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B7F91E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9C551D">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4B2C">
              <w:rPr>
                <w:rFonts w:ascii="Arial" w:hAnsi="Arial" w:cs="Arial"/>
                <w:color w:val="002060"/>
                <w:sz w:val="40"/>
                <w:szCs w:val="40"/>
              </w:rPr>
              <w:t>1</w:t>
            </w:r>
            <w:r w:rsidR="005F0565">
              <w:rPr>
                <w:rFonts w:ascii="Arial" w:hAnsi="Arial" w:cs="Arial"/>
                <w:color w:val="002060"/>
                <w:sz w:val="40"/>
                <w:szCs w:val="40"/>
              </w:rPr>
              <w:t>2</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2C4A0AA9"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92D7D">
          <w:rPr>
            <w:noProof/>
            <w:webHidden/>
          </w:rPr>
          <w:t>2</w:t>
        </w:r>
        <w:r w:rsidR="00AC19D9" w:rsidRPr="00DE1EF7">
          <w:rPr>
            <w:noProof/>
            <w:webHidden/>
          </w:rPr>
          <w:fldChar w:fldCharType="end"/>
        </w:r>
      </w:hyperlink>
    </w:p>
    <w:p w14:paraId="112EDB38" w14:textId="5D59DF9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92D7D">
          <w:rPr>
            <w:noProof/>
            <w:webHidden/>
          </w:rPr>
          <w:t>2</w:t>
        </w:r>
        <w:r w:rsidRPr="00DE1EF7">
          <w:rPr>
            <w:noProof/>
            <w:webHidden/>
          </w:rPr>
          <w:fldChar w:fldCharType="end"/>
        </w:r>
      </w:hyperlink>
    </w:p>
    <w:p w14:paraId="4D9CAD43" w14:textId="333CA9E6"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92D7D">
          <w:rPr>
            <w:noProof/>
            <w:webHidden/>
          </w:rPr>
          <w:t>2</w:t>
        </w:r>
        <w:r w:rsidRPr="00DE1EF7">
          <w:rPr>
            <w:noProof/>
            <w:webHidden/>
          </w:rPr>
          <w:fldChar w:fldCharType="end"/>
        </w:r>
      </w:hyperlink>
    </w:p>
    <w:p w14:paraId="0EAFCCD8" w14:textId="1BD1F13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92D7D">
          <w:rPr>
            <w:noProof/>
            <w:webHidden/>
          </w:rPr>
          <w:t>2</w:t>
        </w:r>
        <w:r w:rsidRPr="00DE1EF7">
          <w:rPr>
            <w:noProof/>
            <w:webHidden/>
          </w:rPr>
          <w:fldChar w:fldCharType="end"/>
        </w:r>
      </w:hyperlink>
    </w:p>
    <w:p w14:paraId="0952245B" w14:textId="2223856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92D7D">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lastRenderedPageBreak/>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Schippa, Consigliere del Comitato Regionale Marche. </w:t>
      </w:r>
    </w:p>
    <w:p w14:paraId="308C0BC5" w14:textId="77777777" w:rsidR="00FF1E15" w:rsidRDefault="00FF1E15" w:rsidP="0047674B">
      <w:pPr>
        <w:pStyle w:val="LndNormale1"/>
        <w:rPr>
          <w:color w:val="002060"/>
        </w:rPr>
      </w:pPr>
    </w:p>
    <w:p w14:paraId="32F646D3" w14:textId="77777777" w:rsidR="008221FB" w:rsidRPr="00FF1E15"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751E812" w14:textId="77777777" w:rsidR="007347D6" w:rsidRPr="00CB3FBE" w:rsidRDefault="007347D6" w:rsidP="007347D6">
      <w:pPr>
        <w:pStyle w:val="breakline"/>
        <w:rPr>
          <w:color w:val="002060"/>
        </w:rPr>
      </w:pPr>
      <w:bookmarkStart w:id="11" w:name="_Hlk190073672"/>
    </w:p>
    <w:p w14:paraId="6C40A2FF" w14:textId="77777777" w:rsidR="007347D6" w:rsidRPr="00CB3FBE" w:rsidRDefault="007347D6" w:rsidP="007347D6">
      <w:pPr>
        <w:pStyle w:val="titolocampionato0"/>
        <w:shd w:val="clear" w:color="auto" w:fill="CCCCCC"/>
        <w:spacing w:before="80" w:after="40"/>
        <w:rPr>
          <w:color w:val="002060"/>
        </w:rPr>
      </w:pPr>
      <w:r w:rsidRPr="00CB3FBE">
        <w:rPr>
          <w:color w:val="002060"/>
        </w:rPr>
        <w:t>CALCIO A CINQUE SERIE C1</w:t>
      </w:r>
    </w:p>
    <w:p w14:paraId="3384EB9C" w14:textId="77777777" w:rsidR="007347D6" w:rsidRPr="00CB3FBE" w:rsidRDefault="007347D6" w:rsidP="007347D6">
      <w:pPr>
        <w:pStyle w:val="titoloprinc0"/>
        <w:rPr>
          <w:color w:val="002060"/>
        </w:rPr>
      </w:pPr>
      <w:r w:rsidRPr="00CB3FBE">
        <w:rPr>
          <w:color w:val="002060"/>
        </w:rPr>
        <w:t>RISULTATI</w:t>
      </w:r>
    </w:p>
    <w:p w14:paraId="0D4F81D6" w14:textId="77777777" w:rsidR="007347D6" w:rsidRPr="00CB3FBE" w:rsidRDefault="007347D6" w:rsidP="007347D6">
      <w:pPr>
        <w:pStyle w:val="breakline"/>
        <w:rPr>
          <w:color w:val="002060"/>
        </w:rPr>
      </w:pPr>
    </w:p>
    <w:p w14:paraId="3E34B121" w14:textId="77777777" w:rsidR="007347D6" w:rsidRPr="00CB3FBE" w:rsidRDefault="007347D6" w:rsidP="007347D6">
      <w:pPr>
        <w:pStyle w:val="sottotitolocampionato10"/>
        <w:rPr>
          <w:color w:val="002060"/>
        </w:rPr>
      </w:pPr>
      <w:r w:rsidRPr="00CB3FBE">
        <w:rPr>
          <w:color w:val="002060"/>
        </w:rPr>
        <w:t>RISULTATI UFFICIALI GARE DEL 07/02/2025</w:t>
      </w:r>
    </w:p>
    <w:p w14:paraId="067C1649" w14:textId="77777777" w:rsidR="007347D6" w:rsidRPr="007347D6" w:rsidRDefault="007347D6" w:rsidP="007347D6">
      <w:pPr>
        <w:pStyle w:val="sottotitolocampionato20"/>
        <w:spacing w:before="0" w:beforeAutospacing="0" w:after="0" w:afterAutospacing="0"/>
        <w:rPr>
          <w:rFonts w:ascii="Arial" w:hAnsi="Arial" w:cs="Arial"/>
          <w:color w:val="002060"/>
          <w:sz w:val="20"/>
          <w:szCs w:val="20"/>
        </w:rPr>
      </w:pPr>
      <w:r w:rsidRPr="007347D6">
        <w:rPr>
          <w:rFonts w:ascii="Arial" w:hAnsi="Arial" w:cs="Arial"/>
          <w:color w:val="002060"/>
          <w:sz w:val="20"/>
          <w:szCs w:val="20"/>
        </w:rPr>
        <w:t>Si trascrivono qui di seguito i risultati ufficiali delle gare disputate</w:t>
      </w:r>
    </w:p>
    <w:p w14:paraId="616F9315" w14:textId="77777777" w:rsidR="007347D6" w:rsidRPr="00CB3FBE" w:rsidRDefault="007347D6" w:rsidP="007347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47D6" w:rsidRPr="00CB3FBE" w14:paraId="573C3D9D"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6098B0D8"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A7F0C" w14:textId="77777777" w:rsidR="007347D6" w:rsidRPr="00CB3FBE" w:rsidRDefault="007347D6" w:rsidP="00CD4BCE">
                  <w:pPr>
                    <w:pStyle w:val="headertabella0"/>
                    <w:rPr>
                      <w:color w:val="002060"/>
                    </w:rPr>
                  </w:pPr>
                  <w:r w:rsidRPr="00CB3FBE">
                    <w:rPr>
                      <w:color w:val="002060"/>
                    </w:rPr>
                    <w:lastRenderedPageBreak/>
                    <w:t>GIRONE A - 5 Giornata - R</w:t>
                  </w:r>
                </w:p>
              </w:tc>
            </w:tr>
            <w:tr w:rsidR="007347D6" w:rsidRPr="00CB3FBE" w14:paraId="4866BCA0"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C5453B" w14:textId="77777777" w:rsidR="007347D6" w:rsidRPr="00CB3FBE" w:rsidRDefault="007347D6" w:rsidP="00CD4BCE">
                  <w:pPr>
                    <w:pStyle w:val="rowtabella0"/>
                    <w:rPr>
                      <w:color w:val="002060"/>
                    </w:rPr>
                  </w:pPr>
                  <w:r w:rsidRPr="00CB3FBE">
                    <w:rPr>
                      <w:color w:val="002060"/>
                    </w:rPr>
                    <w:t>FUTSAL MONTURANO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FDBE74" w14:textId="77777777" w:rsidR="007347D6" w:rsidRPr="00CB3FBE" w:rsidRDefault="007347D6" w:rsidP="00CD4BCE">
                  <w:pPr>
                    <w:pStyle w:val="rowtabella0"/>
                    <w:rPr>
                      <w:color w:val="002060"/>
                    </w:rPr>
                  </w:pPr>
                  <w:r w:rsidRPr="00CB3FBE">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02FB3" w14:textId="77777777" w:rsidR="007347D6" w:rsidRPr="00CB3FBE" w:rsidRDefault="007347D6" w:rsidP="00CD4BCE">
                  <w:pPr>
                    <w:pStyle w:val="rowtabella0"/>
                    <w:jc w:val="center"/>
                    <w:rPr>
                      <w:color w:val="002060"/>
                    </w:rPr>
                  </w:pPr>
                  <w:r w:rsidRPr="00CB3FBE">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2AB6A" w14:textId="77777777" w:rsidR="007347D6" w:rsidRPr="00CB3FBE" w:rsidRDefault="007347D6" w:rsidP="00CD4BCE">
                  <w:pPr>
                    <w:pStyle w:val="rowtabella0"/>
                    <w:jc w:val="center"/>
                    <w:rPr>
                      <w:color w:val="002060"/>
                    </w:rPr>
                  </w:pPr>
                  <w:r w:rsidRPr="00CB3FBE">
                    <w:rPr>
                      <w:color w:val="002060"/>
                    </w:rPr>
                    <w:t> </w:t>
                  </w:r>
                </w:p>
              </w:tc>
            </w:tr>
            <w:tr w:rsidR="007347D6" w:rsidRPr="00CB3FBE" w14:paraId="29613AC3"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85F2C07" w14:textId="77777777" w:rsidR="007347D6" w:rsidRPr="00CB3FBE" w:rsidRDefault="007347D6" w:rsidP="00CD4BCE">
                  <w:pPr>
                    <w:pStyle w:val="rowtabella0"/>
                    <w:rPr>
                      <w:color w:val="002060"/>
                    </w:rPr>
                  </w:pPr>
                  <w:r w:rsidRPr="00CB3FBE">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8E394" w14:textId="77777777" w:rsidR="007347D6" w:rsidRPr="00CB3FBE" w:rsidRDefault="007347D6" w:rsidP="00CD4BCE">
                  <w:pPr>
                    <w:pStyle w:val="rowtabella0"/>
                    <w:rPr>
                      <w:color w:val="002060"/>
                    </w:rPr>
                  </w:pPr>
                  <w:r w:rsidRPr="00CB3FBE">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AF9934" w14:textId="77777777" w:rsidR="007347D6" w:rsidRPr="00CB3FBE" w:rsidRDefault="007347D6" w:rsidP="00CD4BCE">
                  <w:pPr>
                    <w:pStyle w:val="rowtabella0"/>
                    <w:jc w:val="center"/>
                    <w:rPr>
                      <w:color w:val="002060"/>
                    </w:rPr>
                  </w:pPr>
                  <w:r w:rsidRPr="00CB3FB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954411" w14:textId="77777777" w:rsidR="007347D6" w:rsidRPr="00CB3FBE" w:rsidRDefault="007347D6" w:rsidP="00CD4BCE">
                  <w:pPr>
                    <w:pStyle w:val="rowtabella0"/>
                    <w:jc w:val="center"/>
                    <w:rPr>
                      <w:color w:val="002060"/>
                    </w:rPr>
                  </w:pPr>
                  <w:r w:rsidRPr="00CB3FBE">
                    <w:rPr>
                      <w:color w:val="002060"/>
                    </w:rPr>
                    <w:t> </w:t>
                  </w:r>
                </w:p>
              </w:tc>
            </w:tr>
            <w:tr w:rsidR="007347D6" w:rsidRPr="00CB3FBE" w14:paraId="44A430D3"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18049D" w14:textId="77777777" w:rsidR="007347D6" w:rsidRPr="00CB3FBE" w:rsidRDefault="007347D6" w:rsidP="00CD4BCE">
                  <w:pPr>
                    <w:pStyle w:val="rowtabella0"/>
                    <w:rPr>
                      <w:color w:val="002060"/>
                    </w:rPr>
                  </w:pPr>
                  <w:r w:rsidRPr="00CB3FBE">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75B03C" w14:textId="77777777" w:rsidR="007347D6" w:rsidRPr="00CB3FBE" w:rsidRDefault="007347D6" w:rsidP="00CD4BCE">
                  <w:pPr>
                    <w:pStyle w:val="rowtabella0"/>
                    <w:rPr>
                      <w:color w:val="002060"/>
                    </w:rPr>
                  </w:pPr>
                  <w:r w:rsidRPr="00CB3FBE">
                    <w:rPr>
                      <w:color w:val="002060"/>
                    </w:rPr>
                    <w:t>- FERMANA FUTSAL 2022</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F6C64A" w14:textId="77777777" w:rsidR="007347D6" w:rsidRPr="00CB3FBE" w:rsidRDefault="007347D6" w:rsidP="00CD4BCE">
                  <w:pPr>
                    <w:pStyle w:val="rowtabella0"/>
                    <w:jc w:val="center"/>
                    <w:rPr>
                      <w:color w:val="002060"/>
                    </w:rPr>
                  </w:pPr>
                  <w:r w:rsidRPr="00CB3FBE">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21CC36" w14:textId="77777777" w:rsidR="007347D6" w:rsidRPr="00CB3FBE" w:rsidRDefault="007347D6" w:rsidP="00CD4BCE">
                  <w:pPr>
                    <w:pStyle w:val="rowtabella0"/>
                    <w:jc w:val="center"/>
                    <w:rPr>
                      <w:color w:val="002060"/>
                    </w:rPr>
                  </w:pPr>
                  <w:r w:rsidRPr="00CB3FBE">
                    <w:rPr>
                      <w:color w:val="002060"/>
                    </w:rPr>
                    <w:t> </w:t>
                  </w:r>
                </w:p>
              </w:tc>
            </w:tr>
            <w:tr w:rsidR="007347D6" w:rsidRPr="00CB3FBE" w14:paraId="40D3697A"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F1D635" w14:textId="77777777" w:rsidR="007347D6" w:rsidRPr="00CB3FBE" w:rsidRDefault="007347D6" w:rsidP="00CD4BCE">
                  <w:pPr>
                    <w:pStyle w:val="rowtabella0"/>
                    <w:rPr>
                      <w:color w:val="002060"/>
                    </w:rPr>
                  </w:pPr>
                  <w:r w:rsidRPr="00CB3FBE">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B39AFF" w14:textId="77777777" w:rsidR="007347D6" w:rsidRPr="00CB3FBE" w:rsidRDefault="007347D6" w:rsidP="00CD4BCE">
                  <w:pPr>
                    <w:pStyle w:val="rowtabella0"/>
                    <w:rPr>
                      <w:color w:val="002060"/>
                    </w:rPr>
                  </w:pPr>
                  <w:r w:rsidRPr="00CB3FBE">
                    <w:rPr>
                      <w:color w:val="002060"/>
                    </w:rPr>
                    <w:t>- GAGLIOLE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4E307B" w14:textId="77777777" w:rsidR="007347D6" w:rsidRPr="00CB3FBE" w:rsidRDefault="007347D6" w:rsidP="00CD4BCE">
                  <w:pPr>
                    <w:pStyle w:val="rowtabella0"/>
                    <w:jc w:val="center"/>
                    <w:rPr>
                      <w:color w:val="002060"/>
                    </w:rPr>
                  </w:pPr>
                  <w:r w:rsidRPr="00CB3FBE">
                    <w:rPr>
                      <w:color w:val="002060"/>
                    </w:rPr>
                    <w:t>7 - 14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A6C4A9" w14:textId="77777777" w:rsidR="007347D6" w:rsidRPr="00CB3FBE" w:rsidRDefault="007347D6" w:rsidP="00CD4BCE">
                  <w:pPr>
                    <w:pStyle w:val="rowtabella0"/>
                    <w:jc w:val="center"/>
                    <w:rPr>
                      <w:color w:val="002060"/>
                    </w:rPr>
                  </w:pPr>
                  <w:r w:rsidRPr="00CB3FBE">
                    <w:rPr>
                      <w:color w:val="002060"/>
                    </w:rPr>
                    <w:t> </w:t>
                  </w:r>
                </w:p>
              </w:tc>
            </w:tr>
            <w:tr w:rsidR="007347D6" w:rsidRPr="00CB3FBE" w14:paraId="0B2DC943"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823E3F" w14:textId="77777777" w:rsidR="007347D6" w:rsidRPr="00CB3FBE" w:rsidRDefault="007347D6" w:rsidP="00CD4BCE">
                  <w:pPr>
                    <w:pStyle w:val="rowtabella0"/>
                    <w:rPr>
                      <w:color w:val="002060"/>
                    </w:rPr>
                  </w:pPr>
                  <w:r w:rsidRPr="00CB3FBE">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9AB0F4" w14:textId="77777777" w:rsidR="007347D6" w:rsidRPr="00CB3FBE" w:rsidRDefault="007347D6" w:rsidP="00CD4BCE">
                  <w:pPr>
                    <w:pStyle w:val="rowtabella0"/>
                    <w:rPr>
                      <w:color w:val="002060"/>
                    </w:rPr>
                  </w:pPr>
                  <w:r w:rsidRPr="00CB3FBE">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837814" w14:textId="77777777" w:rsidR="007347D6" w:rsidRPr="00CB3FBE" w:rsidRDefault="007347D6" w:rsidP="00CD4BCE">
                  <w:pPr>
                    <w:pStyle w:val="rowtabella0"/>
                    <w:jc w:val="center"/>
                    <w:rPr>
                      <w:color w:val="002060"/>
                    </w:rPr>
                  </w:pPr>
                  <w:r w:rsidRPr="00CB3FBE">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A25F45" w14:textId="77777777" w:rsidR="007347D6" w:rsidRPr="00CB3FBE" w:rsidRDefault="007347D6" w:rsidP="00CD4BCE">
                  <w:pPr>
                    <w:pStyle w:val="rowtabella0"/>
                    <w:jc w:val="center"/>
                    <w:rPr>
                      <w:color w:val="002060"/>
                    </w:rPr>
                  </w:pPr>
                  <w:r w:rsidRPr="00CB3FBE">
                    <w:rPr>
                      <w:color w:val="002060"/>
                    </w:rPr>
                    <w:t> </w:t>
                  </w:r>
                </w:p>
              </w:tc>
            </w:tr>
            <w:tr w:rsidR="007347D6" w:rsidRPr="00CB3FBE" w14:paraId="6CDF32E7"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8ED818" w14:textId="77777777" w:rsidR="007347D6" w:rsidRPr="00CB3FBE" w:rsidRDefault="007347D6" w:rsidP="00CD4BCE">
                  <w:pPr>
                    <w:pStyle w:val="rowtabella0"/>
                    <w:rPr>
                      <w:color w:val="002060"/>
                    </w:rPr>
                  </w:pPr>
                  <w:r w:rsidRPr="00CB3FBE">
                    <w:rPr>
                      <w:color w:val="002060"/>
                    </w:rPr>
                    <w:t>TRE TORRI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04F8DE" w14:textId="77777777" w:rsidR="007347D6" w:rsidRPr="00CB3FBE" w:rsidRDefault="007347D6" w:rsidP="00CD4BCE">
                  <w:pPr>
                    <w:pStyle w:val="rowtabella0"/>
                    <w:rPr>
                      <w:color w:val="002060"/>
                    </w:rPr>
                  </w:pPr>
                  <w:r w:rsidRPr="00CB3FBE">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CC4913" w14:textId="77777777" w:rsidR="007347D6" w:rsidRPr="00CB3FBE" w:rsidRDefault="007347D6" w:rsidP="00CD4BCE">
                  <w:pPr>
                    <w:pStyle w:val="rowtabella0"/>
                    <w:jc w:val="center"/>
                    <w:rPr>
                      <w:color w:val="002060"/>
                    </w:rPr>
                  </w:pPr>
                  <w:r w:rsidRPr="00CB3FBE">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1C0B03" w14:textId="77777777" w:rsidR="007347D6" w:rsidRPr="00CB3FBE" w:rsidRDefault="007347D6" w:rsidP="00CD4BCE">
                  <w:pPr>
                    <w:pStyle w:val="rowtabella0"/>
                    <w:jc w:val="center"/>
                    <w:rPr>
                      <w:color w:val="002060"/>
                    </w:rPr>
                  </w:pPr>
                  <w:r w:rsidRPr="00CB3FBE">
                    <w:rPr>
                      <w:color w:val="002060"/>
                    </w:rPr>
                    <w:t> </w:t>
                  </w:r>
                </w:p>
              </w:tc>
            </w:tr>
            <w:tr w:rsidR="007347D6" w:rsidRPr="00CB3FBE" w14:paraId="3830BD97"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B0A654" w14:textId="77777777" w:rsidR="007347D6" w:rsidRPr="00CB3FBE" w:rsidRDefault="007347D6" w:rsidP="00CD4BCE">
                  <w:pPr>
                    <w:pStyle w:val="rowtabella0"/>
                    <w:rPr>
                      <w:color w:val="002060"/>
                    </w:rPr>
                  </w:pPr>
                  <w:r w:rsidRPr="00CB3FBE">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E9B943" w14:textId="77777777" w:rsidR="007347D6" w:rsidRPr="00CB3FBE" w:rsidRDefault="007347D6" w:rsidP="00CD4BCE">
                  <w:pPr>
                    <w:pStyle w:val="rowtabella0"/>
                    <w:rPr>
                      <w:color w:val="002060"/>
                    </w:rPr>
                  </w:pPr>
                  <w:r w:rsidRPr="00CB3FBE">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750386" w14:textId="77777777" w:rsidR="007347D6" w:rsidRPr="00CB3FBE" w:rsidRDefault="007347D6" w:rsidP="00CD4BCE">
                  <w:pPr>
                    <w:pStyle w:val="rowtabella0"/>
                    <w:jc w:val="center"/>
                    <w:rPr>
                      <w:color w:val="002060"/>
                    </w:rPr>
                  </w:pPr>
                  <w:r w:rsidRPr="00CB3FBE">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510C1" w14:textId="77777777" w:rsidR="007347D6" w:rsidRPr="00CB3FBE" w:rsidRDefault="007347D6" w:rsidP="00CD4BCE">
                  <w:pPr>
                    <w:pStyle w:val="rowtabella0"/>
                    <w:jc w:val="center"/>
                    <w:rPr>
                      <w:color w:val="002060"/>
                    </w:rPr>
                  </w:pPr>
                  <w:r w:rsidRPr="00CB3FBE">
                    <w:rPr>
                      <w:color w:val="002060"/>
                    </w:rPr>
                    <w:t> </w:t>
                  </w:r>
                </w:p>
              </w:tc>
            </w:tr>
          </w:tbl>
          <w:p w14:paraId="40E61EE6" w14:textId="77777777" w:rsidR="007347D6" w:rsidRPr="00CB3FBE" w:rsidRDefault="007347D6" w:rsidP="00CD4BCE">
            <w:pPr>
              <w:rPr>
                <w:color w:val="002060"/>
              </w:rPr>
            </w:pPr>
          </w:p>
        </w:tc>
      </w:tr>
    </w:tbl>
    <w:p w14:paraId="3D1484A1" w14:textId="77777777" w:rsidR="007347D6" w:rsidRPr="00CB3FBE" w:rsidRDefault="007347D6" w:rsidP="007347D6">
      <w:pPr>
        <w:pStyle w:val="breakline"/>
        <w:rPr>
          <w:rFonts w:eastAsiaTheme="minorEastAsia"/>
          <w:color w:val="002060"/>
        </w:rPr>
      </w:pPr>
    </w:p>
    <w:p w14:paraId="5730F119" w14:textId="77777777" w:rsidR="007347D6" w:rsidRPr="00CB3FBE" w:rsidRDefault="007347D6" w:rsidP="007347D6">
      <w:pPr>
        <w:pStyle w:val="breakline"/>
        <w:rPr>
          <w:color w:val="002060"/>
        </w:rPr>
      </w:pPr>
    </w:p>
    <w:p w14:paraId="0B9E3968" w14:textId="77777777" w:rsidR="007347D6" w:rsidRPr="00CB3FBE" w:rsidRDefault="007347D6" w:rsidP="007347D6">
      <w:pPr>
        <w:pStyle w:val="titoloprinc0"/>
        <w:rPr>
          <w:color w:val="002060"/>
        </w:rPr>
      </w:pPr>
      <w:r w:rsidRPr="00CB3FBE">
        <w:rPr>
          <w:color w:val="002060"/>
        </w:rPr>
        <w:t>GIUDICE SPORTIVO</w:t>
      </w:r>
    </w:p>
    <w:p w14:paraId="500CFEC8" w14:textId="77777777" w:rsidR="007347D6" w:rsidRPr="00CB3FBE" w:rsidRDefault="007347D6" w:rsidP="007347D6">
      <w:pPr>
        <w:pStyle w:val="diffida"/>
        <w:rPr>
          <w:color w:val="002060"/>
        </w:rPr>
      </w:pPr>
      <w:r w:rsidRPr="00CB3FBE">
        <w:rPr>
          <w:color w:val="002060"/>
        </w:rPr>
        <w:t>Il Giudice Sportivo Avv. Agnese Lazzaretti, con l'assistenza del Segretario Angelo Castellana, nella seduta del 12/02/2025, ha adottato le decisioni che di seguito integralmente si riportano:</w:t>
      </w:r>
    </w:p>
    <w:p w14:paraId="1D971ABF" w14:textId="77777777" w:rsidR="007347D6" w:rsidRPr="00CB3FBE" w:rsidRDefault="007347D6" w:rsidP="007347D6">
      <w:pPr>
        <w:pStyle w:val="titolo10"/>
        <w:rPr>
          <w:color w:val="002060"/>
        </w:rPr>
      </w:pPr>
      <w:r w:rsidRPr="00CB3FBE">
        <w:rPr>
          <w:color w:val="002060"/>
        </w:rPr>
        <w:t xml:space="preserve">GARE DEL 7/ 2/2025 </w:t>
      </w:r>
    </w:p>
    <w:p w14:paraId="48E9CDEE" w14:textId="77777777" w:rsidR="007347D6" w:rsidRPr="00CB3FBE" w:rsidRDefault="007347D6" w:rsidP="007347D6">
      <w:pPr>
        <w:pStyle w:val="titolo7a"/>
        <w:rPr>
          <w:color w:val="002060"/>
        </w:rPr>
      </w:pPr>
      <w:r w:rsidRPr="00CB3FBE">
        <w:rPr>
          <w:color w:val="002060"/>
        </w:rPr>
        <w:t xml:space="preserve">PROVVEDIMENTI DISCIPLINARI </w:t>
      </w:r>
    </w:p>
    <w:p w14:paraId="4C8DF44F"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7CE25429" w14:textId="77777777" w:rsidR="007347D6" w:rsidRPr="00CB3FBE" w:rsidRDefault="007347D6" w:rsidP="007347D6">
      <w:pPr>
        <w:pStyle w:val="titolo30"/>
        <w:rPr>
          <w:color w:val="002060"/>
        </w:rPr>
      </w:pPr>
      <w:r w:rsidRPr="00CB3FBE">
        <w:rPr>
          <w:color w:val="002060"/>
        </w:rPr>
        <w:t xml:space="preserve">SOCIETA' </w:t>
      </w:r>
    </w:p>
    <w:p w14:paraId="11C3A474" w14:textId="77777777" w:rsidR="007347D6" w:rsidRPr="00CB3FBE" w:rsidRDefault="007347D6" w:rsidP="007347D6">
      <w:pPr>
        <w:pStyle w:val="titolo20"/>
        <w:rPr>
          <w:color w:val="002060"/>
        </w:rPr>
      </w:pPr>
      <w:r w:rsidRPr="00CB3FBE">
        <w:rPr>
          <w:color w:val="002060"/>
        </w:rPr>
        <w:t xml:space="preserve">AMMENDA </w:t>
      </w:r>
    </w:p>
    <w:p w14:paraId="1988BDDA" w14:textId="77777777" w:rsidR="007347D6" w:rsidRPr="00CB3FBE" w:rsidRDefault="007347D6" w:rsidP="007347D6">
      <w:pPr>
        <w:pStyle w:val="diffida"/>
        <w:spacing w:before="80" w:beforeAutospacing="0" w:after="40" w:afterAutospacing="0"/>
        <w:jc w:val="left"/>
        <w:rPr>
          <w:color w:val="002060"/>
        </w:rPr>
      </w:pPr>
      <w:r w:rsidRPr="00CB3FBE">
        <w:rPr>
          <w:color w:val="002060"/>
        </w:rPr>
        <w:t xml:space="preserve">Euro 100,00 PIANACCIO </w:t>
      </w:r>
      <w:r w:rsidRPr="00CB3FBE">
        <w:rPr>
          <w:color w:val="002060"/>
        </w:rPr>
        <w:br/>
        <w:t xml:space="preserve">Per comportamento offensivo del proprio pubblico nei confronti della terna arbitrale. </w:t>
      </w:r>
    </w:p>
    <w:p w14:paraId="2DE80127" w14:textId="77777777" w:rsidR="007347D6" w:rsidRPr="00CB3FBE" w:rsidRDefault="007347D6" w:rsidP="007347D6">
      <w:pPr>
        <w:pStyle w:val="titolo30"/>
        <w:rPr>
          <w:color w:val="002060"/>
        </w:rPr>
      </w:pPr>
      <w:r w:rsidRPr="00CB3FBE">
        <w:rPr>
          <w:color w:val="002060"/>
        </w:rPr>
        <w:t xml:space="preserve">ALLENATORI </w:t>
      </w:r>
    </w:p>
    <w:p w14:paraId="38810E69" w14:textId="77777777" w:rsidR="007347D6" w:rsidRPr="00CB3FBE" w:rsidRDefault="007347D6" w:rsidP="007347D6">
      <w:pPr>
        <w:pStyle w:val="titolo20"/>
        <w:rPr>
          <w:color w:val="002060"/>
        </w:rPr>
      </w:pPr>
      <w:r w:rsidRPr="00CB3FB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18031E35" w14:textId="77777777" w:rsidTr="00CD4BCE">
        <w:tc>
          <w:tcPr>
            <w:tcW w:w="2200" w:type="dxa"/>
            <w:tcMar>
              <w:top w:w="20" w:type="dxa"/>
              <w:left w:w="20" w:type="dxa"/>
              <w:bottom w:w="20" w:type="dxa"/>
              <w:right w:w="20" w:type="dxa"/>
            </w:tcMar>
            <w:vAlign w:val="center"/>
            <w:hideMark/>
          </w:tcPr>
          <w:p w14:paraId="4A12926F" w14:textId="77777777" w:rsidR="007347D6" w:rsidRPr="00CB3FBE" w:rsidRDefault="007347D6" w:rsidP="00CD4BCE">
            <w:pPr>
              <w:pStyle w:val="movimento"/>
              <w:rPr>
                <w:color w:val="002060"/>
              </w:rPr>
            </w:pPr>
            <w:r w:rsidRPr="00CB3FBE">
              <w:rPr>
                <w:color w:val="002060"/>
              </w:rPr>
              <w:t>ROSSINI MIRKO</w:t>
            </w:r>
          </w:p>
        </w:tc>
        <w:tc>
          <w:tcPr>
            <w:tcW w:w="2200" w:type="dxa"/>
            <w:tcMar>
              <w:top w:w="20" w:type="dxa"/>
              <w:left w:w="20" w:type="dxa"/>
              <w:bottom w:w="20" w:type="dxa"/>
              <w:right w:w="20" w:type="dxa"/>
            </w:tcMar>
            <w:vAlign w:val="center"/>
            <w:hideMark/>
          </w:tcPr>
          <w:p w14:paraId="45888052" w14:textId="77777777" w:rsidR="007347D6" w:rsidRPr="00CB3FBE" w:rsidRDefault="007347D6" w:rsidP="00CD4BCE">
            <w:pPr>
              <w:pStyle w:val="movimento2"/>
              <w:rPr>
                <w:color w:val="002060"/>
              </w:rPr>
            </w:pPr>
            <w:r w:rsidRPr="00CB3FBE">
              <w:rPr>
                <w:color w:val="002060"/>
              </w:rPr>
              <w:t xml:space="preserve">(GAGLIOLE CALCIO A 5) </w:t>
            </w:r>
          </w:p>
        </w:tc>
        <w:tc>
          <w:tcPr>
            <w:tcW w:w="800" w:type="dxa"/>
            <w:tcMar>
              <w:top w:w="20" w:type="dxa"/>
              <w:left w:w="20" w:type="dxa"/>
              <w:bottom w:w="20" w:type="dxa"/>
              <w:right w:w="20" w:type="dxa"/>
            </w:tcMar>
            <w:vAlign w:val="center"/>
            <w:hideMark/>
          </w:tcPr>
          <w:p w14:paraId="20AF950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AF4A26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6063A9A" w14:textId="77777777" w:rsidR="007347D6" w:rsidRPr="00CB3FBE" w:rsidRDefault="007347D6" w:rsidP="00CD4BCE">
            <w:pPr>
              <w:pStyle w:val="movimento2"/>
              <w:rPr>
                <w:color w:val="002060"/>
              </w:rPr>
            </w:pPr>
            <w:r w:rsidRPr="00CB3FBE">
              <w:rPr>
                <w:color w:val="002060"/>
              </w:rPr>
              <w:t> </w:t>
            </w:r>
          </w:p>
        </w:tc>
      </w:tr>
    </w:tbl>
    <w:p w14:paraId="4AAA9F2F" w14:textId="77777777" w:rsidR="007347D6" w:rsidRPr="00CB3FBE" w:rsidRDefault="007347D6" w:rsidP="007347D6">
      <w:pPr>
        <w:pStyle w:val="titolo20"/>
        <w:rPr>
          <w:rFonts w:eastAsiaTheme="minorEastAsia"/>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5F7A6EAD" w14:textId="77777777" w:rsidTr="00CD4BCE">
        <w:tc>
          <w:tcPr>
            <w:tcW w:w="2200" w:type="dxa"/>
            <w:tcMar>
              <w:top w:w="20" w:type="dxa"/>
              <w:left w:w="20" w:type="dxa"/>
              <w:bottom w:w="20" w:type="dxa"/>
              <w:right w:w="20" w:type="dxa"/>
            </w:tcMar>
            <w:vAlign w:val="center"/>
            <w:hideMark/>
          </w:tcPr>
          <w:p w14:paraId="0EA9B64E" w14:textId="77777777" w:rsidR="007347D6" w:rsidRPr="00CB3FBE" w:rsidRDefault="007347D6" w:rsidP="00CD4BCE">
            <w:pPr>
              <w:pStyle w:val="movimento"/>
              <w:rPr>
                <w:color w:val="002060"/>
              </w:rPr>
            </w:pPr>
            <w:r w:rsidRPr="00CB3FBE">
              <w:rPr>
                <w:color w:val="002060"/>
              </w:rPr>
              <w:t>MONALDI MAURO</w:t>
            </w:r>
          </w:p>
        </w:tc>
        <w:tc>
          <w:tcPr>
            <w:tcW w:w="2200" w:type="dxa"/>
            <w:tcMar>
              <w:top w:w="20" w:type="dxa"/>
              <w:left w:w="20" w:type="dxa"/>
              <w:bottom w:w="20" w:type="dxa"/>
              <w:right w:w="20" w:type="dxa"/>
            </w:tcMar>
            <w:vAlign w:val="center"/>
            <w:hideMark/>
          </w:tcPr>
          <w:p w14:paraId="1FC374DA" w14:textId="77777777" w:rsidR="007347D6" w:rsidRPr="00CB3FBE" w:rsidRDefault="007347D6" w:rsidP="00CD4BCE">
            <w:pPr>
              <w:pStyle w:val="movimento2"/>
              <w:rPr>
                <w:color w:val="002060"/>
              </w:rPr>
            </w:pPr>
            <w:r w:rsidRPr="00CB3FBE">
              <w:rPr>
                <w:color w:val="002060"/>
              </w:rPr>
              <w:t xml:space="preserve">(TRE TORRI A.S.D.) </w:t>
            </w:r>
          </w:p>
        </w:tc>
        <w:tc>
          <w:tcPr>
            <w:tcW w:w="800" w:type="dxa"/>
            <w:tcMar>
              <w:top w:w="20" w:type="dxa"/>
              <w:left w:w="20" w:type="dxa"/>
              <w:bottom w:w="20" w:type="dxa"/>
              <w:right w:w="20" w:type="dxa"/>
            </w:tcMar>
            <w:vAlign w:val="center"/>
            <w:hideMark/>
          </w:tcPr>
          <w:p w14:paraId="2866909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1C67A1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6471196" w14:textId="77777777" w:rsidR="007347D6" w:rsidRPr="00CB3FBE" w:rsidRDefault="007347D6" w:rsidP="00CD4BCE">
            <w:pPr>
              <w:pStyle w:val="movimento2"/>
              <w:rPr>
                <w:color w:val="002060"/>
              </w:rPr>
            </w:pPr>
            <w:r w:rsidRPr="00CB3FBE">
              <w:rPr>
                <w:color w:val="002060"/>
              </w:rPr>
              <w:t> </w:t>
            </w:r>
          </w:p>
        </w:tc>
      </w:tr>
    </w:tbl>
    <w:p w14:paraId="76F4C2C1"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2AA1950" w14:textId="77777777" w:rsidTr="00CD4BCE">
        <w:tc>
          <w:tcPr>
            <w:tcW w:w="2200" w:type="dxa"/>
            <w:tcMar>
              <w:top w:w="20" w:type="dxa"/>
              <w:left w:w="20" w:type="dxa"/>
              <w:bottom w:w="20" w:type="dxa"/>
              <w:right w:w="20" w:type="dxa"/>
            </w:tcMar>
            <w:vAlign w:val="center"/>
            <w:hideMark/>
          </w:tcPr>
          <w:p w14:paraId="26E05323" w14:textId="77777777" w:rsidR="007347D6" w:rsidRPr="00CB3FBE" w:rsidRDefault="007347D6" w:rsidP="00CD4BCE">
            <w:pPr>
              <w:pStyle w:val="movimento"/>
              <w:rPr>
                <w:color w:val="002060"/>
              </w:rPr>
            </w:pPr>
            <w:r w:rsidRPr="00CB3FBE">
              <w:rPr>
                <w:color w:val="002060"/>
              </w:rPr>
              <w:t>SANTILLI ALESSIO</w:t>
            </w:r>
          </w:p>
        </w:tc>
        <w:tc>
          <w:tcPr>
            <w:tcW w:w="2200" w:type="dxa"/>
            <w:tcMar>
              <w:top w:w="20" w:type="dxa"/>
              <w:left w:w="20" w:type="dxa"/>
              <w:bottom w:w="20" w:type="dxa"/>
              <w:right w:w="20" w:type="dxa"/>
            </w:tcMar>
            <w:vAlign w:val="center"/>
            <w:hideMark/>
          </w:tcPr>
          <w:p w14:paraId="06E22449" w14:textId="77777777" w:rsidR="007347D6" w:rsidRPr="00CB3FBE" w:rsidRDefault="007347D6" w:rsidP="00CD4BCE">
            <w:pPr>
              <w:pStyle w:val="movimento2"/>
              <w:rPr>
                <w:color w:val="002060"/>
              </w:rPr>
            </w:pPr>
            <w:r w:rsidRPr="00CB3FBE">
              <w:rPr>
                <w:color w:val="002060"/>
              </w:rPr>
              <w:t xml:space="preserve">(FERMANA FUTSAL 2022) </w:t>
            </w:r>
          </w:p>
        </w:tc>
        <w:tc>
          <w:tcPr>
            <w:tcW w:w="800" w:type="dxa"/>
            <w:tcMar>
              <w:top w:w="20" w:type="dxa"/>
              <w:left w:w="20" w:type="dxa"/>
              <w:bottom w:w="20" w:type="dxa"/>
              <w:right w:w="20" w:type="dxa"/>
            </w:tcMar>
            <w:vAlign w:val="center"/>
            <w:hideMark/>
          </w:tcPr>
          <w:p w14:paraId="2C96AB5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B37B92B" w14:textId="77777777" w:rsidR="007347D6" w:rsidRPr="00CB3FBE" w:rsidRDefault="007347D6" w:rsidP="00CD4BCE">
            <w:pPr>
              <w:pStyle w:val="movimento"/>
              <w:rPr>
                <w:color w:val="002060"/>
              </w:rPr>
            </w:pPr>
            <w:r w:rsidRPr="00CB3FBE">
              <w:rPr>
                <w:color w:val="002060"/>
              </w:rPr>
              <w:t>BATTELLI MARCO</w:t>
            </w:r>
          </w:p>
        </w:tc>
        <w:tc>
          <w:tcPr>
            <w:tcW w:w="2200" w:type="dxa"/>
            <w:tcMar>
              <w:top w:w="20" w:type="dxa"/>
              <w:left w:w="20" w:type="dxa"/>
              <w:bottom w:w="20" w:type="dxa"/>
              <w:right w:w="20" w:type="dxa"/>
            </w:tcMar>
            <w:vAlign w:val="center"/>
            <w:hideMark/>
          </w:tcPr>
          <w:p w14:paraId="13C75F92" w14:textId="77777777" w:rsidR="007347D6" w:rsidRPr="00CB3FBE" w:rsidRDefault="007347D6" w:rsidP="00CD4BCE">
            <w:pPr>
              <w:pStyle w:val="movimento2"/>
              <w:rPr>
                <w:color w:val="002060"/>
              </w:rPr>
            </w:pPr>
            <w:r w:rsidRPr="00CB3FBE">
              <w:rPr>
                <w:color w:val="002060"/>
              </w:rPr>
              <w:t xml:space="preserve">(POL.CAGLI SPORT ASSOCIATI) </w:t>
            </w:r>
          </w:p>
        </w:tc>
      </w:tr>
    </w:tbl>
    <w:p w14:paraId="3299F186" w14:textId="77777777" w:rsidR="007347D6" w:rsidRPr="00CB3FBE" w:rsidRDefault="007347D6" w:rsidP="007347D6">
      <w:pPr>
        <w:pStyle w:val="titolo30"/>
        <w:rPr>
          <w:rFonts w:eastAsiaTheme="minorEastAsia"/>
          <w:color w:val="002060"/>
        </w:rPr>
      </w:pPr>
      <w:r w:rsidRPr="00CB3FBE">
        <w:rPr>
          <w:color w:val="002060"/>
        </w:rPr>
        <w:t xml:space="preserve">CALCIATORI ESPULSI </w:t>
      </w:r>
    </w:p>
    <w:p w14:paraId="56D364E4" w14:textId="77777777" w:rsidR="007347D6" w:rsidRPr="00CB3FBE" w:rsidRDefault="007347D6" w:rsidP="007347D6">
      <w:pPr>
        <w:pStyle w:val="titolo20"/>
        <w:rPr>
          <w:color w:val="002060"/>
        </w:rPr>
      </w:pPr>
      <w:r w:rsidRPr="00CB3FB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70747996" w14:textId="77777777" w:rsidTr="00CD4BCE">
        <w:tc>
          <w:tcPr>
            <w:tcW w:w="2200" w:type="dxa"/>
            <w:tcMar>
              <w:top w:w="20" w:type="dxa"/>
              <w:left w:w="20" w:type="dxa"/>
              <w:bottom w:w="20" w:type="dxa"/>
              <w:right w:w="20" w:type="dxa"/>
            </w:tcMar>
            <w:vAlign w:val="center"/>
            <w:hideMark/>
          </w:tcPr>
          <w:p w14:paraId="06D2560C" w14:textId="77777777" w:rsidR="007347D6" w:rsidRPr="00CB3FBE" w:rsidRDefault="007347D6" w:rsidP="00CD4BCE">
            <w:pPr>
              <w:pStyle w:val="movimento"/>
              <w:rPr>
                <w:color w:val="002060"/>
              </w:rPr>
            </w:pPr>
            <w:r w:rsidRPr="00CB3FBE">
              <w:rPr>
                <w:color w:val="002060"/>
              </w:rPr>
              <w:t>FERRUCCI LEONARDO</w:t>
            </w:r>
          </w:p>
        </w:tc>
        <w:tc>
          <w:tcPr>
            <w:tcW w:w="2200" w:type="dxa"/>
            <w:tcMar>
              <w:top w:w="20" w:type="dxa"/>
              <w:left w:w="20" w:type="dxa"/>
              <w:bottom w:w="20" w:type="dxa"/>
              <w:right w:w="20" w:type="dxa"/>
            </w:tcMar>
            <w:vAlign w:val="center"/>
            <w:hideMark/>
          </w:tcPr>
          <w:p w14:paraId="4E3BCE52" w14:textId="77777777" w:rsidR="007347D6" w:rsidRPr="00CB3FBE" w:rsidRDefault="007347D6" w:rsidP="00CD4BCE">
            <w:pPr>
              <w:pStyle w:val="movimento2"/>
              <w:rPr>
                <w:color w:val="002060"/>
              </w:rPr>
            </w:pPr>
            <w:r w:rsidRPr="00CB3FBE">
              <w:rPr>
                <w:color w:val="002060"/>
              </w:rPr>
              <w:t xml:space="preserve">(PIETRALACROCE 73) </w:t>
            </w:r>
          </w:p>
        </w:tc>
        <w:tc>
          <w:tcPr>
            <w:tcW w:w="800" w:type="dxa"/>
            <w:tcMar>
              <w:top w:w="20" w:type="dxa"/>
              <w:left w:w="20" w:type="dxa"/>
              <w:bottom w:w="20" w:type="dxa"/>
              <w:right w:w="20" w:type="dxa"/>
            </w:tcMar>
            <w:vAlign w:val="center"/>
            <w:hideMark/>
          </w:tcPr>
          <w:p w14:paraId="6766EFF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31097D7"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E9E0D63" w14:textId="77777777" w:rsidR="007347D6" w:rsidRPr="00CB3FBE" w:rsidRDefault="007347D6" w:rsidP="00CD4BCE">
            <w:pPr>
              <w:pStyle w:val="movimento2"/>
              <w:rPr>
                <w:color w:val="002060"/>
              </w:rPr>
            </w:pPr>
            <w:r w:rsidRPr="00CB3FBE">
              <w:rPr>
                <w:color w:val="002060"/>
              </w:rPr>
              <w:t> </w:t>
            </w:r>
          </w:p>
        </w:tc>
      </w:tr>
    </w:tbl>
    <w:p w14:paraId="3F695B8A" w14:textId="77777777" w:rsidR="007347D6" w:rsidRPr="00CB3FBE" w:rsidRDefault="007347D6" w:rsidP="007347D6">
      <w:pPr>
        <w:pStyle w:val="titolo30"/>
        <w:rPr>
          <w:rFonts w:eastAsiaTheme="minorEastAsia"/>
          <w:color w:val="002060"/>
        </w:rPr>
      </w:pPr>
      <w:r w:rsidRPr="00CB3FBE">
        <w:rPr>
          <w:color w:val="002060"/>
        </w:rPr>
        <w:t xml:space="preserve">CALCIATORI NON ESPULSI </w:t>
      </w:r>
    </w:p>
    <w:p w14:paraId="47E99446" w14:textId="77777777" w:rsidR="007347D6" w:rsidRPr="00CB3FBE" w:rsidRDefault="007347D6" w:rsidP="007347D6">
      <w:pPr>
        <w:pStyle w:val="titolo20"/>
        <w:rPr>
          <w:color w:val="002060"/>
        </w:rPr>
      </w:pPr>
      <w:r w:rsidRPr="00CB3FB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8BF1101" w14:textId="77777777" w:rsidTr="00CD4BCE">
        <w:tc>
          <w:tcPr>
            <w:tcW w:w="2200" w:type="dxa"/>
            <w:tcMar>
              <w:top w:w="20" w:type="dxa"/>
              <w:left w:w="20" w:type="dxa"/>
              <w:bottom w:w="20" w:type="dxa"/>
              <w:right w:w="20" w:type="dxa"/>
            </w:tcMar>
            <w:vAlign w:val="center"/>
            <w:hideMark/>
          </w:tcPr>
          <w:p w14:paraId="66EA24C8" w14:textId="77777777" w:rsidR="007347D6" w:rsidRPr="00CB3FBE" w:rsidRDefault="007347D6" w:rsidP="00CD4BCE">
            <w:pPr>
              <w:pStyle w:val="movimento"/>
              <w:rPr>
                <w:color w:val="002060"/>
              </w:rPr>
            </w:pPr>
            <w:r w:rsidRPr="00CB3FBE">
              <w:rPr>
                <w:color w:val="002060"/>
              </w:rPr>
              <w:t>PANELLA ALFONSO</w:t>
            </w:r>
          </w:p>
        </w:tc>
        <w:tc>
          <w:tcPr>
            <w:tcW w:w="2200" w:type="dxa"/>
            <w:tcMar>
              <w:top w:w="20" w:type="dxa"/>
              <w:left w:w="20" w:type="dxa"/>
              <w:bottom w:w="20" w:type="dxa"/>
              <w:right w:w="20" w:type="dxa"/>
            </w:tcMar>
            <w:vAlign w:val="center"/>
            <w:hideMark/>
          </w:tcPr>
          <w:p w14:paraId="3F920750" w14:textId="77777777" w:rsidR="007347D6" w:rsidRPr="00CB3FBE" w:rsidRDefault="007347D6" w:rsidP="00CD4BCE">
            <w:pPr>
              <w:pStyle w:val="movimento2"/>
              <w:rPr>
                <w:color w:val="002060"/>
              </w:rPr>
            </w:pPr>
            <w:r w:rsidRPr="00CB3FBE">
              <w:rPr>
                <w:color w:val="002060"/>
              </w:rPr>
              <w:t xml:space="preserve">(GAGLIOLE CALCIO A 5) </w:t>
            </w:r>
          </w:p>
        </w:tc>
        <w:tc>
          <w:tcPr>
            <w:tcW w:w="800" w:type="dxa"/>
            <w:tcMar>
              <w:top w:w="20" w:type="dxa"/>
              <w:left w:w="20" w:type="dxa"/>
              <w:bottom w:w="20" w:type="dxa"/>
              <w:right w:w="20" w:type="dxa"/>
            </w:tcMar>
            <w:vAlign w:val="center"/>
            <w:hideMark/>
          </w:tcPr>
          <w:p w14:paraId="602F6F2A"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6C875B4" w14:textId="77777777" w:rsidR="007347D6" w:rsidRPr="00CB3FBE" w:rsidRDefault="007347D6" w:rsidP="00CD4BCE">
            <w:pPr>
              <w:pStyle w:val="movimento"/>
              <w:rPr>
                <w:color w:val="002060"/>
              </w:rPr>
            </w:pPr>
            <w:r w:rsidRPr="00CB3FBE">
              <w:rPr>
                <w:color w:val="002060"/>
              </w:rPr>
              <w:t>PIERI DAVIDE</w:t>
            </w:r>
          </w:p>
        </w:tc>
        <w:tc>
          <w:tcPr>
            <w:tcW w:w="2200" w:type="dxa"/>
            <w:tcMar>
              <w:top w:w="20" w:type="dxa"/>
              <w:left w:w="20" w:type="dxa"/>
              <w:bottom w:w="20" w:type="dxa"/>
              <w:right w:w="20" w:type="dxa"/>
            </w:tcMar>
            <w:vAlign w:val="center"/>
            <w:hideMark/>
          </w:tcPr>
          <w:p w14:paraId="23582CE5" w14:textId="77777777" w:rsidR="007347D6" w:rsidRPr="00CB3FBE" w:rsidRDefault="007347D6" w:rsidP="00CD4BCE">
            <w:pPr>
              <w:pStyle w:val="movimento2"/>
              <w:rPr>
                <w:color w:val="002060"/>
              </w:rPr>
            </w:pPr>
            <w:r w:rsidRPr="00CB3FBE">
              <w:rPr>
                <w:color w:val="002060"/>
              </w:rPr>
              <w:t xml:space="preserve">(POL.CAGLI SPORT ASSOCIATI) </w:t>
            </w:r>
          </w:p>
        </w:tc>
      </w:tr>
      <w:tr w:rsidR="007347D6" w:rsidRPr="00CB3FBE" w14:paraId="00147E67" w14:textId="77777777" w:rsidTr="00CD4BCE">
        <w:tc>
          <w:tcPr>
            <w:tcW w:w="2200" w:type="dxa"/>
            <w:tcMar>
              <w:top w:w="20" w:type="dxa"/>
              <w:left w:w="20" w:type="dxa"/>
              <w:bottom w:w="20" w:type="dxa"/>
              <w:right w:w="20" w:type="dxa"/>
            </w:tcMar>
            <w:vAlign w:val="center"/>
            <w:hideMark/>
          </w:tcPr>
          <w:p w14:paraId="24FC159A" w14:textId="77777777" w:rsidR="007347D6" w:rsidRPr="00CB3FBE" w:rsidRDefault="007347D6" w:rsidP="00CD4BCE">
            <w:pPr>
              <w:pStyle w:val="movimento"/>
              <w:rPr>
                <w:color w:val="002060"/>
              </w:rPr>
            </w:pPr>
            <w:r w:rsidRPr="00CB3FBE">
              <w:rPr>
                <w:color w:val="002060"/>
              </w:rPr>
              <w:t>PELIZZARI LUCAS JOSE</w:t>
            </w:r>
          </w:p>
        </w:tc>
        <w:tc>
          <w:tcPr>
            <w:tcW w:w="2200" w:type="dxa"/>
            <w:tcMar>
              <w:top w:w="20" w:type="dxa"/>
              <w:left w:w="20" w:type="dxa"/>
              <w:bottom w:w="20" w:type="dxa"/>
              <w:right w:w="20" w:type="dxa"/>
            </w:tcMar>
            <w:vAlign w:val="center"/>
            <w:hideMark/>
          </w:tcPr>
          <w:p w14:paraId="75D57E4C" w14:textId="77777777" w:rsidR="007347D6" w:rsidRPr="00CB3FBE" w:rsidRDefault="007347D6" w:rsidP="00CD4BCE">
            <w:pPr>
              <w:pStyle w:val="movimento2"/>
              <w:rPr>
                <w:color w:val="002060"/>
              </w:rPr>
            </w:pPr>
            <w:r w:rsidRPr="00CB3FBE">
              <w:rPr>
                <w:color w:val="002060"/>
              </w:rPr>
              <w:t xml:space="preserve">(TRE TORRI A.S.D.) </w:t>
            </w:r>
          </w:p>
        </w:tc>
        <w:tc>
          <w:tcPr>
            <w:tcW w:w="800" w:type="dxa"/>
            <w:tcMar>
              <w:top w:w="20" w:type="dxa"/>
              <w:left w:w="20" w:type="dxa"/>
              <w:bottom w:w="20" w:type="dxa"/>
              <w:right w:w="20" w:type="dxa"/>
            </w:tcMar>
            <w:vAlign w:val="center"/>
            <w:hideMark/>
          </w:tcPr>
          <w:p w14:paraId="1A5B232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5600DE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101E0A9" w14:textId="77777777" w:rsidR="007347D6" w:rsidRPr="00CB3FBE" w:rsidRDefault="007347D6" w:rsidP="00CD4BCE">
            <w:pPr>
              <w:pStyle w:val="movimento2"/>
              <w:rPr>
                <w:color w:val="002060"/>
              </w:rPr>
            </w:pPr>
            <w:r w:rsidRPr="00CB3FBE">
              <w:rPr>
                <w:color w:val="002060"/>
              </w:rPr>
              <w:t> </w:t>
            </w:r>
          </w:p>
        </w:tc>
      </w:tr>
    </w:tbl>
    <w:p w14:paraId="2D41E214" w14:textId="77777777" w:rsidR="007347D6" w:rsidRPr="00CB3FBE" w:rsidRDefault="007347D6" w:rsidP="007347D6">
      <w:pPr>
        <w:pStyle w:val="titolo20"/>
        <w:rPr>
          <w:rFonts w:eastAsiaTheme="minorEastAsia"/>
          <w:color w:val="002060"/>
        </w:rPr>
      </w:pPr>
      <w:r w:rsidRPr="00CB3FBE">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156EA5B7" w14:textId="77777777" w:rsidTr="00CD4BCE">
        <w:tc>
          <w:tcPr>
            <w:tcW w:w="2200" w:type="dxa"/>
            <w:tcMar>
              <w:top w:w="20" w:type="dxa"/>
              <w:left w:w="20" w:type="dxa"/>
              <w:bottom w:w="20" w:type="dxa"/>
              <w:right w:w="20" w:type="dxa"/>
            </w:tcMar>
            <w:vAlign w:val="center"/>
            <w:hideMark/>
          </w:tcPr>
          <w:p w14:paraId="538AD6A2" w14:textId="77777777" w:rsidR="007347D6" w:rsidRPr="00CB3FBE" w:rsidRDefault="007347D6" w:rsidP="00CD4BCE">
            <w:pPr>
              <w:pStyle w:val="movimento"/>
              <w:rPr>
                <w:color w:val="002060"/>
              </w:rPr>
            </w:pPr>
            <w:r w:rsidRPr="00CB3FBE">
              <w:rPr>
                <w:color w:val="002060"/>
              </w:rPr>
              <w:t>DI GIOACCHINO GIACOMO</w:t>
            </w:r>
          </w:p>
        </w:tc>
        <w:tc>
          <w:tcPr>
            <w:tcW w:w="2200" w:type="dxa"/>
            <w:tcMar>
              <w:top w:w="20" w:type="dxa"/>
              <w:left w:w="20" w:type="dxa"/>
              <w:bottom w:w="20" w:type="dxa"/>
              <w:right w:w="20" w:type="dxa"/>
            </w:tcMar>
            <w:vAlign w:val="center"/>
            <w:hideMark/>
          </w:tcPr>
          <w:p w14:paraId="1058E344" w14:textId="77777777" w:rsidR="007347D6" w:rsidRPr="00CB3FBE" w:rsidRDefault="007347D6" w:rsidP="00CD4BCE">
            <w:pPr>
              <w:pStyle w:val="movimento2"/>
              <w:rPr>
                <w:color w:val="002060"/>
              </w:rPr>
            </w:pPr>
            <w:r w:rsidRPr="00CB3FBE">
              <w:rPr>
                <w:color w:val="002060"/>
              </w:rPr>
              <w:t xml:space="preserve">(MONTELUPONE CALCIO A 5) </w:t>
            </w:r>
          </w:p>
        </w:tc>
        <w:tc>
          <w:tcPr>
            <w:tcW w:w="800" w:type="dxa"/>
            <w:tcMar>
              <w:top w:w="20" w:type="dxa"/>
              <w:left w:w="20" w:type="dxa"/>
              <w:bottom w:w="20" w:type="dxa"/>
              <w:right w:w="20" w:type="dxa"/>
            </w:tcMar>
            <w:vAlign w:val="center"/>
            <w:hideMark/>
          </w:tcPr>
          <w:p w14:paraId="3D13561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9DA4E2E" w14:textId="77777777" w:rsidR="007347D6" w:rsidRPr="00CB3FBE" w:rsidRDefault="007347D6" w:rsidP="00CD4BCE">
            <w:pPr>
              <w:pStyle w:val="movimento"/>
              <w:rPr>
                <w:color w:val="002060"/>
              </w:rPr>
            </w:pPr>
            <w:r w:rsidRPr="00CB3FBE">
              <w:rPr>
                <w:color w:val="002060"/>
              </w:rPr>
              <w:t>GASPARRONI DANILO</w:t>
            </w:r>
          </w:p>
        </w:tc>
        <w:tc>
          <w:tcPr>
            <w:tcW w:w="2200" w:type="dxa"/>
            <w:tcMar>
              <w:top w:w="20" w:type="dxa"/>
              <w:left w:w="20" w:type="dxa"/>
              <w:bottom w:w="20" w:type="dxa"/>
              <w:right w:w="20" w:type="dxa"/>
            </w:tcMar>
            <w:vAlign w:val="center"/>
            <w:hideMark/>
          </w:tcPr>
          <w:p w14:paraId="36F5F96D" w14:textId="77777777" w:rsidR="007347D6" w:rsidRPr="00CB3FBE" w:rsidRDefault="007347D6" w:rsidP="00CD4BCE">
            <w:pPr>
              <w:pStyle w:val="movimento2"/>
              <w:rPr>
                <w:color w:val="002060"/>
              </w:rPr>
            </w:pPr>
            <w:r w:rsidRPr="00CB3FBE">
              <w:rPr>
                <w:color w:val="002060"/>
              </w:rPr>
              <w:t xml:space="preserve">(PIETRALACROCE 73) </w:t>
            </w:r>
          </w:p>
        </w:tc>
      </w:tr>
    </w:tbl>
    <w:p w14:paraId="50D80C29" w14:textId="77777777" w:rsidR="007347D6" w:rsidRPr="00CB3FBE" w:rsidRDefault="007347D6" w:rsidP="007347D6">
      <w:pPr>
        <w:pStyle w:val="titolo20"/>
        <w:rPr>
          <w:rFonts w:eastAsiaTheme="minorEastAsia"/>
          <w:color w:val="002060"/>
        </w:rPr>
      </w:pPr>
      <w:r w:rsidRPr="00CB3FB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4CCB66F" w14:textId="77777777" w:rsidTr="00CD4BCE">
        <w:tc>
          <w:tcPr>
            <w:tcW w:w="2200" w:type="dxa"/>
            <w:tcMar>
              <w:top w:w="20" w:type="dxa"/>
              <w:left w:w="20" w:type="dxa"/>
              <w:bottom w:w="20" w:type="dxa"/>
              <w:right w:w="20" w:type="dxa"/>
            </w:tcMar>
            <w:vAlign w:val="center"/>
            <w:hideMark/>
          </w:tcPr>
          <w:p w14:paraId="0B5760F5" w14:textId="77777777" w:rsidR="007347D6" w:rsidRPr="00CB3FBE" w:rsidRDefault="007347D6" w:rsidP="00CD4BCE">
            <w:pPr>
              <w:pStyle w:val="movimento"/>
              <w:rPr>
                <w:color w:val="002060"/>
              </w:rPr>
            </w:pPr>
            <w:r w:rsidRPr="00CB3FBE">
              <w:rPr>
                <w:color w:val="002060"/>
              </w:rPr>
              <w:t>BENIGNI FEDERICO</w:t>
            </w:r>
          </w:p>
        </w:tc>
        <w:tc>
          <w:tcPr>
            <w:tcW w:w="2200" w:type="dxa"/>
            <w:tcMar>
              <w:top w:w="20" w:type="dxa"/>
              <w:left w:w="20" w:type="dxa"/>
              <w:bottom w:w="20" w:type="dxa"/>
              <w:right w:w="20" w:type="dxa"/>
            </w:tcMar>
            <w:vAlign w:val="center"/>
            <w:hideMark/>
          </w:tcPr>
          <w:p w14:paraId="322F453C" w14:textId="77777777" w:rsidR="007347D6" w:rsidRPr="00CB3FBE" w:rsidRDefault="007347D6" w:rsidP="00CD4BCE">
            <w:pPr>
              <w:pStyle w:val="movimento2"/>
              <w:rPr>
                <w:color w:val="002060"/>
              </w:rPr>
            </w:pPr>
            <w:r w:rsidRPr="00CB3FBE">
              <w:rPr>
                <w:color w:val="002060"/>
              </w:rPr>
              <w:t xml:space="preserve">(FERMANA FUTSAL 2022) </w:t>
            </w:r>
          </w:p>
        </w:tc>
        <w:tc>
          <w:tcPr>
            <w:tcW w:w="800" w:type="dxa"/>
            <w:tcMar>
              <w:top w:w="20" w:type="dxa"/>
              <w:left w:w="20" w:type="dxa"/>
              <w:bottom w:w="20" w:type="dxa"/>
              <w:right w:w="20" w:type="dxa"/>
            </w:tcMar>
            <w:vAlign w:val="center"/>
            <w:hideMark/>
          </w:tcPr>
          <w:p w14:paraId="5A7FEB6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876E21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3CCD9D0" w14:textId="77777777" w:rsidR="007347D6" w:rsidRPr="00CB3FBE" w:rsidRDefault="007347D6" w:rsidP="00CD4BCE">
            <w:pPr>
              <w:pStyle w:val="movimento2"/>
              <w:rPr>
                <w:color w:val="002060"/>
              </w:rPr>
            </w:pPr>
            <w:r w:rsidRPr="00CB3FBE">
              <w:rPr>
                <w:color w:val="002060"/>
              </w:rPr>
              <w:t> </w:t>
            </w:r>
          </w:p>
        </w:tc>
      </w:tr>
    </w:tbl>
    <w:p w14:paraId="1C7FB12B" w14:textId="77777777" w:rsidR="007347D6" w:rsidRPr="00CB3FBE" w:rsidRDefault="007347D6" w:rsidP="007347D6">
      <w:pPr>
        <w:pStyle w:val="titolo20"/>
        <w:rPr>
          <w:rFonts w:eastAsiaTheme="minorEastAsia"/>
          <w:color w:val="002060"/>
        </w:rPr>
      </w:pPr>
      <w:r w:rsidRPr="00CB3FBE">
        <w:rPr>
          <w:color w:val="002060"/>
        </w:rPr>
        <w:lastRenderedPageBreak/>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CF8E207" w14:textId="77777777" w:rsidTr="00CD4BCE">
        <w:tc>
          <w:tcPr>
            <w:tcW w:w="2200" w:type="dxa"/>
            <w:tcMar>
              <w:top w:w="20" w:type="dxa"/>
              <w:left w:w="20" w:type="dxa"/>
              <w:bottom w:w="20" w:type="dxa"/>
              <w:right w:w="20" w:type="dxa"/>
            </w:tcMar>
            <w:vAlign w:val="center"/>
            <w:hideMark/>
          </w:tcPr>
          <w:p w14:paraId="69BC8739" w14:textId="77777777" w:rsidR="007347D6" w:rsidRPr="00CB3FBE" w:rsidRDefault="007347D6" w:rsidP="00CD4BCE">
            <w:pPr>
              <w:pStyle w:val="movimento"/>
              <w:rPr>
                <w:color w:val="002060"/>
              </w:rPr>
            </w:pPr>
            <w:r w:rsidRPr="00CB3FBE">
              <w:rPr>
                <w:color w:val="002060"/>
              </w:rPr>
              <w:t>LO GIUDICE NICOLAS JESUS</w:t>
            </w:r>
          </w:p>
        </w:tc>
        <w:tc>
          <w:tcPr>
            <w:tcW w:w="2200" w:type="dxa"/>
            <w:tcMar>
              <w:top w:w="20" w:type="dxa"/>
              <w:left w:w="20" w:type="dxa"/>
              <w:bottom w:w="20" w:type="dxa"/>
              <w:right w:w="20" w:type="dxa"/>
            </w:tcMar>
            <w:vAlign w:val="center"/>
            <w:hideMark/>
          </w:tcPr>
          <w:p w14:paraId="009C964A" w14:textId="77777777" w:rsidR="007347D6" w:rsidRPr="00CB3FBE" w:rsidRDefault="007347D6" w:rsidP="00CD4BCE">
            <w:pPr>
              <w:pStyle w:val="movimento2"/>
              <w:rPr>
                <w:color w:val="002060"/>
              </w:rPr>
            </w:pPr>
            <w:r w:rsidRPr="00CB3FBE">
              <w:rPr>
                <w:color w:val="002060"/>
              </w:rPr>
              <w:t xml:space="preserve">(GAGLIOLE CALCIO A 5) </w:t>
            </w:r>
          </w:p>
        </w:tc>
        <w:tc>
          <w:tcPr>
            <w:tcW w:w="800" w:type="dxa"/>
            <w:tcMar>
              <w:top w:w="20" w:type="dxa"/>
              <w:left w:w="20" w:type="dxa"/>
              <w:bottom w:w="20" w:type="dxa"/>
              <w:right w:w="20" w:type="dxa"/>
            </w:tcMar>
            <w:vAlign w:val="center"/>
            <w:hideMark/>
          </w:tcPr>
          <w:p w14:paraId="123E3CA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8AA5744" w14:textId="77777777" w:rsidR="007347D6" w:rsidRPr="00CB3FBE" w:rsidRDefault="007347D6" w:rsidP="00CD4BCE">
            <w:pPr>
              <w:pStyle w:val="movimento"/>
              <w:rPr>
                <w:color w:val="002060"/>
              </w:rPr>
            </w:pPr>
            <w:r w:rsidRPr="00CB3FBE">
              <w:rPr>
                <w:color w:val="002060"/>
              </w:rPr>
              <w:t>LOMBARDI MICHELE</w:t>
            </w:r>
          </w:p>
        </w:tc>
        <w:tc>
          <w:tcPr>
            <w:tcW w:w="2200" w:type="dxa"/>
            <w:tcMar>
              <w:top w:w="20" w:type="dxa"/>
              <w:left w:w="20" w:type="dxa"/>
              <w:bottom w:w="20" w:type="dxa"/>
              <w:right w:w="20" w:type="dxa"/>
            </w:tcMar>
            <w:vAlign w:val="center"/>
            <w:hideMark/>
          </w:tcPr>
          <w:p w14:paraId="39E2CDAB" w14:textId="77777777" w:rsidR="007347D6" w:rsidRPr="00CB3FBE" w:rsidRDefault="007347D6" w:rsidP="00CD4BCE">
            <w:pPr>
              <w:pStyle w:val="movimento2"/>
              <w:rPr>
                <w:color w:val="002060"/>
              </w:rPr>
            </w:pPr>
            <w:r w:rsidRPr="00CB3FBE">
              <w:rPr>
                <w:color w:val="002060"/>
              </w:rPr>
              <w:t xml:space="preserve">(PIETRALACROCE 73) </w:t>
            </w:r>
          </w:p>
        </w:tc>
      </w:tr>
      <w:tr w:rsidR="007347D6" w:rsidRPr="00CB3FBE" w14:paraId="4D77FBCB" w14:textId="77777777" w:rsidTr="00CD4BCE">
        <w:tc>
          <w:tcPr>
            <w:tcW w:w="2200" w:type="dxa"/>
            <w:tcMar>
              <w:top w:w="20" w:type="dxa"/>
              <w:left w:w="20" w:type="dxa"/>
              <w:bottom w:w="20" w:type="dxa"/>
              <w:right w:w="20" w:type="dxa"/>
            </w:tcMar>
            <w:vAlign w:val="center"/>
            <w:hideMark/>
          </w:tcPr>
          <w:p w14:paraId="0303F645" w14:textId="77777777" w:rsidR="007347D6" w:rsidRPr="00CB3FBE" w:rsidRDefault="007347D6" w:rsidP="00CD4BCE">
            <w:pPr>
              <w:pStyle w:val="movimento"/>
              <w:rPr>
                <w:color w:val="002060"/>
              </w:rPr>
            </w:pPr>
            <w:r w:rsidRPr="00CB3FBE">
              <w:rPr>
                <w:color w:val="002060"/>
              </w:rPr>
              <w:t>LATINI DIEGO</w:t>
            </w:r>
          </w:p>
        </w:tc>
        <w:tc>
          <w:tcPr>
            <w:tcW w:w="2200" w:type="dxa"/>
            <w:tcMar>
              <w:top w:w="20" w:type="dxa"/>
              <w:left w:w="20" w:type="dxa"/>
              <w:bottom w:w="20" w:type="dxa"/>
              <w:right w:w="20" w:type="dxa"/>
            </w:tcMar>
            <w:vAlign w:val="center"/>
            <w:hideMark/>
          </w:tcPr>
          <w:p w14:paraId="4A0B72BB" w14:textId="77777777" w:rsidR="007347D6" w:rsidRPr="00CB3FBE" w:rsidRDefault="007347D6" w:rsidP="00CD4BCE">
            <w:pPr>
              <w:pStyle w:val="movimento2"/>
              <w:rPr>
                <w:color w:val="002060"/>
              </w:rPr>
            </w:pPr>
            <w:r w:rsidRPr="00CB3FBE">
              <w:rPr>
                <w:color w:val="002060"/>
              </w:rPr>
              <w:t xml:space="preserve">(TRE TORRI A.S.D.) </w:t>
            </w:r>
          </w:p>
        </w:tc>
        <w:tc>
          <w:tcPr>
            <w:tcW w:w="800" w:type="dxa"/>
            <w:tcMar>
              <w:top w:w="20" w:type="dxa"/>
              <w:left w:w="20" w:type="dxa"/>
              <w:bottom w:w="20" w:type="dxa"/>
              <w:right w:w="20" w:type="dxa"/>
            </w:tcMar>
            <w:vAlign w:val="center"/>
            <w:hideMark/>
          </w:tcPr>
          <w:p w14:paraId="343D5C9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115992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4A0F231" w14:textId="77777777" w:rsidR="007347D6" w:rsidRPr="00CB3FBE" w:rsidRDefault="007347D6" w:rsidP="00CD4BCE">
            <w:pPr>
              <w:pStyle w:val="movimento2"/>
              <w:rPr>
                <w:color w:val="002060"/>
              </w:rPr>
            </w:pPr>
            <w:r w:rsidRPr="00CB3FBE">
              <w:rPr>
                <w:color w:val="002060"/>
              </w:rPr>
              <w:t> </w:t>
            </w:r>
          </w:p>
        </w:tc>
      </w:tr>
    </w:tbl>
    <w:p w14:paraId="0F038B37" w14:textId="77777777" w:rsidR="007347D6" w:rsidRPr="00CB3FBE" w:rsidRDefault="007347D6" w:rsidP="007347D6">
      <w:pPr>
        <w:pStyle w:val="titolo20"/>
        <w:rPr>
          <w:rFonts w:eastAsiaTheme="minorEastAsia"/>
          <w:color w:val="002060"/>
        </w:rPr>
      </w:pPr>
      <w:r w:rsidRPr="00CB3FB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E4BF98A" w14:textId="77777777" w:rsidTr="00CD4BCE">
        <w:tc>
          <w:tcPr>
            <w:tcW w:w="2200" w:type="dxa"/>
            <w:tcMar>
              <w:top w:w="20" w:type="dxa"/>
              <w:left w:w="20" w:type="dxa"/>
              <w:bottom w:w="20" w:type="dxa"/>
              <w:right w:w="20" w:type="dxa"/>
            </w:tcMar>
            <w:vAlign w:val="center"/>
            <w:hideMark/>
          </w:tcPr>
          <w:p w14:paraId="1600891C" w14:textId="77777777" w:rsidR="007347D6" w:rsidRPr="00CB3FBE" w:rsidRDefault="007347D6" w:rsidP="00CD4BCE">
            <w:pPr>
              <w:pStyle w:val="movimento"/>
              <w:rPr>
                <w:color w:val="002060"/>
              </w:rPr>
            </w:pPr>
            <w:r w:rsidRPr="00CB3FBE">
              <w:rPr>
                <w:color w:val="002060"/>
              </w:rPr>
              <w:t>NAZAROLF CARLOS AUGUSTIN</w:t>
            </w:r>
          </w:p>
        </w:tc>
        <w:tc>
          <w:tcPr>
            <w:tcW w:w="2200" w:type="dxa"/>
            <w:tcMar>
              <w:top w:w="20" w:type="dxa"/>
              <w:left w:w="20" w:type="dxa"/>
              <w:bottom w:w="20" w:type="dxa"/>
              <w:right w:w="20" w:type="dxa"/>
            </w:tcMar>
            <w:vAlign w:val="center"/>
            <w:hideMark/>
          </w:tcPr>
          <w:p w14:paraId="2D98BFA1" w14:textId="77777777" w:rsidR="007347D6" w:rsidRPr="00CB3FBE" w:rsidRDefault="007347D6" w:rsidP="00CD4BCE">
            <w:pPr>
              <w:pStyle w:val="movimento2"/>
              <w:rPr>
                <w:color w:val="002060"/>
              </w:rPr>
            </w:pPr>
            <w:r w:rsidRPr="00CB3FBE">
              <w:rPr>
                <w:color w:val="002060"/>
              </w:rPr>
              <w:t xml:space="preserve">(BAYER CAPPUCCINI) </w:t>
            </w:r>
          </w:p>
        </w:tc>
        <w:tc>
          <w:tcPr>
            <w:tcW w:w="800" w:type="dxa"/>
            <w:tcMar>
              <w:top w:w="20" w:type="dxa"/>
              <w:left w:w="20" w:type="dxa"/>
              <w:bottom w:w="20" w:type="dxa"/>
              <w:right w:w="20" w:type="dxa"/>
            </w:tcMar>
            <w:vAlign w:val="center"/>
            <w:hideMark/>
          </w:tcPr>
          <w:p w14:paraId="57FC4FC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58CE899" w14:textId="77777777" w:rsidR="007347D6" w:rsidRPr="00CB3FBE" w:rsidRDefault="007347D6" w:rsidP="00CD4BCE">
            <w:pPr>
              <w:pStyle w:val="movimento"/>
              <w:rPr>
                <w:color w:val="002060"/>
              </w:rPr>
            </w:pPr>
            <w:r w:rsidRPr="00CB3FBE">
              <w:rPr>
                <w:color w:val="002060"/>
              </w:rPr>
              <w:t>TORQUATI LUCA</w:t>
            </w:r>
          </w:p>
        </w:tc>
        <w:tc>
          <w:tcPr>
            <w:tcW w:w="2200" w:type="dxa"/>
            <w:tcMar>
              <w:top w:w="20" w:type="dxa"/>
              <w:left w:w="20" w:type="dxa"/>
              <w:bottom w:w="20" w:type="dxa"/>
              <w:right w:w="20" w:type="dxa"/>
            </w:tcMar>
            <w:vAlign w:val="center"/>
            <w:hideMark/>
          </w:tcPr>
          <w:p w14:paraId="09C3F99F" w14:textId="77777777" w:rsidR="007347D6" w:rsidRPr="00CB3FBE" w:rsidRDefault="007347D6" w:rsidP="00CD4BCE">
            <w:pPr>
              <w:pStyle w:val="movimento2"/>
              <w:rPr>
                <w:color w:val="002060"/>
              </w:rPr>
            </w:pPr>
            <w:r w:rsidRPr="00CB3FBE">
              <w:rPr>
                <w:color w:val="002060"/>
              </w:rPr>
              <w:t xml:space="preserve">(TRE TORRI A.S.D.) </w:t>
            </w:r>
          </w:p>
        </w:tc>
      </w:tr>
    </w:tbl>
    <w:p w14:paraId="03B1067E" w14:textId="77777777" w:rsidR="007347D6" w:rsidRPr="00CB3FBE" w:rsidRDefault="007347D6" w:rsidP="007347D6">
      <w:pPr>
        <w:pStyle w:val="titolo20"/>
        <w:rPr>
          <w:rFonts w:eastAsiaTheme="minorEastAsia"/>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E541FEB" w14:textId="77777777" w:rsidTr="00CD4BCE">
        <w:tc>
          <w:tcPr>
            <w:tcW w:w="2200" w:type="dxa"/>
            <w:tcMar>
              <w:top w:w="20" w:type="dxa"/>
              <w:left w:w="20" w:type="dxa"/>
              <w:bottom w:w="20" w:type="dxa"/>
              <w:right w:w="20" w:type="dxa"/>
            </w:tcMar>
            <w:vAlign w:val="center"/>
            <w:hideMark/>
          </w:tcPr>
          <w:p w14:paraId="3952BDB5" w14:textId="77777777" w:rsidR="007347D6" w:rsidRPr="00CB3FBE" w:rsidRDefault="007347D6" w:rsidP="00CD4BCE">
            <w:pPr>
              <w:pStyle w:val="movimento"/>
              <w:rPr>
                <w:color w:val="002060"/>
              </w:rPr>
            </w:pPr>
            <w:r w:rsidRPr="00CB3FBE">
              <w:rPr>
                <w:color w:val="002060"/>
              </w:rPr>
              <w:t>IESARI MATTEO</w:t>
            </w:r>
          </w:p>
        </w:tc>
        <w:tc>
          <w:tcPr>
            <w:tcW w:w="2200" w:type="dxa"/>
            <w:tcMar>
              <w:top w:w="20" w:type="dxa"/>
              <w:left w:w="20" w:type="dxa"/>
              <w:bottom w:w="20" w:type="dxa"/>
              <w:right w:w="20" w:type="dxa"/>
            </w:tcMar>
            <w:vAlign w:val="center"/>
            <w:hideMark/>
          </w:tcPr>
          <w:p w14:paraId="3644897E" w14:textId="77777777" w:rsidR="007347D6" w:rsidRPr="00CB3FBE" w:rsidRDefault="007347D6" w:rsidP="00CD4BCE">
            <w:pPr>
              <w:pStyle w:val="movimento2"/>
              <w:rPr>
                <w:color w:val="002060"/>
              </w:rPr>
            </w:pPr>
            <w:r w:rsidRPr="00CB3FBE">
              <w:rPr>
                <w:color w:val="002060"/>
              </w:rPr>
              <w:t xml:space="preserve">(BAYER CAPPUCCINI) </w:t>
            </w:r>
          </w:p>
        </w:tc>
        <w:tc>
          <w:tcPr>
            <w:tcW w:w="800" w:type="dxa"/>
            <w:tcMar>
              <w:top w:w="20" w:type="dxa"/>
              <w:left w:w="20" w:type="dxa"/>
              <w:bottom w:w="20" w:type="dxa"/>
              <w:right w:w="20" w:type="dxa"/>
            </w:tcMar>
            <w:vAlign w:val="center"/>
            <w:hideMark/>
          </w:tcPr>
          <w:p w14:paraId="7E5B7E3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705DCD9" w14:textId="77777777" w:rsidR="007347D6" w:rsidRPr="00CB3FBE" w:rsidRDefault="007347D6" w:rsidP="00CD4BCE">
            <w:pPr>
              <w:pStyle w:val="movimento"/>
              <w:rPr>
                <w:color w:val="002060"/>
              </w:rPr>
            </w:pPr>
            <w:r w:rsidRPr="00CB3FBE">
              <w:rPr>
                <w:color w:val="002060"/>
              </w:rPr>
              <w:t>CRISTIANI GIANLUCA</w:t>
            </w:r>
          </w:p>
        </w:tc>
        <w:tc>
          <w:tcPr>
            <w:tcW w:w="2200" w:type="dxa"/>
            <w:tcMar>
              <w:top w:w="20" w:type="dxa"/>
              <w:left w:w="20" w:type="dxa"/>
              <w:bottom w:w="20" w:type="dxa"/>
              <w:right w:w="20" w:type="dxa"/>
            </w:tcMar>
            <w:vAlign w:val="center"/>
            <w:hideMark/>
          </w:tcPr>
          <w:p w14:paraId="56F634CA" w14:textId="77777777" w:rsidR="007347D6" w:rsidRPr="00CB3FBE" w:rsidRDefault="007347D6" w:rsidP="00CD4BCE">
            <w:pPr>
              <w:pStyle w:val="movimento2"/>
              <w:rPr>
                <w:color w:val="002060"/>
              </w:rPr>
            </w:pPr>
            <w:r w:rsidRPr="00CB3FBE">
              <w:rPr>
                <w:color w:val="002060"/>
              </w:rPr>
              <w:t xml:space="preserve">(CHIARAVALLE FUTSAL) </w:t>
            </w:r>
          </w:p>
        </w:tc>
      </w:tr>
      <w:tr w:rsidR="007347D6" w:rsidRPr="00CB3FBE" w14:paraId="4153E3B6" w14:textId="77777777" w:rsidTr="00CD4BCE">
        <w:tc>
          <w:tcPr>
            <w:tcW w:w="2200" w:type="dxa"/>
            <w:tcMar>
              <w:top w:w="20" w:type="dxa"/>
              <w:left w:w="20" w:type="dxa"/>
              <w:bottom w:w="20" w:type="dxa"/>
              <w:right w:w="20" w:type="dxa"/>
            </w:tcMar>
            <w:vAlign w:val="center"/>
            <w:hideMark/>
          </w:tcPr>
          <w:p w14:paraId="3C5961D9" w14:textId="77777777" w:rsidR="007347D6" w:rsidRPr="00CB3FBE" w:rsidRDefault="007347D6" w:rsidP="00CD4BCE">
            <w:pPr>
              <w:pStyle w:val="movimento"/>
              <w:rPr>
                <w:color w:val="002060"/>
              </w:rPr>
            </w:pPr>
            <w:r w:rsidRPr="00CB3FBE">
              <w:rPr>
                <w:color w:val="002060"/>
              </w:rPr>
              <w:t>DORELLI STEFANO</w:t>
            </w:r>
          </w:p>
        </w:tc>
        <w:tc>
          <w:tcPr>
            <w:tcW w:w="2200" w:type="dxa"/>
            <w:tcMar>
              <w:top w:w="20" w:type="dxa"/>
              <w:left w:w="20" w:type="dxa"/>
              <w:bottom w:w="20" w:type="dxa"/>
              <w:right w:w="20" w:type="dxa"/>
            </w:tcMar>
            <w:vAlign w:val="center"/>
            <w:hideMark/>
          </w:tcPr>
          <w:p w14:paraId="4C0B95C0" w14:textId="77777777" w:rsidR="007347D6" w:rsidRPr="00CB3FBE" w:rsidRDefault="007347D6" w:rsidP="00CD4BCE">
            <w:pPr>
              <w:pStyle w:val="movimento2"/>
              <w:rPr>
                <w:color w:val="002060"/>
              </w:rPr>
            </w:pPr>
            <w:r w:rsidRPr="00CB3FBE">
              <w:rPr>
                <w:color w:val="002060"/>
              </w:rPr>
              <w:t xml:space="preserve">(FERMANA FUTSAL 2022) </w:t>
            </w:r>
          </w:p>
        </w:tc>
        <w:tc>
          <w:tcPr>
            <w:tcW w:w="800" w:type="dxa"/>
            <w:tcMar>
              <w:top w:w="20" w:type="dxa"/>
              <w:left w:w="20" w:type="dxa"/>
              <w:bottom w:w="20" w:type="dxa"/>
              <w:right w:w="20" w:type="dxa"/>
            </w:tcMar>
            <w:vAlign w:val="center"/>
            <w:hideMark/>
          </w:tcPr>
          <w:p w14:paraId="737CD15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6791590" w14:textId="77777777" w:rsidR="007347D6" w:rsidRPr="00CB3FBE" w:rsidRDefault="007347D6" w:rsidP="00CD4BCE">
            <w:pPr>
              <w:pStyle w:val="movimento"/>
              <w:rPr>
                <w:color w:val="002060"/>
              </w:rPr>
            </w:pPr>
            <w:r w:rsidRPr="00CB3FBE">
              <w:rPr>
                <w:color w:val="002060"/>
              </w:rPr>
              <w:t>LIGNITE STEFANO</w:t>
            </w:r>
          </w:p>
        </w:tc>
        <w:tc>
          <w:tcPr>
            <w:tcW w:w="2200" w:type="dxa"/>
            <w:tcMar>
              <w:top w:w="20" w:type="dxa"/>
              <w:left w:w="20" w:type="dxa"/>
              <w:bottom w:w="20" w:type="dxa"/>
              <w:right w:w="20" w:type="dxa"/>
            </w:tcMar>
            <w:vAlign w:val="center"/>
            <w:hideMark/>
          </w:tcPr>
          <w:p w14:paraId="3E3CE617" w14:textId="77777777" w:rsidR="007347D6" w:rsidRPr="00CB3FBE" w:rsidRDefault="007347D6" w:rsidP="00CD4BCE">
            <w:pPr>
              <w:pStyle w:val="movimento2"/>
              <w:rPr>
                <w:color w:val="002060"/>
              </w:rPr>
            </w:pPr>
            <w:r w:rsidRPr="00CB3FBE">
              <w:rPr>
                <w:color w:val="002060"/>
              </w:rPr>
              <w:t xml:space="preserve">(FUTSAL MONTURANO) </w:t>
            </w:r>
          </w:p>
        </w:tc>
      </w:tr>
      <w:tr w:rsidR="007347D6" w:rsidRPr="00CB3FBE" w14:paraId="7506A2E9" w14:textId="77777777" w:rsidTr="00CD4BCE">
        <w:tc>
          <w:tcPr>
            <w:tcW w:w="2200" w:type="dxa"/>
            <w:tcMar>
              <w:top w:w="20" w:type="dxa"/>
              <w:left w:w="20" w:type="dxa"/>
              <w:bottom w:w="20" w:type="dxa"/>
              <w:right w:w="20" w:type="dxa"/>
            </w:tcMar>
            <w:vAlign w:val="center"/>
            <w:hideMark/>
          </w:tcPr>
          <w:p w14:paraId="4A539169" w14:textId="77777777" w:rsidR="007347D6" w:rsidRPr="00CB3FBE" w:rsidRDefault="007347D6" w:rsidP="00CD4BCE">
            <w:pPr>
              <w:pStyle w:val="movimento"/>
              <w:rPr>
                <w:color w:val="002060"/>
              </w:rPr>
            </w:pPr>
            <w:r w:rsidRPr="00CB3FBE">
              <w:rPr>
                <w:color w:val="002060"/>
              </w:rPr>
              <w:t>COLOTTO MATTIA</w:t>
            </w:r>
          </w:p>
        </w:tc>
        <w:tc>
          <w:tcPr>
            <w:tcW w:w="2200" w:type="dxa"/>
            <w:tcMar>
              <w:top w:w="20" w:type="dxa"/>
              <w:left w:w="20" w:type="dxa"/>
              <w:bottom w:w="20" w:type="dxa"/>
              <w:right w:w="20" w:type="dxa"/>
            </w:tcMar>
            <w:vAlign w:val="center"/>
            <w:hideMark/>
          </w:tcPr>
          <w:p w14:paraId="02FE5040" w14:textId="77777777" w:rsidR="007347D6" w:rsidRPr="00CB3FBE" w:rsidRDefault="007347D6" w:rsidP="00CD4BCE">
            <w:pPr>
              <w:pStyle w:val="movimento2"/>
              <w:rPr>
                <w:color w:val="002060"/>
              </w:rPr>
            </w:pPr>
            <w:r w:rsidRPr="00CB3FBE">
              <w:rPr>
                <w:color w:val="002060"/>
              </w:rPr>
              <w:t xml:space="preserve">(MONTELUPONE CALCIO A 5) </w:t>
            </w:r>
          </w:p>
        </w:tc>
        <w:tc>
          <w:tcPr>
            <w:tcW w:w="800" w:type="dxa"/>
            <w:tcMar>
              <w:top w:w="20" w:type="dxa"/>
              <w:left w:w="20" w:type="dxa"/>
              <w:bottom w:w="20" w:type="dxa"/>
              <w:right w:w="20" w:type="dxa"/>
            </w:tcMar>
            <w:vAlign w:val="center"/>
            <w:hideMark/>
          </w:tcPr>
          <w:p w14:paraId="7159585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B9E6763" w14:textId="77777777" w:rsidR="007347D6" w:rsidRPr="00CB3FBE" w:rsidRDefault="007347D6" w:rsidP="00CD4BCE">
            <w:pPr>
              <w:pStyle w:val="movimento"/>
              <w:rPr>
                <w:color w:val="002060"/>
              </w:rPr>
            </w:pPr>
            <w:r w:rsidRPr="00CB3FBE">
              <w:rPr>
                <w:color w:val="002060"/>
              </w:rPr>
              <w:t>SEVERINI SIMONE</w:t>
            </w:r>
          </w:p>
        </w:tc>
        <w:tc>
          <w:tcPr>
            <w:tcW w:w="2200" w:type="dxa"/>
            <w:tcMar>
              <w:top w:w="20" w:type="dxa"/>
              <w:left w:w="20" w:type="dxa"/>
              <w:bottom w:w="20" w:type="dxa"/>
              <w:right w:w="20" w:type="dxa"/>
            </w:tcMar>
            <w:vAlign w:val="center"/>
            <w:hideMark/>
          </w:tcPr>
          <w:p w14:paraId="56F0F57D" w14:textId="77777777" w:rsidR="007347D6" w:rsidRPr="00CB3FBE" w:rsidRDefault="007347D6" w:rsidP="00CD4BCE">
            <w:pPr>
              <w:pStyle w:val="movimento2"/>
              <w:rPr>
                <w:color w:val="002060"/>
              </w:rPr>
            </w:pPr>
            <w:r w:rsidRPr="00CB3FBE">
              <w:rPr>
                <w:color w:val="002060"/>
              </w:rPr>
              <w:t xml:space="preserve">(PIANACCIO) </w:t>
            </w:r>
          </w:p>
        </w:tc>
      </w:tr>
    </w:tbl>
    <w:p w14:paraId="1AA4B112"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197AB91" w14:textId="77777777" w:rsidTr="00CD4BCE">
        <w:tc>
          <w:tcPr>
            <w:tcW w:w="2200" w:type="dxa"/>
            <w:tcMar>
              <w:top w:w="20" w:type="dxa"/>
              <w:left w:w="20" w:type="dxa"/>
              <w:bottom w:w="20" w:type="dxa"/>
              <w:right w:w="20" w:type="dxa"/>
            </w:tcMar>
            <w:vAlign w:val="center"/>
            <w:hideMark/>
          </w:tcPr>
          <w:p w14:paraId="3B29ACB9" w14:textId="77777777" w:rsidR="007347D6" w:rsidRPr="00CB3FBE" w:rsidRDefault="007347D6" w:rsidP="00CD4BCE">
            <w:pPr>
              <w:pStyle w:val="movimento"/>
              <w:rPr>
                <w:color w:val="002060"/>
              </w:rPr>
            </w:pPr>
            <w:r w:rsidRPr="00CB3FBE">
              <w:rPr>
                <w:color w:val="002060"/>
              </w:rPr>
              <w:t>BASSO COBO ALEXANDRE</w:t>
            </w:r>
          </w:p>
        </w:tc>
        <w:tc>
          <w:tcPr>
            <w:tcW w:w="2200" w:type="dxa"/>
            <w:tcMar>
              <w:top w:w="20" w:type="dxa"/>
              <w:left w:w="20" w:type="dxa"/>
              <w:bottom w:w="20" w:type="dxa"/>
              <w:right w:w="20" w:type="dxa"/>
            </w:tcMar>
            <w:vAlign w:val="center"/>
            <w:hideMark/>
          </w:tcPr>
          <w:p w14:paraId="48D3FCFD" w14:textId="77777777" w:rsidR="007347D6" w:rsidRPr="00CB3FBE" w:rsidRDefault="007347D6" w:rsidP="00CD4BCE">
            <w:pPr>
              <w:pStyle w:val="movimento2"/>
              <w:rPr>
                <w:color w:val="002060"/>
              </w:rPr>
            </w:pPr>
            <w:r w:rsidRPr="00CB3FBE">
              <w:rPr>
                <w:color w:val="002060"/>
              </w:rPr>
              <w:t xml:space="preserve">(CERRETO D ESI C5 A.S.D.) </w:t>
            </w:r>
          </w:p>
        </w:tc>
        <w:tc>
          <w:tcPr>
            <w:tcW w:w="800" w:type="dxa"/>
            <w:tcMar>
              <w:top w:w="20" w:type="dxa"/>
              <w:left w:w="20" w:type="dxa"/>
              <w:bottom w:w="20" w:type="dxa"/>
              <w:right w:w="20" w:type="dxa"/>
            </w:tcMar>
            <w:vAlign w:val="center"/>
            <w:hideMark/>
          </w:tcPr>
          <w:p w14:paraId="079D503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91A89A6" w14:textId="77777777" w:rsidR="007347D6" w:rsidRPr="00CB3FBE" w:rsidRDefault="007347D6" w:rsidP="00CD4BCE">
            <w:pPr>
              <w:pStyle w:val="movimento"/>
              <w:rPr>
                <w:color w:val="002060"/>
              </w:rPr>
            </w:pPr>
            <w:r w:rsidRPr="00CB3FBE">
              <w:rPr>
                <w:color w:val="002060"/>
              </w:rPr>
              <w:t>GOMEZ MANUELNAZZARENO</w:t>
            </w:r>
          </w:p>
        </w:tc>
        <w:tc>
          <w:tcPr>
            <w:tcW w:w="2200" w:type="dxa"/>
            <w:tcMar>
              <w:top w:w="20" w:type="dxa"/>
              <w:left w:w="20" w:type="dxa"/>
              <w:bottom w:w="20" w:type="dxa"/>
              <w:right w:w="20" w:type="dxa"/>
            </w:tcMar>
            <w:vAlign w:val="center"/>
            <w:hideMark/>
          </w:tcPr>
          <w:p w14:paraId="4A1F65F8" w14:textId="77777777" w:rsidR="007347D6" w:rsidRPr="00CB3FBE" w:rsidRDefault="007347D6" w:rsidP="00CD4BCE">
            <w:pPr>
              <w:pStyle w:val="movimento2"/>
              <w:rPr>
                <w:color w:val="002060"/>
              </w:rPr>
            </w:pPr>
            <w:r w:rsidRPr="00CB3FBE">
              <w:rPr>
                <w:color w:val="002060"/>
              </w:rPr>
              <w:t xml:space="preserve">(FERMANA FUTSAL 2022) </w:t>
            </w:r>
          </w:p>
        </w:tc>
      </w:tr>
      <w:tr w:rsidR="007347D6" w:rsidRPr="00CB3FBE" w14:paraId="21AF1048" w14:textId="77777777" w:rsidTr="00CD4BCE">
        <w:tc>
          <w:tcPr>
            <w:tcW w:w="2200" w:type="dxa"/>
            <w:tcMar>
              <w:top w:w="20" w:type="dxa"/>
              <w:left w:w="20" w:type="dxa"/>
              <w:bottom w:w="20" w:type="dxa"/>
              <w:right w:w="20" w:type="dxa"/>
            </w:tcMar>
            <w:vAlign w:val="center"/>
            <w:hideMark/>
          </w:tcPr>
          <w:p w14:paraId="229DB6AA" w14:textId="77777777" w:rsidR="007347D6" w:rsidRPr="00CB3FBE" w:rsidRDefault="007347D6" w:rsidP="00CD4BCE">
            <w:pPr>
              <w:pStyle w:val="movimento"/>
              <w:rPr>
                <w:color w:val="002060"/>
              </w:rPr>
            </w:pPr>
            <w:r w:rsidRPr="00CB3FBE">
              <w:rPr>
                <w:color w:val="002060"/>
              </w:rPr>
              <w:t>CATINI LEONARDO</w:t>
            </w:r>
          </w:p>
        </w:tc>
        <w:tc>
          <w:tcPr>
            <w:tcW w:w="2200" w:type="dxa"/>
            <w:tcMar>
              <w:top w:w="20" w:type="dxa"/>
              <w:left w:w="20" w:type="dxa"/>
              <w:bottom w:w="20" w:type="dxa"/>
              <w:right w:w="20" w:type="dxa"/>
            </w:tcMar>
            <w:vAlign w:val="center"/>
            <w:hideMark/>
          </w:tcPr>
          <w:p w14:paraId="17755B32" w14:textId="77777777" w:rsidR="007347D6" w:rsidRPr="00CB3FBE" w:rsidRDefault="007347D6" w:rsidP="00CD4BCE">
            <w:pPr>
              <w:pStyle w:val="movimento2"/>
              <w:rPr>
                <w:color w:val="002060"/>
              </w:rPr>
            </w:pPr>
            <w:r w:rsidRPr="00CB3FBE">
              <w:rPr>
                <w:color w:val="002060"/>
              </w:rPr>
              <w:t xml:space="preserve">(FUTSAL MONTURANO) </w:t>
            </w:r>
          </w:p>
        </w:tc>
        <w:tc>
          <w:tcPr>
            <w:tcW w:w="800" w:type="dxa"/>
            <w:tcMar>
              <w:top w:w="20" w:type="dxa"/>
              <w:left w:w="20" w:type="dxa"/>
              <w:bottom w:w="20" w:type="dxa"/>
              <w:right w:w="20" w:type="dxa"/>
            </w:tcMar>
            <w:vAlign w:val="center"/>
            <w:hideMark/>
          </w:tcPr>
          <w:p w14:paraId="0C3852E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7D205B1" w14:textId="77777777" w:rsidR="007347D6" w:rsidRPr="00CB3FBE" w:rsidRDefault="007347D6" w:rsidP="00CD4BCE">
            <w:pPr>
              <w:pStyle w:val="movimento"/>
              <w:rPr>
                <w:color w:val="002060"/>
              </w:rPr>
            </w:pPr>
            <w:r w:rsidRPr="00CB3FBE">
              <w:rPr>
                <w:color w:val="002060"/>
              </w:rPr>
              <w:t>FOSSI MIRCO</w:t>
            </w:r>
          </w:p>
        </w:tc>
        <w:tc>
          <w:tcPr>
            <w:tcW w:w="2200" w:type="dxa"/>
            <w:tcMar>
              <w:top w:w="20" w:type="dxa"/>
              <w:left w:w="20" w:type="dxa"/>
              <w:bottom w:w="20" w:type="dxa"/>
              <w:right w:w="20" w:type="dxa"/>
            </w:tcMar>
            <w:vAlign w:val="center"/>
            <w:hideMark/>
          </w:tcPr>
          <w:p w14:paraId="7F314EF5" w14:textId="77777777" w:rsidR="007347D6" w:rsidRPr="00CB3FBE" w:rsidRDefault="007347D6" w:rsidP="00CD4BCE">
            <w:pPr>
              <w:pStyle w:val="movimento2"/>
              <w:rPr>
                <w:color w:val="002060"/>
              </w:rPr>
            </w:pPr>
            <w:r w:rsidRPr="00CB3FBE">
              <w:rPr>
                <w:color w:val="002060"/>
              </w:rPr>
              <w:t xml:space="preserve">(PIANACCIO) </w:t>
            </w:r>
          </w:p>
        </w:tc>
      </w:tr>
    </w:tbl>
    <w:p w14:paraId="5410569F"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F624F9A" w14:textId="77777777" w:rsidTr="00CD4BCE">
        <w:tc>
          <w:tcPr>
            <w:tcW w:w="2200" w:type="dxa"/>
            <w:tcMar>
              <w:top w:w="20" w:type="dxa"/>
              <w:left w:w="20" w:type="dxa"/>
              <w:bottom w:w="20" w:type="dxa"/>
              <w:right w:w="20" w:type="dxa"/>
            </w:tcMar>
            <w:vAlign w:val="center"/>
            <w:hideMark/>
          </w:tcPr>
          <w:p w14:paraId="11D80202" w14:textId="77777777" w:rsidR="007347D6" w:rsidRPr="00CB3FBE" w:rsidRDefault="007347D6" w:rsidP="00CD4BCE">
            <w:pPr>
              <w:pStyle w:val="movimento"/>
              <w:rPr>
                <w:color w:val="002060"/>
              </w:rPr>
            </w:pPr>
            <w:r w:rsidRPr="00CB3FBE">
              <w:rPr>
                <w:color w:val="002060"/>
              </w:rPr>
              <w:t>SERANTONI JACOPO</w:t>
            </w:r>
          </w:p>
        </w:tc>
        <w:tc>
          <w:tcPr>
            <w:tcW w:w="2200" w:type="dxa"/>
            <w:tcMar>
              <w:top w:w="20" w:type="dxa"/>
              <w:left w:w="20" w:type="dxa"/>
              <w:bottom w:w="20" w:type="dxa"/>
              <w:right w:w="20" w:type="dxa"/>
            </w:tcMar>
            <w:vAlign w:val="center"/>
            <w:hideMark/>
          </w:tcPr>
          <w:p w14:paraId="26D1BDF3" w14:textId="77777777" w:rsidR="007347D6" w:rsidRPr="00CB3FBE" w:rsidRDefault="007347D6" w:rsidP="00CD4BCE">
            <w:pPr>
              <w:pStyle w:val="movimento2"/>
              <w:rPr>
                <w:color w:val="002060"/>
              </w:rPr>
            </w:pPr>
            <w:r w:rsidRPr="00CB3FBE">
              <w:rPr>
                <w:color w:val="002060"/>
              </w:rPr>
              <w:t xml:space="preserve">(BAYER CAPPUCCINI) </w:t>
            </w:r>
          </w:p>
        </w:tc>
        <w:tc>
          <w:tcPr>
            <w:tcW w:w="800" w:type="dxa"/>
            <w:tcMar>
              <w:top w:w="20" w:type="dxa"/>
              <w:left w:w="20" w:type="dxa"/>
              <w:bottom w:w="20" w:type="dxa"/>
              <w:right w:w="20" w:type="dxa"/>
            </w:tcMar>
            <w:vAlign w:val="center"/>
            <w:hideMark/>
          </w:tcPr>
          <w:p w14:paraId="5770E81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184D23D" w14:textId="77777777" w:rsidR="007347D6" w:rsidRPr="00CB3FBE" w:rsidRDefault="007347D6" w:rsidP="00CD4BCE">
            <w:pPr>
              <w:pStyle w:val="movimento"/>
              <w:rPr>
                <w:color w:val="002060"/>
              </w:rPr>
            </w:pPr>
            <w:r w:rsidRPr="00CB3FBE">
              <w:rPr>
                <w:color w:val="002060"/>
              </w:rPr>
              <w:t>SILVEIRA EDUARDO</w:t>
            </w:r>
          </w:p>
        </w:tc>
        <w:tc>
          <w:tcPr>
            <w:tcW w:w="2200" w:type="dxa"/>
            <w:tcMar>
              <w:top w:w="20" w:type="dxa"/>
              <w:left w:w="20" w:type="dxa"/>
              <w:bottom w:w="20" w:type="dxa"/>
              <w:right w:w="20" w:type="dxa"/>
            </w:tcMar>
            <w:vAlign w:val="center"/>
            <w:hideMark/>
          </w:tcPr>
          <w:p w14:paraId="7F8228C0" w14:textId="77777777" w:rsidR="007347D6" w:rsidRPr="00CB3FBE" w:rsidRDefault="007347D6" w:rsidP="00CD4BCE">
            <w:pPr>
              <w:pStyle w:val="movimento2"/>
              <w:rPr>
                <w:color w:val="002060"/>
              </w:rPr>
            </w:pPr>
            <w:r w:rsidRPr="00CB3FBE">
              <w:rPr>
                <w:color w:val="002060"/>
              </w:rPr>
              <w:t xml:space="preserve">(FERMANA FUTSAL 2022) </w:t>
            </w:r>
          </w:p>
        </w:tc>
      </w:tr>
      <w:tr w:rsidR="007347D6" w:rsidRPr="00CB3FBE" w14:paraId="07B5AB62" w14:textId="77777777" w:rsidTr="00CD4BCE">
        <w:tc>
          <w:tcPr>
            <w:tcW w:w="2200" w:type="dxa"/>
            <w:tcMar>
              <w:top w:w="20" w:type="dxa"/>
              <w:left w:w="20" w:type="dxa"/>
              <w:bottom w:w="20" w:type="dxa"/>
              <w:right w:w="20" w:type="dxa"/>
            </w:tcMar>
            <w:vAlign w:val="center"/>
            <w:hideMark/>
          </w:tcPr>
          <w:p w14:paraId="3994988B" w14:textId="77777777" w:rsidR="007347D6" w:rsidRPr="00CB3FBE" w:rsidRDefault="007347D6" w:rsidP="00CD4BCE">
            <w:pPr>
              <w:pStyle w:val="movimento"/>
              <w:rPr>
                <w:color w:val="002060"/>
              </w:rPr>
            </w:pPr>
            <w:r w:rsidRPr="00CB3FBE">
              <w:rPr>
                <w:color w:val="002060"/>
              </w:rPr>
              <w:t>REBISCINI TOMMASO</w:t>
            </w:r>
          </w:p>
        </w:tc>
        <w:tc>
          <w:tcPr>
            <w:tcW w:w="2200" w:type="dxa"/>
            <w:tcMar>
              <w:top w:w="20" w:type="dxa"/>
              <w:left w:w="20" w:type="dxa"/>
              <w:bottom w:w="20" w:type="dxa"/>
              <w:right w:w="20" w:type="dxa"/>
            </w:tcMar>
            <w:vAlign w:val="center"/>
            <w:hideMark/>
          </w:tcPr>
          <w:p w14:paraId="14ACDEEC" w14:textId="77777777" w:rsidR="007347D6" w:rsidRPr="00CB3FBE" w:rsidRDefault="007347D6" w:rsidP="00CD4BCE">
            <w:pPr>
              <w:pStyle w:val="movimento2"/>
              <w:rPr>
                <w:color w:val="002060"/>
              </w:rPr>
            </w:pPr>
            <w:r w:rsidRPr="00CB3FBE">
              <w:rPr>
                <w:color w:val="002060"/>
              </w:rPr>
              <w:t xml:space="preserve">(POL.CAGLI SPORT ASSOCIATI) </w:t>
            </w:r>
          </w:p>
        </w:tc>
        <w:tc>
          <w:tcPr>
            <w:tcW w:w="800" w:type="dxa"/>
            <w:tcMar>
              <w:top w:w="20" w:type="dxa"/>
              <w:left w:w="20" w:type="dxa"/>
              <w:bottom w:w="20" w:type="dxa"/>
              <w:right w:w="20" w:type="dxa"/>
            </w:tcMar>
            <w:vAlign w:val="center"/>
            <w:hideMark/>
          </w:tcPr>
          <w:p w14:paraId="46F0AFB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A91F139" w14:textId="77777777" w:rsidR="007347D6" w:rsidRPr="00CB3FBE" w:rsidRDefault="007347D6" w:rsidP="00CD4BCE">
            <w:pPr>
              <w:pStyle w:val="movimento"/>
              <w:rPr>
                <w:color w:val="002060"/>
              </w:rPr>
            </w:pPr>
            <w:r w:rsidRPr="00CB3FBE">
              <w:rPr>
                <w:color w:val="002060"/>
              </w:rPr>
              <w:t>PICCININI MARTIN</w:t>
            </w:r>
          </w:p>
        </w:tc>
        <w:tc>
          <w:tcPr>
            <w:tcW w:w="2200" w:type="dxa"/>
            <w:tcMar>
              <w:top w:w="20" w:type="dxa"/>
              <w:left w:w="20" w:type="dxa"/>
              <w:bottom w:w="20" w:type="dxa"/>
              <w:right w:w="20" w:type="dxa"/>
            </w:tcMar>
            <w:vAlign w:val="center"/>
            <w:hideMark/>
          </w:tcPr>
          <w:p w14:paraId="6BDFE734" w14:textId="77777777" w:rsidR="007347D6" w:rsidRPr="00CB3FBE" w:rsidRDefault="007347D6" w:rsidP="00CD4BCE">
            <w:pPr>
              <w:pStyle w:val="movimento2"/>
              <w:rPr>
                <w:color w:val="002060"/>
              </w:rPr>
            </w:pPr>
            <w:r w:rsidRPr="00CB3FBE">
              <w:rPr>
                <w:color w:val="002060"/>
              </w:rPr>
              <w:t xml:space="preserve">(SAMBENEDETTESE C5 SSDARL) </w:t>
            </w:r>
          </w:p>
        </w:tc>
      </w:tr>
    </w:tbl>
    <w:p w14:paraId="5F7C7AE2" w14:textId="77777777" w:rsidR="007347D6" w:rsidRDefault="007347D6" w:rsidP="007347D6">
      <w:pPr>
        <w:pStyle w:val="breakline"/>
        <w:rPr>
          <w:color w:val="002060"/>
        </w:rPr>
      </w:pPr>
    </w:p>
    <w:p w14:paraId="4583175A" w14:textId="77777777" w:rsidR="007347D6" w:rsidRPr="008B074C" w:rsidRDefault="007347D6" w:rsidP="007347D6">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5123BD13" w14:textId="77777777" w:rsidR="007347D6" w:rsidRPr="008B074C" w:rsidRDefault="007347D6" w:rsidP="007347D6">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63195286" w14:textId="77777777" w:rsidR="007347D6" w:rsidRPr="00CB3FBE" w:rsidRDefault="007347D6" w:rsidP="007347D6">
      <w:pPr>
        <w:pStyle w:val="breakline"/>
        <w:rPr>
          <w:rFonts w:eastAsiaTheme="minorEastAsia"/>
          <w:color w:val="002060"/>
        </w:rPr>
      </w:pPr>
    </w:p>
    <w:p w14:paraId="5D7FC99A" w14:textId="77777777" w:rsidR="007347D6" w:rsidRPr="00CB3FBE" w:rsidRDefault="007347D6" w:rsidP="007347D6">
      <w:pPr>
        <w:pStyle w:val="titoloprinc0"/>
        <w:rPr>
          <w:color w:val="002060"/>
        </w:rPr>
      </w:pPr>
      <w:r w:rsidRPr="00CB3FBE">
        <w:rPr>
          <w:color w:val="002060"/>
        </w:rPr>
        <w:t>CLASSIFICA</w:t>
      </w:r>
    </w:p>
    <w:p w14:paraId="0A65FA81" w14:textId="77777777" w:rsidR="007347D6" w:rsidRPr="00CB3FBE" w:rsidRDefault="007347D6" w:rsidP="007347D6">
      <w:pPr>
        <w:pStyle w:val="breakline"/>
        <w:rPr>
          <w:color w:val="002060"/>
        </w:rPr>
      </w:pPr>
    </w:p>
    <w:p w14:paraId="0547ED60" w14:textId="77777777" w:rsidR="007347D6" w:rsidRPr="00CB3FBE" w:rsidRDefault="007347D6" w:rsidP="007347D6">
      <w:pPr>
        <w:pStyle w:val="breakline"/>
        <w:rPr>
          <w:color w:val="002060"/>
        </w:rPr>
      </w:pPr>
    </w:p>
    <w:p w14:paraId="336A2C6E" w14:textId="77777777" w:rsidR="007347D6" w:rsidRPr="00CB3FBE" w:rsidRDefault="007347D6" w:rsidP="007347D6">
      <w:pPr>
        <w:pStyle w:val="sottotitolocampionato10"/>
        <w:rPr>
          <w:color w:val="002060"/>
        </w:rPr>
      </w:pPr>
      <w:r w:rsidRPr="00CB3F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39032F82"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7466A"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950ACD"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CC4074"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15DC8"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7B1F9"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438204"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F7DEF"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EF39A8"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39103"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EF5A9" w14:textId="77777777" w:rsidR="007347D6" w:rsidRPr="00CB3FBE" w:rsidRDefault="007347D6" w:rsidP="00CD4BCE">
            <w:pPr>
              <w:pStyle w:val="headertabella0"/>
              <w:rPr>
                <w:color w:val="002060"/>
              </w:rPr>
            </w:pPr>
            <w:r w:rsidRPr="00CB3FBE">
              <w:rPr>
                <w:color w:val="002060"/>
              </w:rPr>
              <w:t>PE</w:t>
            </w:r>
          </w:p>
        </w:tc>
      </w:tr>
      <w:tr w:rsidR="007347D6" w:rsidRPr="00CB3FBE" w14:paraId="509D4094"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426345" w14:textId="77777777" w:rsidR="007347D6" w:rsidRPr="00CB3FBE" w:rsidRDefault="007347D6" w:rsidP="00CD4BCE">
            <w:pPr>
              <w:pStyle w:val="rowtabella0"/>
              <w:rPr>
                <w:color w:val="002060"/>
              </w:rPr>
            </w:pPr>
            <w:r w:rsidRPr="00CB3FBE">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2E1F" w14:textId="77777777" w:rsidR="007347D6" w:rsidRPr="00CB3FBE" w:rsidRDefault="007347D6" w:rsidP="00CD4BCE">
            <w:pPr>
              <w:pStyle w:val="rowtabella0"/>
              <w:jc w:val="center"/>
              <w:rPr>
                <w:color w:val="002060"/>
              </w:rPr>
            </w:pPr>
            <w:r w:rsidRPr="00CB3FB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15639"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57F07"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723D4"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6789F"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E484C" w14:textId="77777777" w:rsidR="007347D6" w:rsidRPr="00CB3FBE" w:rsidRDefault="007347D6" w:rsidP="00CD4BCE">
            <w:pPr>
              <w:pStyle w:val="rowtabella0"/>
              <w:jc w:val="center"/>
              <w:rPr>
                <w:color w:val="002060"/>
              </w:rPr>
            </w:pPr>
            <w:r w:rsidRPr="00CB3FB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871F5"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8C8DB"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E2EFC" w14:textId="77777777" w:rsidR="007347D6" w:rsidRPr="00CB3FBE" w:rsidRDefault="007347D6" w:rsidP="00CD4BCE">
            <w:pPr>
              <w:pStyle w:val="rowtabella0"/>
              <w:jc w:val="center"/>
              <w:rPr>
                <w:color w:val="002060"/>
              </w:rPr>
            </w:pPr>
            <w:r w:rsidRPr="00CB3FBE">
              <w:rPr>
                <w:color w:val="002060"/>
              </w:rPr>
              <w:t>2</w:t>
            </w:r>
          </w:p>
        </w:tc>
      </w:tr>
      <w:tr w:rsidR="007347D6" w:rsidRPr="00CB3FBE" w14:paraId="5DCD6EF8"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34F19" w14:textId="77777777" w:rsidR="007347D6" w:rsidRPr="00CB3FBE" w:rsidRDefault="007347D6" w:rsidP="00CD4BCE">
            <w:pPr>
              <w:pStyle w:val="rowtabella0"/>
              <w:rPr>
                <w:color w:val="002060"/>
              </w:rPr>
            </w:pPr>
            <w:r w:rsidRPr="00CB3FBE">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E4A0C" w14:textId="77777777" w:rsidR="007347D6" w:rsidRPr="00CB3FBE" w:rsidRDefault="007347D6" w:rsidP="00CD4BCE">
            <w:pPr>
              <w:pStyle w:val="rowtabella0"/>
              <w:jc w:val="center"/>
              <w:rPr>
                <w:color w:val="002060"/>
              </w:rPr>
            </w:pPr>
            <w:r w:rsidRPr="00CB3FB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91A3"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F0DE8"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54224"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73625"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505D3" w14:textId="77777777" w:rsidR="007347D6" w:rsidRPr="00CB3FBE" w:rsidRDefault="007347D6" w:rsidP="00CD4BCE">
            <w:pPr>
              <w:pStyle w:val="rowtabella0"/>
              <w:jc w:val="center"/>
              <w:rPr>
                <w:color w:val="002060"/>
              </w:rPr>
            </w:pPr>
            <w:r w:rsidRPr="00CB3FBE">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6E6E" w14:textId="77777777" w:rsidR="007347D6" w:rsidRPr="00CB3FBE" w:rsidRDefault="007347D6" w:rsidP="00CD4BCE">
            <w:pPr>
              <w:pStyle w:val="rowtabella0"/>
              <w:jc w:val="center"/>
              <w:rPr>
                <w:color w:val="002060"/>
              </w:rPr>
            </w:pPr>
            <w:r w:rsidRPr="00CB3FB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58AF"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32FA" w14:textId="77777777" w:rsidR="007347D6" w:rsidRPr="00CB3FBE" w:rsidRDefault="007347D6" w:rsidP="00CD4BCE">
            <w:pPr>
              <w:pStyle w:val="rowtabella0"/>
              <w:jc w:val="center"/>
              <w:rPr>
                <w:color w:val="002060"/>
              </w:rPr>
            </w:pPr>
            <w:r w:rsidRPr="00CB3FBE">
              <w:rPr>
                <w:color w:val="002060"/>
              </w:rPr>
              <w:t>0</w:t>
            </w:r>
          </w:p>
        </w:tc>
      </w:tr>
      <w:tr w:rsidR="007347D6" w:rsidRPr="00CB3FBE" w14:paraId="7F1AFB4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270B3E" w14:textId="77777777" w:rsidR="007347D6" w:rsidRPr="00CB3FBE" w:rsidRDefault="007347D6" w:rsidP="00CD4BCE">
            <w:pPr>
              <w:pStyle w:val="rowtabella0"/>
              <w:rPr>
                <w:color w:val="002060"/>
              </w:rPr>
            </w:pPr>
            <w:r w:rsidRPr="00CB3FBE">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199F"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EC945"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C341B"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7DA0F"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53AA8"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0444" w14:textId="77777777" w:rsidR="007347D6" w:rsidRPr="00CB3FBE" w:rsidRDefault="007347D6" w:rsidP="00CD4BCE">
            <w:pPr>
              <w:pStyle w:val="rowtabella0"/>
              <w:jc w:val="center"/>
              <w:rPr>
                <w:color w:val="002060"/>
              </w:rPr>
            </w:pPr>
            <w:r w:rsidRPr="00CB3FB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7840" w14:textId="77777777" w:rsidR="007347D6" w:rsidRPr="00CB3FBE" w:rsidRDefault="007347D6" w:rsidP="00CD4BCE">
            <w:pPr>
              <w:pStyle w:val="rowtabella0"/>
              <w:jc w:val="center"/>
              <w:rPr>
                <w:color w:val="002060"/>
              </w:rPr>
            </w:pPr>
            <w:r w:rsidRPr="00CB3FB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9F709"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6C832" w14:textId="77777777" w:rsidR="007347D6" w:rsidRPr="00CB3FBE" w:rsidRDefault="007347D6" w:rsidP="00CD4BCE">
            <w:pPr>
              <w:pStyle w:val="rowtabella0"/>
              <w:jc w:val="center"/>
              <w:rPr>
                <w:color w:val="002060"/>
              </w:rPr>
            </w:pPr>
            <w:r w:rsidRPr="00CB3FBE">
              <w:rPr>
                <w:color w:val="002060"/>
              </w:rPr>
              <w:t>0</w:t>
            </w:r>
          </w:p>
        </w:tc>
      </w:tr>
      <w:tr w:rsidR="007347D6" w:rsidRPr="00CB3FBE" w14:paraId="758839D3"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6E02F" w14:textId="77777777" w:rsidR="007347D6" w:rsidRPr="00CB3FBE" w:rsidRDefault="007347D6" w:rsidP="00CD4BCE">
            <w:pPr>
              <w:pStyle w:val="rowtabella0"/>
              <w:rPr>
                <w:color w:val="002060"/>
              </w:rPr>
            </w:pPr>
            <w:r w:rsidRPr="00CB3FBE">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33B9F"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26B8"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204F"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14AC5"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E39C3"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D1A6" w14:textId="77777777" w:rsidR="007347D6" w:rsidRPr="00CB3FBE" w:rsidRDefault="007347D6" w:rsidP="00CD4BCE">
            <w:pPr>
              <w:pStyle w:val="rowtabella0"/>
              <w:jc w:val="center"/>
              <w:rPr>
                <w:color w:val="002060"/>
              </w:rPr>
            </w:pPr>
            <w:r w:rsidRPr="00CB3FB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7EAF"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DCDF4"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BCF8" w14:textId="77777777" w:rsidR="007347D6" w:rsidRPr="00CB3FBE" w:rsidRDefault="007347D6" w:rsidP="00CD4BCE">
            <w:pPr>
              <w:pStyle w:val="rowtabella0"/>
              <w:jc w:val="center"/>
              <w:rPr>
                <w:color w:val="002060"/>
              </w:rPr>
            </w:pPr>
            <w:r w:rsidRPr="00CB3FBE">
              <w:rPr>
                <w:color w:val="002060"/>
              </w:rPr>
              <w:t>0</w:t>
            </w:r>
          </w:p>
        </w:tc>
      </w:tr>
      <w:tr w:rsidR="007347D6" w:rsidRPr="00CB3FBE" w14:paraId="19F4DFA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F5BA7" w14:textId="77777777" w:rsidR="007347D6" w:rsidRPr="00CB3FBE" w:rsidRDefault="007347D6" w:rsidP="00CD4BCE">
            <w:pPr>
              <w:pStyle w:val="rowtabella0"/>
              <w:rPr>
                <w:color w:val="002060"/>
              </w:rPr>
            </w:pPr>
            <w:r w:rsidRPr="00CB3FB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BBCDA"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8F752"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F602"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6FC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442B"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1C03" w14:textId="77777777" w:rsidR="007347D6" w:rsidRPr="00CB3FBE" w:rsidRDefault="007347D6" w:rsidP="00CD4BCE">
            <w:pPr>
              <w:pStyle w:val="rowtabella0"/>
              <w:jc w:val="center"/>
              <w:rPr>
                <w:color w:val="002060"/>
              </w:rPr>
            </w:pPr>
            <w:r w:rsidRPr="00CB3FB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5245"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D6DE"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C629" w14:textId="77777777" w:rsidR="007347D6" w:rsidRPr="00CB3FBE" w:rsidRDefault="007347D6" w:rsidP="00CD4BCE">
            <w:pPr>
              <w:pStyle w:val="rowtabella0"/>
              <w:jc w:val="center"/>
              <w:rPr>
                <w:color w:val="002060"/>
              </w:rPr>
            </w:pPr>
            <w:r w:rsidRPr="00CB3FBE">
              <w:rPr>
                <w:color w:val="002060"/>
              </w:rPr>
              <w:t>0</w:t>
            </w:r>
          </w:p>
        </w:tc>
      </w:tr>
      <w:tr w:rsidR="007347D6" w:rsidRPr="00CB3FBE" w14:paraId="70F894EC"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33B099" w14:textId="77777777" w:rsidR="007347D6" w:rsidRPr="00CB3FBE" w:rsidRDefault="007347D6" w:rsidP="00CD4BCE">
            <w:pPr>
              <w:pStyle w:val="rowtabella0"/>
              <w:rPr>
                <w:color w:val="002060"/>
              </w:rPr>
            </w:pPr>
            <w:r w:rsidRPr="00CB3FBE">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AD59D"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E7C9"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FEAE"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8524B"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9F577"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B77D" w14:textId="77777777" w:rsidR="007347D6" w:rsidRPr="00CB3FBE" w:rsidRDefault="007347D6" w:rsidP="00CD4BCE">
            <w:pPr>
              <w:pStyle w:val="rowtabella0"/>
              <w:jc w:val="center"/>
              <w:rPr>
                <w:color w:val="002060"/>
              </w:rPr>
            </w:pPr>
            <w:r w:rsidRPr="00CB3FB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E0768"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082F"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C007" w14:textId="77777777" w:rsidR="007347D6" w:rsidRPr="00CB3FBE" w:rsidRDefault="007347D6" w:rsidP="00CD4BCE">
            <w:pPr>
              <w:pStyle w:val="rowtabella0"/>
              <w:jc w:val="center"/>
              <w:rPr>
                <w:color w:val="002060"/>
              </w:rPr>
            </w:pPr>
            <w:r w:rsidRPr="00CB3FBE">
              <w:rPr>
                <w:color w:val="002060"/>
              </w:rPr>
              <w:t>0</w:t>
            </w:r>
          </w:p>
        </w:tc>
      </w:tr>
      <w:tr w:rsidR="007347D6" w:rsidRPr="00CB3FBE" w14:paraId="288114E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60D69" w14:textId="77777777" w:rsidR="007347D6" w:rsidRPr="00CB3FBE" w:rsidRDefault="007347D6" w:rsidP="00CD4BCE">
            <w:pPr>
              <w:pStyle w:val="rowtabella0"/>
              <w:rPr>
                <w:color w:val="002060"/>
              </w:rPr>
            </w:pPr>
            <w:r w:rsidRPr="00CB3FBE">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D295F"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EC25"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7F79E"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60BC"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2DB59"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B103" w14:textId="77777777" w:rsidR="007347D6" w:rsidRPr="00CB3FBE" w:rsidRDefault="007347D6" w:rsidP="00CD4BCE">
            <w:pPr>
              <w:pStyle w:val="rowtabella0"/>
              <w:jc w:val="center"/>
              <w:rPr>
                <w:color w:val="002060"/>
              </w:rPr>
            </w:pPr>
            <w:r w:rsidRPr="00CB3FB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4851A" w14:textId="77777777" w:rsidR="007347D6" w:rsidRPr="00CB3FBE" w:rsidRDefault="007347D6" w:rsidP="00CD4BCE">
            <w:pPr>
              <w:pStyle w:val="rowtabella0"/>
              <w:jc w:val="center"/>
              <w:rPr>
                <w:color w:val="002060"/>
              </w:rPr>
            </w:pPr>
            <w:r w:rsidRPr="00CB3FB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F515"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12124" w14:textId="77777777" w:rsidR="007347D6" w:rsidRPr="00CB3FBE" w:rsidRDefault="007347D6" w:rsidP="00CD4BCE">
            <w:pPr>
              <w:pStyle w:val="rowtabella0"/>
              <w:jc w:val="center"/>
              <w:rPr>
                <w:color w:val="002060"/>
              </w:rPr>
            </w:pPr>
            <w:r w:rsidRPr="00CB3FBE">
              <w:rPr>
                <w:color w:val="002060"/>
              </w:rPr>
              <w:t>0</w:t>
            </w:r>
          </w:p>
        </w:tc>
      </w:tr>
      <w:tr w:rsidR="007347D6" w:rsidRPr="00CB3FBE" w14:paraId="2A557F05"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0ADB6B" w14:textId="77777777" w:rsidR="007347D6" w:rsidRPr="00CB3FBE" w:rsidRDefault="007347D6" w:rsidP="00CD4BCE">
            <w:pPr>
              <w:pStyle w:val="rowtabella0"/>
              <w:rPr>
                <w:color w:val="002060"/>
              </w:rPr>
            </w:pPr>
            <w:r w:rsidRPr="00CB3FBE">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09659"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4C58C"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774F"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CD74F"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C1BA"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0AFBF"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30E8D"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1FABD"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CCB05" w14:textId="77777777" w:rsidR="007347D6" w:rsidRPr="00CB3FBE" w:rsidRDefault="007347D6" w:rsidP="00CD4BCE">
            <w:pPr>
              <w:pStyle w:val="rowtabella0"/>
              <w:jc w:val="center"/>
              <w:rPr>
                <w:color w:val="002060"/>
              </w:rPr>
            </w:pPr>
            <w:r w:rsidRPr="00CB3FBE">
              <w:rPr>
                <w:color w:val="002060"/>
              </w:rPr>
              <w:t>0</w:t>
            </w:r>
          </w:p>
        </w:tc>
      </w:tr>
      <w:tr w:rsidR="007347D6" w:rsidRPr="00CB3FBE" w14:paraId="40948549"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6B491" w14:textId="77777777" w:rsidR="007347D6" w:rsidRPr="00CB3FBE" w:rsidRDefault="007347D6" w:rsidP="00CD4BCE">
            <w:pPr>
              <w:pStyle w:val="rowtabella0"/>
              <w:rPr>
                <w:color w:val="002060"/>
              </w:rPr>
            </w:pPr>
            <w:r w:rsidRPr="00CB3FBE">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9D8AC"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0896"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854FB"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1000"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FC2B8"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C3EA"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D541"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F228"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CD6AE" w14:textId="77777777" w:rsidR="007347D6" w:rsidRPr="00CB3FBE" w:rsidRDefault="007347D6" w:rsidP="00CD4BCE">
            <w:pPr>
              <w:pStyle w:val="rowtabella0"/>
              <w:jc w:val="center"/>
              <w:rPr>
                <w:color w:val="002060"/>
              </w:rPr>
            </w:pPr>
            <w:r w:rsidRPr="00CB3FBE">
              <w:rPr>
                <w:color w:val="002060"/>
              </w:rPr>
              <w:t>0</w:t>
            </w:r>
          </w:p>
        </w:tc>
      </w:tr>
      <w:tr w:rsidR="007347D6" w:rsidRPr="00CB3FBE" w14:paraId="5BCC9B6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CA2494" w14:textId="77777777" w:rsidR="007347D6" w:rsidRPr="00CB3FBE" w:rsidRDefault="007347D6" w:rsidP="00CD4BCE">
            <w:pPr>
              <w:pStyle w:val="rowtabella0"/>
              <w:rPr>
                <w:color w:val="002060"/>
              </w:rPr>
            </w:pPr>
            <w:r w:rsidRPr="00CB3FB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9FA31"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FD4A9"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2D56"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E2331"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8FEAC"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C73A"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E57F"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026A"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8F13" w14:textId="77777777" w:rsidR="007347D6" w:rsidRPr="00CB3FBE" w:rsidRDefault="007347D6" w:rsidP="00CD4BCE">
            <w:pPr>
              <w:pStyle w:val="rowtabella0"/>
              <w:jc w:val="center"/>
              <w:rPr>
                <w:color w:val="002060"/>
              </w:rPr>
            </w:pPr>
            <w:r w:rsidRPr="00CB3FBE">
              <w:rPr>
                <w:color w:val="002060"/>
              </w:rPr>
              <w:t>0</w:t>
            </w:r>
          </w:p>
        </w:tc>
      </w:tr>
      <w:tr w:rsidR="007347D6" w:rsidRPr="00CB3FBE" w14:paraId="1EB3452E"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28D8B" w14:textId="77777777" w:rsidR="007347D6" w:rsidRPr="00CB3FBE" w:rsidRDefault="007347D6" w:rsidP="00CD4BCE">
            <w:pPr>
              <w:pStyle w:val="rowtabella0"/>
              <w:rPr>
                <w:color w:val="002060"/>
              </w:rPr>
            </w:pPr>
            <w:r w:rsidRPr="00CB3FBE">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CE024"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FAC54"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F80B"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9C8F"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D644"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4D102" w14:textId="77777777" w:rsidR="007347D6" w:rsidRPr="00CB3FBE" w:rsidRDefault="007347D6" w:rsidP="00CD4BCE">
            <w:pPr>
              <w:pStyle w:val="rowtabella0"/>
              <w:jc w:val="center"/>
              <w:rPr>
                <w:color w:val="002060"/>
              </w:rPr>
            </w:pPr>
            <w:r w:rsidRPr="00CB3FB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2B17"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90ABC"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D864" w14:textId="77777777" w:rsidR="007347D6" w:rsidRPr="00CB3FBE" w:rsidRDefault="007347D6" w:rsidP="00CD4BCE">
            <w:pPr>
              <w:pStyle w:val="rowtabella0"/>
              <w:jc w:val="center"/>
              <w:rPr>
                <w:color w:val="002060"/>
              </w:rPr>
            </w:pPr>
            <w:r w:rsidRPr="00CB3FBE">
              <w:rPr>
                <w:color w:val="002060"/>
              </w:rPr>
              <w:t>0</w:t>
            </w:r>
          </w:p>
        </w:tc>
      </w:tr>
      <w:tr w:rsidR="007347D6" w:rsidRPr="00CB3FBE" w14:paraId="6BA2CC4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1A8CF" w14:textId="77777777" w:rsidR="007347D6" w:rsidRPr="00CB3FBE" w:rsidRDefault="007347D6" w:rsidP="00CD4BCE">
            <w:pPr>
              <w:pStyle w:val="rowtabella0"/>
              <w:rPr>
                <w:color w:val="002060"/>
              </w:rPr>
            </w:pPr>
            <w:r w:rsidRPr="00CB3FBE">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08C1"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C21B"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57887"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8A0B"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587EA"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BCD28" w14:textId="77777777" w:rsidR="007347D6" w:rsidRPr="00CB3FBE" w:rsidRDefault="007347D6" w:rsidP="00CD4BCE">
            <w:pPr>
              <w:pStyle w:val="rowtabella0"/>
              <w:jc w:val="center"/>
              <w:rPr>
                <w:color w:val="002060"/>
              </w:rPr>
            </w:pPr>
            <w:r w:rsidRPr="00CB3FB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7DB9" w14:textId="77777777" w:rsidR="007347D6" w:rsidRPr="00CB3FBE" w:rsidRDefault="007347D6" w:rsidP="00CD4BCE">
            <w:pPr>
              <w:pStyle w:val="rowtabella0"/>
              <w:jc w:val="center"/>
              <w:rPr>
                <w:color w:val="002060"/>
              </w:rPr>
            </w:pPr>
            <w:r w:rsidRPr="00CB3FB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2EB2"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52AE" w14:textId="77777777" w:rsidR="007347D6" w:rsidRPr="00CB3FBE" w:rsidRDefault="007347D6" w:rsidP="00CD4BCE">
            <w:pPr>
              <w:pStyle w:val="rowtabella0"/>
              <w:jc w:val="center"/>
              <w:rPr>
                <w:color w:val="002060"/>
              </w:rPr>
            </w:pPr>
            <w:r w:rsidRPr="00CB3FBE">
              <w:rPr>
                <w:color w:val="002060"/>
              </w:rPr>
              <w:t>0</w:t>
            </w:r>
          </w:p>
        </w:tc>
      </w:tr>
      <w:tr w:rsidR="007347D6" w:rsidRPr="00CB3FBE" w14:paraId="6E75DBC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2BAF2" w14:textId="77777777" w:rsidR="007347D6" w:rsidRPr="00CB3FBE" w:rsidRDefault="007347D6" w:rsidP="00CD4BCE">
            <w:pPr>
              <w:pStyle w:val="rowtabella0"/>
              <w:rPr>
                <w:color w:val="002060"/>
              </w:rPr>
            </w:pPr>
            <w:r w:rsidRPr="00CB3FB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ADF5"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053E4"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1B08"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CED81"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0416A"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A20ED"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DFE64" w14:textId="77777777" w:rsidR="007347D6" w:rsidRPr="00CB3FBE" w:rsidRDefault="007347D6" w:rsidP="00CD4BCE">
            <w:pPr>
              <w:pStyle w:val="rowtabella0"/>
              <w:jc w:val="center"/>
              <w:rPr>
                <w:color w:val="002060"/>
              </w:rPr>
            </w:pPr>
            <w:r w:rsidRPr="00CB3FB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FC8D" w14:textId="77777777" w:rsidR="007347D6" w:rsidRPr="00CB3FBE" w:rsidRDefault="007347D6" w:rsidP="00CD4BCE">
            <w:pPr>
              <w:pStyle w:val="rowtabella0"/>
              <w:jc w:val="center"/>
              <w:rPr>
                <w:color w:val="002060"/>
              </w:rPr>
            </w:pPr>
            <w:r w:rsidRPr="00CB3FB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965DF" w14:textId="77777777" w:rsidR="007347D6" w:rsidRPr="00CB3FBE" w:rsidRDefault="007347D6" w:rsidP="00CD4BCE">
            <w:pPr>
              <w:pStyle w:val="rowtabella0"/>
              <w:jc w:val="center"/>
              <w:rPr>
                <w:color w:val="002060"/>
              </w:rPr>
            </w:pPr>
            <w:r w:rsidRPr="00CB3FBE">
              <w:rPr>
                <w:color w:val="002060"/>
              </w:rPr>
              <w:t>0</w:t>
            </w:r>
          </w:p>
        </w:tc>
      </w:tr>
      <w:tr w:rsidR="007347D6" w:rsidRPr="00CB3FBE" w14:paraId="46A2523F"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7D2AE0" w14:textId="77777777" w:rsidR="007347D6" w:rsidRPr="00CB3FBE" w:rsidRDefault="007347D6" w:rsidP="00CD4BCE">
            <w:pPr>
              <w:pStyle w:val="rowtabella0"/>
              <w:rPr>
                <w:color w:val="002060"/>
              </w:rPr>
            </w:pPr>
            <w:r w:rsidRPr="00CB3FBE">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2953C"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120A"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4CB32"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41488"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774D"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B345" w14:textId="77777777" w:rsidR="007347D6" w:rsidRPr="00CB3FBE" w:rsidRDefault="007347D6" w:rsidP="00CD4BCE">
            <w:pPr>
              <w:pStyle w:val="rowtabella0"/>
              <w:jc w:val="center"/>
              <w:rPr>
                <w:color w:val="002060"/>
              </w:rPr>
            </w:pPr>
            <w:r w:rsidRPr="00CB3FB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1FEE"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0BA57"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95D04" w14:textId="77777777" w:rsidR="007347D6" w:rsidRPr="00CB3FBE" w:rsidRDefault="007347D6" w:rsidP="00CD4BCE">
            <w:pPr>
              <w:pStyle w:val="rowtabella0"/>
              <w:jc w:val="center"/>
              <w:rPr>
                <w:color w:val="002060"/>
              </w:rPr>
            </w:pPr>
            <w:r w:rsidRPr="00CB3FBE">
              <w:rPr>
                <w:color w:val="002060"/>
              </w:rPr>
              <w:t>0</w:t>
            </w:r>
          </w:p>
        </w:tc>
      </w:tr>
    </w:tbl>
    <w:p w14:paraId="5C3A1506" w14:textId="77777777" w:rsidR="007347D6" w:rsidRDefault="007347D6" w:rsidP="007347D6">
      <w:pPr>
        <w:pStyle w:val="breakline"/>
        <w:rPr>
          <w:color w:val="002060"/>
        </w:rPr>
      </w:pPr>
    </w:p>
    <w:p w14:paraId="3B4574BA" w14:textId="77777777" w:rsidR="007347D6" w:rsidRPr="00CB3FBE" w:rsidRDefault="007347D6" w:rsidP="007347D6">
      <w:pPr>
        <w:pStyle w:val="titoloprinc0"/>
        <w:rPr>
          <w:color w:val="002060"/>
        </w:rPr>
      </w:pPr>
      <w:r w:rsidRPr="00CB3FBE">
        <w:rPr>
          <w:color w:val="002060"/>
        </w:rPr>
        <w:t>PROGRAMMA GARE</w:t>
      </w:r>
    </w:p>
    <w:p w14:paraId="729BCC79" w14:textId="77777777" w:rsidR="007347D6" w:rsidRDefault="007347D6" w:rsidP="007347D6">
      <w:pPr>
        <w:pStyle w:val="breakline"/>
        <w:rPr>
          <w:rFonts w:eastAsiaTheme="minorEastAsia"/>
          <w:color w:val="002060"/>
        </w:rPr>
      </w:pPr>
    </w:p>
    <w:p w14:paraId="3BB02EDA" w14:textId="77777777" w:rsidR="001A3104" w:rsidRPr="00FF58F8" w:rsidRDefault="001A3104" w:rsidP="001A3104">
      <w:pPr>
        <w:pStyle w:val="sottotitolocampionato10"/>
        <w:rPr>
          <w:color w:val="002060"/>
        </w:rPr>
      </w:pPr>
      <w:r w:rsidRPr="00FF58F8">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4"/>
        <w:gridCol w:w="385"/>
        <w:gridCol w:w="898"/>
        <w:gridCol w:w="1198"/>
        <w:gridCol w:w="1548"/>
        <w:gridCol w:w="1540"/>
      </w:tblGrid>
      <w:tr w:rsidR="001A3104" w:rsidRPr="00FF58F8" w14:paraId="6F47C4F9"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2241B"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00183"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6F966"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8A8CCD"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89102"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FA901"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37CCE"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22E184BA"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5C7201" w14:textId="77777777" w:rsidR="001A3104" w:rsidRPr="00FF58F8" w:rsidRDefault="001A3104" w:rsidP="00CD4BCE">
            <w:pPr>
              <w:pStyle w:val="rowtabella0"/>
              <w:rPr>
                <w:color w:val="002060"/>
              </w:rPr>
            </w:pPr>
            <w:r w:rsidRPr="00FF58F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E596C" w14:textId="77777777" w:rsidR="001A3104" w:rsidRPr="00FF58F8" w:rsidRDefault="001A3104" w:rsidP="00CD4BCE">
            <w:pPr>
              <w:pStyle w:val="rowtabella0"/>
              <w:rPr>
                <w:color w:val="002060"/>
              </w:rPr>
            </w:pPr>
            <w:r w:rsidRPr="00FF58F8">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093B88"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DAC31" w14:textId="77777777" w:rsidR="001A3104" w:rsidRPr="00FF58F8" w:rsidRDefault="001A3104" w:rsidP="00CD4BCE">
            <w:pPr>
              <w:pStyle w:val="rowtabella0"/>
              <w:rPr>
                <w:color w:val="002060"/>
              </w:rPr>
            </w:pPr>
            <w:r w:rsidRPr="00FF58F8">
              <w:rPr>
                <w:color w:val="002060"/>
              </w:rPr>
              <w:t>14/02/2025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3C132" w14:textId="77777777" w:rsidR="001A3104" w:rsidRPr="00FF58F8" w:rsidRDefault="001A3104" w:rsidP="00CD4BCE">
            <w:pPr>
              <w:pStyle w:val="rowtabella0"/>
              <w:rPr>
                <w:color w:val="002060"/>
              </w:rPr>
            </w:pPr>
            <w:r w:rsidRPr="00FF58F8">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77C7F" w14:textId="77777777" w:rsidR="001A3104" w:rsidRPr="00FF58F8" w:rsidRDefault="001A3104" w:rsidP="00CD4BCE">
            <w:pPr>
              <w:pStyle w:val="rowtabella0"/>
              <w:rPr>
                <w:color w:val="002060"/>
              </w:rPr>
            </w:pPr>
            <w:r w:rsidRPr="00FF58F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0FEC1A" w14:textId="77777777" w:rsidR="001A3104" w:rsidRPr="00FF58F8" w:rsidRDefault="001A3104" w:rsidP="00CD4BCE">
            <w:pPr>
              <w:pStyle w:val="rowtabella0"/>
              <w:rPr>
                <w:color w:val="002060"/>
              </w:rPr>
            </w:pPr>
            <w:r w:rsidRPr="00FF58F8">
              <w:rPr>
                <w:color w:val="002060"/>
              </w:rPr>
              <w:t>VIA LORETO</w:t>
            </w:r>
          </w:p>
        </w:tc>
      </w:tr>
      <w:tr w:rsidR="001A3104" w:rsidRPr="00FF58F8" w14:paraId="4EF8FFDC"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ADA0E6" w14:textId="77777777" w:rsidR="001A3104" w:rsidRPr="00FF58F8" w:rsidRDefault="001A3104" w:rsidP="00CD4BCE">
            <w:pPr>
              <w:pStyle w:val="rowtabella0"/>
              <w:rPr>
                <w:color w:val="002060"/>
              </w:rPr>
            </w:pPr>
            <w:r w:rsidRPr="00FF58F8">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025C6A" w14:textId="77777777" w:rsidR="001A3104" w:rsidRPr="00FF58F8" w:rsidRDefault="001A3104" w:rsidP="00CD4BCE">
            <w:pPr>
              <w:pStyle w:val="rowtabella0"/>
              <w:rPr>
                <w:color w:val="002060"/>
              </w:rPr>
            </w:pPr>
            <w:r w:rsidRPr="00FF58F8">
              <w:rPr>
                <w:color w:val="002060"/>
              </w:rPr>
              <w:t>SAMBENEDETTESE C5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02593"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CE54C9" w14:textId="77777777" w:rsidR="001A3104" w:rsidRPr="00FF58F8" w:rsidRDefault="001A3104" w:rsidP="00CD4BCE">
            <w:pPr>
              <w:pStyle w:val="rowtabella0"/>
              <w:rPr>
                <w:color w:val="002060"/>
              </w:rPr>
            </w:pPr>
            <w:r w:rsidRPr="00FF58F8">
              <w:rPr>
                <w:color w:val="002060"/>
              </w:rPr>
              <w:t>14/02/2025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97A1CD" w14:textId="77777777" w:rsidR="001A3104" w:rsidRPr="00FF58F8" w:rsidRDefault="001A3104" w:rsidP="00CD4BCE">
            <w:pPr>
              <w:pStyle w:val="rowtabella0"/>
              <w:rPr>
                <w:color w:val="002060"/>
              </w:rPr>
            </w:pPr>
            <w:r w:rsidRPr="00FF58F8">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26F5D7" w14:textId="77777777" w:rsidR="001A3104" w:rsidRPr="00FF58F8" w:rsidRDefault="001A3104" w:rsidP="00CD4BCE">
            <w:pPr>
              <w:pStyle w:val="rowtabella0"/>
              <w:rPr>
                <w:color w:val="002060"/>
              </w:rPr>
            </w:pPr>
            <w:r w:rsidRPr="00FF58F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1EDB5" w14:textId="77777777" w:rsidR="001A3104" w:rsidRPr="00FF58F8" w:rsidRDefault="001A3104" w:rsidP="00CD4BCE">
            <w:pPr>
              <w:pStyle w:val="rowtabella0"/>
              <w:rPr>
                <w:color w:val="002060"/>
              </w:rPr>
            </w:pPr>
            <w:r w:rsidRPr="00FF58F8">
              <w:rPr>
                <w:color w:val="002060"/>
              </w:rPr>
              <w:t>VIA ALFIERI SNC</w:t>
            </w:r>
          </w:p>
        </w:tc>
      </w:tr>
      <w:tr w:rsidR="001A3104" w:rsidRPr="00FF58F8" w14:paraId="54822C6E"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7C8339" w14:textId="77777777" w:rsidR="001A3104" w:rsidRPr="00FF58F8" w:rsidRDefault="001A3104" w:rsidP="00CD4BCE">
            <w:pPr>
              <w:pStyle w:val="rowtabella0"/>
              <w:rPr>
                <w:color w:val="002060"/>
              </w:rPr>
            </w:pPr>
            <w:r w:rsidRPr="00FF58F8">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C2F58D" w14:textId="77777777" w:rsidR="001A3104" w:rsidRPr="00FF58F8" w:rsidRDefault="001A3104" w:rsidP="00CD4BCE">
            <w:pPr>
              <w:pStyle w:val="rowtabella0"/>
              <w:rPr>
                <w:color w:val="002060"/>
              </w:rPr>
            </w:pPr>
            <w:r w:rsidRPr="00FF58F8">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5305E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15528B" w14:textId="77777777" w:rsidR="001A3104" w:rsidRPr="00FF58F8" w:rsidRDefault="001A3104" w:rsidP="00CD4BCE">
            <w:pPr>
              <w:pStyle w:val="rowtabella0"/>
              <w:rPr>
                <w:color w:val="002060"/>
              </w:rPr>
            </w:pPr>
            <w:r w:rsidRPr="00FF58F8">
              <w:rPr>
                <w:color w:val="002060"/>
              </w:rPr>
              <w:t>14/02/2025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B0C751C" w14:textId="77777777" w:rsidR="001A3104" w:rsidRPr="00FF58F8" w:rsidRDefault="001A3104" w:rsidP="00CD4BCE">
            <w:pPr>
              <w:pStyle w:val="rowtabella0"/>
              <w:rPr>
                <w:color w:val="002060"/>
              </w:rPr>
            </w:pPr>
            <w:r w:rsidRPr="00FF58F8">
              <w:rPr>
                <w:color w:val="002060"/>
              </w:rPr>
              <w:t>5659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5B279" w14:textId="77777777" w:rsidR="001A3104" w:rsidRPr="00FF58F8" w:rsidRDefault="001A3104" w:rsidP="00CD4BCE">
            <w:pPr>
              <w:pStyle w:val="rowtabella0"/>
              <w:rPr>
                <w:color w:val="002060"/>
              </w:rPr>
            </w:pPr>
            <w:r w:rsidRPr="00FF58F8">
              <w:rPr>
                <w:color w:val="002060"/>
              </w:rPr>
              <w:t>PETRITOLI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CCBD2D" w14:textId="77777777" w:rsidR="001A3104" w:rsidRPr="00FF58F8" w:rsidRDefault="001A3104" w:rsidP="00CD4BCE">
            <w:pPr>
              <w:pStyle w:val="rowtabella0"/>
              <w:rPr>
                <w:color w:val="002060"/>
              </w:rPr>
            </w:pPr>
            <w:r w:rsidRPr="00FF58F8">
              <w:rPr>
                <w:color w:val="002060"/>
              </w:rPr>
              <w:t>LOCALITA' CALCINARI</w:t>
            </w:r>
          </w:p>
        </w:tc>
      </w:tr>
      <w:tr w:rsidR="001A3104" w:rsidRPr="00FF58F8" w14:paraId="18219D9E"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EF63EF" w14:textId="77777777" w:rsidR="001A3104" w:rsidRPr="00FF58F8" w:rsidRDefault="001A3104" w:rsidP="00CD4BCE">
            <w:pPr>
              <w:pStyle w:val="rowtabella0"/>
              <w:rPr>
                <w:color w:val="002060"/>
              </w:rPr>
            </w:pPr>
            <w:r w:rsidRPr="00FF58F8">
              <w:rPr>
                <w:color w:val="002060"/>
              </w:rPr>
              <w:lastRenderedPageBreak/>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D997DA" w14:textId="77777777" w:rsidR="001A3104" w:rsidRPr="00FF58F8" w:rsidRDefault="001A3104" w:rsidP="00CD4BCE">
            <w:pPr>
              <w:pStyle w:val="rowtabella0"/>
              <w:rPr>
                <w:color w:val="002060"/>
              </w:rPr>
            </w:pPr>
            <w:r w:rsidRPr="00FF58F8">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A33960"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DCCDAD"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CB295B" w14:textId="77777777" w:rsidR="001A3104" w:rsidRPr="00FF58F8" w:rsidRDefault="001A3104" w:rsidP="00CD4BCE">
            <w:pPr>
              <w:pStyle w:val="rowtabella0"/>
              <w:rPr>
                <w:color w:val="002060"/>
              </w:rPr>
            </w:pPr>
            <w:r w:rsidRPr="00FF58F8">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E7B26" w14:textId="77777777" w:rsidR="001A3104" w:rsidRPr="00FF58F8" w:rsidRDefault="001A3104" w:rsidP="00CD4BCE">
            <w:pPr>
              <w:pStyle w:val="rowtabella0"/>
              <w:rPr>
                <w:color w:val="002060"/>
              </w:rPr>
            </w:pPr>
            <w:r w:rsidRPr="00FF58F8">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C73AA6" w14:textId="77777777" w:rsidR="001A3104" w:rsidRPr="00FF58F8" w:rsidRDefault="001A3104" w:rsidP="00CD4BCE">
            <w:pPr>
              <w:pStyle w:val="rowtabella0"/>
              <w:rPr>
                <w:color w:val="002060"/>
              </w:rPr>
            </w:pPr>
            <w:r w:rsidRPr="00FF58F8">
              <w:rPr>
                <w:color w:val="002060"/>
              </w:rPr>
              <w:t>LOCALITA' LE CALVIE</w:t>
            </w:r>
          </w:p>
        </w:tc>
      </w:tr>
      <w:tr w:rsidR="001A3104" w:rsidRPr="00FF58F8" w14:paraId="7A0EEF50"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A8696C" w14:textId="77777777" w:rsidR="001A3104" w:rsidRPr="00FF58F8" w:rsidRDefault="001A3104" w:rsidP="00CD4BCE">
            <w:pPr>
              <w:pStyle w:val="rowtabella0"/>
              <w:rPr>
                <w:color w:val="002060"/>
              </w:rPr>
            </w:pPr>
            <w:r w:rsidRPr="00FF58F8">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E148D3" w14:textId="77777777" w:rsidR="001A3104" w:rsidRPr="00FF58F8" w:rsidRDefault="001A3104" w:rsidP="00CD4BCE">
            <w:pPr>
              <w:pStyle w:val="rowtabella0"/>
              <w:rPr>
                <w:color w:val="002060"/>
              </w:rPr>
            </w:pPr>
            <w:r w:rsidRPr="00FF58F8">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B39268"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046BC2"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A6D25D" w14:textId="77777777" w:rsidR="001A3104" w:rsidRPr="00FF58F8" w:rsidRDefault="001A3104" w:rsidP="00CD4BCE">
            <w:pPr>
              <w:pStyle w:val="rowtabella0"/>
              <w:rPr>
                <w:color w:val="002060"/>
              </w:rPr>
            </w:pPr>
            <w:r w:rsidRPr="00FF58F8">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E0E7F0" w14:textId="77777777" w:rsidR="001A3104" w:rsidRPr="00FF58F8" w:rsidRDefault="001A3104" w:rsidP="00CD4BCE">
            <w:pPr>
              <w:pStyle w:val="rowtabella0"/>
              <w:rPr>
                <w:color w:val="002060"/>
              </w:rPr>
            </w:pPr>
            <w:r w:rsidRPr="00FF58F8">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2EDE32" w14:textId="77777777" w:rsidR="001A3104" w:rsidRPr="00FF58F8" w:rsidRDefault="001A3104" w:rsidP="00CD4BCE">
            <w:pPr>
              <w:pStyle w:val="rowtabella0"/>
              <w:rPr>
                <w:color w:val="002060"/>
              </w:rPr>
            </w:pPr>
            <w:r w:rsidRPr="00FF58F8">
              <w:rPr>
                <w:color w:val="002060"/>
              </w:rPr>
              <w:t>VIA ALESSANDRO MANZONI</w:t>
            </w:r>
          </w:p>
        </w:tc>
      </w:tr>
      <w:tr w:rsidR="001A3104" w:rsidRPr="00FF58F8" w14:paraId="142BEAFE"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FFD762" w14:textId="77777777" w:rsidR="001A3104" w:rsidRPr="00FF58F8" w:rsidRDefault="001A3104" w:rsidP="00CD4BCE">
            <w:pPr>
              <w:pStyle w:val="rowtabella0"/>
              <w:rPr>
                <w:color w:val="002060"/>
              </w:rPr>
            </w:pPr>
            <w:r w:rsidRPr="00FF58F8">
              <w:rPr>
                <w:color w:val="002060"/>
              </w:rPr>
              <w:t>CERRETO D ESI C5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F6A63D" w14:textId="77777777" w:rsidR="001A3104" w:rsidRPr="00FF58F8" w:rsidRDefault="001A3104" w:rsidP="00CD4BCE">
            <w:pPr>
              <w:pStyle w:val="rowtabella0"/>
              <w:rPr>
                <w:color w:val="002060"/>
              </w:rPr>
            </w:pPr>
            <w:r w:rsidRPr="00FF58F8">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F54519E"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CC03F8"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C13EAC" w14:textId="77777777" w:rsidR="001A3104" w:rsidRPr="00FF58F8" w:rsidRDefault="001A3104" w:rsidP="00CD4BCE">
            <w:pPr>
              <w:pStyle w:val="rowtabella0"/>
              <w:rPr>
                <w:color w:val="002060"/>
              </w:rPr>
            </w:pPr>
            <w:r w:rsidRPr="00FF58F8">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8E36CE" w14:textId="77777777" w:rsidR="001A3104" w:rsidRPr="00FF58F8" w:rsidRDefault="001A3104" w:rsidP="00CD4BCE">
            <w:pPr>
              <w:pStyle w:val="rowtabella0"/>
              <w:rPr>
                <w:color w:val="002060"/>
              </w:rPr>
            </w:pPr>
            <w:r w:rsidRPr="00FF58F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9735F" w14:textId="77777777" w:rsidR="001A3104" w:rsidRPr="00FF58F8" w:rsidRDefault="001A3104" w:rsidP="00CD4BCE">
            <w:pPr>
              <w:pStyle w:val="rowtabella0"/>
              <w:rPr>
                <w:color w:val="002060"/>
              </w:rPr>
            </w:pPr>
            <w:r w:rsidRPr="00FF58F8">
              <w:rPr>
                <w:color w:val="002060"/>
              </w:rPr>
              <w:t>VIA VERDI</w:t>
            </w:r>
          </w:p>
        </w:tc>
      </w:tr>
      <w:tr w:rsidR="001A3104" w:rsidRPr="00FF58F8" w14:paraId="7D38B547"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E2BFD4" w14:textId="77777777" w:rsidR="001A3104" w:rsidRPr="00FF58F8" w:rsidRDefault="001A3104" w:rsidP="00CD4BCE">
            <w:pPr>
              <w:pStyle w:val="rowtabella0"/>
              <w:rPr>
                <w:color w:val="002060"/>
              </w:rPr>
            </w:pPr>
            <w:r w:rsidRPr="00FF58F8">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E612A3" w14:textId="77777777" w:rsidR="001A3104" w:rsidRPr="00FF58F8" w:rsidRDefault="001A3104" w:rsidP="00CD4BCE">
            <w:pPr>
              <w:pStyle w:val="rowtabella0"/>
              <w:rPr>
                <w:color w:val="002060"/>
              </w:rPr>
            </w:pPr>
            <w:r w:rsidRPr="00FF58F8">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5E357"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CF3834"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ABF430" w14:textId="77777777" w:rsidR="001A3104" w:rsidRPr="00FF58F8" w:rsidRDefault="001A3104" w:rsidP="00CD4BCE">
            <w:pPr>
              <w:pStyle w:val="rowtabella0"/>
              <w:rPr>
                <w:color w:val="002060"/>
              </w:rPr>
            </w:pPr>
            <w:r w:rsidRPr="00FF58F8">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C3BDD1" w14:textId="77777777" w:rsidR="001A3104" w:rsidRPr="00FF58F8" w:rsidRDefault="001A3104" w:rsidP="00CD4BCE">
            <w:pPr>
              <w:pStyle w:val="rowtabella0"/>
              <w:rPr>
                <w:color w:val="002060"/>
              </w:rPr>
            </w:pPr>
            <w:r w:rsidRPr="00FF58F8">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5AF74" w14:textId="77777777" w:rsidR="001A3104" w:rsidRPr="00FF58F8" w:rsidRDefault="001A3104" w:rsidP="00CD4BCE">
            <w:pPr>
              <w:pStyle w:val="rowtabella0"/>
              <w:rPr>
                <w:color w:val="002060"/>
              </w:rPr>
            </w:pPr>
            <w:r w:rsidRPr="00FF58F8">
              <w:rPr>
                <w:color w:val="002060"/>
              </w:rPr>
              <w:t>VIA FALCONARA</w:t>
            </w:r>
          </w:p>
        </w:tc>
      </w:tr>
    </w:tbl>
    <w:p w14:paraId="5E108AF8" w14:textId="77777777" w:rsidR="001A3104" w:rsidRPr="00CB3FBE" w:rsidRDefault="001A3104" w:rsidP="007347D6">
      <w:pPr>
        <w:pStyle w:val="breakline"/>
        <w:rPr>
          <w:rFonts w:eastAsiaTheme="minorEastAsia"/>
          <w:color w:val="002060"/>
        </w:rPr>
      </w:pPr>
    </w:p>
    <w:p w14:paraId="5E00340B" w14:textId="77777777" w:rsidR="007347D6" w:rsidRPr="00CB3FBE" w:rsidRDefault="007347D6" w:rsidP="007347D6">
      <w:pPr>
        <w:pStyle w:val="breakline"/>
        <w:rPr>
          <w:color w:val="002060"/>
        </w:rPr>
      </w:pPr>
    </w:p>
    <w:p w14:paraId="48D96E06" w14:textId="77777777" w:rsidR="007347D6" w:rsidRPr="00CB3FBE" w:rsidRDefault="007347D6" w:rsidP="007347D6">
      <w:pPr>
        <w:pStyle w:val="titolocampionato0"/>
        <w:shd w:val="clear" w:color="auto" w:fill="CCCCCC"/>
        <w:spacing w:before="80" w:after="40"/>
        <w:rPr>
          <w:color w:val="002060"/>
        </w:rPr>
      </w:pPr>
      <w:r w:rsidRPr="00CB3FBE">
        <w:rPr>
          <w:color w:val="002060"/>
        </w:rPr>
        <w:t>CALCIO A CINQUE SERIE C2</w:t>
      </w:r>
    </w:p>
    <w:p w14:paraId="585EC8D3" w14:textId="77777777" w:rsidR="007347D6" w:rsidRPr="00FD14DB" w:rsidRDefault="007347D6" w:rsidP="007347D6">
      <w:pPr>
        <w:pStyle w:val="titoloprinc0"/>
        <w:rPr>
          <w:color w:val="002060"/>
        </w:rPr>
      </w:pPr>
      <w:r w:rsidRPr="00FD14DB">
        <w:rPr>
          <w:color w:val="002060"/>
        </w:rPr>
        <w:t>ANAGRAFICA/INDIRIZZARIO/VARIAZIONI CALENDARIO</w:t>
      </w:r>
    </w:p>
    <w:p w14:paraId="474B2F07" w14:textId="77777777" w:rsidR="007347D6" w:rsidRDefault="007347D6" w:rsidP="007347D6">
      <w:pPr>
        <w:pStyle w:val="titoloprinc0"/>
        <w:jc w:val="both"/>
        <w:rPr>
          <w:b w:val="0"/>
          <w:bCs w:val="0"/>
          <w:color w:val="002060"/>
          <w:sz w:val="22"/>
          <w:szCs w:val="22"/>
        </w:rPr>
      </w:pPr>
    </w:p>
    <w:p w14:paraId="2A57FA5C" w14:textId="77777777" w:rsidR="007347D6" w:rsidRPr="00E156FC" w:rsidRDefault="007347D6" w:rsidP="007347D6">
      <w:pPr>
        <w:pStyle w:val="titoloprinc0"/>
        <w:jc w:val="both"/>
        <w:rPr>
          <w:color w:val="002060"/>
          <w:sz w:val="22"/>
          <w:szCs w:val="22"/>
        </w:rPr>
      </w:pPr>
      <w:r w:rsidRPr="00E156FC">
        <w:rPr>
          <w:color w:val="002060"/>
          <w:sz w:val="22"/>
          <w:szCs w:val="22"/>
        </w:rPr>
        <w:t>GIRONE “</w:t>
      </w:r>
      <w:r>
        <w:rPr>
          <w:color w:val="002060"/>
          <w:sz w:val="22"/>
          <w:szCs w:val="22"/>
        </w:rPr>
        <w:t>B</w:t>
      </w:r>
      <w:r w:rsidRPr="00E156FC">
        <w:rPr>
          <w:color w:val="002060"/>
          <w:sz w:val="22"/>
          <w:szCs w:val="22"/>
        </w:rPr>
        <w:t>”</w:t>
      </w:r>
    </w:p>
    <w:p w14:paraId="0C2C5498" w14:textId="77777777" w:rsidR="007347D6" w:rsidRPr="00E156FC" w:rsidRDefault="007347D6" w:rsidP="007347D6">
      <w:pPr>
        <w:pStyle w:val="titoloprinc0"/>
        <w:jc w:val="both"/>
        <w:rPr>
          <w:b w:val="0"/>
          <w:bCs w:val="0"/>
          <w:color w:val="002060"/>
          <w:sz w:val="22"/>
          <w:szCs w:val="22"/>
        </w:rPr>
      </w:pPr>
    </w:p>
    <w:p w14:paraId="1BB61566" w14:textId="77777777" w:rsidR="007347D6" w:rsidRDefault="007347D6" w:rsidP="007347D6">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ACLI VILLA MUSONE</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Pr>
          <w:color w:val="002060"/>
          <w:sz w:val="22"/>
          <w:szCs w:val="22"/>
        </w:rPr>
        <w:t>SABATO</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15:30</w:t>
      </w:r>
      <w:r w:rsidRPr="00E156FC">
        <w:rPr>
          <w:b w:val="0"/>
          <w:bCs w:val="0"/>
          <w:color w:val="002060"/>
          <w:sz w:val="22"/>
          <w:szCs w:val="22"/>
        </w:rPr>
        <w:t>,</w:t>
      </w:r>
      <w:r>
        <w:rPr>
          <w:b w:val="0"/>
          <w:bCs w:val="0"/>
          <w:color w:val="002060"/>
          <w:sz w:val="22"/>
          <w:szCs w:val="22"/>
        </w:rPr>
        <w:t xml:space="preserve"> stesso campo.</w:t>
      </w:r>
      <w:r w:rsidRPr="00E156FC">
        <w:rPr>
          <w:b w:val="0"/>
          <w:bCs w:val="0"/>
          <w:color w:val="002060"/>
          <w:sz w:val="22"/>
          <w:szCs w:val="22"/>
        </w:rPr>
        <w:t xml:space="preserve"> </w:t>
      </w:r>
    </w:p>
    <w:p w14:paraId="304BE72A" w14:textId="77777777" w:rsidR="007347D6" w:rsidRPr="00CB3FBE" w:rsidRDefault="007347D6" w:rsidP="007347D6">
      <w:pPr>
        <w:pStyle w:val="breakline"/>
        <w:rPr>
          <w:color w:val="002060"/>
        </w:rPr>
      </w:pPr>
    </w:p>
    <w:p w14:paraId="6AEFFAF7" w14:textId="77777777" w:rsidR="007347D6" w:rsidRPr="00CB3FBE" w:rsidRDefault="007347D6" w:rsidP="007347D6">
      <w:pPr>
        <w:pStyle w:val="titoloprinc0"/>
        <w:rPr>
          <w:color w:val="002060"/>
        </w:rPr>
      </w:pPr>
      <w:r w:rsidRPr="00CB3FBE">
        <w:rPr>
          <w:color w:val="002060"/>
        </w:rPr>
        <w:t>RISULTATI</w:t>
      </w:r>
    </w:p>
    <w:p w14:paraId="137BC53A" w14:textId="77777777" w:rsidR="007347D6" w:rsidRPr="00CB3FBE" w:rsidRDefault="007347D6" w:rsidP="007347D6">
      <w:pPr>
        <w:pStyle w:val="breakline"/>
        <w:rPr>
          <w:color w:val="002060"/>
        </w:rPr>
      </w:pPr>
    </w:p>
    <w:p w14:paraId="0E4A0057" w14:textId="77777777" w:rsidR="007347D6" w:rsidRPr="00CB3FBE" w:rsidRDefault="007347D6" w:rsidP="007347D6">
      <w:pPr>
        <w:pStyle w:val="sottotitolocampionato10"/>
        <w:rPr>
          <w:color w:val="002060"/>
        </w:rPr>
      </w:pPr>
      <w:r w:rsidRPr="00CB3FBE">
        <w:rPr>
          <w:color w:val="002060"/>
        </w:rPr>
        <w:t>RISULTATI UFFICIALI GARE DEL 07/02/2025</w:t>
      </w:r>
    </w:p>
    <w:p w14:paraId="4EE864DB" w14:textId="77777777" w:rsidR="007347D6" w:rsidRPr="007347D6" w:rsidRDefault="007347D6" w:rsidP="007347D6">
      <w:pPr>
        <w:pStyle w:val="sottotitolocampionato20"/>
        <w:spacing w:before="0" w:beforeAutospacing="0" w:after="0" w:afterAutospacing="0"/>
        <w:rPr>
          <w:rFonts w:ascii="Arial" w:hAnsi="Arial" w:cs="Arial"/>
          <w:color w:val="002060"/>
          <w:sz w:val="20"/>
          <w:szCs w:val="20"/>
        </w:rPr>
      </w:pPr>
      <w:r w:rsidRPr="007347D6">
        <w:rPr>
          <w:rFonts w:ascii="Arial" w:hAnsi="Arial" w:cs="Arial"/>
          <w:color w:val="002060"/>
          <w:sz w:val="20"/>
          <w:szCs w:val="20"/>
        </w:rPr>
        <w:t>Si trascrivono qui di seguito i risultati ufficiali delle gare disputate</w:t>
      </w:r>
    </w:p>
    <w:p w14:paraId="1F3E440E" w14:textId="77777777" w:rsidR="007347D6" w:rsidRPr="00CB3FBE" w:rsidRDefault="007347D6" w:rsidP="007347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47D6" w:rsidRPr="00CB3FBE" w14:paraId="0AAC1C3E"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5E7A3F21"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58489" w14:textId="77777777" w:rsidR="007347D6" w:rsidRPr="00CB3FBE" w:rsidRDefault="007347D6" w:rsidP="00CD4BCE">
                  <w:pPr>
                    <w:pStyle w:val="headertabella0"/>
                    <w:rPr>
                      <w:color w:val="002060"/>
                    </w:rPr>
                  </w:pPr>
                  <w:r w:rsidRPr="00CB3FBE">
                    <w:rPr>
                      <w:color w:val="002060"/>
                    </w:rPr>
                    <w:t>GIRONE A - 5 Giornata - R</w:t>
                  </w:r>
                </w:p>
              </w:tc>
            </w:tr>
            <w:tr w:rsidR="007347D6" w:rsidRPr="00CB3FBE" w14:paraId="1FAD5E7F"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D4BA25" w14:textId="77777777" w:rsidR="007347D6" w:rsidRPr="00CB3FBE" w:rsidRDefault="007347D6" w:rsidP="00CD4BCE">
                  <w:pPr>
                    <w:pStyle w:val="rowtabella0"/>
                    <w:rPr>
                      <w:color w:val="002060"/>
                    </w:rPr>
                  </w:pPr>
                  <w:r w:rsidRPr="00CB3FBE">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5D92A" w14:textId="77777777" w:rsidR="007347D6" w:rsidRPr="00CB3FBE" w:rsidRDefault="007347D6" w:rsidP="00CD4BCE">
                  <w:pPr>
                    <w:pStyle w:val="rowtabella0"/>
                    <w:rPr>
                      <w:color w:val="002060"/>
                    </w:rPr>
                  </w:pPr>
                  <w:r w:rsidRPr="00CB3FBE">
                    <w:rPr>
                      <w:color w:val="002060"/>
                    </w:rPr>
                    <w:t>- ACQUALAGNA CALCIO C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8CAD1" w14:textId="77777777" w:rsidR="007347D6" w:rsidRPr="00CB3FBE" w:rsidRDefault="007347D6" w:rsidP="00CD4BCE">
                  <w:pPr>
                    <w:pStyle w:val="rowtabella0"/>
                    <w:jc w:val="center"/>
                    <w:rPr>
                      <w:color w:val="002060"/>
                    </w:rPr>
                  </w:pPr>
                  <w:r w:rsidRPr="00CB3FBE">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A9945B" w14:textId="77777777" w:rsidR="007347D6" w:rsidRPr="00CB3FBE" w:rsidRDefault="007347D6" w:rsidP="00CD4BCE">
                  <w:pPr>
                    <w:pStyle w:val="rowtabella0"/>
                    <w:jc w:val="center"/>
                    <w:rPr>
                      <w:color w:val="002060"/>
                    </w:rPr>
                  </w:pPr>
                  <w:r w:rsidRPr="00CB3FBE">
                    <w:rPr>
                      <w:color w:val="002060"/>
                    </w:rPr>
                    <w:t> </w:t>
                  </w:r>
                </w:p>
              </w:tc>
            </w:tr>
            <w:tr w:rsidR="007347D6" w:rsidRPr="00CB3FBE" w14:paraId="24872DFB"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0EF624" w14:textId="77777777" w:rsidR="007347D6" w:rsidRPr="00CB3FBE" w:rsidRDefault="007347D6" w:rsidP="00CD4BCE">
                  <w:pPr>
                    <w:pStyle w:val="rowtabella0"/>
                    <w:rPr>
                      <w:color w:val="002060"/>
                    </w:rPr>
                  </w:pPr>
                  <w:r w:rsidRPr="00CB3FBE">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05B246" w14:textId="77777777" w:rsidR="007347D6" w:rsidRPr="00CB3FBE" w:rsidRDefault="007347D6" w:rsidP="00CD4BCE">
                  <w:pPr>
                    <w:pStyle w:val="rowtabella0"/>
                    <w:rPr>
                      <w:color w:val="002060"/>
                    </w:rPr>
                  </w:pPr>
                  <w:r w:rsidRPr="00CB3FBE">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94F030" w14:textId="77777777" w:rsidR="007347D6" w:rsidRPr="00CB3FBE" w:rsidRDefault="007347D6" w:rsidP="00CD4BCE">
                  <w:pPr>
                    <w:pStyle w:val="rowtabella0"/>
                    <w:jc w:val="center"/>
                    <w:rPr>
                      <w:color w:val="002060"/>
                    </w:rPr>
                  </w:pPr>
                  <w:r w:rsidRPr="00CB3FBE">
                    <w:rPr>
                      <w:color w:val="002060"/>
                    </w:rPr>
                    <w:t>3 - 6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CF233A" w14:textId="77777777" w:rsidR="007347D6" w:rsidRPr="00CB3FBE" w:rsidRDefault="007347D6" w:rsidP="00CD4BCE">
                  <w:pPr>
                    <w:pStyle w:val="rowtabella0"/>
                    <w:jc w:val="center"/>
                    <w:rPr>
                      <w:color w:val="002060"/>
                    </w:rPr>
                  </w:pPr>
                  <w:r w:rsidRPr="00CB3FBE">
                    <w:rPr>
                      <w:color w:val="002060"/>
                    </w:rPr>
                    <w:t> </w:t>
                  </w:r>
                </w:p>
              </w:tc>
            </w:tr>
            <w:tr w:rsidR="007347D6" w:rsidRPr="00CB3FBE" w14:paraId="2C5DFA7E"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FBBBB7" w14:textId="77777777" w:rsidR="007347D6" w:rsidRPr="00CB3FBE" w:rsidRDefault="007347D6" w:rsidP="00CD4BCE">
                  <w:pPr>
                    <w:pStyle w:val="rowtabella0"/>
                    <w:rPr>
                      <w:color w:val="002060"/>
                    </w:rPr>
                  </w:pPr>
                  <w:r w:rsidRPr="00CB3FBE">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5D4AE7" w14:textId="77777777" w:rsidR="007347D6" w:rsidRPr="00CB3FBE" w:rsidRDefault="007347D6" w:rsidP="00CD4BCE">
                  <w:pPr>
                    <w:pStyle w:val="rowtabella0"/>
                    <w:rPr>
                      <w:color w:val="002060"/>
                    </w:rPr>
                  </w:pPr>
                  <w:r w:rsidRPr="00CB3FBE">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0F374B" w14:textId="77777777" w:rsidR="007347D6" w:rsidRPr="00CB3FBE" w:rsidRDefault="007347D6" w:rsidP="00CD4BCE">
                  <w:pPr>
                    <w:pStyle w:val="rowtabella0"/>
                    <w:jc w:val="center"/>
                    <w:rPr>
                      <w:color w:val="002060"/>
                    </w:rPr>
                  </w:pPr>
                  <w:r w:rsidRPr="00CB3FB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C8F4A4" w14:textId="77777777" w:rsidR="007347D6" w:rsidRPr="00CB3FBE" w:rsidRDefault="007347D6" w:rsidP="00CD4BCE">
                  <w:pPr>
                    <w:pStyle w:val="rowtabella0"/>
                    <w:jc w:val="center"/>
                    <w:rPr>
                      <w:color w:val="002060"/>
                    </w:rPr>
                  </w:pPr>
                  <w:r w:rsidRPr="00CB3FBE">
                    <w:rPr>
                      <w:color w:val="002060"/>
                    </w:rPr>
                    <w:t> </w:t>
                  </w:r>
                </w:p>
              </w:tc>
            </w:tr>
            <w:tr w:rsidR="007347D6" w:rsidRPr="00CB3FBE" w14:paraId="7CBAAFB0"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5F6F1E" w14:textId="77777777" w:rsidR="007347D6" w:rsidRPr="00CB3FBE" w:rsidRDefault="007347D6" w:rsidP="00CD4BCE">
                  <w:pPr>
                    <w:pStyle w:val="rowtabella0"/>
                    <w:rPr>
                      <w:color w:val="002060"/>
                    </w:rPr>
                  </w:pPr>
                  <w:r w:rsidRPr="00CB3FBE">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36A657" w14:textId="77777777" w:rsidR="007347D6" w:rsidRPr="00CB3FBE" w:rsidRDefault="007347D6" w:rsidP="00CD4BCE">
                  <w:pPr>
                    <w:pStyle w:val="rowtabella0"/>
                    <w:rPr>
                      <w:color w:val="002060"/>
                    </w:rPr>
                  </w:pPr>
                  <w:r w:rsidRPr="00CB3FBE">
                    <w:rPr>
                      <w:color w:val="002060"/>
                    </w:rPr>
                    <w:t>- VILLA CECCOLINI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984CA5" w14:textId="77777777" w:rsidR="007347D6" w:rsidRPr="00CB3FBE" w:rsidRDefault="007347D6" w:rsidP="00CD4BCE">
                  <w:pPr>
                    <w:pStyle w:val="rowtabella0"/>
                    <w:jc w:val="center"/>
                    <w:rPr>
                      <w:color w:val="002060"/>
                    </w:rPr>
                  </w:pPr>
                  <w:r w:rsidRPr="00CB3FBE">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C12524" w14:textId="77777777" w:rsidR="007347D6" w:rsidRPr="00CB3FBE" w:rsidRDefault="007347D6" w:rsidP="00CD4BCE">
                  <w:pPr>
                    <w:pStyle w:val="rowtabella0"/>
                    <w:jc w:val="center"/>
                    <w:rPr>
                      <w:color w:val="002060"/>
                    </w:rPr>
                  </w:pPr>
                  <w:r w:rsidRPr="00CB3FBE">
                    <w:rPr>
                      <w:color w:val="002060"/>
                    </w:rPr>
                    <w:t> </w:t>
                  </w:r>
                </w:p>
              </w:tc>
            </w:tr>
            <w:tr w:rsidR="007347D6" w:rsidRPr="00CB3FBE" w14:paraId="5634ED0C"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F2FC6F" w14:textId="77777777" w:rsidR="007347D6" w:rsidRPr="00CB3FBE" w:rsidRDefault="007347D6" w:rsidP="00CD4BCE">
                  <w:pPr>
                    <w:pStyle w:val="rowtabella0"/>
                    <w:rPr>
                      <w:color w:val="002060"/>
                    </w:rPr>
                  </w:pPr>
                  <w:r w:rsidRPr="00CB3FBE">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CAEDCA" w14:textId="77777777" w:rsidR="007347D6" w:rsidRPr="00CB3FBE" w:rsidRDefault="007347D6" w:rsidP="00CD4BCE">
                  <w:pPr>
                    <w:pStyle w:val="rowtabella0"/>
                    <w:rPr>
                      <w:color w:val="002060"/>
                    </w:rPr>
                  </w:pPr>
                  <w:r w:rsidRPr="00CB3FBE">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113275" w14:textId="77777777" w:rsidR="007347D6" w:rsidRPr="00CB3FBE" w:rsidRDefault="007347D6" w:rsidP="00CD4BCE">
                  <w:pPr>
                    <w:pStyle w:val="rowtabella0"/>
                    <w:jc w:val="center"/>
                    <w:rPr>
                      <w:color w:val="002060"/>
                    </w:rPr>
                  </w:pPr>
                  <w:r w:rsidRPr="00CB3FBE">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C95E56" w14:textId="77777777" w:rsidR="007347D6" w:rsidRPr="00CB3FBE" w:rsidRDefault="007347D6" w:rsidP="00CD4BCE">
                  <w:pPr>
                    <w:pStyle w:val="rowtabella0"/>
                    <w:jc w:val="center"/>
                    <w:rPr>
                      <w:color w:val="002060"/>
                    </w:rPr>
                  </w:pPr>
                  <w:r w:rsidRPr="00CB3FBE">
                    <w:rPr>
                      <w:color w:val="002060"/>
                    </w:rPr>
                    <w:t> </w:t>
                  </w:r>
                </w:p>
              </w:tc>
            </w:tr>
            <w:tr w:rsidR="007347D6" w:rsidRPr="00CB3FBE" w14:paraId="4D7C5E01"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76BD1A" w14:textId="77777777" w:rsidR="007347D6" w:rsidRPr="00CB3FBE" w:rsidRDefault="007347D6" w:rsidP="00CD4BCE">
                  <w:pPr>
                    <w:pStyle w:val="rowtabella0"/>
                    <w:rPr>
                      <w:color w:val="002060"/>
                    </w:rPr>
                  </w:pPr>
                  <w:r w:rsidRPr="00CB3FBE">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15CD2" w14:textId="77777777" w:rsidR="007347D6" w:rsidRPr="00CB3FBE" w:rsidRDefault="007347D6" w:rsidP="00CD4BCE">
                  <w:pPr>
                    <w:pStyle w:val="rowtabella0"/>
                    <w:rPr>
                      <w:color w:val="002060"/>
                    </w:rPr>
                  </w:pPr>
                  <w:r w:rsidRPr="00CB3FBE">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2BDFB" w14:textId="77777777" w:rsidR="007347D6" w:rsidRPr="00CB3FBE" w:rsidRDefault="007347D6" w:rsidP="00CD4BCE">
                  <w:pPr>
                    <w:pStyle w:val="rowtabella0"/>
                    <w:jc w:val="center"/>
                    <w:rPr>
                      <w:color w:val="002060"/>
                    </w:rPr>
                  </w:pPr>
                  <w:r w:rsidRPr="00CB3FBE">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F09EC" w14:textId="77777777" w:rsidR="007347D6" w:rsidRPr="00CB3FBE" w:rsidRDefault="007347D6" w:rsidP="00CD4BCE">
                  <w:pPr>
                    <w:pStyle w:val="rowtabella0"/>
                    <w:jc w:val="center"/>
                    <w:rPr>
                      <w:color w:val="002060"/>
                    </w:rPr>
                  </w:pPr>
                  <w:r w:rsidRPr="00CB3FBE">
                    <w:rPr>
                      <w:color w:val="002060"/>
                    </w:rPr>
                    <w:t> </w:t>
                  </w:r>
                </w:p>
              </w:tc>
            </w:tr>
          </w:tbl>
          <w:p w14:paraId="372F19D7" w14:textId="77777777" w:rsidR="007347D6" w:rsidRPr="00CB3FBE" w:rsidRDefault="007347D6" w:rsidP="00CD4B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6A77AFBE"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F1FE7" w14:textId="77777777" w:rsidR="007347D6" w:rsidRPr="00CB3FBE" w:rsidRDefault="007347D6" w:rsidP="00CD4BCE">
                  <w:pPr>
                    <w:pStyle w:val="headertabella0"/>
                    <w:rPr>
                      <w:color w:val="002060"/>
                    </w:rPr>
                  </w:pPr>
                  <w:r w:rsidRPr="00CB3FBE">
                    <w:rPr>
                      <w:color w:val="002060"/>
                    </w:rPr>
                    <w:t>GIRONE B - 5 Giornata - R</w:t>
                  </w:r>
                </w:p>
              </w:tc>
            </w:tr>
            <w:tr w:rsidR="007347D6" w:rsidRPr="00CB3FBE" w14:paraId="7A7DE75B"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9DE92A" w14:textId="77777777" w:rsidR="007347D6" w:rsidRPr="00CB3FBE" w:rsidRDefault="007347D6" w:rsidP="00CD4BCE">
                  <w:pPr>
                    <w:pStyle w:val="rowtabella0"/>
                    <w:rPr>
                      <w:color w:val="002060"/>
                    </w:rPr>
                  </w:pPr>
                  <w:r w:rsidRPr="00CB3FBE">
                    <w:rPr>
                      <w:color w:val="002060"/>
                    </w:rPr>
                    <w:t>(1) 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69B45" w14:textId="77777777" w:rsidR="007347D6" w:rsidRPr="00CB3FBE" w:rsidRDefault="007347D6" w:rsidP="00CD4BCE">
                  <w:pPr>
                    <w:pStyle w:val="rowtabella0"/>
                    <w:rPr>
                      <w:color w:val="002060"/>
                    </w:rPr>
                  </w:pPr>
                  <w:r w:rsidRPr="00CB3FBE">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7F6396" w14:textId="77777777" w:rsidR="007347D6" w:rsidRPr="00CB3FBE" w:rsidRDefault="007347D6" w:rsidP="00CD4BCE">
                  <w:pPr>
                    <w:pStyle w:val="rowtabella0"/>
                    <w:jc w:val="center"/>
                    <w:rPr>
                      <w:color w:val="002060"/>
                    </w:rPr>
                  </w:pPr>
                  <w:r w:rsidRPr="00CB3FBE">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C29D6" w14:textId="77777777" w:rsidR="007347D6" w:rsidRPr="00CB3FBE" w:rsidRDefault="007347D6" w:rsidP="00CD4BCE">
                  <w:pPr>
                    <w:pStyle w:val="rowtabella0"/>
                    <w:jc w:val="center"/>
                    <w:rPr>
                      <w:color w:val="002060"/>
                    </w:rPr>
                  </w:pPr>
                  <w:r w:rsidRPr="00CB3FBE">
                    <w:rPr>
                      <w:color w:val="002060"/>
                    </w:rPr>
                    <w:t> </w:t>
                  </w:r>
                </w:p>
              </w:tc>
            </w:tr>
            <w:tr w:rsidR="007347D6" w:rsidRPr="00CB3FBE" w14:paraId="43518EE9"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218E7C" w14:textId="77777777" w:rsidR="007347D6" w:rsidRPr="00CB3FBE" w:rsidRDefault="007347D6" w:rsidP="00CD4BCE">
                  <w:pPr>
                    <w:pStyle w:val="rowtabella0"/>
                    <w:rPr>
                      <w:color w:val="002060"/>
                    </w:rPr>
                  </w:pPr>
                  <w:r w:rsidRPr="00CB3FBE">
                    <w:rPr>
                      <w:color w:val="002060"/>
                    </w:rPr>
                    <w:t>(1) AURORA TREIA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6411C6" w14:textId="77777777" w:rsidR="007347D6" w:rsidRPr="00CB3FBE" w:rsidRDefault="007347D6" w:rsidP="00CD4BCE">
                  <w:pPr>
                    <w:pStyle w:val="rowtabella0"/>
                    <w:rPr>
                      <w:color w:val="002060"/>
                    </w:rPr>
                  </w:pPr>
                  <w:r w:rsidRPr="00CB3FBE">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0AB3E4" w14:textId="77777777" w:rsidR="007347D6" w:rsidRPr="00CB3FBE" w:rsidRDefault="007347D6" w:rsidP="00CD4BCE">
                  <w:pPr>
                    <w:pStyle w:val="rowtabella0"/>
                    <w:jc w:val="center"/>
                    <w:rPr>
                      <w:color w:val="002060"/>
                    </w:rPr>
                  </w:pPr>
                  <w:r w:rsidRPr="00CB3FB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A41F4C" w14:textId="77777777" w:rsidR="007347D6" w:rsidRPr="00CB3FBE" w:rsidRDefault="007347D6" w:rsidP="00CD4BCE">
                  <w:pPr>
                    <w:pStyle w:val="rowtabella0"/>
                    <w:jc w:val="center"/>
                    <w:rPr>
                      <w:color w:val="002060"/>
                    </w:rPr>
                  </w:pPr>
                  <w:r w:rsidRPr="00CB3FBE">
                    <w:rPr>
                      <w:color w:val="002060"/>
                    </w:rPr>
                    <w:t> </w:t>
                  </w:r>
                </w:p>
              </w:tc>
            </w:tr>
            <w:tr w:rsidR="007347D6" w:rsidRPr="00CB3FBE" w14:paraId="2066C46A"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AE4547E" w14:textId="77777777" w:rsidR="007347D6" w:rsidRPr="00CB3FBE" w:rsidRDefault="007347D6" w:rsidP="00CD4BCE">
                  <w:pPr>
                    <w:pStyle w:val="rowtabella0"/>
                    <w:rPr>
                      <w:color w:val="002060"/>
                    </w:rPr>
                  </w:pPr>
                  <w:r w:rsidRPr="00CB3FBE">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8A2311" w14:textId="77777777" w:rsidR="007347D6" w:rsidRPr="00CB3FBE" w:rsidRDefault="007347D6" w:rsidP="00CD4BCE">
                  <w:pPr>
                    <w:pStyle w:val="rowtabella0"/>
                    <w:rPr>
                      <w:color w:val="002060"/>
                    </w:rPr>
                  </w:pPr>
                  <w:r w:rsidRPr="00CB3FBE">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700CFC" w14:textId="77777777" w:rsidR="007347D6" w:rsidRPr="00CB3FBE" w:rsidRDefault="007347D6" w:rsidP="00CD4BCE">
                  <w:pPr>
                    <w:pStyle w:val="rowtabella0"/>
                    <w:jc w:val="center"/>
                    <w:rPr>
                      <w:color w:val="002060"/>
                    </w:rPr>
                  </w:pPr>
                  <w:r w:rsidRPr="00CB3FB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AECFCC" w14:textId="77777777" w:rsidR="007347D6" w:rsidRPr="00CB3FBE" w:rsidRDefault="007347D6" w:rsidP="00CD4BCE">
                  <w:pPr>
                    <w:pStyle w:val="rowtabella0"/>
                    <w:jc w:val="center"/>
                    <w:rPr>
                      <w:color w:val="002060"/>
                    </w:rPr>
                  </w:pPr>
                  <w:r w:rsidRPr="00CB3FBE">
                    <w:rPr>
                      <w:color w:val="002060"/>
                    </w:rPr>
                    <w:t> </w:t>
                  </w:r>
                </w:p>
              </w:tc>
            </w:tr>
            <w:tr w:rsidR="007347D6" w:rsidRPr="00CB3FBE" w14:paraId="639D148F"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89E15D" w14:textId="77777777" w:rsidR="007347D6" w:rsidRPr="00CB3FBE" w:rsidRDefault="007347D6" w:rsidP="00CD4BCE">
                  <w:pPr>
                    <w:pStyle w:val="rowtabella0"/>
                    <w:rPr>
                      <w:color w:val="002060"/>
                    </w:rPr>
                  </w:pPr>
                  <w:r w:rsidRPr="00CB3FBE">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9771DF" w14:textId="77777777" w:rsidR="007347D6" w:rsidRPr="00CB3FBE" w:rsidRDefault="007347D6" w:rsidP="00CD4BCE">
                  <w:pPr>
                    <w:pStyle w:val="rowtabella0"/>
                    <w:rPr>
                      <w:color w:val="002060"/>
                    </w:rPr>
                  </w:pPr>
                  <w:r w:rsidRPr="00CB3FBE">
                    <w:rPr>
                      <w:color w:val="002060"/>
                    </w:rPr>
                    <w:t>- CASTELRAIMONDO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F83D9E" w14:textId="77777777" w:rsidR="007347D6" w:rsidRPr="00CB3FBE" w:rsidRDefault="007347D6" w:rsidP="00CD4BCE">
                  <w:pPr>
                    <w:pStyle w:val="rowtabella0"/>
                    <w:jc w:val="center"/>
                    <w:rPr>
                      <w:color w:val="002060"/>
                    </w:rPr>
                  </w:pPr>
                  <w:r w:rsidRPr="00CB3FB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360CCC8" w14:textId="77777777" w:rsidR="007347D6" w:rsidRPr="00CB3FBE" w:rsidRDefault="007347D6" w:rsidP="00CD4BCE">
                  <w:pPr>
                    <w:pStyle w:val="rowtabella0"/>
                    <w:jc w:val="center"/>
                    <w:rPr>
                      <w:color w:val="002060"/>
                    </w:rPr>
                  </w:pPr>
                  <w:r w:rsidRPr="00CB3FBE">
                    <w:rPr>
                      <w:color w:val="002060"/>
                    </w:rPr>
                    <w:t> </w:t>
                  </w:r>
                </w:p>
              </w:tc>
            </w:tr>
            <w:tr w:rsidR="007347D6" w:rsidRPr="00CB3FBE" w14:paraId="5FA9A06B"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C2A8E30" w14:textId="77777777" w:rsidR="007347D6" w:rsidRPr="00CB3FBE" w:rsidRDefault="007347D6" w:rsidP="00CD4BCE">
                  <w:pPr>
                    <w:pStyle w:val="rowtabella0"/>
                    <w:rPr>
                      <w:color w:val="002060"/>
                    </w:rPr>
                  </w:pPr>
                  <w:r w:rsidRPr="00CB3FBE">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9D91EB" w14:textId="77777777" w:rsidR="007347D6" w:rsidRPr="00CB3FBE" w:rsidRDefault="007347D6" w:rsidP="00CD4BCE">
                  <w:pPr>
                    <w:pStyle w:val="rowtabella0"/>
                    <w:rPr>
                      <w:color w:val="002060"/>
                    </w:rPr>
                  </w:pPr>
                  <w:r w:rsidRPr="00CB3FBE">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F3ACFA" w14:textId="77777777" w:rsidR="007347D6" w:rsidRPr="00CB3FBE" w:rsidRDefault="007347D6" w:rsidP="00CD4BCE">
                  <w:pPr>
                    <w:pStyle w:val="rowtabella0"/>
                    <w:jc w:val="center"/>
                    <w:rPr>
                      <w:color w:val="002060"/>
                    </w:rPr>
                  </w:pPr>
                  <w:r w:rsidRPr="00CB3FBE">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3FCD09" w14:textId="77777777" w:rsidR="007347D6" w:rsidRPr="00CB3FBE" w:rsidRDefault="007347D6" w:rsidP="00CD4BCE">
                  <w:pPr>
                    <w:pStyle w:val="rowtabella0"/>
                    <w:jc w:val="center"/>
                    <w:rPr>
                      <w:color w:val="002060"/>
                    </w:rPr>
                  </w:pPr>
                  <w:r w:rsidRPr="00CB3FBE">
                    <w:rPr>
                      <w:color w:val="002060"/>
                    </w:rPr>
                    <w:t> </w:t>
                  </w:r>
                </w:p>
              </w:tc>
            </w:tr>
            <w:tr w:rsidR="007347D6" w:rsidRPr="00CB3FBE" w14:paraId="008C159A"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7C1406" w14:textId="77777777" w:rsidR="007347D6" w:rsidRPr="00CB3FBE" w:rsidRDefault="007347D6" w:rsidP="00CD4BCE">
                  <w:pPr>
                    <w:pStyle w:val="rowtabella0"/>
                    <w:rPr>
                      <w:color w:val="002060"/>
                    </w:rPr>
                  </w:pPr>
                  <w:r w:rsidRPr="00CB3FBE">
                    <w:rPr>
                      <w:color w:val="002060"/>
                    </w:rPr>
                    <w:t>(2)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8D3E9" w14:textId="77777777" w:rsidR="007347D6" w:rsidRPr="00CB3FBE" w:rsidRDefault="007347D6" w:rsidP="00CD4BCE">
                  <w:pPr>
                    <w:pStyle w:val="rowtabella0"/>
                    <w:rPr>
                      <w:color w:val="002060"/>
                    </w:rPr>
                  </w:pPr>
                  <w:r w:rsidRPr="00CB3FBE">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869883" w14:textId="77777777" w:rsidR="007347D6" w:rsidRPr="00CB3FBE" w:rsidRDefault="007347D6" w:rsidP="00CD4BCE">
                  <w:pPr>
                    <w:pStyle w:val="rowtabella0"/>
                    <w:jc w:val="center"/>
                    <w:rPr>
                      <w:color w:val="002060"/>
                    </w:rPr>
                  </w:pPr>
                  <w:r w:rsidRPr="00CB3FBE">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95D7FF" w14:textId="77777777" w:rsidR="007347D6" w:rsidRPr="00CB3FBE" w:rsidRDefault="007347D6" w:rsidP="00CD4BCE">
                  <w:pPr>
                    <w:pStyle w:val="rowtabella0"/>
                    <w:jc w:val="center"/>
                    <w:rPr>
                      <w:color w:val="002060"/>
                    </w:rPr>
                  </w:pPr>
                  <w:r w:rsidRPr="00CB3FBE">
                    <w:rPr>
                      <w:color w:val="002060"/>
                    </w:rPr>
                    <w:t> </w:t>
                  </w:r>
                </w:p>
              </w:tc>
            </w:tr>
            <w:tr w:rsidR="007347D6" w:rsidRPr="00CB3FBE" w14:paraId="49B0F997"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19255EC2" w14:textId="77777777" w:rsidR="007347D6" w:rsidRPr="00CB3FBE" w:rsidRDefault="007347D6" w:rsidP="00CD4BCE">
                  <w:pPr>
                    <w:pStyle w:val="rowtabella0"/>
                    <w:rPr>
                      <w:color w:val="002060"/>
                    </w:rPr>
                  </w:pPr>
                  <w:r w:rsidRPr="00CB3FBE">
                    <w:rPr>
                      <w:color w:val="002060"/>
                    </w:rPr>
                    <w:t>(1) - disputata il 08/02/2025</w:t>
                  </w:r>
                </w:p>
              </w:tc>
            </w:tr>
            <w:tr w:rsidR="007347D6" w:rsidRPr="00CB3FBE" w14:paraId="06C577AB"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2563F547" w14:textId="77777777" w:rsidR="007347D6" w:rsidRPr="00CB3FBE" w:rsidRDefault="007347D6" w:rsidP="00CD4BCE">
                  <w:pPr>
                    <w:pStyle w:val="rowtabella0"/>
                    <w:rPr>
                      <w:color w:val="002060"/>
                    </w:rPr>
                  </w:pPr>
                  <w:r w:rsidRPr="00CB3FBE">
                    <w:rPr>
                      <w:color w:val="002060"/>
                    </w:rPr>
                    <w:t>(2) - disputata il 10/02/2025</w:t>
                  </w:r>
                </w:p>
              </w:tc>
            </w:tr>
          </w:tbl>
          <w:p w14:paraId="608C8A8D" w14:textId="77777777" w:rsidR="007347D6" w:rsidRPr="00CB3FBE" w:rsidRDefault="007347D6" w:rsidP="00CD4BCE">
            <w:pPr>
              <w:rPr>
                <w:color w:val="002060"/>
              </w:rPr>
            </w:pPr>
          </w:p>
        </w:tc>
      </w:tr>
    </w:tbl>
    <w:p w14:paraId="07C421E9" w14:textId="77777777" w:rsidR="007347D6" w:rsidRPr="00CB3FBE" w:rsidRDefault="007347D6" w:rsidP="007347D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47D6" w:rsidRPr="00CB3FBE" w14:paraId="0AB2D2DF"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1226DAAF"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5A1A5" w14:textId="77777777" w:rsidR="007347D6" w:rsidRPr="00CB3FBE" w:rsidRDefault="007347D6" w:rsidP="00CD4BCE">
                  <w:pPr>
                    <w:pStyle w:val="headertabella0"/>
                    <w:rPr>
                      <w:color w:val="002060"/>
                    </w:rPr>
                  </w:pPr>
                  <w:r w:rsidRPr="00CB3FBE">
                    <w:rPr>
                      <w:color w:val="002060"/>
                    </w:rPr>
                    <w:t>GIRONE C - 5 Giornata - R</w:t>
                  </w:r>
                </w:p>
              </w:tc>
            </w:tr>
            <w:tr w:rsidR="007347D6" w:rsidRPr="00CB3FBE" w14:paraId="49A7159A"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A037B3" w14:textId="77777777" w:rsidR="007347D6" w:rsidRPr="00CB3FBE" w:rsidRDefault="007347D6" w:rsidP="00CD4BCE">
                  <w:pPr>
                    <w:pStyle w:val="rowtabella0"/>
                    <w:rPr>
                      <w:color w:val="002060"/>
                    </w:rPr>
                  </w:pPr>
                  <w:r w:rsidRPr="00CB3FBE">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5BCD8" w14:textId="77777777" w:rsidR="007347D6" w:rsidRPr="00CB3FBE" w:rsidRDefault="007347D6" w:rsidP="00CD4BCE">
                  <w:pPr>
                    <w:pStyle w:val="rowtabella0"/>
                    <w:rPr>
                      <w:color w:val="002060"/>
                    </w:rPr>
                  </w:pPr>
                  <w:r w:rsidRPr="00CB3FBE">
                    <w:rPr>
                      <w:color w:val="002060"/>
                    </w:rPr>
                    <w:t>- BORGOROSSO TOLENTINO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A9D30" w14:textId="77777777" w:rsidR="007347D6" w:rsidRPr="00CB3FBE" w:rsidRDefault="007347D6" w:rsidP="00CD4BCE">
                  <w:pPr>
                    <w:pStyle w:val="rowtabella0"/>
                    <w:jc w:val="center"/>
                    <w:rPr>
                      <w:color w:val="002060"/>
                    </w:rPr>
                  </w:pPr>
                  <w:r w:rsidRPr="00CB3FBE">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5CF170" w14:textId="77777777" w:rsidR="007347D6" w:rsidRPr="00CB3FBE" w:rsidRDefault="007347D6" w:rsidP="00CD4BCE">
                  <w:pPr>
                    <w:pStyle w:val="rowtabella0"/>
                    <w:jc w:val="center"/>
                    <w:rPr>
                      <w:color w:val="002060"/>
                    </w:rPr>
                  </w:pPr>
                  <w:r w:rsidRPr="00CB3FBE">
                    <w:rPr>
                      <w:color w:val="002060"/>
                    </w:rPr>
                    <w:t> </w:t>
                  </w:r>
                </w:p>
              </w:tc>
            </w:tr>
            <w:tr w:rsidR="007347D6" w:rsidRPr="00CB3FBE" w14:paraId="0E95AB6F"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F48C77" w14:textId="77777777" w:rsidR="007347D6" w:rsidRPr="00CB3FBE" w:rsidRDefault="007347D6" w:rsidP="00CD4BCE">
                  <w:pPr>
                    <w:pStyle w:val="rowtabella0"/>
                    <w:rPr>
                      <w:color w:val="002060"/>
                    </w:rPr>
                  </w:pPr>
                  <w:r w:rsidRPr="00CB3FBE">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BD6AB4" w14:textId="77777777" w:rsidR="007347D6" w:rsidRPr="00CB3FBE" w:rsidRDefault="007347D6" w:rsidP="00CD4BCE">
                  <w:pPr>
                    <w:pStyle w:val="rowtabella0"/>
                    <w:rPr>
                      <w:color w:val="002060"/>
                    </w:rPr>
                  </w:pPr>
                  <w:r w:rsidRPr="00CB3FBE">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B33B14" w14:textId="77777777" w:rsidR="007347D6" w:rsidRPr="00CB3FBE" w:rsidRDefault="007347D6" w:rsidP="00CD4BCE">
                  <w:pPr>
                    <w:pStyle w:val="rowtabella0"/>
                    <w:jc w:val="center"/>
                    <w:rPr>
                      <w:color w:val="002060"/>
                    </w:rPr>
                  </w:pPr>
                  <w:r w:rsidRPr="00CB3FBE">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EE573D" w14:textId="77777777" w:rsidR="007347D6" w:rsidRPr="00CB3FBE" w:rsidRDefault="007347D6" w:rsidP="00CD4BCE">
                  <w:pPr>
                    <w:pStyle w:val="rowtabella0"/>
                    <w:jc w:val="center"/>
                    <w:rPr>
                      <w:color w:val="002060"/>
                    </w:rPr>
                  </w:pPr>
                  <w:r w:rsidRPr="00CB3FBE">
                    <w:rPr>
                      <w:color w:val="002060"/>
                    </w:rPr>
                    <w:t> </w:t>
                  </w:r>
                </w:p>
              </w:tc>
            </w:tr>
            <w:tr w:rsidR="007347D6" w:rsidRPr="00CB3FBE" w14:paraId="511BBC5B"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DE86EF" w14:textId="77777777" w:rsidR="007347D6" w:rsidRPr="00CB3FBE" w:rsidRDefault="007347D6" w:rsidP="00CD4BCE">
                  <w:pPr>
                    <w:pStyle w:val="rowtabella0"/>
                    <w:rPr>
                      <w:color w:val="002060"/>
                    </w:rPr>
                  </w:pPr>
                  <w:r w:rsidRPr="00CB3FBE">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EB4ED9" w14:textId="77777777" w:rsidR="007347D6" w:rsidRPr="00CB3FBE" w:rsidRDefault="007347D6" w:rsidP="00CD4BCE">
                  <w:pPr>
                    <w:pStyle w:val="rowtabella0"/>
                    <w:rPr>
                      <w:color w:val="002060"/>
                    </w:rPr>
                  </w:pPr>
                  <w:r w:rsidRPr="00CB3FB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3CB45F" w14:textId="77777777" w:rsidR="007347D6" w:rsidRPr="00CB3FBE" w:rsidRDefault="007347D6" w:rsidP="00CD4BCE">
                  <w:pPr>
                    <w:pStyle w:val="rowtabella0"/>
                    <w:jc w:val="center"/>
                    <w:rPr>
                      <w:color w:val="002060"/>
                    </w:rPr>
                  </w:pPr>
                  <w:r w:rsidRPr="00CB3FB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AE07CAD" w14:textId="77777777" w:rsidR="007347D6" w:rsidRPr="00CB3FBE" w:rsidRDefault="007347D6" w:rsidP="00CD4BCE">
                  <w:pPr>
                    <w:pStyle w:val="rowtabella0"/>
                    <w:jc w:val="center"/>
                    <w:rPr>
                      <w:color w:val="002060"/>
                    </w:rPr>
                  </w:pPr>
                  <w:r w:rsidRPr="00CB3FBE">
                    <w:rPr>
                      <w:color w:val="002060"/>
                    </w:rPr>
                    <w:t> </w:t>
                  </w:r>
                </w:p>
              </w:tc>
            </w:tr>
            <w:tr w:rsidR="007347D6" w:rsidRPr="00CB3FBE" w14:paraId="7F6D5FD2"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15E226" w14:textId="77777777" w:rsidR="007347D6" w:rsidRPr="00CB3FBE" w:rsidRDefault="007347D6" w:rsidP="00CD4BCE">
                  <w:pPr>
                    <w:pStyle w:val="rowtabella0"/>
                    <w:rPr>
                      <w:color w:val="002060"/>
                    </w:rPr>
                  </w:pPr>
                  <w:r w:rsidRPr="00CB3FBE">
                    <w:rPr>
                      <w:color w:val="002060"/>
                    </w:rPr>
                    <w:t>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91A5A5" w14:textId="77777777" w:rsidR="007347D6" w:rsidRPr="00CB3FBE" w:rsidRDefault="007347D6" w:rsidP="00CD4BCE">
                  <w:pPr>
                    <w:pStyle w:val="rowtabella0"/>
                    <w:rPr>
                      <w:color w:val="002060"/>
                    </w:rPr>
                  </w:pPr>
                  <w:r w:rsidRPr="00CB3FBE">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8C7C9D" w14:textId="77777777" w:rsidR="007347D6" w:rsidRPr="00CB3FBE" w:rsidRDefault="007347D6" w:rsidP="00CD4BCE">
                  <w:pPr>
                    <w:pStyle w:val="rowtabella0"/>
                    <w:jc w:val="center"/>
                    <w:rPr>
                      <w:color w:val="002060"/>
                    </w:rPr>
                  </w:pPr>
                  <w:r w:rsidRPr="00CB3FBE">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0956C6E" w14:textId="77777777" w:rsidR="007347D6" w:rsidRPr="00CB3FBE" w:rsidRDefault="007347D6" w:rsidP="00CD4BCE">
                  <w:pPr>
                    <w:pStyle w:val="rowtabella0"/>
                    <w:jc w:val="center"/>
                    <w:rPr>
                      <w:color w:val="002060"/>
                    </w:rPr>
                  </w:pPr>
                  <w:r w:rsidRPr="00CB3FBE">
                    <w:rPr>
                      <w:color w:val="002060"/>
                    </w:rPr>
                    <w:t> </w:t>
                  </w:r>
                </w:p>
              </w:tc>
            </w:tr>
            <w:tr w:rsidR="007347D6" w:rsidRPr="00CB3FBE" w14:paraId="4FF8B89F"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201ED68" w14:textId="77777777" w:rsidR="007347D6" w:rsidRPr="00CB3FBE" w:rsidRDefault="007347D6" w:rsidP="00CD4BCE">
                  <w:pPr>
                    <w:pStyle w:val="rowtabella0"/>
                    <w:rPr>
                      <w:color w:val="002060"/>
                    </w:rPr>
                  </w:pPr>
                  <w:r w:rsidRPr="00CB3FBE">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FD865F" w14:textId="77777777" w:rsidR="007347D6" w:rsidRPr="00CB3FBE" w:rsidRDefault="007347D6" w:rsidP="00CD4BCE">
                  <w:pPr>
                    <w:pStyle w:val="rowtabella0"/>
                    <w:rPr>
                      <w:color w:val="002060"/>
                    </w:rPr>
                  </w:pPr>
                  <w:r w:rsidRPr="00CB3FBE">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18D151" w14:textId="77777777" w:rsidR="007347D6" w:rsidRPr="00CB3FBE" w:rsidRDefault="007347D6" w:rsidP="00CD4BCE">
                  <w:pPr>
                    <w:pStyle w:val="rowtabella0"/>
                    <w:jc w:val="center"/>
                    <w:rPr>
                      <w:color w:val="002060"/>
                    </w:rPr>
                  </w:pPr>
                  <w:r w:rsidRPr="00CB3FBE">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22CBFF" w14:textId="77777777" w:rsidR="007347D6" w:rsidRPr="00CB3FBE" w:rsidRDefault="007347D6" w:rsidP="00CD4BCE">
                  <w:pPr>
                    <w:pStyle w:val="rowtabella0"/>
                    <w:jc w:val="center"/>
                    <w:rPr>
                      <w:color w:val="002060"/>
                    </w:rPr>
                  </w:pPr>
                  <w:r w:rsidRPr="00CB3FBE">
                    <w:rPr>
                      <w:color w:val="002060"/>
                    </w:rPr>
                    <w:t> </w:t>
                  </w:r>
                </w:p>
              </w:tc>
            </w:tr>
            <w:tr w:rsidR="007347D6" w:rsidRPr="00CB3FBE" w14:paraId="5C27EA7C"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F9471" w14:textId="77777777" w:rsidR="007347D6" w:rsidRPr="00CB3FBE" w:rsidRDefault="007347D6" w:rsidP="00CD4BCE">
                  <w:pPr>
                    <w:pStyle w:val="rowtabella0"/>
                    <w:rPr>
                      <w:color w:val="002060"/>
                    </w:rPr>
                  </w:pPr>
                  <w:r w:rsidRPr="00CB3FBE">
                    <w:rPr>
                      <w:color w:val="002060"/>
                    </w:rPr>
                    <w:t>U.MANDOLESI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E5D03" w14:textId="77777777" w:rsidR="007347D6" w:rsidRPr="00CB3FBE" w:rsidRDefault="007347D6" w:rsidP="00CD4BCE">
                  <w:pPr>
                    <w:pStyle w:val="rowtabella0"/>
                    <w:rPr>
                      <w:color w:val="002060"/>
                    </w:rPr>
                  </w:pPr>
                  <w:r w:rsidRPr="00CB3FBE">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30B24" w14:textId="77777777" w:rsidR="007347D6" w:rsidRPr="00CB3FBE" w:rsidRDefault="007347D6" w:rsidP="00CD4BCE">
                  <w:pPr>
                    <w:pStyle w:val="rowtabella0"/>
                    <w:jc w:val="center"/>
                    <w:rPr>
                      <w:color w:val="002060"/>
                    </w:rPr>
                  </w:pPr>
                  <w:r w:rsidRPr="00CB3FB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F2FC2" w14:textId="77777777" w:rsidR="007347D6" w:rsidRPr="00CB3FBE" w:rsidRDefault="007347D6" w:rsidP="00CD4BCE">
                  <w:pPr>
                    <w:pStyle w:val="rowtabella0"/>
                    <w:jc w:val="center"/>
                    <w:rPr>
                      <w:color w:val="002060"/>
                    </w:rPr>
                  </w:pPr>
                  <w:r w:rsidRPr="00CB3FBE">
                    <w:rPr>
                      <w:color w:val="002060"/>
                    </w:rPr>
                    <w:t> </w:t>
                  </w:r>
                </w:p>
              </w:tc>
            </w:tr>
          </w:tbl>
          <w:p w14:paraId="025B7C0E" w14:textId="77777777" w:rsidR="007347D6" w:rsidRPr="00CB3FBE" w:rsidRDefault="007347D6" w:rsidP="00CD4BCE">
            <w:pPr>
              <w:rPr>
                <w:color w:val="002060"/>
              </w:rPr>
            </w:pPr>
          </w:p>
        </w:tc>
      </w:tr>
    </w:tbl>
    <w:p w14:paraId="095067D2" w14:textId="77777777" w:rsidR="007347D6" w:rsidRPr="00CB3FBE" w:rsidRDefault="007347D6" w:rsidP="007347D6">
      <w:pPr>
        <w:pStyle w:val="breakline"/>
        <w:rPr>
          <w:rFonts w:eastAsiaTheme="minorEastAsia"/>
          <w:color w:val="002060"/>
        </w:rPr>
      </w:pPr>
    </w:p>
    <w:p w14:paraId="6CAB8D3D" w14:textId="77777777" w:rsidR="007347D6" w:rsidRPr="00CB3FBE" w:rsidRDefault="007347D6" w:rsidP="007347D6">
      <w:pPr>
        <w:pStyle w:val="breakline"/>
        <w:rPr>
          <w:color w:val="002060"/>
        </w:rPr>
      </w:pPr>
    </w:p>
    <w:p w14:paraId="0C564352" w14:textId="77777777" w:rsidR="007347D6" w:rsidRPr="00CB3FBE" w:rsidRDefault="007347D6" w:rsidP="007347D6">
      <w:pPr>
        <w:pStyle w:val="titoloprinc0"/>
        <w:rPr>
          <w:color w:val="002060"/>
        </w:rPr>
      </w:pPr>
      <w:r w:rsidRPr="00CB3FBE">
        <w:rPr>
          <w:color w:val="002060"/>
        </w:rPr>
        <w:t>GIUDICE SPORTIVO</w:t>
      </w:r>
    </w:p>
    <w:p w14:paraId="64614B6C" w14:textId="77777777" w:rsidR="007347D6" w:rsidRPr="00CB3FBE" w:rsidRDefault="007347D6" w:rsidP="007347D6">
      <w:pPr>
        <w:pStyle w:val="diffida"/>
        <w:rPr>
          <w:color w:val="002060"/>
        </w:rPr>
      </w:pPr>
      <w:r w:rsidRPr="00CB3FBE">
        <w:rPr>
          <w:color w:val="002060"/>
        </w:rPr>
        <w:t>Il Giudice Sportivo Avv. Agnese Lazzaretti, con l'assistenza del Segretario Angelo Castellana, nella seduta del 12/02/2025, ha adottato le decisioni che di seguito integralmente si riportano:</w:t>
      </w:r>
    </w:p>
    <w:p w14:paraId="039755A4" w14:textId="77777777" w:rsidR="007347D6" w:rsidRPr="00CB3FBE" w:rsidRDefault="007347D6" w:rsidP="007347D6">
      <w:pPr>
        <w:pStyle w:val="titolo10"/>
        <w:rPr>
          <w:color w:val="002060"/>
        </w:rPr>
      </w:pPr>
      <w:r w:rsidRPr="00CB3FBE">
        <w:rPr>
          <w:color w:val="002060"/>
        </w:rPr>
        <w:t xml:space="preserve">GARE DEL 7/ 2/2025 </w:t>
      </w:r>
    </w:p>
    <w:p w14:paraId="5FBD1B2A" w14:textId="77777777" w:rsidR="007347D6" w:rsidRPr="00CB3FBE" w:rsidRDefault="007347D6" w:rsidP="007347D6">
      <w:pPr>
        <w:pStyle w:val="titolo7a"/>
        <w:rPr>
          <w:color w:val="002060"/>
        </w:rPr>
      </w:pPr>
      <w:r w:rsidRPr="00CB3FBE">
        <w:rPr>
          <w:color w:val="002060"/>
        </w:rPr>
        <w:t xml:space="preserve">PROVVEDIMENTI DISCIPLINARI </w:t>
      </w:r>
    </w:p>
    <w:p w14:paraId="74C80900"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390E30AC" w14:textId="77777777" w:rsidR="007347D6" w:rsidRPr="00CB3FBE" w:rsidRDefault="007347D6" w:rsidP="007347D6">
      <w:pPr>
        <w:pStyle w:val="titolo30"/>
        <w:rPr>
          <w:color w:val="002060"/>
        </w:rPr>
      </w:pPr>
      <w:r w:rsidRPr="00CB3FBE">
        <w:rPr>
          <w:color w:val="002060"/>
        </w:rPr>
        <w:t xml:space="preserve">DIRIGENTI </w:t>
      </w:r>
    </w:p>
    <w:p w14:paraId="706E1112" w14:textId="77777777" w:rsidR="007347D6" w:rsidRPr="00CB3FBE" w:rsidRDefault="007347D6" w:rsidP="007347D6">
      <w:pPr>
        <w:pStyle w:val="titolo20"/>
        <w:rPr>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5E54459F" w14:textId="77777777" w:rsidTr="00CD4BCE">
        <w:tc>
          <w:tcPr>
            <w:tcW w:w="2200" w:type="dxa"/>
            <w:tcMar>
              <w:top w:w="20" w:type="dxa"/>
              <w:left w:w="20" w:type="dxa"/>
              <w:bottom w:w="20" w:type="dxa"/>
              <w:right w:w="20" w:type="dxa"/>
            </w:tcMar>
            <w:vAlign w:val="center"/>
            <w:hideMark/>
          </w:tcPr>
          <w:p w14:paraId="4991D088" w14:textId="77777777" w:rsidR="007347D6" w:rsidRPr="00CB3FBE" w:rsidRDefault="007347D6" w:rsidP="00CD4BCE">
            <w:pPr>
              <w:pStyle w:val="movimento"/>
              <w:rPr>
                <w:color w:val="002060"/>
              </w:rPr>
            </w:pPr>
            <w:r w:rsidRPr="00CB3FBE">
              <w:rPr>
                <w:color w:val="002060"/>
              </w:rPr>
              <w:t>DELLA POSTA VINCENZO</w:t>
            </w:r>
          </w:p>
        </w:tc>
        <w:tc>
          <w:tcPr>
            <w:tcW w:w="2200" w:type="dxa"/>
            <w:tcMar>
              <w:top w:w="20" w:type="dxa"/>
              <w:left w:w="20" w:type="dxa"/>
              <w:bottom w:w="20" w:type="dxa"/>
              <w:right w:w="20" w:type="dxa"/>
            </w:tcMar>
            <w:vAlign w:val="center"/>
            <w:hideMark/>
          </w:tcPr>
          <w:p w14:paraId="79F9C7F2" w14:textId="77777777" w:rsidR="007347D6" w:rsidRPr="00CB3FBE" w:rsidRDefault="007347D6" w:rsidP="00CD4BCE">
            <w:pPr>
              <w:pStyle w:val="movimento2"/>
              <w:rPr>
                <w:color w:val="002060"/>
              </w:rPr>
            </w:pPr>
            <w:r w:rsidRPr="00CB3FBE">
              <w:rPr>
                <w:color w:val="002060"/>
              </w:rPr>
              <w:t xml:space="preserve">(ASCOLI CALCIO A 5) </w:t>
            </w:r>
          </w:p>
        </w:tc>
        <w:tc>
          <w:tcPr>
            <w:tcW w:w="800" w:type="dxa"/>
            <w:tcMar>
              <w:top w:w="20" w:type="dxa"/>
              <w:left w:w="20" w:type="dxa"/>
              <w:bottom w:w="20" w:type="dxa"/>
              <w:right w:w="20" w:type="dxa"/>
            </w:tcMar>
            <w:vAlign w:val="center"/>
            <w:hideMark/>
          </w:tcPr>
          <w:p w14:paraId="7E78873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0E9714C" w14:textId="77777777" w:rsidR="007347D6" w:rsidRPr="00CB3FBE" w:rsidRDefault="007347D6" w:rsidP="00CD4BCE">
            <w:pPr>
              <w:pStyle w:val="movimento"/>
              <w:rPr>
                <w:color w:val="002060"/>
              </w:rPr>
            </w:pPr>
            <w:r w:rsidRPr="00CB3FBE">
              <w:rPr>
                <w:color w:val="002060"/>
              </w:rPr>
              <w:t>BERTOZZI SAMUELE</w:t>
            </w:r>
          </w:p>
        </w:tc>
        <w:tc>
          <w:tcPr>
            <w:tcW w:w="2200" w:type="dxa"/>
            <w:tcMar>
              <w:top w:w="20" w:type="dxa"/>
              <w:left w:w="20" w:type="dxa"/>
              <w:bottom w:w="20" w:type="dxa"/>
              <w:right w:w="20" w:type="dxa"/>
            </w:tcMar>
            <w:vAlign w:val="center"/>
            <w:hideMark/>
          </w:tcPr>
          <w:p w14:paraId="46AC62BA" w14:textId="77777777" w:rsidR="007347D6" w:rsidRPr="00CB3FBE" w:rsidRDefault="007347D6" w:rsidP="00CD4BCE">
            <w:pPr>
              <w:pStyle w:val="movimento2"/>
              <w:rPr>
                <w:color w:val="002060"/>
              </w:rPr>
            </w:pPr>
            <w:r w:rsidRPr="00CB3FBE">
              <w:rPr>
                <w:color w:val="002060"/>
              </w:rPr>
              <w:t xml:space="preserve">(PIEVE D ICO CALCIO A 5) </w:t>
            </w:r>
          </w:p>
        </w:tc>
      </w:tr>
    </w:tbl>
    <w:p w14:paraId="61FFCC9C" w14:textId="77777777" w:rsidR="007347D6" w:rsidRPr="00CB3FBE" w:rsidRDefault="007347D6" w:rsidP="007347D6">
      <w:pPr>
        <w:pStyle w:val="titolo30"/>
        <w:rPr>
          <w:rFonts w:eastAsiaTheme="minorEastAsia"/>
          <w:color w:val="002060"/>
        </w:rPr>
      </w:pPr>
      <w:r w:rsidRPr="00CB3FBE">
        <w:rPr>
          <w:color w:val="002060"/>
        </w:rPr>
        <w:t xml:space="preserve">ALLENATORI </w:t>
      </w:r>
    </w:p>
    <w:p w14:paraId="2D59736F" w14:textId="77777777" w:rsidR="007347D6" w:rsidRPr="00CB3FBE" w:rsidRDefault="007347D6" w:rsidP="007347D6">
      <w:pPr>
        <w:pStyle w:val="titolo20"/>
        <w:rPr>
          <w:color w:val="002060"/>
        </w:rPr>
      </w:pPr>
      <w:r w:rsidRPr="00CB3FBE">
        <w:rPr>
          <w:color w:val="002060"/>
        </w:rPr>
        <w:lastRenderedPageBreak/>
        <w:t xml:space="preserve">SQUALIFICA FINO AL 26/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1B32869B" w14:textId="77777777" w:rsidTr="00CD4BCE">
        <w:tc>
          <w:tcPr>
            <w:tcW w:w="2200" w:type="dxa"/>
            <w:tcMar>
              <w:top w:w="20" w:type="dxa"/>
              <w:left w:w="20" w:type="dxa"/>
              <w:bottom w:w="20" w:type="dxa"/>
              <w:right w:w="20" w:type="dxa"/>
            </w:tcMar>
            <w:vAlign w:val="center"/>
            <w:hideMark/>
          </w:tcPr>
          <w:p w14:paraId="5BAE3F57" w14:textId="77777777" w:rsidR="007347D6" w:rsidRPr="00CB3FBE" w:rsidRDefault="007347D6" w:rsidP="00CD4BCE">
            <w:pPr>
              <w:pStyle w:val="movimento"/>
              <w:rPr>
                <w:color w:val="002060"/>
              </w:rPr>
            </w:pPr>
            <w:r w:rsidRPr="00CB3FBE">
              <w:rPr>
                <w:color w:val="002060"/>
              </w:rPr>
              <w:t>FERRARESI EMANUELE</w:t>
            </w:r>
          </w:p>
        </w:tc>
        <w:tc>
          <w:tcPr>
            <w:tcW w:w="2200" w:type="dxa"/>
            <w:tcMar>
              <w:top w:w="20" w:type="dxa"/>
              <w:left w:w="20" w:type="dxa"/>
              <w:bottom w:w="20" w:type="dxa"/>
              <w:right w:w="20" w:type="dxa"/>
            </w:tcMar>
            <w:vAlign w:val="center"/>
            <w:hideMark/>
          </w:tcPr>
          <w:p w14:paraId="46C0DA86" w14:textId="77777777" w:rsidR="007347D6" w:rsidRPr="00CB3FBE" w:rsidRDefault="007347D6" w:rsidP="00CD4BCE">
            <w:pPr>
              <w:pStyle w:val="movimento2"/>
              <w:rPr>
                <w:color w:val="002060"/>
              </w:rPr>
            </w:pPr>
            <w:r w:rsidRPr="00CB3FBE">
              <w:rPr>
                <w:color w:val="002060"/>
              </w:rPr>
              <w:t xml:space="preserve">(ACLI MANTOVANI CALCIO A 5) </w:t>
            </w:r>
          </w:p>
        </w:tc>
        <w:tc>
          <w:tcPr>
            <w:tcW w:w="800" w:type="dxa"/>
            <w:tcMar>
              <w:top w:w="20" w:type="dxa"/>
              <w:left w:w="20" w:type="dxa"/>
              <w:bottom w:w="20" w:type="dxa"/>
              <w:right w:w="20" w:type="dxa"/>
            </w:tcMar>
            <w:vAlign w:val="center"/>
            <w:hideMark/>
          </w:tcPr>
          <w:p w14:paraId="6F8C326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077611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ED4223F" w14:textId="77777777" w:rsidR="007347D6" w:rsidRPr="00CB3FBE" w:rsidRDefault="007347D6" w:rsidP="00CD4BCE">
            <w:pPr>
              <w:pStyle w:val="movimento2"/>
              <w:rPr>
                <w:color w:val="002060"/>
              </w:rPr>
            </w:pPr>
            <w:r w:rsidRPr="00CB3FBE">
              <w:rPr>
                <w:color w:val="002060"/>
              </w:rPr>
              <w:t> </w:t>
            </w:r>
          </w:p>
        </w:tc>
      </w:tr>
    </w:tbl>
    <w:p w14:paraId="7C62B93A" w14:textId="77777777" w:rsidR="007347D6" w:rsidRPr="00CB3FBE" w:rsidRDefault="007347D6" w:rsidP="007347D6">
      <w:pPr>
        <w:pStyle w:val="diffida"/>
        <w:spacing w:before="80" w:beforeAutospacing="0" w:after="40" w:afterAutospacing="0"/>
        <w:rPr>
          <w:rFonts w:eastAsiaTheme="minorEastAsia"/>
          <w:color w:val="002060"/>
        </w:rPr>
      </w:pPr>
      <w:r w:rsidRPr="00CB3FBE">
        <w:rPr>
          <w:color w:val="002060"/>
        </w:rPr>
        <w:t>Per comportamento non regolam</w:t>
      </w:r>
      <w:r>
        <w:rPr>
          <w:color w:val="002060"/>
        </w:rPr>
        <w:t>e</w:t>
      </w:r>
      <w:r w:rsidRPr="00CB3FBE">
        <w:rPr>
          <w:color w:val="002060"/>
        </w:rPr>
        <w:t xml:space="preserve">ntare. Allontanato. </w:t>
      </w:r>
    </w:p>
    <w:p w14:paraId="7268ECDD" w14:textId="77777777" w:rsidR="007347D6" w:rsidRPr="00CB3FBE" w:rsidRDefault="007347D6" w:rsidP="007347D6">
      <w:pPr>
        <w:pStyle w:val="titolo20"/>
        <w:rPr>
          <w:color w:val="002060"/>
        </w:rPr>
      </w:pPr>
      <w:r w:rsidRPr="00CB3FBE">
        <w:rPr>
          <w:color w:val="002060"/>
        </w:rPr>
        <w:t xml:space="preserve">SQUALIFICA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1BB18CF4" w14:textId="77777777" w:rsidTr="00CD4BCE">
        <w:tc>
          <w:tcPr>
            <w:tcW w:w="2200" w:type="dxa"/>
            <w:tcMar>
              <w:top w:w="20" w:type="dxa"/>
              <w:left w:w="20" w:type="dxa"/>
              <w:bottom w:w="20" w:type="dxa"/>
              <w:right w:w="20" w:type="dxa"/>
            </w:tcMar>
            <w:vAlign w:val="center"/>
            <w:hideMark/>
          </w:tcPr>
          <w:p w14:paraId="3E53D1CC" w14:textId="77777777" w:rsidR="007347D6" w:rsidRPr="00CB3FBE" w:rsidRDefault="007347D6" w:rsidP="00CD4BCE">
            <w:pPr>
              <w:pStyle w:val="movimento"/>
              <w:rPr>
                <w:color w:val="002060"/>
              </w:rPr>
            </w:pPr>
            <w:r w:rsidRPr="00CB3FBE">
              <w:rPr>
                <w:color w:val="002060"/>
              </w:rPr>
              <w:t>TONELLI TOMMASO</w:t>
            </w:r>
          </w:p>
        </w:tc>
        <w:tc>
          <w:tcPr>
            <w:tcW w:w="2200" w:type="dxa"/>
            <w:tcMar>
              <w:top w:w="20" w:type="dxa"/>
              <w:left w:w="20" w:type="dxa"/>
              <w:bottom w:w="20" w:type="dxa"/>
              <w:right w:w="20" w:type="dxa"/>
            </w:tcMar>
            <w:vAlign w:val="center"/>
            <w:hideMark/>
          </w:tcPr>
          <w:p w14:paraId="30A44E29" w14:textId="77777777" w:rsidR="007347D6" w:rsidRPr="00CB3FBE" w:rsidRDefault="007347D6" w:rsidP="00CD4BCE">
            <w:pPr>
              <w:pStyle w:val="movimento2"/>
              <w:rPr>
                <w:color w:val="002060"/>
              </w:rPr>
            </w:pPr>
            <w:r w:rsidRPr="00CB3FBE">
              <w:rPr>
                <w:color w:val="002060"/>
              </w:rPr>
              <w:t xml:space="preserve">(FUTSAL CASTELFIDARDO) </w:t>
            </w:r>
          </w:p>
        </w:tc>
        <w:tc>
          <w:tcPr>
            <w:tcW w:w="800" w:type="dxa"/>
            <w:tcMar>
              <w:top w:w="20" w:type="dxa"/>
              <w:left w:w="20" w:type="dxa"/>
              <w:bottom w:w="20" w:type="dxa"/>
              <w:right w:w="20" w:type="dxa"/>
            </w:tcMar>
            <w:vAlign w:val="center"/>
            <w:hideMark/>
          </w:tcPr>
          <w:p w14:paraId="2A57469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13B3A6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83CB327" w14:textId="77777777" w:rsidR="007347D6" w:rsidRPr="00CB3FBE" w:rsidRDefault="007347D6" w:rsidP="00CD4BCE">
            <w:pPr>
              <w:pStyle w:val="movimento2"/>
              <w:rPr>
                <w:color w:val="002060"/>
              </w:rPr>
            </w:pPr>
            <w:r w:rsidRPr="00CB3FBE">
              <w:rPr>
                <w:color w:val="002060"/>
              </w:rPr>
              <w:t> </w:t>
            </w:r>
          </w:p>
        </w:tc>
      </w:tr>
    </w:tbl>
    <w:p w14:paraId="05791F72" w14:textId="77777777" w:rsidR="007347D6" w:rsidRPr="00CB3FBE" w:rsidRDefault="007347D6" w:rsidP="007347D6">
      <w:pPr>
        <w:pStyle w:val="diffida"/>
        <w:spacing w:before="80" w:beforeAutospacing="0" w:after="40" w:afterAutospacing="0"/>
        <w:rPr>
          <w:rFonts w:eastAsiaTheme="minorEastAsia"/>
          <w:color w:val="002060"/>
        </w:rPr>
      </w:pPr>
      <w:r w:rsidRPr="00CB3FBE">
        <w:rPr>
          <w:color w:val="002060"/>
        </w:rPr>
        <w:t xml:space="preserve">Espulso per somma di ammonizioni.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29AC9DC" w14:textId="77777777" w:rsidTr="00CD4BCE">
        <w:tc>
          <w:tcPr>
            <w:tcW w:w="2200" w:type="dxa"/>
            <w:tcMar>
              <w:top w:w="20" w:type="dxa"/>
              <w:left w:w="20" w:type="dxa"/>
              <w:bottom w:w="20" w:type="dxa"/>
              <w:right w:w="20" w:type="dxa"/>
            </w:tcMar>
            <w:vAlign w:val="center"/>
            <w:hideMark/>
          </w:tcPr>
          <w:p w14:paraId="12B811BD" w14:textId="77777777" w:rsidR="007347D6" w:rsidRPr="00CB3FBE" w:rsidRDefault="007347D6" w:rsidP="00CD4BCE">
            <w:pPr>
              <w:pStyle w:val="movimento"/>
              <w:rPr>
                <w:color w:val="002060"/>
              </w:rPr>
            </w:pPr>
            <w:r w:rsidRPr="00CB3FBE">
              <w:rPr>
                <w:color w:val="002060"/>
              </w:rPr>
              <w:t>MARCELLETTI ROBERTO</w:t>
            </w:r>
          </w:p>
        </w:tc>
        <w:tc>
          <w:tcPr>
            <w:tcW w:w="2200" w:type="dxa"/>
            <w:tcMar>
              <w:top w:w="20" w:type="dxa"/>
              <w:left w:w="20" w:type="dxa"/>
              <w:bottom w:w="20" w:type="dxa"/>
              <w:right w:w="20" w:type="dxa"/>
            </w:tcMar>
            <w:vAlign w:val="center"/>
            <w:hideMark/>
          </w:tcPr>
          <w:p w14:paraId="3A8D316A" w14:textId="77777777" w:rsidR="007347D6" w:rsidRPr="00CB3FBE" w:rsidRDefault="007347D6" w:rsidP="00CD4BCE">
            <w:pPr>
              <w:pStyle w:val="movimento2"/>
              <w:rPr>
                <w:color w:val="002060"/>
              </w:rPr>
            </w:pPr>
            <w:r w:rsidRPr="00CB3FBE">
              <w:rPr>
                <w:color w:val="002060"/>
              </w:rPr>
              <w:t xml:space="preserve">(VERBENA C5 ANCONA) </w:t>
            </w:r>
          </w:p>
        </w:tc>
        <w:tc>
          <w:tcPr>
            <w:tcW w:w="800" w:type="dxa"/>
            <w:tcMar>
              <w:top w:w="20" w:type="dxa"/>
              <w:left w:w="20" w:type="dxa"/>
              <w:bottom w:w="20" w:type="dxa"/>
              <w:right w:w="20" w:type="dxa"/>
            </w:tcMar>
            <w:vAlign w:val="center"/>
            <w:hideMark/>
          </w:tcPr>
          <w:p w14:paraId="55AD7A5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B3C06D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8E05E9F" w14:textId="77777777" w:rsidR="007347D6" w:rsidRPr="00CB3FBE" w:rsidRDefault="007347D6" w:rsidP="00CD4BCE">
            <w:pPr>
              <w:pStyle w:val="movimento2"/>
              <w:rPr>
                <w:color w:val="002060"/>
              </w:rPr>
            </w:pPr>
            <w:r w:rsidRPr="00CB3FBE">
              <w:rPr>
                <w:color w:val="002060"/>
              </w:rPr>
              <w:t> </w:t>
            </w:r>
          </w:p>
        </w:tc>
      </w:tr>
    </w:tbl>
    <w:p w14:paraId="673EDD6D" w14:textId="77777777" w:rsidR="007347D6" w:rsidRPr="00CB3FBE" w:rsidRDefault="007347D6" w:rsidP="007347D6">
      <w:pPr>
        <w:pStyle w:val="diffida"/>
        <w:spacing w:before="80" w:beforeAutospacing="0" w:after="40" w:afterAutospacing="0"/>
        <w:rPr>
          <w:rFonts w:eastAsiaTheme="minorEastAsia"/>
          <w:color w:val="002060"/>
        </w:rPr>
      </w:pPr>
      <w:r w:rsidRPr="00CB3FBE">
        <w:rPr>
          <w:color w:val="002060"/>
        </w:rPr>
        <w:t xml:space="preserve">Espulso per proteste. Allontanato. </w:t>
      </w:r>
    </w:p>
    <w:p w14:paraId="71C19D00" w14:textId="77777777" w:rsidR="007347D6" w:rsidRPr="00CB3FBE" w:rsidRDefault="007347D6" w:rsidP="007347D6">
      <w:pPr>
        <w:pStyle w:val="titolo20"/>
        <w:rPr>
          <w:color w:val="002060"/>
        </w:rPr>
      </w:pPr>
      <w:r w:rsidRPr="00CB3FB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7892DC4C" w14:textId="77777777" w:rsidTr="00CD4BCE">
        <w:tc>
          <w:tcPr>
            <w:tcW w:w="2200" w:type="dxa"/>
            <w:tcMar>
              <w:top w:w="20" w:type="dxa"/>
              <w:left w:w="20" w:type="dxa"/>
              <w:bottom w:w="20" w:type="dxa"/>
              <w:right w:w="20" w:type="dxa"/>
            </w:tcMar>
            <w:vAlign w:val="center"/>
            <w:hideMark/>
          </w:tcPr>
          <w:p w14:paraId="2BB0F340" w14:textId="77777777" w:rsidR="007347D6" w:rsidRPr="00CB3FBE" w:rsidRDefault="007347D6" w:rsidP="00CD4BCE">
            <w:pPr>
              <w:pStyle w:val="movimento"/>
              <w:rPr>
                <w:color w:val="002060"/>
              </w:rPr>
            </w:pPr>
            <w:r w:rsidRPr="00CB3FBE">
              <w:rPr>
                <w:color w:val="002060"/>
              </w:rPr>
              <w:t>FERRARESI EMANUELE</w:t>
            </w:r>
          </w:p>
        </w:tc>
        <w:tc>
          <w:tcPr>
            <w:tcW w:w="2200" w:type="dxa"/>
            <w:tcMar>
              <w:top w:w="20" w:type="dxa"/>
              <w:left w:w="20" w:type="dxa"/>
              <w:bottom w:w="20" w:type="dxa"/>
              <w:right w:w="20" w:type="dxa"/>
            </w:tcMar>
            <w:vAlign w:val="center"/>
            <w:hideMark/>
          </w:tcPr>
          <w:p w14:paraId="3E70A79B" w14:textId="77777777" w:rsidR="007347D6" w:rsidRPr="00CB3FBE" w:rsidRDefault="007347D6" w:rsidP="00CD4BCE">
            <w:pPr>
              <w:pStyle w:val="movimento2"/>
              <w:rPr>
                <w:color w:val="002060"/>
              </w:rPr>
            </w:pPr>
            <w:r w:rsidRPr="00CB3FBE">
              <w:rPr>
                <w:color w:val="002060"/>
              </w:rPr>
              <w:t xml:space="preserve">(ACLI MANTOVANI CALCIO A 5) </w:t>
            </w:r>
          </w:p>
        </w:tc>
        <w:tc>
          <w:tcPr>
            <w:tcW w:w="800" w:type="dxa"/>
            <w:tcMar>
              <w:top w:w="20" w:type="dxa"/>
              <w:left w:w="20" w:type="dxa"/>
              <w:bottom w:w="20" w:type="dxa"/>
              <w:right w:w="20" w:type="dxa"/>
            </w:tcMar>
            <w:vAlign w:val="center"/>
            <w:hideMark/>
          </w:tcPr>
          <w:p w14:paraId="02DAB87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BE411F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792DF72" w14:textId="77777777" w:rsidR="007347D6" w:rsidRPr="00CB3FBE" w:rsidRDefault="007347D6" w:rsidP="00CD4BCE">
            <w:pPr>
              <w:pStyle w:val="movimento2"/>
              <w:rPr>
                <w:color w:val="002060"/>
              </w:rPr>
            </w:pPr>
            <w:r w:rsidRPr="00CB3FBE">
              <w:rPr>
                <w:color w:val="002060"/>
              </w:rPr>
              <w:t> </w:t>
            </w:r>
          </w:p>
        </w:tc>
      </w:tr>
    </w:tbl>
    <w:p w14:paraId="351A3F2E"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DFBDE10" w14:textId="77777777" w:rsidTr="00CD4BCE">
        <w:tc>
          <w:tcPr>
            <w:tcW w:w="2200" w:type="dxa"/>
            <w:tcMar>
              <w:top w:w="20" w:type="dxa"/>
              <w:left w:w="20" w:type="dxa"/>
              <w:bottom w:w="20" w:type="dxa"/>
              <w:right w:w="20" w:type="dxa"/>
            </w:tcMar>
            <w:vAlign w:val="center"/>
            <w:hideMark/>
          </w:tcPr>
          <w:p w14:paraId="4AF68D05" w14:textId="77777777" w:rsidR="007347D6" w:rsidRPr="00CB3FBE" w:rsidRDefault="007347D6" w:rsidP="00CD4BCE">
            <w:pPr>
              <w:pStyle w:val="movimento"/>
              <w:rPr>
                <w:color w:val="002060"/>
              </w:rPr>
            </w:pPr>
            <w:r w:rsidRPr="00CB3FBE">
              <w:rPr>
                <w:color w:val="002060"/>
              </w:rPr>
              <w:t>PALLOTTINI ROBERTO</w:t>
            </w:r>
          </w:p>
        </w:tc>
        <w:tc>
          <w:tcPr>
            <w:tcW w:w="2200" w:type="dxa"/>
            <w:tcMar>
              <w:top w:w="20" w:type="dxa"/>
              <w:left w:w="20" w:type="dxa"/>
              <w:bottom w:w="20" w:type="dxa"/>
              <w:right w:w="20" w:type="dxa"/>
            </w:tcMar>
            <w:vAlign w:val="center"/>
            <w:hideMark/>
          </w:tcPr>
          <w:p w14:paraId="6F8CD354" w14:textId="77777777" w:rsidR="007347D6" w:rsidRPr="00CB3FBE" w:rsidRDefault="007347D6" w:rsidP="00CD4BCE">
            <w:pPr>
              <w:pStyle w:val="movimento2"/>
              <w:rPr>
                <w:color w:val="002060"/>
              </w:rPr>
            </w:pPr>
            <w:r w:rsidRPr="00CB3FBE">
              <w:rPr>
                <w:color w:val="002060"/>
              </w:rPr>
              <w:t xml:space="preserve">(ASCOLI CALCIO A 5) </w:t>
            </w:r>
          </w:p>
        </w:tc>
        <w:tc>
          <w:tcPr>
            <w:tcW w:w="800" w:type="dxa"/>
            <w:tcMar>
              <w:top w:w="20" w:type="dxa"/>
              <w:left w:w="20" w:type="dxa"/>
              <w:bottom w:w="20" w:type="dxa"/>
              <w:right w:w="20" w:type="dxa"/>
            </w:tcMar>
            <w:vAlign w:val="center"/>
            <w:hideMark/>
          </w:tcPr>
          <w:p w14:paraId="0894278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6BDB3DF" w14:textId="77777777" w:rsidR="007347D6" w:rsidRPr="00CB3FBE" w:rsidRDefault="007347D6" w:rsidP="00CD4BCE">
            <w:pPr>
              <w:pStyle w:val="movimento"/>
              <w:rPr>
                <w:color w:val="002060"/>
              </w:rPr>
            </w:pPr>
            <w:r w:rsidRPr="00CB3FBE">
              <w:rPr>
                <w:color w:val="002060"/>
              </w:rPr>
              <w:t>CROCI ANGELO</w:t>
            </w:r>
          </w:p>
        </w:tc>
        <w:tc>
          <w:tcPr>
            <w:tcW w:w="2200" w:type="dxa"/>
            <w:tcMar>
              <w:top w:w="20" w:type="dxa"/>
              <w:left w:w="20" w:type="dxa"/>
              <w:bottom w:w="20" w:type="dxa"/>
              <w:right w:w="20" w:type="dxa"/>
            </w:tcMar>
            <w:vAlign w:val="center"/>
            <w:hideMark/>
          </w:tcPr>
          <w:p w14:paraId="26AA4A94" w14:textId="77777777" w:rsidR="007347D6" w:rsidRPr="00CB3FBE" w:rsidRDefault="007347D6" w:rsidP="00CD4BCE">
            <w:pPr>
              <w:pStyle w:val="movimento2"/>
              <w:rPr>
                <w:color w:val="002060"/>
              </w:rPr>
            </w:pPr>
            <w:r w:rsidRPr="00CB3FBE">
              <w:rPr>
                <w:color w:val="002060"/>
              </w:rPr>
              <w:t xml:space="preserve">(CSI STELLA A.S.D.) </w:t>
            </w:r>
          </w:p>
        </w:tc>
      </w:tr>
      <w:tr w:rsidR="007347D6" w:rsidRPr="00CB3FBE" w14:paraId="719280CC" w14:textId="77777777" w:rsidTr="00CD4BCE">
        <w:tc>
          <w:tcPr>
            <w:tcW w:w="2200" w:type="dxa"/>
            <w:tcMar>
              <w:top w:w="20" w:type="dxa"/>
              <w:left w:w="20" w:type="dxa"/>
              <w:bottom w:w="20" w:type="dxa"/>
              <w:right w:w="20" w:type="dxa"/>
            </w:tcMar>
            <w:vAlign w:val="center"/>
            <w:hideMark/>
          </w:tcPr>
          <w:p w14:paraId="728304E5" w14:textId="77777777" w:rsidR="007347D6" w:rsidRPr="00CB3FBE" w:rsidRDefault="007347D6" w:rsidP="00CD4BCE">
            <w:pPr>
              <w:pStyle w:val="movimento"/>
              <w:rPr>
                <w:color w:val="002060"/>
              </w:rPr>
            </w:pPr>
            <w:r w:rsidRPr="00CB3FBE">
              <w:rPr>
                <w:color w:val="002060"/>
              </w:rPr>
              <w:t>PASCUCCI NICOLA</w:t>
            </w:r>
          </w:p>
        </w:tc>
        <w:tc>
          <w:tcPr>
            <w:tcW w:w="2200" w:type="dxa"/>
            <w:tcMar>
              <w:top w:w="20" w:type="dxa"/>
              <w:left w:w="20" w:type="dxa"/>
              <w:bottom w:w="20" w:type="dxa"/>
              <w:right w:w="20" w:type="dxa"/>
            </w:tcMar>
            <w:vAlign w:val="center"/>
            <w:hideMark/>
          </w:tcPr>
          <w:p w14:paraId="275FB36A" w14:textId="77777777" w:rsidR="007347D6" w:rsidRPr="00CB3FBE" w:rsidRDefault="007347D6" w:rsidP="00CD4BCE">
            <w:pPr>
              <w:pStyle w:val="movimento2"/>
              <w:rPr>
                <w:color w:val="002060"/>
              </w:rPr>
            </w:pPr>
            <w:r w:rsidRPr="00CB3FBE">
              <w:rPr>
                <w:color w:val="002060"/>
              </w:rPr>
              <w:t xml:space="preserve">(U.MANDOLESI) </w:t>
            </w:r>
          </w:p>
        </w:tc>
        <w:tc>
          <w:tcPr>
            <w:tcW w:w="800" w:type="dxa"/>
            <w:tcMar>
              <w:top w:w="20" w:type="dxa"/>
              <w:left w:w="20" w:type="dxa"/>
              <w:bottom w:w="20" w:type="dxa"/>
              <w:right w:w="20" w:type="dxa"/>
            </w:tcMar>
            <w:vAlign w:val="center"/>
            <w:hideMark/>
          </w:tcPr>
          <w:p w14:paraId="1D72A47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21CB44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23D37CD" w14:textId="77777777" w:rsidR="007347D6" w:rsidRPr="00CB3FBE" w:rsidRDefault="007347D6" w:rsidP="00CD4BCE">
            <w:pPr>
              <w:pStyle w:val="movimento2"/>
              <w:rPr>
                <w:color w:val="002060"/>
              </w:rPr>
            </w:pPr>
            <w:r w:rsidRPr="00CB3FBE">
              <w:rPr>
                <w:color w:val="002060"/>
              </w:rPr>
              <w:t> </w:t>
            </w:r>
          </w:p>
        </w:tc>
      </w:tr>
    </w:tbl>
    <w:p w14:paraId="1C63FD56" w14:textId="77777777" w:rsidR="007347D6" w:rsidRPr="00CB3FBE" w:rsidRDefault="007347D6" w:rsidP="007347D6">
      <w:pPr>
        <w:pStyle w:val="titolo30"/>
        <w:rPr>
          <w:rFonts w:eastAsiaTheme="minorEastAsia"/>
          <w:color w:val="002060"/>
        </w:rPr>
      </w:pPr>
      <w:r w:rsidRPr="00CB3FBE">
        <w:rPr>
          <w:color w:val="002060"/>
        </w:rPr>
        <w:t xml:space="preserve">CALCIATORI ESPULSI </w:t>
      </w:r>
    </w:p>
    <w:p w14:paraId="42FA7D05" w14:textId="77777777" w:rsidR="007347D6" w:rsidRPr="00CB3FBE" w:rsidRDefault="007347D6" w:rsidP="007347D6">
      <w:pPr>
        <w:pStyle w:val="titolo20"/>
        <w:rPr>
          <w:color w:val="002060"/>
        </w:rPr>
      </w:pPr>
      <w:r w:rsidRPr="00CB3FB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9BBFBA7" w14:textId="77777777" w:rsidTr="00CD4BCE">
        <w:tc>
          <w:tcPr>
            <w:tcW w:w="2200" w:type="dxa"/>
            <w:tcMar>
              <w:top w:w="20" w:type="dxa"/>
              <w:left w:w="20" w:type="dxa"/>
              <w:bottom w:w="20" w:type="dxa"/>
              <w:right w:w="20" w:type="dxa"/>
            </w:tcMar>
            <w:vAlign w:val="center"/>
            <w:hideMark/>
          </w:tcPr>
          <w:p w14:paraId="1E9B0C2C" w14:textId="77777777" w:rsidR="007347D6" w:rsidRPr="00CB3FBE" w:rsidRDefault="007347D6" w:rsidP="00CD4BCE">
            <w:pPr>
              <w:pStyle w:val="movimento"/>
              <w:rPr>
                <w:color w:val="002060"/>
              </w:rPr>
            </w:pPr>
            <w:r w:rsidRPr="00CB3FBE">
              <w:rPr>
                <w:color w:val="002060"/>
              </w:rPr>
              <w:t>URBANI GIANNI</w:t>
            </w:r>
          </w:p>
        </w:tc>
        <w:tc>
          <w:tcPr>
            <w:tcW w:w="2200" w:type="dxa"/>
            <w:tcMar>
              <w:top w:w="20" w:type="dxa"/>
              <w:left w:w="20" w:type="dxa"/>
              <w:bottom w:w="20" w:type="dxa"/>
              <w:right w:w="20" w:type="dxa"/>
            </w:tcMar>
            <w:vAlign w:val="center"/>
            <w:hideMark/>
          </w:tcPr>
          <w:p w14:paraId="3D2EC847" w14:textId="77777777" w:rsidR="007347D6" w:rsidRPr="00CB3FBE" w:rsidRDefault="007347D6" w:rsidP="00CD4BCE">
            <w:pPr>
              <w:pStyle w:val="movimento2"/>
              <w:rPr>
                <w:color w:val="002060"/>
              </w:rPr>
            </w:pPr>
            <w:r w:rsidRPr="00CB3FBE">
              <w:rPr>
                <w:color w:val="002060"/>
              </w:rPr>
              <w:t xml:space="preserve">(FUTSAL VIRE GEOSISTEM ASD) </w:t>
            </w:r>
          </w:p>
        </w:tc>
        <w:tc>
          <w:tcPr>
            <w:tcW w:w="800" w:type="dxa"/>
            <w:tcMar>
              <w:top w:w="20" w:type="dxa"/>
              <w:left w:w="20" w:type="dxa"/>
              <w:bottom w:w="20" w:type="dxa"/>
              <w:right w:w="20" w:type="dxa"/>
            </w:tcMar>
            <w:vAlign w:val="center"/>
            <w:hideMark/>
          </w:tcPr>
          <w:p w14:paraId="46C632E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C9B52A2" w14:textId="77777777" w:rsidR="007347D6" w:rsidRPr="00CB3FBE" w:rsidRDefault="007347D6" w:rsidP="00CD4BCE">
            <w:pPr>
              <w:pStyle w:val="movimento"/>
              <w:rPr>
                <w:color w:val="002060"/>
              </w:rPr>
            </w:pPr>
            <w:r w:rsidRPr="00CB3FBE">
              <w:rPr>
                <w:color w:val="002060"/>
              </w:rPr>
              <w:t>DI RUSSO MATTEO</w:t>
            </w:r>
          </w:p>
        </w:tc>
        <w:tc>
          <w:tcPr>
            <w:tcW w:w="2200" w:type="dxa"/>
            <w:tcMar>
              <w:top w:w="20" w:type="dxa"/>
              <w:left w:w="20" w:type="dxa"/>
              <w:bottom w:w="20" w:type="dxa"/>
              <w:right w:w="20" w:type="dxa"/>
            </w:tcMar>
            <w:vAlign w:val="center"/>
            <w:hideMark/>
          </w:tcPr>
          <w:p w14:paraId="2DBDE9B8" w14:textId="77777777" w:rsidR="007347D6" w:rsidRPr="00CB3FBE" w:rsidRDefault="007347D6" w:rsidP="00CD4BCE">
            <w:pPr>
              <w:pStyle w:val="movimento2"/>
              <w:rPr>
                <w:color w:val="002060"/>
              </w:rPr>
            </w:pPr>
            <w:r w:rsidRPr="00CB3FBE">
              <w:rPr>
                <w:color w:val="002060"/>
              </w:rPr>
              <w:t xml:space="preserve">(REAL EAGLES VIRTUS PAGLIA) </w:t>
            </w:r>
          </w:p>
        </w:tc>
      </w:tr>
    </w:tbl>
    <w:p w14:paraId="6BB21E44" w14:textId="77777777" w:rsidR="007347D6" w:rsidRPr="00CB3FBE" w:rsidRDefault="007347D6" w:rsidP="007347D6">
      <w:pPr>
        <w:pStyle w:val="titolo20"/>
        <w:rPr>
          <w:rFonts w:eastAsiaTheme="minorEastAsia"/>
          <w:color w:val="002060"/>
        </w:rPr>
      </w:pPr>
      <w:r w:rsidRPr="00CB3FB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0F5C19C" w14:textId="77777777" w:rsidTr="00CD4BCE">
        <w:tc>
          <w:tcPr>
            <w:tcW w:w="2200" w:type="dxa"/>
            <w:tcMar>
              <w:top w:w="20" w:type="dxa"/>
              <w:left w:w="20" w:type="dxa"/>
              <w:bottom w:w="20" w:type="dxa"/>
              <w:right w:w="20" w:type="dxa"/>
            </w:tcMar>
            <w:vAlign w:val="center"/>
            <w:hideMark/>
          </w:tcPr>
          <w:p w14:paraId="2B40066C" w14:textId="77777777" w:rsidR="007347D6" w:rsidRPr="00CB3FBE" w:rsidRDefault="007347D6" w:rsidP="00CD4BCE">
            <w:pPr>
              <w:pStyle w:val="movimento"/>
              <w:rPr>
                <w:color w:val="002060"/>
              </w:rPr>
            </w:pPr>
            <w:r w:rsidRPr="00CB3FBE">
              <w:rPr>
                <w:color w:val="002060"/>
              </w:rPr>
              <w:t>MIGLIETTA RICCARDO</w:t>
            </w:r>
          </w:p>
        </w:tc>
        <w:tc>
          <w:tcPr>
            <w:tcW w:w="2200" w:type="dxa"/>
            <w:tcMar>
              <w:top w:w="20" w:type="dxa"/>
              <w:left w:w="20" w:type="dxa"/>
              <w:bottom w:w="20" w:type="dxa"/>
              <w:right w:w="20" w:type="dxa"/>
            </w:tcMar>
            <w:vAlign w:val="center"/>
            <w:hideMark/>
          </w:tcPr>
          <w:p w14:paraId="5243307B" w14:textId="77777777" w:rsidR="007347D6" w:rsidRPr="00CB3FBE" w:rsidRDefault="007347D6" w:rsidP="00CD4BCE">
            <w:pPr>
              <w:pStyle w:val="movimento2"/>
              <w:rPr>
                <w:color w:val="002060"/>
              </w:rPr>
            </w:pPr>
            <w:r w:rsidRPr="00CB3FBE">
              <w:rPr>
                <w:color w:val="002060"/>
              </w:rPr>
              <w:t xml:space="preserve">(SPORTING GROTTAMMARE) </w:t>
            </w:r>
          </w:p>
        </w:tc>
        <w:tc>
          <w:tcPr>
            <w:tcW w:w="800" w:type="dxa"/>
            <w:tcMar>
              <w:top w:w="20" w:type="dxa"/>
              <w:left w:w="20" w:type="dxa"/>
              <w:bottom w:w="20" w:type="dxa"/>
              <w:right w:w="20" w:type="dxa"/>
            </w:tcMar>
            <w:vAlign w:val="center"/>
            <w:hideMark/>
          </w:tcPr>
          <w:p w14:paraId="76A7B0F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A3C6B6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AF19535" w14:textId="77777777" w:rsidR="007347D6" w:rsidRPr="00CB3FBE" w:rsidRDefault="007347D6" w:rsidP="00CD4BCE">
            <w:pPr>
              <w:pStyle w:val="movimento2"/>
              <w:rPr>
                <w:color w:val="002060"/>
              </w:rPr>
            </w:pPr>
            <w:r w:rsidRPr="00CB3FBE">
              <w:rPr>
                <w:color w:val="002060"/>
              </w:rPr>
              <w:t> </w:t>
            </w:r>
          </w:p>
        </w:tc>
      </w:tr>
    </w:tbl>
    <w:p w14:paraId="2F114FB8" w14:textId="77777777" w:rsidR="007347D6" w:rsidRPr="00CB3FBE" w:rsidRDefault="007347D6" w:rsidP="007347D6">
      <w:pPr>
        <w:pStyle w:val="titolo30"/>
        <w:rPr>
          <w:rFonts w:eastAsiaTheme="minorEastAsia"/>
          <w:color w:val="002060"/>
        </w:rPr>
      </w:pPr>
      <w:r w:rsidRPr="00CB3FBE">
        <w:rPr>
          <w:color w:val="002060"/>
        </w:rPr>
        <w:t xml:space="preserve">CALCIATORI NON ESPULSI </w:t>
      </w:r>
    </w:p>
    <w:p w14:paraId="462C1BB6" w14:textId="77777777" w:rsidR="007347D6" w:rsidRPr="00CB3FBE" w:rsidRDefault="007347D6" w:rsidP="007347D6">
      <w:pPr>
        <w:pStyle w:val="titolo20"/>
        <w:rPr>
          <w:color w:val="002060"/>
        </w:rPr>
      </w:pPr>
      <w:r w:rsidRPr="00CB3FB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E7F8826" w14:textId="77777777" w:rsidTr="00CD4BCE">
        <w:tc>
          <w:tcPr>
            <w:tcW w:w="2200" w:type="dxa"/>
            <w:tcMar>
              <w:top w:w="20" w:type="dxa"/>
              <w:left w:w="20" w:type="dxa"/>
              <w:bottom w:w="20" w:type="dxa"/>
              <w:right w:w="20" w:type="dxa"/>
            </w:tcMar>
            <w:vAlign w:val="center"/>
            <w:hideMark/>
          </w:tcPr>
          <w:p w14:paraId="252FF51A" w14:textId="77777777" w:rsidR="007347D6" w:rsidRPr="00CB3FBE" w:rsidRDefault="007347D6" w:rsidP="00CD4BCE">
            <w:pPr>
              <w:pStyle w:val="movimento"/>
              <w:rPr>
                <w:color w:val="002060"/>
              </w:rPr>
            </w:pPr>
            <w:r w:rsidRPr="00CB3FBE">
              <w:rPr>
                <w:color w:val="002060"/>
              </w:rPr>
              <w:t>PACE LORENZO</w:t>
            </w:r>
          </w:p>
        </w:tc>
        <w:tc>
          <w:tcPr>
            <w:tcW w:w="2200" w:type="dxa"/>
            <w:tcMar>
              <w:top w:w="20" w:type="dxa"/>
              <w:left w:w="20" w:type="dxa"/>
              <w:bottom w:w="20" w:type="dxa"/>
              <w:right w:w="20" w:type="dxa"/>
            </w:tcMar>
            <w:vAlign w:val="center"/>
            <w:hideMark/>
          </w:tcPr>
          <w:p w14:paraId="3BDAB412" w14:textId="77777777" w:rsidR="007347D6" w:rsidRPr="00CB3FBE" w:rsidRDefault="007347D6" w:rsidP="00CD4BCE">
            <w:pPr>
              <w:pStyle w:val="movimento2"/>
              <w:rPr>
                <w:color w:val="002060"/>
              </w:rPr>
            </w:pPr>
            <w:r w:rsidRPr="00CB3FBE">
              <w:rPr>
                <w:color w:val="002060"/>
              </w:rPr>
              <w:t xml:space="preserve">(ACQUALAGNA CALCIO C 5) </w:t>
            </w:r>
          </w:p>
        </w:tc>
        <w:tc>
          <w:tcPr>
            <w:tcW w:w="800" w:type="dxa"/>
            <w:tcMar>
              <w:top w:w="20" w:type="dxa"/>
              <w:left w:w="20" w:type="dxa"/>
              <w:bottom w:w="20" w:type="dxa"/>
              <w:right w:w="20" w:type="dxa"/>
            </w:tcMar>
            <w:vAlign w:val="center"/>
            <w:hideMark/>
          </w:tcPr>
          <w:p w14:paraId="503AF74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12CFF04" w14:textId="77777777" w:rsidR="007347D6" w:rsidRPr="00CB3FBE" w:rsidRDefault="007347D6" w:rsidP="00CD4BCE">
            <w:pPr>
              <w:pStyle w:val="movimento"/>
              <w:rPr>
                <w:color w:val="002060"/>
              </w:rPr>
            </w:pPr>
            <w:r w:rsidRPr="00CB3FBE">
              <w:rPr>
                <w:color w:val="002060"/>
              </w:rPr>
              <w:t>IACONI MIRKO</w:t>
            </w:r>
          </w:p>
        </w:tc>
        <w:tc>
          <w:tcPr>
            <w:tcW w:w="2200" w:type="dxa"/>
            <w:tcMar>
              <w:top w:w="20" w:type="dxa"/>
              <w:left w:w="20" w:type="dxa"/>
              <w:bottom w:w="20" w:type="dxa"/>
              <w:right w:w="20" w:type="dxa"/>
            </w:tcMar>
            <w:vAlign w:val="center"/>
            <w:hideMark/>
          </w:tcPr>
          <w:p w14:paraId="363FF3FA" w14:textId="77777777" w:rsidR="007347D6" w:rsidRPr="00CB3FBE" w:rsidRDefault="007347D6" w:rsidP="00CD4BCE">
            <w:pPr>
              <w:pStyle w:val="movimento2"/>
              <w:rPr>
                <w:color w:val="002060"/>
              </w:rPr>
            </w:pPr>
            <w:r w:rsidRPr="00CB3FBE">
              <w:rPr>
                <w:color w:val="002060"/>
              </w:rPr>
              <w:t xml:space="preserve">(ASCOLI CALCIO A 5) </w:t>
            </w:r>
          </w:p>
        </w:tc>
      </w:tr>
      <w:tr w:rsidR="007347D6" w:rsidRPr="00CB3FBE" w14:paraId="1432983F" w14:textId="77777777" w:rsidTr="00CD4BCE">
        <w:tc>
          <w:tcPr>
            <w:tcW w:w="2200" w:type="dxa"/>
            <w:tcMar>
              <w:top w:w="20" w:type="dxa"/>
              <w:left w:w="20" w:type="dxa"/>
              <w:bottom w:w="20" w:type="dxa"/>
              <w:right w:w="20" w:type="dxa"/>
            </w:tcMar>
            <w:vAlign w:val="center"/>
            <w:hideMark/>
          </w:tcPr>
          <w:p w14:paraId="0D97064E" w14:textId="77777777" w:rsidR="007347D6" w:rsidRPr="00CB3FBE" w:rsidRDefault="007347D6" w:rsidP="00CD4BCE">
            <w:pPr>
              <w:pStyle w:val="movimento"/>
              <w:rPr>
                <w:color w:val="002060"/>
              </w:rPr>
            </w:pPr>
            <w:r w:rsidRPr="00CB3FBE">
              <w:rPr>
                <w:color w:val="002060"/>
              </w:rPr>
              <w:t>PIERPAOLI MATTEO</w:t>
            </w:r>
          </w:p>
        </w:tc>
        <w:tc>
          <w:tcPr>
            <w:tcW w:w="2200" w:type="dxa"/>
            <w:tcMar>
              <w:top w:w="20" w:type="dxa"/>
              <w:left w:w="20" w:type="dxa"/>
              <w:bottom w:w="20" w:type="dxa"/>
              <w:right w:w="20" w:type="dxa"/>
            </w:tcMar>
            <w:vAlign w:val="center"/>
            <w:hideMark/>
          </w:tcPr>
          <w:p w14:paraId="75D99268" w14:textId="77777777" w:rsidR="007347D6" w:rsidRPr="00CB3FBE" w:rsidRDefault="007347D6" w:rsidP="00CD4BCE">
            <w:pPr>
              <w:pStyle w:val="movimento2"/>
              <w:rPr>
                <w:color w:val="002060"/>
              </w:rPr>
            </w:pPr>
            <w:r w:rsidRPr="00CB3FBE">
              <w:rPr>
                <w:color w:val="002060"/>
              </w:rPr>
              <w:t xml:space="preserve">(CITTA DI OSTRA) </w:t>
            </w:r>
          </w:p>
        </w:tc>
        <w:tc>
          <w:tcPr>
            <w:tcW w:w="800" w:type="dxa"/>
            <w:tcMar>
              <w:top w:w="20" w:type="dxa"/>
              <w:left w:w="20" w:type="dxa"/>
              <w:bottom w:w="20" w:type="dxa"/>
              <w:right w:w="20" w:type="dxa"/>
            </w:tcMar>
            <w:vAlign w:val="center"/>
            <w:hideMark/>
          </w:tcPr>
          <w:p w14:paraId="36D2A93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AB1E876" w14:textId="77777777" w:rsidR="007347D6" w:rsidRPr="00CB3FBE" w:rsidRDefault="007347D6" w:rsidP="00CD4BCE">
            <w:pPr>
              <w:pStyle w:val="movimento"/>
              <w:rPr>
                <w:color w:val="002060"/>
              </w:rPr>
            </w:pPr>
            <w:r w:rsidRPr="00CB3FBE">
              <w:rPr>
                <w:color w:val="002060"/>
              </w:rPr>
              <w:t>SEBASTIANELLI ADOLFO</w:t>
            </w:r>
          </w:p>
        </w:tc>
        <w:tc>
          <w:tcPr>
            <w:tcW w:w="2200" w:type="dxa"/>
            <w:tcMar>
              <w:top w:w="20" w:type="dxa"/>
              <w:left w:w="20" w:type="dxa"/>
              <w:bottom w:w="20" w:type="dxa"/>
              <w:right w:w="20" w:type="dxa"/>
            </w:tcMar>
            <w:vAlign w:val="center"/>
            <w:hideMark/>
          </w:tcPr>
          <w:p w14:paraId="262FD607" w14:textId="77777777" w:rsidR="007347D6" w:rsidRPr="00CB3FBE" w:rsidRDefault="007347D6" w:rsidP="00CD4BCE">
            <w:pPr>
              <w:pStyle w:val="movimento2"/>
              <w:rPr>
                <w:color w:val="002060"/>
              </w:rPr>
            </w:pPr>
            <w:r w:rsidRPr="00CB3FBE">
              <w:rPr>
                <w:color w:val="002060"/>
              </w:rPr>
              <w:t xml:space="preserve">(CITTA DI OSTRA) </w:t>
            </w:r>
          </w:p>
        </w:tc>
      </w:tr>
      <w:tr w:rsidR="007347D6" w:rsidRPr="00CB3FBE" w14:paraId="69696CFF" w14:textId="77777777" w:rsidTr="00CD4BCE">
        <w:tc>
          <w:tcPr>
            <w:tcW w:w="2200" w:type="dxa"/>
            <w:tcMar>
              <w:top w:w="20" w:type="dxa"/>
              <w:left w:w="20" w:type="dxa"/>
              <w:bottom w:w="20" w:type="dxa"/>
              <w:right w:w="20" w:type="dxa"/>
            </w:tcMar>
            <w:vAlign w:val="center"/>
            <w:hideMark/>
          </w:tcPr>
          <w:p w14:paraId="74076A39" w14:textId="77777777" w:rsidR="007347D6" w:rsidRPr="00CB3FBE" w:rsidRDefault="007347D6" w:rsidP="00CD4BCE">
            <w:pPr>
              <w:pStyle w:val="movimento"/>
              <w:rPr>
                <w:color w:val="002060"/>
              </w:rPr>
            </w:pPr>
            <w:r w:rsidRPr="00CB3FBE">
              <w:rPr>
                <w:color w:val="002060"/>
              </w:rPr>
              <w:t>DI GIROLAMO LORENZO</w:t>
            </w:r>
          </w:p>
        </w:tc>
        <w:tc>
          <w:tcPr>
            <w:tcW w:w="2200" w:type="dxa"/>
            <w:tcMar>
              <w:top w:w="20" w:type="dxa"/>
              <w:left w:w="20" w:type="dxa"/>
              <w:bottom w:w="20" w:type="dxa"/>
              <w:right w:w="20" w:type="dxa"/>
            </w:tcMar>
            <w:vAlign w:val="center"/>
            <w:hideMark/>
          </w:tcPr>
          <w:p w14:paraId="5B82F588" w14:textId="77777777" w:rsidR="007347D6" w:rsidRPr="00CB3FBE" w:rsidRDefault="007347D6" w:rsidP="00CD4BCE">
            <w:pPr>
              <w:pStyle w:val="movimento2"/>
              <w:rPr>
                <w:color w:val="002060"/>
              </w:rPr>
            </w:pPr>
            <w:r w:rsidRPr="00CB3FBE">
              <w:rPr>
                <w:color w:val="002060"/>
              </w:rPr>
              <w:t xml:space="preserve">(CSI STELLA A.S.D.) </w:t>
            </w:r>
          </w:p>
        </w:tc>
        <w:tc>
          <w:tcPr>
            <w:tcW w:w="800" w:type="dxa"/>
            <w:tcMar>
              <w:top w:w="20" w:type="dxa"/>
              <w:left w:w="20" w:type="dxa"/>
              <w:bottom w:w="20" w:type="dxa"/>
              <w:right w:w="20" w:type="dxa"/>
            </w:tcMar>
            <w:vAlign w:val="center"/>
            <w:hideMark/>
          </w:tcPr>
          <w:p w14:paraId="4A1240B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94A86CD" w14:textId="77777777" w:rsidR="007347D6" w:rsidRPr="00CB3FBE" w:rsidRDefault="007347D6" w:rsidP="00CD4BCE">
            <w:pPr>
              <w:pStyle w:val="movimento"/>
              <w:rPr>
                <w:color w:val="002060"/>
              </w:rPr>
            </w:pPr>
            <w:r w:rsidRPr="00CB3FBE">
              <w:rPr>
                <w:color w:val="002060"/>
              </w:rPr>
              <w:t>GIANFELICI MANUEL</w:t>
            </w:r>
          </w:p>
        </w:tc>
        <w:tc>
          <w:tcPr>
            <w:tcW w:w="2200" w:type="dxa"/>
            <w:tcMar>
              <w:top w:w="20" w:type="dxa"/>
              <w:left w:w="20" w:type="dxa"/>
              <w:bottom w:w="20" w:type="dxa"/>
              <w:right w:w="20" w:type="dxa"/>
            </w:tcMar>
            <w:vAlign w:val="center"/>
            <w:hideMark/>
          </w:tcPr>
          <w:p w14:paraId="7B222EC6" w14:textId="77777777" w:rsidR="007347D6" w:rsidRPr="00CB3FBE" w:rsidRDefault="007347D6" w:rsidP="00CD4BCE">
            <w:pPr>
              <w:pStyle w:val="movimento2"/>
              <w:rPr>
                <w:color w:val="002060"/>
              </w:rPr>
            </w:pPr>
            <w:r w:rsidRPr="00CB3FBE">
              <w:rPr>
                <w:color w:val="002060"/>
              </w:rPr>
              <w:t xml:space="preserve">(POLISPORTIVA VICTORIA) </w:t>
            </w:r>
          </w:p>
        </w:tc>
      </w:tr>
      <w:tr w:rsidR="007347D6" w:rsidRPr="00CB3FBE" w14:paraId="614413F6" w14:textId="77777777" w:rsidTr="00CD4BCE">
        <w:tc>
          <w:tcPr>
            <w:tcW w:w="2200" w:type="dxa"/>
            <w:tcMar>
              <w:top w:w="20" w:type="dxa"/>
              <w:left w:w="20" w:type="dxa"/>
              <w:bottom w:w="20" w:type="dxa"/>
              <w:right w:w="20" w:type="dxa"/>
            </w:tcMar>
            <w:vAlign w:val="center"/>
            <w:hideMark/>
          </w:tcPr>
          <w:p w14:paraId="0C875146" w14:textId="77777777" w:rsidR="007347D6" w:rsidRPr="00CB3FBE" w:rsidRDefault="007347D6" w:rsidP="00CD4BCE">
            <w:pPr>
              <w:pStyle w:val="movimento"/>
              <w:rPr>
                <w:color w:val="002060"/>
              </w:rPr>
            </w:pPr>
            <w:r w:rsidRPr="00CB3FBE">
              <w:rPr>
                <w:color w:val="002060"/>
              </w:rPr>
              <w:t>GIORGI MATTIA</w:t>
            </w:r>
          </w:p>
        </w:tc>
        <w:tc>
          <w:tcPr>
            <w:tcW w:w="2200" w:type="dxa"/>
            <w:tcMar>
              <w:top w:w="20" w:type="dxa"/>
              <w:left w:w="20" w:type="dxa"/>
              <w:bottom w:w="20" w:type="dxa"/>
              <w:right w:w="20" w:type="dxa"/>
            </w:tcMar>
            <w:vAlign w:val="center"/>
            <w:hideMark/>
          </w:tcPr>
          <w:p w14:paraId="3E45ADB7" w14:textId="77777777" w:rsidR="007347D6" w:rsidRPr="00CB3FBE" w:rsidRDefault="007347D6" w:rsidP="00CD4BCE">
            <w:pPr>
              <w:pStyle w:val="movimento2"/>
              <w:rPr>
                <w:color w:val="002060"/>
              </w:rPr>
            </w:pPr>
            <w:r w:rsidRPr="00CB3FBE">
              <w:rPr>
                <w:color w:val="002060"/>
              </w:rPr>
              <w:t xml:space="preserve">(ROCCAFLUVIONE) </w:t>
            </w:r>
          </w:p>
        </w:tc>
        <w:tc>
          <w:tcPr>
            <w:tcW w:w="800" w:type="dxa"/>
            <w:tcMar>
              <w:top w:w="20" w:type="dxa"/>
              <w:left w:w="20" w:type="dxa"/>
              <w:bottom w:w="20" w:type="dxa"/>
              <w:right w:w="20" w:type="dxa"/>
            </w:tcMar>
            <w:vAlign w:val="center"/>
            <w:hideMark/>
          </w:tcPr>
          <w:p w14:paraId="122623A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C3316F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F04ABEB" w14:textId="77777777" w:rsidR="007347D6" w:rsidRPr="00CB3FBE" w:rsidRDefault="007347D6" w:rsidP="00CD4BCE">
            <w:pPr>
              <w:pStyle w:val="movimento2"/>
              <w:rPr>
                <w:color w:val="002060"/>
              </w:rPr>
            </w:pPr>
            <w:r w:rsidRPr="00CB3FBE">
              <w:rPr>
                <w:color w:val="002060"/>
              </w:rPr>
              <w:t> </w:t>
            </w:r>
          </w:p>
        </w:tc>
      </w:tr>
    </w:tbl>
    <w:p w14:paraId="0BBEAA0C" w14:textId="77777777" w:rsidR="007347D6" w:rsidRPr="00CB3FBE" w:rsidRDefault="007347D6" w:rsidP="007347D6">
      <w:pPr>
        <w:pStyle w:val="titolo20"/>
        <w:rPr>
          <w:rFonts w:eastAsiaTheme="minorEastAsia"/>
          <w:color w:val="002060"/>
        </w:rPr>
      </w:pPr>
      <w:r w:rsidRPr="00CB3FB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72DFF79B" w14:textId="77777777" w:rsidTr="00CD4BCE">
        <w:tc>
          <w:tcPr>
            <w:tcW w:w="2200" w:type="dxa"/>
            <w:tcMar>
              <w:top w:w="20" w:type="dxa"/>
              <w:left w:w="20" w:type="dxa"/>
              <w:bottom w:w="20" w:type="dxa"/>
              <w:right w:w="20" w:type="dxa"/>
            </w:tcMar>
            <w:vAlign w:val="center"/>
            <w:hideMark/>
          </w:tcPr>
          <w:p w14:paraId="2C8E547E" w14:textId="77777777" w:rsidR="007347D6" w:rsidRPr="00CB3FBE" w:rsidRDefault="007347D6" w:rsidP="00CD4BCE">
            <w:pPr>
              <w:pStyle w:val="movimento"/>
              <w:rPr>
                <w:color w:val="002060"/>
              </w:rPr>
            </w:pPr>
            <w:r w:rsidRPr="00CB3FBE">
              <w:rPr>
                <w:color w:val="002060"/>
              </w:rPr>
              <w:t>CESARETTI ALEX</w:t>
            </w:r>
          </w:p>
        </w:tc>
        <w:tc>
          <w:tcPr>
            <w:tcW w:w="2200" w:type="dxa"/>
            <w:tcMar>
              <w:top w:w="20" w:type="dxa"/>
              <w:left w:w="20" w:type="dxa"/>
              <w:bottom w:w="20" w:type="dxa"/>
              <w:right w:w="20" w:type="dxa"/>
            </w:tcMar>
            <w:vAlign w:val="center"/>
            <w:hideMark/>
          </w:tcPr>
          <w:p w14:paraId="6B4C4036" w14:textId="77777777" w:rsidR="007347D6" w:rsidRPr="00CB3FBE" w:rsidRDefault="007347D6" w:rsidP="00CD4BCE">
            <w:pPr>
              <w:pStyle w:val="movimento2"/>
              <w:rPr>
                <w:color w:val="002060"/>
              </w:rPr>
            </w:pPr>
            <w:r w:rsidRPr="00CB3FBE">
              <w:rPr>
                <w:color w:val="002060"/>
              </w:rPr>
              <w:t xml:space="preserve">(AVIS ARCEVIA 1964) </w:t>
            </w:r>
          </w:p>
        </w:tc>
        <w:tc>
          <w:tcPr>
            <w:tcW w:w="800" w:type="dxa"/>
            <w:tcMar>
              <w:top w:w="20" w:type="dxa"/>
              <w:left w:w="20" w:type="dxa"/>
              <w:bottom w:w="20" w:type="dxa"/>
              <w:right w:w="20" w:type="dxa"/>
            </w:tcMar>
            <w:vAlign w:val="center"/>
            <w:hideMark/>
          </w:tcPr>
          <w:p w14:paraId="67483AA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8FFB76B" w14:textId="77777777" w:rsidR="007347D6" w:rsidRPr="00CB3FBE" w:rsidRDefault="007347D6" w:rsidP="00CD4BCE">
            <w:pPr>
              <w:pStyle w:val="movimento"/>
              <w:rPr>
                <w:color w:val="002060"/>
              </w:rPr>
            </w:pPr>
            <w:r w:rsidRPr="00CB3FBE">
              <w:rPr>
                <w:color w:val="002060"/>
              </w:rPr>
              <w:t>MORGANTI JONATHAN</w:t>
            </w:r>
          </w:p>
        </w:tc>
        <w:tc>
          <w:tcPr>
            <w:tcW w:w="2200" w:type="dxa"/>
            <w:tcMar>
              <w:top w:w="20" w:type="dxa"/>
              <w:left w:w="20" w:type="dxa"/>
              <w:bottom w:w="20" w:type="dxa"/>
              <w:right w:w="20" w:type="dxa"/>
            </w:tcMar>
            <w:vAlign w:val="center"/>
            <w:hideMark/>
          </w:tcPr>
          <w:p w14:paraId="652C6307" w14:textId="77777777" w:rsidR="007347D6" w:rsidRPr="00CB3FBE" w:rsidRDefault="007347D6" w:rsidP="00CD4BCE">
            <w:pPr>
              <w:pStyle w:val="movimento2"/>
              <w:rPr>
                <w:color w:val="002060"/>
              </w:rPr>
            </w:pPr>
            <w:r w:rsidRPr="00CB3FBE">
              <w:rPr>
                <w:color w:val="002060"/>
              </w:rPr>
              <w:t xml:space="preserve">(CASTRUM LAURI) </w:t>
            </w:r>
          </w:p>
        </w:tc>
      </w:tr>
      <w:tr w:rsidR="007347D6" w:rsidRPr="00CB3FBE" w14:paraId="29D7FCE1" w14:textId="77777777" w:rsidTr="00CD4BCE">
        <w:tc>
          <w:tcPr>
            <w:tcW w:w="2200" w:type="dxa"/>
            <w:tcMar>
              <w:top w:w="20" w:type="dxa"/>
              <w:left w:w="20" w:type="dxa"/>
              <w:bottom w:w="20" w:type="dxa"/>
              <w:right w:w="20" w:type="dxa"/>
            </w:tcMar>
            <w:vAlign w:val="center"/>
            <w:hideMark/>
          </w:tcPr>
          <w:p w14:paraId="152ADD03" w14:textId="77777777" w:rsidR="007347D6" w:rsidRPr="00CB3FBE" w:rsidRDefault="007347D6" w:rsidP="00CD4BCE">
            <w:pPr>
              <w:pStyle w:val="movimento"/>
              <w:rPr>
                <w:color w:val="002060"/>
              </w:rPr>
            </w:pPr>
            <w:r w:rsidRPr="00CB3FBE">
              <w:rPr>
                <w:color w:val="002060"/>
              </w:rPr>
              <w:t>BIONDI LORIS</w:t>
            </w:r>
          </w:p>
        </w:tc>
        <w:tc>
          <w:tcPr>
            <w:tcW w:w="2200" w:type="dxa"/>
            <w:tcMar>
              <w:top w:w="20" w:type="dxa"/>
              <w:left w:w="20" w:type="dxa"/>
              <w:bottom w:w="20" w:type="dxa"/>
              <w:right w:w="20" w:type="dxa"/>
            </w:tcMar>
            <w:vAlign w:val="center"/>
            <w:hideMark/>
          </w:tcPr>
          <w:p w14:paraId="286D7E8E" w14:textId="77777777" w:rsidR="007347D6" w:rsidRPr="00CB3FBE" w:rsidRDefault="007347D6" w:rsidP="00CD4BCE">
            <w:pPr>
              <w:pStyle w:val="movimento2"/>
              <w:rPr>
                <w:color w:val="002060"/>
              </w:rPr>
            </w:pPr>
            <w:r w:rsidRPr="00CB3FBE">
              <w:rPr>
                <w:color w:val="002060"/>
              </w:rPr>
              <w:t xml:space="preserve">(FUTSAL VIRE GEOSISTEM ASD) </w:t>
            </w:r>
          </w:p>
        </w:tc>
        <w:tc>
          <w:tcPr>
            <w:tcW w:w="800" w:type="dxa"/>
            <w:tcMar>
              <w:top w:w="20" w:type="dxa"/>
              <w:left w:w="20" w:type="dxa"/>
              <w:bottom w:w="20" w:type="dxa"/>
              <w:right w:w="20" w:type="dxa"/>
            </w:tcMar>
            <w:vAlign w:val="center"/>
            <w:hideMark/>
          </w:tcPr>
          <w:p w14:paraId="0B9CC57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850ECDB" w14:textId="77777777" w:rsidR="007347D6" w:rsidRPr="00CB3FBE" w:rsidRDefault="007347D6" w:rsidP="00CD4BCE">
            <w:pPr>
              <w:pStyle w:val="movimento"/>
              <w:rPr>
                <w:color w:val="002060"/>
              </w:rPr>
            </w:pPr>
            <w:r w:rsidRPr="00CB3FBE">
              <w:rPr>
                <w:color w:val="002060"/>
              </w:rPr>
              <w:t>VENTURELLI DENNIS</w:t>
            </w:r>
          </w:p>
        </w:tc>
        <w:tc>
          <w:tcPr>
            <w:tcW w:w="2200" w:type="dxa"/>
            <w:tcMar>
              <w:top w:w="20" w:type="dxa"/>
              <w:left w:w="20" w:type="dxa"/>
              <w:bottom w:w="20" w:type="dxa"/>
              <w:right w:w="20" w:type="dxa"/>
            </w:tcMar>
            <w:vAlign w:val="center"/>
            <w:hideMark/>
          </w:tcPr>
          <w:p w14:paraId="739B59FC" w14:textId="77777777" w:rsidR="007347D6" w:rsidRPr="00CB3FBE" w:rsidRDefault="007347D6" w:rsidP="00CD4BCE">
            <w:pPr>
              <w:pStyle w:val="movimento2"/>
              <w:rPr>
                <w:color w:val="002060"/>
              </w:rPr>
            </w:pPr>
            <w:r w:rsidRPr="00CB3FBE">
              <w:rPr>
                <w:color w:val="002060"/>
              </w:rPr>
              <w:t xml:space="preserve">(POLISPORTIVA UROBORO) </w:t>
            </w:r>
          </w:p>
        </w:tc>
      </w:tr>
      <w:tr w:rsidR="007347D6" w:rsidRPr="00CB3FBE" w14:paraId="20087C72" w14:textId="77777777" w:rsidTr="00CD4BCE">
        <w:tc>
          <w:tcPr>
            <w:tcW w:w="2200" w:type="dxa"/>
            <w:tcMar>
              <w:top w:w="20" w:type="dxa"/>
              <w:left w:w="20" w:type="dxa"/>
              <w:bottom w:w="20" w:type="dxa"/>
              <w:right w:w="20" w:type="dxa"/>
            </w:tcMar>
            <w:vAlign w:val="center"/>
            <w:hideMark/>
          </w:tcPr>
          <w:p w14:paraId="5E0CFF9B" w14:textId="77777777" w:rsidR="007347D6" w:rsidRPr="00CB3FBE" w:rsidRDefault="007347D6" w:rsidP="00CD4BCE">
            <w:pPr>
              <w:pStyle w:val="movimento"/>
              <w:rPr>
                <w:color w:val="002060"/>
              </w:rPr>
            </w:pPr>
            <w:r w:rsidRPr="00CB3FBE">
              <w:rPr>
                <w:color w:val="002060"/>
              </w:rPr>
              <w:t>FALCETELLI GABRIELE</w:t>
            </w:r>
          </w:p>
        </w:tc>
        <w:tc>
          <w:tcPr>
            <w:tcW w:w="2200" w:type="dxa"/>
            <w:tcMar>
              <w:top w:w="20" w:type="dxa"/>
              <w:left w:w="20" w:type="dxa"/>
              <w:bottom w:w="20" w:type="dxa"/>
              <w:right w:w="20" w:type="dxa"/>
            </w:tcMar>
            <w:vAlign w:val="center"/>
            <w:hideMark/>
          </w:tcPr>
          <w:p w14:paraId="33B6BC2B" w14:textId="77777777" w:rsidR="007347D6" w:rsidRPr="00CB3FBE" w:rsidRDefault="007347D6" w:rsidP="00CD4BCE">
            <w:pPr>
              <w:pStyle w:val="movimento2"/>
              <w:rPr>
                <w:color w:val="002060"/>
              </w:rPr>
            </w:pPr>
            <w:r w:rsidRPr="00CB3FBE">
              <w:rPr>
                <w:color w:val="002060"/>
              </w:rPr>
              <w:t xml:space="preserve">(SAN BIAGIO) </w:t>
            </w:r>
          </w:p>
        </w:tc>
        <w:tc>
          <w:tcPr>
            <w:tcW w:w="800" w:type="dxa"/>
            <w:tcMar>
              <w:top w:w="20" w:type="dxa"/>
              <w:left w:w="20" w:type="dxa"/>
              <w:bottom w:w="20" w:type="dxa"/>
              <w:right w:w="20" w:type="dxa"/>
            </w:tcMar>
            <w:vAlign w:val="center"/>
            <w:hideMark/>
          </w:tcPr>
          <w:p w14:paraId="045D95D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5491E63" w14:textId="77777777" w:rsidR="007347D6" w:rsidRPr="00CB3FBE" w:rsidRDefault="007347D6" w:rsidP="00CD4BCE">
            <w:pPr>
              <w:pStyle w:val="movimento"/>
              <w:rPr>
                <w:color w:val="002060"/>
              </w:rPr>
            </w:pPr>
            <w:r w:rsidRPr="00CB3FBE">
              <w:rPr>
                <w:color w:val="002060"/>
              </w:rPr>
              <w:t>DIOMEDI MARCO</w:t>
            </w:r>
          </w:p>
        </w:tc>
        <w:tc>
          <w:tcPr>
            <w:tcW w:w="2200" w:type="dxa"/>
            <w:tcMar>
              <w:top w:w="20" w:type="dxa"/>
              <w:left w:w="20" w:type="dxa"/>
              <w:bottom w:w="20" w:type="dxa"/>
              <w:right w:w="20" w:type="dxa"/>
            </w:tcMar>
            <w:vAlign w:val="center"/>
            <w:hideMark/>
          </w:tcPr>
          <w:p w14:paraId="311F7CEE" w14:textId="77777777" w:rsidR="007347D6" w:rsidRPr="00CB3FBE" w:rsidRDefault="007347D6" w:rsidP="00CD4BCE">
            <w:pPr>
              <w:pStyle w:val="movimento2"/>
              <w:rPr>
                <w:color w:val="002060"/>
              </w:rPr>
            </w:pPr>
            <w:r w:rsidRPr="00CB3FBE">
              <w:rPr>
                <w:color w:val="002060"/>
              </w:rPr>
              <w:t xml:space="preserve">(U.MANDOLESI) </w:t>
            </w:r>
          </w:p>
        </w:tc>
      </w:tr>
    </w:tbl>
    <w:p w14:paraId="009AEDEC" w14:textId="77777777" w:rsidR="007347D6" w:rsidRPr="00CB3FBE" w:rsidRDefault="007347D6" w:rsidP="007347D6">
      <w:pPr>
        <w:pStyle w:val="titolo20"/>
        <w:rPr>
          <w:rFonts w:eastAsiaTheme="minorEastAsia"/>
          <w:color w:val="002060"/>
        </w:rPr>
      </w:pPr>
      <w:r w:rsidRPr="00CB3FBE">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00DB51F" w14:textId="77777777" w:rsidTr="00CD4BCE">
        <w:tc>
          <w:tcPr>
            <w:tcW w:w="2200" w:type="dxa"/>
            <w:tcMar>
              <w:top w:w="20" w:type="dxa"/>
              <w:left w:w="20" w:type="dxa"/>
              <w:bottom w:w="20" w:type="dxa"/>
              <w:right w:w="20" w:type="dxa"/>
            </w:tcMar>
            <w:vAlign w:val="center"/>
            <w:hideMark/>
          </w:tcPr>
          <w:p w14:paraId="52A6154E" w14:textId="77777777" w:rsidR="007347D6" w:rsidRPr="00CB3FBE" w:rsidRDefault="007347D6" w:rsidP="00CD4BCE">
            <w:pPr>
              <w:pStyle w:val="movimento"/>
              <w:rPr>
                <w:color w:val="002060"/>
              </w:rPr>
            </w:pPr>
            <w:r w:rsidRPr="00CB3FBE">
              <w:rPr>
                <w:color w:val="002060"/>
              </w:rPr>
              <w:t>FERRARESI DAVIDE</w:t>
            </w:r>
          </w:p>
        </w:tc>
        <w:tc>
          <w:tcPr>
            <w:tcW w:w="2200" w:type="dxa"/>
            <w:tcMar>
              <w:top w:w="20" w:type="dxa"/>
              <w:left w:w="20" w:type="dxa"/>
              <w:bottom w:w="20" w:type="dxa"/>
              <w:right w:w="20" w:type="dxa"/>
            </w:tcMar>
            <w:vAlign w:val="center"/>
            <w:hideMark/>
          </w:tcPr>
          <w:p w14:paraId="488C2F5F" w14:textId="77777777" w:rsidR="007347D6" w:rsidRPr="00CB3FBE" w:rsidRDefault="007347D6" w:rsidP="00CD4BCE">
            <w:pPr>
              <w:pStyle w:val="movimento2"/>
              <w:rPr>
                <w:color w:val="002060"/>
              </w:rPr>
            </w:pPr>
            <w:r w:rsidRPr="00CB3FBE">
              <w:rPr>
                <w:color w:val="002060"/>
              </w:rPr>
              <w:t xml:space="preserve">(ACLI MANTOVANI CALCIO A 5) </w:t>
            </w:r>
          </w:p>
        </w:tc>
        <w:tc>
          <w:tcPr>
            <w:tcW w:w="800" w:type="dxa"/>
            <w:tcMar>
              <w:top w:w="20" w:type="dxa"/>
              <w:left w:w="20" w:type="dxa"/>
              <w:bottom w:w="20" w:type="dxa"/>
              <w:right w:w="20" w:type="dxa"/>
            </w:tcMar>
            <w:vAlign w:val="center"/>
            <w:hideMark/>
          </w:tcPr>
          <w:p w14:paraId="4502333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074A24D" w14:textId="77777777" w:rsidR="007347D6" w:rsidRPr="00CB3FBE" w:rsidRDefault="007347D6" w:rsidP="00CD4BCE">
            <w:pPr>
              <w:pStyle w:val="movimento"/>
              <w:rPr>
                <w:color w:val="002060"/>
              </w:rPr>
            </w:pPr>
            <w:r w:rsidRPr="00CB3FBE">
              <w:rPr>
                <w:color w:val="002060"/>
              </w:rPr>
              <w:t>SABBATINI DIEGO</w:t>
            </w:r>
          </w:p>
        </w:tc>
        <w:tc>
          <w:tcPr>
            <w:tcW w:w="2200" w:type="dxa"/>
            <w:tcMar>
              <w:top w:w="20" w:type="dxa"/>
              <w:left w:w="20" w:type="dxa"/>
              <w:bottom w:w="20" w:type="dxa"/>
              <w:right w:w="20" w:type="dxa"/>
            </w:tcMar>
            <w:vAlign w:val="center"/>
            <w:hideMark/>
          </w:tcPr>
          <w:p w14:paraId="1583101C" w14:textId="77777777" w:rsidR="007347D6" w:rsidRPr="00CB3FBE" w:rsidRDefault="007347D6" w:rsidP="00CD4BCE">
            <w:pPr>
              <w:pStyle w:val="movimento2"/>
              <w:rPr>
                <w:color w:val="002060"/>
              </w:rPr>
            </w:pPr>
            <w:r w:rsidRPr="00CB3FBE">
              <w:rPr>
                <w:color w:val="002060"/>
              </w:rPr>
              <w:t xml:space="preserve">(VILLA CECCOLINI CALCIO) </w:t>
            </w:r>
          </w:p>
        </w:tc>
      </w:tr>
    </w:tbl>
    <w:p w14:paraId="08EA5F63" w14:textId="77777777" w:rsidR="007347D6" w:rsidRPr="00CB3FBE" w:rsidRDefault="007347D6" w:rsidP="007347D6">
      <w:pPr>
        <w:pStyle w:val="titolo20"/>
        <w:rPr>
          <w:rFonts w:eastAsiaTheme="minorEastAsia"/>
          <w:color w:val="002060"/>
        </w:rPr>
      </w:pPr>
      <w:r w:rsidRPr="00CB3FB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2D4ECB9" w14:textId="77777777" w:rsidTr="00CD4BCE">
        <w:tc>
          <w:tcPr>
            <w:tcW w:w="2200" w:type="dxa"/>
            <w:tcMar>
              <w:top w:w="20" w:type="dxa"/>
              <w:left w:w="20" w:type="dxa"/>
              <w:bottom w:w="20" w:type="dxa"/>
              <w:right w:w="20" w:type="dxa"/>
            </w:tcMar>
            <w:vAlign w:val="center"/>
            <w:hideMark/>
          </w:tcPr>
          <w:p w14:paraId="225A112A" w14:textId="77777777" w:rsidR="007347D6" w:rsidRPr="00CB3FBE" w:rsidRDefault="007347D6" w:rsidP="00CD4BCE">
            <w:pPr>
              <w:pStyle w:val="movimento"/>
              <w:rPr>
                <w:color w:val="002060"/>
              </w:rPr>
            </w:pPr>
            <w:r w:rsidRPr="00CB3FBE">
              <w:rPr>
                <w:color w:val="002060"/>
              </w:rPr>
              <w:t>UGOLINI MATTEO</w:t>
            </w:r>
          </w:p>
        </w:tc>
        <w:tc>
          <w:tcPr>
            <w:tcW w:w="2200" w:type="dxa"/>
            <w:tcMar>
              <w:top w:w="20" w:type="dxa"/>
              <w:left w:w="20" w:type="dxa"/>
              <w:bottom w:w="20" w:type="dxa"/>
              <w:right w:w="20" w:type="dxa"/>
            </w:tcMar>
            <w:vAlign w:val="center"/>
            <w:hideMark/>
          </w:tcPr>
          <w:p w14:paraId="74513492" w14:textId="77777777" w:rsidR="007347D6" w:rsidRPr="00CB3FBE" w:rsidRDefault="007347D6" w:rsidP="00CD4BCE">
            <w:pPr>
              <w:pStyle w:val="movimento2"/>
              <w:rPr>
                <w:color w:val="002060"/>
              </w:rPr>
            </w:pPr>
            <w:r w:rsidRPr="00CB3FBE">
              <w:rPr>
                <w:color w:val="002060"/>
              </w:rPr>
              <w:t xml:space="preserve">(ACQUALAGNA CALCIO C 5) </w:t>
            </w:r>
          </w:p>
        </w:tc>
        <w:tc>
          <w:tcPr>
            <w:tcW w:w="800" w:type="dxa"/>
            <w:tcMar>
              <w:top w:w="20" w:type="dxa"/>
              <w:left w:w="20" w:type="dxa"/>
              <w:bottom w:w="20" w:type="dxa"/>
              <w:right w:w="20" w:type="dxa"/>
            </w:tcMar>
            <w:vAlign w:val="center"/>
            <w:hideMark/>
          </w:tcPr>
          <w:p w14:paraId="6A5ACDB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8927E95" w14:textId="77777777" w:rsidR="007347D6" w:rsidRPr="00CB3FBE" w:rsidRDefault="007347D6" w:rsidP="00CD4BCE">
            <w:pPr>
              <w:pStyle w:val="movimento"/>
              <w:rPr>
                <w:color w:val="002060"/>
              </w:rPr>
            </w:pPr>
            <w:r w:rsidRPr="00CB3FBE">
              <w:rPr>
                <w:color w:val="002060"/>
              </w:rPr>
              <w:t>TRAINI MATTIA</w:t>
            </w:r>
          </w:p>
        </w:tc>
        <w:tc>
          <w:tcPr>
            <w:tcW w:w="2200" w:type="dxa"/>
            <w:tcMar>
              <w:top w:w="20" w:type="dxa"/>
              <w:left w:w="20" w:type="dxa"/>
              <w:bottom w:w="20" w:type="dxa"/>
              <w:right w:w="20" w:type="dxa"/>
            </w:tcMar>
            <w:vAlign w:val="center"/>
            <w:hideMark/>
          </w:tcPr>
          <w:p w14:paraId="670EEE32" w14:textId="77777777" w:rsidR="007347D6" w:rsidRPr="00CB3FBE" w:rsidRDefault="007347D6" w:rsidP="00CD4BCE">
            <w:pPr>
              <w:pStyle w:val="movimento2"/>
              <w:rPr>
                <w:color w:val="002060"/>
              </w:rPr>
            </w:pPr>
            <w:r w:rsidRPr="00CB3FBE">
              <w:rPr>
                <w:color w:val="002060"/>
              </w:rPr>
              <w:t xml:space="preserve">(SPORTING GROTTAMMARE) </w:t>
            </w:r>
          </w:p>
        </w:tc>
      </w:tr>
    </w:tbl>
    <w:p w14:paraId="7D8A5902" w14:textId="77777777" w:rsidR="007347D6" w:rsidRPr="00CB3FBE" w:rsidRDefault="007347D6" w:rsidP="007347D6">
      <w:pPr>
        <w:pStyle w:val="titolo20"/>
        <w:rPr>
          <w:rFonts w:eastAsiaTheme="minorEastAsia"/>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8332C54" w14:textId="77777777" w:rsidTr="00CD4BCE">
        <w:tc>
          <w:tcPr>
            <w:tcW w:w="2200" w:type="dxa"/>
            <w:tcMar>
              <w:top w:w="20" w:type="dxa"/>
              <w:left w:w="20" w:type="dxa"/>
              <w:bottom w:w="20" w:type="dxa"/>
              <w:right w:w="20" w:type="dxa"/>
            </w:tcMar>
            <w:vAlign w:val="center"/>
            <w:hideMark/>
          </w:tcPr>
          <w:p w14:paraId="3F859FD5" w14:textId="77777777" w:rsidR="007347D6" w:rsidRPr="00CB3FBE" w:rsidRDefault="007347D6" w:rsidP="00CD4BCE">
            <w:pPr>
              <w:pStyle w:val="movimento"/>
              <w:rPr>
                <w:color w:val="002060"/>
              </w:rPr>
            </w:pPr>
            <w:r w:rsidRPr="00CB3FBE">
              <w:rPr>
                <w:color w:val="002060"/>
              </w:rPr>
              <w:t>SPINACI LUCA</w:t>
            </w:r>
          </w:p>
        </w:tc>
        <w:tc>
          <w:tcPr>
            <w:tcW w:w="2200" w:type="dxa"/>
            <w:tcMar>
              <w:top w:w="20" w:type="dxa"/>
              <w:left w:w="20" w:type="dxa"/>
              <w:bottom w:w="20" w:type="dxa"/>
              <w:right w:w="20" w:type="dxa"/>
            </w:tcMar>
            <w:vAlign w:val="center"/>
            <w:hideMark/>
          </w:tcPr>
          <w:p w14:paraId="04517CD5" w14:textId="77777777" w:rsidR="007347D6" w:rsidRPr="00CB3FBE" w:rsidRDefault="007347D6" w:rsidP="00CD4BCE">
            <w:pPr>
              <w:pStyle w:val="movimento2"/>
              <w:rPr>
                <w:color w:val="002060"/>
              </w:rPr>
            </w:pPr>
            <w:r w:rsidRPr="00CB3FBE">
              <w:rPr>
                <w:color w:val="002060"/>
              </w:rPr>
              <w:t xml:space="preserve">(CIARNIN) </w:t>
            </w:r>
          </w:p>
        </w:tc>
        <w:tc>
          <w:tcPr>
            <w:tcW w:w="800" w:type="dxa"/>
            <w:tcMar>
              <w:top w:w="20" w:type="dxa"/>
              <w:left w:w="20" w:type="dxa"/>
              <w:bottom w:w="20" w:type="dxa"/>
              <w:right w:w="20" w:type="dxa"/>
            </w:tcMar>
            <w:vAlign w:val="center"/>
            <w:hideMark/>
          </w:tcPr>
          <w:p w14:paraId="452EB1A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B62F977" w14:textId="77777777" w:rsidR="007347D6" w:rsidRPr="00CB3FBE" w:rsidRDefault="007347D6" w:rsidP="00CD4BCE">
            <w:pPr>
              <w:pStyle w:val="movimento"/>
              <w:rPr>
                <w:color w:val="002060"/>
              </w:rPr>
            </w:pPr>
            <w:r w:rsidRPr="00CB3FBE">
              <w:rPr>
                <w:color w:val="002060"/>
              </w:rPr>
              <w:t>MARINOZZI ELIA</w:t>
            </w:r>
          </w:p>
        </w:tc>
        <w:tc>
          <w:tcPr>
            <w:tcW w:w="2200" w:type="dxa"/>
            <w:tcMar>
              <w:top w:w="20" w:type="dxa"/>
              <w:left w:w="20" w:type="dxa"/>
              <w:bottom w:w="20" w:type="dxa"/>
              <w:right w:w="20" w:type="dxa"/>
            </w:tcMar>
            <w:vAlign w:val="center"/>
            <w:hideMark/>
          </w:tcPr>
          <w:p w14:paraId="0F0905E0" w14:textId="77777777" w:rsidR="007347D6" w:rsidRPr="00CB3FBE" w:rsidRDefault="007347D6" w:rsidP="00CD4BCE">
            <w:pPr>
              <w:pStyle w:val="movimento2"/>
              <w:rPr>
                <w:color w:val="002060"/>
              </w:rPr>
            </w:pPr>
            <w:r w:rsidRPr="00CB3FBE">
              <w:rPr>
                <w:color w:val="002060"/>
              </w:rPr>
              <w:t xml:space="preserve">(FIGHT BULLS CORRIDONIA) </w:t>
            </w:r>
          </w:p>
        </w:tc>
      </w:tr>
      <w:tr w:rsidR="007347D6" w:rsidRPr="00CB3FBE" w14:paraId="292478E0" w14:textId="77777777" w:rsidTr="00CD4BCE">
        <w:tc>
          <w:tcPr>
            <w:tcW w:w="2200" w:type="dxa"/>
            <w:tcMar>
              <w:top w:w="20" w:type="dxa"/>
              <w:left w:w="20" w:type="dxa"/>
              <w:bottom w:w="20" w:type="dxa"/>
              <w:right w:w="20" w:type="dxa"/>
            </w:tcMar>
            <w:vAlign w:val="center"/>
            <w:hideMark/>
          </w:tcPr>
          <w:p w14:paraId="0E387713" w14:textId="77777777" w:rsidR="007347D6" w:rsidRPr="00CB3FBE" w:rsidRDefault="007347D6" w:rsidP="00CD4BCE">
            <w:pPr>
              <w:pStyle w:val="movimento"/>
              <w:rPr>
                <w:color w:val="002060"/>
              </w:rPr>
            </w:pPr>
            <w:r w:rsidRPr="00CB3FBE">
              <w:rPr>
                <w:color w:val="002060"/>
              </w:rPr>
              <w:t>VOLPE FRANCESCO</w:t>
            </w:r>
          </w:p>
        </w:tc>
        <w:tc>
          <w:tcPr>
            <w:tcW w:w="2200" w:type="dxa"/>
            <w:tcMar>
              <w:top w:w="20" w:type="dxa"/>
              <w:left w:w="20" w:type="dxa"/>
              <w:bottom w:w="20" w:type="dxa"/>
              <w:right w:w="20" w:type="dxa"/>
            </w:tcMar>
            <w:vAlign w:val="center"/>
            <w:hideMark/>
          </w:tcPr>
          <w:p w14:paraId="273CBE3D" w14:textId="77777777" w:rsidR="007347D6" w:rsidRPr="00CB3FBE" w:rsidRDefault="007347D6" w:rsidP="00CD4BCE">
            <w:pPr>
              <w:pStyle w:val="movimento2"/>
              <w:rPr>
                <w:color w:val="002060"/>
              </w:rPr>
            </w:pPr>
            <w:r w:rsidRPr="00CB3FBE">
              <w:rPr>
                <w:color w:val="002060"/>
              </w:rPr>
              <w:t xml:space="preserve">(FIGHT BULLS CORRIDONIA) </w:t>
            </w:r>
          </w:p>
        </w:tc>
        <w:tc>
          <w:tcPr>
            <w:tcW w:w="800" w:type="dxa"/>
            <w:tcMar>
              <w:top w:w="20" w:type="dxa"/>
              <w:left w:w="20" w:type="dxa"/>
              <w:bottom w:w="20" w:type="dxa"/>
              <w:right w:w="20" w:type="dxa"/>
            </w:tcMar>
            <w:vAlign w:val="center"/>
            <w:hideMark/>
          </w:tcPr>
          <w:p w14:paraId="605AF5B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C903E60" w14:textId="77777777" w:rsidR="007347D6" w:rsidRPr="00CB3FBE" w:rsidRDefault="007347D6" w:rsidP="00CD4BCE">
            <w:pPr>
              <w:pStyle w:val="movimento"/>
              <w:rPr>
                <w:color w:val="002060"/>
              </w:rPr>
            </w:pPr>
            <w:r w:rsidRPr="00CB3FBE">
              <w:rPr>
                <w:color w:val="002060"/>
              </w:rPr>
              <w:t>DELLASANTA MATTEO</w:t>
            </w:r>
          </w:p>
        </w:tc>
        <w:tc>
          <w:tcPr>
            <w:tcW w:w="2200" w:type="dxa"/>
            <w:tcMar>
              <w:top w:w="20" w:type="dxa"/>
              <w:left w:w="20" w:type="dxa"/>
              <w:bottom w:w="20" w:type="dxa"/>
              <w:right w:w="20" w:type="dxa"/>
            </w:tcMar>
            <w:vAlign w:val="center"/>
            <w:hideMark/>
          </w:tcPr>
          <w:p w14:paraId="64B5AFC1" w14:textId="77777777" w:rsidR="007347D6" w:rsidRPr="00CB3FBE" w:rsidRDefault="007347D6" w:rsidP="00CD4BCE">
            <w:pPr>
              <w:pStyle w:val="movimento2"/>
              <w:rPr>
                <w:color w:val="002060"/>
              </w:rPr>
            </w:pPr>
            <w:r w:rsidRPr="00CB3FBE">
              <w:rPr>
                <w:color w:val="002060"/>
              </w:rPr>
              <w:t xml:space="preserve">(LUCREZIA CALCIO A 5) </w:t>
            </w:r>
          </w:p>
        </w:tc>
      </w:tr>
      <w:tr w:rsidR="007347D6" w:rsidRPr="00CB3FBE" w14:paraId="333E0A14" w14:textId="77777777" w:rsidTr="00CD4BCE">
        <w:tc>
          <w:tcPr>
            <w:tcW w:w="2200" w:type="dxa"/>
            <w:tcMar>
              <w:top w:w="20" w:type="dxa"/>
              <w:left w:w="20" w:type="dxa"/>
              <w:bottom w:w="20" w:type="dxa"/>
              <w:right w:w="20" w:type="dxa"/>
            </w:tcMar>
            <w:vAlign w:val="center"/>
            <w:hideMark/>
          </w:tcPr>
          <w:p w14:paraId="773DE337" w14:textId="77777777" w:rsidR="007347D6" w:rsidRPr="00CB3FBE" w:rsidRDefault="007347D6" w:rsidP="00CD4BCE">
            <w:pPr>
              <w:pStyle w:val="movimento"/>
              <w:rPr>
                <w:color w:val="002060"/>
              </w:rPr>
            </w:pPr>
            <w:r w:rsidRPr="00CB3FBE">
              <w:rPr>
                <w:color w:val="002060"/>
              </w:rPr>
              <w:t>DOMI RIKARD</w:t>
            </w:r>
          </w:p>
        </w:tc>
        <w:tc>
          <w:tcPr>
            <w:tcW w:w="2200" w:type="dxa"/>
            <w:tcMar>
              <w:top w:w="20" w:type="dxa"/>
              <w:left w:w="20" w:type="dxa"/>
              <w:bottom w:w="20" w:type="dxa"/>
              <w:right w:w="20" w:type="dxa"/>
            </w:tcMar>
            <w:vAlign w:val="center"/>
            <w:hideMark/>
          </w:tcPr>
          <w:p w14:paraId="1C42BDE1" w14:textId="77777777" w:rsidR="007347D6" w:rsidRPr="00CB3FBE" w:rsidRDefault="007347D6" w:rsidP="00CD4BCE">
            <w:pPr>
              <w:pStyle w:val="movimento2"/>
              <w:rPr>
                <w:color w:val="002060"/>
              </w:rPr>
            </w:pPr>
            <w:r w:rsidRPr="00CB3FBE">
              <w:rPr>
                <w:color w:val="002060"/>
              </w:rPr>
              <w:t xml:space="preserve">(POLISPORTIVA UROBORO) </w:t>
            </w:r>
          </w:p>
        </w:tc>
        <w:tc>
          <w:tcPr>
            <w:tcW w:w="800" w:type="dxa"/>
            <w:tcMar>
              <w:top w:w="20" w:type="dxa"/>
              <w:left w:w="20" w:type="dxa"/>
              <w:bottom w:w="20" w:type="dxa"/>
              <w:right w:w="20" w:type="dxa"/>
            </w:tcMar>
            <w:vAlign w:val="center"/>
            <w:hideMark/>
          </w:tcPr>
          <w:p w14:paraId="477B0ED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6F45CF6" w14:textId="77777777" w:rsidR="007347D6" w:rsidRPr="00CB3FBE" w:rsidRDefault="007347D6" w:rsidP="00CD4BCE">
            <w:pPr>
              <w:pStyle w:val="movimento"/>
              <w:rPr>
                <w:color w:val="002060"/>
              </w:rPr>
            </w:pPr>
            <w:r w:rsidRPr="00CB3FBE">
              <w:rPr>
                <w:color w:val="002060"/>
              </w:rPr>
              <w:t>LOSANI ALFREDO</w:t>
            </w:r>
          </w:p>
        </w:tc>
        <w:tc>
          <w:tcPr>
            <w:tcW w:w="2200" w:type="dxa"/>
            <w:tcMar>
              <w:top w:w="20" w:type="dxa"/>
              <w:left w:w="20" w:type="dxa"/>
              <w:bottom w:w="20" w:type="dxa"/>
              <w:right w:w="20" w:type="dxa"/>
            </w:tcMar>
            <w:vAlign w:val="center"/>
            <w:hideMark/>
          </w:tcPr>
          <w:p w14:paraId="779F3EED" w14:textId="77777777" w:rsidR="007347D6" w:rsidRPr="00CB3FBE" w:rsidRDefault="007347D6" w:rsidP="00CD4BCE">
            <w:pPr>
              <w:pStyle w:val="movimento2"/>
              <w:rPr>
                <w:color w:val="002060"/>
              </w:rPr>
            </w:pPr>
            <w:r w:rsidRPr="00CB3FBE">
              <w:rPr>
                <w:color w:val="002060"/>
              </w:rPr>
              <w:t xml:space="preserve">(REAL EAGLES VIRTUS PAGLIA) </w:t>
            </w:r>
          </w:p>
        </w:tc>
      </w:tr>
      <w:tr w:rsidR="007347D6" w:rsidRPr="00CB3FBE" w14:paraId="609BF9B5" w14:textId="77777777" w:rsidTr="00CD4BCE">
        <w:tc>
          <w:tcPr>
            <w:tcW w:w="2200" w:type="dxa"/>
            <w:tcMar>
              <w:top w:w="20" w:type="dxa"/>
              <w:left w:w="20" w:type="dxa"/>
              <w:bottom w:w="20" w:type="dxa"/>
              <w:right w:w="20" w:type="dxa"/>
            </w:tcMar>
            <w:vAlign w:val="center"/>
            <w:hideMark/>
          </w:tcPr>
          <w:p w14:paraId="6E155E08" w14:textId="77777777" w:rsidR="007347D6" w:rsidRPr="00CB3FBE" w:rsidRDefault="007347D6" w:rsidP="00CD4BCE">
            <w:pPr>
              <w:pStyle w:val="movimento"/>
              <w:rPr>
                <w:color w:val="002060"/>
              </w:rPr>
            </w:pPr>
            <w:r w:rsidRPr="00CB3FBE">
              <w:rPr>
                <w:color w:val="002060"/>
              </w:rPr>
              <w:lastRenderedPageBreak/>
              <w:t>DEOGRATIAS DAVIDE</w:t>
            </w:r>
          </w:p>
        </w:tc>
        <w:tc>
          <w:tcPr>
            <w:tcW w:w="2200" w:type="dxa"/>
            <w:tcMar>
              <w:top w:w="20" w:type="dxa"/>
              <w:left w:w="20" w:type="dxa"/>
              <w:bottom w:w="20" w:type="dxa"/>
              <w:right w:w="20" w:type="dxa"/>
            </w:tcMar>
            <w:vAlign w:val="center"/>
            <w:hideMark/>
          </w:tcPr>
          <w:p w14:paraId="44C53EA9" w14:textId="77777777" w:rsidR="007347D6" w:rsidRPr="00CB3FBE" w:rsidRDefault="007347D6" w:rsidP="00CD4BCE">
            <w:pPr>
              <w:pStyle w:val="movimento2"/>
              <w:rPr>
                <w:color w:val="002060"/>
              </w:rPr>
            </w:pPr>
            <w:r w:rsidRPr="00CB3FBE">
              <w:rPr>
                <w:color w:val="002060"/>
              </w:rPr>
              <w:t xml:space="preserve">(SPORTING GROTTAMMARE) </w:t>
            </w:r>
          </w:p>
        </w:tc>
        <w:tc>
          <w:tcPr>
            <w:tcW w:w="800" w:type="dxa"/>
            <w:tcMar>
              <w:top w:w="20" w:type="dxa"/>
              <w:left w:w="20" w:type="dxa"/>
              <w:bottom w:w="20" w:type="dxa"/>
              <w:right w:w="20" w:type="dxa"/>
            </w:tcMar>
            <w:vAlign w:val="center"/>
            <w:hideMark/>
          </w:tcPr>
          <w:p w14:paraId="5E01A6A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062EC33" w14:textId="77777777" w:rsidR="007347D6" w:rsidRPr="00CB3FBE" w:rsidRDefault="007347D6" w:rsidP="00CD4BCE">
            <w:pPr>
              <w:pStyle w:val="movimento"/>
              <w:rPr>
                <w:color w:val="002060"/>
              </w:rPr>
            </w:pPr>
            <w:r w:rsidRPr="00CB3FBE">
              <w:rPr>
                <w:color w:val="002060"/>
              </w:rPr>
              <w:t>BROCCHI YURI</w:t>
            </w:r>
          </w:p>
        </w:tc>
        <w:tc>
          <w:tcPr>
            <w:tcW w:w="2200" w:type="dxa"/>
            <w:tcMar>
              <w:top w:w="20" w:type="dxa"/>
              <w:left w:w="20" w:type="dxa"/>
              <w:bottom w:w="20" w:type="dxa"/>
              <w:right w:w="20" w:type="dxa"/>
            </w:tcMar>
            <w:vAlign w:val="center"/>
            <w:hideMark/>
          </w:tcPr>
          <w:p w14:paraId="6E0C1559" w14:textId="77777777" w:rsidR="007347D6" w:rsidRPr="00CB3FBE" w:rsidRDefault="007347D6" w:rsidP="00CD4BCE">
            <w:pPr>
              <w:pStyle w:val="movimento2"/>
              <w:rPr>
                <w:color w:val="002060"/>
              </w:rPr>
            </w:pPr>
            <w:r w:rsidRPr="00CB3FBE">
              <w:rPr>
                <w:color w:val="002060"/>
              </w:rPr>
              <w:t xml:space="preserve">(U.MANDOLESI) </w:t>
            </w:r>
          </w:p>
        </w:tc>
      </w:tr>
      <w:tr w:rsidR="007347D6" w:rsidRPr="00CB3FBE" w14:paraId="58667724" w14:textId="77777777" w:rsidTr="00CD4BCE">
        <w:tc>
          <w:tcPr>
            <w:tcW w:w="2200" w:type="dxa"/>
            <w:tcMar>
              <w:top w:w="20" w:type="dxa"/>
              <w:left w:w="20" w:type="dxa"/>
              <w:bottom w:w="20" w:type="dxa"/>
              <w:right w:w="20" w:type="dxa"/>
            </w:tcMar>
            <w:vAlign w:val="center"/>
            <w:hideMark/>
          </w:tcPr>
          <w:p w14:paraId="5AC77F13" w14:textId="77777777" w:rsidR="007347D6" w:rsidRPr="00CB3FBE" w:rsidRDefault="007347D6" w:rsidP="00CD4BCE">
            <w:pPr>
              <w:pStyle w:val="movimento"/>
              <w:rPr>
                <w:color w:val="002060"/>
              </w:rPr>
            </w:pPr>
            <w:r w:rsidRPr="00CB3FBE">
              <w:rPr>
                <w:color w:val="002060"/>
              </w:rPr>
              <w:t>BUGIARDINI CARLO</w:t>
            </w:r>
          </w:p>
        </w:tc>
        <w:tc>
          <w:tcPr>
            <w:tcW w:w="2200" w:type="dxa"/>
            <w:tcMar>
              <w:top w:w="20" w:type="dxa"/>
              <w:left w:w="20" w:type="dxa"/>
              <w:bottom w:w="20" w:type="dxa"/>
              <w:right w:w="20" w:type="dxa"/>
            </w:tcMar>
            <w:vAlign w:val="center"/>
            <w:hideMark/>
          </w:tcPr>
          <w:p w14:paraId="3262F271" w14:textId="77777777" w:rsidR="007347D6" w:rsidRPr="00CB3FBE" w:rsidRDefault="007347D6" w:rsidP="00CD4BCE">
            <w:pPr>
              <w:pStyle w:val="movimento2"/>
              <w:rPr>
                <w:color w:val="002060"/>
              </w:rPr>
            </w:pPr>
            <w:r w:rsidRPr="00CB3FBE">
              <w:rPr>
                <w:color w:val="002060"/>
              </w:rPr>
              <w:t xml:space="preserve">(U.MANDOLESI) </w:t>
            </w:r>
          </w:p>
        </w:tc>
        <w:tc>
          <w:tcPr>
            <w:tcW w:w="800" w:type="dxa"/>
            <w:tcMar>
              <w:top w:w="20" w:type="dxa"/>
              <w:left w:w="20" w:type="dxa"/>
              <w:bottom w:w="20" w:type="dxa"/>
              <w:right w:w="20" w:type="dxa"/>
            </w:tcMar>
            <w:vAlign w:val="center"/>
            <w:hideMark/>
          </w:tcPr>
          <w:p w14:paraId="18FB9A2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756112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BDDD5F9" w14:textId="77777777" w:rsidR="007347D6" w:rsidRPr="00CB3FBE" w:rsidRDefault="007347D6" w:rsidP="00CD4BCE">
            <w:pPr>
              <w:pStyle w:val="movimento2"/>
              <w:rPr>
                <w:color w:val="002060"/>
              </w:rPr>
            </w:pPr>
            <w:r w:rsidRPr="00CB3FBE">
              <w:rPr>
                <w:color w:val="002060"/>
              </w:rPr>
              <w:t> </w:t>
            </w:r>
          </w:p>
        </w:tc>
      </w:tr>
    </w:tbl>
    <w:p w14:paraId="6DF57711"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529AA87" w14:textId="77777777" w:rsidTr="00CD4BCE">
        <w:tc>
          <w:tcPr>
            <w:tcW w:w="2200" w:type="dxa"/>
            <w:tcMar>
              <w:top w:w="20" w:type="dxa"/>
              <w:left w:w="20" w:type="dxa"/>
              <w:bottom w:w="20" w:type="dxa"/>
              <w:right w:w="20" w:type="dxa"/>
            </w:tcMar>
            <w:vAlign w:val="center"/>
            <w:hideMark/>
          </w:tcPr>
          <w:p w14:paraId="7CE5C2F4" w14:textId="77777777" w:rsidR="007347D6" w:rsidRPr="00CB3FBE" w:rsidRDefault="007347D6" w:rsidP="00CD4BCE">
            <w:pPr>
              <w:pStyle w:val="movimento"/>
              <w:rPr>
                <w:color w:val="002060"/>
              </w:rPr>
            </w:pPr>
            <w:r w:rsidRPr="00CB3FBE">
              <w:rPr>
                <w:color w:val="002060"/>
              </w:rPr>
              <w:t>GATTARI MATTEO</w:t>
            </w:r>
          </w:p>
        </w:tc>
        <w:tc>
          <w:tcPr>
            <w:tcW w:w="2200" w:type="dxa"/>
            <w:tcMar>
              <w:top w:w="20" w:type="dxa"/>
              <w:left w:w="20" w:type="dxa"/>
              <w:bottom w:w="20" w:type="dxa"/>
              <w:right w:w="20" w:type="dxa"/>
            </w:tcMar>
            <w:vAlign w:val="center"/>
            <w:hideMark/>
          </w:tcPr>
          <w:p w14:paraId="15750D8B" w14:textId="77777777" w:rsidR="007347D6" w:rsidRPr="00CB3FBE" w:rsidRDefault="007347D6" w:rsidP="00CD4BCE">
            <w:pPr>
              <w:pStyle w:val="movimento2"/>
              <w:rPr>
                <w:color w:val="002060"/>
              </w:rPr>
            </w:pPr>
            <w:r w:rsidRPr="00CB3FBE">
              <w:rPr>
                <w:color w:val="002060"/>
              </w:rPr>
              <w:t xml:space="preserve">(BORGOROSSO TOLENTINO) </w:t>
            </w:r>
          </w:p>
        </w:tc>
        <w:tc>
          <w:tcPr>
            <w:tcW w:w="800" w:type="dxa"/>
            <w:tcMar>
              <w:top w:w="20" w:type="dxa"/>
              <w:left w:w="20" w:type="dxa"/>
              <w:bottom w:w="20" w:type="dxa"/>
              <w:right w:w="20" w:type="dxa"/>
            </w:tcMar>
            <w:vAlign w:val="center"/>
            <w:hideMark/>
          </w:tcPr>
          <w:p w14:paraId="46954D8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8CD4C66" w14:textId="77777777" w:rsidR="007347D6" w:rsidRPr="00CB3FBE" w:rsidRDefault="007347D6" w:rsidP="00CD4BCE">
            <w:pPr>
              <w:pStyle w:val="movimento"/>
              <w:rPr>
                <w:color w:val="002060"/>
              </w:rPr>
            </w:pPr>
            <w:r w:rsidRPr="00CB3FBE">
              <w:rPr>
                <w:color w:val="002060"/>
              </w:rPr>
              <w:t>PRUDENCIO MINCHON PABLO</w:t>
            </w:r>
          </w:p>
        </w:tc>
        <w:tc>
          <w:tcPr>
            <w:tcW w:w="2200" w:type="dxa"/>
            <w:tcMar>
              <w:top w:w="20" w:type="dxa"/>
              <w:left w:w="20" w:type="dxa"/>
              <w:bottom w:w="20" w:type="dxa"/>
              <w:right w:w="20" w:type="dxa"/>
            </w:tcMar>
            <w:vAlign w:val="center"/>
            <w:hideMark/>
          </w:tcPr>
          <w:p w14:paraId="26F8E303" w14:textId="77777777" w:rsidR="007347D6" w:rsidRPr="00CB3FBE" w:rsidRDefault="007347D6" w:rsidP="00CD4BCE">
            <w:pPr>
              <w:pStyle w:val="movimento2"/>
              <w:rPr>
                <w:color w:val="002060"/>
              </w:rPr>
            </w:pPr>
            <w:r w:rsidRPr="00CB3FBE">
              <w:rPr>
                <w:color w:val="002060"/>
              </w:rPr>
              <w:t xml:space="preserve">(BORGOROSSO TOLENTINO) </w:t>
            </w:r>
          </w:p>
        </w:tc>
      </w:tr>
      <w:tr w:rsidR="007347D6" w:rsidRPr="00CB3FBE" w14:paraId="42441621" w14:textId="77777777" w:rsidTr="00CD4BCE">
        <w:tc>
          <w:tcPr>
            <w:tcW w:w="2200" w:type="dxa"/>
            <w:tcMar>
              <w:top w:w="20" w:type="dxa"/>
              <w:left w:w="20" w:type="dxa"/>
              <w:bottom w:w="20" w:type="dxa"/>
              <w:right w:w="20" w:type="dxa"/>
            </w:tcMar>
            <w:vAlign w:val="center"/>
            <w:hideMark/>
          </w:tcPr>
          <w:p w14:paraId="1A7FDEFA" w14:textId="77777777" w:rsidR="007347D6" w:rsidRPr="00CB3FBE" w:rsidRDefault="007347D6" w:rsidP="00CD4BCE">
            <w:pPr>
              <w:pStyle w:val="movimento"/>
              <w:rPr>
                <w:color w:val="002060"/>
              </w:rPr>
            </w:pPr>
            <w:r w:rsidRPr="00CB3FBE">
              <w:rPr>
                <w:color w:val="002060"/>
              </w:rPr>
              <w:t>CIMA LEDE ELIAS CARIM</w:t>
            </w:r>
          </w:p>
        </w:tc>
        <w:tc>
          <w:tcPr>
            <w:tcW w:w="2200" w:type="dxa"/>
            <w:tcMar>
              <w:top w:w="20" w:type="dxa"/>
              <w:left w:w="20" w:type="dxa"/>
              <w:bottom w:w="20" w:type="dxa"/>
              <w:right w:w="20" w:type="dxa"/>
            </w:tcMar>
            <w:vAlign w:val="center"/>
            <w:hideMark/>
          </w:tcPr>
          <w:p w14:paraId="3699DFCF" w14:textId="77777777" w:rsidR="007347D6" w:rsidRPr="00CB3FBE" w:rsidRDefault="007347D6" w:rsidP="00CD4BCE">
            <w:pPr>
              <w:pStyle w:val="movimento2"/>
              <w:rPr>
                <w:color w:val="002060"/>
              </w:rPr>
            </w:pPr>
            <w:r w:rsidRPr="00CB3FBE">
              <w:rPr>
                <w:color w:val="002060"/>
              </w:rPr>
              <w:t xml:space="preserve">(CASTELBELLINO CALCIO A 5) </w:t>
            </w:r>
          </w:p>
        </w:tc>
        <w:tc>
          <w:tcPr>
            <w:tcW w:w="800" w:type="dxa"/>
            <w:tcMar>
              <w:top w:w="20" w:type="dxa"/>
              <w:left w:w="20" w:type="dxa"/>
              <w:bottom w:w="20" w:type="dxa"/>
              <w:right w:w="20" w:type="dxa"/>
            </w:tcMar>
            <w:vAlign w:val="center"/>
            <w:hideMark/>
          </w:tcPr>
          <w:p w14:paraId="482BCA8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304D3EA" w14:textId="77777777" w:rsidR="007347D6" w:rsidRPr="00CB3FBE" w:rsidRDefault="007347D6" w:rsidP="00CD4BCE">
            <w:pPr>
              <w:pStyle w:val="movimento"/>
              <w:rPr>
                <w:color w:val="002060"/>
              </w:rPr>
            </w:pPr>
            <w:r w:rsidRPr="00CB3FBE">
              <w:rPr>
                <w:color w:val="002060"/>
              </w:rPr>
              <w:t>GABELLA AGUSTIN</w:t>
            </w:r>
          </w:p>
        </w:tc>
        <w:tc>
          <w:tcPr>
            <w:tcW w:w="2200" w:type="dxa"/>
            <w:tcMar>
              <w:top w:w="20" w:type="dxa"/>
              <w:left w:w="20" w:type="dxa"/>
              <w:bottom w:w="20" w:type="dxa"/>
              <w:right w:w="20" w:type="dxa"/>
            </w:tcMar>
            <w:vAlign w:val="center"/>
            <w:hideMark/>
          </w:tcPr>
          <w:p w14:paraId="7B42870E" w14:textId="77777777" w:rsidR="007347D6" w:rsidRPr="00CB3FBE" w:rsidRDefault="007347D6" w:rsidP="00CD4BCE">
            <w:pPr>
              <w:pStyle w:val="movimento2"/>
              <w:rPr>
                <w:color w:val="002060"/>
              </w:rPr>
            </w:pPr>
            <w:r w:rsidRPr="00CB3FBE">
              <w:rPr>
                <w:color w:val="002060"/>
              </w:rPr>
              <w:t xml:space="preserve">(FUTSAL CASTELFIDARDO) </w:t>
            </w:r>
          </w:p>
        </w:tc>
      </w:tr>
      <w:tr w:rsidR="007347D6" w:rsidRPr="00CB3FBE" w14:paraId="06E35C19" w14:textId="77777777" w:rsidTr="00CD4BCE">
        <w:tc>
          <w:tcPr>
            <w:tcW w:w="2200" w:type="dxa"/>
            <w:tcMar>
              <w:top w:w="20" w:type="dxa"/>
              <w:left w:w="20" w:type="dxa"/>
              <w:bottom w:w="20" w:type="dxa"/>
              <w:right w:w="20" w:type="dxa"/>
            </w:tcMar>
            <w:vAlign w:val="center"/>
            <w:hideMark/>
          </w:tcPr>
          <w:p w14:paraId="4911B526" w14:textId="77777777" w:rsidR="007347D6" w:rsidRPr="00CB3FBE" w:rsidRDefault="007347D6" w:rsidP="00CD4BCE">
            <w:pPr>
              <w:pStyle w:val="movimento"/>
              <w:rPr>
                <w:color w:val="002060"/>
              </w:rPr>
            </w:pPr>
            <w:r w:rsidRPr="00CB3FBE">
              <w:rPr>
                <w:color w:val="002060"/>
              </w:rPr>
              <w:t>LANARI GIACOMO</w:t>
            </w:r>
          </w:p>
        </w:tc>
        <w:tc>
          <w:tcPr>
            <w:tcW w:w="2200" w:type="dxa"/>
            <w:tcMar>
              <w:top w:w="20" w:type="dxa"/>
              <w:left w:w="20" w:type="dxa"/>
              <w:bottom w:w="20" w:type="dxa"/>
              <w:right w:w="20" w:type="dxa"/>
            </w:tcMar>
            <w:vAlign w:val="center"/>
            <w:hideMark/>
          </w:tcPr>
          <w:p w14:paraId="475F3F62" w14:textId="77777777" w:rsidR="007347D6" w:rsidRPr="00CB3FBE" w:rsidRDefault="007347D6" w:rsidP="00CD4BCE">
            <w:pPr>
              <w:pStyle w:val="movimento2"/>
              <w:rPr>
                <w:color w:val="002060"/>
              </w:rPr>
            </w:pPr>
            <w:r w:rsidRPr="00CB3FBE">
              <w:rPr>
                <w:color w:val="002060"/>
              </w:rPr>
              <w:t xml:space="preserve">(FUTSAL CASTELFIDARDO) </w:t>
            </w:r>
          </w:p>
        </w:tc>
        <w:tc>
          <w:tcPr>
            <w:tcW w:w="800" w:type="dxa"/>
            <w:tcMar>
              <w:top w:w="20" w:type="dxa"/>
              <w:left w:w="20" w:type="dxa"/>
              <w:bottom w:w="20" w:type="dxa"/>
              <w:right w:w="20" w:type="dxa"/>
            </w:tcMar>
            <w:vAlign w:val="center"/>
            <w:hideMark/>
          </w:tcPr>
          <w:p w14:paraId="2C0F5E8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4A954C6" w14:textId="77777777" w:rsidR="007347D6" w:rsidRPr="00CB3FBE" w:rsidRDefault="007347D6" w:rsidP="00CD4BCE">
            <w:pPr>
              <w:pStyle w:val="movimento"/>
              <w:rPr>
                <w:color w:val="002060"/>
              </w:rPr>
            </w:pPr>
            <w:r w:rsidRPr="00CB3FBE">
              <w:rPr>
                <w:color w:val="002060"/>
              </w:rPr>
              <w:t>NATALI LORENZO</w:t>
            </w:r>
          </w:p>
        </w:tc>
        <w:tc>
          <w:tcPr>
            <w:tcW w:w="2200" w:type="dxa"/>
            <w:tcMar>
              <w:top w:w="20" w:type="dxa"/>
              <w:left w:w="20" w:type="dxa"/>
              <w:bottom w:w="20" w:type="dxa"/>
              <w:right w:w="20" w:type="dxa"/>
            </w:tcMar>
            <w:vAlign w:val="center"/>
            <w:hideMark/>
          </w:tcPr>
          <w:p w14:paraId="4F262EEF" w14:textId="77777777" w:rsidR="007347D6" w:rsidRPr="00CB3FBE" w:rsidRDefault="007347D6" w:rsidP="00CD4BCE">
            <w:pPr>
              <w:pStyle w:val="movimento2"/>
              <w:rPr>
                <w:color w:val="002060"/>
              </w:rPr>
            </w:pPr>
            <w:r w:rsidRPr="00CB3FBE">
              <w:rPr>
                <w:color w:val="002060"/>
              </w:rPr>
              <w:t xml:space="preserve">(FUTSAL RECANATI) </w:t>
            </w:r>
          </w:p>
        </w:tc>
      </w:tr>
      <w:tr w:rsidR="007347D6" w:rsidRPr="00CB3FBE" w14:paraId="72F78F2B" w14:textId="77777777" w:rsidTr="00CD4BCE">
        <w:tc>
          <w:tcPr>
            <w:tcW w:w="2200" w:type="dxa"/>
            <w:tcMar>
              <w:top w:w="20" w:type="dxa"/>
              <w:left w:w="20" w:type="dxa"/>
              <w:bottom w:w="20" w:type="dxa"/>
              <w:right w:w="20" w:type="dxa"/>
            </w:tcMar>
            <w:vAlign w:val="center"/>
            <w:hideMark/>
          </w:tcPr>
          <w:p w14:paraId="5B50D351" w14:textId="77777777" w:rsidR="007347D6" w:rsidRPr="00CB3FBE" w:rsidRDefault="007347D6" w:rsidP="00CD4BCE">
            <w:pPr>
              <w:pStyle w:val="movimento"/>
              <w:rPr>
                <w:color w:val="002060"/>
              </w:rPr>
            </w:pPr>
            <w:r w:rsidRPr="00CB3FBE">
              <w:rPr>
                <w:color w:val="002060"/>
              </w:rPr>
              <w:t>CHESI LUCA</w:t>
            </w:r>
          </w:p>
        </w:tc>
        <w:tc>
          <w:tcPr>
            <w:tcW w:w="2200" w:type="dxa"/>
            <w:tcMar>
              <w:top w:w="20" w:type="dxa"/>
              <w:left w:w="20" w:type="dxa"/>
              <w:bottom w:w="20" w:type="dxa"/>
              <w:right w:w="20" w:type="dxa"/>
            </w:tcMar>
            <w:vAlign w:val="center"/>
            <w:hideMark/>
          </w:tcPr>
          <w:p w14:paraId="46C7B905" w14:textId="77777777" w:rsidR="007347D6" w:rsidRPr="00CB3FBE" w:rsidRDefault="007347D6" w:rsidP="00CD4BCE">
            <w:pPr>
              <w:pStyle w:val="movimento2"/>
              <w:rPr>
                <w:color w:val="002060"/>
              </w:rPr>
            </w:pPr>
            <w:r w:rsidRPr="00CB3FBE">
              <w:rPr>
                <w:color w:val="002060"/>
              </w:rPr>
              <w:t xml:space="preserve">(FUTSAL VIRE GEOSISTEM ASD) </w:t>
            </w:r>
          </w:p>
        </w:tc>
        <w:tc>
          <w:tcPr>
            <w:tcW w:w="800" w:type="dxa"/>
            <w:tcMar>
              <w:top w:w="20" w:type="dxa"/>
              <w:left w:w="20" w:type="dxa"/>
              <w:bottom w:w="20" w:type="dxa"/>
              <w:right w:w="20" w:type="dxa"/>
            </w:tcMar>
            <w:vAlign w:val="center"/>
            <w:hideMark/>
          </w:tcPr>
          <w:p w14:paraId="7711D28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1C74DFB" w14:textId="77777777" w:rsidR="007347D6" w:rsidRPr="00CB3FBE" w:rsidRDefault="007347D6" w:rsidP="00CD4BCE">
            <w:pPr>
              <w:pStyle w:val="movimento"/>
              <w:rPr>
                <w:color w:val="002060"/>
              </w:rPr>
            </w:pPr>
            <w:r w:rsidRPr="00CB3FBE">
              <w:rPr>
                <w:color w:val="002060"/>
              </w:rPr>
              <w:t>PAOLILLO LUCA</w:t>
            </w:r>
          </w:p>
        </w:tc>
        <w:tc>
          <w:tcPr>
            <w:tcW w:w="2200" w:type="dxa"/>
            <w:tcMar>
              <w:top w:w="20" w:type="dxa"/>
              <w:left w:w="20" w:type="dxa"/>
              <w:bottom w:w="20" w:type="dxa"/>
              <w:right w:w="20" w:type="dxa"/>
            </w:tcMar>
            <w:vAlign w:val="center"/>
            <w:hideMark/>
          </w:tcPr>
          <w:p w14:paraId="5607593E" w14:textId="77777777" w:rsidR="007347D6" w:rsidRPr="00CB3FBE" w:rsidRDefault="007347D6" w:rsidP="00CD4BCE">
            <w:pPr>
              <w:pStyle w:val="movimento2"/>
              <w:rPr>
                <w:color w:val="002060"/>
              </w:rPr>
            </w:pPr>
            <w:r w:rsidRPr="00CB3FBE">
              <w:rPr>
                <w:color w:val="002060"/>
              </w:rPr>
              <w:t xml:space="preserve">(PIEVE D ICO CALCIO A 5) </w:t>
            </w:r>
          </w:p>
        </w:tc>
      </w:tr>
      <w:tr w:rsidR="007347D6" w:rsidRPr="00CB3FBE" w14:paraId="5D231B8D" w14:textId="77777777" w:rsidTr="00CD4BCE">
        <w:tc>
          <w:tcPr>
            <w:tcW w:w="2200" w:type="dxa"/>
            <w:tcMar>
              <w:top w:w="20" w:type="dxa"/>
              <w:left w:w="20" w:type="dxa"/>
              <w:bottom w:w="20" w:type="dxa"/>
              <w:right w:w="20" w:type="dxa"/>
            </w:tcMar>
            <w:vAlign w:val="center"/>
            <w:hideMark/>
          </w:tcPr>
          <w:p w14:paraId="1E3C47D4" w14:textId="77777777" w:rsidR="007347D6" w:rsidRPr="00CB3FBE" w:rsidRDefault="007347D6" w:rsidP="00CD4BCE">
            <w:pPr>
              <w:pStyle w:val="movimento"/>
              <w:rPr>
                <w:color w:val="002060"/>
              </w:rPr>
            </w:pPr>
            <w:r w:rsidRPr="00CB3FBE">
              <w:rPr>
                <w:color w:val="002060"/>
              </w:rPr>
              <w:t>MURTEZI ADRIAN</w:t>
            </w:r>
          </w:p>
        </w:tc>
        <w:tc>
          <w:tcPr>
            <w:tcW w:w="2200" w:type="dxa"/>
            <w:tcMar>
              <w:top w:w="20" w:type="dxa"/>
              <w:left w:w="20" w:type="dxa"/>
              <w:bottom w:w="20" w:type="dxa"/>
              <w:right w:w="20" w:type="dxa"/>
            </w:tcMar>
            <w:vAlign w:val="center"/>
            <w:hideMark/>
          </w:tcPr>
          <w:p w14:paraId="099C5660" w14:textId="77777777" w:rsidR="007347D6" w:rsidRPr="00CB3FBE" w:rsidRDefault="007347D6" w:rsidP="00CD4BCE">
            <w:pPr>
              <w:pStyle w:val="movimento2"/>
              <w:rPr>
                <w:color w:val="002060"/>
              </w:rPr>
            </w:pPr>
            <w:r w:rsidRPr="00CB3FBE">
              <w:rPr>
                <w:color w:val="002060"/>
              </w:rPr>
              <w:t xml:space="preserve">(U.MANDOLESI) </w:t>
            </w:r>
          </w:p>
        </w:tc>
        <w:tc>
          <w:tcPr>
            <w:tcW w:w="800" w:type="dxa"/>
            <w:tcMar>
              <w:top w:w="20" w:type="dxa"/>
              <w:left w:w="20" w:type="dxa"/>
              <w:bottom w:w="20" w:type="dxa"/>
              <w:right w:w="20" w:type="dxa"/>
            </w:tcMar>
            <w:vAlign w:val="center"/>
            <w:hideMark/>
          </w:tcPr>
          <w:p w14:paraId="4DAA69D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DABCD41" w14:textId="77777777" w:rsidR="007347D6" w:rsidRPr="00CB3FBE" w:rsidRDefault="007347D6" w:rsidP="00CD4BCE">
            <w:pPr>
              <w:pStyle w:val="movimento"/>
              <w:rPr>
                <w:color w:val="002060"/>
              </w:rPr>
            </w:pPr>
            <w:r w:rsidRPr="00CB3FBE">
              <w:rPr>
                <w:color w:val="002060"/>
              </w:rPr>
              <w:t>GIACCHETTI LUCA</w:t>
            </w:r>
          </w:p>
        </w:tc>
        <w:tc>
          <w:tcPr>
            <w:tcW w:w="2200" w:type="dxa"/>
            <w:tcMar>
              <w:top w:w="20" w:type="dxa"/>
              <w:left w:w="20" w:type="dxa"/>
              <w:bottom w:w="20" w:type="dxa"/>
              <w:right w:w="20" w:type="dxa"/>
            </w:tcMar>
            <w:vAlign w:val="center"/>
            <w:hideMark/>
          </w:tcPr>
          <w:p w14:paraId="62EDF028" w14:textId="77777777" w:rsidR="007347D6" w:rsidRPr="00CB3FBE" w:rsidRDefault="007347D6" w:rsidP="00CD4BCE">
            <w:pPr>
              <w:pStyle w:val="movimento2"/>
              <w:rPr>
                <w:color w:val="002060"/>
              </w:rPr>
            </w:pPr>
            <w:r w:rsidRPr="00CB3FBE">
              <w:rPr>
                <w:color w:val="002060"/>
              </w:rPr>
              <w:t xml:space="preserve">(VERBENA C5 ANCONA) </w:t>
            </w:r>
          </w:p>
        </w:tc>
      </w:tr>
    </w:tbl>
    <w:p w14:paraId="26E4D514"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3921A83" w14:textId="77777777" w:rsidTr="00CD4BCE">
        <w:tc>
          <w:tcPr>
            <w:tcW w:w="2200" w:type="dxa"/>
            <w:tcMar>
              <w:top w:w="20" w:type="dxa"/>
              <w:left w:w="20" w:type="dxa"/>
              <w:bottom w:w="20" w:type="dxa"/>
              <w:right w:w="20" w:type="dxa"/>
            </w:tcMar>
            <w:vAlign w:val="center"/>
            <w:hideMark/>
          </w:tcPr>
          <w:p w14:paraId="33CF2679" w14:textId="77777777" w:rsidR="007347D6" w:rsidRPr="00CB3FBE" w:rsidRDefault="007347D6" w:rsidP="00CD4BCE">
            <w:pPr>
              <w:pStyle w:val="movimento"/>
              <w:rPr>
                <w:color w:val="002060"/>
              </w:rPr>
            </w:pPr>
            <w:r w:rsidRPr="00CB3FBE">
              <w:rPr>
                <w:color w:val="002060"/>
              </w:rPr>
              <w:t>GIOACCHINI GIACOMO</w:t>
            </w:r>
          </w:p>
        </w:tc>
        <w:tc>
          <w:tcPr>
            <w:tcW w:w="2200" w:type="dxa"/>
            <w:tcMar>
              <w:top w:w="20" w:type="dxa"/>
              <w:left w:w="20" w:type="dxa"/>
              <w:bottom w:w="20" w:type="dxa"/>
              <w:right w:w="20" w:type="dxa"/>
            </w:tcMar>
            <w:vAlign w:val="center"/>
            <w:hideMark/>
          </w:tcPr>
          <w:p w14:paraId="2D03D15E" w14:textId="77777777" w:rsidR="007347D6" w:rsidRPr="00CB3FBE" w:rsidRDefault="007347D6" w:rsidP="00CD4BCE">
            <w:pPr>
              <w:pStyle w:val="movimento2"/>
              <w:rPr>
                <w:color w:val="002060"/>
              </w:rPr>
            </w:pPr>
            <w:r w:rsidRPr="00CB3FBE">
              <w:rPr>
                <w:color w:val="002060"/>
              </w:rPr>
              <w:t xml:space="preserve">(ACLI MANTOVANI CALCIO A 5) </w:t>
            </w:r>
          </w:p>
        </w:tc>
        <w:tc>
          <w:tcPr>
            <w:tcW w:w="800" w:type="dxa"/>
            <w:tcMar>
              <w:top w:w="20" w:type="dxa"/>
              <w:left w:w="20" w:type="dxa"/>
              <w:bottom w:w="20" w:type="dxa"/>
              <w:right w:w="20" w:type="dxa"/>
            </w:tcMar>
            <w:vAlign w:val="center"/>
            <w:hideMark/>
          </w:tcPr>
          <w:p w14:paraId="0683BBB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6C56102" w14:textId="77777777" w:rsidR="007347D6" w:rsidRPr="00CB3FBE" w:rsidRDefault="007347D6" w:rsidP="00CD4BCE">
            <w:pPr>
              <w:pStyle w:val="movimento"/>
              <w:rPr>
                <w:color w:val="002060"/>
              </w:rPr>
            </w:pPr>
            <w:r w:rsidRPr="00CB3FBE">
              <w:rPr>
                <w:color w:val="002060"/>
              </w:rPr>
              <w:t>PIGNOLONI ALESSANDRO</w:t>
            </w:r>
          </w:p>
        </w:tc>
        <w:tc>
          <w:tcPr>
            <w:tcW w:w="2200" w:type="dxa"/>
            <w:tcMar>
              <w:top w:w="20" w:type="dxa"/>
              <w:left w:w="20" w:type="dxa"/>
              <w:bottom w:w="20" w:type="dxa"/>
              <w:right w:w="20" w:type="dxa"/>
            </w:tcMar>
            <w:vAlign w:val="center"/>
            <w:hideMark/>
          </w:tcPr>
          <w:p w14:paraId="5D273110" w14:textId="77777777" w:rsidR="007347D6" w:rsidRPr="00CB3FBE" w:rsidRDefault="007347D6" w:rsidP="00CD4BCE">
            <w:pPr>
              <w:pStyle w:val="movimento2"/>
              <w:rPr>
                <w:color w:val="002060"/>
              </w:rPr>
            </w:pPr>
            <w:r w:rsidRPr="00CB3FBE">
              <w:rPr>
                <w:color w:val="002060"/>
              </w:rPr>
              <w:t xml:space="preserve">(ASCOLI CALCIO A 5) </w:t>
            </w:r>
          </w:p>
        </w:tc>
      </w:tr>
      <w:tr w:rsidR="007347D6" w:rsidRPr="00CB3FBE" w14:paraId="081FD122" w14:textId="77777777" w:rsidTr="00CD4BCE">
        <w:tc>
          <w:tcPr>
            <w:tcW w:w="2200" w:type="dxa"/>
            <w:tcMar>
              <w:top w:w="20" w:type="dxa"/>
              <w:left w:w="20" w:type="dxa"/>
              <w:bottom w:w="20" w:type="dxa"/>
              <w:right w:w="20" w:type="dxa"/>
            </w:tcMar>
            <w:vAlign w:val="center"/>
            <w:hideMark/>
          </w:tcPr>
          <w:p w14:paraId="570FFC6A" w14:textId="77777777" w:rsidR="007347D6" w:rsidRPr="00CB3FBE" w:rsidRDefault="007347D6" w:rsidP="00CD4BCE">
            <w:pPr>
              <w:pStyle w:val="movimento"/>
              <w:rPr>
                <w:color w:val="002060"/>
              </w:rPr>
            </w:pPr>
            <w:r w:rsidRPr="00CB3FBE">
              <w:rPr>
                <w:color w:val="002060"/>
              </w:rPr>
              <w:t>BENEDETTO NICOLA</w:t>
            </w:r>
          </w:p>
        </w:tc>
        <w:tc>
          <w:tcPr>
            <w:tcW w:w="2200" w:type="dxa"/>
            <w:tcMar>
              <w:top w:w="20" w:type="dxa"/>
              <w:left w:w="20" w:type="dxa"/>
              <w:bottom w:w="20" w:type="dxa"/>
              <w:right w:w="20" w:type="dxa"/>
            </w:tcMar>
            <w:vAlign w:val="center"/>
            <w:hideMark/>
          </w:tcPr>
          <w:p w14:paraId="1B534CC5" w14:textId="77777777" w:rsidR="007347D6" w:rsidRPr="00CB3FBE" w:rsidRDefault="007347D6" w:rsidP="00CD4BCE">
            <w:pPr>
              <w:pStyle w:val="movimento2"/>
              <w:rPr>
                <w:color w:val="002060"/>
              </w:rPr>
            </w:pPr>
            <w:r w:rsidRPr="00CB3FBE">
              <w:rPr>
                <w:color w:val="002060"/>
              </w:rPr>
              <w:t xml:space="preserve">(CIARNIN) </w:t>
            </w:r>
          </w:p>
        </w:tc>
        <w:tc>
          <w:tcPr>
            <w:tcW w:w="800" w:type="dxa"/>
            <w:tcMar>
              <w:top w:w="20" w:type="dxa"/>
              <w:left w:w="20" w:type="dxa"/>
              <w:bottom w:w="20" w:type="dxa"/>
              <w:right w:w="20" w:type="dxa"/>
            </w:tcMar>
            <w:vAlign w:val="center"/>
            <w:hideMark/>
          </w:tcPr>
          <w:p w14:paraId="65B4E85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843774D" w14:textId="77777777" w:rsidR="007347D6" w:rsidRPr="00CB3FBE" w:rsidRDefault="007347D6" w:rsidP="00CD4BCE">
            <w:pPr>
              <w:pStyle w:val="movimento"/>
              <w:rPr>
                <w:color w:val="002060"/>
              </w:rPr>
            </w:pPr>
            <w:r w:rsidRPr="00CB3FBE">
              <w:rPr>
                <w:color w:val="002060"/>
              </w:rPr>
              <w:t>BRAMERIO ANDREW</w:t>
            </w:r>
          </w:p>
        </w:tc>
        <w:tc>
          <w:tcPr>
            <w:tcW w:w="2200" w:type="dxa"/>
            <w:tcMar>
              <w:top w:w="20" w:type="dxa"/>
              <w:left w:w="20" w:type="dxa"/>
              <w:bottom w:w="20" w:type="dxa"/>
              <w:right w:w="20" w:type="dxa"/>
            </w:tcMar>
            <w:vAlign w:val="center"/>
            <w:hideMark/>
          </w:tcPr>
          <w:p w14:paraId="7F44A94C" w14:textId="77777777" w:rsidR="007347D6" w:rsidRPr="00CB3FBE" w:rsidRDefault="007347D6" w:rsidP="00CD4BCE">
            <w:pPr>
              <w:pStyle w:val="movimento2"/>
              <w:rPr>
                <w:color w:val="002060"/>
              </w:rPr>
            </w:pPr>
            <w:r w:rsidRPr="00CB3FBE">
              <w:rPr>
                <w:color w:val="002060"/>
              </w:rPr>
              <w:t xml:space="preserve">(CIARNIN) </w:t>
            </w:r>
          </w:p>
        </w:tc>
      </w:tr>
      <w:tr w:rsidR="007347D6" w:rsidRPr="00CB3FBE" w14:paraId="4CF27B97" w14:textId="77777777" w:rsidTr="00CD4BCE">
        <w:tc>
          <w:tcPr>
            <w:tcW w:w="2200" w:type="dxa"/>
            <w:tcMar>
              <w:top w:w="20" w:type="dxa"/>
              <w:left w:w="20" w:type="dxa"/>
              <w:bottom w:w="20" w:type="dxa"/>
              <w:right w:w="20" w:type="dxa"/>
            </w:tcMar>
            <w:vAlign w:val="center"/>
            <w:hideMark/>
          </w:tcPr>
          <w:p w14:paraId="47A6B707" w14:textId="77777777" w:rsidR="007347D6" w:rsidRPr="00CB3FBE" w:rsidRDefault="007347D6" w:rsidP="00CD4BCE">
            <w:pPr>
              <w:pStyle w:val="movimento"/>
              <w:rPr>
                <w:color w:val="002060"/>
              </w:rPr>
            </w:pPr>
            <w:r w:rsidRPr="00CB3FBE">
              <w:rPr>
                <w:color w:val="002060"/>
              </w:rPr>
              <w:t>BELLAGAMBA ALESSANDRO</w:t>
            </w:r>
          </w:p>
        </w:tc>
        <w:tc>
          <w:tcPr>
            <w:tcW w:w="2200" w:type="dxa"/>
            <w:tcMar>
              <w:top w:w="20" w:type="dxa"/>
              <w:left w:w="20" w:type="dxa"/>
              <w:bottom w:w="20" w:type="dxa"/>
              <w:right w:w="20" w:type="dxa"/>
            </w:tcMar>
            <w:vAlign w:val="center"/>
            <w:hideMark/>
          </w:tcPr>
          <w:p w14:paraId="61C871CA" w14:textId="77777777" w:rsidR="007347D6" w:rsidRPr="00CB3FBE" w:rsidRDefault="007347D6" w:rsidP="00CD4BCE">
            <w:pPr>
              <w:pStyle w:val="movimento2"/>
              <w:rPr>
                <w:color w:val="002060"/>
              </w:rPr>
            </w:pPr>
            <w:r w:rsidRPr="00CB3FBE">
              <w:rPr>
                <w:color w:val="002060"/>
              </w:rPr>
              <w:t xml:space="preserve">(CITTA DI OSTRA) </w:t>
            </w:r>
          </w:p>
        </w:tc>
        <w:tc>
          <w:tcPr>
            <w:tcW w:w="800" w:type="dxa"/>
            <w:tcMar>
              <w:top w:w="20" w:type="dxa"/>
              <w:left w:w="20" w:type="dxa"/>
              <w:bottom w:w="20" w:type="dxa"/>
              <w:right w:w="20" w:type="dxa"/>
            </w:tcMar>
            <w:vAlign w:val="center"/>
            <w:hideMark/>
          </w:tcPr>
          <w:p w14:paraId="61C241F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468F2DF" w14:textId="77777777" w:rsidR="007347D6" w:rsidRPr="00CB3FBE" w:rsidRDefault="007347D6" w:rsidP="00CD4BCE">
            <w:pPr>
              <w:pStyle w:val="movimento"/>
              <w:rPr>
                <w:color w:val="002060"/>
              </w:rPr>
            </w:pPr>
            <w:r w:rsidRPr="00CB3FBE">
              <w:rPr>
                <w:color w:val="002060"/>
              </w:rPr>
              <w:t>CORSO MICHAEL</w:t>
            </w:r>
          </w:p>
        </w:tc>
        <w:tc>
          <w:tcPr>
            <w:tcW w:w="2200" w:type="dxa"/>
            <w:tcMar>
              <w:top w:w="20" w:type="dxa"/>
              <w:left w:w="20" w:type="dxa"/>
              <w:bottom w:w="20" w:type="dxa"/>
              <w:right w:w="20" w:type="dxa"/>
            </w:tcMar>
            <w:vAlign w:val="center"/>
            <w:hideMark/>
          </w:tcPr>
          <w:p w14:paraId="793A4EEB" w14:textId="77777777" w:rsidR="007347D6" w:rsidRPr="00CB3FBE" w:rsidRDefault="007347D6" w:rsidP="00CD4BCE">
            <w:pPr>
              <w:pStyle w:val="movimento2"/>
              <w:rPr>
                <w:color w:val="002060"/>
              </w:rPr>
            </w:pPr>
            <w:r w:rsidRPr="00CB3FBE">
              <w:rPr>
                <w:color w:val="002060"/>
              </w:rPr>
              <w:t xml:space="preserve">(CITTA DI OSTRA) </w:t>
            </w:r>
          </w:p>
        </w:tc>
      </w:tr>
      <w:tr w:rsidR="007347D6" w:rsidRPr="00CB3FBE" w14:paraId="4721D354" w14:textId="77777777" w:rsidTr="00CD4BCE">
        <w:tc>
          <w:tcPr>
            <w:tcW w:w="2200" w:type="dxa"/>
            <w:tcMar>
              <w:top w:w="20" w:type="dxa"/>
              <w:left w:w="20" w:type="dxa"/>
              <w:bottom w:w="20" w:type="dxa"/>
              <w:right w:w="20" w:type="dxa"/>
            </w:tcMar>
            <w:vAlign w:val="center"/>
            <w:hideMark/>
          </w:tcPr>
          <w:p w14:paraId="0D7C3131" w14:textId="77777777" w:rsidR="007347D6" w:rsidRPr="00CB3FBE" w:rsidRDefault="007347D6" w:rsidP="00CD4BCE">
            <w:pPr>
              <w:pStyle w:val="movimento"/>
              <w:rPr>
                <w:color w:val="002060"/>
              </w:rPr>
            </w:pPr>
            <w:r w:rsidRPr="00CB3FBE">
              <w:rPr>
                <w:color w:val="002060"/>
              </w:rPr>
              <w:t>ROSATI ALESSANDRO</w:t>
            </w:r>
          </w:p>
        </w:tc>
        <w:tc>
          <w:tcPr>
            <w:tcW w:w="2200" w:type="dxa"/>
            <w:tcMar>
              <w:top w:w="20" w:type="dxa"/>
              <w:left w:w="20" w:type="dxa"/>
              <w:bottom w:w="20" w:type="dxa"/>
              <w:right w:w="20" w:type="dxa"/>
            </w:tcMar>
            <w:vAlign w:val="center"/>
            <w:hideMark/>
          </w:tcPr>
          <w:p w14:paraId="7077D667" w14:textId="77777777" w:rsidR="007347D6" w:rsidRPr="00CB3FBE" w:rsidRDefault="007347D6" w:rsidP="00CD4BCE">
            <w:pPr>
              <w:pStyle w:val="movimento2"/>
              <w:rPr>
                <w:color w:val="002060"/>
              </w:rPr>
            </w:pPr>
            <w:r w:rsidRPr="00CB3FBE">
              <w:rPr>
                <w:color w:val="002060"/>
              </w:rPr>
              <w:t xml:space="preserve">(SPORTING GROTTAMMARE) </w:t>
            </w:r>
          </w:p>
        </w:tc>
        <w:tc>
          <w:tcPr>
            <w:tcW w:w="800" w:type="dxa"/>
            <w:tcMar>
              <w:top w:w="20" w:type="dxa"/>
              <w:left w:w="20" w:type="dxa"/>
              <w:bottom w:w="20" w:type="dxa"/>
              <w:right w:w="20" w:type="dxa"/>
            </w:tcMar>
            <w:vAlign w:val="center"/>
            <w:hideMark/>
          </w:tcPr>
          <w:p w14:paraId="406910B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9B2706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D8FF7C9" w14:textId="77777777" w:rsidR="007347D6" w:rsidRPr="00CB3FBE" w:rsidRDefault="007347D6" w:rsidP="00CD4BCE">
            <w:pPr>
              <w:pStyle w:val="movimento2"/>
              <w:rPr>
                <w:color w:val="002060"/>
              </w:rPr>
            </w:pPr>
            <w:r w:rsidRPr="00CB3FBE">
              <w:rPr>
                <w:color w:val="002060"/>
              </w:rPr>
              <w:t> </w:t>
            </w:r>
          </w:p>
        </w:tc>
      </w:tr>
    </w:tbl>
    <w:p w14:paraId="77B51A59" w14:textId="77777777" w:rsidR="007347D6" w:rsidRPr="00CB3FBE" w:rsidRDefault="007347D6" w:rsidP="007347D6">
      <w:pPr>
        <w:pStyle w:val="titolo10"/>
        <w:rPr>
          <w:rFonts w:eastAsiaTheme="minorEastAsia"/>
          <w:color w:val="002060"/>
        </w:rPr>
      </w:pPr>
      <w:r w:rsidRPr="00CB3FBE">
        <w:rPr>
          <w:color w:val="002060"/>
        </w:rPr>
        <w:t xml:space="preserve">GARE DEL 8/ 2/2025 </w:t>
      </w:r>
    </w:p>
    <w:p w14:paraId="79C0CA8E" w14:textId="77777777" w:rsidR="007347D6" w:rsidRPr="00CB3FBE" w:rsidRDefault="007347D6" w:rsidP="007347D6">
      <w:pPr>
        <w:pStyle w:val="titolo7a"/>
        <w:rPr>
          <w:color w:val="002060"/>
        </w:rPr>
      </w:pPr>
      <w:r w:rsidRPr="00CB3FBE">
        <w:rPr>
          <w:color w:val="002060"/>
        </w:rPr>
        <w:t xml:space="preserve">PROVVEDIMENTI DISCIPLINARI </w:t>
      </w:r>
    </w:p>
    <w:p w14:paraId="74279E19"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2EE9104E" w14:textId="77777777" w:rsidR="007347D6" w:rsidRPr="00CB3FBE" w:rsidRDefault="007347D6" w:rsidP="007347D6">
      <w:pPr>
        <w:pStyle w:val="titolo30"/>
        <w:rPr>
          <w:color w:val="002060"/>
        </w:rPr>
      </w:pPr>
      <w:r w:rsidRPr="00CB3FBE">
        <w:rPr>
          <w:color w:val="002060"/>
        </w:rPr>
        <w:t xml:space="preserve">CALCIATORI ESPULSI </w:t>
      </w:r>
    </w:p>
    <w:p w14:paraId="3E23577A" w14:textId="77777777" w:rsidR="007347D6" w:rsidRPr="00CB3FBE" w:rsidRDefault="007347D6" w:rsidP="007347D6">
      <w:pPr>
        <w:pStyle w:val="titolo20"/>
        <w:rPr>
          <w:color w:val="002060"/>
        </w:rPr>
      </w:pPr>
      <w:r w:rsidRPr="00CB3FB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04DB148" w14:textId="77777777" w:rsidTr="00CD4BCE">
        <w:tc>
          <w:tcPr>
            <w:tcW w:w="2200" w:type="dxa"/>
            <w:tcMar>
              <w:top w:w="20" w:type="dxa"/>
              <w:left w:w="20" w:type="dxa"/>
              <w:bottom w:w="20" w:type="dxa"/>
              <w:right w:w="20" w:type="dxa"/>
            </w:tcMar>
            <w:vAlign w:val="center"/>
            <w:hideMark/>
          </w:tcPr>
          <w:p w14:paraId="6CDFC6AC" w14:textId="77777777" w:rsidR="007347D6" w:rsidRPr="00CB3FBE" w:rsidRDefault="007347D6" w:rsidP="00CD4BCE">
            <w:pPr>
              <w:pStyle w:val="movimento"/>
              <w:rPr>
                <w:color w:val="002060"/>
              </w:rPr>
            </w:pPr>
            <w:r w:rsidRPr="00CB3FBE">
              <w:rPr>
                <w:color w:val="002060"/>
              </w:rPr>
              <w:t>ARGALIA ALAN</w:t>
            </w:r>
          </w:p>
        </w:tc>
        <w:tc>
          <w:tcPr>
            <w:tcW w:w="2200" w:type="dxa"/>
            <w:tcMar>
              <w:top w:w="20" w:type="dxa"/>
              <w:left w:w="20" w:type="dxa"/>
              <w:bottom w:w="20" w:type="dxa"/>
              <w:right w:w="20" w:type="dxa"/>
            </w:tcMar>
            <w:vAlign w:val="center"/>
            <w:hideMark/>
          </w:tcPr>
          <w:p w14:paraId="5FD5AF24" w14:textId="77777777" w:rsidR="007347D6" w:rsidRPr="00CB3FBE" w:rsidRDefault="007347D6" w:rsidP="00CD4BCE">
            <w:pPr>
              <w:pStyle w:val="movimento2"/>
              <w:rPr>
                <w:color w:val="002060"/>
              </w:rPr>
            </w:pPr>
            <w:r w:rsidRPr="00CB3FBE">
              <w:rPr>
                <w:color w:val="002060"/>
              </w:rPr>
              <w:t xml:space="preserve">(REAL FABRIANO) </w:t>
            </w:r>
          </w:p>
        </w:tc>
        <w:tc>
          <w:tcPr>
            <w:tcW w:w="800" w:type="dxa"/>
            <w:tcMar>
              <w:top w:w="20" w:type="dxa"/>
              <w:left w:w="20" w:type="dxa"/>
              <w:bottom w:w="20" w:type="dxa"/>
              <w:right w:w="20" w:type="dxa"/>
            </w:tcMar>
            <w:vAlign w:val="center"/>
            <w:hideMark/>
          </w:tcPr>
          <w:p w14:paraId="23ACDF4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9FD9F06" w14:textId="77777777" w:rsidR="007347D6" w:rsidRPr="00CB3FBE" w:rsidRDefault="007347D6" w:rsidP="00CD4BCE">
            <w:pPr>
              <w:pStyle w:val="movimento"/>
              <w:rPr>
                <w:color w:val="002060"/>
              </w:rPr>
            </w:pPr>
            <w:r w:rsidRPr="00CB3FBE">
              <w:rPr>
                <w:color w:val="002060"/>
              </w:rPr>
              <w:t>LAURENZI NICOLO</w:t>
            </w:r>
          </w:p>
        </w:tc>
        <w:tc>
          <w:tcPr>
            <w:tcW w:w="2200" w:type="dxa"/>
            <w:tcMar>
              <w:top w:w="20" w:type="dxa"/>
              <w:left w:w="20" w:type="dxa"/>
              <w:bottom w:w="20" w:type="dxa"/>
              <w:right w:w="20" w:type="dxa"/>
            </w:tcMar>
            <w:vAlign w:val="center"/>
            <w:hideMark/>
          </w:tcPr>
          <w:p w14:paraId="51CA7DEC" w14:textId="77777777" w:rsidR="007347D6" w:rsidRPr="00CB3FBE" w:rsidRDefault="007347D6" w:rsidP="00CD4BCE">
            <w:pPr>
              <w:pStyle w:val="movimento2"/>
              <w:rPr>
                <w:color w:val="002060"/>
              </w:rPr>
            </w:pPr>
            <w:r w:rsidRPr="00CB3FBE">
              <w:rPr>
                <w:color w:val="002060"/>
              </w:rPr>
              <w:t xml:space="preserve">(REAL FABRIANO) </w:t>
            </w:r>
          </w:p>
        </w:tc>
      </w:tr>
    </w:tbl>
    <w:p w14:paraId="1F96FC3D" w14:textId="77777777" w:rsidR="007347D6" w:rsidRPr="00CB3FBE" w:rsidRDefault="007347D6" w:rsidP="007347D6">
      <w:pPr>
        <w:pStyle w:val="titolo30"/>
        <w:rPr>
          <w:rFonts w:eastAsiaTheme="minorEastAsia"/>
          <w:color w:val="002060"/>
        </w:rPr>
      </w:pPr>
      <w:r w:rsidRPr="00CB3FBE">
        <w:rPr>
          <w:color w:val="002060"/>
        </w:rPr>
        <w:t xml:space="preserve">CALCIATORI NON ESPULSI </w:t>
      </w:r>
    </w:p>
    <w:p w14:paraId="7E5764E8" w14:textId="77777777" w:rsidR="007347D6" w:rsidRPr="00CB3FBE" w:rsidRDefault="007347D6" w:rsidP="007347D6">
      <w:pPr>
        <w:pStyle w:val="titolo20"/>
        <w:rPr>
          <w:color w:val="002060"/>
        </w:rPr>
      </w:pPr>
      <w:r w:rsidRPr="00CB3FB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14D1D5C" w14:textId="77777777" w:rsidTr="00CD4BCE">
        <w:tc>
          <w:tcPr>
            <w:tcW w:w="2200" w:type="dxa"/>
            <w:tcMar>
              <w:top w:w="20" w:type="dxa"/>
              <w:left w:w="20" w:type="dxa"/>
              <w:bottom w:w="20" w:type="dxa"/>
              <w:right w:w="20" w:type="dxa"/>
            </w:tcMar>
            <w:vAlign w:val="center"/>
            <w:hideMark/>
          </w:tcPr>
          <w:p w14:paraId="79C713AF" w14:textId="77777777" w:rsidR="007347D6" w:rsidRPr="00CB3FBE" w:rsidRDefault="007347D6" w:rsidP="00CD4BCE">
            <w:pPr>
              <w:pStyle w:val="movimento"/>
              <w:rPr>
                <w:color w:val="002060"/>
                <w:lang w:val="es-ES"/>
              </w:rPr>
            </w:pPr>
            <w:r w:rsidRPr="00CB3FBE">
              <w:rPr>
                <w:color w:val="002060"/>
                <w:lang w:val="es-ES"/>
              </w:rPr>
              <w:t>DE SOUZA JUNIOR EDSON LUIZ</w:t>
            </w:r>
          </w:p>
        </w:tc>
        <w:tc>
          <w:tcPr>
            <w:tcW w:w="2200" w:type="dxa"/>
            <w:tcMar>
              <w:top w:w="20" w:type="dxa"/>
              <w:left w:w="20" w:type="dxa"/>
              <w:bottom w:w="20" w:type="dxa"/>
              <w:right w:w="20" w:type="dxa"/>
            </w:tcMar>
            <w:vAlign w:val="center"/>
            <w:hideMark/>
          </w:tcPr>
          <w:p w14:paraId="654B2712" w14:textId="77777777" w:rsidR="007347D6" w:rsidRPr="00CB3FBE" w:rsidRDefault="007347D6" w:rsidP="00CD4BCE">
            <w:pPr>
              <w:pStyle w:val="movimento2"/>
              <w:rPr>
                <w:color w:val="002060"/>
              </w:rPr>
            </w:pPr>
            <w:r w:rsidRPr="00CB3FBE">
              <w:rPr>
                <w:color w:val="002060"/>
              </w:rPr>
              <w:t xml:space="preserve">(FUTSAL SAMBUCHETO) </w:t>
            </w:r>
          </w:p>
        </w:tc>
        <w:tc>
          <w:tcPr>
            <w:tcW w:w="800" w:type="dxa"/>
            <w:tcMar>
              <w:top w:w="20" w:type="dxa"/>
              <w:left w:w="20" w:type="dxa"/>
              <w:bottom w:w="20" w:type="dxa"/>
              <w:right w:w="20" w:type="dxa"/>
            </w:tcMar>
            <w:vAlign w:val="center"/>
            <w:hideMark/>
          </w:tcPr>
          <w:p w14:paraId="0F26B92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B9AD2C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D961269" w14:textId="77777777" w:rsidR="007347D6" w:rsidRPr="00CB3FBE" w:rsidRDefault="007347D6" w:rsidP="00CD4BCE">
            <w:pPr>
              <w:pStyle w:val="movimento2"/>
              <w:rPr>
                <w:color w:val="002060"/>
              </w:rPr>
            </w:pPr>
            <w:r w:rsidRPr="00CB3FBE">
              <w:rPr>
                <w:color w:val="002060"/>
              </w:rPr>
              <w:t> </w:t>
            </w:r>
          </w:p>
        </w:tc>
      </w:tr>
    </w:tbl>
    <w:p w14:paraId="666C3CBE" w14:textId="77777777" w:rsidR="007347D6" w:rsidRPr="00CB3FBE" w:rsidRDefault="007347D6" w:rsidP="007347D6">
      <w:pPr>
        <w:pStyle w:val="titolo20"/>
        <w:rPr>
          <w:rFonts w:eastAsiaTheme="minorEastAsia"/>
          <w:color w:val="002060"/>
        </w:rPr>
      </w:pPr>
      <w:r w:rsidRPr="00CB3FB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8FDECC5" w14:textId="77777777" w:rsidTr="00CD4BCE">
        <w:tc>
          <w:tcPr>
            <w:tcW w:w="2200" w:type="dxa"/>
            <w:tcMar>
              <w:top w:w="20" w:type="dxa"/>
              <w:left w:w="20" w:type="dxa"/>
              <w:bottom w:w="20" w:type="dxa"/>
              <w:right w:w="20" w:type="dxa"/>
            </w:tcMar>
            <w:vAlign w:val="center"/>
            <w:hideMark/>
          </w:tcPr>
          <w:p w14:paraId="61633B8F" w14:textId="77777777" w:rsidR="007347D6" w:rsidRPr="00CB3FBE" w:rsidRDefault="007347D6" w:rsidP="00CD4BCE">
            <w:pPr>
              <w:pStyle w:val="movimento"/>
              <w:rPr>
                <w:color w:val="002060"/>
              </w:rPr>
            </w:pPr>
            <w:r w:rsidRPr="00CB3FBE">
              <w:rPr>
                <w:color w:val="002060"/>
              </w:rPr>
              <w:t>BULDORINI ANTIMO</w:t>
            </w:r>
          </w:p>
        </w:tc>
        <w:tc>
          <w:tcPr>
            <w:tcW w:w="2200" w:type="dxa"/>
            <w:tcMar>
              <w:top w:w="20" w:type="dxa"/>
              <w:left w:w="20" w:type="dxa"/>
              <w:bottom w:w="20" w:type="dxa"/>
              <w:right w:w="20" w:type="dxa"/>
            </w:tcMar>
            <w:vAlign w:val="center"/>
            <w:hideMark/>
          </w:tcPr>
          <w:p w14:paraId="36F0C46D" w14:textId="77777777" w:rsidR="007347D6" w:rsidRPr="00CB3FBE" w:rsidRDefault="007347D6" w:rsidP="00CD4BCE">
            <w:pPr>
              <w:pStyle w:val="movimento2"/>
              <w:rPr>
                <w:color w:val="002060"/>
              </w:rPr>
            </w:pPr>
            <w:r w:rsidRPr="00CB3FBE">
              <w:rPr>
                <w:color w:val="002060"/>
              </w:rPr>
              <w:t xml:space="preserve">(FUTSAL SAMBUCHETO) </w:t>
            </w:r>
          </w:p>
        </w:tc>
        <w:tc>
          <w:tcPr>
            <w:tcW w:w="800" w:type="dxa"/>
            <w:tcMar>
              <w:top w:w="20" w:type="dxa"/>
              <w:left w:w="20" w:type="dxa"/>
              <w:bottom w:w="20" w:type="dxa"/>
              <w:right w:w="20" w:type="dxa"/>
            </w:tcMar>
            <w:vAlign w:val="center"/>
            <w:hideMark/>
          </w:tcPr>
          <w:p w14:paraId="4DAC5D8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88C7B9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06DA272" w14:textId="77777777" w:rsidR="007347D6" w:rsidRPr="00CB3FBE" w:rsidRDefault="007347D6" w:rsidP="00CD4BCE">
            <w:pPr>
              <w:pStyle w:val="movimento2"/>
              <w:rPr>
                <w:color w:val="002060"/>
              </w:rPr>
            </w:pPr>
            <w:r w:rsidRPr="00CB3FBE">
              <w:rPr>
                <w:color w:val="002060"/>
              </w:rPr>
              <w:t> </w:t>
            </w:r>
          </w:p>
        </w:tc>
      </w:tr>
    </w:tbl>
    <w:p w14:paraId="00711710" w14:textId="77777777" w:rsidR="007347D6" w:rsidRPr="00CB3FBE" w:rsidRDefault="007347D6" w:rsidP="007347D6">
      <w:pPr>
        <w:pStyle w:val="titolo20"/>
        <w:rPr>
          <w:rFonts w:eastAsiaTheme="minorEastAsia"/>
          <w:color w:val="002060"/>
        </w:rPr>
      </w:pPr>
      <w:r w:rsidRPr="00CB3FB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11BE1361" w14:textId="77777777" w:rsidTr="00CD4BCE">
        <w:tc>
          <w:tcPr>
            <w:tcW w:w="2200" w:type="dxa"/>
            <w:tcMar>
              <w:top w:w="20" w:type="dxa"/>
              <w:left w:w="20" w:type="dxa"/>
              <w:bottom w:w="20" w:type="dxa"/>
              <w:right w:w="20" w:type="dxa"/>
            </w:tcMar>
            <w:vAlign w:val="center"/>
            <w:hideMark/>
          </w:tcPr>
          <w:p w14:paraId="0D8E7DF5" w14:textId="77777777" w:rsidR="007347D6" w:rsidRPr="00CB3FBE" w:rsidRDefault="007347D6" w:rsidP="00CD4BCE">
            <w:pPr>
              <w:pStyle w:val="movimento"/>
              <w:rPr>
                <w:color w:val="002060"/>
              </w:rPr>
            </w:pPr>
            <w:r w:rsidRPr="00CB3FBE">
              <w:rPr>
                <w:color w:val="002060"/>
              </w:rPr>
              <w:t>CARACINI NICOLA</w:t>
            </w:r>
          </w:p>
        </w:tc>
        <w:tc>
          <w:tcPr>
            <w:tcW w:w="2200" w:type="dxa"/>
            <w:tcMar>
              <w:top w:w="20" w:type="dxa"/>
              <w:left w:w="20" w:type="dxa"/>
              <w:bottom w:w="20" w:type="dxa"/>
              <w:right w:w="20" w:type="dxa"/>
            </w:tcMar>
            <w:vAlign w:val="center"/>
            <w:hideMark/>
          </w:tcPr>
          <w:p w14:paraId="2E82DBE0" w14:textId="77777777" w:rsidR="007347D6" w:rsidRPr="00CB3FBE" w:rsidRDefault="007347D6" w:rsidP="00CD4BCE">
            <w:pPr>
              <w:pStyle w:val="movimento2"/>
              <w:rPr>
                <w:color w:val="002060"/>
              </w:rPr>
            </w:pPr>
            <w:r w:rsidRPr="00CB3FBE">
              <w:rPr>
                <w:color w:val="002060"/>
              </w:rPr>
              <w:t xml:space="preserve">(AURORA TREIA) </w:t>
            </w:r>
          </w:p>
        </w:tc>
        <w:tc>
          <w:tcPr>
            <w:tcW w:w="800" w:type="dxa"/>
            <w:tcMar>
              <w:top w:w="20" w:type="dxa"/>
              <w:left w:w="20" w:type="dxa"/>
              <w:bottom w:w="20" w:type="dxa"/>
              <w:right w:w="20" w:type="dxa"/>
            </w:tcMar>
            <w:vAlign w:val="center"/>
            <w:hideMark/>
          </w:tcPr>
          <w:p w14:paraId="6D39E45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0FAF75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6F00A0B" w14:textId="77777777" w:rsidR="007347D6" w:rsidRPr="00CB3FBE" w:rsidRDefault="007347D6" w:rsidP="00CD4BCE">
            <w:pPr>
              <w:pStyle w:val="movimento2"/>
              <w:rPr>
                <w:color w:val="002060"/>
              </w:rPr>
            </w:pPr>
            <w:r w:rsidRPr="00CB3FBE">
              <w:rPr>
                <w:color w:val="002060"/>
              </w:rPr>
              <w:t> </w:t>
            </w:r>
          </w:p>
        </w:tc>
      </w:tr>
    </w:tbl>
    <w:p w14:paraId="43FA1960" w14:textId="77777777" w:rsidR="007347D6" w:rsidRPr="00CB3FBE" w:rsidRDefault="007347D6" w:rsidP="007347D6">
      <w:pPr>
        <w:pStyle w:val="titolo20"/>
        <w:rPr>
          <w:rFonts w:eastAsiaTheme="minorEastAsia"/>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1874F002" w14:textId="77777777" w:rsidTr="00CD4BCE">
        <w:tc>
          <w:tcPr>
            <w:tcW w:w="2200" w:type="dxa"/>
            <w:tcMar>
              <w:top w:w="20" w:type="dxa"/>
              <w:left w:w="20" w:type="dxa"/>
              <w:bottom w:w="20" w:type="dxa"/>
              <w:right w:w="20" w:type="dxa"/>
            </w:tcMar>
            <w:vAlign w:val="center"/>
            <w:hideMark/>
          </w:tcPr>
          <w:p w14:paraId="6CAC46FF" w14:textId="77777777" w:rsidR="007347D6" w:rsidRPr="00CB3FBE" w:rsidRDefault="007347D6" w:rsidP="00CD4BCE">
            <w:pPr>
              <w:pStyle w:val="movimento"/>
              <w:rPr>
                <w:color w:val="002060"/>
              </w:rPr>
            </w:pPr>
            <w:r w:rsidRPr="00CB3FBE">
              <w:rPr>
                <w:color w:val="002060"/>
              </w:rPr>
              <w:t>SILEONI TOMMASO</w:t>
            </w:r>
          </w:p>
        </w:tc>
        <w:tc>
          <w:tcPr>
            <w:tcW w:w="2200" w:type="dxa"/>
            <w:tcMar>
              <w:top w:w="20" w:type="dxa"/>
              <w:left w:w="20" w:type="dxa"/>
              <w:bottom w:w="20" w:type="dxa"/>
              <w:right w:w="20" w:type="dxa"/>
            </w:tcMar>
            <w:vAlign w:val="center"/>
            <w:hideMark/>
          </w:tcPr>
          <w:p w14:paraId="282C9DA6" w14:textId="77777777" w:rsidR="007347D6" w:rsidRPr="00CB3FBE" w:rsidRDefault="007347D6" w:rsidP="00CD4BCE">
            <w:pPr>
              <w:pStyle w:val="movimento2"/>
              <w:rPr>
                <w:color w:val="002060"/>
              </w:rPr>
            </w:pPr>
            <w:r w:rsidRPr="00CB3FBE">
              <w:rPr>
                <w:color w:val="002060"/>
              </w:rPr>
              <w:t xml:space="preserve">(AURORA TREIA) </w:t>
            </w:r>
          </w:p>
        </w:tc>
        <w:tc>
          <w:tcPr>
            <w:tcW w:w="800" w:type="dxa"/>
            <w:tcMar>
              <w:top w:w="20" w:type="dxa"/>
              <w:left w:w="20" w:type="dxa"/>
              <w:bottom w:w="20" w:type="dxa"/>
              <w:right w:w="20" w:type="dxa"/>
            </w:tcMar>
            <w:vAlign w:val="center"/>
            <w:hideMark/>
          </w:tcPr>
          <w:p w14:paraId="52A8AA4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B98DF0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2B1C23A" w14:textId="77777777" w:rsidR="007347D6" w:rsidRPr="00CB3FBE" w:rsidRDefault="007347D6" w:rsidP="00CD4BCE">
            <w:pPr>
              <w:pStyle w:val="movimento2"/>
              <w:rPr>
                <w:color w:val="002060"/>
              </w:rPr>
            </w:pPr>
            <w:r w:rsidRPr="00CB3FBE">
              <w:rPr>
                <w:color w:val="002060"/>
              </w:rPr>
              <w:t> </w:t>
            </w:r>
          </w:p>
        </w:tc>
      </w:tr>
    </w:tbl>
    <w:p w14:paraId="59283466"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72C4562C" w14:textId="77777777" w:rsidTr="00CD4BCE">
        <w:tc>
          <w:tcPr>
            <w:tcW w:w="2200" w:type="dxa"/>
            <w:tcMar>
              <w:top w:w="20" w:type="dxa"/>
              <w:left w:w="20" w:type="dxa"/>
              <w:bottom w:w="20" w:type="dxa"/>
              <w:right w:w="20" w:type="dxa"/>
            </w:tcMar>
            <w:vAlign w:val="center"/>
            <w:hideMark/>
          </w:tcPr>
          <w:p w14:paraId="766F0551" w14:textId="77777777" w:rsidR="007347D6" w:rsidRPr="00CB3FBE" w:rsidRDefault="007347D6" w:rsidP="00CD4BCE">
            <w:pPr>
              <w:pStyle w:val="movimento"/>
              <w:rPr>
                <w:color w:val="002060"/>
              </w:rPr>
            </w:pPr>
            <w:r w:rsidRPr="00CB3FBE">
              <w:rPr>
                <w:color w:val="002060"/>
              </w:rPr>
              <w:t>CRESCIMBENI SAMUELE</w:t>
            </w:r>
          </w:p>
        </w:tc>
        <w:tc>
          <w:tcPr>
            <w:tcW w:w="2200" w:type="dxa"/>
            <w:tcMar>
              <w:top w:w="20" w:type="dxa"/>
              <w:left w:w="20" w:type="dxa"/>
              <w:bottom w:w="20" w:type="dxa"/>
              <w:right w:w="20" w:type="dxa"/>
            </w:tcMar>
            <w:vAlign w:val="center"/>
            <w:hideMark/>
          </w:tcPr>
          <w:p w14:paraId="1C2BF395" w14:textId="77777777" w:rsidR="007347D6" w:rsidRPr="00CB3FBE" w:rsidRDefault="007347D6" w:rsidP="00CD4BCE">
            <w:pPr>
              <w:pStyle w:val="movimento2"/>
              <w:rPr>
                <w:color w:val="002060"/>
              </w:rPr>
            </w:pPr>
            <w:r w:rsidRPr="00CB3FBE">
              <w:rPr>
                <w:color w:val="002060"/>
              </w:rPr>
              <w:t xml:space="preserve">(AURORA TREIA) </w:t>
            </w:r>
          </w:p>
        </w:tc>
        <w:tc>
          <w:tcPr>
            <w:tcW w:w="800" w:type="dxa"/>
            <w:tcMar>
              <w:top w:w="20" w:type="dxa"/>
              <w:left w:w="20" w:type="dxa"/>
              <w:bottom w:w="20" w:type="dxa"/>
              <w:right w:w="20" w:type="dxa"/>
            </w:tcMar>
            <w:vAlign w:val="center"/>
            <w:hideMark/>
          </w:tcPr>
          <w:p w14:paraId="5D2C580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93A91B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6F3D1CC" w14:textId="77777777" w:rsidR="007347D6" w:rsidRPr="00CB3FBE" w:rsidRDefault="007347D6" w:rsidP="00CD4BCE">
            <w:pPr>
              <w:pStyle w:val="movimento2"/>
              <w:rPr>
                <w:color w:val="002060"/>
              </w:rPr>
            </w:pPr>
            <w:r w:rsidRPr="00CB3FBE">
              <w:rPr>
                <w:color w:val="002060"/>
              </w:rPr>
              <w:t> </w:t>
            </w:r>
          </w:p>
        </w:tc>
      </w:tr>
    </w:tbl>
    <w:p w14:paraId="712AD8BB" w14:textId="77777777" w:rsidR="007347D6" w:rsidRPr="00CB3FBE" w:rsidRDefault="007347D6" w:rsidP="007347D6">
      <w:pPr>
        <w:pStyle w:val="titolo10"/>
        <w:rPr>
          <w:rFonts w:eastAsiaTheme="minorEastAsia"/>
          <w:color w:val="002060"/>
        </w:rPr>
      </w:pPr>
      <w:r w:rsidRPr="00CB3FBE">
        <w:rPr>
          <w:color w:val="002060"/>
        </w:rPr>
        <w:t xml:space="preserve">GARE DEL 10/ 2/2025 </w:t>
      </w:r>
    </w:p>
    <w:p w14:paraId="13C97CCA" w14:textId="77777777" w:rsidR="007347D6" w:rsidRPr="00CB3FBE" w:rsidRDefault="007347D6" w:rsidP="007347D6">
      <w:pPr>
        <w:pStyle w:val="titolo7a"/>
        <w:rPr>
          <w:color w:val="002060"/>
        </w:rPr>
      </w:pPr>
      <w:r w:rsidRPr="00CB3FBE">
        <w:rPr>
          <w:color w:val="002060"/>
        </w:rPr>
        <w:t xml:space="preserve">PROVVEDIMENTI DISCIPLINARI </w:t>
      </w:r>
    </w:p>
    <w:p w14:paraId="33C518CA"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2B54DB32" w14:textId="77777777" w:rsidR="007347D6" w:rsidRPr="00CB3FBE" w:rsidRDefault="007347D6" w:rsidP="007347D6">
      <w:pPr>
        <w:pStyle w:val="titolo30"/>
        <w:rPr>
          <w:color w:val="002060"/>
        </w:rPr>
      </w:pPr>
      <w:r w:rsidRPr="00CB3FBE">
        <w:rPr>
          <w:color w:val="002060"/>
        </w:rPr>
        <w:t xml:space="preserve">MASSAGGIATORI </w:t>
      </w:r>
    </w:p>
    <w:p w14:paraId="7169D086" w14:textId="77777777" w:rsidR="007347D6" w:rsidRPr="00CB3FBE" w:rsidRDefault="007347D6" w:rsidP="007347D6">
      <w:pPr>
        <w:pStyle w:val="titolo20"/>
        <w:rPr>
          <w:color w:val="002060"/>
        </w:rPr>
      </w:pPr>
      <w:r w:rsidRPr="00CB3FBE">
        <w:rPr>
          <w:color w:val="002060"/>
        </w:rPr>
        <w:lastRenderedPageBreak/>
        <w:t xml:space="preserve">INIBIZIONE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B50E7BE" w14:textId="77777777" w:rsidTr="00CD4BCE">
        <w:tc>
          <w:tcPr>
            <w:tcW w:w="2200" w:type="dxa"/>
            <w:tcMar>
              <w:top w:w="20" w:type="dxa"/>
              <w:left w:w="20" w:type="dxa"/>
              <w:bottom w:w="20" w:type="dxa"/>
              <w:right w:w="20" w:type="dxa"/>
            </w:tcMar>
            <w:vAlign w:val="center"/>
            <w:hideMark/>
          </w:tcPr>
          <w:p w14:paraId="037189D6" w14:textId="77777777" w:rsidR="007347D6" w:rsidRPr="00CB3FBE" w:rsidRDefault="007347D6" w:rsidP="00CD4BCE">
            <w:pPr>
              <w:pStyle w:val="movimento"/>
              <w:rPr>
                <w:color w:val="002060"/>
              </w:rPr>
            </w:pPr>
            <w:r w:rsidRPr="00CB3FBE">
              <w:rPr>
                <w:color w:val="002060"/>
              </w:rPr>
              <w:t>COCCHI MARIO</w:t>
            </w:r>
          </w:p>
        </w:tc>
        <w:tc>
          <w:tcPr>
            <w:tcW w:w="2200" w:type="dxa"/>
            <w:tcMar>
              <w:top w:w="20" w:type="dxa"/>
              <w:left w:w="20" w:type="dxa"/>
              <w:bottom w:w="20" w:type="dxa"/>
              <w:right w:w="20" w:type="dxa"/>
            </w:tcMar>
            <w:vAlign w:val="center"/>
            <w:hideMark/>
          </w:tcPr>
          <w:p w14:paraId="35C1929C" w14:textId="77777777" w:rsidR="007347D6" w:rsidRPr="00CB3FBE" w:rsidRDefault="007347D6" w:rsidP="00CD4BCE">
            <w:pPr>
              <w:pStyle w:val="movimento2"/>
              <w:rPr>
                <w:color w:val="002060"/>
              </w:rPr>
            </w:pPr>
            <w:r w:rsidRPr="00CB3FBE">
              <w:rPr>
                <w:color w:val="002060"/>
              </w:rPr>
              <w:t xml:space="preserve">(SERRALTA) </w:t>
            </w:r>
          </w:p>
        </w:tc>
        <w:tc>
          <w:tcPr>
            <w:tcW w:w="800" w:type="dxa"/>
            <w:tcMar>
              <w:top w:w="20" w:type="dxa"/>
              <w:left w:w="20" w:type="dxa"/>
              <w:bottom w:w="20" w:type="dxa"/>
              <w:right w:w="20" w:type="dxa"/>
            </w:tcMar>
            <w:vAlign w:val="center"/>
            <w:hideMark/>
          </w:tcPr>
          <w:p w14:paraId="5E22498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46BBE9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47BC568" w14:textId="77777777" w:rsidR="007347D6" w:rsidRPr="00CB3FBE" w:rsidRDefault="007347D6" w:rsidP="00CD4BCE">
            <w:pPr>
              <w:pStyle w:val="movimento2"/>
              <w:rPr>
                <w:color w:val="002060"/>
              </w:rPr>
            </w:pPr>
            <w:r w:rsidRPr="00CB3FBE">
              <w:rPr>
                <w:color w:val="002060"/>
              </w:rPr>
              <w:t> </w:t>
            </w:r>
          </w:p>
        </w:tc>
      </w:tr>
    </w:tbl>
    <w:p w14:paraId="19D7505F" w14:textId="77777777" w:rsidR="007347D6" w:rsidRPr="00CB3FBE" w:rsidRDefault="007347D6" w:rsidP="007347D6">
      <w:pPr>
        <w:pStyle w:val="diffida"/>
        <w:spacing w:before="80" w:beforeAutospacing="0" w:after="40" w:afterAutospacing="0"/>
        <w:rPr>
          <w:rFonts w:eastAsiaTheme="minorEastAsia"/>
          <w:color w:val="002060"/>
        </w:rPr>
      </w:pPr>
      <w:r w:rsidRPr="00CB3FBE">
        <w:rPr>
          <w:color w:val="002060"/>
        </w:rPr>
        <w:t xml:space="preserve">Per proteste nei confronti dell'arbitro. Allontanato. </w:t>
      </w:r>
    </w:p>
    <w:p w14:paraId="74331929" w14:textId="77777777" w:rsidR="007347D6" w:rsidRPr="00CB3FBE" w:rsidRDefault="007347D6" w:rsidP="007347D6">
      <w:pPr>
        <w:pStyle w:val="titolo30"/>
        <w:rPr>
          <w:color w:val="002060"/>
        </w:rPr>
      </w:pPr>
      <w:r w:rsidRPr="00CB3FBE">
        <w:rPr>
          <w:color w:val="002060"/>
        </w:rPr>
        <w:t xml:space="preserve">ALLENATORI </w:t>
      </w:r>
    </w:p>
    <w:p w14:paraId="67593320" w14:textId="77777777" w:rsidR="007347D6" w:rsidRPr="00CB3FBE" w:rsidRDefault="007347D6" w:rsidP="007347D6">
      <w:pPr>
        <w:pStyle w:val="titolo20"/>
        <w:rPr>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7FDBC23" w14:textId="77777777" w:rsidTr="00CD4BCE">
        <w:tc>
          <w:tcPr>
            <w:tcW w:w="2200" w:type="dxa"/>
            <w:tcMar>
              <w:top w:w="20" w:type="dxa"/>
              <w:left w:w="20" w:type="dxa"/>
              <w:bottom w:w="20" w:type="dxa"/>
              <w:right w:w="20" w:type="dxa"/>
            </w:tcMar>
            <w:vAlign w:val="center"/>
            <w:hideMark/>
          </w:tcPr>
          <w:p w14:paraId="640B4EEE" w14:textId="77777777" w:rsidR="007347D6" w:rsidRPr="00CB3FBE" w:rsidRDefault="007347D6" w:rsidP="00CD4BCE">
            <w:pPr>
              <w:pStyle w:val="movimento"/>
              <w:rPr>
                <w:color w:val="002060"/>
              </w:rPr>
            </w:pPr>
            <w:r w:rsidRPr="00CB3FBE">
              <w:rPr>
                <w:color w:val="002060"/>
              </w:rPr>
              <w:t>MURAFO LUCAS NICOLAS</w:t>
            </w:r>
          </w:p>
        </w:tc>
        <w:tc>
          <w:tcPr>
            <w:tcW w:w="2200" w:type="dxa"/>
            <w:tcMar>
              <w:top w:w="20" w:type="dxa"/>
              <w:left w:w="20" w:type="dxa"/>
              <w:bottom w:w="20" w:type="dxa"/>
              <w:right w:w="20" w:type="dxa"/>
            </w:tcMar>
            <w:vAlign w:val="center"/>
            <w:hideMark/>
          </w:tcPr>
          <w:p w14:paraId="20DFE76A" w14:textId="77777777" w:rsidR="007347D6" w:rsidRPr="00CB3FBE" w:rsidRDefault="007347D6" w:rsidP="00CD4BCE">
            <w:pPr>
              <w:pStyle w:val="movimento2"/>
              <w:rPr>
                <w:color w:val="002060"/>
              </w:rPr>
            </w:pPr>
            <w:r w:rsidRPr="00CB3FBE">
              <w:rPr>
                <w:color w:val="002060"/>
              </w:rPr>
              <w:t xml:space="preserve">(SERRALTA) </w:t>
            </w:r>
          </w:p>
        </w:tc>
        <w:tc>
          <w:tcPr>
            <w:tcW w:w="800" w:type="dxa"/>
            <w:tcMar>
              <w:top w:w="20" w:type="dxa"/>
              <w:left w:w="20" w:type="dxa"/>
              <w:bottom w:w="20" w:type="dxa"/>
              <w:right w:w="20" w:type="dxa"/>
            </w:tcMar>
            <w:vAlign w:val="center"/>
            <w:hideMark/>
          </w:tcPr>
          <w:p w14:paraId="48BD970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C572F3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7BA7A97" w14:textId="77777777" w:rsidR="007347D6" w:rsidRPr="00CB3FBE" w:rsidRDefault="007347D6" w:rsidP="00CD4BCE">
            <w:pPr>
              <w:pStyle w:val="movimento2"/>
              <w:rPr>
                <w:color w:val="002060"/>
              </w:rPr>
            </w:pPr>
            <w:r w:rsidRPr="00CB3FBE">
              <w:rPr>
                <w:color w:val="002060"/>
              </w:rPr>
              <w:t> </w:t>
            </w:r>
          </w:p>
        </w:tc>
      </w:tr>
    </w:tbl>
    <w:p w14:paraId="1C2756EB" w14:textId="77777777" w:rsidR="007347D6" w:rsidRPr="00CB3FBE" w:rsidRDefault="007347D6" w:rsidP="007347D6">
      <w:pPr>
        <w:pStyle w:val="titolo30"/>
        <w:rPr>
          <w:rFonts w:eastAsiaTheme="minorEastAsia"/>
          <w:color w:val="002060"/>
        </w:rPr>
      </w:pPr>
      <w:r w:rsidRPr="00CB3FBE">
        <w:rPr>
          <w:color w:val="002060"/>
        </w:rPr>
        <w:t xml:space="preserve">CALCIATORI NON ESPULSI </w:t>
      </w:r>
    </w:p>
    <w:p w14:paraId="2C3E44CC" w14:textId="77777777" w:rsidR="007347D6" w:rsidRPr="00CB3FBE" w:rsidRDefault="007347D6" w:rsidP="007347D6">
      <w:pPr>
        <w:pStyle w:val="titolo20"/>
        <w:rPr>
          <w:color w:val="002060"/>
        </w:rPr>
      </w:pPr>
      <w:r w:rsidRPr="00CB3FB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7FA6EF74" w14:textId="77777777" w:rsidTr="00CD4BCE">
        <w:tc>
          <w:tcPr>
            <w:tcW w:w="2200" w:type="dxa"/>
            <w:tcMar>
              <w:top w:w="20" w:type="dxa"/>
              <w:left w:w="20" w:type="dxa"/>
              <w:bottom w:w="20" w:type="dxa"/>
              <w:right w:w="20" w:type="dxa"/>
            </w:tcMar>
            <w:vAlign w:val="center"/>
            <w:hideMark/>
          </w:tcPr>
          <w:p w14:paraId="6BE20E43" w14:textId="77777777" w:rsidR="007347D6" w:rsidRPr="00CB3FBE" w:rsidRDefault="007347D6" w:rsidP="00CD4BCE">
            <w:pPr>
              <w:pStyle w:val="movimento"/>
              <w:rPr>
                <w:color w:val="002060"/>
              </w:rPr>
            </w:pPr>
            <w:r w:rsidRPr="00CB3FBE">
              <w:rPr>
                <w:color w:val="002060"/>
              </w:rPr>
              <w:t>BONCI LEONARDO</w:t>
            </w:r>
          </w:p>
        </w:tc>
        <w:tc>
          <w:tcPr>
            <w:tcW w:w="2200" w:type="dxa"/>
            <w:tcMar>
              <w:top w:w="20" w:type="dxa"/>
              <w:left w:w="20" w:type="dxa"/>
              <w:bottom w:w="20" w:type="dxa"/>
              <w:right w:w="20" w:type="dxa"/>
            </w:tcMar>
            <w:vAlign w:val="center"/>
            <w:hideMark/>
          </w:tcPr>
          <w:p w14:paraId="5A4A1D78" w14:textId="77777777" w:rsidR="007347D6" w:rsidRPr="00CB3FBE" w:rsidRDefault="007347D6" w:rsidP="00CD4BCE">
            <w:pPr>
              <w:pStyle w:val="movimento2"/>
              <w:rPr>
                <w:color w:val="002060"/>
              </w:rPr>
            </w:pPr>
            <w:r w:rsidRPr="00CB3FBE">
              <w:rPr>
                <w:color w:val="002060"/>
              </w:rPr>
              <w:t xml:space="preserve">(SERRALTA) </w:t>
            </w:r>
          </w:p>
        </w:tc>
        <w:tc>
          <w:tcPr>
            <w:tcW w:w="800" w:type="dxa"/>
            <w:tcMar>
              <w:top w:w="20" w:type="dxa"/>
              <w:left w:w="20" w:type="dxa"/>
              <w:bottom w:w="20" w:type="dxa"/>
              <w:right w:w="20" w:type="dxa"/>
            </w:tcMar>
            <w:vAlign w:val="center"/>
            <w:hideMark/>
          </w:tcPr>
          <w:p w14:paraId="68596B9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982833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EF171C9" w14:textId="77777777" w:rsidR="007347D6" w:rsidRPr="00CB3FBE" w:rsidRDefault="007347D6" w:rsidP="00CD4BCE">
            <w:pPr>
              <w:pStyle w:val="movimento2"/>
              <w:rPr>
                <w:color w:val="002060"/>
              </w:rPr>
            </w:pPr>
            <w:r w:rsidRPr="00CB3FBE">
              <w:rPr>
                <w:color w:val="002060"/>
              </w:rPr>
              <w:t> </w:t>
            </w:r>
          </w:p>
        </w:tc>
      </w:tr>
    </w:tbl>
    <w:p w14:paraId="423D2143" w14:textId="77777777" w:rsidR="007347D6" w:rsidRDefault="007347D6" w:rsidP="007347D6">
      <w:pPr>
        <w:pStyle w:val="breakline"/>
        <w:rPr>
          <w:color w:val="002060"/>
        </w:rPr>
      </w:pPr>
    </w:p>
    <w:p w14:paraId="3E31E560" w14:textId="77777777" w:rsidR="007347D6" w:rsidRPr="008B074C" w:rsidRDefault="007347D6" w:rsidP="007347D6">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1B396C25" w14:textId="77777777" w:rsidR="007347D6" w:rsidRPr="008B074C" w:rsidRDefault="007347D6" w:rsidP="007347D6">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4F679DF" w14:textId="77777777" w:rsidR="007347D6" w:rsidRPr="00CB3FBE" w:rsidRDefault="007347D6" w:rsidP="007347D6">
      <w:pPr>
        <w:pStyle w:val="breakline"/>
        <w:rPr>
          <w:rFonts w:eastAsiaTheme="minorEastAsia"/>
          <w:color w:val="002060"/>
        </w:rPr>
      </w:pPr>
    </w:p>
    <w:p w14:paraId="7EAE1CDA" w14:textId="77777777" w:rsidR="007347D6" w:rsidRPr="00CB3FBE" w:rsidRDefault="007347D6" w:rsidP="007347D6">
      <w:pPr>
        <w:pStyle w:val="titoloprinc0"/>
        <w:rPr>
          <w:color w:val="002060"/>
        </w:rPr>
      </w:pPr>
      <w:r w:rsidRPr="00CB3FBE">
        <w:rPr>
          <w:color w:val="002060"/>
        </w:rPr>
        <w:t>CLASSIFICA</w:t>
      </w:r>
    </w:p>
    <w:p w14:paraId="7895C3EA" w14:textId="77777777" w:rsidR="007347D6" w:rsidRPr="00CB3FBE" w:rsidRDefault="007347D6" w:rsidP="007347D6">
      <w:pPr>
        <w:pStyle w:val="breakline"/>
        <w:rPr>
          <w:color w:val="002060"/>
        </w:rPr>
      </w:pPr>
    </w:p>
    <w:p w14:paraId="2489D76E" w14:textId="77777777" w:rsidR="007347D6" w:rsidRPr="00CB3FBE" w:rsidRDefault="007347D6" w:rsidP="007347D6">
      <w:pPr>
        <w:pStyle w:val="breakline"/>
        <w:rPr>
          <w:color w:val="002060"/>
        </w:rPr>
      </w:pPr>
    </w:p>
    <w:p w14:paraId="571A4E55" w14:textId="77777777" w:rsidR="007347D6" w:rsidRPr="00CB3FBE" w:rsidRDefault="007347D6" w:rsidP="007347D6">
      <w:pPr>
        <w:pStyle w:val="sottotitolocampionato10"/>
        <w:rPr>
          <w:color w:val="002060"/>
        </w:rPr>
      </w:pPr>
      <w:r w:rsidRPr="00CB3F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277AE256"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BF5A3"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B3120"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A87A55"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9E353"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2B5D5"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65536"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FF899"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30C259"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CB617"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24E19" w14:textId="77777777" w:rsidR="007347D6" w:rsidRPr="00CB3FBE" w:rsidRDefault="007347D6" w:rsidP="00CD4BCE">
            <w:pPr>
              <w:pStyle w:val="headertabella0"/>
              <w:rPr>
                <w:color w:val="002060"/>
              </w:rPr>
            </w:pPr>
            <w:r w:rsidRPr="00CB3FBE">
              <w:rPr>
                <w:color w:val="002060"/>
              </w:rPr>
              <w:t>PE</w:t>
            </w:r>
          </w:p>
        </w:tc>
      </w:tr>
      <w:tr w:rsidR="007347D6" w:rsidRPr="00CB3FBE" w14:paraId="02657060"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49BB22" w14:textId="77777777" w:rsidR="007347D6" w:rsidRPr="00CB3FBE" w:rsidRDefault="007347D6" w:rsidP="00CD4BCE">
            <w:pPr>
              <w:pStyle w:val="rowtabella0"/>
              <w:rPr>
                <w:color w:val="002060"/>
              </w:rPr>
            </w:pPr>
            <w:r w:rsidRPr="00CB3FBE">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CE28B"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BA42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4FB60"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C8D47"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4E34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06984" w14:textId="77777777" w:rsidR="007347D6" w:rsidRPr="00CB3FBE" w:rsidRDefault="007347D6" w:rsidP="00CD4BCE">
            <w:pPr>
              <w:pStyle w:val="rowtabella0"/>
              <w:jc w:val="center"/>
              <w:rPr>
                <w:color w:val="002060"/>
              </w:rPr>
            </w:pPr>
            <w:r w:rsidRPr="00CB3FB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F2C7"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7FA7"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00ED2" w14:textId="77777777" w:rsidR="007347D6" w:rsidRPr="00CB3FBE" w:rsidRDefault="007347D6" w:rsidP="00CD4BCE">
            <w:pPr>
              <w:pStyle w:val="rowtabella0"/>
              <w:jc w:val="center"/>
              <w:rPr>
                <w:color w:val="002060"/>
              </w:rPr>
            </w:pPr>
            <w:r w:rsidRPr="00CB3FBE">
              <w:rPr>
                <w:color w:val="002060"/>
              </w:rPr>
              <w:t>0</w:t>
            </w:r>
          </w:p>
        </w:tc>
      </w:tr>
      <w:tr w:rsidR="007347D6" w:rsidRPr="00CB3FBE" w14:paraId="61A23B89"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4BD70" w14:textId="77777777" w:rsidR="007347D6" w:rsidRPr="00CB3FBE" w:rsidRDefault="007347D6" w:rsidP="00CD4BCE">
            <w:pPr>
              <w:pStyle w:val="rowtabella0"/>
              <w:rPr>
                <w:color w:val="002060"/>
              </w:rPr>
            </w:pPr>
            <w:r w:rsidRPr="00CB3FBE">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2BC2"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F998A"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3F83"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B7284"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4D10D"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4A1D1" w14:textId="77777777" w:rsidR="007347D6" w:rsidRPr="00CB3FBE" w:rsidRDefault="007347D6" w:rsidP="00CD4BCE">
            <w:pPr>
              <w:pStyle w:val="rowtabella0"/>
              <w:jc w:val="center"/>
              <w:rPr>
                <w:color w:val="002060"/>
              </w:rPr>
            </w:pPr>
            <w:r w:rsidRPr="00CB3FB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7AFC"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AE7E5"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F0792" w14:textId="77777777" w:rsidR="007347D6" w:rsidRPr="00CB3FBE" w:rsidRDefault="007347D6" w:rsidP="00CD4BCE">
            <w:pPr>
              <w:pStyle w:val="rowtabella0"/>
              <w:jc w:val="center"/>
              <w:rPr>
                <w:color w:val="002060"/>
              </w:rPr>
            </w:pPr>
            <w:r w:rsidRPr="00CB3FBE">
              <w:rPr>
                <w:color w:val="002060"/>
              </w:rPr>
              <w:t>0</w:t>
            </w:r>
          </w:p>
        </w:tc>
      </w:tr>
      <w:tr w:rsidR="007347D6" w:rsidRPr="00CB3FBE" w14:paraId="1E08A3F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D2EC42" w14:textId="77777777" w:rsidR="007347D6" w:rsidRPr="00CB3FBE" w:rsidRDefault="007347D6" w:rsidP="00CD4BCE">
            <w:pPr>
              <w:pStyle w:val="rowtabella0"/>
              <w:rPr>
                <w:color w:val="002060"/>
              </w:rPr>
            </w:pPr>
            <w:r w:rsidRPr="00CB3FBE">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729F"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02503"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8C978"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5D138"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15E7"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D2079" w14:textId="77777777" w:rsidR="007347D6" w:rsidRPr="00CB3FBE" w:rsidRDefault="007347D6" w:rsidP="00CD4BCE">
            <w:pPr>
              <w:pStyle w:val="rowtabella0"/>
              <w:jc w:val="center"/>
              <w:rPr>
                <w:color w:val="002060"/>
              </w:rPr>
            </w:pPr>
            <w:r w:rsidRPr="00CB3FBE">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AED4" w14:textId="77777777" w:rsidR="007347D6" w:rsidRPr="00CB3FBE" w:rsidRDefault="007347D6" w:rsidP="00CD4BCE">
            <w:pPr>
              <w:pStyle w:val="rowtabella0"/>
              <w:jc w:val="center"/>
              <w:rPr>
                <w:color w:val="002060"/>
              </w:rPr>
            </w:pPr>
            <w:r w:rsidRPr="00CB3FB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6D201"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6C26" w14:textId="77777777" w:rsidR="007347D6" w:rsidRPr="00CB3FBE" w:rsidRDefault="007347D6" w:rsidP="00CD4BCE">
            <w:pPr>
              <w:pStyle w:val="rowtabella0"/>
              <w:jc w:val="center"/>
              <w:rPr>
                <w:color w:val="002060"/>
              </w:rPr>
            </w:pPr>
            <w:r w:rsidRPr="00CB3FBE">
              <w:rPr>
                <w:color w:val="002060"/>
              </w:rPr>
              <w:t>0</w:t>
            </w:r>
          </w:p>
        </w:tc>
      </w:tr>
      <w:tr w:rsidR="007347D6" w:rsidRPr="00CB3FBE" w14:paraId="4EEB2A7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7942C" w14:textId="77777777" w:rsidR="007347D6" w:rsidRPr="00CB3FBE" w:rsidRDefault="007347D6" w:rsidP="00CD4BCE">
            <w:pPr>
              <w:pStyle w:val="rowtabella0"/>
              <w:rPr>
                <w:color w:val="002060"/>
              </w:rPr>
            </w:pPr>
            <w:r w:rsidRPr="00CB3FBE">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C3A79"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BE94E"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3BC4"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B8D5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B2DB6"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5B70"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193A1" w14:textId="77777777" w:rsidR="007347D6" w:rsidRPr="00CB3FBE" w:rsidRDefault="007347D6" w:rsidP="00CD4BCE">
            <w:pPr>
              <w:pStyle w:val="rowtabella0"/>
              <w:jc w:val="center"/>
              <w:rPr>
                <w:color w:val="002060"/>
              </w:rPr>
            </w:pPr>
            <w:r w:rsidRPr="00CB3FB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96D50"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3907E" w14:textId="77777777" w:rsidR="007347D6" w:rsidRPr="00CB3FBE" w:rsidRDefault="007347D6" w:rsidP="00CD4BCE">
            <w:pPr>
              <w:pStyle w:val="rowtabella0"/>
              <w:jc w:val="center"/>
              <w:rPr>
                <w:color w:val="002060"/>
              </w:rPr>
            </w:pPr>
            <w:r w:rsidRPr="00CB3FBE">
              <w:rPr>
                <w:color w:val="002060"/>
              </w:rPr>
              <w:t>0</w:t>
            </w:r>
          </w:p>
        </w:tc>
      </w:tr>
      <w:tr w:rsidR="007347D6" w:rsidRPr="00CB3FBE" w14:paraId="3E5636C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C9A26D" w14:textId="77777777" w:rsidR="007347D6" w:rsidRPr="00CB3FBE" w:rsidRDefault="007347D6" w:rsidP="00CD4BCE">
            <w:pPr>
              <w:pStyle w:val="rowtabella0"/>
              <w:rPr>
                <w:color w:val="002060"/>
              </w:rPr>
            </w:pPr>
            <w:r w:rsidRPr="00CB3FBE">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8FF1A"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3135"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F90E6"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AECE"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FA38"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7E09B" w14:textId="77777777" w:rsidR="007347D6" w:rsidRPr="00CB3FBE" w:rsidRDefault="007347D6" w:rsidP="00CD4BCE">
            <w:pPr>
              <w:pStyle w:val="rowtabella0"/>
              <w:jc w:val="center"/>
              <w:rPr>
                <w:color w:val="002060"/>
              </w:rPr>
            </w:pPr>
            <w:r w:rsidRPr="00CB3FB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5EDF" w14:textId="77777777" w:rsidR="007347D6" w:rsidRPr="00CB3FBE" w:rsidRDefault="007347D6" w:rsidP="00CD4BCE">
            <w:pPr>
              <w:pStyle w:val="rowtabella0"/>
              <w:jc w:val="center"/>
              <w:rPr>
                <w:color w:val="002060"/>
              </w:rPr>
            </w:pPr>
            <w:r w:rsidRPr="00CB3FB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4C35"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53C4" w14:textId="77777777" w:rsidR="007347D6" w:rsidRPr="00CB3FBE" w:rsidRDefault="007347D6" w:rsidP="00CD4BCE">
            <w:pPr>
              <w:pStyle w:val="rowtabella0"/>
              <w:jc w:val="center"/>
              <w:rPr>
                <w:color w:val="002060"/>
              </w:rPr>
            </w:pPr>
            <w:r w:rsidRPr="00CB3FBE">
              <w:rPr>
                <w:color w:val="002060"/>
              </w:rPr>
              <w:t>0</w:t>
            </w:r>
          </w:p>
        </w:tc>
      </w:tr>
      <w:tr w:rsidR="007347D6" w:rsidRPr="00CB3FBE" w14:paraId="4DD9102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7F7EEE" w14:textId="77777777" w:rsidR="007347D6" w:rsidRPr="00CB3FBE" w:rsidRDefault="007347D6" w:rsidP="00CD4BCE">
            <w:pPr>
              <w:pStyle w:val="rowtabella0"/>
              <w:rPr>
                <w:color w:val="002060"/>
              </w:rPr>
            </w:pPr>
            <w:r w:rsidRPr="00CB3FB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52AC2"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1418"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D985D"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AF1BD"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8C437"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42AD" w14:textId="77777777" w:rsidR="007347D6" w:rsidRPr="00CB3FBE" w:rsidRDefault="007347D6" w:rsidP="00CD4BCE">
            <w:pPr>
              <w:pStyle w:val="rowtabella0"/>
              <w:jc w:val="center"/>
              <w:rPr>
                <w:color w:val="002060"/>
              </w:rPr>
            </w:pPr>
            <w:r w:rsidRPr="00CB3FB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D8BD" w14:textId="77777777" w:rsidR="007347D6" w:rsidRPr="00CB3FBE" w:rsidRDefault="007347D6" w:rsidP="00CD4BCE">
            <w:pPr>
              <w:pStyle w:val="rowtabella0"/>
              <w:jc w:val="center"/>
              <w:rPr>
                <w:color w:val="002060"/>
              </w:rPr>
            </w:pPr>
            <w:r w:rsidRPr="00CB3FB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A818"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E8DF6" w14:textId="77777777" w:rsidR="007347D6" w:rsidRPr="00CB3FBE" w:rsidRDefault="007347D6" w:rsidP="00CD4BCE">
            <w:pPr>
              <w:pStyle w:val="rowtabella0"/>
              <w:jc w:val="center"/>
              <w:rPr>
                <w:color w:val="002060"/>
              </w:rPr>
            </w:pPr>
            <w:r w:rsidRPr="00CB3FBE">
              <w:rPr>
                <w:color w:val="002060"/>
              </w:rPr>
              <w:t>0</w:t>
            </w:r>
          </w:p>
        </w:tc>
      </w:tr>
      <w:tr w:rsidR="007347D6" w:rsidRPr="00CB3FBE" w14:paraId="1D67542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C7BE9" w14:textId="77777777" w:rsidR="007347D6" w:rsidRPr="00CB3FBE" w:rsidRDefault="007347D6" w:rsidP="00CD4BCE">
            <w:pPr>
              <w:pStyle w:val="rowtabella0"/>
              <w:rPr>
                <w:color w:val="002060"/>
              </w:rPr>
            </w:pPr>
            <w:r w:rsidRPr="00CB3FBE">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A5CC7"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634E8"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705D"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B6F95"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9221"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BE27" w14:textId="77777777" w:rsidR="007347D6" w:rsidRPr="00CB3FBE" w:rsidRDefault="007347D6" w:rsidP="00CD4BCE">
            <w:pPr>
              <w:pStyle w:val="rowtabella0"/>
              <w:jc w:val="center"/>
              <w:rPr>
                <w:color w:val="002060"/>
              </w:rPr>
            </w:pPr>
            <w:r w:rsidRPr="00CB3FB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9A08E"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13EE2"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608AB" w14:textId="77777777" w:rsidR="007347D6" w:rsidRPr="00CB3FBE" w:rsidRDefault="007347D6" w:rsidP="00CD4BCE">
            <w:pPr>
              <w:pStyle w:val="rowtabella0"/>
              <w:jc w:val="center"/>
              <w:rPr>
                <w:color w:val="002060"/>
              </w:rPr>
            </w:pPr>
            <w:r w:rsidRPr="00CB3FBE">
              <w:rPr>
                <w:color w:val="002060"/>
              </w:rPr>
              <w:t>0</w:t>
            </w:r>
          </w:p>
        </w:tc>
      </w:tr>
      <w:tr w:rsidR="007347D6" w:rsidRPr="00CB3FBE" w14:paraId="709ED3E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503D6" w14:textId="77777777" w:rsidR="007347D6" w:rsidRPr="00CB3FBE" w:rsidRDefault="007347D6" w:rsidP="00CD4BCE">
            <w:pPr>
              <w:pStyle w:val="rowtabella0"/>
              <w:rPr>
                <w:color w:val="002060"/>
              </w:rPr>
            </w:pPr>
            <w:r w:rsidRPr="00CB3FBE">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0F923"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B019"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76A4"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36F7"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75CDA"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1D6BD" w14:textId="77777777" w:rsidR="007347D6" w:rsidRPr="00CB3FBE" w:rsidRDefault="007347D6" w:rsidP="00CD4BCE">
            <w:pPr>
              <w:pStyle w:val="rowtabella0"/>
              <w:jc w:val="center"/>
              <w:rPr>
                <w:color w:val="002060"/>
              </w:rPr>
            </w:pPr>
            <w:r w:rsidRPr="00CB3FB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7C555" w14:textId="77777777" w:rsidR="007347D6" w:rsidRPr="00CB3FBE" w:rsidRDefault="007347D6" w:rsidP="00CD4BCE">
            <w:pPr>
              <w:pStyle w:val="rowtabella0"/>
              <w:jc w:val="center"/>
              <w:rPr>
                <w:color w:val="002060"/>
              </w:rPr>
            </w:pPr>
            <w:r w:rsidRPr="00CB3FB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A50B0"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30E6" w14:textId="77777777" w:rsidR="007347D6" w:rsidRPr="00CB3FBE" w:rsidRDefault="007347D6" w:rsidP="00CD4BCE">
            <w:pPr>
              <w:pStyle w:val="rowtabella0"/>
              <w:jc w:val="center"/>
              <w:rPr>
                <w:color w:val="002060"/>
              </w:rPr>
            </w:pPr>
            <w:r w:rsidRPr="00CB3FBE">
              <w:rPr>
                <w:color w:val="002060"/>
              </w:rPr>
              <w:t>0</w:t>
            </w:r>
          </w:p>
        </w:tc>
      </w:tr>
      <w:tr w:rsidR="007347D6" w:rsidRPr="00CB3FBE" w14:paraId="168DF7C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4116C" w14:textId="77777777" w:rsidR="007347D6" w:rsidRPr="00CB3FBE" w:rsidRDefault="007347D6" w:rsidP="00CD4BCE">
            <w:pPr>
              <w:pStyle w:val="rowtabella0"/>
              <w:rPr>
                <w:color w:val="002060"/>
              </w:rPr>
            </w:pPr>
            <w:r w:rsidRPr="00CB3FBE">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D213F"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12C86"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60B31"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8099B"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38A0"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509B" w14:textId="77777777" w:rsidR="007347D6" w:rsidRPr="00CB3FBE" w:rsidRDefault="007347D6" w:rsidP="00CD4BCE">
            <w:pPr>
              <w:pStyle w:val="rowtabella0"/>
              <w:jc w:val="center"/>
              <w:rPr>
                <w:color w:val="002060"/>
              </w:rPr>
            </w:pPr>
            <w:r w:rsidRPr="00CB3FB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3152A"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FB158"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34294" w14:textId="77777777" w:rsidR="007347D6" w:rsidRPr="00CB3FBE" w:rsidRDefault="007347D6" w:rsidP="00CD4BCE">
            <w:pPr>
              <w:pStyle w:val="rowtabella0"/>
              <w:jc w:val="center"/>
              <w:rPr>
                <w:color w:val="002060"/>
              </w:rPr>
            </w:pPr>
            <w:r w:rsidRPr="00CB3FBE">
              <w:rPr>
                <w:color w:val="002060"/>
              </w:rPr>
              <w:t>0</w:t>
            </w:r>
          </w:p>
        </w:tc>
      </w:tr>
      <w:tr w:rsidR="007347D6" w:rsidRPr="00CB3FBE" w14:paraId="53AC31EE"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67D9EC" w14:textId="77777777" w:rsidR="007347D6" w:rsidRPr="00CB3FBE" w:rsidRDefault="007347D6" w:rsidP="00CD4BCE">
            <w:pPr>
              <w:pStyle w:val="rowtabella0"/>
              <w:rPr>
                <w:color w:val="002060"/>
              </w:rPr>
            </w:pPr>
            <w:r w:rsidRPr="00CB3FBE">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0EE6"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85111"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AC5E7"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708C1"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7CC27"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A758" w14:textId="77777777" w:rsidR="007347D6" w:rsidRPr="00CB3FBE" w:rsidRDefault="007347D6" w:rsidP="00CD4BCE">
            <w:pPr>
              <w:pStyle w:val="rowtabella0"/>
              <w:jc w:val="center"/>
              <w:rPr>
                <w:color w:val="002060"/>
              </w:rPr>
            </w:pPr>
            <w:r w:rsidRPr="00CB3FB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B721"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56DD"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22904" w14:textId="77777777" w:rsidR="007347D6" w:rsidRPr="00CB3FBE" w:rsidRDefault="007347D6" w:rsidP="00CD4BCE">
            <w:pPr>
              <w:pStyle w:val="rowtabella0"/>
              <w:jc w:val="center"/>
              <w:rPr>
                <w:color w:val="002060"/>
              </w:rPr>
            </w:pPr>
            <w:r w:rsidRPr="00CB3FBE">
              <w:rPr>
                <w:color w:val="002060"/>
              </w:rPr>
              <w:t>0</w:t>
            </w:r>
          </w:p>
        </w:tc>
      </w:tr>
      <w:tr w:rsidR="007347D6" w:rsidRPr="00CB3FBE" w14:paraId="15B63EA5"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44923" w14:textId="77777777" w:rsidR="007347D6" w:rsidRPr="00CB3FBE" w:rsidRDefault="007347D6" w:rsidP="00CD4BCE">
            <w:pPr>
              <w:pStyle w:val="rowtabella0"/>
              <w:rPr>
                <w:color w:val="002060"/>
                <w:lang w:val="es-ES"/>
              </w:rPr>
            </w:pPr>
            <w:r w:rsidRPr="00CB3FBE">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676BF"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253F"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FD401"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F658"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B487D"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8B7ED"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4FB1C" w14:textId="77777777" w:rsidR="007347D6" w:rsidRPr="00CB3FBE" w:rsidRDefault="007347D6" w:rsidP="00CD4BCE">
            <w:pPr>
              <w:pStyle w:val="rowtabella0"/>
              <w:jc w:val="center"/>
              <w:rPr>
                <w:color w:val="002060"/>
              </w:rPr>
            </w:pPr>
            <w:r w:rsidRPr="00CB3FB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205F6"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B8F52" w14:textId="77777777" w:rsidR="007347D6" w:rsidRPr="00CB3FBE" w:rsidRDefault="007347D6" w:rsidP="00CD4BCE">
            <w:pPr>
              <w:pStyle w:val="rowtabella0"/>
              <w:jc w:val="center"/>
              <w:rPr>
                <w:color w:val="002060"/>
              </w:rPr>
            </w:pPr>
            <w:r w:rsidRPr="00CB3FBE">
              <w:rPr>
                <w:color w:val="002060"/>
              </w:rPr>
              <w:t>0</w:t>
            </w:r>
          </w:p>
        </w:tc>
      </w:tr>
      <w:tr w:rsidR="007347D6" w:rsidRPr="00CB3FBE" w14:paraId="405CC658"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DEB1B" w14:textId="77777777" w:rsidR="007347D6" w:rsidRPr="00CB3FBE" w:rsidRDefault="007347D6" w:rsidP="00CD4BCE">
            <w:pPr>
              <w:pStyle w:val="rowtabella0"/>
              <w:rPr>
                <w:color w:val="002060"/>
              </w:rPr>
            </w:pPr>
            <w:r w:rsidRPr="00CB3FBE">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0FE6"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BC106"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8CE2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AB417"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E074"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6C9F"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0F96"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4E932"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1F18" w14:textId="77777777" w:rsidR="007347D6" w:rsidRPr="00CB3FBE" w:rsidRDefault="007347D6" w:rsidP="00CD4BCE">
            <w:pPr>
              <w:pStyle w:val="rowtabella0"/>
              <w:jc w:val="center"/>
              <w:rPr>
                <w:color w:val="002060"/>
              </w:rPr>
            </w:pPr>
            <w:r w:rsidRPr="00CB3FBE">
              <w:rPr>
                <w:color w:val="002060"/>
              </w:rPr>
              <w:t>0</w:t>
            </w:r>
          </w:p>
        </w:tc>
      </w:tr>
      <w:tr w:rsidR="007347D6" w:rsidRPr="00CB3FBE" w14:paraId="03823E3F"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31E3BA" w14:textId="77777777" w:rsidR="007347D6" w:rsidRPr="00CB3FBE" w:rsidRDefault="007347D6" w:rsidP="00CD4BCE">
            <w:pPr>
              <w:pStyle w:val="rowtabella0"/>
              <w:rPr>
                <w:color w:val="002060"/>
              </w:rPr>
            </w:pPr>
            <w:r w:rsidRPr="00CB3FBE">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3489"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E16B4"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9D44E"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70CE"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E58B8"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E4212" w14:textId="77777777" w:rsidR="007347D6" w:rsidRPr="00CB3FBE" w:rsidRDefault="007347D6" w:rsidP="00CD4BCE">
            <w:pPr>
              <w:pStyle w:val="rowtabella0"/>
              <w:jc w:val="center"/>
              <w:rPr>
                <w:color w:val="002060"/>
              </w:rPr>
            </w:pPr>
            <w:r w:rsidRPr="00CB3FB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5AFF" w14:textId="77777777" w:rsidR="007347D6" w:rsidRPr="00CB3FBE" w:rsidRDefault="007347D6" w:rsidP="00CD4BCE">
            <w:pPr>
              <w:pStyle w:val="rowtabella0"/>
              <w:jc w:val="center"/>
              <w:rPr>
                <w:color w:val="002060"/>
              </w:rPr>
            </w:pPr>
            <w:r w:rsidRPr="00CB3FBE">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B3CA"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22D57" w14:textId="77777777" w:rsidR="007347D6" w:rsidRPr="00CB3FBE" w:rsidRDefault="007347D6" w:rsidP="00CD4BCE">
            <w:pPr>
              <w:pStyle w:val="rowtabella0"/>
              <w:jc w:val="center"/>
              <w:rPr>
                <w:color w:val="002060"/>
              </w:rPr>
            </w:pPr>
            <w:r w:rsidRPr="00CB3FBE">
              <w:rPr>
                <w:color w:val="002060"/>
              </w:rPr>
              <w:t>0</w:t>
            </w:r>
          </w:p>
        </w:tc>
      </w:tr>
    </w:tbl>
    <w:p w14:paraId="369AAFFC" w14:textId="77777777" w:rsidR="007347D6" w:rsidRPr="00CB3FBE" w:rsidRDefault="007347D6" w:rsidP="007347D6">
      <w:pPr>
        <w:pStyle w:val="breakline"/>
        <w:rPr>
          <w:rFonts w:eastAsiaTheme="minorEastAsia"/>
          <w:color w:val="002060"/>
        </w:rPr>
      </w:pPr>
    </w:p>
    <w:p w14:paraId="675E19C1" w14:textId="77777777" w:rsidR="007347D6" w:rsidRPr="00CB3FBE" w:rsidRDefault="007347D6" w:rsidP="007347D6">
      <w:pPr>
        <w:pStyle w:val="breakline"/>
        <w:rPr>
          <w:color w:val="002060"/>
        </w:rPr>
      </w:pPr>
    </w:p>
    <w:p w14:paraId="200EFEB2" w14:textId="77777777" w:rsidR="007347D6" w:rsidRPr="00CB3FBE" w:rsidRDefault="007347D6" w:rsidP="007347D6">
      <w:pPr>
        <w:pStyle w:val="sottotitolocampionato10"/>
        <w:rPr>
          <w:color w:val="002060"/>
        </w:rPr>
      </w:pPr>
      <w:r w:rsidRPr="00CB3FB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00B734C2"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DB69F"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3E84D"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3933D"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446A7"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7570C"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335427"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0527C"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90B54"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47CC4"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35095" w14:textId="77777777" w:rsidR="007347D6" w:rsidRPr="00CB3FBE" w:rsidRDefault="007347D6" w:rsidP="00CD4BCE">
            <w:pPr>
              <w:pStyle w:val="headertabella0"/>
              <w:rPr>
                <w:color w:val="002060"/>
              </w:rPr>
            </w:pPr>
            <w:r w:rsidRPr="00CB3FBE">
              <w:rPr>
                <w:color w:val="002060"/>
              </w:rPr>
              <w:t>PE</w:t>
            </w:r>
          </w:p>
        </w:tc>
      </w:tr>
      <w:tr w:rsidR="007347D6" w:rsidRPr="00CB3FBE" w14:paraId="08E77E9A"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6F94AD" w14:textId="77777777" w:rsidR="007347D6" w:rsidRPr="00CB3FBE" w:rsidRDefault="007347D6" w:rsidP="00CD4BCE">
            <w:pPr>
              <w:pStyle w:val="rowtabella0"/>
              <w:rPr>
                <w:color w:val="002060"/>
                <w:lang w:val="es-ES"/>
              </w:rPr>
            </w:pPr>
            <w:r w:rsidRPr="00CB3FB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76C0B"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B402"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E6FF7"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A3C43"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8E89"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0073" w14:textId="77777777" w:rsidR="007347D6" w:rsidRPr="00CB3FBE" w:rsidRDefault="007347D6" w:rsidP="00CD4BCE">
            <w:pPr>
              <w:pStyle w:val="rowtabella0"/>
              <w:jc w:val="center"/>
              <w:rPr>
                <w:color w:val="002060"/>
              </w:rPr>
            </w:pPr>
            <w:r w:rsidRPr="00CB3FB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91E15" w14:textId="77777777" w:rsidR="007347D6" w:rsidRPr="00CB3FBE" w:rsidRDefault="007347D6" w:rsidP="00CD4BCE">
            <w:pPr>
              <w:pStyle w:val="rowtabella0"/>
              <w:jc w:val="center"/>
              <w:rPr>
                <w:color w:val="002060"/>
              </w:rPr>
            </w:pPr>
            <w:r w:rsidRPr="00CB3FB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3F174"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2E993" w14:textId="77777777" w:rsidR="007347D6" w:rsidRPr="00CB3FBE" w:rsidRDefault="007347D6" w:rsidP="00CD4BCE">
            <w:pPr>
              <w:pStyle w:val="rowtabella0"/>
              <w:jc w:val="center"/>
              <w:rPr>
                <w:color w:val="002060"/>
              </w:rPr>
            </w:pPr>
            <w:r w:rsidRPr="00CB3FBE">
              <w:rPr>
                <w:color w:val="002060"/>
              </w:rPr>
              <w:t>0</w:t>
            </w:r>
          </w:p>
        </w:tc>
      </w:tr>
      <w:tr w:rsidR="007347D6" w:rsidRPr="00CB3FBE" w14:paraId="0A580E0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09763" w14:textId="77777777" w:rsidR="007347D6" w:rsidRPr="00CB3FBE" w:rsidRDefault="007347D6" w:rsidP="00CD4BCE">
            <w:pPr>
              <w:pStyle w:val="rowtabella0"/>
              <w:rPr>
                <w:color w:val="002060"/>
                <w:lang w:val="es-ES"/>
              </w:rPr>
            </w:pPr>
            <w:r w:rsidRPr="00CB3FBE">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C88B5"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5622"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609AE"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E1BF2"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F48C"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C6C56" w14:textId="77777777" w:rsidR="007347D6" w:rsidRPr="00CB3FBE" w:rsidRDefault="007347D6" w:rsidP="00CD4BCE">
            <w:pPr>
              <w:pStyle w:val="rowtabella0"/>
              <w:jc w:val="center"/>
              <w:rPr>
                <w:color w:val="002060"/>
              </w:rPr>
            </w:pPr>
            <w:r w:rsidRPr="00CB3FB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4F209"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63874"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0BDA4" w14:textId="77777777" w:rsidR="007347D6" w:rsidRPr="00CB3FBE" w:rsidRDefault="007347D6" w:rsidP="00CD4BCE">
            <w:pPr>
              <w:pStyle w:val="rowtabella0"/>
              <w:jc w:val="center"/>
              <w:rPr>
                <w:color w:val="002060"/>
              </w:rPr>
            </w:pPr>
            <w:r w:rsidRPr="00CB3FBE">
              <w:rPr>
                <w:color w:val="002060"/>
              </w:rPr>
              <w:t>0</w:t>
            </w:r>
          </w:p>
        </w:tc>
      </w:tr>
      <w:tr w:rsidR="007347D6" w:rsidRPr="00CB3FBE" w14:paraId="364CA43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1EE706" w14:textId="77777777" w:rsidR="007347D6" w:rsidRPr="00CB3FBE" w:rsidRDefault="007347D6" w:rsidP="00CD4BCE">
            <w:pPr>
              <w:pStyle w:val="rowtabella0"/>
              <w:rPr>
                <w:color w:val="002060"/>
              </w:rPr>
            </w:pPr>
            <w:r w:rsidRPr="00CB3FBE">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1D222"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72D0E"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84F99"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6E6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6799"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A392A"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FDF45" w14:textId="77777777" w:rsidR="007347D6" w:rsidRPr="00CB3FBE" w:rsidRDefault="007347D6" w:rsidP="00CD4BCE">
            <w:pPr>
              <w:pStyle w:val="rowtabella0"/>
              <w:jc w:val="center"/>
              <w:rPr>
                <w:color w:val="002060"/>
              </w:rPr>
            </w:pPr>
            <w:r w:rsidRPr="00CB3FB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19D4"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C9F6" w14:textId="77777777" w:rsidR="007347D6" w:rsidRPr="00CB3FBE" w:rsidRDefault="007347D6" w:rsidP="00CD4BCE">
            <w:pPr>
              <w:pStyle w:val="rowtabella0"/>
              <w:jc w:val="center"/>
              <w:rPr>
                <w:color w:val="002060"/>
              </w:rPr>
            </w:pPr>
            <w:r w:rsidRPr="00CB3FBE">
              <w:rPr>
                <w:color w:val="002060"/>
              </w:rPr>
              <w:t>0</w:t>
            </w:r>
          </w:p>
        </w:tc>
      </w:tr>
      <w:tr w:rsidR="007347D6" w:rsidRPr="00CB3FBE" w14:paraId="24AB009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453850" w14:textId="77777777" w:rsidR="007347D6" w:rsidRPr="00CB3FBE" w:rsidRDefault="007347D6" w:rsidP="00CD4BCE">
            <w:pPr>
              <w:pStyle w:val="rowtabella0"/>
              <w:rPr>
                <w:color w:val="002060"/>
              </w:rPr>
            </w:pPr>
            <w:r w:rsidRPr="00CB3FBE">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167A"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0FC0"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12E4"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F7C02"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547FE"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7D15C" w14:textId="77777777" w:rsidR="007347D6" w:rsidRPr="00CB3FBE" w:rsidRDefault="007347D6" w:rsidP="00CD4BCE">
            <w:pPr>
              <w:pStyle w:val="rowtabella0"/>
              <w:jc w:val="center"/>
              <w:rPr>
                <w:color w:val="002060"/>
              </w:rPr>
            </w:pPr>
            <w:r w:rsidRPr="00CB3FB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79A74"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D1A6C"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899D" w14:textId="77777777" w:rsidR="007347D6" w:rsidRPr="00CB3FBE" w:rsidRDefault="007347D6" w:rsidP="00CD4BCE">
            <w:pPr>
              <w:pStyle w:val="rowtabella0"/>
              <w:jc w:val="center"/>
              <w:rPr>
                <w:color w:val="002060"/>
              </w:rPr>
            </w:pPr>
            <w:r w:rsidRPr="00CB3FBE">
              <w:rPr>
                <w:color w:val="002060"/>
              </w:rPr>
              <w:t>0</w:t>
            </w:r>
          </w:p>
        </w:tc>
      </w:tr>
      <w:tr w:rsidR="007347D6" w:rsidRPr="00CB3FBE" w14:paraId="2AAAA69E"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415473" w14:textId="77777777" w:rsidR="007347D6" w:rsidRPr="00CB3FBE" w:rsidRDefault="007347D6" w:rsidP="00CD4BCE">
            <w:pPr>
              <w:pStyle w:val="rowtabella0"/>
              <w:rPr>
                <w:color w:val="002060"/>
              </w:rPr>
            </w:pPr>
            <w:r w:rsidRPr="00CB3FBE">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1AC34"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7F400"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864D0"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05DF9"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EE34"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C0513"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8EFB" w14:textId="77777777" w:rsidR="007347D6" w:rsidRPr="00CB3FBE" w:rsidRDefault="007347D6" w:rsidP="00CD4BCE">
            <w:pPr>
              <w:pStyle w:val="rowtabella0"/>
              <w:jc w:val="center"/>
              <w:rPr>
                <w:color w:val="002060"/>
              </w:rPr>
            </w:pPr>
            <w:r w:rsidRPr="00CB3FB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90E5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2E86" w14:textId="77777777" w:rsidR="007347D6" w:rsidRPr="00CB3FBE" w:rsidRDefault="007347D6" w:rsidP="00CD4BCE">
            <w:pPr>
              <w:pStyle w:val="rowtabella0"/>
              <w:jc w:val="center"/>
              <w:rPr>
                <w:color w:val="002060"/>
              </w:rPr>
            </w:pPr>
            <w:r w:rsidRPr="00CB3FBE">
              <w:rPr>
                <w:color w:val="002060"/>
              </w:rPr>
              <w:t>0</w:t>
            </w:r>
          </w:p>
        </w:tc>
      </w:tr>
      <w:tr w:rsidR="007347D6" w:rsidRPr="00CB3FBE" w14:paraId="50714475"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C6D05D" w14:textId="77777777" w:rsidR="007347D6" w:rsidRPr="00CB3FBE" w:rsidRDefault="007347D6" w:rsidP="00CD4BCE">
            <w:pPr>
              <w:pStyle w:val="rowtabella0"/>
              <w:rPr>
                <w:color w:val="002060"/>
              </w:rPr>
            </w:pPr>
            <w:r w:rsidRPr="00CB3FBE">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47F3D"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21FF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907C"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3AB68"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37DC2"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C7888" w14:textId="77777777" w:rsidR="007347D6" w:rsidRPr="00CB3FBE" w:rsidRDefault="007347D6" w:rsidP="00CD4BCE">
            <w:pPr>
              <w:pStyle w:val="rowtabella0"/>
              <w:jc w:val="center"/>
              <w:rPr>
                <w:color w:val="002060"/>
              </w:rPr>
            </w:pPr>
            <w:r w:rsidRPr="00CB3FB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8D963"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9EF4"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D760" w14:textId="77777777" w:rsidR="007347D6" w:rsidRPr="00CB3FBE" w:rsidRDefault="007347D6" w:rsidP="00CD4BCE">
            <w:pPr>
              <w:pStyle w:val="rowtabella0"/>
              <w:jc w:val="center"/>
              <w:rPr>
                <w:color w:val="002060"/>
              </w:rPr>
            </w:pPr>
            <w:r w:rsidRPr="00CB3FBE">
              <w:rPr>
                <w:color w:val="002060"/>
              </w:rPr>
              <w:t>0</w:t>
            </w:r>
          </w:p>
        </w:tc>
      </w:tr>
      <w:tr w:rsidR="007347D6" w:rsidRPr="00CB3FBE" w14:paraId="7263478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C1A64" w14:textId="77777777" w:rsidR="007347D6" w:rsidRPr="00CB3FBE" w:rsidRDefault="007347D6" w:rsidP="00CD4BCE">
            <w:pPr>
              <w:pStyle w:val="rowtabella0"/>
              <w:rPr>
                <w:color w:val="002060"/>
              </w:rPr>
            </w:pPr>
            <w:r w:rsidRPr="00CB3FBE">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38A7"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36611"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5658"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04256"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CB4F"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8F75" w14:textId="77777777" w:rsidR="007347D6" w:rsidRPr="00CB3FBE" w:rsidRDefault="007347D6" w:rsidP="00CD4BCE">
            <w:pPr>
              <w:pStyle w:val="rowtabella0"/>
              <w:jc w:val="center"/>
              <w:rPr>
                <w:color w:val="002060"/>
              </w:rPr>
            </w:pPr>
            <w:r w:rsidRPr="00CB3FB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55BB6" w14:textId="77777777" w:rsidR="007347D6" w:rsidRPr="00CB3FBE" w:rsidRDefault="007347D6" w:rsidP="00CD4BCE">
            <w:pPr>
              <w:pStyle w:val="rowtabella0"/>
              <w:jc w:val="center"/>
              <w:rPr>
                <w:color w:val="002060"/>
              </w:rPr>
            </w:pPr>
            <w:r w:rsidRPr="00CB3FB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37A6"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AFAC" w14:textId="77777777" w:rsidR="007347D6" w:rsidRPr="00CB3FBE" w:rsidRDefault="007347D6" w:rsidP="00CD4BCE">
            <w:pPr>
              <w:pStyle w:val="rowtabella0"/>
              <w:jc w:val="center"/>
              <w:rPr>
                <w:color w:val="002060"/>
              </w:rPr>
            </w:pPr>
            <w:r w:rsidRPr="00CB3FBE">
              <w:rPr>
                <w:color w:val="002060"/>
              </w:rPr>
              <w:t>0</w:t>
            </w:r>
          </w:p>
        </w:tc>
      </w:tr>
      <w:tr w:rsidR="007347D6" w:rsidRPr="00CB3FBE" w14:paraId="368357B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CE5FB" w14:textId="77777777" w:rsidR="007347D6" w:rsidRPr="00CB3FBE" w:rsidRDefault="007347D6" w:rsidP="00CD4BCE">
            <w:pPr>
              <w:pStyle w:val="rowtabella0"/>
              <w:rPr>
                <w:color w:val="002060"/>
              </w:rPr>
            </w:pPr>
            <w:r w:rsidRPr="00CB3FBE">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AE78"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4F4BB"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7A2F"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52527"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F3F54"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D6497" w14:textId="77777777" w:rsidR="007347D6" w:rsidRPr="00CB3FBE" w:rsidRDefault="007347D6" w:rsidP="00CD4BCE">
            <w:pPr>
              <w:pStyle w:val="rowtabella0"/>
              <w:jc w:val="center"/>
              <w:rPr>
                <w:color w:val="002060"/>
              </w:rPr>
            </w:pPr>
            <w:r w:rsidRPr="00CB3FB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8BDFC" w14:textId="77777777" w:rsidR="007347D6" w:rsidRPr="00CB3FBE" w:rsidRDefault="007347D6" w:rsidP="00CD4BCE">
            <w:pPr>
              <w:pStyle w:val="rowtabella0"/>
              <w:jc w:val="center"/>
              <w:rPr>
                <w:color w:val="002060"/>
              </w:rPr>
            </w:pPr>
            <w:r w:rsidRPr="00CB3FB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512D"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0316" w14:textId="77777777" w:rsidR="007347D6" w:rsidRPr="00CB3FBE" w:rsidRDefault="007347D6" w:rsidP="00CD4BCE">
            <w:pPr>
              <w:pStyle w:val="rowtabella0"/>
              <w:jc w:val="center"/>
              <w:rPr>
                <w:color w:val="002060"/>
              </w:rPr>
            </w:pPr>
            <w:r w:rsidRPr="00CB3FBE">
              <w:rPr>
                <w:color w:val="002060"/>
              </w:rPr>
              <w:t>0</w:t>
            </w:r>
          </w:p>
        </w:tc>
      </w:tr>
      <w:tr w:rsidR="007347D6" w:rsidRPr="00CB3FBE" w14:paraId="4EF9E609"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C97A9F" w14:textId="77777777" w:rsidR="007347D6" w:rsidRPr="00CB3FBE" w:rsidRDefault="007347D6" w:rsidP="00CD4BCE">
            <w:pPr>
              <w:pStyle w:val="rowtabella0"/>
              <w:rPr>
                <w:color w:val="002060"/>
              </w:rPr>
            </w:pPr>
            <w:r w:rsidRPr="00CB3FBE">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20FDC"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74C8E"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B110"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5859C"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38080"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56546"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AFFCE"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43F5B"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F3E68" w14:textId="77777777" w:rsidR="007347D6" w:rsidRPr="00CB3FBE" w:rsidRDefault="007347D6" w:rsidP="00CD4BCE">
            <w:pPr>
              <w:pStyle w:val="rowtabella0"/>
              <w:jc w:val="center"/>
              <w:rPr>
                <w:color w:val="002060"/>
              </w:rPr>
            </w:pPr>
            <w:r w:rsidRPr="00CB3FBE">
              <w:rPr>
                <w:color w:val="002060"/>
              </w:rPr>
              <w:t>0</w:t>
            </w:r>
          </w:p>
        </w:tc>
      </w:tr>
      <w:tr w:rsidR="007347D6" w:rsidRPr="00CB3FBE" w14:paraId="06041E58"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AC155" w14:textId="77777777" w:rsidR="007347D6" w:rsidRPr="00CB3FBE" w:rsidRDefault="007347D6" w:rsidP="00CD4BCE">
            <w:pPr>
              <w:pStyle w:val="rowtabella0"/>
              <w:rPr>
                <w:color w:val="002060"/>
              </w:rPr>
            </w:pPr>
            <w:r w:rsidRPr="00CB3FB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7C075"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F1587"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9D1C2"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0C0AB"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14A5"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E472"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AF79" w14:textId="77777777" w:rsidR="007347D6" w:rsidRPr="00CB3FBE" w:rsidRDefault="007347D6" w:rsidP="00CD4BCE">
            <w:pPr>
              <w:pStyle w:val="rowtabella0"/>
              <w:jc w:val="center"/>
              <w:rPr>
                <w:color w:val="002060"/>
              </w:rPr>
            </w:pPr>
            <w:r w:rsidRPr="00CB3FB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886E"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EA4C7" w14:textId="77777777" w:rsidR="007347D6" w:rsidRPr="00CB3FBE" w:rsidRDefault="007347D6" w:rsidP="00CD4BCE">
            <w:pPr>
              <w:pStyle w:val="rowtabella0"/>
              <w:jc w:val="center"/>
              <w:rPr>
                <w:color w:val="002060"/>
              </w:rPr>
            </w:pPr>
            <w:r w:rsidRPr="00CB3FBE">
              <w:rPr>
                <w:color w:val="002060"/>
              </w:rPr>
              <w:t>0</w:t>
            </w:r>
          </w:p>
        </w:tc>
      </w:tr>
      <w:tr w:rsidR="007347D6" w:rsidRPr="00CB3FBE" w14:paraId="3A49E94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CC459" w14:textId="77777777" w:rsidR="007347D6" w:rsidRPr="00CB3FBE" w:rsidRDefault="007347D6" w:rsidP="00CD4BCE">
            <w:pPr>
              <w:pStyle w:val="rowtabella0"/>
              <w:rPr>
                <w:color w:val="002060"/>
              </w:rPr>
            </w:pPr>
            <w:r w:rsidRPr="00CB3FBE">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574E1"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C0D0"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EED1D"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4D9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DAFAB"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03F8"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A1A8F"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9B525"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71412" w14:textId="77777777" w:rsidR="007347D6" w:rsidRPr="00CB3FBE" w:rsidRDefault="007347D6" w:rsidP="00CD4BCE">
            <w:pPr>
              <w:pStyle w:val="rowtabella0"/>
              <w:jc w:val="center"/>
              <w:rPr>
                <w:color w:val="002060"/>
              </w:rPr>
            </w:pPr>
            <w:r w:rsidRPr="00CB3FBE">
              <w:rPr>
                <w:color w:val="002060"/>
              </w:rPr>
              <w:t>0</w:t>
            </w:r>
          </w:p>
        </w:tc>
      </w:tr>
      <w:tr w:rsidR="007347D6" w:rsidRPr="00CB3FBE" w14:paraId="22EDD965"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6400D" w14:textId="77777777" w:rsidR="007347D6" w:rsidRPr="00CB3FBE" w:rsidRDefault="007347D6" w:rsidP="00CD4BCE">
            <w:pPr>
              <w:pStyle w:val="rowtabella0"/>
              <w:rPr>
                <w:color w:val="002060"/>
              </w:rPr>
            </w:pPr>
            <w:r w:rsidRPr="00CB3FBE">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3F99A"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B82B5"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213AC"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996FC"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211CC"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18730" w14:textId="77777777" w:rsidR="007347D6" w:rsidRPr="00CB3FBE" w:rsidRDefault="007347D6" w:rsidP="00CD4BCE">
            <w:pPr>
              <w:pStyle w:val="rowtabella0"/>
              <w:jc w:val="center"/>
              <w:rPr>
                <w:color w:val="002060"/>
              </w:rPr>
            </w:pPr>
            <w:r w:rsidRPr="00CB3FB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C3299"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E02A8"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B03C" w14:textId="77777777" w:rsidR="007347D6" w:rsidRPr="00CB3FBE" w:rsidRDefault="007347D6" w:rsidP="00CD4BCE">
            <w:pPr>
              <w:pStyle w:val="rowtabella0"/>
              <w:jc w:val="center"/>
              <w:rPr>
                <w:color w:val="002060"/>
              </w:rPr>
            </w:pPr>
            <w:r w:rsidRPr="00CB3FBE">
              <w:rPr>
                <w:color w:val="002060"/>
              </w:rPr>
              <w:t>0</w:t>
            </w:r>
          </w:p>
        </w:tc>
      </w:tr>
      <w:tr w:rsidR="007347D6" w:rsidRPr="00CB3FBE" w14:paraId="0FD9263A"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B9CB3D" w14:textId="77777777" w:rsidR="007347D6" w:rsidRPr="00CB3FBE" w:rsidRDefault="007347D6" w:rsidP="00CD4BCE">
            <w:pPr>
              <w:pStyle w:val="rowtabella0"/>
              <w:rPr>
                <w:color w:val="002060"/>
              </w:rPr>
            </w:pPr>
            <w:r w:rsidRPr="00CB3FBE">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AAF2"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8B9D8"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E423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F6BBB"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DBC5"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FD18"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D441B" w14:textId="77777777" w:rsidR="007347D6" w:rsidRPr="00CB3FBE" w:rsidRDefault="007347D6" w:rsidP="00CD4BCE">
            <w:pPr>
              <w:pStyle w:val="rowtabella0"/>
              <w:jc w:val="center"/>
              <w:rPr>
                <w:color w:val="002060"/>
              </w:rPr>
            </w:pPr>
            <w:r w:rsidRPr="00CB3FBE">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971B"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A261" w14:textId="77777777" w:rsidR="007347D6" w:rsidRPr="00CB3FBE" w:rsidRDefault="007347D6" w:rsidP="00CD4BCE">
            <w:pPr>
              <w:pStyle w:val="rowtabella0"/>
              <w:jc w:val="center"/>
              <w:rPr>
                <w:color w:val="002060"/>
              </w:rPr>
            </w:pPr>
            <w:r w:rsidRPr="00CB3FBE">
              <w:rPr>
                <w:color w:val="002060"/>
              </w:rPr>
              <w:t>0</w:t>
            </w:r>
          </w:p>
        </w:tc>
      </w:tr>
    </w:tbl>
    <w:p w14:paraId="189C4162" w14:textId="77777777" w:rsidR="007347D6" w:rsidRPr="00CB3FBE" w:rsidRDefault="007347D6" w:rsidP="007347D6">
      <w:pPr>
        <w:pStyle w:val="breakline"/>
        <w:rPr>
          <w:rFonts w:eastAsiaTheme="minorEastAsia"/>
          <w:color w:val="002060"/>
        </w:rPr>
      </w:pPr>
    </w:p>
    <w:p w14:paraId="3D851CED" w14:textId="77777777" w:rsidR="007347D6" w:rsidRPr="00CB3FBE" w:rsidRDefault="007347D6" w:rsidP="007347D6">
      <w:pPr>
        <w:pStyle w:val="breakline"/>
        <w:rPr>
          <w:color w:val="002060"/>
        </w:rPr>
      </w:pPr>
    </w:p>
    <w:p w14:paraId="36B37F26" w14:textId="77777777" w:rsidR="007347D6" w:rsidRPr="00CB3FBE" w:rsidRDefault="007347D6" w:rsidP="007347D6">
      <w:pPr>
        <w:pStyle w:val="sottotitolocampionato10"/>
        <w:rPr>
          <w:color w:val="002060"/>
        </w:rPr>
      </w:pPr>
      <w:r w:rsidRPr="00CB3FB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446A8CCF"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1A07C"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67A0E"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55017"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E5681"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7945AA"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26A72"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A54A1"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D8DB1"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173AE"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F8C6A" w14:textId="77777777" w:rsidR="007347D6" w:rsidRPr="00CB3FBE" w:rsidRDefault="007347D6" w:rsidP="00CD4BCE">
            <w:pPr>
              <w:pStyle w:val="headertabella0"/>
              <w:rPr>
                <w:color w:val="002060"/>
              </w:rPr>
            </w:pPr>
            <w:r w:rsidRPr="00CB3FBE">
              <w:rPr>
                <w:color w:val="002060"/>
              </w:rPr>
              <w:t>PE</w:t>
            </w:r>
          </w:p>
        </w:tc>
      </w:tr>
      <w:tr w:rsidR="007347D6" w:rsidRPr="00CB3FBE" w14:paraId="2FE2D894"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A8B3EC" w14:textId="77777777" w:rsidR="007347D6" w:rsidRPr="00CB3FBE" w:rsidRDefault="007347D6" w:rsidP="00CD4BCE">
            <w:pPr>
              <w:pStyle w:val="rowtabella0"/>
              <w:rPr>
                <w:color w:val="002060"/>
              </w:rPr>
            </w:pPr>
            <w:r w:rsidRPr="00CB3FBE">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B2C97"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A7E1D"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4EF88"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1BC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A126"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41D8D" w14:textId="77777777" w:rsidR="007347D6" w:rsidRPr="00CB3FBE" w:rsidRDefault="007347D6" w:rsidP="00CD4BCE">
            <w:pPr>
              <w:pStyle w:val="rowtabella0"/>
              <w:jc w:val="center"/>
              <w:rPr>
                <w:color w:val="002060"/>
              </w:rPr>
            </w:pPr>
            <w:r w:rsidRPr="00CB3FBE">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6FAE"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4EA9" w14:textId="77777777" w:rsidR="007347D6" w:rsidRPr="00CB3FBE" w:rsidRDefault="007347D6" w:rsidP="00CD4BCE">
            <w:pPr>
              <w:pStyle w:val="rowtabella0"/>
              <w:jc w:val="center"/>
              <w:rPr>
                <w:color w:val="002060"/>
              </w:rPr>
            </w:pPr>
            <w:r w:rsidRPr="00CB3FB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98B53" w14:textId="77777777" w:rsidR="007347D6" w:rsidRPr="00CB3FBE" w:rsidRDefault="007347D6" w:rsidP="00CD4BCE">
            <w:pPr>
              <w:pStyle w:val="rowtabella0"/>
              <w:jc w:val="center"/>
              <w:rPr>
                <w:color w:val="002060"/>
              </w:rPr>
            </w:pPr>
            <w:r w:rsidRPr="00CB3FBE">
              <w:rPr>
                <w:color w:val="002060"/>
              </w:rPr>
              <w:t>0</w:t>
            </w:r>
          </w:p>
        </w:tc>
      </w:tr>
      <w:tr w:rsidR="007347D6" w:rsidRPr="00CB3FBE" w14:paraId="2372451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B6F1F" w14:textId="77777777" w:rsidR="007347D6" w:rsidRPr="00CB3FBE" w:rsidRDefault="007347D6" w:rsidP="00CD4BCE">
            <w:pPr>
              <w:pStyle w:val="rowtabella0"/>
              <w:rPr>
                <w:color w:val="002060"/>
              </w:rPr>
            </w:pPr>
            <w:r w:rsidRPr="00CB3FBE">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CB6E" w14:textId="77777777" w:rsidR="007347D6" w:rsidRPr="00CB3FBE" w:rsidRDefault="007347D6" w:rsidP="00CD4BCE">
            <w:pPr>
              <w:pStyle w:val="rowtabella0"/>
              <w:jc w:val="center"/>
              <w:rPr>
                <w:color w:val="002060"/>
              </w:rPr>
            </w:pPr>
            <w:r w:rsidRPr="00CB3FB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32CA1"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3E505"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C410"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F6C16"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4C66"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DF0A"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E5161"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F2C5" w14:textId="77777777" w:rsidR="007347D6" w:rsidRPr="00CB3FBE" w:rsidRDefault="007347D6" w:rsidP="00CD4BCE">
            <w:pPr>
              <w:pStyle w:val="rowtabella0"/>
              <w:jc w:val="center"/>
              <w:rPr>
                <w:color w:val="002060"/>
              </w:rPr>
            </w:pPr>
            <w:r w:rsidRPr="00CB3FBE">
              <w:rPr>
                <w:color w:val="002060"/>
              </w:rPr>
              <w:t>0</w:t>
            </w:r>
          </w:p>
        </w:tc>
      </w:tr>
      <w:tr w:rsidR="007347D6" w:rsidRPr="00CB3FBE" w14:paraId="01C0CFD4"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D033F4" w14:textId="77777777" w:rsidR="007347D6" w:rsidRPr="00CB3FBE" w:rsidRDefault="007347D6" w:rsidP="00CD4BCE">
            <w:pPr>
              <w:pStyle w:val="rowtabella0"/>
              <w:rPr>
                <w:color w:val="002060"/>
                <w:lang w:val="es-ES"/>
              </w:rPr>
            </w:pPr>
            <w:r w:rsidRPr="00CB3FB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F9DF"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FBEF1"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D2913"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D8BC0"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3A64"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7C8B3" w14:textId="77777777" w:rsidR="007347D6" w:rsidRPr="00CB3FBE" w:rsidRDefault="007347D6" w:rsidP="00CD4BCE">
            <w:pPr>
              <w:pStyle w:val="rowtabella0"/>
              <w:jc w:val="center"/>
              <w:rPr>
                <w:color w:val="002060"/>
              </w:rPr>
            </w:pPr>
            <w:r w:rsidRPr="00CB3FB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419D" w14:textId="77777777" w:rsidR="007347D6" w:rsidRPr="00CB3FBE" w:rsidRDefault="007347D6" w:rsidP="00CD4BCE">
            <w:pPr>
              <w:pStyle w:val="rowtabella0"/>
              <w:jc w:val="center"/>
              <w:rPr>
                <w:color w:val="002060"/>
              </w:rPr>
            </w:pPr>
            <w:r w:rsidRPr="00CB3FB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DB8E"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C747" w14:textId="77777777" w:rsidR="007347D6" w:rsidRPr="00CB3FBE" w:rsidRDefault="007347D6" w:rsidP="00CD4BCE">
            <w:pPr>
              <w:pStyle w:val="rowtabella0"/>
              <w:jc w:val="center"/>
              <w:rPr>
                <w:color w:val="002060"/>
              </w:rPr>
            </w:pPr>
            <w:r w:rsidRPr="00CB3FBE">
              <w:rPr>
                <w:color w:val="002060"/>
              </w:rPr>
              <w:t>0</w:t>
            </w:r>
          </w:p>
        </w:tc>
      </w:tr>
      <w:tr w:rsidR="007347D6" w:rsidRPr="00CB3FBE" w14:paraId="1D201B5C"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1B41B" w14:textId="77777777" w:rsidR="007347D6" w:rsidRPr="00CB3FBE" w:rsidRDefault="007347D6" w:rsidP="00CD4BCE">
            <w:pPr>
              <w:pStyle w:val="rowtabella0"/>
              <w:rPr>
                <w:color w:val="002060"/>
              </w:rPr>
            </w:pPr>
            <w:r w:rsidRPr="00CB3FBE">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76393"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E13C"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484AD"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2BE6E"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7D24"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BF98" w14:textId="77777777" w:rsidR="007347D6" w:rsidRPr="00CB3FBE" w:rsidRDefault="007347D6" w:rsidP="00CD4BCE">
            <w:pPr>
              <w:pStyle w:val="rowtabella0"/>
              <w:jc w:val="center"/>
              <w:rPr>
                <w:color w:val="002060"/>
              </w:rPr>
            </w:pPr>
            <w:r w:rsidRPr="00CB3FB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0B41"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78B5"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B8528" w14:textId="77777777" w:rsidR="007347D6" w:rsidRPr="00CB3FBE" w:rsidRDefault="007347D6" w:rsidP="00CD4BCE">
            <w:pPr>
              <w:pStyle w:val="rowtabella0"/>
              <w:jc w:val="center"/>
              <w:rPr>
                <w:color w:val="002060"/>
              </w:rPr>
            </w:pPr>
            <w:r w:rsidRPr="00CB3FBE">
              <w:rPr>
                <w:color w:val="002060"/>
              </w:rPr>
              <w:t>0</w:t>
            </w:r>
          </w:p>
        </w:tc>
      </w:tr>
      <w:tr w:rsidR="007347D6" w:rsidRPr="00CB3FBE" w14:paraId="11D7E08E"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C66B5D" w14:textId="77777777" w:rsidR="007347D6" w:rsidRPr="00CB3FBE" w:rsidRDefault="007347D6" w:rsidP="00CD4BCE">
            <w:pPr>
              <w:pStyle w:val="rowtabella0"/>
              <w:rPr>
                <w:color w:val="002060"/>
              </w:rPr>
            </w:pPr>
            <w:r w:rsidRPr="00CB3FBE">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1D1E9"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EACB1"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BBFF"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FFA3C"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F860B"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64151"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49ADE"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5F357"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2F64" w14:textId="77777777" w:rsidR="007347D6" w:rsidRPr="00CB3FBE" w:rsidRDefault="007347D6" w:rsidP="00CD4BCE">
            <w:pPr>
              <w:pStyle w:val="rowtabella0"/>
              <w:jc w:val="center"/>
              <w:rPr>
                <w:color w:val="002060"/>
              </w:rPr>
            </w:pPr>
            <w:r w:rsidRPr="00CB3FBE">
              <w:rPr>
                <w:color w:val="002060"/>
              </w:rPr>
              <w:t>0</w:t>
            </w:r>
          </w:p>
        </w:tc>
      </w:tr>
      <w:tr w:rsidR="007347D6" w:rsidRPr="00CB3FBE" w14:paraId="2915105C"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E572B" w14:textId="77777777" w:rsidR="007347D6" w:rsidRPr="00CB3FBE" w:rsidRDefault="007347D6" w:rsidP="00CD4BCE">
            <w:pPr>
              <w:pStyle w:val="rowtabella0"/>
              <w:rPr>
                <w:color w:val="002060"/>
              </w:rPr>
            </w:pPr>
            <w:r w:rsidRPr="00CB3FBE">
              <w:rPr>
                <w:color w:val="002060"/>
              </w:rPr>
              <w:lastRenderedPageBreak/>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2CD37"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75A20"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9385E"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5792"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06BAE"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FE4C7" w14:textId="77777777" w:rsidR="007347D6" w:rsidRPr="00CB3FBE" w:rsidRDefault="007347D6" w:rsidP="00CD4BCE">
            <w:pPr>
              <w:pStyle w:val="rowtabella0"/>
              <w:jc w:val="center"/>
              <w:rPr>
                <w:color w:val="002060"/>
              </w:rPr>
            </w:pPr>
            <w:r w:rsidRPr="00CB3FB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875CB" w14:textId="77777777" w:rsidR="007347D6" w:rsidRPr="00CB3FBE" w:rsidRDefault="007347D6" w:rsidP="00CD4BCE">
            <w:pPr>
              <w:pStyle w:val="rowtabella0"/>
              <w:jc w:val="center"/>
              <w:rPr>
                <w:color w:val="002060"/>
              </w:rPr>
            </w:pPr>
            <w:r w:rsidRPr="00CB3FB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BBBDE"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2CA9" w14:textId="77777777" w:rsidR="007347D6" w:rsidRPr="00CB3FBE" w:rsidRDefault="007347D6" w:rsidP="00CD4BCE">
            <w:pPr>
              <w:pStyle w:val="rowtabella0"/>
              <w:jc w:val="center"/>
              <w:rPr>
                <w:color w:val="002060"/>
              </w:rPr>
            </w:pPr>
            <w:r w:rsidRPr="00CB3FBE">
              <w:rPr>
                <w:color w:val="002060"/>
              </w:rPr>
              <w:t>0</w:t>
            </w:r>
          </w:p>
        </w:tc>
      </w:tr>
      <w:tr w:rsidR="007347D6" w:rsidRPr="00CB3FBE" w14:paraId="6ACFEDA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15F68" w14:textId="77777777" w:rsidR="007347D6" w:rsidRPr="00CB3FBE" w:rsidRDefault="007347D6" w:rsidP="00CD4BCE">
            <w:pPr>
              <w:pStyle w:val="rowtabella0"/>
              <w:rPr>
                <w:color w:val="002060"/>
              </w:rPr>
            </w:pPr>
            <w:r w:rsidRPr="00CB3FB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5E549"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E67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ACE2C"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6C9D"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9BF9"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7909A" w14:textId="77777777" w:rsidR="007347D6" w:rsidRPr="00CB3FBE" w:rsidRDefault="007347D6" w:rsidP="00CD4BCE">
            <w:pPr>
              <w:pStyle w:val="rowtabella0"/>
              <w:jc w:val="center"/>
              <w:rPr>
                <w:color w:val="002060"/>
              </w:rPr>
            </w:pPr>
            <w:r w:rsidRPr="00CB3FB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2235" w14:textId="77777777" w:rsidR="007347D6" w:rsidRPr="00CB3FBE" w:rsidRDefault="007347D6" w:rsidP="00CD4BCE">
            <w:pPr>
              <w:pStyle w:val="rowtabella0"/>
              <w:jc w:val="center"/>
              <w:rPr>
                <w:color w:val="002060"/>
              </w:rPr>
            </w:pPr>
            <w:r w:rsidRPr="00CB3FB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4948"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3D14" w14:textId="77777777" w:rsidR="007347D6" w:rsidRPr="00CB3FBE" w:rsidRDefault="007347D6" w:rsidP="00CD4BCE">
            <w:pPr>
              <w:pStyle w:val="rowtabella0"/>
              <w:jc w:val="center"/>
              <w:rPr>
                <w:color w:val="002060"/>
              </w:rPr>
            </w:pPr>
            <w:r w:rsidRPr="00CB3FBE">
              <w:rPr>
                <w:color w:val="002060"/>
              </w:rPr>
              <w:t>0</w:t>
            </w:r>
          </w:p>
        </w:tc>
      </w:tr>
      <w:tr w:rsidR="007347D6" w:rsidRPr="00CB3FBE" w14:paraId="2231B10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DCDAC9" w14:textId="77777777" w:rsidR="007347D6" w:rsidRPr="00CB3FBE" w:rsidRDefault="007347D6" w:rsidP="00CD4BCE">
            <w:pPr>
              <w:pStyle w:val="rowtabella0"/>
              <w:rPr>
                <w:color w:val="002060"/>
              </w:rPr>
            </w:pPr>
            <w:r w:rsidRPr="00CB3FBE">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36FF"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B6A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FA1E5"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B2B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01A15"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8985"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990C1"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30313"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A3E6" w14:textId="77777777" w:rsidR="007347D6" w:rsidRPr="00CB3FBE" w:rsidRDefault="007347D6" w:rsidP="00CD4BCE">
            <w:pPr>
              <w:pStyle w:val="rowtabella0"/>
              <w:jc w:val="center"/>
              <w:rPr>
                <w:color w:val="002060"/>
              </w:rPr>
            </w:pPr>
            <w:r w:rsidRPr="00CB3FBE">
              <w:rPr>
                <w:color w:val="002060"/>
              </w:rPr>
              <w:t>0</w:t>
            </w:r>
          </w:p>
        </w:tc>
      </w:tr>
      <w:tr w:rsidR="007347D6" w:rsidRPr="00CB3FBE" w14:paraId="28D368D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05657" w14:textId="77777777" w:rsidR="007347D6" w:rsidRPr="00CB3FBE" w:rsidRDefault="007347D6" w:rsidP="00CD4BCE">
            <w:pPr>
              <w:pStyle w:val="rowtabella0"/>
              <w:rPr>
                <w:color w:val="002060"/>
                <w:lang w:val="es-ES"/>
              </w:rPr>
            </w:pPr>
            <w:r w:rsidRPr="00CB3FBE">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45C8"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B055D"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9966E"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CC50B"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FEA9F"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8B55F" w14:textId="77777777" w:rsidR="007347D6" w:rsidRPr="00CB3FBE" w:rsidRDefault="007347D6" w:rsidP="00CD4BCE">
            <w:pPr>
              <w:pStyle w:val="rowtabella0"/>
              <w:jc w:val="center"/>
              <w:rPr>
                <w:color w:val="002060"/>
              </w:rPr>
            </w:pPr>
            <w:r w:rsidRPr="00CB3FB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CEA9" w14:textId="77777777" w:rsidR="007347D6" w:rsidRPr="00CB3FBE" w:rsidRDefault="007347D6" w:rsidP="00CD4BCE">
            <w:pPr>
              <w:pStyle w:val="rowtabella0"/>
              <w:jc w:val="center"/>
              <w:rPr>
                <w:color w:val="002060"/>
              </w:rPr>
            </w:pPr>
            <w:r w:rsidRPr="00CB3FB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F85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B1939" w14:textId="77777777" w:rsidR="007347D6" w:rsidRPr="00CB3FBE" w:rsidRDefault="007347D6" w:rsidP="00CD4BCE">
            <w:pPr>
              <w:pStyle w:val="rowtabella0"/>
              <w:jc w:val="center"/>
              <w:rPr>
                <w:color w:val="002060"/>
              </w:rPr>
            </w:pPr>
            <w:r w:rsidRPr="00CB3FBE">
              <w:rPr>
                <w:color w:val="002060"/>
              </w:rPr>
              <w:t>0</w:t>
            </w:r>
          </w:p>
        </w:tc>
      </w:tr>
      <w:tr w:rsidR="007347D6" w:rsidRPr="00CB3FBE" w14:paraId="4A1AC31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9BE5F" w14:textId="77777777" w:rsidR="007347D6" w:rsidRPr="00CB3FBE" w:rsidRDefault="007347D6" w:rsidP="00CD4BCE">
            <w:pPr>
              <w:pStyle w:val="rowtabella0"/>
              <w:rPr>
                <w:color w:val="002060"/>
              </w:rPr>
            </w:pPr>
            <w:r w:rsidRPr="00CB3FB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91A2D"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1E1E"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642B5"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A037B"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44478"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3B80A"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28A2"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8FE3"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EAC7" w14:textId="77777777" w:rsidR="007347D6" w:rsidRPr="00CB3FBE" w:rsidRDefault="007347D6" w:rsidP="00CD4BCE">
            <w:pPr>
              <w:pStyle w:val="rowtabella0"/>
              <w:jc w:val="center"/>
              <w:rPr>
                <w:color w:val="002060"/>
              </w:rPr>
            </w:pPr>
            <w:r w:rsidRPr="00CB3FBE">
              <w:rPr>
                <w:color w:val="002060"/>
              </w:rPr>
              <w:t>0</w:t>
            </w:r>
          </w:p>
        </w:tc>
      </w:tr>
      <w:tr w:rsidR="007347D6" w:rsidRPr="00CB3FBE" w14:paraId="4FB83AE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BBFBCF" w14:textId="77777777" w:rsidR="007347D6" w:rsidRPr="00CB3FBE" w:rsidRDefault="007347D6" w:rsidP="00CD4BCE">
            <w:pPr>
              <w:pStyle w:val="rowtabella0"/>
              <w:rPr>
                <w:color w:val="002060"/>
              </w:rPr>
            </w:pPr>
            <w:r w:rsidRPr="00CB3FB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830F4"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AEB1D"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95A6"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BBA2D"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22504"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EE08" w14:textId="77777777" w:rsidR="007347D6" w:rsidRPr="00CB3FBE" w:rsidRDefault="007347D6" w:rsidP="00CD4BCE">
            <w:pPr>
              <w:pStyle w:val="rowtabella0"/>
              <w:jc w:val="center"/>
              <w:rPr>
                <w:color w:val="002060"/>
              </w:rPr>
            </w:pPr>
            <w:r w:rsidRPr="00CB3FB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2921C" w14:textId="77777777" w:rsidR="007347D6" w:rsidRPr="00CB3FBE" w:rsidRDefault="007347D6" w:rsidP="00CD4BCE">
            <w:pPr>
              <w:pStyle w:val="rowtabella0"/>
              <w:jc w:val="center"/>
              <w:rPr>
                <w:color w:val="002060"/>
              </w:rPr>
            </w:pPr>
            <w:r w:rsidRPr="00CB3FB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BF08D"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8036C" w14:textId="77777777" w:rsidR="007347D6" w:rsidRPr="00CB3FBE" w:rsidRDefault="007347D6" w:rsidP="00CD4BCE">
            <w:pPr>
              <w:pStyle w:val="rowtabella0"/>
              <w:jc w:val="center"/>
              <w:rPr>
                <w:color w:val="002060"/>
              </w:rPr>
            </w:pPr>
            <w:r w:rsidRPr="00CB3FBE">
              <w:rPr>
                <w:color w:val="002060"/>
              </w:rPr>
              <w:t>0</w:t>
            </w:r>
          </w:p>
        </w:tc>
      </w:tr>
      <w:tr w:rsidR="007347D6" w:rsidRPr="00CB3FBE" w14:paraId="11BA3FB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B85C59" w14:textId="77777777" w:rsidR="007347D6" w:rsidRPr="00CB3FBE" w:rsidRDefault="007347D6" w:rsidP="00CD4BCE">
            <w:pPr>
              <w:pStyle w:val="rowtabella0"/>
              <w:rPr>
                <w:color w:val="002060"/>
              </w:rPr>
            </w:pPr>
            <w:r w:rsidRPr="00CB3FBE">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BB785"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467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A183"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C0278"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944E"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3E97"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B00EB" w14:textId="77777777" w:rsidR="007347D6" w:rsidRPr="00CB3FBE" w:rsidRDefault="007347D6" w:rsidP="00CD4BCE">
            <w:pPr>
              <w:pStyle w:val="rowtabella0"/>
              <w:jc w:val="center"/>
              <w:rPr>
                <w:color w:val="002060"/>
              </w:rPr>
            </w:pPr>
            <w:r w:rsidRPr="00CB3FB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F1DF2"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CC04D" w14:textId="77777777" w:rsidR="007347D6" w:rsidRPr="00CB3FBE" w:rsidRDefault="007347D6" w:rsidP="00CD4BCE">
            <w:pPr>
              <w:pStyle w:val="rowtabella0"/>
              <w:jc w:val="center"/>
              <w:rPr>
                <w:color w:val="002060"/>
              </w:rPr>
            </w:pPr>
            <w:r w:rsidRPr="00CB3FBE">
              <w:rPr>
                <w:color w:val="002060"/>
              </w:rPr>
              <w:t>0</w:t>
            </w:r>
          </w:p>
        </w:tc>
      </w:tr>
      <w:tr w:rsidR="007347D6" w:rsidRPr="00CB3FBE" w14:paraId="1D9AD351"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2A0434" w14:textId="77777777" w:rsidR="007347D6" w:rsidRPr="00CB3FBE" w:rsidRDefault="007347D6" w:rsidP="00CD4BCE">
            <w:pPr>
              <w:pStyle w:val="rowtabella0"/>
              <w:rPr>
                <w:color w:val="002060"/>
              </w:rPr>
            </w:pPr>
            <w:r w:rsidRPr="00CB3FBE">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FA62"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563FC"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80FC"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ED21"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03ED"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5505" w14:textId="77777777" w:rsidR="007347D6" w:rsidRPr="00CB3FBE" w:rsidRDefault="007347D6" w:rsidP="00CD4BCE">
            <w:pPr>
              <w:pStyle w:val="rowtabella0"/>
              <w:jc w:val="center"/>
              <w:rPr>
                <w:color w:val="002060"/>
              </w:rPr>
            </w:pPr>
            <w:r w:rsidRPr="00CB3FB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63F3" w14:textId="77777777" w:rsidR="007347D6" w:rsidRPr="00CB3FBE" w:rsidRDefault="007347D6" w:rsidP="00CD4BCE">
            <w:pPr>
              <w:pStyle w:val="rowtabella0"/>
              <w:jc w:val="center"/>
              <w:rPr>
                <w:color w:val="002060"/>
              </w:rPr>
            </w:pPr>
            <w:r w:rsidRPr="00CB3FBE">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757E4"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8DFC" w14:textId="77777777" w:rsidR="007347D6" w:rsidRPr="00CB3FBE" w:rsidRDefault="007347D6" w:rsidP="00CD4BCE">
            <w:pPr>
              <w:pStyle w:val="rowtabella0"/>
              <w:jc w:val="center"/>
              <w:rPr>
                <w:color w:val="002060"/>
              </w:rPr>
            </w:pPr>
            <w:r w:rsidRPr="00CB3FBE">
              <w:rPr>
                <w:color w:val="002060"/>
              </w:rPr>
              <w:t>0</w:t>
            </w:r>
          </w:p>
        </w:tc>
      </w:tr>
    </w:tbl>
    <w:p w14:paraId="57A98AF0" w14:textId="77777777" w:rsidR="007347D6" w:rsidRDefault="007347D6" w:rsidP="007347D6">
      <w:pPr>
        <w:pStyle w:val="breakline"/>
        <w:rPr>
          <w:color w:val="002060"/>
        </w:rPr>
      </w:pPr>
    </w:p>
    <w:p w14:paraId="1E440217" w14:textId="77777777" w:rsidR="007347D6" w:rsidRPr="00CB3FBE" w:rsidRDefault="007347D6" w:rsidP="007347D6">
      <w:pPr>
        <w:pStyle w:val="titoloprinc0"/>
        <w:rPr>
          <w:color w:val="002060"/>
        </w:rPr>
      </w:pPr>
      <w:r w:rsidRPr="00CB3FBE">
        <w:rPr>
          <w:color w:val="002060"/>
        </w:rPr>
        <w:t>PROGRAMMA GARE</w:t>
      </w:r>
    </w:p>
    <w:p w14:paraId="3210EB39" w14:textId="77777777" w:rsidR="007347D6" w:rsidRDefault="007347D6" w:rsidP="007347D6">
      <w:pPr>
        <w:pStyle w:val="breakline"/>
        <w:rPr>
          <w:rFonts w:eastAsiaTheme="minorEastAsia"/>
          <w:color w:val="002060"/>
        </w:rPr>
      </w:pPr>
    </w:p>
    <w:p w14:paraId="344AF979" w14:textId="77777777" w:rsidR="001A3104" w:rsidRPr="00FF58F8" w:rsidRDefault="001A3104" w:rsidP="001A3104">
      <w:pPr>
        <w:pStyle w:val="sottotitolocampionato10"/>
        <w:rPr>
          <w:color w:val="002060"/>
        </w:rPr>
      </w:pPr>
      <w:r w:rsidRPr="00FF58F8">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6"/>
        <w:gridCol w:w="385"/>
        <w:gridCol w:w="898"/>
        <w:gridCol w:w="1178"/>
        <w:gridCol w:w="1554"/>
        <w:gridCol w:w="1551"/>
      </w:tblGrid>
      <w:tr w:rsidR="001A3104" w:rsidRPr="00FF58F8" w14:paraId="79044183"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1590B"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1DCC7"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F99B5"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87F50"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8C946"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E5885"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6DB34"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3C886EE1"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5246D0" w14:textId="77777777" w:rsidR="001A3104" w:rsidRPr="00FF58F8" w:rsidRDefault="001A3104" w:rsidP="00CD4BCE">
            <w:pPr>
              <w:pStyle w:val="rowtabella0"/>
              <w:rPr>
                <w:color w:val="002060"/>
              </w:rPr>
            </w:pPr>
            <w:r w:rsidRPr="00FF58F8">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7355BA" w14:textId="77777777" w:rsidR="001A3104" w:rsidRPr="00FF58F8" w:rsidRDefault="001A3104" w:rsidP="00CD4BCE">
            <w:pPr>
              <w:pStyle w:val="rowtabella0"/>
              <w:rPr>
                <w:color w:val="002060"/>
              </w:rPr>
            </w:pPr>
            <w:r w:rsidRPr="00FF58F8">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ACBB4E"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9A6732" w14:textId="77777777" w:rsidR="001A3104" w:rsidRPr="00FF58F8" w:rsidRDefault="001A3104" w:rsidP="00CD4BCE">
            <w:pPr>
              <w:pStyle w:val="rowtabella0"/>
              <w:rPr>
                <w:color w:val="002060"/>
              </w:rPr>
            </w:pPr>
            <w:r w:rsidRPr="00FF58F8">
              <w:rPr>
                <w:color w:val="002060"/>
              </w:rPr>
              <w:t>14/02/2025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75A40F" w14:textId="77777777" w:rsidR="001A3104" w:rsidRPr="00FF58F8" w:rsidRDefault="001A3104" w:rsidP="00CD4BCE">
            <w:pPr>
              <w:pStyle w:val="rowtabella0"/>
              <w:rPr>
                <w:color w:val="002060"/>
              </w:rPr>
            </w:pPr>
            <w:r w:rsidRPr="00FF58F8">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3A473" w14:textId="77777777" w:rsidR="001A3104" w:rsidRPr="00FF58F8" w:rsidRDefault="001A3104" w:rsidP="00CD4BCE">
            <w:pPr>
              <w:pStyle w:val="rowtabella0"/>
              <w:rPr>
                <w:color w:val="002060"/>
              </w:rPr>
            </w:pPr>
            <w:r w:rsidRPr="00FF58F8">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890D0" w14:textId="77777777" w:rsidR="001A3104" w:rsidRPr="00FF58F8" w:rsidRDefault="001A3104" w:rsidP="00CD4BCE">
            <w:pPr>
              <w:pStyle w:val="rowtabella0"/>
              <w:rPr>
                <w:color w:val="002060"/>
              </w:rPr>
            </w:pPr>
            <w:r w:rsidRPr="00FF58F8">
              <w:rPr>
                <w:color w:val="002060"/>
              </w:rPr>
              <w:t>VIA ALDO GAMBA SNC</w:t>
            </w:r>
          </w:p>
        </w:tc>
      </w:tr>
      <w:tr w:rsidR="001A3104" w:rsidRPr="00FF58F8" w14:paraId="58174263"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27631" w14:textId="77777777" w:rsidR="001A3104" w:rsidRPr="00FF58F8" w:rsidRDefault="001A3104" w:rsidP="00CD4BCE">
            <w:pPr>
              <w:pStyle w:val="rowtabella0"/>
              <w:rPr>
                <w:color w:val="002060"/>
              </w:rPr>
            </w:pPr>
            <w:r w:rsidRPr="00FF58F8">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4D2871" w14:textId="77777777" w:rsidR="001A3104" w:rsidRPr="00FF58F8" w:rsidRDefault="001A3104" w:rsidP="00CD4BCE">
            <w:pPr>
              <w:pStyle w:val="rowtabella0"/>
              <w:rPr>
                <w:color w:val="002060"/>
              </w:rPr>
            </w:pPr>
            <w:r w:rsidRPr="00FF58F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154D72"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48D273"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7BE5CEB" w14:textId="77777777" w:rsidR="001A3104" w:rsidRPr="00FF58F8" w:rsidRDefault="001A3104" w:rsidP="00CD4BCE">
            <w:pPr>
              <w:pStyle w:val="rowtabella0"/>
              <w:rPr>
                <w:color w:val="002060"/>
              </w:rPr>
            </w:pPr>
            <w:r w:rsidRPr="00FF58F8">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FF86BB" w14:textId="77777777" w:rsidR="001A3104" w:rsidRPr="00FF58F8" w:rsidRDefault="001A3104" w:rsidP="00CD4BCE">
            <w:pPr>
              <w:pStyle w:val="rowtabella0"/>
              <w:rPr>
                <w:color w:val="002060"/>
              </w:rPr>
            </w:pPr>
            <w:r w:rsidRPr="00FF58F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E061DD" w14:textId="77777777" w:rsidR="001A3104" w:rsidRPr="00FF58F8" w:rsidRDefault="001A3104" w:rsidP="00CD4BCE">
            <w:pPr>
              <w:pStyle w:val="rowtabella0"/>
              <w:rPr>
                <w:color w:val="002060"/>
              </w:rPr>
            </w:pPr>
            <w:r w:rsidRPr="00FF58F8">
              <w:rPr>
                <w:color w:val="002060"/>
              </w:rPr>
              <w:t>CONTRADA DEL POZZO</w:t>
            </w:r>
          </w:p>
        </w:tc>
      </w:tr>
      <w:tr w:rsidR="001A3104" w:rsidRPr="00FF58F8" w14:paraId="19D10FC5"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5AA769" w14:textId="77777777" w:rsidR="001A3104" w:rsidRPr="00FF58F8" w:rsidRDefault="001A3104" w:rsidP="00CD4BCE">
            <w:pPr>
              <w:pStyle w:val="rowtabella0"/>
              <w:rPr>
                <w:color w:val="002060"/>
              </w:rPr>
            </w:pPr>
            <w:r w:rsidRPr="00FF58F8">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D519A6" w14:textId="77777777" w:rsidR="001A3104" w:rsidRPr="00FF58F8" w:rsidRDefault="001A3104" w:rsidP="00CD4BCE">
            <w:pPr>
              <w:pStyle w:val="rowtabella0"/>
              <w:rPr>
                <w:color w:val="002060"/>
              </w:rPr>
            </w:pPr>
            <w:r w:rsidRPr="00FF58F8">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45B91D"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DB7623"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4FE612" w14:textId="77777777" w:rsidR="001A3104" w:rsidRPr="00FF58F8" w:rsidRDefault="001A3104" w:rsidP="00CD4BCE">
            <w:pPr>
              <w:pStyle w:val="rowtabella0"/>
              <w:rPr>
                <w:color w:val="002060"/>
              </w:rPr>
            </w:pPr>
            <w:r w:rsidRPr="00FF58F8">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A13B5" w14:textId="77777777" w:rsidR="001A3104" w:rsidRPr="00FF58F8" w:rsidRDefault="001A3104" w:rsidP="00CD4BCE">
            <w:pPr>
              <w:pStyle w:val="rowtabella0"/>
              <w:rPr>
                <w:color w:val="002060"/>
              </w:rPr>
            </w:pPr>
            <w:r w:rsidRPr="00FF58F8">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12F86B" w14:textId="77777777" w:rsidR="001A3104" w:rsidRPr="00FF58F8" w:rsidRDefault="001A3104" w:rsidP="00CD4BCE">
            <w:pPr>
              <w:pStyle w:val="rowtabella0"/>
              <w:rPr>
                <w:color w:val="002060"/>
              </w:rPr>
            </w:pPr>
            <w:r w:rsidRPr="00FF58F8">
              <w:rPr>
                <w:color w:val="002060"/>
              </w:rPr>
              <w:t>VIA ROSSINI</w:t>
            </w:r>
          </w:p>
        </w:tc>
      </w:tr>
      <w:tr w:rsidR="001A3104" w:rsidRPr="00FF58F8" w14:paraId="6F403E13"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56A574" w14:textId="77777777" w:rsidR="001A3104" w:rsidRPr="00FF58F8" w:rsidRDefault="001A3104" w:rsidP="00CD4BCE">
            <w:pPr>
              <w:pStyle w:val="rowtabella0"/>
              <w:rPr>
                <w:color w:val="002060"/>
              </w:rPr>
            </w:pPr>
            <w:r w:rsidRPr="00FF58F8">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15FF0D" w14:textId="77777777" w:rsidR="001A3104" w:rsidRPr="00FF58F8" w:rsidRDefault="001A3104" w:rsidP="00CD4BCE">
            <w:pPr>
              <w:pStyle w:val="rowtabella0"/>
              <w:rPr>
                <w:color w:val="002060"/>
              </w:rPr>
            </w:pPr>
            <w:r w:rsidRPr="00FF58F8">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E65A2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1C9DF9"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E52835" w14:textId="77777777" w:rsidR="001A3104" w:rsidRPr="00FF58F8" w:rsidRDefault="001A3104" w:rsidP="00CD4BCE">
            <w:pPr>
              <w:pStyle w:val="rowtabella0"/>
              <w:rPr>
                <w:color w:val="002060"/>
              </w:rPr>
            </w:pPr>
            <w:r w:rsidRPr="00FF58F8">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444F6B" w14:textId="77777777" w:rsidR="001A3104" w:rsidRPr="00FF58F8" w:rsidRDefault="001A3104" w:rsidP="00CD4BCE">
            <w:pPr>
              <w:pStyle w:val="rowtabella0"/>
              <w:rPr>
                <w:color w:val="002060"/>
              </w:rPr>
            </w:pPr>
            <w:r w:rsidRPr="00FF58F8">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A7B7BA" w14:textId="77777777" w:rsidR="001A3104" w:rsidRPr="00FF58F8" w:rsidRDefault="001A3104" w:rsidP="00CD4BCE">
            <w:pPr>
              <w:pStyle w:val="rowtabella0"/>
              <w:rPr>
                <w:color w:val="002060"/>
              </w:rPr>
            </w:pPr>
            <w:r w:rsidRPr="00FF58F8">
              <w:rPr>
                <w:color w:val="002060"/>
              </w:rPr>
              <w:t>VIA MATTEOTTI</w:t>
            </w:r>
          </w:p>
        </w:tc>
      </w:tr>
      <w:tr w:rsidR="001A3104" w:rsidRPr="00FF58F8" w14:paraId="46562EBD"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9A4123" w14:textId="77777777" w:rsidR="001A3104" w:rsidRPr="00FF58F8" w:rsidRDefault="001A3104" w:rsidP="00CD4BCE">
            <w:pPr>
              <w:pStyle w:val="rowtabella0"/>
              <w:rPr>
                <w:color w:val="002060"/>
              </w:rPr>
            </w:pPr>
            <w:r w:rsidRPr="00FF58F8">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C19449" w14:textId="77777777" w:rsidR="001A3104" w:rsidRPr="00FF58F8" w:rsidRDefault="001A3104" w:rsidP="00CD4BCE">
            <w:pPr>
              <w:pStyle w:val="rowtabella0"/>
              <w:rPr>
                <w:color w:val="002060"/>
              </w:rPr>
            </w:pPr>
            <w:r w:rsidRPr="00FF58F8">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6293AD"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C847EA" w14:textId="77777777" w:rsidR="001A3104" w:rsidRPr="00FF58F8" w:rsidRDefault="001A3104" w:rsidP="00CD4BCE">
            <w:pPr>
              <w:pStyle w:val="rowtabella0"/>
              <w:rPr>
                <w:color w:val="002060"/>
              </w:rPr>
            </w:pPr>
            <w:r w:rsidRPr="00FF58F8">
              <w:rPr>
                <w:color w:val="002060"/>
              </w:rPr>
              <w:t>14/02/2025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7B9D6C" w14:textId="77777777" w:rsidR="001A3104" w:rsidRPr="00FF58F8" w:rsidRDefault="001A3104" w:rsidP="00CD4BCE">
            <w:pPr>
              <w:pStyle w:val="rowtabella0"/>
              <w:rPr>
                <w:color w:val="002060"/>
              </w:rPr>
            </w:pPr>
            <w:r w:rsidRPr="00FF58F8">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5301AA" w14:textId="77777777" w:rsidR="001A3104" w:rsidRPr="00FF58F8" w:rsidRDefault="001A3104" w:rsidP="00CD4BCE">
            <w:pPr>
              <w:pStyle w:val="rowtabella0"/>
              <w:rPr>
                <w:color w:val="002060"/>
              </w:rPr>
            </w:pPr>
            <w:r w:rsidRPr="00FF58F8">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3B0E5" w14:textId="77777777" w:rsidR="001A3104" w:rsidRPr="00FF58F8" w:rsidRDefault="001A3104" w:rsidP="00CD4BCE">
            <w:pPr>
              <w:pStyle w:val="rowtabella0"/>
              <w:rPr>
                <w:color w:val="002060"/>
              </w:rPr>
            </w:pPr>
            <w:r w:rsidRPr="00FF58F8">
              <w:rPr>
                <w:color w:val="002060"/>
              </w:rPr>
              <w:t>VIA IV NOVEMBRE</w:t>
            </w:r>
          </w:p>
        </w:tc>
      </w:tr>
      <w:tr w:rsidR="001A3104" w:rsidRPr="00FF58F8" w14:paraId="36389949"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4BD190" w14:textId="77777777" w:rsidR="001A3104" w:rsidRPr="00FF58F8" w:rsidRDefault="001A3104" w:rsidP="00CD4BCE">
            <w:pPr>
              <w:pStyle w:val="rowtabella0"/>
              <w:rPr>
                <w:color w:val="002060"/>
              </w:rPr>
            </w:pPr>
            <w:r w:rsidRPr="00FF58F8">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37766" w14:textId="77777777" w:rsidR="001A3104" w:rsidRPr="00FF58F8" w:rsidRDefault="001A3104" w:rsidP="00CD4BCE">
            <w:pPr>
              <w:pStyle w:val="rowtabella0"/>
              <w:rPr>
                <w:color w:val="002060"/>
              </w:rPr>
            </w:pPr>
            <w:r w:rsidRPr="00FF58F8">
              <w:rPr>
                <w:color w:val="002060"/>
              </w:rPr>
              <w:t>CIARNIN</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F86816"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BDDA47"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6B97CD" w14:textId="77777777" w:rsidR="001A3104" w:rsidRPr="00FF58F8" w:rsidRDefault="001A3104" w:rsidP="00CD4BCE">
            <w:pPr>
              <w:pStyle w:val="rowtabella0"/>
              <w:rPr>
                <w:color w:val="002060"/>
              </w:rPr>
            </w:pPr>
            <w:r w:rsidRPr="00FF58F8">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AB94A6" w14:textId="77777777" w:rsidR="001A3104" w:rsidRPr="00FF58F8" w:rsidRDefault="001A3104" w:rsidP="00CD4BCE">
            <w:pPr>
              <w:pStyle w:val="rowtabella0"/>
              <w:rPr>
                <w:color w:val="002060"/>
              </w:rPr>
            </w:pPr>
            <w:r w:rsidRPr="00FF58F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7283D7" w14:textId="77777777" w:rsidR="001A3104" w:rsidRPr="00FF58F8" w:rsidRDefault="001A3104" w:rsidP="00CD4BCE">
            <w:pPr>
              <w:pStyle w:val="rowtabella0"/>
              <w:rPr>
                <w:color w:val="002060"/>
              </w:rPr>
            </w:pPr>
            <w:r w:rsidRPr="00FF58F8">
              <w:rPr>
                <w:color w:val="002060"/>
              </w:rPr>
              <w:t>VIA LAGO DI MISURINA</w:t>
            </w:r>
          </w:p>
        </w:tc>
      </w:tr>
    </w:tbl>
    <w:p w14:paraId="345D589E" w14:textId="77777777" w:rsidR="001A3104" w:rsidRPr="00FF58F8" w:rsidRDefault="001A3104" w:rsidP="001A3104">
      <w:pPr>
        <w:pStyle w:val="breakline"/>
        <w:rPr>
          <w:rFonts w:eastAsiaTheme="minorEastAsia"/>
          <w:color w:val="002060"/>
        </w:rPr>
      </w:pPr>
    </w:p>
    <w:p w14:paraId="7C1D69BB" w14:textId="77777777" w:rsidR="001A3104" w:rsidRPr="00FF58F8" w:rsidRDefault="001A3104" w:rsidP="001A3104">
      <w:pPr>
        <w:pStyle w:val="breakline"/>
        <w:rPr>
          <w:color w:val="002060"/>
        </w:rPr>
      </w:pPr>
    </w:p>
    <w:p w14:paraId="0F6E1DF4" w14:textId="77777777" w:rsidR="001A3104" w:rsidRPr="00FF58F8" w:rsidRDefault="001A3104" w:rsidP="001A3104">
      <w:pPr>
        <w:pStyle w:val="breakline"/>
        <w:rPr>
          <w:color w:val="002060"/>
        </w:rPr>
      </w:pPr>
    </w:p>
    <w:p w14:paraId="0E7FC63A" w14:textId="77777777" w:rsidR="001A3104" w:rsidRPr="00FF58F8" w:rsidRDefault="001A3104" w:rsidP="001A3104">
      <w:pPr>
        <w:pStyle w:val="sottotitolocampionato10"/>
        <w:rPr>
          <w:color w:val="002060"/>
        </w:rPr>
      </w:pPr>
      <w:r w:rsidRPr="00FF58F8">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07"/>
        <w:gridCol w:w="385"/>
        <w:gridCol w:w="898"/>
        <w:gridCol w:w="1174"/>
        <w:gridCol w:w="1566"/>
        <w:gridCol w:w="1543"/>
      </w:tblGrid>
      <w:tr w:rsidR="001A3104" w:rsidRPr="00FF58F8" w14:paraId="14F9F731"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45578"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FB17E"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8DA88"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4703F"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F2D663"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761F8"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634F1"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20AF2550"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CCD05" w14:textId="77777777" w:rsidR="001A3104" w:rsidRPr="00FF58F8" w:rsidRDefault="001A3104" w:rsidP="00CD4BCE">
            <w:pPr>
              <w:pStyle w:val="rowtabella0"/>
              <w:rPr>
                <w:color w:val="002060"/>
              </w:rPr>
            </w:pPr>
            <w:r w:rsidRPr="00FF58F8">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217D4" w14:textId="77777777" w:rsidR="001A3104" w:rsidRPr="00FF58F8" w:rsidRDefault="001A3104" w:rsidP="00CD4BCE">
            <w:pPr>
              <w:pStyle w:val="rowtabella0"/>
              <w:rPr>
                <w:color w:val="002060"/>
              </w:rPr>
            </w:pPr>
            <w:r w:rsidRPr="00FF58F8">
              <w:rPr>
                <w:color w:val="002060"/>
              </w:rPr>
              <w:t>AURORA TREIA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78DFC8"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DC53C" w14:textId="77777777" w:rsidR="001A3104" w:rsidRPr="00FF58F8" w:rsidRDefault="001A3104" w:rsidP="00CD4BCE">
            <w:pPr>
              <w:pStyle w:val="rowtabella0"/>
              <w:rPr>
                <w:color w:val="002060"/>
              </w:rPr>
            </w:pPr>
            <w:r w:rsidRPr="00FF58F8">
              <w:rPr>
                <w:color w:val="002060"/>
              </w:rPr>
              <w:t>14/02/2025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476E0" w14:textId="77777777" w:rsidR="001A3104" w:rsidRPr="00FF58F8" w:rsidRDefault="001A3104" w:rsidP="00CD4BCE">
            <w:pPr>
              <w:pStyle w:val="rowtabella0"/>
              <w:rPr>
                <w:color w:val="002060"/>
              </w:rPr>
            </w:pPr>
            <w:r w:rsidRPr="00FF58F8">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812E51" w14:textId="77777777" w:rsidR="001A3104" w:rsidRPr="00FF58F8" w:rsidRDefault="001A3104" w:rsidP="00CD4BCE">
            <w:pPr>
              <w:pStyle w:val="rowtabella0"/>
              <w:rPr>
                <w:color w:val="002060"/>
              </w:rPr>
            </w:pPr>
            <w:r w:rsidRPr="00FF58F8">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AA315" w14:textId="77777777" w:rsidR="001A3104" w:rsidRPr="00FF58F8" w:rsidRDefault="001A3104" w:rsidP="00CD4BCE">
            <w:pPr>
              <w:pStyle w:val="rowtabella0"/>
              <w:rPr>
                <w:color w:val="002060"/>
              </w:rPr>
            </w:pPr>
            <w:r w:rsidRPr="00FF58F8">
              <w:rPr>
                <w:color w:val="002060"/>
              </w:rPr>
              <w:t>VIA CERQUATTI</w:t>
            </w:r>
          </w:p>
        </w:tc>
      </w:tr>
      <w:tr w:rsidR="001A3104" w:rsidRPr="00FF58F8" w14:paraId="0568569A"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3728E1" w14:textId="77777777" w:rsidR="001A3104" w:rsidRPr="00FF58F8" w:rsidRDefault="001A3104" w:rsidP="00CD4BCE">
            <w:pPr>
              <w:pStyle w:val="rowtabella0"/>
              <w:rPr>
                <w:color w:val="002060"/>
              </w:rPr>
            </w:pPr>
            <w:r w:rsidRPr="00FF58F8">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283022" w14:textId="77777777" w:rsidR="001A3104" w:rsidRPr="00FF58F8" w:rsidRDefault="001A3104" w:rsidP="00CD4BCE">
            <w:pPr>
              <w:pStyle w:val="rowtabella0"/>
              <w:rPr>
                <w:color w:val="002060"/>
              </w:rPr>
            </w:pPr>
            <w:r w:rsidRPr="00FF58F8">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B4D82"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69672B" w14:textId="77777777" w:rsidR="001A3104" w:rsidRPr="00FF58F8" w:rsidRDefault="001A3104" w:rsidP="00CD4BCE">
            <w:pPr>
              <w:pStyle w:val="rowtabella0"/>
              <w:rPr>
                <w:color w:val="002060"/>
              </w:rPr>
            </w:pPr>
            <w:r w:rsidRPr="00FF58F8">
              <w:rPr>
                <w:color w:val="002060"/>
              </w:rPr>
              <w:t>14/02/2025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A7A8AD" w14:textId="77777777" w:rsidR="001A3104" w:rsidRPr="00FF58F8" w:rsidRDefault="001A3104" w:rsidP="00CD4BCE">
            <w:pPr>
              <w:pStyle w:val="rowtabella0"/>
              <w:rPr>
                <w:color w:val="002060"/>
              </w:rPr>
            </w:pPr>
            <w:r w:rsidRPr="00FF58F8">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FEB657" w14:textId="77777777" w:rsidR="001A3104" w:rsidRPr="00FF58F8" w:rsidRDefault="001A3104" w:rsidP="00CD4BCE">
            <w:pPr>
              <w:pStyle w:val="rowtabella0"/>
              <w:rPr>
                <w:color w:val="002060"/>
              </w:rPr>
            </w:pPr>
            <w:r w:rsidRPr="00FF58F8">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A5D1A4" w14:textId="77777777" w:rsidR="001A3104" w:rsidRPr="00FF58F8" w:rsidRDefault="001A3104" w:rsidP="00CD4BCE">
            <w:pPr>
              <w:pStyle w:val="rowtabella0"/>
              <w:rPr>
                <w:color w:val="002060"/>
              </w:rPr>
            </w:pPr>
            <w:r w:rsidRPr="00FF58F8">
              <w:rPr>
                <w:color w:val="002060"/>
              </w:rPr>
              <w:t>VIA GHANDI 17 FZ. CROCETTE</w:t>
            </w:r>
          </w:p>
        </w:tc>
      </w:tr>
      <w:tr w:rsidR="001A3104" w:rsidRPr="00FF58F8" w14:paraId="6AA72207"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CEF324" w14:textId="77777777" w:rsidR="001A3104" w:rsidRPr="00FF58F8" w:rsidRDefault="001A3104" w:rsidP="00CD4BCE">
            <w:pPr>
              <w:pStyle w:val="rowtabella0"/>
              <w:rPr>
                <w:color w:val="002060"/>
              </w:rPr>
            </w:pPr>
            <w:r w:rsidRPr="00FF58F8">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527176" w14:textId="77777777" w:rsidR="001A3104" w:rsidRPr="00FF58F8" w:rsidRDefault="001A3104" w:rsidP="00CD4BCE">
            <w:pPr>
              <w:pStyle w:val="rowtabella0"/>
              <w:rPr>
                <w:color w:val="002060"/>
              </w:rPr>
            </w:pPr>
            <w:r w:rsidRPr="00FF58F8">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D79D59"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BC453C" w14:textId="77777777" w:rsidR="001A3104" w:rsidRPr="00FF58F8" w:rsidRDefault="001A3104" w:rsidP="00CD4BCE">
            <w:pPr>
              <w:pStyle w:val="rowtabella0"/>
              <w:rPr>
                <w:color w:val="002060"/>
              </w:rPr>
            </w:pPr>
            <w:r w:rsidRPr="00FF58F8">
              <w:rPr>
                <w:color w:val="002060"/>
              </w:rPr>
              <w:t>14/02/2025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B8E9D6" w14:textId="77777777" w:rsidR="001A3104" w:rsidRPr="00FF58F8" w:rsidRDefault="001A3104" w:rsidP="00CD4BCE">
            <w:pPr>
              <w:pStyle w:val="rowtabella0"/>
              <w:rPr>
                <w:color w:val="002060"/>
              </w:rPr>
            </w:pPr>
            <w:r w:rsidRPr="00FF58F8">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F84D2" w14:textId="77777777" w:rsidR="001A3104" w:rsidRPr="00FF58F8" w:rsidRDefault="001A3104" w:rsidP="00CD4BCE">
            <w:pPr>
              <w:pStyle w:val="rowtabella0"/>
              <w:rPr>
                <w:color w:val="002060"/>
              </w:rPr>
            </w:pPr>
            <w:r w:rsidRPr="00FF58F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C72A1A" w14:textId="77777777" w:rsidR="001A3104" w:rsidRPr="00FF58F8" w:rsidRDefault="001A3104" w:rsidP="00CD4BCE">
            <w:pPr>
              <w:pStyle w:val="rowtabella0"/>
              <w:rPr>
                <w:color w:val="002060"/>
              </w:rPr>
            </w:pPr>
            <w:r w:rsidRPr="00FF58F8">
              <w:rPr>
                <w:color w:val="002060"/>
              </w:rPr>
              <w:t>LOC. SAN LIBERATO</w:t>
            </w:r>
          </w:p>
        </w:tc>
      </w:tr>
      <w:tr w:rsidR="001A3104" w:rsidRPr="00FF58F8" w14:paraId="38D391A0"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8D146AD" w14:textId="77777777" w:rsidR="001A3104" w:rsidRPr="00FF58F8" w:rsidRDefault="001A3104" w:rsidP="00CD4BCE">
            <w:pPr>
              <w:pStyle w:val="rowtabella0"/>
              <w:rPr>
                <w:color w:val="002060"/>
              </w:rPr>
            </w:pPr>
            <w:r w:rsidRPr="00FF58F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913668" w14:textId="77777777" w:rsidR="001A3104" w:rsidRPr="00FF58F8" w:rsidRDefault="001A3104" w:rsidP="00CD4BCE">
            <w:pPr>
              <w:pStyle w:val="rowtabella0"/>
              <w:rPr>
                <w:color w:val="002060"/>
              </w:rPr>
            </w:pPr>
            <w:r w:rsidRPr="00FF58F8">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E132A4"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605E9F"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1AD793" w14:textId="77777777" w:rsidR="001A3104" w:rsidRPr="00FF58F8" w:rsidRDefault="001A3104" w:rsidP="00CD4BCE">
            <w:pPr>
              <w:pStyle w:val="rowtabella0"/>
              <w:rPr>
                <w:color w:val="002060"/>
              </w:rPr>
            </w:pPr>
            <w:r w:rsidRPr="00FF58F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CCF13B" w14:textId="77777777" w:rsidR="001A3104" w:rsidRPr="00FF58F8" w:rsidRDefault="001A3104" w:rsidP="00CD4BCE">
            <w:pPr>
              <w:pStyle w:val="rowtabella0"/>
              <w:rPr>
                <w:color w:val="002060"/>
              </w:rPr>
            </w:pPr>
            <w:r w:rsidRPr="00FF58F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4F1B35" w14:textId="77777777" w:rsidR="001A3104" w:rsidRPr="00FF58F8" w:rsidRDefault="001A3104" w:rsidP="00CD4BCE">
            <w:pPr>
              <w:pStyle w:val="rowtabella0"/>
              <w:rPr>
                <w:color w:val="002060"/>
              </w:rPr>
            </w:pPr>
            <w:r w:rsidRPr="00FF58F8">
              <w:rPr>
                <w:color w:val="002060"/>
              </w:rPr>
              <w:t>VIA B.BUOZZI</w:t>
            </w:r>
          </w:p>
        </w:tc>
      </w:tr>
      <w:tr w:rsidR="001A3104" w:rsidRPr="00FF58F8" w14:paraId="7866A602"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868B02" w14:textId="77777777" w:rsidR="001A3104" w:rsidRPr="00FF58F8" w:rsidRDefault="001A3104" w:rsidP="00CD4BCE">
            <w:pPr>
              <w:pStyle w:val="rowtabella0"/>
              <w:rPr>
                <w:color w:val="002060"/>
              </w:rPr>
            </w:pPr>
            <w:r w:rsidRPr="00FF58F8">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8F8412" w14:textId="77777777" w:rsidR="001A3104" w:rsidRPr="00FF58F8" w:rsidRDefault="001A3104" w:rsidP="00CD4BCE">
            <w:pPr>
              <w:pStyle w:val="rowtabella0"/>
              <w:rPr>
                <w:color w:val="002060"/>
              </w:rPr>
            </w:pPr>
            <w:r w:rsidRPr="00FF58F8">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CA9727"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15B3AB"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9A94BE" w14:textId="77777777" w:rsidR="001A3104" w:rsidRPr="00FF58F8" w:rsidRDefault="001A3104" w:rsidP="00CD4BCE">
            <w:pPr>
              <w:pStyle w:val="rowtabella0"/>
              <w:rPr>
                <w:color w:val="002060"/>
              </w:rPr>
            </w:pPr>
            <w:r w:rsidRPr="00FF58F8">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490CE5" w14:textId="77777777" w:rsidR="001A3104" w:rsidRPr="00FF58F8" w:rsidRDefault="001A3104" w:rsidP="00CD4BCE">
            <w:pPr>
              <w:pStyle w:val="rowtabella0"/>
              <w:rPr>
                <w:color w:val="002060"/>
              </w:rPr>
            </w:pPr>
            <w:r w:rsidRPr="00FF58F8">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09F29" w14:textId="77777777" w:rsidR="001A3104" w:rsidRPr="00FF58F8" w:rsidRDefault="001A3104" w:rsidP="00CD4BCE">
            <w:pPr>
              <w:pStyle w:val="rowtabella0"/>
              <w:rPr>
                <w:color w:val="002060"/>
              </w:rPr>
            </w:pPr>
            <w:r w:rsidRPr="00FF58F8">
              <w:rPr>
                <w:color w:val="002060"/>
              </w:rPr>
              <w:t>VIA GRAMSCI-VIA FEGGIANI</w:t>
            </w:r>
          </w:p>
        </w:tc>
      </w:tr>
      <w:tr w:rsidR="001A3104" w:rsidRPr="00FF58F8" w14:paraId="42391A9D"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FB8AD2" w14:textId="77777777" w:rsidR="001A3104" w:rsidRPr="00FF58F8" w:rsidRDefault="001A3104" w:rsidP="00CD4BCE">
            <w:pPr>
              <w:pStyle w:val="rowtabella0"/>
              <w:rPr>
                <w:color w:val="002060"/>
              </w:rPr>
            </w:pPr>
            <w:r w:rsidRPr="00FF58F8">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969F1" w14:textId="77777777" w:rsidR="001A3104" w:rsidRPr="00FF58F8" w:rsidRDefault="001A3104" w:rsidP="00CD4BCE">
            <w:pPr>
              <w:pStyle w:val="rowtabella0"/>
              <w:rPr>
                <w:color w:val="002060"/>
              </w:rPr>
            </w:pPr>
            <w:r w:rsidRPr="00FF58F8">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1F940"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33D6A7" w14:textId="77777777" w:rsidR="001A3104" w:rsidRPr="00FF58F8" w:rsidRDefault="001A3104" w:rsidP="00CD4BCE">
            <w:pPr>
              <w:pStyle w:val="rowtabella0"/>
              <w:rPr>
                <w:color w:val="002060"/>
              </w:rPr>
            </w:pPr>
            <w:r w:rsidRPr="00FF58F8">
              <w:rPr>
                <w:color w:val="002060"/>
              </w:rPr>
              <w:t>15/02/2025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BEACAC" w14:textId="77777777" w:rsidR="001A3104" w:rsidRPr="00FF58F8" w:rsidRDefault="001A3104" w:rsidP="00CD4BCE">
            <w:pPr>
              <w:pStyle w:val="rowtabella0"/>
              <w:rPr>
                <w:color w:val="002060"/>
              </w:rPr>
            </w:pPr>
            <w:r w:rsidRPr="00FF58F8">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2FA74" w14:textId="77777777" w:rsidR="001A3104" w:rsidRPr="00FF58F8" w:rsidRDefault="001A3104" w:rsidP="00CD4BCE">
            <w:pPr>
              <w:pStyle w:val="rowtabella0"/>
              <w:rPr>
                <w:color w:val="002060"/>
              </w:rPr>
            </w:pPr>
            <w:r w:rsidRPr="00FF58F8">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7F2847" w14:textId="77777777" w:rsidR="001A3104" w:rsidRPr="00FF58F8" w:rsidRDefault="001A3104" w:rsidP="00CD4BCE">
            <w:pPr>
              <w:pStyle w:val="rowtabella0"/>
              <w:rPr>
                <w:color w:val="002060"/>
              </w:rPr>
            </w:pPr>
            <w:r w:rsidRPr="00FF58F8">
              <w:rPr>
                <w:color w:val="002060"/>
              </w:rPr>
              <w:t>VIA VESCOVARA, 7</w:t>
            </w:r>
          </w:p>
        </w:tc>
      </w:tr>
    </w:tbl>
    <w:p w14:paraId="23BEC564" w14:textId="77777777" w:rsidR="001A3104" w:rsidRPr="00FF58F8" w:rsidRDefault="001A3104" w:rsidP="001A3104">
      <w:pPr>
        <w:pStyle w:val="breakline"/>
        <w:rPr>
          <w:rFonts w:eastAsiaTheme="minorEastAsia"/>
          <w:color w:val="002060"/>
        </w:rPr>
      </w:pPr>
    </w:p>
    <w:p w14:paraId="68A74453" w14:textId="77777777" w:rsidR="001A3104" w:rsidRPr="00FF58F8" w:rsidRDefault="001A3104" w:rsidP="001A3104">
      <w:pPr>
        <w:pStyle w:val="breakline"/>
        <w:rPr>
          <w:color w:val="002060"/>
        </w:rPr>
      </w:pPr>
    </w:p>
    <w:p w14:paraId="73F50A6D" w14:textId="77777777" w:rsidR="001A3104" w:rsidRPr="00FF58F8" w:rsidRDefault="001A3104" w:rsidP="001A3104">
      <w:pPr>
        <w:pStyle w:val="breakline"/>
        <w:rPr>
          <w:color w:val="002060"/>
        </w:rPr>
      </w:pPr>
    </w:p>
    <w:p w14:paraId="1A9DF57B" w14:textId="77777777" w:rsidR="001A3104" w:rsidRPr="00FF58F8" w:rsidRDefault="001A3104" w:rsidP="001A3104">
      <w:pPr>
        <w:pStyle w:val="sottotitolocampionato10"/>
        <w:rPr>
          <w:color w:val="002060"/>
        </w:rPr>
      </w:pPr>
      <w:r w:rsidRPr="00FF58F8">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198"/>
        <w:gridCol w:w="1550"/>
        <w:gridCol w:w="1543"/>
      </w:tblGrid>
      <w:tr w:rsidR="001A3104" w:rsidRPr="00FF58F8" w14:paraId="7A7DC09D"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F2928"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AA338"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48452"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503A0"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8CFB1"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4867A"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7D39B"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281A1F00"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534909" w14:textId="77777777" w:rsidR="001A3104" w:rsidRPr="00FF58F8" w:rsidRDefault="001A3104" w:rsidP="00CD4BCE">
            <w:pPr>
              <w:pStyle w:val="rowtabella0"/>
              <w:rPr>
                <w:color w:val="002060"/>
              </w:rPr>
            </w:pPr>
            <w:r w:rsidRPr="00FF58F8">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5BDCE" w14:textId="77777777" w:rsidR="001A3104" w:rsidRPr="00FF58F8" w:rsidRDefault="001A3104" w:rsidP="00CD4BCE">
            <w:pPr>
              <w:pStyle w:val="rowtabella0"/>
              <w:rPr>
                <w:color w:val="002060"/>
              </w:rPr>
            </w:pPr>
            <w:r w:rsidRPr="00FF58F8">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EF5203"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A368D" w14:textId="77777777" w:rsidR="001A3104" w:rsidRPr="00FF58F8" w:rsidRDefault="001A3104" w:rsidP="00CD4BCE">
            <w:pPr>
              <w:pStyle w:val="rowtabella0"/>
              <w:rPr>
                <w:color w:val="002060"/>
              </w:rPr>
            </w:pPr>
            <w:r w:rsidRPr="00FF58F8">
              <w:rPr>
                <w:color w:val="002060"/>
              </w:rPr>
              <w:t>14/02/2025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B83A2" w14:textId="77777777" w:rsidR="001A3104" w:rsidRPr="00FF58F8" w:rsidRDefault="001A3104" w:rsidP="00CD4BCE">
            <w:pPr>
              <w:pStyle w:val="rowtabella0"/>
              <w:rPr>
                <w:color w:val="002060"/>
              </w:rPr>
            </w:pPr>
            <w:r w:rsidRPr="00FF58F8">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5B178" w14:textId="77777777" w:rsidR="001A3104" w:rsidRPr="00FF58F8" w:rsidRDefault="001A3104" w:rsidP="00CD4BCE">
            <w:pPr>
              <w:pStyle w:val="rowtabella0"/>
              <w:rPr>
                <w:color w:val="002060"/>
              </w:rPr>
            </w:pPr>
            <w:r w:rsidRPr="00FF58F8">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63DB4" w14:textId="77777777" w:rsidR="001A3104" w:rsidRPr="00FF58F8" w:rsidRDefault="001A3104" w:rsidP="00CD4BCE">
            <w:pPr>
              <w:pStyle w:val="rowtabella0"/>
              <w:rPr>
                <w:color w:val="002060"/>
              </w:rPr>
            </w:pPr>
            <w:r w:rsidRPr="00FF58F8">
              <w:rPr>
                <w:color w:val="002060"/>
              </w:rPr>
              <w:t>VIA DELL IRIS</w:t>
            </w:r>
          </w:p>
        </w:tc>
      </w:tr>
      <w:tr w:rsidR="001A3104" w:rsidRPr="00FF58F8" w14:paraId="5C275CA5"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3F92D" w14:textId="77777777" w:rsidR="001A3104" w:rsidRPr="00FF58F8" w:rsidRDefault="001A3104" w:rsidP="00CD4BCE">
            <w:pPr>
              <w:pStyle w:val="rowtabella0"/>
              <w:rPr>
                <w:color w:val="002060"/>
              </w:rPr>
            </w:pPr>
            <w:r w:rsidRPr="00FF58F8">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1AF356" w14:textId="77777777" w:rsidR="001A3104" w:rsidRPr="00FF58F8" w:rsidRDefault="001A3104" w:rsidP="00CD4BCE">
            <w:pPr>
              <w:pStyle w:val="rowtabella0"/>
              <w:rPr>
                <w:color w:val="002060"/>
              </w:rPr>
            </w:pPr>
            <w:r w:rsidRPr="00FF58F8">
              <w:rPr>
                <w:color w:val="002060"/>
              </w:rPr>
              <w:t>U.MANDOLESI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F608B9"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B9A349"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B9E795" w14:textId="77777777" w:rsidR="001A3104" w:rsidRPr="00FF58F8" w:rsidRDefault="001A3104" w:rsidP="00CD4BCE">
            <w:pPr>
              <w:pStyle w:val="rowtabella0"/>
              <w:rPr>
                <w:color w:val="002060"/>
              </w:rPr>
            </w:pPr>
            <w:r w:rsidRPr="00FF58F8">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F62496" w14:textId="77777777" w:rsidR="001A3104" w:rsidRPr="00FF58F8" w:rsidRDefault="001A3104" w:rsidP="00CD4BCE">
            <w:pPr>
              <w:pStyle w:val="rowtabella0"/>
              <w:rPr>
                <w:color w:val="002060"/>
              </w:rPr>
            </w:pPr>
            <w:r w:rsidRPr="00FF58F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63FB8" w14:textId="77777777" w:rsidR="001A3104" w:rsidRPr="00FF58F8" w:rsidRDefault="001A3104" w:rsidP="00CD4BCE">
            <w:pPr>
              <w:pStyle w:val="rowtabella0"/>
              <w:rPr>
                <w:color w:val="002060"/>
              </w:rPr>
            </w:pPr>
            <w:r w:rsidRPr="00FF58F8">
              <w:rPr>
                <w:color w:val="002060"/>
              </w:rPr>
              <w:t>VIA TAGLIAMENTO</w:t>
            </w:r>
          </w:p>
        </w:tc>
      </w:tr>
      <w:tr w:rsidR="001A3104" w:rsidRPr="00FF58F8" w14:paraId="0108BA79"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1A07DF" w14:textId="77777777" w:rsidR="001A3104" w:rsidRPr="00FF58F8" w:rsidRDefault="001A3104" w:rsidP="00CD4BCE">
            <w:pPr>
              <w:pStyle w:val="rowtabella0"/>
              <w:rPr>
                <w:color w:val="002060"/>
              </w:rPr>
            </w:pPr>
            <w:r w:rsidRPr="00FF58F8">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ACDF5D" w14:textId="77777777" w:rsidR="001A3104" w:rsidRPr="00FF58F8" w:rsidRDefault="001A3104" w:rsidP="00CD4BCE">
            <w:pPr>
              <w:pStyle w:val="rowtabella0"/>
              <w:rPr>
                <w:color w:val="002060"/>
              </w:rPr>
            </w:pPr>
            <w:r w:rsidRPr="00FF58F8">
              <w:rPr>
                <w:color w:val="002060"/>
              </w:rPr>
              <w:t>REAL EAGLES VIRTUS PAGLIA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01B53E"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931025"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DF48C2" w14:textId="77777777" w:rsidR="001A3104" w:rsidRPr="00FF58F8" w:rsidRDefault="001A3104" w:rsidP="00CD4BCE">
            <w:pPr>
              <w:pStyle w:val="rowtabella0"/>
              <w:rPr>
                <w:color w:val="002060"/>
              </w:rPr>
            </w:pPr>
            <w:r w:rsidRPr="00FF58F8">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F73B34" w14:textId="77777777" w:rsidR="001A3104" w:rsidRPr="00FF58F8" w:rsidRDefault="001A3104" w:rsidP="00CD4BCE">
            <w:pPr>
              <w:pStyle w:val="rowtabella0"/>
              <w:rPr>
                <w:color w:val="002060"/>
              </w:rPr>
            </w:pPr>
            <w:r w:rsidRPr="00FF58F8">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71621" w14:textId="77777777" w:rsidR="001A3104" w:rsidRPr="00FF58F8" w:rsidRDefault="001A3104" w:rsidP="00CD4BCE">
            <w:pPr>
              <w:pStyle w:val="rowtabella0"/>
              <w:rPr>
                <w:color w:val="002060"/>
              </w:rPr>
            </w:pPr>
            <w:r w:rsidRPr="00FF58F8">
              <w:rPr>
                <w:color w:val="002060"/>
              </w:rPr>
              <w:t>VIA E.MATTEI</w:t>
            </w:r>
          </w:p>
        </w:tc>
      </w:tr>
      <w:tr w:rsidR="001A3104" w:rsidRPr="00FF58F8" w14:paraId="184A8AE3"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E65633" w14:textId="77777777" w:rsidR="001A3104" w:rsidRPr="00FF58F8" w:rsidRDefault="001A3104" w:rsidP="00CD4BCE">
            <w:pPr>
              <w:pStyle w:val="rowtabella0"/>
              <w:rPr>
                <w:color w:val="002060"/>
              </w:rPr>
            </w:pPr>
            <w:r w:rsidRPr="00FF58F8">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85BCBF" w14:textId="77777777" w:rsidR="001A3104" w:rsidRPr="00FF58F8" w:rsidRDefault="001A3104" w:rsidP="00CD4BCE">
            <w:pPr>
              <w:pStyle w:val="rowtabella0"/>
              <w:rPr>
                <w:color w:val="002060"/>
              </w:rPr>
            </w:pPr>
            <w:r w:rsidRPr="00FF58F8">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A69EA3"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20B659"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0033B9" w14:textId="77777777" w:rsidR="001A3104" w:rsidRPr="00FF58F8" w:rsidRDefault="001A3104" w:rsidP="00CD4BCE">
            <w:pPr>
              <w:pStyle w:val="rowtabella0"/>
              <w:rPr>
                <w:color w:val="002060"/>
              </w:rPr>
            </w:pPr>
            <w:r w:rsidRPr="00FF58F8">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CD0D50" w14:textId="77777777" w:rsidR="001A3104" w:rsidRPr="00FF58F8" w:rsidRDefault="001A3104" w:rsidP="00CD4BCE">
            <w:pPr>
              <w:pStyle w:val="rowtabella0"/>
              <w:rPr>
                <w:color w:val="002060"/>
              </w:rPr>
            </w:pPr>
            <w:r w:rsidRPr="00FF58F8">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846604" w14:textId="77777777" w:rsidR="001A3104" w:rsidRPr="00FF58F8" w:rsidRDefault="001A3104" w:rsidP="00CD4BCE">
            <w:pPr>
              <w:pStyle w:val="rowtabella0"/>
              <w:rPr>
                <w:color w:val="002060"/>
              </w:rPr>
            </w:pPr>
            <w:r w:rsidRPr="00FF58F8">
              <w:rPr>
                <w:color w:val="002060"/>
              </w:rPr>
              <w:t>VIA FONTE DI MONSIGNORE</w:t>
            </w:r>
          </w:p>
        </w:tc>
      </w:tr>
      <w:tr w:rsidR="001A3104" w:rsidRPr="00FF58F8" w14:paraId="178A5CFE"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BEDB5C" w14:textId="77777777" w:rsidR="001A3104" w:rsidRPr="00FF58F8" w:rsidRDefault="001A3104" w:rsidP="00CD4BCE">
            <w:pPr>
              <w:pStyle w:val="rowtabella0"/>
              <w:rPr>
                <w:color w:val="002060"/>
              </w:rPr>
            </w:pPr>
            <w:r w:rsidRPr="00FF58F8">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F261C3" w14:textId="77777777" w:rsidR="001A3104" w:rsidRPr="00FF58F8" w:rsidRDefault="001A3104" w:rsidP="00CD4BCE">
            <w:pPr>
              <w:pStyle w:val="rowtabella0"/>
              <w:rPr>
                <w:color w:val="002060"/>
              </w:rPr>
            </w:pPr>
            <w:r w:rsidRPr="00FF58F8">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9D7418"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7B991C"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AD793A" w14:textId="77777777" w:rsidR="001A3104" w:rsidRPr="00FF58F8" w:rsidRDefault="001A3104" w:rsidP="00CD4BCE">
            <w:pPr>
              <w:pStyle w:val="rowtabella0"/>
              <w:rPr>
                <w:color w:val="002060"/>
              </w:rPr>
            </w:pPr>
            <w:r w:rsidRPr="00FF58F8">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106670" w14:textId="77777777" w:rsidR="001A3104" w:rsidRPr="00FF58F8" w:rsidRDefault="001A3104" w:rsidP="00CD4BCE">
            <w:pPr>
              <w:pStyle w:val="rowtabella0"/>
              <w:rPr>
                <w:color w:val="002060"/>
              </w:rPr>
            </w:pPr>
            <w:r w:rsidRPr="00FF58F8">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368B4A" w14:textId="77777777" w:rsidR="001A3104" w:rsidRPr="00FF58F8" w:rsidRDefault="001A3104" w:rsidP="00CD4BCE">
            <w:pPr>
              <w:pStyle w:val="rowtabella0"/>
              <w:rPr>
                <w:color w:val="002060"/>
              </w:rPr>
            </w:pPr>
            <w:r w:rsidRPr="00FF58F8">
              <w:rPr>
                <w:color w:val="002060"/>
              </w:rPr>
              <w:t>VIA PIRANDELLO</w:t>
            </w:r>
          </w:p>
        </w:tc>
      </w:tr>
      <w:tr w:rsidR="001A3104" w:rsidRPr="00FF58F8" w14:paraId="7F135106"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1E4BDE" w14:textId="77777777" w:rsidR="001A3104" w:rsidRPr="00FF58F8" w:rsidRDefault="001A3104" w:rsidP="00CD4BCE">
            <w:pPr>
              <w:pStyle w:val="rowtabella0"/>
              <w:rPr>
                <w:color w:val="002060"/>
              </w:rPr>
            </w:pPr>
            <w:r w:rsidRPr="00FF58F8">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151E4" w14:textId="77777777" w:rsidR="001A3104" w:rsidRPr="00FF58F8" w:rsidRDefault="001A3104" w:rsidP="00CD4BCE">
            <w:pPr>
              <w:pStyle w:val="rowtabella0"/>
              <w:rPr>
                <w:color w:val="002060"/>
              </w:rPr>
            </w:pPr>
            <w:r w:rsidRPr="00FF58F8">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F8213"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E0279"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E1A144" w14:textId="77777777" w:rsidR="001A3104" w:rsidRPr="00FF58F8" w:rsidRDefault="001A3104" w:rsidP="00CD4BCE">
            <w:pPr>
              <w:pStyle w:val="rowtabella0"/>
              <w:rPr>
                <w:color w:val="002060"/>
              </w:rPr>
            </w:pPr>
            <w:r w:rsidRPr="00FF58F8">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48837" w14:textId="77777777" w:rsidR="001A3104" w:rsidRPr="00FF58F8" w:rsidRDefault="001A3104" w:rsidP="00CD4BCE">
            <w:pPr>
              <w:pStyle w:val="rowtabella0"/>
              <w:rPr>
                <w:color w:val="002060"/>
              </w:rPr>
            </w:pPr>
            <w:r w:rsidRPr="00FF58F8">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A9000" w14:textId="77777777" w:rsidR="001A3104" w:rsidRPr="00FF58F8" w:rsidRDefault="001A3104" w:rsidP="00CD4BCE">
            <w:pPr>
              <w:pStyle w:val="rowtabella0"/>
              <w:rPr>
                <w:color w:val="002060"/>
              </w:rPr>
            </w:pPr>
            <w:r w:rsidRPr="00FF58F8">
              <w:rPr>
                <w:color w:val="002060"/>
              </w:rPr>
              <w:t>VIA PERTINI</w:t>
            </w:r>
          </w:p>
        </w:tc>
      </w:tr>
    </w:tbl>
    <w:p w14:paraId="0B115DDF" w14:textId="77777777" w:rsidR="001A3104" w:rsidRPr="00CB3FBE" w:rsidRDefault="001A3104" w:rsidP="007347D6">
      <w:pPr>
        <w:pStyle w:val="breakline"/>
        <w:rPr>
          <w:rFonts w:eastAsiaTheme="minorEastAsia"/>
          <w:color w:val="002060"/>
        </w:rPr>
      </w:pPr>
    </w:p>
    <w:p w14:paraId="4E1CAC65" w14:textId="77777777" w:rsidR="007347D6" w:rsidRPr="00CB3FBE" w:rsidRDefault="007347D6" w:rsidP="007347D6">
      <w:pPr>
        <w:pStyle w:val="breakline"/>
        <w:rPr>
          <w:color w:val="002060"/>
        </w:rPr>
      </w:pPr>
    </w:p>
    <w:p w14:paraId="3D0E6B7E" w14:textId="77777777" w:rsidR="007347D6" w:rsidRPr="00CB3FBE" w:rsidRDefault="007347D6" w:rsidP="007347D6">
      <w:pPr>
        <w:pStyle w:val="titolocampionato0"/>
        <w:shd w:val="clear" w:color="auto" w:fill="CCCCCC"/>
        <w:spacing w:before="80" w:after="40"/>
        <w:rPr>
          <w:color w:val="002060"/>
        </w:rPr>
      </w:pPr>
      <w:r w:rsidRPr="00CB3FBE">
        <w:rPr>
          <w:color w:val="002060"/>
        </w:rPr>
        <w:t>CALCIO A CINQUE SERIE D</w:t>
      </w:r>
    </w:p>
    <w:p w14:paraId="6D3EA194" w14:textId="77777777" w:rsidR="007347D6" w:rsidRPr="00FD14DB" w:rsidRDefault="007347D6" w:rsidP="007347D6">
      <w:pPr>
        <w:pStyle w:val="titoloprinc0"/>
        <w:rPr>
          <w:color w:val="002060"/>
        </w:rPr>
      </w:pPr>
      <w:r w:rsidRPr="00FD14DB">
        <w:rPr>
          <w:color w:val="002060"/>
        </w:rPr>
        <w:lastRenderedPageBreak/>
        <w:t>ANAGRAFICA/INDIRIZZARIO/VARIAZIONI CALENDARIO</w:t>
      </w:r>
    </w:p>
    <w:p w14:paraId="16C99EAF" w14:textId="77777777" w:rsidR="007347D6" w:rsidRDefault="007347D6" w:rsidP="007347D6">
      <w:pPr>
        <w:pStyle w:val="titoloprinc0"/>
        <w:jc w:val="both"/>
        <w:rPr>
          <w:b w:val="0"/>
          <w:bCs w:val="0"/>
          <w:color w:val="002060"/>
          <w:sz w:val="22"/>
          <w:szCs w:val="22"/>
        </w:rPr>
      </w:pPr>
    </w:p>
    <w:p w14:paraId="4FD9530D" w14:textId="77777777" w:rsidR="007347D6" w:rsidRPr="00E156FC" w:rsidRDefault="007347D6" w:rsidP="007347D6">
      <w:pPr>
        <w:pStyle w:val="titoloprinc0"/>
        <w:jc w:val="both"/>
        <w:rPr>
          <w:color w:val="002060"/>
          <w:sz w:val="22"/>
          <w:szCs w:val="22"/>
        </w:rPr>
      </w:pPr>
      <w:r w:rsidRPr="00E156FC">
        <w:rPr>
          <w:color w:val="002060"/>
          <w:sz w:val="22"/>
          <w:szCs w:val="22"/>
        </w:rPr>
        <w:t>GIRONE “</w:t>
      </w:r>
      <w:r>
        <w:rPr>
          <w:color w:val="002060"/>
          <w:sz w:val="22"/>
          <w:szCs w:val="22"/>
        </w:rPr>
        <w:t>C</w:t>
      </w:r>
      <w:r w:rsidRPr="00E156FC">
        <w:rPr>
          <w:color w:val="002060"/>
          <w:sz w:val="22"/>
          <w:szCs w:val="22"/>
        </w:rPr>
        <w:t>”</w:t>
      </w:r>
    </w:p>
    <w:p w14:paraId="5F53EB65" w14:textId="77777777" w:rsidR="007347D6" w:rsidRPr="00E156FC" w:rsidRDefault="007347D6" w:rsidP="007347D6">
      <w:pPr>
        <w:pStyle w:val="titoloprinc0"/>
        <w:jc w:val="both"/>
        <w:rPr>
          <w:b w:val="0"/>
          <w:bCs w:val="0"/>
          <w:color w:val="002060"/>
          <w:sz w:val="22"/>
          <w:szCs w:val="22"/>
        </w:rPr>
      </w:pPr>
    </w:p>
    <w:p w14:paraId="317A5B15" w14:textId="77777777" w:rsidR="007347D6" w:rsidRDefault="007347D6" w:rsidP="007347D6">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AVM ASD</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Pr>
          <w:color w:val="002060"/>
          <w:sz w:val="22"/>
          <w:szCs w:val="22"/>
        </w:rPr>
        <w:t>SABATO</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15:30</w:t>
      </w:r>
      <w:r w:rsidRPr="00E156FC">
        <w:rPr>
          <w:b w:val="0"/>
          <w:bCs w:val="0"/>
          <w:color w:val="002060"/>
          <w:sz w:val="22"/>
          <w:szCs w:val="22"/>
        </w:rPr>
        <w:t>,</w:t>
      </w:r>
      <w:r>
        <w:rPr>
          <w:b w:val="0"/>
          <w:bCs w:val="0"/>
          <w:color w:val="002060"/>
          <w:sz w:val="22"/>
          <w:szCs w:val="22"/>
        </w:rPr>
        <w:t xml:space="preserve"> stesso campo.</w:t>
      </w:r>
      <w:r w:rsidRPr="00E156FC">
        <w:rPr>
          <w:b w:val="0"/>
          <w:bCs w:val="0"/>
          <w:color w:val="002060"/>
          <w:sz w:val="22"/>
          <w:szCs w:val="22"/>
        </w:rPr>
        <w:t xml:space="preserve"> </w:t>
      </w:r>
    </w:p>
    <w:p w14:paraId="3E0502DB" w14:textId="77777777" w:rsidR="007347D6" w:rsidRDefault="007347D6" w:rsidP="007347D6">
      <w:pPr>
        <w:pStyle w:val="titoloprinc0"/>
        <w:jc w:val="both"/>
        <w:rPr>
          <w:b w:val="0"/>
          <w:bCs w:val="0"/>
          <w:color w:val="002060"/>
          <w:sz w:val="22"/>
          <w:szCs w:val="22"/>
        </w:rPr>
      </w:pPr>
    </w:p>
    <w:p w14:paraId="614B574F" w14:textId="77777777" w:rsidR="007347D6" w:rsidRDefault="007347D6" w:rsidP="007347D6">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OLIMPIA JUVENTU FALCONARA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Pr>
          <w:color w:val="002060"/>
          <w:sz w:val="22"/>
          <w:szCs w:val="22"/>
        </w:rPr>
        <w:t>SABATO</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15:00</w:t>
      </w:r>
      <w:r w:rsidRPr="00E156FC">
        <w:rPr>
          <w:b w:val="0"/>
          <w:bCs w:val="0"/>
          <w:color w:val="002060"/>
          <w:sz w:val="22"/>
          <w:szCs w:val="22"/>
        </w:rPr>
        <w:t>,</w:t>
      </w:r>
      <w:r>
        <w:rPr>
          <w:b w:val="0"/>
          <w:bCs w:val="0"/>
          <w:color w:val="002060"/>
          <w:sz w:val="22"/>
          <w:szCs w:val="22"/>
        </w:rPr>
        <w:t xml:space="preserve"> </w:t>
      </w:r>
      <w:r w:rsidRPr="00DC5B05">
        <w:rPr>
          <w:color w:val="002060"/>
          <w:sz w:val="22"/>
          <w:szCs w:val="22"/>
        </w:rPr>
        <w:t>Palasport “Liuti”</w:t>
      </w:r>
      <w:r>
        <w:rPr>
          <w:b w:val="0"/>
          <w:bCs w:val="0"/>
          <w:color w:val="002060"/>
          <w:sz w:val="22"/>
          <w:szCs w:val="22"/>
        </w:rPr>
        <w:t xml:space="preserve">, Via Eugenio Montale di </w:t>
      </w:r>
      <w:r w:rsidRPr="00DC5B05">
        <w:rPr>
          <w:color w:val="002060"/>
          <w:sz w:val="22"/>
          <w:szCs w:val="22"/>
        </w:rPr>
        <w:t>CASTELFERRETTI di FALCONARA MARITTIMA</w:t>
      </w:r>
      <w:r w:rsidRPr="00E156FC">
        <w:rPr>
          <w:b w:val="0"/>
          <w:bCs w:val="0"/>
          <w:color w:val="002060"/>
          <w:sz w:val="22"/>
          <w:szCs w:val="22"/>
        </w:rPr>
        <w:t xml:space="preserve">. </w:t>
      </w:r>
    </w:p>
    <w:p w14:paraId="2261640B" w14:textId="77777777" w:rsidR="007347D6" w:rsidRDefault="007347D6" w:rsidP="007347D6">
      <w:pPr>
        <w:pStyle w:val="titoloprinc0"/>
        <w:jc w:val="both"/>
        <w:rPr>
          <w:b w:val="0"/>
          <w:bCs w:val="0"/>
          <w:color w:val="002060"/>
          <w:sz w:val="22"/>
          <w:szCs w:val="22"/>
        </w:rPr>
      </w:pPr>
    </w:p>
    <w:p w14:paraId="0D47B485" w14:textId="77777777" w:rsidR="007347D6" w:rsidRPr="00CB3FBE" w:rsidRDefault="007347D6" w:rsidP="007347D6">
      <w:pPr>
        <w:pStyle w:val="titoloprinc0"/>
        <w:rPr>
          <w:color w:val="002060"/>
        </w:rPr>
      </w:pPr>
      <w:r w:rsidRPr="00CB3FBE">
        <w:rPr>
          <w:color w:val="002060"/>
        </w:rPr>
        <w:t>VARIAZIONI AL PROGRAMMA GARE</w:t>
      </w:r>
    </w:p>
    <w:p w14:paraId="12E5007A" w14:textId="77777777" w:rsidR="007347D6" w:rsidRPr="00CB3FBE" w:rsidRDefault="007347D6" w:rsidP="007347D6">
      <w:pPr>
        <w:pStyle w:val="breakline"/>
        <w:rPr>
          <w:color w:val="002060"/>
        </w:rPr>
      </w:pPr>
    </w:p>
    <w:p w14:paraId="764FF799" w14:textId="77777777" w:rsidR="007347D6" w:rsidRPr="00CB3FBE" w:rsidRDefault="007347D6" w:rsidP="007347D6">
      <w:pPr>
        <w:pStyle w:val="breakline"/>
        <w:rPr>
          <w:color w:val="002060"/>
        </w:rPr>
      </w:pPr>
    </w:p>
    <w:p w14:paraId="5F8DB7D9" w14:textId="77777777" w:rsidR="007347D6" w:rsidRPr="00CB3FBE" w:rsidRDefault="007347D6" w:rsidP="007347D6">
      <w:pPr>
        <w:pStyle w:val="sottotitolocampionato10"/>
        <w:rPr>
          <w:color w:val="002060"/>
        </w:rPr>
      </w:pPr>
      <w:r w:rsidRPr="00CB3FB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6D83CCAF" w14:textId="77777777" w:rsidTr="002236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2F924" w14:textId="77777777" w:rsidR="007347D6" w:rsidRPr="00CB3FBE" w:rsidRDefault="007347D6" w:rsidP="00CD4BCE">
            <w:pPr>
              <w:pStyle w:val="headertabella0"/>
              <w:rPr>
                <w:color w:val="002060"/>
              </w:rPr>
            </w:pPr>
            <w:r w:rsidRPr="00CB3F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CB6D6" w14:textId="77777777" w:rsidR="007347D6" w:rsidRPr="00CB3FBE" w:rsidRDefault="007347D6" w:rsidP="00CD4BCE">
            <w:pPr>
              <w:pStyle w:val="headertabella0"/>
              <w:rPr>
                <w:color w:val="002060"/>
              </w:rPr>
            </w:pPr>
            <w:r w:rsidRPr="00CB3F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F2AFF" w14:textId="77777777" w:rsidR="007347D6" w:rsidRPr="00CB3FBE" w:rsidRDefault="007347D6" w:rsidP="00CD4BCE">
            <w:pPr>
              <w:pStyle w:val="headertabella0"/>
              <w:rPr>
                <w:color w:val="002060"/>
              </w:rPr>
            </w:pPr>
            <w:r w:rsidRPr="00CB3F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1711F"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D8F1A"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78DF2"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D4AE9" w14:textId="77777777" w:rsidR="007347D6" w:rsidRPr="00CB3FBE" w:rsidRDefault="007347D6" w:rsidP="00CD4BCE">
            <w:pPr>
              <w:pStyle w:val="headertabella0"/>
              <w:rPr>
                <w:color w:val="002060"/>
              </w:rPr>
            </w:pPr>
            <w:r w:rsidRPr="00CB3F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FD037" w14:textId="77777777" w:rsidR="007347D6" w:rsidRPr="00CB3FBE" w:rsidRDefault="007347D6" w:rsidP="00CD4BCE">
            <w:pPr>
              <w:pStyle w:val="headertabella0"/>
              <w:rPr>
                <w:color w:val="002060"/>
              </w:rPr>
            </w:pPr>
            <w:r w:rsidRPr="00CB3FBE">
              <w:rPr>
                <w:color w:val="002060"/>
              </w:rPr>
              <w:t>Impianto</w:t>
            </w:r>
          </w:p>
        </w:tc>
      </w:tr>
      <w:tr w:rsidR="007347D6" w:rsidRPr="00CB3FBE" w14:paraId="301D665D" w14:textId="77777777" w:rsidTr="002236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83C2" w14:textId="77777777" w:rsidR="007347D6" w:rsidRPr="002236CF" w:rsidRDefault="007347D6" w:rsidP="00CD4BCE">
            <w:pPr>
              <w:pStyle w:val="rowtabella0"/>
              <w:rPr>
                <w:color w:val="002060"/>
                <w:highlight w:val="yellow"/>
              </w:rPr>
            </w:pPr>
            <w:r w:rsidRPr="002236CF">
              <w:rPr>
                <w:color w:val="002060"/>
                <w:highlight w:val="yellow"/>
              </w:rPr>
              <w:t>28/02/2025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8FAE" w14:textId="77777777" w:rsidR="007347D6" w:rsidRPr="002236CF" w:rsidRDefault="007347D6" w:rsidP="00CD4BCE">
            <w:pPr>
              <w:pStyle w:val="rowtabella0"/>
              <w:jc w:val="center"/>
              <w:rPr>
                <w:color w:val="002060"/>
                <w:highlight w:val="yellow"/>
              </w:rPr>
            </w:pPr>
            <w:r w:rsidRPr="002236CF">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D6C3" w14:textId="77777777" w:rsidR="007347D6" w:rsidRPr="002236CF" w:rsidRDefault="007347D6" w:rsidP="00CD4BCE">
            <w:pPr>
              <w:pStyle w:val="rowtabella0"/>
              <w:rPr>
                <w:color w:val="002060"/>
                <w:highlight w:val="yellow"/>
              </w:rPr>
            </w:pPr>
            <w:r w:rsidRPr="002236CF">
              <w:rPr>
                <w:color w:val="002060"/>
                <w:highlight w:val="yellow"/>
              </w:rPr>
              <w:t>VIRTUS AURORA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9B46E" w14:textId="77777777" w:rsidR="007347D6" w:rsidRPr="002236CF" w:rsidRDefault="007347D6" w:rsidP="00CD4BCE">
            <w:pPr>
              <w:pStyle w:val="rowtabella0"/>
              <w:rPr>
                <w:color w:val="002060"/>
                <w:highlight w:val="yellow"/>
              </w:rPr>
            </w:pPr>
            <w:r w:rsidRPr="002236CF">
              <w:rPr>
                <w:color w:val="002060"/>
                <w:highlight w:val="yellow"/>
              </w:rPr>
              <w:t>FRASASSI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C5A4" w14:textId="77777777" w:rsidR="007347D6" w:rsidRPr="00CB3FBE" w:rsidRDefault="007347D6" w:rsidP="00CD4BC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9EAB6" w14:textId="77777777" w:rsidR="007347D6" w:rsidRPr="00CB3FBE" w:rsidRDefault="007347D6" w:rsidP="00CD4BCE">
            <w:pPr>
              <w:pStyle w:val="rowtabella0"/>
              <w:jc w:val="center"/>
              <w:rPr>
                <w:color w:val="002060"/>
              </w:rPr>
            </w:pPr>
            <w:r w:rsidRPr="002236C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228E" w14:textId="77777777" w:rsidR="007347D6" w:rsidRPr="00CB3FBE" w:rsidRDefault="007347D6" w:rsidP="00CD4BC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084A5" w14:textId="77777777" w:rsidR="007347D6" w:rsidRPr="00CB3FBE" w:rsidRDefault="007347D6" w:rsidP="00CD4BCE">
            <w:pPr>
              <w:pStyle w:val="rowtabella0"/>
              <w:rPr>
                <w:color w:val="002060"/>
              </w:rPr>
            </w:pPr>
            <w:r w:rsidRPr="002236CF">
              <w:rPr>
                <w:color w:val="002060"/>
                <w:highlight w:val="yellow"/>
              </w:rPr>
              <w:t>PALASPORT "ZANNONI 2" JESI VIA ZANNONI</w:t>
            </w:r>
          </w:p>
        </w:tc>
      </w:tr>
    </w:tbl>
    <w:p w14:paraId="72ECCF01" w14:textId="77777777" w:rsidR="007347D6" w:rsidRPr="00CB3FBE" w:rsidRDefault="007347D6" w:rsidP="007347D6">
      <w:pPr>
        <w:pStyle w:val="breakline"/>
        <w:rPr>
          <w:rFonts w:eastAsiaTheme="minorEastAsia"/>
          <w:color w:val="002060"/>
        </w:rPr>
      </w:pPr>
    </w:p>
    <w:p w14:paraId="01CE55AC" w14:textId="77777777" w:rsidR="007347D6" w:rsidRPr="00CB3FBE" w:rsidRDefault="007347D6" w:rsidP="007347D6">
      <w:pPr>
        <w:pStyle w:val="breakline"/>
        <w:rPr>
          <w:color w:val="002060"/>
        </w:rPr>
      </w:pPr>
    </w:p>
    <w:p w14:paraId="2A678DBF" w14:textId="77777777" w:rsidR="007347D6" w:rsidRPr="00CB3FBE" w:rsidRDefault="007347D6" w:rsidP="007347D6">
      <w:pPr>
        <w:pStyle w:val="sottotitolocampionato10"/>
        <w:rPr>
          <w:color w:val="002060"/>
        </w:rPr>
      </w:pPr>
      <w:r w:rsidRPr="00CB3FB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21A58B46" w14:textId="77777777" w:rsidTr="00CD4BC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590BB" w14:textId="77777777" w:rsidR="007347D6" w:rsidRPr="00CB3FBE" w:rsidRDefault="007347D6" w:rsidP="00CD4BCE">
            <w:pPr>
              <w:pStyle w:val="headertabella0"/>
              <w:rPr>
                <w:color w:val="002060"/>
              </w:rPr>
            </w:pPr>
            <w:r w:rsidRPr="00CB3FBE">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E468E" w14:textId="77777777" w:rsidR="007347D6" w:rsidRPr="00CB3FBE" w:rsidRDefault="007347D6" w:rsidP="00CD4BCE">
            <w:pPr>
              <w:pStyle w:val="headertabella0"/>
              <w:rPr>
                <w:color w:val="002060"/>
              </w:rPr>
            </w:pPr>
            <w:r w:rsidRPr="00CB3FBE">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56949" w14:textId="77777777" w:rsidR="007347D6" w:rsidRPr="00CB3FBE" w:rsidRDefault="007347D6" w:rsidP="00CD4BCE">
            <w:pPr>
              <w:pStyle w:val="headertabella0"/>
              <w:rPr>
                <w:color w:val="002060"/>
              </w:rPr>
            </w:pPr>
            <w:r w:rsidRPr="00CB3FBE">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84FC1A"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C8181C"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1B986"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470ADE" w14:textId="77777777" w:rsidR="007347D6" w:rsidRPr="00CB3FBE" w:rsidRDefault="007347D6" w:rsidP="00CD4BCE">
            <w:pPr>
              <w:pStyle w:val="headertabella0"/>
              <w:rPr>
                <w:color w:val="002060"/>
              </w:rPr>
            </w:pPr>
            <w:r w:rsidRPr="00CB3FBE">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8C189" w14:textId="77777777" w:rsidR="007347D6" w:rsidRPr="00CB3FBE" w:rsidRDefault="007347D6" w:rsidP="00CD4BCE">
            <w:pPr>
              <w:pStyle w:val="headertabella0"/>
              <w:rPr>
                <w:color w:val="002060"/>
              </w:rPr>
            </w:pPr>
            <w:r w:rsidRPr="00CB3FBE">
              <w:rPr>
                <w:color w:val="002060"/>
              </w:rPr>
              <w:t>Impianto</w:t>
            </w:r>
          </w:p>
        </w:tc>
      </w:tr>
      <w:tr w:rsidR="007347D6" w:rsidRPr="00CB3FBE" w14:paraId="305A3B7E" w14:textId="77777777" w:rsidTr="00CD4BC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CC27C" w14:textId="77777777" w:rsidR="007347D6" w:rsidRPr="002236CF" w:rsidRDefault="007347D6" w:rsidP="00CD4BCE">
            <w:pPr>
              <w:pStyle w:val="rowtabella0"/>
              <w:rPr>
                <w:color w:val="002060"/>
                <w:highlight w:val="yellow"/>
              </w:rPr>
            </w:pPr>
            <w:r w:rsidRPr="002236CF">
              <w:rPr>
                <w:color w:val="002060"/>
                <w:highlight w:val="yellow"/>
              </w:rPr>
              <w:t>15/02/2025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08E1" w14:textId="77777777" w:rsidR="007347D6" w:rsidRPr="002236CF" w:rsidRDefault="007347D6" w:rsidP="00CD4BCE">
            <w:pPr>
              <w:pStyle w:val="rowtabella0"/>
              <w:jc w:val="center"/>
              <w:rPr>
                <w:color w:val="002060"/>
                <w:highlight w:val="yellow"/>
              </w:rPr>
            </w:pPr>
            <w:r w:rsidRPr="002236CF">
              <w:rPr>
                <w:color w:val="002060"/>
                <w:highlight w:val="yellow"/>
              </w:rPr>
              <w:t>6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86EB" w14:textId="77777777" w:rsidR="007347D6" w:rsidRPr="002236CF" w:rsidRDefault="007347D6" w:rsidP="00CD4BCE">
            <w:pPr>
              <w:pStyle w:val="rowtabella0"/>
              <w:rPr>
                <w:color w:val="002060"/>
                <w:highlight w:val="yellow"/>
              </w:rPr>
            </w:pPr>
            <w:r w:rsidRPr="002236CF">
              <w:rPr>
                <w:color w:val="002060"/>
                <w:highlight w:val="yellow"/>
              </w:rPr>
              <w:t>UNION PICENA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F9D6B" w14:textId="77777777" w:rsidR="007347D6" w:rsidRPr="002236CF" w:rsidRDefault="007347D6" w:rsidP="00CD4BCE">
            <w:pPr>
              <w:pStyle w:val="rowtabella0"/>
              <w:rPr>
                <w:color w:val="002060"/>
                <w:highlight w:val="yellow"/>
              </w:rPr>
            </w:pPr>
            <w:r w:rsidRPr="002236CF">
              <w:rPr>
                <w:color w:val="002060"/>
                <w:highlight w:val="yellow"/>
              </w:rPr>
              <w:t>CSI MONTEFIORE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E69E" w14:textId="6D998AEA" w:rsidR="007347D6" w:rsidRPr="00CB3FBE" w:rsidRDefault="007347D6" w:rsidP="00CD4BCE">
            <w:pPr>
              <w:pStyle w:val="rowtabella0"/>
              <w:rPr>
                <w:color w:val="002060"/>
              </w:rPr>
            </w:pPr>
            <w:r w:rsidRPr="00CB3FBE">
              <w:rPr>
                <w:color w:val="002060"/>
              </w:rPr>
              <w:t>1</w:t>
            </w:r>
            <w:r w:rsidR="002236CF">
              <w:rPr>
                <w:color w:val="002060"/>
              </w:rPr>
              <w:t>6</w:t>
            </w:r>
            <w:r w:rsidRPr="00CB3FBE">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9FF95" w14:textId="77777777" w:rsidR="007347D6" w:rsidRPr="00CB3FBE" w:rsidRDefault="007347D6" w:rsidP="00CD4BCE">
            <w:pPr>
              <w:pStyle w:val="rowtabella0"/>
              <w:jc w:val="center"/>
              <w:rPr>
                <w:color w:val="002060"/>
              </w:rPr>
            </w:pPr>
            <w:r w:rsidRPr="002236C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EDC37" w14:textId="77777777" w:rsidR="007347D6" w:rsidRPr="00CB3FBE" w:rsidRDefault="007347D6" w:rsidP="00CD4BCE">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CF5F" w14:textId="77777777" w:rsidR="007347D6" w:rsidRPr="00CB3FBE" w:rsidRDefault="007347D6" w:rsidP="00CD4BCE">
            <w:pPr>
              <w:pStyle w:val="rowtabella0"/>
              <w:rPr>
                <w:color w:val="002060"/>
              </w:rPr>
            </w:pPr>
            <w:r w:rsidRPr="002236CF">
              <w:rPr>
                <w:color w:val="002060"/>
                <w:highlight w:val="yellow"/>
              </w:rPr>
              <w:t>PALLONE GEODETICO "F. ORSELLI" POTENZA PICENA VIA DELLO SPORT</w:t>
            </w:r>
          </w:p>
        </w:tc>
      </w:tr>
    </w:tbl>
    <w:p w14:paraId="10A90B4C" w14:textId="77777777" w:rsidR="007347D6" w:rsidRPr="00CB3FBE" w:rsidRDefault="007347D6" w:rsidP="007347D6">
      <w:pPr>
        <w:pStyle w:val="breakline"/>
        <w:rPr>
          <w:rFonts w:eastAsiaTheme="minorEastAsia"/>
          <w:color w:val="002060"/>
        </w:rPr>
      </w:pPr>
    </w:p>
    <w:p w14:paraId="402310C4" w14:textId="77777777" w:rsidR="007347D6" w:rsidRPr="00CB3FBE" w:rsidRDefault="007347D6" w:rsidP="007347D6">
      <w:pPr>
        <w:pStyle w:val="breakline"/>
        <w:rPr>
          <w:color w:val="002060"/>
        </w:rPr>
      </w:pPr>
    </w:p>
    <w:p w14:paraId="26CFC11A" w14:textId="77777777" w:rsidR="007347D6" w:rsidRPr="00CB3FBE" w:rsidRDefault="007347D6" w:rsidP="007347D6">
      <w:pPr>
        <w:pStyle w:val="titoloprinc0"/>
        <w:rPr>
          <w:color w:val="002060"/>
        </w:rPr>
      </w:pPr>
      <w:r w:rsidRPr="00CB3FBE">
        <w:rPr>
          <w:color w:val="002060"/>
        </w:rPr>
        <w:t>RISULTATI</w:t>
      </w:r>
    </w:p>
    <w:p w14:paraId="0B2FBD1E" w14:textId="77777777" w:rsidR="007347D6" w:rsidRPr="00CB3FBE" w:rsidRDefault="007347D6" w:rsidP="007347D6">
      <w:pPr>
        <w:pStyle w:val="breakline"/>
        <w:rPr>
          <w:color w:val="002060"/>
        </w:rPr>
      </w:pPr>
    </w:p>
    <w:p w14:paraId="4176E3FE" w14:textId="77777777" w:rsidR="007347D6" w:rsidRPr="00CB3FBE" w:rsidRDefault="007347D6" w:rsidP="007347D6">
      <w:pPr>
        <w:pStyle w:val="sottotitolocampionato10"/>
        <w:rPr>
          <w:color w:val="002060"/>
        </w:rPr>
      </w:pPr>
      <w:r w:rsidRPr="00CB3FBE">
        <w:rPr>
          <w:color w:val="002060"/>
        </w:rPr>
        <w:t>RISULTATI UFFICIALI GARE DEL 07/02/2025</w:t>
      </w:r>
    </w:p>
    <w:p w14:paraId="7F6DADFE" w14:textId="77777777" w:rsidR="007347D6" w:rsidRPr="007347D6" w:rsidRDefault="007347D6" w:rsidP="007347D6">
      <w:pPr>
        <w:pStyle w:val="sottotitolocampionato20"/>
        <w:spacing w:before="0" w:beforeAutospacing="0" w:after="0" w:afterAutospacing="0"/>
        <w:rPr>
          <w:rFonts w:ascii="Arial" w:hAnsi="Arial" w:cs="Arial"/>
          <w:color w:val="002060"/>
          <w:sz w:val="20"/>
          <w:szCs w:val="20"/>
        </w:rPr>
      </w:pPr>
      <w:r w:rsidRPr="007347D6">
        <w:rPr>
          <w:rFonts w:ascii="Arial" w:hAnsi="Arial" w:cs="Arial"/>
          <w:color w:val="002060"/>
          <w:sz w:val="20"/>
          <w:szCs w:val="20"/>
        </w:rPr>
        <w:t>Si trascrivono qui di seguito i risultati ufficiali delle gare disputate</w:t>
      </w:r>
    </w:p>
    <w:p w14:paraId="125E3CAE" w14:textId="77777777" w:rsidR="007347D6" w:rsidRPr="00CB3FBE" w:rsidRDefault="007347D6" w:rsidP="007347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47D6" w:rsidRPr="00CB3FBE" w14:paraId="2177001F"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7AE1C781"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A8BCB" w14:textId="77777777" w:rsidR="007347D6" w:rsidRPr="00CB3FBE" w:rsidRDefault="007347D6" w:rsidP="00CD4BCE">
                  <w:pPr>
                    <w:pStyle w:val="headertabella0"/>
                    <w:rPr>
                      <w:color w:val="002060"/>
                    </w:rPr>
                  </w:pPr>
                  <w:r w:rsidRPr="00CB3FBE">
                    <w:rPr>
                      <w:color w:val="002060"/>
                    </w:rPr>
                    <w:t>GIRONE A - 3 Giornata - R</w:t>
                  </w:r>
                </w:p>
              </w:tc>
            </w:tr>
            <w:tr w:rsidR="007347D6" w:rsidRPr="00CB3FBE" w14:paraId="2B919D6D"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AF9B1F" w14:textId="77777777" w:rsidR="007347D6" w:rsidRPr="00CB3FBE" w:rsidRDefault="007347D6" w:rsidP="00CD4BCE">
                  <w:pPr>
                    <w:pStyle w:val="rowtabella0"/>
                    <w:rPr>
                      <w:color w:val="002060"/>
                    </w:rPr>
                  </w:pPr>
                  <w:r w:rsidRPr="00CB3FBE">
                    <w:rPr>
                      <w:color w:val="002060"/>
                    </w:rPr>
                    <w:t>AUDAX CALCIO PIOBBICO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EC675" w14:textId="77777777" w:rsidR="007347D6" w:rsidRPr="00CB3FBE" w:rsidRDefault="007347D6" w:rsidP="00CD4BCE">
                  <w:pPr>
                    <w:pStyle w:val="rowtabella0"/>
                    <w:rPr>
                      <w:color w:val="002060"/>
                    </w:rPr>
                  </w:pPr>
                  <w:r w:rsidRPr="00CB3FBE">
                    <w:rPr>
                      <w:color w:val="002060"/>
                    </w:rPr>
                    <w:t>- SAN COSTANZO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705A4F" w14:textId="77777777" w:rsidR="007347D6" w:rsidRPr="00CB3FBE" w:rsidRDefault="007347D6" w:rsidP="00CD4BCE">
                  <w:pPr>
                    <w:pStyle w:val="rowtabella0"/>
                    <w:jc w:val="center"/>
                    <w:rPr>
                      <w:color w:val="002060"/>
                    </w:rPr>
                  </w:pPr>
                  <w:r w:rsidRPr="00CB3FBE">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56071" w14:textId="77777777" w:rsidR="007347D6" w:rsidRPr="00CB3FBE" w:rsidRDefault="007347D6" w:rsidP="00CD4BCE">
                  <w:pPr>
                    <w:pStyle w:val="rowtabella0"/>
                    <w:jc w:val="center"/>
                    <w:rPr>
                      <w:color w:val="002060"/>
                    </w:rPr>
                  </w:pPr>
                  <w:r w:rsidRPr="00CB3FBE">
                    <w:rPr>
                      <w:color w:val="002060"/>
                    </w:rPr>
                    <w:t> </w:t>
                  </w:r>
                </w:p>
              </w:tc>
            </w:tr>
            <w:tr w:rsidR="007347D6" w:rsidRPr="00CB3FBE" w14:paraId="1516C366"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51384A" w14:textId="77777777" w:rsidR="007347D6" w:rsidRPr="00CB3FBE" w:rsidRDefault="007347D6" w:rsidP="00CD4BCE">
                  <w:pPr>
                    <w:pStyle w:val="rowtabella0"/>
                    <w:rPr>
                      <w:color w:val="002060"/>
                    </w:rPr>
                  </w:pPr>
                  <w:r w:rsidRPr="00CB3FBE">
                    <w:rPr>
                      <w:color w:val="002060"/>
                    </w:rPr>
                    <w:t>DURANTINA SANTA CECILIA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2E9329F" w14:textId="77777777" w:rsidR="007347D6" w:rsidRPr="00CB3FBE" w:rsidRDefault="007347D6" w:rsidP="00CD4BCE">
                  <w:pPr>
                    <w:pStyle w:val="rowtabella0"/>
                    <w:rPr>
                      <w:color w:val="002060"/>
                    </w:rPr>
                  </w:pPr>
                  <w:r w:rsidRPr="00CB3FBE">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47B907" w14:textId="77777777" w:rsidR="007347D6" w:rsidRPr="00CB3FBE" w:rsidRDefault="007347D6" w:rsidP="00CD4BCE">
                  <w:pPr>
                    <w:pStyle w:val="rowtabella0"/>
                    <w:jc w:val="center"/>
                    <w:rPr>
                      <w:color w:val="002060"/>
                    </w:rPr>
                  </w:pPr>
                  <w:r w:rsidRPr="00CB3FBE">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5923562" w14:textId="77777777" w:rsidR="007347D6" w:rsidRPr="00CB3FBE" w:rsidRDefault="007347D6" w:rsidP="00CD4BCE">
                  <w:pPr>
                    <w:pStyle w:val="rowtabella0"/>
                    <w:jc w:val="center"/>
                    <w:rPr>
                      <w:color w:val="002060"/>
                    </w:rPr>
                  </w:pPr>
                  <w:r w:rsidRPr="00CB3FBE">
                    <w:rPr>
                      <w:color w:val="002060"/>
                    </w:rPr>
                    <w:t> </w:t>
                  </w:r>
                </w:p>
              </w:tc>
            </w:tr>
            <w:tr w:rsidR="007347D6" w:rsidRPr="00CB3FBE" w14:paraId="54678A3A"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52EEE2" w14:textId="77777777" w:rsidR="007347D6" w:rsidRPr="00CB3FBE" w:rsidRDefault="007347D6" w:rsidP="00CD4BCE">
                  <w:pPr>
                    <w:pStyle w:val="rowtabella0"/>
                    <w:rPr>
                      <w:color w:val="002060"/>
                    </w:rPr>
                  </w:pPr>
                  <w:r w:rsidRPr="00CB3FBE">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9A30ADF" w14:textId="77777777" w:rsidR="007347D6" w:rsidRPr="00CB3FBE" w:rsidRDefault="007347D6" w:rsidP="00CD4BCE">
                  <w:pPr>
                    <w:pStyle w:val="rowtabella0"/>
                    <w:rPr>
                      <w:color w:val="002060"/>
                    </w:rPr>
                  </w:pPr>
                  <w:r w:rsidRPr="00CB3FBE">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E504BE" w14:textId="77777777" w:rsidR="007347D6" w:rsidRPr="00CB3FBE" w:rsidRDefault="007347D6" w:rsidP="00CD4BCE">
                  <w:pPr>
                    <w:pStyle w:val="rowtabella0"/>
                    <w:jc w:val="center"/>
                    <w:rPr>
                      <w:color w:val="002060"/>
                    </w:rPr>
                  </w:pPr>
                  <w:r w:rsidRPr="00CB3FBE">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F3F76B" w14:textId="77777777" w:rsidR="007347D6" w:rsidRPr="00CB3FBE" w:rsidRDefault="007347D6" w:rsidP="00CD4BCE">
                  <w:pPr>
                    <w:pStyle w:val="rowtabella0"/>
                    <w:jc w:val="center"/>
                    <w:rPr>
                      <w:color w:val="002060"/>
                    </w:rPr>
                  </w:pPr>
                  <w:r w:rsidRPr="00CB3FBE">
                    <w:rPr>
                      <w:color w:val="002060"/>
                    </w:rPr>
                    <w:t> </w:t>
                  </w:r>
                </w:p>
              </w:tc>
            </w:tr>
            <w:tr w:rsidR="007347D6" w:rsidRPr="00CB3FBE" w14:paraId="78F2AAD2"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2EC26A" w14:textId="77777777" w:rsidR="007347D6" w:rsidRPr="00CB3FBE" w:rsidRDefault="007347D6" w:rsidP="00CD4BCE">
                  <w:pPr>
                    <w:pStyle w:val="rowtabella0"/>
                    <w:rPr>
                      <w:color w:val="002060"/>
                    </w:rPr>
                  </w:pPr>
                  <w:r w:rsidRPr="00CB3FBE">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E53333" w14:textId="77777777" w:rsidR="007347D6" w:rsidRPr="00CB3FBE" w:rsidRDefault="007347D6" w:rsidP="00CD4BCE">
                  <w:pPr>
                    <w:pStyle w:val="rowtabella0"/>
                    <w:rPr>
                      <w:color w:val="002060"/>
                    </w:rPr>
                  </w:pPr>
                  <w:r w:rsidRPr="00CB3FBE">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EA0B70" w14:textId="77777777" w:rsidR="007347D6" w:rsidRPr="00CB3FBE" w:rsidRDefault="007347D6" w:rsidP="00CD4BCE">
                  <w:pPr>
                    <w:pStyle w:val="rowtabella0"/>
                    <w:jc w:val="center"/>
                    <w:rPr>
                      <w:color w:val="002060"/>
                    </w:rPr>
                  </w:pPr>
                  <w:r w:rsidRPr="00CB3FBE">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C58E59" w14:textId="77777777" w:rsidR="007347D6" w:rsidRPr="00CB3FBE" w:rsidRDefault="007347D6" w:rsidP="00CD4BCE">
                  <w:pPr>
                    <w:pStyle w:val="rowtabella0"/>
                    <w:jc w:val="center"/>
                    <w:rPr>
                      <w:color w:val="002060"/>
                    </w:rPr>
                  </w:pPr>
                  <w:r w:rsidRPr="00CB3FBE">
                    <w:rPr>
                      <w:color w:val="002060"/>
                    </w:rPr>
                    <w:t> </w:t>
                  </w:r>
                </w:p>
              </w:tc>
            </w:tr>
            <w:tr w:rsidR="007347D6" w:rsidRPr="00CB3FBE" w14:paraId="470CA717"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9026DD" w14:textId="77777777" w:rsidR="007347D6" w:rsidRPr="00CB3FBE" w:rsidRDefault="007347D6" w:rsidP="00CD4BCE">
                  <w:pPr>
                    <w:pStyle w:val="rowtabella0"/>
                    <w:rPr>
                      <w:color w:val="002060"/>
                    </w:rPr>
                  </w:pPr>
                  <w:r w:rsidRPr="00CB3FBE">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2FA768" w14:textId="77777777" w:rsidR="007347D6" w:rsidRPr="00CB3FBE" w:rsidRDefault="007347D6" w:rsidP="00CD4BCE">
                  <w:pPr>
                    <w:pStyle w:val="rowtabella0"/>
                    <w:rPr>
                      <w:color w:val="002060"/>
                    </w:rPr>
                  </w:pPr>
                  <w:r w:rsidRPr="00CB3FBE">
                    <w:rPr>
                      <w:color w:val="002060"/>
                    </w:rPr>
                    <w:t>- SPECIAL ONE SPORTING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360053" w14:textId="77777777" w:rsidR="007347D6" w:rsidRPr="00CB3FBE" w:rsidRDefault="007347D6" w:rsidP="00CD4BCE">
                  <w:pPr>
                    <w:pStyle w:val="rowtabella0"/>
                    <w:jc w:val="center"/>
                    <w:rPr>
                      <w:color w:val="002060"/>
                    </w:rPr>
                  </w:pPr>
                  <w:r w:rsidRPr="00CB3FB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B724D5" w14:textId="77777777" w:rsidR="007347D6" w:rsidRPr="00CB3FBE" w:rsidRDefault="007347D6" w:rsidP="00CD4BCE">
                  <w:pPr>
                    <w:pStyle w:val="rowtabella0"/>
                    <w:jc w:val="center"/>
                    <w:rPr>
                      <w:color w:val="002060"/>
                    </w:rPr>
                  </w:pPr>
                  <w:r w:rsidRPr="00CB3FBE">
                    <w:rPr>
                      <w:color w:val="002060"/>
                    </w:rPr>
                    <w:t> </w:t>
                  </w:r>
                </w:p>
              </w:tc>
            </w:tr>
            <w:tr w:rsidR="007347D6" w:rsidRPr="00CB3FBE" w14:paraId="311D83B1"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730189" w14:textId="77777777" w:rsidR="007347D6" w:rsidRPr="00CB3FBE" w:rsidRDefault="007347D6" w:rsidP="00CD4BCE">
                  <w:pPr>
                    <w:pStyle w:val="rowtabella0"/>
                    <w:rPr>
                      <w:color w:val="002060"/>
                    </w:rPr>
                  </w:pPr>
                  <w:r w:rsidRPr="00CB3FBE">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ECFFF" w14:textId="77777777" w:rsidR="007347D6" w:rsidRPr="00CB3FBE" w:rsidRDefault="007347D6" w:rsidP="00CD4BCE">
                  <w:pPr>
                    <w:pStyle w:val="rowtabella0"/>
                    <w:rPr>
                      <w:color w:val="002060"/>
                    </w:rPr>
                  </w:pPr>
                  <w:r w:rsidRPr="00CB3FBE">
                    <w:rPr>
                      <w:color w:val="002060"/>
                    </w:rPr>
                    <w:t>- MONTECCHIO SPORT</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E1A57" w14:textId="77777777" w:rsidR="007347D6" w:rsidRPr="00CB3FBE" w:rsidRDefault="007347D6" w:rsidP="00CD4BCE">
                  <w:pPr>
                    <w:pStyle w:val="rowtabella0"/>
                    <w:jc w:val="center"/>
                    <w:rPr>
                      <w:color w:val="002060"/>
                    </w:rPr>
                  </w:pPr>
                  <w:r w:rsidRPr="00CB3FBE">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557FE" w14:textId="77777777" w:rsidR="007347D6" w:rsidRPr="00CB3FBE" w:rsidRDefault="007347D6" w:rsidP="00CD4BCE">
                  <w:pPr>
                    <w:pStyle w:val="rowtabella0"/>
                    <w:jc w:val="center"/>
                    <w:rPr>
                      <w:color w:val="002060"/>
                    </w:rPr>
                  </w:pPr>
                  <w:r w:rsidRPr="00CB3FBE">
                    <w:rPr>
                      <w:color w:val="002060"/>
                    </w:rPr>
                    <w:t> </w:t>
                  </w:r>
                </w:p>
              </w:tc>
            </w:tr>
            <w:tr w:rsidR="007347D6" w:rsidRPr="00CB3FBE" w14:paraId="63B19DB8"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5451DDAA" w14:textId="77777777" w:rsidR="007347D6" w:rsidRPr="00CB3FBE" w:rsidRDefault="007347D6" w:rsidP="00CD4BCE">
                  <w:pPr>
                    <w:pStyle w:val="rowtabella0"/>
                    <w:rPr>
                      <w:color w:val="002060"/>
                    </w:rPr>
                  </w:pPr>
                  <w:r w:rsidRPr="00CB3FBE">
                    <w:rPr>
                      <w:color w:val="002060"/>
                    </w:rPr>
                    <w:t>(1) - disputata il 08/02/2025</w:t>
                  </w:r>
                </w:p>
              </w:tc>
            </w:tr>
          </w:tbl>
          <w:p w14:paraId="2FFC8951" w14:textId="77777777" w:rsidR="007347D6" w:rsidRPr="00CB3FBE" w:rsidRDefault="007347D6" w:rsidP="00CD4B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7A9085A0"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CAA5E" w14:textId="77777777" w:rsidR="007347D6" w:rsidRPr="00CB3FBE" w:rsidRDefault="007347D6" w:rsidP="00CD4BCE">
                  <w:pPr>
                    <w:pStyle w:val="headertabella0"/>
                    <w:rPr>
                      <w:color w:val="002060"/>
                    </w:rPr>
                  </w:pPr>
                  <w:r w:rsidRPr="00CB3FBE">
                    <w:rPr>
                      <w:color w:val="002060"/>
                    </w:rPr>
                    <w:t>GIRONE B - 3 Giornata - R</w:t>
                  </w:r>
                </w:p>
              </w:tc>
            </w:tr>
            <w:tr w:rsidR="007347D6" w:rsidRPr="00CB3FBE" w14:paraId="691A7005"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35525" w14:textId="77777777" w:rsidR="007347D6" w:rsidRPr="00CB3FBE" w:rsidRDefault="007347D6" w:rsidP="00CD4BCE">
                  <w:pPr>
                    <w:pStyle w:val="rowtabella0"/>
                    <w:rPr>
                      <w:color w:val="002060"/>
                    </w:rPr>
                  </w:pPr>
                  <w:r w:rsidRPr="00CB3FBE">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63666" w14:textId="77777777" w:rsidR="007347D6" w:rsidRPr="00CB3FBE" w:rsidRDefault="007347D6" w:rsidP="00CD4BCE">
                  <w:pPr>
                    <w:pStyle w:val="rowtabella0"/>
                    <w:rPr>
                      <w:color w:val="002060"/>
                    </w:rPr>
                  </w:pPr>
                  <w:r w:rsidRPr="00CB3FBE">
                    <w:rPr>
                      <w:color w:val="002060"/>
                    </w:rPr>
                    <w:t>- ATLETICO CHIARAVALLE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21A53F" w14:textId="77777777" w:rsidR="007347D6" w:rsidRPr="00CB3FBE" w:rsidRDefault="007347D6" w:rsidP="00CD4BCE">
                  <w:pPr>
                    <w:pStyle w:val="rowtabella0"/>
                    <w:jc w:val="center"/>
                    <w:rPr>
                      <w:color w:val="002060"/>
                    </w:rPr>
                  </w:pPr>
                  <w:r w:rsidRPr="00CB3FBE">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D3295" w14:textId="77777777" w:rsidR="007347D6" w:rsidRPr="00CB3FBE" w:rsidRDefault="007347D6" w:rsidP="00CD4BCE">
                  <w:pPr>
                    <w:pStyle w:val="rowtabella0"/>
                    <w:jc w:val="center"/>
                    <w:rPr>
                      <w:color w:val="002060"/>
                    </w:rPr>
                  </w:pPr>
                  <w:r w:rsidRPr="00CB3FBE">
                    <w:rPr>
                      <w:color w:val="002060"/>
                    </w:rPr>
                    <w:t> </w:t>
                  </w:r>
                </w:p>
              </w:tc>
            </w:tr>
            <w:tr w:rsidR="007347D6" w:rsidRPr="00CB3FBE" w14:paraId="0E236A92"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484D41" w14:textId="77777777" w:rsidR="007347D6" w:rsidRPr="00CB3FBE" w:rsidRDefault="007347D6" w:rsidP="00CD4BCE">
                  <w:pPr>
                    <w:pStyle w:val="rowtabella0"/>
                    <w:rPr>
                      <w:color w:val="002060"/>
                    </w:rPr>
                  </w:pPr>
                  <w:r w:rsidRPr="00CB3FBE">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C87D80" w14:textId="77777777" w:rsidR="007347D6" w:rsidRPr="00CB3FBE" w:rsidRDefault="007347D6" w:rsidP="00CD4BCE">
                  <w:pPr>
                    <w:pStyle w:val="rowtabella0"/>
                    <w:rPr>
                      <w:color w:val="002060"/>
                    </w:rPr>
                  </w:pPr>
                  <w:r w:rsidRPr="00CB3FBE">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834488" w14:textId="77777777" w:rsidR="007347D6" w:rsidRPr="00CB3FBE" w:rsidRDefault="007347D6" w:rsidP="00CD4BCE">
                  <w:pPr>
                    <w:pStyle w:val="rowtabella0"/>
                    <w:jc w:val="center"/>
                    <w:rPr>
                      <w:color w:val="002060"/>
                    </w:rPr>
                  </w:pPr>
                  <w:r w:rsidRPr="00CB3FB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E8F59E" w14:textId="77777777" w:rsidR="007347D6" w:rsidRPr="00CB3FBE" w:rsidRDefault="007347D6" w:rsidP="00CD4BCE">
                  <w:pPr>
                    <w:pStyle w:val="rowtabella0"/>
                    <w:jc w:val="center"/>
                    <w:rPr>
                      <w:color w:val="002060"/>
                    </w:rPr>
                  </w:pPr>
                  <w:r w:rsidRPr="00CB3FBE">
                    <w:rPr>
                      <w:color w:val="002060"/>
                    </w:rPr>
                    <w:t> </w:t>
                  </w:r>
                </w:p>
              </w:tc>
            </w:tr>
            <w:tr w:rsidR="007347D6" w:rsidRPr="00CB3FBE" w14:paraId="12DDAC5E"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BC110B" w14:textId="77777777" w:rsidR="007347D6" w:rsidRPr="00CB3FBE" w:rsidRDefault="007347D6" w:rsidP="00CD4BCE">
                  <w:pPr>
                    <w:pStyle w:val="rowtabella0"/>
                    <w:rPr>
                      <w:color w:val="002060"/>
                    </w:rPr>
                  </w:pPr>
                  <w:r w:rsidRPr="00CB3FBE">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E6C110" w14:textId="77777777" w:rsidR="007347D6" w:rsidRPr="00CB3FBE" w:rsidRDefault="007347D6" w:rsidP="00CD4BCE">
                  <w:pPr>
                    <w:pStyle w:val="rowtabella0"/>
                    <w:rPr>
                      <w:color w:val="002060"/>
                    </w:rPr>
                  </w:pPr>
                  <w:r w:rsidRPr="00CB3FBE">
                    <w:rPr>
                      <w:color w:val="002060"/>
                    </w:rPr>
                    <w:t>- VIRTUS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B897C92" w14:textId="77777777" w:rsidR="007347D6" w:rsidRPr="00CB3FBE" w:rsidRDefault="007347D6" w:rsidP="00CD4BCE">
                  <w:pPr>
                    <w:pStyle w:val="rowtabella0"/>
                    <w:jc w:val="center"/>
                    <w:rPr>
                      <w:color w:val="002060"/>
                    </w:rPr>
                  </w:pPr>
                  <w:r w:rsidRPr="00CB3FB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47CCD53" w14:textId="77777777" w:rsidR="007347D6" w:rsidRPr="00CB3FBE" w:rsidRDefault="007347D6" w:rsidP="00CD4BCE">
                  <w:pPr>
                    <w:pStyle w:val="rowtabella0"/>
                    <w:jc w:val="center"/>
                    <w:rPr>
                      <w:color w:val="002060"/>
                    </w:rPr>
                  </w:pPr>
                  <w:r w:rsidRPr="00CB3FBE">
                    <w:rPr>
                      <w:color w:val="002060"/>
                    </w:rPr>
                    <w:t> </w:t>
                  </w:r>
                </w:p>
              </w:tc>
            </w:tr>
            <w:tr w:rsidR="007347D6" w:rsidRPr="00CB3FBE" w14:paraId="4DDD1468"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2A4300" w14:textId="77777777" w:rsidR="007347D6" w:rsidRPr="00CB3FBE" w:rsidRDefault="007347D6" w:rsidP="00CD4BCE">
                  <w:pPr>
                    <w:pStyle w:val="rowtabella0"/>
                    <w:rPr>
                      <w:color w:val="002060"/>
                    </w:rPr>
                  </w:pPr>
                  <w:r w:rsidRPr="00CB3FBE">
                    <w:rPr>
                      <w:color w:val="002060"/>
                    </w:rPr>
                    <w:t>FUTSAL OTTRANO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594153" w14:textId="77777777" w:rsidR="007347D6" w:rsidRPr="00CB3FBE" w:rsidRDefault="007347D6" w:rsidP="00CD4BCE">
                  <w:pPr>
                    <w:pStyle w:val="rowtabella0"/>
                    <w:rPr>
                      <w:color w:val="002060"/>
                    </w:rPr>
                  </w:pPr>
                  <w:r w:rsidRPr="00CB3FBE">
                    <w:rPr>
                      <w:color w:val="002060"/>
                    </w:rPr>
                    <w:t>- VIRTUS AURORA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2BDD54" w14:textId="77777777" w:rsidR="007347D6" w:rsidRPr="00CB3FBE" w:rsidRDefault="007347D6" w:rsidP="00CD4BCE">
                  <w:pPr>
                    <w:pStyle w:val="rowtabella0"/>
                    <w:jc w:val="center"/>
                    <w:rPr>
                      <w:color w:val="002060"/>
                    </w:rPr>
                  </w:pPr>
                  <w:r w:rsidRPr="00CB3FB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D6A0A1" w14:textId="77777777" w:rsidR="007347D6" w:rsidRPr="00CB3FBE" w:rsidRDefault="007347D6" w:rsidP="00CD4BCE">
                  <w:pPr>
                    <w:pStyle w:val="rowtabella0"/>
                    <w:jc w:val="center"/>
                    <w:rPr>
                      <w:color w:val="002060"/>
                    </w:rPr>
                  </w:pPr>
                  <w:r w:rsidRPr="00CB3FBE">
                    <w:rPr>
                      <w:color w:val="002060"/>
                    </w:rPr>
                    <w:t> </w:t>
                  </w:r>
                </w:p>
              </w:tc>
            </w:tr>
            <w:tr w:rsidR="007347D6" w:rsidRPr="00CB3FBE" w14:paraId="33EF3F08"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64C468" w14:textId="77777777" w:rsidR="007347D6" w:rsidRPr="00CB3FBE" w:rsidRDefault="007347D6" w:rsidP="00CD4BCE">
                  <w:pPr>
                    <w:pStyle w:val="rowtabella0"/>
                    <w:rPr>
                      <w:color w:val="002060"/>
                    </w:rPr>
                  </w:pPr>
                  <w:r w:rsidRPr="00CB3FBE">
                    <w:rPr>
                      <w:color w:val="002060"/>
                    </w:rPr>
                    <w:t>REAL CASEBRUCIATE W.FIRE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CF8F76" w14:textId="77777777" w:rsidR="007347D6" w:rsidRPr="00CB3FBE" w:rsidRDefault="007347D6" w:rsidP="00CD4BCE">
                  <w:pPr>
                    <w:pStyle w:val="rowtabella0"/>
                    <w:rPr>
                      <w:color w:val="002060"/>
                    </w:rPr>
                  </w:pPr>
                  <w:r w:rsidRPr="00CB3FBE">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BF9F39" w14:textId="77777777" w:rsidR="007347D6" w:rsidRPr="00CB3FBE" w:rsidRDefault="007347D6" w:rsidP="00CD4BCE">
                  <w:pPr>
                    <w:pStyle w:val="rowtabella0"/>
                    <w:jc w:val="center"/>
                    <w:rPr>
                      <w:color w:val="002060"/>
                    </w:rPr>
                  </w:pPr>
                  <w:r w:rsidRPr="00CB3FBE">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4C2333" w14:textId="77777777" w:rsidR="007347D6" w:rsidRPr="00CB3FBE" w:rsidRDefault="007347D6" w:rsidP="00CD4BCE">
                  <w:pPr>
                    <w:pStyle w:val="rowtabella0"/>
                    <w:jc w:val="center"/>
                    <w:rPr>
                      <w:color w:val="002060"/>
                    </w:rPr>
                  </w:pPr>
                  <w:r w:rsidRPr="00CB3FBE">
                    <w:rPr>
                      <w:color w:val="002060"/>
                    </w:rPr>
                    <w:t> </w:t>
                  </w:r>
                </w:p>
              </w:tc>
            </w:tr>
            <w:tr w:rsidR="007347D6" w:rsidRPr="00CB3FBE" w14:paraId="18FCCF9D"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51F822" w14:textId="77777777" w:rsidR="007347D6" w:rsidRPr="00CB3FBE" w:rsidRDefault="007347D6" w:rsidP="00CD4BCE">
                  <w:pPr>
                    <w:pStyle w:val="rowtabella0"/>
                    <w:rPr>
                      <w:color w:val="002060"/>
                    </w:rPr>
                  </w:pPr>
                  <w:r w:rsidRPr="00CB3FBE">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A93592" w14:textId="77777777" w:rsidR="007347D6" w:rsidRPr="00CB3FBE" w:rsidRDefault="007347D6" w:rsidP="00CD4BCE">
                  <w:pPr>
                    <w:pStyle w:val="rowtabella0"/>
                    <w:rPr>
                      <w:color w:val="002060"/>
                      <w:lang w:val="es-ES"/>
                    </w:rPr>
                  </w:pPr>
                  <w:r w:rsidRPr="00CB3FBE">
                    <w:rPr>
                      <w:color w:val="002060"/>
                      <w:lang w:val="es-ES"/>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920BE" w14:textId="77777777" w:rsidR="007347D6" w:rsidRPr="00CB3FBE" w:rsidRDefault="007347D6" w:rsidP="00CD4BCE">
                  <w:pPr>
                    <w:pStyle w:val="rowtabella0"/>
                    <w:jc w:val="center"/>
                    <w:rPr>
                      <w:color w:val="002060"/>
                    </w:rPr>
                  </w:pPr>
                  <w:r w:rsidRPr="00CB3FBE">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9F8DB" w14:textId="77777777" w:rsidR="007347D6" w:rsidRPr="00CB3FBE" w:rsidRDefault="007347D6" w:rsidP="00CD4BCE">
                  <w:pPr>
                    <w:pStyle w:val="rowtabella0"/>
                    <w:jc w:val="center"/>
                    <w:rPr>
                      <w:color w:val="002060"/>
                    </w:rPr>
                  </w:pPr>
                  <w:r w:rsidRPr="00CB3FBE">
                    <w:rPr>
                      <w:color w:val="002060"/>
                    </w:rPr>
                    <w:t> </w:t>
                  </w:r>
                </w:p>
              </w:tc>
            </w:tr>
            <w:tr w:rsidR="007347D6" w:rsidRPr="00CB3FBE" w14:paraId="0E7BB224"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35B57CA6" w14:textId="77777777" w:rsidR="007347D6" w:rsidRPr="00CB3FBE" w:rsidRDefault="007347D6" w:rsidP="00CD4BCE">
                  <w:pPr>
                    <w:pStyle w:val="rowtabella0"/>
                    <w:rPr>
                      <w:color w:val="002060"/>
                    </w:rPr>
                  </w:pPr>
                  <w:r w:rsidRPr="00CB3FBE">
                    <w:rPr>
                      <w:color w:val="002060"/>
                    </w:rPr>
                    <w:t>(1) - disputata il 08/02/2025</w:t>
                  </w:r>
                </w:p>
              </w:tc>
            </w:tr>
          </w:tbl>
          <w:p w14:paraId="3A6DCDA5" w14:textId="77777777" w:rsidR="007347D6" w:rsidRPr="00CB3FBE" w:rsidRDefault="007347D6" w:rsidP="00CD4BCE">
            <w:pPr>
              <w:rPr>
                <w:color w:val="002060"/>
              </w:rPr>
            </w:pPr>
          </w:p>
        </w:tc>
      </w:tr>
    </w:tbl>
    <w:p w14:paraId="6D4C5C2F" w14:textId="77777777" w:rsidR="007347D6" w:rsidRPr="00CB3FBE" w:rsidRDefault="007347D6" w:rsidP="007347D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47D6" w:rsidRPr="00CB3FBE" w14:paraId="0A4D9475"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3AF3C93D"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95663" w14:textId="77777777" w:rsidR="007347D6" w:rsidRPr="00CB3FBE" w:rsidRDefault="007347D6" w:rsidP="00CD4BCE">
                  <w:pPr>
                    <w:pStyle w:val="headertabella0"/>
                    <w:rPr>
                      <w:color w:val="002060"/>
                    </w:rPr>
                  </w:pPr>
                  <w:r w:rsidRPr="00CB3FBE">
                    <w:rPr>
                      <w:color w:val="002060"/>
                    </w:rPr>
                    <w:t>GIRONE C - 3 Giornata - R</w:t>
                  </w:r>
                </w:p>
              </w:tc>
            </w:tr>
            <w:tr w:rsidR="007347D6" w:rsidRPr="00CB3FBE" w14:paraId="00E6DA74"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7C089F" w14:textId="77777777" w:rsidR="007347D6" w:rsidRPr="00CB3FBE" w:rsidRDefault="007347D6" w:rsidP="00CD4BCE">
                  <w:pPr>
                    <w:pStyle w:val="rowtabella0"/>
                    <w:rPr>
                      <w:color w:val="002060"/>
                    </w:rPr>
                  </w:pPr>
                  <w:r w:rsidRPr="00CB3FBE">
                    <w:rPr>
                      <w:color w:val="002060"/>
                    </w:rPr>
                    <w:t>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637EF8" w14:textId="77777777" w:rsidR="007347D6" w:rsidRPr="00CB3FBE" w:rsidRDefault="007347D6" w:rsidP="00CD4BCE">
                  <w:pPr>
                    <w:pStyle w:val="rowtabella0"/>
                    <w:rPr>
                      <w:color w:val="002060"/>
                    </w:rPr>
                  </w:pPr>
                  <w:r w:rsidRPr="00CB3FBE">
                    <w:rPr>
                      <w:color w:val="002060"/>
                    </w:rPr>
                    <w:t>- NUOVA FOLGORE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AEDAC" w14:textId="77777777" w:rsidR="007347D6" w:rsidRPr="00CB3FBE" w:rsidRDefault="007347D6" w:rsidP="00CD4BCE">
                  <w:pPr>
                    <w:pStyle w:val="rowtabella0"/>
                    <w:jc w:val="center"/>
                    <w:rPr>
                      <w:color w:val="002060"/>
                    </w:rPr>
                  </w:pPr>
                  <w:r w:rsidRPr="00CB3FBE">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4CC9CF" w14:textId="77777777" w:rsidR="007347D6" w:rsidRPr="00CB3FBE" w:rsidRDefault="007347D6" w:rsidP="00CD4BCE">
                  <w:pPr>
                    <w:pStyle w:val="rowtabella0"/>
                    <w:jc w:val="center"/>
                    <w:rPr>
                      <w:color w:val="002060"/>
                    </w:rPr>
                  </w:pPr>
                  <w:r w:rsidRPr="00CB3FBE">
                    <w:rPr>
                      <w:color w:val="002060"/>
                    </w:rPr>
                    <w:t> </w:t>
                  </w:r>
                </w:p>
              </w:tc>
            </w:tr>
            <w:tr w:rsidR="007347D6" w:rsidRPr="00CB3FBE" w14:paraId="37777475"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35735DC" w14:textId="77777777" w:rsidR="007347D6" w:rsidRPr="00CB3FBE" w:rsidRDefault="007347D6" w:rsidP="00CD4BCE">
                  <w:pPr>
                    <w:pStyle w:val="rowtabella0"/>
                    <w:rPr>
                      <w:color w:val="002060"/>
                    </w:rPr>
                  </w:pPr>
                  <w:r w:rsidRPr="00CB3FBE">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BA08B9" w14:textId="77777777" w:rsidR="007347D6" w:rsidRPr="00CB3FBE" w:rsidRDefault="007347D6" w:rsidP="00CD4BCE">
                  <w:pPr>
                    <w:pStyle w:val="rowtabella0"/>
                    <w:rPr>
                      <w:color w:val="002060"/>
                    </w:rPr>
                  </w:pPr>
                  <w:r w:rsidRPr="00CB3FBE">
                    <w:rPr>
                      <w:color w:val="002060"/>
                    </w:rPr>
                    <w:t>- POLISPORTIVA FUTURA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ED7159" w14:textId="77777777" w:rsidR="007347D6" w:rsidRPr="00CB3FBE" w:rsidRDefault="007347D6" w:rsidP="00CD4BCE">
                  <w:pPr>
                    <w:pStyle w:val="rowtabella0"/>
                    <w:jc w:val="center"/>
                    <w:rPr>
                      <w:color w:val="002060"/>
                    </w:rPr>
                  </w:pPr>
                  <w:r w:rsidRPr="00CB3FBE">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220DC7" w14:textId="77777777" w:rsidR="007347D6" w:rsidRPr="00CB3FBE" w:rsidRDefault="007347D6" w:rsidP="00CD4BCE">
                  <w:pPr>
                    <w:pStyle w:val="rowtabella0"/>
                    <w:jc w:val="center"/>
                    <w:rPr>
                      <w:color w:val="002060"/>
                    </w:rPr>
                  </w:pPr>
                  <w:r w:rsidRPr="00CB3FBE">
                    <w:rPr>
                      <w:color w:val="002060"/>
                    </w:rPr>
                    <w:t> </w:t>
                  </w:r>
                </w:p>
              </w:tc>
            </w:tr>
            <w:tr w:rsidR="007347D6" w:rsidRPr="00CB3FBE" w14:paraId="6614AE3A"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BB878A" w14:textId="77777777" w:rsidR="007347D6" w:rsidRPr="00CB3FBE" w:rsidRDefault="007347D6" w:rsidP="00CD4BCE">
                  <w:pPr>
                    <w:pStyle w:val="rowtabella0"/>
                    <w:rPr>
                      <w:color w:val="002060"/>
                    </w:rPr>
                  </w:pPr>
                  <w:r w:rsidRPr="00CB3FBE">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14BAD92" w14:textId="77777777" w:rsidR="007347D6" w:rsidRPr="00CB3FBE" w:rsidRDefault="007347D6" w:rsidP="00CD4BCE">
                  <w:pPr>
                    <w:pStyle w:val="rowtabella0"/>
                    <w:rPr>
                      <w:color w:val="002060"/>
                    </w:rPr>
                  </w:pPr>
                  <w:r w:rsidRPr="00CB3FBE">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4E9E5F" w14:textId="77777777" w:rsidR="007347D6" w:rsidRPr="00CB3FBE" w:rsidRDefault="007347D6" w:rsidP="00CD4BCE">
                  <w:pPr>
                    <w:pStyle w:val="rowtabella0"/>
                    <w:jc w:val="center"/>
                    <w:rPr>
                      <w:color w:val="002060"/>
                    </w:rPr>
                  </w:pPr>
                  <w:r w:rsidRPr="00CB3FB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1E5E4E" w14:textId="77777777" w:rsidR="007347D6" w:rsidRPr="00CB3FBE" w:rsidRDefault="007347D6" w:rsidP="00CD4BCE">
                  <w:pPr>
                    <w:pStyle w:val="rowtabella0"/>
                    <w:jc w:val="center"/>
                    <w:rPr>
                      <w:color w:val="002060"/>
                    </w:rPr>
                  </w:pPr>
                  <w:r w:rsidRPr="00CB3FBE">
                    <w:rPr>
                      <w:color w:val="002060"/>
                    </w:rPr>
                    <w:t> </w:t>
                  </w:r>
                </w:p>
              </w:tc>
            </w:tr>
            <w:tr w:rsidR="007347D6" w:rsidRPr="00CB3FBE" w14:paraId="61174F2C"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6CC362" w14:textId="77777777" w:rsidR="007347D6" w:rsidRPr="00CB3FBE" w:rsidRDefault="007347D6" w:rsidP="00CD4BCE">
                  <w:pPr>
                    <w:pStyle w:val="rowtabella0"/>
                    <w:rPr>
                      <w:color w:val="002060"/>
                    </w:rPr>
                  </w:pPr>
                  <w:r w:rsidRPr="00CB3FBE">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90580C" w14:textId="77777777" w:rsidR="007347D6" w:rsidRPr="00CB3FBE" w:rsidRDefault="007347D6" w:rsidP="00CD4BCE">
                  <w:pPr>
                    <w:pStyle w:val="rowtabella0"/>
                    <w:rPr>
                      <w:color w:val="002060"/>
                    </w:rPr>
                  </w:pPr>
                  <w:r w:rsidRPr="00CB3FBE">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8EAF34" w14:textId="77777777" w:rsidR="007347D6" w:rsidRPr="00CB3FBE" w:rsidRDefault="007347D6" w:rsidP="00CD4BCE">
                  <w:pPr>
                    <w:pStyle w:val="rowtabella0"/>
                    <w:jc w:val="center"/>
                    <w:rPr>
                      <w:color w:val="002060"/>
                    </w:rPr>
                  </w:pPr>
                  <w:r w:rsidRPr="00CB3FBE">
                    <w:rPr>
                      <w:color w:val="002060"/>
                    </w:rPr>
                    <w:t>8 - 5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E45ED7" w14:textId="77777777" w:rsidR="007347D6" w:rsidRPr="00CB3FBE" w:rsidRDefault="007347D6" w:rsidP="00CD4BCE">
                  <w:pPr>
                    <w:pStyle w:val="rowtabella0"/>
                    <w:jc w:val="center"/>
                    <w:rPr>
                      <w:color w:val="002060"/>
                    </w:rPr>
                  </w:pPr>
                  <w:r w:rsidRPr="00CB3FBE">
                    <w:rPr>
                      <w:color w:val="002060"/>
                    </w:rPr>
                    <w:t> </w:t>
                  </w:r>
                </w:p>
              </w:tc>
            </w:tr>
            <w:tr w:rsidR="007347D6" w:rsidRPr="00CB3FBE" w14:paraId="77E25468"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452892" w14:textId="77777777" w:rsidR="007347D6" w:rsidRPr="00CB3FBE" w:rsidRDefault="007347D6" w:rsidP="00CD4BCE">
                  <w:pPr>
                    <w:pStyle w:val="rowtabella0"/>
                    <w:rPr>
                      <w:color w:val="002060"/>
                    </w:rPr>
                  </w:pPr>
                  <w:r w:rsidRPr="00CB3FBE">
                    <w:rPr>
                      <w:color w:val="002060"/>
                    </w:rPr>
                    <w:t>(1) OSIMO STAZIONE SSD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23DDC" w14:textId="77777777" w:rsidR="007347D6" w:rsidRPr="00CB3FBE" w:rsidRDefault="007347D6" w:rsidP="00CD4BCE">
                  <w:pPr>
                    <w:pStyle w:val="rowtabella0"/>
                    <w:rPr>
                      <w:color w:val="002060"/>
                    </w:rPr>
                  </w:pPr>
                  <w:r w:rsidRPr="00CB3FBE">
                    <w:rPr>
                      <w:color w:val="002060"/>
                    </w:rPr>
                    <w:t>- ANKON NOVA MARMI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7BEC13" w14:textId="77777777" w:rsidR="007347D6" w:rsidRPr="00CB3FBE" w:rsidRDefault="007347D6" w:rsidP="00CD4BCE">
                  <w:pPr>
                    <w:pStyle w:val="rowtabella0"/>
                    <w:jc w:val="center"/>
                    <w:rPr>
                      <w:color w:val="002060"/>
                    </w:rPr>
                  </w:pPr>
                  <w:r w:rsidRPr="00CB3FBE">
                    <w:rPr>
                      <w:color w:val="002060"/>
                    </w:rPr>
                    <w:t>2 - 8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C75DB" w14:textId="77777777" w:rsidR="007347D6" w:rsidRPr="00CB3FBE" w:rsidRDefault="007347D6" w:rsidP="00CD4BCE">
                  <w:pPr>
                    <w:pStyle w:val="rowtabella0"/>
                    <w:jc w:val="center"/>
                    <w:rPr>
                      <w:color w:val="002060"/>
                    </w:rPr>
                  </w:pPr>
                  <w:r w:rsidRPr="00CB3FBE">
                    <w:rPr>
                      <w:color w:val="002060"/>
                    </w:rPr>
                    <w:t> </w:t>
                  </w:r>
                </w:p>
              </w:tc>
            </w:tr>
            <w:tr w:rsidR="007347D6" w:rsidRPr="00CB3FBE" w14:paraId="162E7886"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40CD11BE" w14:textId="77777777" w:rsidR="007347D6" w:rsidRPr="00CB3FBE" w:rsidRDefault="007347D6" w:rsidP="00CD4BCE">
                  <w:pPr>
                    <w:pStyle w:val="rowtabella0"/>
                    <w:rPr>
                      <w:color w:val="002060"/>
                    </w:rPr>
                  </w:pPr>
                  <w:r w:rsidRPr="00CB3FBE">
                    <w:rPr>
                      <w:color w:val="002060"/>
                    </w:rPr>
                    <w:t>(1) - disputata il 08/02/2025</w:t>
                  </w:r>
                </w:p>
              </w:tc>
            </w:tr>
          </w:tbl>
          <w:p w14:paraId="0FD25FA2" w14:textId="77777777" w:rsidR="007347D6" w:rsidRPr="00CB3FBE" w:rsidRDefault="007347D6" w:rsidP="00CD4B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14EAAF0C"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B911D" w14:textId="77777777" w:rsidR="007347D6" w:rsidRPr="00CB3FBE" w:rsidRDefault="007347D6" w:rsidP="00CD4BCE">
                  <w:pPr>
                    <w:pStyle w:val="headertabella0"/>
                    <w:rPr>
                      <w:color w:val="002060"/>
                    </w:rPr>
                  </w:pPr>
                  <w:r w:rsidRPr="00CB3FBE">
                    <w:rPr>
                      <w:color w:val="002060"/>
                    </w:rPr>
                    <w:t>GIRONE D - 3 Giornata - R</w:t>
                  </w:r>
                </w:p>
              </w:tc>
            </w:tr>
            <w:tr w:rsidR="007347D6" w:rsidRPr="00CB3FBE" w14:paraId="0070AE3B"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4A2AF7" w14:textId="77777777" w:rsidR="007347D6" w:rsidRPr="00CB3FBE" w:rsidRDefault="007347D6" w:rsidP="00CD4BCE">
                  <w:pPr>
                    <w:pStyle w:val="rowtabella0"/>
                    <w:rPr>
                      <w:color w:val="002060"/>
                    </w:rPr>
                  </w:pPr>
                  <w:r w:rsidRPr="00CB3FB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5F03C5" w14:textId="77777777" w:rsidR="007347D6" w:rsidRPr="00CB3FBE" w:rsidRDefault="007347D6" w:rsidP="00CD4BCE">
                  <w:pPr>
                    <w:pStyle w:val="rowtabella0"/>
                    <w:rPr>
                      <w:color w:val="002060"/>
                    </w:rPr>
                  </w:pPr>
                  <w:r w:rsidRPr="00CB3FBE">
                    <w:rPr>
                      <w:color w:val="002060"/>
                    </w:rPr>
                    <w:t>- EUROPE TT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2085B2" w14:textId="77777777" w:rsidR="007347D6" w:rsidRPr="00CB3FBE" w:rsidRDefault="007347D6" w:rsidP="00CD4BCE">
                  <w:pPr>
                    <w:pStyle w:val="rowtabella0"/>
                    <w:jc w:val="center"/>
                    <w:rPr>
                      <w:color w:val="002060"/>
                    </w:rPr>
                  </w:pPr>
                  <w:r w:rsidRPr="00CB3FBE">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B5AB13" w14:textId="77777777" w:rsidR="007347D6" w:rsidRPr="00CB3FBE" w:rsidRDefault="007347D6" w:rsidP="00CD4BCE">
                  <w:pPr>
                    <w:pStyle w:val="rowtabella0"/>
                    <w:jc w:val="center"/>
                    <w:rPr>
                      <w:color w:val="002060"/>
                    </w:rPr>
                  </w:pPr>
                  <w:r w:rsidRPr="00CB3FBE">
                    <w:rPr>
                      <w:color w:val="002060"/>
                    </w:rPr>
                    <w:t> </w:t>
                  </w:r>
                </w:p>
              </w:tc>
            </w:tr>
            <w:tr w:rsidR="007347D6" w:rsidRPr="00CB3FBE" w14:paraId="2446C52D"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D8B4FE" w14:textId="77777777" w:rsidR="007347D6" w:rsidRPr="00CB3FBE" w:rsidRDefault="007347D6" w:rsidP="00CD4BCE">
                  <w:pPr>
                    <w:pStyle w:val="rowtabella0"/>
                    <w:rPr>
                      <w:color w:val="002060"/>
                    </w:rPr>
                  </w:pPr>
                  <w:r w:rsidRPr="00CB3FB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A470E0" w14:textId="77777777" w:rsidR="007347D6" w:rsidRPr="00CB3FBE" w:rsidRDefault="007347D6" w:rsidP="00CD4BCE">
                  <w:pPr>
                    <w:pStyle w:val="rowtabella0"/>
                    <w:rPr>
                      <w:color w:val="002060"/>
                    </w:rPr>
                  </w:pPr>
                  <w:r w:rsidRPr="00CB3FBE">
                    <w:rPr>
                      <w:color w:val="002060"/>
                    </w:rPr>
                    <w:t>- MOGLIANESE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8B4FD1" w14:textId="77777777" w:rsidR="007347D6" w:rsidRPr="00CB3FBE" w:rsidRDefault="007347D6" w:rsidP="00CD4BCE">
                  <w:pPr>
                    <w:pStyle w:val="rowtabella0"/>
                    <w:jc w:val="center"/>
                    <w:rPr>
                      <w:color w:val="002060"/>
                    </w:rPr>
                  </w:pPr>
                  <w:r w:rsidRPr="00CB3FBE">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81C3F2" w14:textId="77777777" w:rsidR="007347D6" w:rsidRPr="00CB3FBE" w:rsidRDefault="007347D6" w:rsidP="00CD4BCE">
                  <w:pPr>
                    <w:pStyle w:val="rowtabella0"/>
                    <w:jc w:val="center"/>
                    <w:rPr>
                      <w:color w:val="002060"/>
                    </w:rPr>
                  </w:pPr>
                  <w:r w:rsidRPr="00CB3FBE">
                    <w:rPr>
                      <w:color w:val="002060"/>
                    </w:rPr>
                    <w:t> </w:t>
                  </w:r>
                </w:p>
              </w:tc>
            </w:tr>
            <w:tr w:rsidR="007347D6" w:rsidRPr="00CB3FBE" w14:paraId="55505217"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0713E8" w14:textId="77777777" w:rsidR="007347D6" w:rsidRPr="00CB3FBE" w:rsidRDefault="007347D6" w:rsidP="00CD4BCE">
                  <w:pPr>
                    <w:pStyle w:val="rowtabella0"/>
                    <w:rPr>
                      <w:color w:val="002060"/>
                    </w:rPr>
                  </w:pPr>
                  <w:r w:rsidRPr="00CB3FBE">
                    <w:rPr>
                      <w:color w:val="002060"/>
                    </w:rPr>
                    <w:t>FOLGORE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938CD7" w14:textId="77777777" w:rsidR="007347D6" w:rsidRPr="00CB3FBE" w:rsidRDefault="007347D6" w:rsidP="00CD4BCE">
                  <w:pPr>
                    <w:pStyle w:val="rowtabella0"/>
                    <w:rPr>
                      <w:color w:val="002060"/>
                    </w:rPr>
                  </w:pPr>
                  <w:r w:rsidRPr="00CB3FBE">
                    <w:rPr>
                      <w:color w:val="002060"/>
                    </w:rPr>
                    <w:t>- FIUMINATA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EDA9E" w14:textId="77777777" w:rsidR="007347D6" w:rsidRPr="00CB3FBE" w:rsidRDefault="007347D6" w:rsidP="00CD4BCE">
                  <w:pPr>
                    <w:pStyle w:val="rowtabella0"/>
                    <w:jc w:val="center"/>
                    <w:rPr>
                      <w:color w:val="002060"/>
                    </w:rPr>
                  </w:pPr>
                  <w:r w:rsidRPr="00CB3FBE">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658FF3" w14:textId="77777777" w:rsidR="007347D6" w:rsidRPr="00CB3FBE" w:rsidRDefault="007347D6" w:rsidP="00CD4BCE">
                  <w:pPr>
                    <w:pStyle w:val="rowtabella0"/>
                    <w:jc w:val="center"/>
                    <w:rPr>
                      <w:color w:val="002060"/>
                    </w:rPr>
                  </w:pPr>
                  <w:r w:rsidRPr="00CB3FBE">
                    <w:rPr>
                      <w:color w:val="002060"/>
                    </w:rPr>
                    <w:t> </w:t>
                  </w:r>
                </w:p>
              </w:tc>
            </w:tr>
            <w:tr w:rsidR="007347D6" w:rsidRPr="00CB3FBE" w14:paraId="254B1A19"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6A1D04" w14:textId="77777777" w:rsidR="007347D6" w:rsidRPr="00CB3FBE" w:rsidRDefault="007347D6" w:rsidP="00CD4BCE">
                  <w:pPr>
                    <w:pStyle w:val="rowtabella0"/>
                    <w:rPr>
                      <w:color w:val="002060"/>
                    </w:rPr>
                  </w:pPr>
                  <w:r w:rsidRPr="00CB3FBE">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E7E211" w14:textId="77777777" w:rsidR="007347D6" w:rsidRPr="00CB3FBE" w:rsidRDefault="007347D6" w:rsidP="00CD4BCE">
                  <w:pPr>
                    <w:pStyle w:val="rowtabella0"/>
                    <w:rPr>
                      <w:color w:val="002060"/>
                    </w:rPr>
                  </w:pPr>
                  <w:r w:rsidRPr="00CB3FBE">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D8882F" w14:textId="77777777" w:rsidR="007347D6" w:rsidRPr="00CB3FBE" w:rsidRDefault="007347D6" w:rsidP="00CD4BCE">
                  <w:pPr>
                    <w:pStyle w:val="rowtabella0"/>
                    <w:jc w:val="center"/>
                    <w:rPr>
                      <w:color w:val="002060"/>
                    </w:rPr>
                  </w:pPr>
                  <w:r w:rsidRPr="00CB3FBE">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ED3D08" w14:textId="77777777" w:rsidR="007347D6" w:rsidRPr="00CB3FBE" w:rsidRDefault="007347D6" w:rsidP="00CD4BCE">
                  <w:pPr>
                    <w:pStyle w:val="rowtabella0"/>
                    <w:jc w:val="center"/>
                    <w:rPr>
                      <w:color w:val="002060"/>
                    </w:rPr>
                  </w:pPr>
                  <w:r w:rsidRPr="00CB3FBE">
                    <w:rPr>
                      <w:color w:val="002060"/>
                    </w:rPr>
                    <w:t> </w:t>
                  </w:r>
                </w:p>
              </w:tc>
            </w:tr>
            <w:tr w:rsidR="007347D6" w:rsidRPr="00CB3FBE" w14:paraId="4AE08A5A"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3501C8" w14:textId="77777777" w:rsidR="007347D6" w:rsidRPr="00CB3FBE" w:rsidRDefault="007347D6" w:rsidP="00CD4BCE">
                  <w:pPr>
                    <w:pStyle w:val="rowtabella0"/>
                    <w:rPr>
                      <w:color w:val="002060"/>
                    </w:rPr>
                  </w:pPr>
                  <w:r w:rsidRPr="00CB3FBE">
                    <w:rPr>
                      <w:color w:val="002060"/>
                    </w:rPr>
                    <w:t>(1) REAL FABRIANO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5922130" w14:textId="77777777" w:rsidR="007347D6" w:rsidRPr="00CB3FBE" w:rsidRDefault="007347D6" w:rsidP="00CD4BCE">
                  <w:pPr>
                    <w:pStyle w:val="rowtabella0"/>
                    <w:rPr>
                      <w:color w:val="002060"/>
                    </w:rPr>
                  </w:pPr>
                  <w:r w:rsidRPr="00CB3FBE">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0FE582" w14:textId="77777777" w:rsidR="007347D6" w:rsidRPr="00CB3FBE" w:rsidRDefault="007347D6" w:rsidP="00CD4BCE">
                  <w:pPr>
                    <w:pStyle w:val="rowtabella0"/>
                    <w:jc w:val="center"/>
                    <w:rPr>
                      <w:color w:val="002060"/>
                    </w:rPr>
                  </w:pPr>
                  <w:r w:rsidRPr="00CB3FBE">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E49979" w14:textId="77777777" w:rsidR="007347D6" w:rsidRPr="00CB3FBE" w:rsidRDefault="007347D6" w:rsidP="00CD4BCE">
                  <w:pPr>
                    <w:pStyle w:val="rowtabella0"/>
                    <w:jc w:val="center"/>
                    <w:rPr>
                      <w:color w:val="002060"/>
                    </w:rPr>
                  </w:pPr>
                  <w:r w:rsidRPr="00CB3FBE">
                    <w:rPr>
                      <w:color w:val="002060"/>
                    </w:rPr>
                    <w:t> </w:t>
                  </w:r>
                </w:p>
              </w:tc>
            </w:tr>
            <w:tr w:rsidR="007347D6" w:rsidRPr="00CB3FBE" w14:paraId="7DE557E8"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287EE8" w14:textId="77777777" w:rsidR="007347D6" w:rsidRPr="00CB3FBE" w:rsidRDefault="007347D6" w:rsidP="00CD4BCE">
                  <w:pPr>
                    <w:pStyle w:val="rowtabella0"/>
                    <w:rPr>
                      <w:color w:val="002060"/>
                    </w:rPr>
                  </w:pPr>
                  <w:r w:rsidRPr="00CB3FBE">
                    <w:rPr>
                      <w:color w:val="002060"/>
                    </w:rPr>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94672" w14:textId="77777777" w:rsidR="007347D6" w:rsidRPr="00CB3FBE" w:rsidRDefault="007347D6" w:rsidP="00CD4BCE">
                  <w:pPr>
                    <w:pStyle w:val="rowtabella0"/>
                    <w:rPr>
                      <w:color w:val="002060"/>
                    </w:rPr>
                  </w:pPr>
                  <w:r w:rsidRPr="00CB3FBE">
                    <w:rPr>
                      <w:color w:val="002060"/>
                    </w:rPr>
                    <w:t>- C.F. MACERATESE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07E26" w14:textId="77777777" w:rsidR="007347D6" w:rsidRPr="00CB3FBE" w:rsidRDefault="007347D6" w:rsidP="00CD4BCE">
                  <w:pPr>
                    <w:pStyle w:val="rowtabella0"/>
                    <w:jc w:val="center"/>
                    <w:rPr>
                      <w:color w:val="002060"/>
                    </w:rPr>
                  </w:pPr>
                  <w:r w:rsidRPr="00CB3FBE">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643F84" w14:textId="77777777" w:rsidR="007347D6" w:rsidRPr="00CB3FBE" w:rsidRDefault="007347D6" w:rsidP="00CD4BCE">
                  <w:pPr>
                    <w:pStyle w:val="rowtabella0"/>
                    <w:jc w:val="center"/>
                    <w:rPr>
                      <w:color w:val="002060"/>
                    </w:rPr>
                  </w:pPr>
                  <w:r w:rsidRPr="00CB3FBE">
                    <w:rPr>
                      <w:color w:val="002060"/>
                    </w:rPr>
                    <w:t> </w:t>
                  </w:r>
                </w:p>
              </w:tc>
            </w:tr>
            <w:tr w:rsidR="007347D6" w:rsidRPr="00CB3FBE" w14:paraId="25C6F65E"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626A5EE2" w14:textId="77777777" w:rsidR="007347D6" w:rsidRPr="00CB3FBE" w:rsidRDefault="007347D6" w:rsidP="00CD4BCE">
                  <w:pPr>
                    <w:pStyle w:val="rowtabella0"/>
                    <w:rPr>
                      <w:color w:val="002060"/>
                    </w:rPr>
                  </w:pPr>
                  <w:r w:rsidRPr="00CB3FBE">
                    <w:rPr>
                      <w:color w:val="002060"/>
                    </w:rPr>
                    <w:t>(1) - disputata il 08/02/2025</w:t>
                  </w:r>
                </w:p>
              </w:tc>
            </w:tr>
          </w:tbl>
          <w:p w14:paraId="5CE64E10" w14:textId="77777777" w:rsidR="007347D6" w:rsidRPr="00CB3FBE" w:rsidRDefault="007347D6" w:rsidP="00CD4BCE">
            <w:pPr>
              <w:rPr>
                <w:color w:val="002060"/>
              </w:rPr>
            </w:pPr>
          </w:p>
        </w:tc>
      </w:tr>
    </w:tbl>
    <w:p w14:paraId="5D44FB68" w14:textId="77777777" w:rsidR="007347D6" w:rsidRPr="00CB3FBE" w:rsidRDefault="007347D6" w:rsidP="007347D6">
      <w:pPr>
        <w:pStyle w:val="breakline"/>
        <w:rPr>
          <w:rFonts w:eastAsiaTheme="minorEastAsia"/>
          <w:color w:val="002060"/>
        </w:rPr>
      </w:pPr>
    </w:p>
    <w:p w14:paraId="3A6DB9BF" w14:textId="77777777" w:rsidR="007347D6" w:rsidRPr="00CB3FBE" w:rsidRDefault="007347D6" w:rsidP="007347D6">
      <w:pPr>
        <w:pStyle w:val="breakline"/>
        <w:rPr>
          <w:color w:val="002060"/>
        </w:rPr>
      </w:pPr>
    </w:p>
    <w:p w14:paraId="1E7B9C9F" w14:textId="77777777" w:rsidR="007347D6" w:rsidRPr="00CB3FBE" w:rsidRDefault="007347D6" w:rsidP="007347D6">
      <w:pPr>
        <w:pStyle w:val="sottotitolocampionato10"/>
        <w:rPr>
          <w:color w:val="002060"/>
        </w:rPr>
      </w:pPr>
      <w:r w:rsidRPr="00CB3FBE">
        <w:rPr>
          <w:color w:val="002060"/>
        </w:rPr>
        <w:t>RISULTATI UFFICIALI GARE DEL 07/02/2025</w:t>
      </w:r>
    </w:p>
    <w:p w14:paraId="376A2385" w14:textId="77777777" w:rsidR="007347D6" w:rsidRPr="007347D6" w:rsidRDefault="007347D6" w:rsidP="007347D6">
      <w:pPr>
        <w:pStyle w:val="sottotitolocampionato20"/>
        <w:spacing w:before="0" w:beforeAutospacing="0" w:after="0" w:afterAutospacing="0"/>
        <w:rPr>
          <w:rFonts w:ascii="Arial" w:hAnsi="Arial" w:cs="Arial"/>
          <w:color w:val="002060"/>
          <w:sz w:val="20"/>
          <w:szCs w:val="20"/>
        </w:rPr>
      </w:pPr>
      <w:r w:rsidRPr="007347D6">
        <w:rPr>
          <w:rFonts w:ascii="Arial" w:hAnsi="Arial" w:cs="Arial"/>
          <w:color w:val="002060"/>
          <w:sz w:val="20"/>
          <w:szCs w:val="20"/>
        </w:rPr>
        <w:t>Si trascrivono qui di seguito i risultati ufficiali delle gare disputate</w:t>
      </w:r>
    </w:p>
    <w:p w14:paraId="7933F61B" w14:textId="77777777" w:rsidR="007347D6" w:rsidRPr="00CB3FBE" w:rsidRDefault="007347D6" w:rsidP="007347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47D6" w:rsidRPr="00CB3FBE" w14:paraId="6599678B"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05012E6A"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55315" w14:textId="77777777" w:rsidR="007347D6" w:rsidRPr="00CB3FBE" w:rsidRDefault="007347D6" w:rsidP="00CD4BCE">
                  <w:pPr>
                    <w:pStyle w:val="headertabella0"/>
                    <w:rPr>
                      <w:color w:val="002060"/>
                    </w:rPr>
                  </w:pPr>
                  <w:r w:rsidRPr="00CB3FBE">
                    <w:rPr>
                      <w:color w:val="002060"/>
                    </w:rPr>
                    <w:t>GIRONE E - 5 Giornata - R</w:t>
                  </w:r>
                </w:p>
              </w:tc>
            </w:tr>
            <w:tr w:rsidR="007347D6" w:rsidRPr="00CB3FBE" w14:paraId="6F94662E"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5E4D8F" w14:textId="77777777" w:rsidR="007347D6" w:rsidRPr="00CB3FBE" w:rsidRDefault="007347D6" w:rsidP="00CD4BCE">
                  <w:pPr>
                    <w:pStyle w:val="rowtabella0"/>
                    <w:rPr>
                      <w:color w:val="002060"/>
                    </w:rPr>
                  </w:pPr>
                  <w:r w:rsidRPr="00CB3FBE">
                    <w:rPr>
                      <w:color w:val="002060"/>
                    </w:rPr>
                    <w:t>ACADEMY CIVITANOVESE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23181" w14:textId="77777777" w:rsidR="007347D6" w:rsidRPr="00CB3FBE" w:rsidRDefault="007347D6" w:rsidP="00CD4BCE">
                  <w:pPr>
                    <w:pStyle w:val="rowtabella0"/>
                    <w:rPr>
                      <w:color w:val="002060"/>
                    </w:rPr>
                  </w:pPr>
                  <w:r w:rsidRPr="00CB3FBE">
                    <w:rPr>
                      <w:color w:val="002060"/>
                    </w:rPr>
                    <w:t>- G.S.A. LE DUE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1F171" w14:textId="77777777" w:rsidR="007347D6" w:rsidRPr="00CB3FBE" w:rsidRDefault="007347D6" w:rsidP="00CD4BCE">
                  <w:pPr>
                    <w:pStyle w:val="rowtabella0"/>
                    <w:jc w:val="center"/>
                    <w:rPr>
                      <w:color w:val="002060"/>
                    </w:rPr>
                  </w:pPr>
                  <w:r w:rsidRPr="00CB3FBE">
                    <w:rPr>
                      <w:color w:val="002060"/>
                    </w:rPr>
                    <w:t>1 - 9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582BC8" w14:textId="77777777" w:rsidR="007347D6" w:rsidRPr="00CB3FBE" w:rsidRDefault="007347D6" w:rsidP="00CD4BCE">
                  <w:pPr>
                    <w:pStyle w:val="rowtabella0"/>
                    <w:jc w:val="center"/>
                    <w:rPr>
                      <w:color w:val="002060"/>
                    </w:rPr>
                  </w:pPr>
                  <w:r w:rsidRPr="00CB3FBE">
                    <w:rPr>
                      <w:color w:val="002060"/>
                    </w:rPr>
                    <w:t> </w:t>
                  </w:r>
                </w:p>
              </w:tc>
            </w:tr>
            <w:tr w:rsidR="007347D6" w:rsidRPr="00CB3FBE" w14:paraId="5F6F24E8"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20DA57" w14:textId="77777777" w:rsidR="007347D6" w:rsidRPr="00CB3FBE" w:rsidRDefault="007347D6" w:rsidP="00CD4BCE">
                  <w:pPr>
                    <w:pStyle w:val="rowtabella0"/>
                    <w:rPr>
                      <w:color w:val="002060"/>
                    </w:rPr>
                  </w:pPr>
                  <w:r w:rsidRPr="00CB3FBE">
                    <w:rPr>
                      <w:color w:val="002060"/>
                    </w:rPr>
                    <w:t>AMATORI STESE 2007 SRL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664F72D" w14:textId="77777777" w:rsidR="007347D6" w:rsidRPr="00CB3FBE" w:rsidRDefault="007347D6" w:rsidP="00CD4BCE">
                  <w:pPr>
                    <w:pStyle w:val="rowtabella0"/>
                    <w:rPr>
                      <w:color w:val="002060"/>
                    </w:rPr>
                  </w:pPr>
                  <w:r w:rsidRPr="00CB3FBE">
                    <w:rPr>
                      <w:color w:val="002060"/>
                    </w:rPr>
                    <w:t>- UNION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6B3C56" w14:textId="77777777" w:rsidR="007347D6" w:rsidRPr="00CB3FBE" w:rsidRDefault="007347D6" w:rsidP="00CD4BCE">
                  <w:pPr>
                    <w:pStyle w:val="rowtabella0"/>
                    <w:jc w:val="center"/>
                    <w:rPr>
                      <w:color w:val="002060"/>
                    </w:rPr>
                  </w:pPr>
                  <w:r w:rsidRPr="00CB3FBE">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F6718E" w14:textId="77777777" w:rsidR="007347D6" w:rsidRPr="00CB3FBE" w:rsidRDefault="007347D6" w:rsidP="00CD4BCE">
                  <w:pPr>
                    <w:pStyle w:val="rowtabella0"/>
                    <w:jc w:val="center"/>
                    <w:rPr>
                      <w:color w:val="002060"/>
                    </w:rPr>
                  </w:pPr>
                  <w:r w:rsidRPr="00CB3FBE">
                    <w:rPr>
                      <w:color w:val="002060"/>
                    </w:rPr>
                    <w:t> </w:t>
                  </w:r>
                </w:p>
              </w:tc>
            </w:tr>
            <w:tr w:rsidR="007347D6" w:rsidRPr="00CB3FBE" w14:paraId="2DBCCACC"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E7CDB2" w14:textId="77777777" w:rsidR="007347D6" w:rsidRPr="00CB3FBE" w:rsidRDefault="007347D6" w:rsidP="00CD4BCE">
                  <w:pPr>
                    <w:pStyle w:val="rowtabella0"/>
                    <w:rPr>
                      <w:color w:val="002060"/>
                    </w:rPr>
                  </w:pPr>
                  <w:r w:rsidRPr="00CB3FBE">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CAF157" w14:textId="77777777" w:rsidR="007347D6" w:rsidRPr="00CB3FBE" w:rsidRDefault="007347D6" w:rsidP="00CD4BCE">
                  <w:pPr>
                    <w:pStyle w:val="rowtabella0"/>
                    <w:rPr>
                      <w:color w:val="002060"/>
                    </w:rPr>
                  </w:pPr>
                  <w:r w:rsidRPr="00CB3FBE">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9981FA" w14:textId="77777777" w:rsidR="007347D6" w:rsidRPr="00CB3FBE" w:rsidRDefault="007347D6" w:rsidP="00CD4BCE">
                  <w:pPr>
                    <w:pStyle w:val="rowtabella0"/>
                    <w:jc w:val="center"/>
                    <w:rPr>
                      <w:color w:val="002060"/>
                    </w:rPr>
                  </w:pPr>
                  <w:r w:rsidRPr="00CB3FBE">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1C38D3" w14:textId="77777777" w:rsidR="007347D6" w:rsidRPr="00CB3FBE" w:rsidRDefault="007347D6" w:rsidP="00CD4BCE">
                  <w:pPr>
                    <w:pStyle w:val="rowtabella0"/>
                    <w:jc w:val="center"/>
                    <w:rPr>
                      <w:color w:val="002060"/>
                    </w:rPr>
                  </w:pPr>
                  <w:r w:rsidRPr="00CB3FBE">
                    <w:rPr>
                      <w:color w:val="002060"/>
                    </w:rPr>
                    <w:t> </w:t>
                  </w:r>
                </w:p>
              </w:tc>
            </w:tr>
            <w:tr w:rsidR="007347D6" w:rsidRPr="00CB3FBE" w14:paraId="138DA4C5"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BCCD46" w14:textId="77777777" w:rsidR="007347D6" w:rsidRPr="00CB3FBE" w:rsidRDefault="007347D6" w:rsidP="00CD4BCE">
                  <w:pPr>
                    <w:pStyle w:val="rowtabella0"/>
                    <w:rPr>
                      <w:color w:val="002060"/>
                    </w:rPr>
                  </w:pPr>
                  <w:r w:rsidRPr="00CB3FBE">
                    <w:rPr>
                      <w:color w:val="002060"/>
                    </w:rPr>
                    <w:t>FROG 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1BD61C" w14:textId="77777777" w:rsidR="007347D6" w:rsidRPr="00CB3FBE" w:rsidRDefault="007347D6" w:rsidP="00CD4BCE">
                  <w:pPr>
                    <w:pStyle w:val="rowtabella0"/>
                    <w:rPr>
                      <w:color w:val="002060"/>
                    </w:rPr>
                  </w:pPr>
                  <w:r w:rsidRPr="00CB3FBE">
                    <w:rPr>
                      <w:color w:val="002060"/>
                    </w:rPr>
                    <w:t>- CALCIO S.ELPIDIO A 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F1EEA8" w14:textId="77777777" w:rsidR="007347D6" w:rsidRPr="00CB3FBE" w:rsidRDefault="007347D6" w:rsidP="00CD4BCE">
                  <w:pPr>
                    <w:pStyle w:val="rowtabella0"/>
                    <w:jc w:val="center"/>
                    <w:rPr>
                      <w:color w:val="002060"/>
                    </w:rPr>
                  </w:pPr>
                  <w:r w:rsidRPr="00CB3FBE">
                    <w:rPr>
                      <w:color w:val="002060"/>
                    </w:rPr>
                    <w:t>6 - 9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5D4786" w14:textId="77777777" w:rsidR="007347D6" w:rsidRPr="00CB3FBE" w:rsidRDefault="007347D6" w:rsidP="00CD4BCE">
                  <w:pPr>
                    <w:pStyle w:val="rowtabella0"/>
                    <w:jc w:val="center"/>
                    <w:rPr>
                      <w:color w:val="002060"/>
                    </w:rPr>
                  </w:pPr>
                  <w:r w:rsidRPr="00CB3FBE">
                    <w:rPr>
                      <w:color w:val="002060"/>
                    </w:rPr>
                    <w:t> </w:t>
                  </w:r>
                </w:p>
              </w:tc>
            </w:tr>
            <w:tr w:rsidR="007347D6" w:rsidRPr="00CB3FBE" w14:paraId="05704256"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F6CFD1" w14:textId="77777777" w:rsidR="007347D6" w:rsidRPr="00CB3FBE" w:rsidRDefault="007347D6" w:rsidP="00CD4BCE">
                  <w:pPr>
                    <w:pStyle w:val="rowtabella0"/>
                    <w:rPr>
                      <w:color w:val="002060"/>
                    </w:rPr>
                  </w:pPr>
                  <w:r w:rsidRPr="00CB3FBE">
                    <w:rPr>
                      <w:color w:val="002060"/>
                    </w:rPr>
                    <w:t>POL. SPORT COMMUNICATION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8F4BE3" w14:textId="77777777" w:rsidR="007347D6" w:rsidRPr="00CB3FBE" w:rsidRDefault="007347D6" w:rsidP="00CD4BCE">
                  <w:pPr>
                    <w:pStyle w:val="rowtabella0"/>
                    <w:rPr>
                      <w:color w:val="002060"/>
                    </w:rPr>
                  </w:pPr>
                  <w:r w:rsidRPr="00CB3FBE">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5EF777" w14:textId="77777777" w:rsidR="007347D6" w:rsidRPr="00CB3FBE" w:rsidRDefault="007347D6" w:rsidP="00CD4BCE">
                  <w:pPr>
                    <w:pStyle w:val="rowtabella0"/>
                    <w:jc w:val="center"/>
                    <w:rPr>
                      <w:color w:val="002060"/>
                    </w:rPr>
                  </w:pPr>
                  <w:r w:rsidRPr="00CB3FB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486C51" w14:textId="77777777" w:rsidR="007347D6" w:rsidRPr="00CB3FBE" w:rsidRDefault="007347D6" w:rsidP="00CD4BCE">
                  <w:pPr>
                    <w:pStyle w:val="rowtabella0"/>
                    <w:jc w:val="center"/>
                    <w:rPr>
                      <w:color w:val="002060"/>
                    </w:rPr>
                  </w:pPr>
                  <w:r w:rsidRPr="00CB3FBE">
                    <w:rPr>
                      <w:color w:val="002060"/>
                    </w:rPr>
                    <w:t> </w:t>
                  </w:r>
                </w:p>
              </w:tc>
            </w:tr>
            <w:tr w:rsidR="007347D6" w:rsidRPr="00CB3FBE" w14:paraId="38DC88A3"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AD87BA" w14:textId="77777777" w:rsidR="007347D6" w:rsidRPr="00CB3FBE" w:rsidRDefault="007347D6" w:rsidP="00CD4BCE">
                  <w:pPr>
                    <w:pStyle w:val="rowtabella0"/>
                    <w:rPr>
                      <w:color w:val="002060"/>
                    </w:rPr>
                  </w:pPr>
                  <w:r w:rsidRPr="00CB3FBE">
                    <w:rPr>
                      <w:color w:val="002060"/>
                    </w:rPr>
                    <w:t>VAL TENNA UNITED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CC409" w14:textId="77777777" w:rsidR="007347D6" w:rsidRPr="00CB3FBE" w:rsidRDefault="007347D6" w:rsidP="00CD4BCE">
                  <w:pPr>
                    <w:pStyle w:val="rowtabella0"/>
                    <w:rPr>
                      <w:color w:val="002060"/>
                    </w:rPr>
                  </w:pPr>
                  <w:r w:rsidRPr="00CB3FBE">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396277" w14:textId="77777777" w:rsidR="007347D6" w:rsidRPr="00CB3FBE" w:rsidRDefault="007347D6" w:rsidP="00CD4BCE">
                  <w:pPr>
                    <w:pStyle w:val="rowtabella0"/>
                    <w:jc w:val="center"/>
                    <w:rPr>
                      <w:color w:val="002060"/>
                    </w:rPr>
                  </w:pPr>
                  <w:r w:rsidRPr="00CB3FBE">
                    <w:rPr>
                      <w:color w:val="002060"/>
                    </w:rPr>
                    <w:t>5 - 2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336DE" w14:textId="77777777" w:rsidR="007347D6" w:rsidRPr="00CB3FBE" w:rsidRDefault="007347D6" w:rsidP="00CD4BCE">
                  <w:pPr>
                    <w:pStyle w:val="rowtabella0"/>
                    <w:jc w:val="center"/>
                    <w:rPr>
                      <w:color w:val="002060"/>
                    </w:rPr>
                  </w:pPr>
                  <w:r w:rsidRPr="00CB3FBE">
                    <w:rPr>
                      <w:color w:val="002060"/>
                    </w:rPr>
                    <w:t> </w:t>
                  </w:r>
                </w:p>
              </w:tc>
            </w:tr>
          </w:tbl>
          <w:p w14:paraId="7F72B292" w14:textId="77777777" w:rsidR="007347D6" w:rsidRPr="00CB3FBE" w:rsidRDefault="007347D6" w:rsidP="00CD4B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327CC5CE"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997AD" w14:textId="77777777" w:rsidR="007347D6" w:rsidRPr="00CB3FBE" w:rsidRDefault="007347D6" w:rsidP="00CD4BCE">
                  <w:pPr>
                    <w:pStyle w:val="headertabella0"/>
                    <w:rPr>
                      <w:color w:val="002060"/>
                    </w:rPr>
                  </w:pPr>
                  <w:r w:rsidRPr="00CB3FBE">
                    <w:rPr>
                      <w:color w:val="002060"/>
                    </w:rPr>
                    <w:t>GIRONE F - 5 Giornata - R</w:t>
                  </w:r>
                </w:p>
              </w:tc>
            </w:tr>
            <w:tr w:rsidR="007347D6" w:rsidRPr="00CB3FBE" w14:paraId="0E45B538"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BD3059" w14:textId="77777777" w:rsidR="007347D6" w:rsidRPr="00CB3FBE" w:rsidRDefault="007347D6" w:rsidP="00CD4BCE">
                  <w:pPr>
                    <w:pStyle w:val="rowtabella0"/>
                    <w:rPr>
                      <w:color w:val="002060"/>
                    </w:rPr>
                  </w:pPr>
                  <w:r w:rsidRPr="00CB3FBE">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F4AF3C" w14:textId="77777777" w:rsidR="007347D6" w:rsidRPr="00CB3FBE" w:rsidRDefault="007347D6" w:rsidP="00CD4BCE">
                  <w:pPr>
                    <w:pStyle w:val="rowtabella0"/>
                    <w:rPr>
                      <w:color w:val="002060"/>
                    </w:rPr>
                  </w:pPr>
                  <w:r w:rsidRPr="00CB3FBE">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34FA9" w14:textId="77777777" w:rsidR="007347D6" w:rsidRPr="00CB3FBE" w:rsidRDefault="007347D6" w:rsidP="00CD4BCE">
                  <w:pPr>
                    <w:pStyle w:val="rowtabella0"/>
                    <w:jc w:val="center"/>
                    <w:rPr>
                      <w:color w:val="002060"/>
                    </w:rPr>
                  </w:pPr>
                  <w:r w:rsidRPr="00CB3FBE">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3EF73" w14:textId="77777777" w:rsidR="007347D6" w:rsidRPr="00CB3FBE" w:rsidRDefault="007347D6" w:rsidP="00CD4BCE">
                  <w:pPr>
                    <w:pStyle w:val="rowtabella0"/>
                    <w:jc w:val="center"/>
                    <w:rPr>
                      <w:color w:val="002060"/>
                    </w:rPr>
                  </w:pPr>
                  <w:r w:rsidRPr="00CB3FBE">
                    <w:rPr>
                      <w:color w:val="002060"/>
                    </w:rPr>
                    <w:t> </w:t>
                  </w:r>
                </w:p>
              </w:tc>
            </w:tr>
            <w:tr w:rsidR="007347D6" w:rsidRPr="00CB3FBE" w14:paraId="22450D76"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45DFCA" w14:textId="77777777" w:rsidR="007347D6" w:rsidRPr="00CB3FBE" w:rsidRDefault="007347D6" w:rsidP="00CD4BCE">
                  <w:pPr>
                    <w:pStyle w:val="rowtabella0"/>
                    <w:rPr>
                      <w:color w:val="002060"/>
                    </w:rPr>
                  </w:pPr>
                  <w:r w:rsidRPr="00CB3FBE">
                    <w:rPr>
                      <w:color w:val="002060"/>
                    </w:rPr>
                    <w:t>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A715EF" w14:textId="77777777" w:rsidR="007347D6" w:rsidRPr="00CB3FBE" w:rsidRDefault="007347D6" w:rsidP="00CD4BCE">
                  <w:pPr>
                    <w:pStyle w:val="rowtabella0"/>
                    <w:rPr>
                      <w:color w:val="002060"/>
                    </w:rPr>
                  </w:pPr>
                  <w:r w:rsidRPr="00CB3FBE">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014B98" w14:textId="77777777" w:rsidR="007347D6" w:rsidRPr="00CB3FBE" w:rsidRDefault="007347D6" w:rsidP="00CD4BCE">
                  <w:pPr>
                    <w:pStyle w:val="rowtabella0"/>
                    <w:jc w:val="center"/>
                    <w:rPr>
                      <w:color w:val="002060"/>
                    </w:rPr>
                  </w:pPr>
                  <w:r w:rsidRPr="00CB3FBE">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7BDAA8F" w14:textId="77777777" w:rsidR="007347D6" w:rsidRPr="00CB3FBE" w:rsidRDefault="007347D6" w:rsidP="00CD4BCE">
                  <w:pPr>
                    <w:pStyle w:val="rowtabella0"/>
                    <w:jc w:val="center"/>
                    <w:rPr>
                      <w:color w:val="002060"/>
                    </w:rPr>
                  </w:pPr>
                  <w:r w:rsidRPr="00CB3FBE">
                    <w:rPr>
                      <w:color w:val="002060"/>
                    </w:rPr>
                    <w:t> </w:t>
                  </w:r>
                </w:p>
              </w:tc>
            </w:tr>
            <w:tr w:rsidR="007347D6" w:rsidRPr="00CB3FBE" w14:paraId="17552B6E"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2235B8" w14:textId="77777777" w:rsidR="007347D6" w:rsidRPr="00CB3FBE" w:rsidRDefault="007347D6" w:rsidP="00CD4BCE">
                  <w:pPr>
                    <w:pStyle w:val="rowtabella0"/>
                    <w:rPr>
                      <w:color w:val="002060"/>
                    </w:rPr>
                  </w:pPr>
                  <w:r w:rsidRPr="00CB3FBE">
                    <w:rPr>
                      <w:color w:val="002060"/>
                    </w:rPr>
                    <w:t>(1) 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73A31F" w14:textId="77777777" w:rsidR="007347D6" w:rsidRPr="00CB3FBE" w:rsidRDefault="007347D6" w:rsidP="00CD4BCE">
                  <w:pPr>
                    <w:pStyle w:val="rowtabella0"/>
                    <w:rPr>
                      <w:color w:val="002060"/>
                    </w:rPr>
                  </w:pPr>
                  <w:r w:rsidRPr="00CB3FBE">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45967C" w14:textId="77777777" w:rsidR="007347D6" w:rsidRPr="00CB3FBE" w:rsidRDefault="007347D6" w:rsidP="00CD4BCE">
                  <w:pPr>
                    <w:pStyle w:val="rowtabella0"/>
                    <w:jc w:val="center"/>
                    <w:rPr>
                      <w:color w:val="002060"/>
                    </w:rPr>
                  </w:pPr>
                  <w:r w:rsidRPr="00CB3FB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AACBB2" w14:textId="77777777" w:rsidR="007347D6" w:rsidRPr="00CB3FBE" w:rsidRDefault="007347D6" w:rsidP="00CD4BCE">
                  <w:pPr>
                    <w:pStyle w:val="rowtabella0"/>
                    <w:jc w:val="center"/>
                    <w:rPr>
                      <w:color w:val="002060"/>
                    </w:rPr>
                  </w:pPr>
                  <w:r w:rsidRPr="00CB3FBE">
                    <w:rPr>
                      <w:color w:val="002060"/>
                    </w:rPr>
                    <w:t> </w:t>
                  </w:r>
                </w:p>
              </w:tc>
            </w:tr>
            <w:tr w:rsidR="007347D6" w:rsidRPr="00CB3FBE" w14:paraId="2A0315FE"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6FE48B" w14:textId="77777777" w:rsidR="007347D6" w:rsidRPr="00CB3FBE" w:rsidRDefault="007347D6" w:rsidP="00CD4BCE">
                  <w:pPr>
                    <w:pStyle w:val="rowtabella0"/>
                    <w:rPr>
                      <w:color w:val="002060"/>
                    </w:rPr>
                  </w:pPr>
                  <w:r w:rsidRPr="00CB3FBE">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9F6A36" w14:textId="77777777" w:rsidR="007347D6" w:rsidRPr="00CB3FBE" w:rsidRDefault="007347D6" w:rsidP="00CD4BCE">
                  <w:pPr>
                    <w:pStyle w:val="rowtabella0"/>
                    <w:rPr>
                      <w:color w:val="002060"/>
                    </w:rPr>
                  </w:pPr>
                  <w:r w:rsidRPr="00CB3FBE">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BA588F" w14:textId="77777777" w:rsidR="007347D6" w:rsidRPr="00CB3FBE" w:rsidRDefault="007347D6" w:rsidP="00CD4BCE">
                  <w:pPr>
                    <w:pStyle w:val="rowtabella0"/>
                    <w:jc w:val="center"/>
                    <w:rPr>
                      <w:color w:val="002060"/>
                    </w:rPr>
                  </w:pPr>
                  <w:r w:rsidRPr="00CB3FB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E42F9C" w14:textId="77777777" w:rsidR="007347D6" w:rsidRPr="00CB3FBE" w:rsidRDefault="007347D6" w:rsidP="00CD4BCE">
                  <w:pPr>
                    <w:pStyle w:val="rowtabella0"/>
                    <w:jc w:val="center"/>
                    <w:rPr>
                      <w:color w:val="002060"/>
                    </w:rPr>
                  </w:pPr>
                  <w:r w:rsidRPr="00CB3FBE">
                    <w:rPr>
                      <w:color w:val="002060"/>
                    </w:rPr>
                    <w:t> </w:t>
                  </w:r>
                </w:p>
              </w:tc>
            </w:tr>
            <w:tr w:rsidR="007347D6" w:rsidRPr="00CB3FBE" w14:paraId="05EB2F9B"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6F6C18" w14:textId="77777777" w:rsidR="007347D6" w:rsidRPr="00CB3FBE" w:rsidRDefault="007347D6" w:rsidP="00CD4BCE">
                  <w:pPr>
                    <w:pStyle w:val="rowtabella0"/>
                    <w:rPr>
                      <w:color w:val="002060"/>
                    </w:rPr>
                  </w:pPr>
                  <w:r w:rsidRPr="00CB3FBE">
                    <w:rPr>
                      <w:color w:val="002060"/>
                    </w:rPr>
                    <w:t>SAMBENEDETTESE BEACH SOCC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92B5BF" w14:textId="77777777" w:rsidR="007347D6" w:rsidRPr="00CB3FBE" w:rsidRDefault="007347D6" w:rsidP="00CD4BCE">
                  <w:pPr>
                    <w:pStyle w:val="rowtabella0"/>
                    <w:rPr>
                      <w:color w:val="002060"/>
                    </w:rPr>
                  </w:pPr>
                  <w:r w:rsidRPr="00CB3FBE">
                    <w:rPr>
                      <w:color w:val="002060"/>
                    </w:rPr>
                    <w:t>- FUTSAL L.C.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536935" w14:textId="77777777" w:rsidR="007347D6" w:rsidRPr="00CB3FBE" w:rsidRDefault="007347D6" w:rsidP="00CD4BCE">
                  <w:pPr>
                    <w:pStyle w:val="rowtabella0"/>
                    <w:jc w:val="center"/>
                    <w:rPr>
                      <w:color w:val="002060"/>
                    </w:rPr>
                  </w:pPr>
                  <w:r w:rsidRPr="00CB3FBE">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F7E3CF" w14:textId="77777777" w:rsidR="007347D6" w:rsidRPr="00CB3FBE" w:rsidRDefault="007347D6" w:rsidP="00CD4BCE">
                  <w:pPr>
                    <w:pStyle w:val="rowtabella0"/>
                    <w:jc w:val="center"/>
                    <w:rPr>
                      <w:color w:val="002060"/>
                    </w:rPr>
                  </w:pPr>
                  <w:r w:rsidRPr="00CB3FBE">
                    <w:rPr>
                      <w:color w:val="002060"/>
                    </w:rPr>
                    <w:t> </w:t>
                  </w:r>
                </w:p>
              </w:tc>
            </w:tr>
            <w:tr w:rsidR="007347D6" w:rsidRPr="00CB3FBE" w14:paraId="1B49E143"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8DF1A7" w14:textId="77777777" w:rsidR="007347D6" w:rsidRPr="00CB3FBE" w:rsidRDefault="007347D6" w:rsidP="00CD4BCE">
                  <w:pPr>
                    <w:pStyle w:val="rowtabella0"/>
                    <w:rPr>
                      <w:color w:val="002060"/>
                    </w:rPr>
                  </w:pPr>
                  <w:r w:rsidRPr="00CB3FBE">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7C4AD1" w14:textId="77777777" w:rsidR="007347D6" w:rsidRPr="00CB3FBE" w:rsidRDefault="007347D6" w:rsidP="00CD4BCE">
                  <w:pPr>
                    <w:pStyle w:val="rowtabella0"/>
                    <w:rPr>
                      <w:color w:val="002060"/>
                    </w:rPr>
                  </w:pPr>
                  <w:r w:rsidRPr="00CB3FBE">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4F01C7" w14:textId="77777777" w:rsidR="007347D6" w:rsidRPr="00CB3FBE" w:rsidRDefault="007347D6" w:rsidP="00CD4BCE">
                  <w:pPr>
                    <w:pStyle w:val="rowtabella0"/>
                    <w:jc w:val="center"/>
                    <w:rPr>
                      <w:color w:val="002060"/>
                    </w:rPr>
                  </w:pPr>
                  <w:r w:rsidRPr="00CB3FBE">
                    <w:rPr>
                      <w:color w:val="002060"/>
                    </w:rPr>
                    <w:t>10 - 5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03FE92" w14:textId="77777777" w:rsidR="007347D6" w:rsidRPr="00CB3FBE" w:rsidRDefault="007347D6" w:rsidP="00CD4BCE">
                  <w:pPr>
                    <w:pStyle w:val="rowtabella0"/>
                    <w:jc w:val="center"/>
                    <w:rPr>
                      <w:color w:val="002060"/>
                    </w:rPr>
                  </w:pPr>
                  <w:r w:rsidRPr="00CB3FBE">
                    <w:rPr>
                      <w:color w:val="002060"/>
                    </w:rPr>
                    <w:t> </w:t>
                  </w:r>
                </w:p>
              </w:tc>
            </w:tr>
            <w:tr w:rsidR="007347D6" w:rsidRPr="00CB3FBE" w14:paraId="2A61CCAD"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7C537FFB" w14:textId="77777777" w:rsidR="007347D6" w:rsidRPr="00CB3FBE" w:rsidRDefault="007347D6" w:rsidP="00CD4BCE">
                  <w:pPr>
                    <w:pStyle w:val="rowtabella0"/>
                    <w:rPr>
                      <w:color w:val="002060"/>
                    </w:rPr>
                  </w:pPr>
                  <w:r w:rsidRPr="00CB3FBE">
                    <w:rPr>
                      <w:color w:val="002060"/>
                    </w:rPr>
                    <w:lastRenderedPageBreak/>
                    <w:t>(1) - disputata il 08/02/2025</w:t>
                  </w:r>
                </w:p>
              </w:tc>
            </w:tr>
          </w:tbl>
          <w:p w14:paraId="04F5D282" w14:textId="77777777" w:rsidR="007347D6" w:rsidRPr="00CB3FBE" w:rsidRDefault="007347D6" w:rsidP="00CD4BCE">
            <w:pPr>
              <w:rPr>
                <w:color w:val="002060"/>
              </w:rPr>
            </w:pPr>
          </w:p>
        </w:tc>
      </w:tr>
    </w:tbl>
    <w:p w14:paraId="492620AE" w14:textId="77777777" w:rsidR="007347D6" w:rsidRPr="00CB3FBE" w:rsidRDefault="007347D6" w:rsidP="007347D6">
      <w:pPr>
        <w:pStyle w:val="breakline"/>
        <w:rPr>
          <w:rFonts w:eastAsiaTheme="minorEastAsia"/>
          <w:color w:val="002060"/>
        </w:rPr>
      </w:pPr>
    </w:p>
    <w:p w14:paraId="56C07D3D" w14:textId="77777777" w:rsidR="007347D6" w:rsidRPr="00CB3FBE" w:rsidRDefault="007347D6" w:rsidP="007347D6">
      <w:pPr>
        <w:pStyle w:val="breakline"/>
        <w:rPr>
          <w:color w:val="002060"/>
        </w:rPr>
      </w:pPr>
    </w:p>
    <w:p w14:paraId="319178AF" w14:textId="77777777" w:rsidR="007347D6" w:rsidRPr="00CB3FBE" w:rsidRDefault="007347D6" w:rsidP="007347D6">
      <w:pPr>
        <w:pStyle w:val="titoloprinc0"/>
        <w:rPr>
          <w:color w:val="002060"/>
        </w:rPr>
      </w:pPr>
      <w:r w:rsidRPr="00CB3FBE">
        <w:rPr>
          <w:color w:val="002060"/>
        </w:rPr>
        <w:t>GIUDICE SPORTIVO</w:t>
      </w:r>
    </w:p>
    <w:p w14:paraId="34CF9E27" w14:textId="77777777" w:rsidR="007347D6" w:rsidRPr="00CB3FBE" w:rsidRDefault="007347D6" w:rsidP="007347D6">
      <w:pPr>
        <w:pStyle w:val="diffida"/>
        <w:rPr>
          <w:color w:val="002060"/>
        </w:rPr>
      </w:pPr>
      <w:r w:rsidRPr="00CB3FBE">
        <w:rPr>
          <w:color w:val="002060"/>
        </w:rPr>
        <w:t>Il Giudice Sportivo Avv. Agnese Lazzaretti, con l'assistenza del Segretario Angelo Castellana, nella seduta del 12/02/2025, ha adottato le decisioni che di seguito integralmente si riportano:</w:t>
      </w:r>
    </w:p>
    <w:p w14:paraId="1BF30A13" w14:textId="77777777" w:rsidR="007347D6" w:rsidRPr="00CB3FBE" w:rsidRDefault="007347D6" w:rsidP="007347D6">
      <w:pPr>
        <w:pStyle w:val="titolo10"/>
        <w:rPr>
          <w:color w:val="002060"/>
        </w:rPr>
      </w:pPr>
      <w:r w:rsidRPr="00CB3FBE">
        <w:rPr>
          <w:color w:val="002060"/>
        </w:rPr>
        <w:t xml:space="preserve">GARE DEL 7/ 2/2025 </w:t>
      </w:r>
    </w:p>
    <w:p w14:paraId="55D62E74" w14:textId="77777777" w:rsidR="007347D6" w:rsidRPr="00CB3FBE" w:rsidRDefault="007347D6" w:rsidP="007347D6">
      <w:pPr>
        <w:pStyle w:val="titolo7a"/>
        <w:rPr>
          <w:color w:val="002060"/>
        </w:rPr>
      </w:pPr>
      <w:r w:rsidRPr="00CB3FBE">
        <w:rPr>
          <w:color w:val="002060"/>
        </w:rPr>
        <w:t xml:space="preserve">PROVVEDIMENTI DISCIPLINARI </w:t>
      </w:r>
    </w:p>
    <w:p w14:paraId="14C0F0C9"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48E1FDED" w14:textId="77777777" w:rsidR="007347D6" w:rsidRPr="00CB3FBE" w:rsidRDefault="007347D6" w:rsidP="007347D6">
      <w:pPr>
        <w:pStyle w:val="titolo30"/>
        <w:rPr>
          <w:color w:val="002060"/>
        </w:rPr>
      </w:pPr>
      <w:r w:rsidRPr="00CB3FBE">
        <w:rPr>
          <w:color w:val="002060"/>
        </w:rPr>
        <w:t xml:space="preserve">SOCIETA' </w:t>
      </w:r>
    </w:p>
    <w:p w14:paraId="20D73BB3" w14:textId="77777777" w:rsidR="007347D6" w:rsidRPr="00CB3FBE" w:rsidRDefault="007347D6" w:rsidP="007347D6">
      <w:pPr>
        <w:pStyle w:val="titolo20"/>
        <w:rPr>
          <w:color w:val="002060"/>
        </w:rPr>
      </w:pPr>
      <w:r w:rsidRPr="00CB3FBE">
        <w:rPr>
          <w:color w:val="002060"/>
        </w:rPr>
        <w:t xml:space="preserve">AMMENDA </w:t>
      </w:r>
    </w:p>
    <w:p w14:paraId="7C1A0A41" w14:textId="77777777" w:rsidR="007347D6" w:rsidRPr="00CB3FBE" w:rsidRDefault="007347D6" w:rsidP="007347D6">
      <w:pPr>
        <w:pStyle w:val="diffida"/>
        <w:spacing w:before="80" w:beforeAutospacing="0" w:after="40" w:afterAutospacing="0"/>
        <w:jc w:val="left"/>
        <w:rPr>
          <w:color w:val="002060"/>
        </w:rPr>
      </w:pPr>
      <w:r w:rsidRPr="00CB3FBE">
        <w:rPr>
          <w:color w:val="002060"/>
        </w:rPr>
        <w:t xml:space="preserve">Euro 80,00 FRASASSI C5 </w:t>
      </w:r>
      <w:r w:rsidRPr="00CB3FBE">
        <w:rPr>
          <w:color w:val="002060"/>
        </w:rPr>
        <w:br/>
        <w:t xml:space="preserve">Per comportamento offensivo del proprio pubblico nei confronti dell'arbitro. </w:t>
      </w:r>
    </w:p>
    <w:p w14:paraId="0E0863B7" w14:textId="7415F32E" w:rsidR="007347D6" w:rsidRPr="00CB3FBE" w:rsidRDefault="007347D6" w:rsidP="007347D6">
      <w:pPr>
        <w:pStyle w:val="diffida"/>
        <w:spacing w:before="80" w:beforeAutospacing="0" w:after="40" w:afterAutospacing="0"/>
        <w:jc w:val="left"/>
        <w:rPr>
          <w:color w:val="002060"/>
        </w:rPr>
      </w:pPr>
      <w:r w:rsidRPr="00CB3FBE">
        <w:rPr>
          <w:color w:val="002060"/>
        </w:rPr>
        <w:br/>
        <w:t xml:space="preserve">Euro 50,00 FRASASSI C5 </w:t>
      </w:r>
      <w:r w:rsidRPr="00CB3FBE">
        <w:rPr>
          <w:color w:val="002060"/>
        </w:rPr>
        <w:br/>
        <w:t xml:space="preserve">Per aver permesso alla tifoseria di riversarsi in campo durante la gara. </w:t>
      </w:r>
    </w:p>
    <w:p w14:paraId="72E61FF2" w14:textId="77777777" w:rsidR="007347D6" w:rsidRPr="00CB3FBE" w:rsidRDefault="007347D6" w:rsidP="007347D6">
      <w:pPr>
        <w:pStyle w:val="diffida"/>
        <w:spacing w:before="80" w:beforeAutospacing="0" w:after="40" w:afterAutospacing="0"/>
        <w:jc w:val="left"/>
        <w:rPr>
          <w:color w:val="002060"/>
        </w:rPr>
      </w:pPr>
      <w:r w:rsidRPr="00CB3FBE">
        <w:rPr>
          <w:color w:val="002060"/>
        </w:rPr>
        <w:br/>
        <w:t xml:space="preserve">Euro 30,00 FRASASSI C5 </w:t>
      </w:r>
      <w:r w:rsidRPr="00CB3FBE">
        <w:rPr>
          <w:color w:val="002060"/>
        </w:rPr>
        <w:br/>
        <w:t xml:space="preserve">Per spogliatoio dell'arbitro privo di chiusura. </w:t>
      </w:r>
    </w:p>
    <w:p w14:paraId="01647729" w14:textId="77777777" w:rsidR="007347D6" w:rsidRPr="00CB3FBE" w:rsidRDefault="007347D6" w:rsidP="007347D6">
      <w:pPr>
        <w:pStyle w:val="titolo30"/>
        <w:rPr>
          <w:color w:val="002060"/>
        </w:rPr>
      </w:pPr>
      <w:r w:rsidRPr="00CB3FBE">
        <w:rPr>
          <w:color w:val="002060"/>
        </w:rPr>
        <w:t xml:space="preserve">DIRIGENTI </w:t>
      </w:r>
    </w:p>
    <w:p w14:paraId="063C1745" w14:textId="77777777" w:rsidR="007347D6" w:rsidRPr="00CB3FBE" w:rsidRDefault="007347D6" w:rsidP="007347D6">
      <w:pPr>
        <w:pStyle w:val="titolo20"/>
        <w:rPr>
          <w:color w:val="002060"/>
        </w:rPr>
      </w:pPr>
      <w:r w:rsidRPr="00CB3FBE">
        <w:rPr>
          <w:color w:val="002060"/>
        </w:rPr>
        <w:t xml:space="preserve">INIBIZIONE A TEMPO OPPURE SQUALIFICA A GARE: FINO AL 26/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2E11F32C" w14:textId="77777777" w:rsidTr="00CD4BCE">
        <w:tc>
          <w:tcPr>
            <w:tcW w:w="2200" w:type="dxa"/>
            <w:tcMar>
              <w:top w:w="20" w:type="dxa"/>
              <w:left w:w="20" w:type="dxa"/>
              <w:bottom w:w="20" w:type="dxa"/>
              <w:right w:w="20" w:type="dxa"/>
            </w:tcMar>
            <w:vAlign w:val="center"/>
            <w:hideMark/>
          </w:tcPr>
          <w:p w14:paraId="4A556E76" w14:textId="77777777" w:rsidR="007347D6" w:rsidRPr="00CB3FBE" w:rsidRDefault="007347D6" w:rsidP="00CD4BCE">
            <w:pPr>
              <w:pStyle w:val="movimento"/>
              <w:rPr>
                <w:color w:val="002060"/>
              </w:rPr>
            </w:pPr>
            <w:r w:rsidRPr="00CB3FBE">
              <w:rPr>
                <w:color w:val="002060"/>
              </w:rPr>
              <w:t>SEGHETTA GIACOMO</w:t>
            </w:r>
          </w:p>
        </w:tc>
        <w:tc>
          <w:tcPr>
            <w:tcW w:w="2200" w:type="dxa"/>
            <w:tcMar>
              <w:top w:w="20" w:type="dxa"/>
              <w:left w:w="20" w:type="dxa"/>
              <w:bottom w:w="20" w:type="dxa"/>
              <w:right w:w="20" w:type="dxa"/>
            </w:tcMar>
            <w:vAlign w:val="center"/>
            <w:hideMark/>
          </w:tcPr>
          <w:p w14:paraId="4A7B7346" w14:textId="77777777" w:rsidR="007347D6" w:rsidRPr="00CB3FBE" w:rsidRDefault="007347D6" w:rsidP="00CD4BCE">
            <w:pPr>
              <w:pStyle w:val="movimento2"/>
              <w:rPr>
                <w:color w:val="002060"/>
              </w:rPr>
            </w:pPr>
            <w:r w:rsidRPr="00CB3FBE">
              <w:rPr>
                <w:color w:val="002060"/>
              </w:rPr>
              <w:t xml:space="preserve">(CALCIO S.ELPIDIO A MARE) </w:t>
            </w:r>
          </w:p>
        </w:tc>
        <w:tc>
          <w:tcPr>
            <w:tcW w:w="800" w:type="dxa"/>
            <w:tcMar>
              <w:top w:w="20" w:type="dxa"/>
              <w:left w:w="20" w:type="dxa"/>
              <w:bottom w:w="20" w:type="dxa"/>
              <w:right w:w="20" w:type="dxa"/>
            </w:tcMar>
            <w:vAlign w:val="center"/>
            <w:hideMark/>
          </w:tcPr>
          <w:p w14:paraId="7D022D2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78C150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40E925E" w14:textId="77777777" w:rsidR="007347D6" w:rsidRPr="00CB3FBE" w:rsidRDefault="007347D6" w:rsidP="00CD4BCE">
            <w:pPr>
              <w:pStyle w:val="movimento2"/>
              <w:rPr>
                <w:color w:val="002060"/>
              </w:rPr>
            </w:pPr>
            <w:r w:rsidRPr="00CB3FBE">
              <w:rPr>
                <w:color w:val="002060"/>
              </w:rPr>
              <w:t> </w:t>
            </w:r>
          </w:p>
        </w:tc>
      </w:tr>
    </w:tbl>
    <w:p w14:paraId="01AA9C5B" w14:textId="77777777" w:rsidR="007347D6" w:rsidRPr="00CB3FBE" w:rsidRDefault="007347D6" w:rsidP="007347D6">
      <w:pPr>
        <w:pStyle w:val="diffida"/>
        <w:spacing w:before="80" w:beforeAutospacing="0" w:after="40" w:afterAutospacing="0"/>
        <w:jc w:val="left"/>
        <w:rPr>
          <w:rFonts w:eastAsiaTheme="minorEastAsia"/>
          <w:color w:val="002060"/>
        </w:rPr>
      </w:pPr>
      <w:r w:rsidRPr="00CB3FBE">
        <w:rPr>
          <w:color w:val="002060"/>
        </w:rPr>
        <w:t xml:space="preserve">Per frase offensiva verso 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2A090AB7" w14:textId="77777777" w:rsidTr="00CD4BCE">
        <w:tc>
          <w:tcPr>
            <w:tcW w:w="2200" w:type="dxa"/>
            <w:tcMar>
              <w:top w:w="20" w:type="dxa"/>
              <w:left w:w="20" w:type="dxa"/>
              <w:bottom w:w="20" w:type="dxa"/>
              <w:right w:w="20" w:type="dxa"/>
            </w:tcMar>
            <w:vAlign w:val="center"/>
            <w:hideMark/>
          </w:tcPr>
          <w:p w14:paraId="093CF979" w14:textId="77777777" w:rsidR="007347D6" w:rsidRPr="00CB3FBE" w:rsidRDefault="007347D6" w:rsidP="00CD4BCE">
            <w:pPr>
              <w:pStyle w:val="movimento"/>
              <w:rPr>
                <w:color w:val="002060"/>
              </w:rPr>
            </w:pPr>
            <w:r w:rsidRPr="00CB3FBE">
              <w:rPr>
                <w:color w:val="002060"/>
              </w:rPr>
              <w:t>MORESE EMANUELE</w:t>
            </w:r>
          </w:p>
        </w:tc>
        <w:tc>
          <w:tcPr>
            <w:tcW w:w="2200" w:type="dxa"/>
            <w:tcMar>
              <w:top w:w="20" w:type="dxa"/>
              <w:left w:w="20" w:type="dxa"/>
              <w:bottom w:w="20" w:type="dxa"/>
              <w:right w:w="20" w:type="dxa"/>
            </w:tcMar>
            <w:vAlign w:val="center"/>
            <w:hideMark/>
          </w:tcPr>
          <w:p w14:paraId="033B4319" w14:textId="77777777" w:rsidR="007347D6" w:rsidRPr="00CB3FBE" w:rsidRDefault="007347D6" w:rsidP="00CD4BCE">
            <w:pPr>
              <w:pStyle w:val="movimento2"/>
              <w:rPr>
                <w:color w:val="002060"/>
              </w:rPr>
            </w:pPr>
            <w:r w:rsidRPr="00CB3FBE">
              <w:rPr>
                <w:color w:val="002060"/>
              </w:rPr>
              <w:t xml:space="preserve">(FROG S CLUB SPORT) </w:t>
            </w:r>
          </w:p>
        </w:tc>
        <w:tc>
          <w:tcPr>
            <w:tcW w:w="800" w:type="dxa"/>
            <w:tcMar>
              <w:top w:w="20" w:type="dxa"/>
              <w:left w:w="20" w:type="dxa"/>
              <w:bottom w:w="20" w:type="dxa"/>
              <w:right w:w="20" w:type="dxa"/>
            </w:tcMar>
            <w:vAlign w:val="center"/>
            <w:hideMark/>
          </w:tcPr>
          <w:p w14:paraId="1389B9A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5A4840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36AFA17" w14:textId="77777777" w:rsidR="007347D6" w:rsidRPr="00CB3FBE" w:rsidRDefault="007347D6" w:rsidP="00CD4BCE">
            <w:pPr>
              <w:pStyle w:val="movimento2"/>
              <w:rPr>
                <w:color w:val="002060"/>
              </w:rPr>
            </w:pPr>
            <w:r w:rsidRPr="00CB3FBE">
              <w:rPr>
                <w:color w:val="002060"/>
              </w:rPr>
              <w:t> </w:t>
            </w:r>
          </w:p>
        </w:tc>
      </w:tr>
    </w:tbl>
    <w:p w14:paraId="37ECD776" w14:textId="77777777" w:rsidR="007347D6" w:rsidRPr="00CB3FBE" w:rsidRDefault="007347D6" w:rsidP="007347D6">
      <w:pPr>
        <w:pStyle w:val="diffida"/>
        <w:spacing w:before="80" w:beforeAutospacing="0" w:after="40" w:afterAutospacing="0"/>
        <w:jc w:val="left"/>
        <w:rPr>
          <w:rFonts w:eastAsiaTheme="minorEastAsia"/>
          <w:color w:val="002060"/>
        </w:rPr>
      </w:pPr>
      <w:r w:rsidRPr="00CB3FBE">
        <w:rPr>
          <w:color w:val="002060"/>
        </w:rPr>
        <w:t xml:space="preserve">Per offese nei confronti dell'arbitro. Allontanato. </w:t>
      </w:r>
    </w:p>
    <w:p w14:paraId="1412A090" w14:textId="77777777" w:rsidR="007347D6" w:rsidRPr="00CB3FBE" w:rsidRDefault="007347D6" w:rsidP="007347D6">
      <w:pPr>
        <w:pStyle w:val="titolo20"/>
        <w:rPr>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AD66237" w14:textId="77777777" w:rsidTr="00CD4BCE">
        <w:tc>
          <w:tcPr>
            <w:tcW w:w="2200" w:type="dxa"/>
            <w:tcMar>
              <w:top w:w="20" w:type="dxa"/>
              <w:left w:w="20" w:type="dxa"/>
              <w:bottom w:w="20" w:type="dxa"/>
              <w:right w:w="20" w:type="dxa"/>
            </w:tcMar>
            <w:vAlign w:val="center"/>
            <w:hideMark/>
          </w:tcPr>
          <w:p w14:paraId="29A66DDC" w14:textId="77777777" w:rsidR="007347D6" w:rsidRPr="00CB3FBE" w:rsidRDefault="007347D6" w:rsidP="00CD4BCE">
            <w:pPr>
              <w:pStyle w:val="movimento"/>
              <w:rPr>
                <w:color w:val="002060"/>
              </w:rPr>
            </w:pPr>
            <w:r w:rsidRPr="00CB3FBE">
              <w:rPr>
                <w:color w:val="002060"/>
              </w:rPr>
              <w:t>SASSAROLI LUCA</w:t>
            </w:r>
          </w:p>
        </w:tc>
        <w:tc>
          <w:tcPr>
            <w:tcW w:w="2200" w:type="dxa"/>
            <w:tcMar>
              <w:top w:w="20" w:type="dxa"/>
              <w:left w:w="20" w:type="dxa"/>
              <w:bottom w:w="20" w:type="dxa"/>
              <w:right w:w="20" w:type="dxa"/>
            </w:tcMar>
            <w:vAlign w:val="center"/>
            <w:hideMark/>
          </w:tcPr>
          <w:p w14:paraId="70D15794" w14:textId="77777777" w:rsidR="007347D6" w:rsidRPr="00CB3FBE" w:rsidRDefault="007347D6" w:rsidP="00CD4BCE">
            <w:pPr>
              <w:pStyle w:val="movimento2"/>
              <w:rPr>
                <w:color w:val="002060"/>
              </w:rPr>
            </w:pPr>
            <w:r w:rsidRPr="00CB3FBE">
              <w:rPr>
                <w:color w:val="002060"/>
              </w:rPr>
              <w:t xml:space="preserve">(FRASASSI C5) </w:t>
            </w:r>
          </w:p>
        </w:tc>
        <w:tc>
          <w:tcPr>
            <w:tcW w:w="800" w:type="dxa"/>
            <w:tcMar>
              <w:top w:w="20" w:type="dxa"/>
              <w:left w:w="20" w:type="dxa"/>
              <w:bottom w:w="20" w:type="dxa"/>
              <w:right w:w="20" w:type="dxa"/>
            </w:tcMar>
            <w:vAlign w:val="center"/>
            <w:hideMark/>
          </w:tcPr>
          <w:p w14:paraId="2A19AD9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626731F" w14:textId="77777777" w:rsidR="007347D6" w:rsidRPr="00CB3FBE" w:rsidRDefault="007347D6" w:rsidP="00CD4BCE">
            <w:pPr>
              <w:pStyle w:val="movimento"/>
              <w:rPr>
                <w:color w:val="002060"/>
              </w:rPr>
            </w:pPr>
            <w:r w:rsidRPr="00CB3FBE">
              <w:rPr>
                <w:color w:val="002060"/>
              </w:rPr>
              <w:t>GIORGI VALERIO</w:t>
            </w:r>
          </w:p>
        </w:tc>
        <w:tc>
          <w:tcPr>
            <w:tcW w:w="2200" w:type="dxa"/>
            <w:tcMar>
              <w:top w:w="20" w:type="dxa"/>
              <w:left w:w="20" w:type="dxa"/>
              <w:bottom w:w="20" w:type="dxa"/>
              <w:right w:w="20" w:type="dxa"/>
            </w:tcMar>
            <w:vAlign w:val="center"/>
            <w:hideMark/>
          </w:tcPr>
          <w:p w14:paraId="7C1B353D" w14:textId="77777777" w:rsidR="007347D6" w:rsidRPr="00CB3FBE" w:rsidRDefault="007347D6" w:rsidP="00CD4BCE">
            <w:pPr>
              <w:pStyle w:val="movimento2"/>
              <w:rPr>
                <w:color w:val="002060"/>
              </w:rPr>
            </w:pPr>
            <w:r w:rsidRPr="00CB3FBE">
              <w:rPr>
                <w:color w:val="002060"/>
              </w:rPr>
              <w:t xml:space="preserve">(NUOVA FOLGORE) </w:t>
            </w:r>
          </w:p>
        </w:tc>
      </w:tr>
    </w:tbl>
    <w:p w14:paraId="4D82B7F7" w14:textId="77777777" w:rsidR="007347D6" w:rsidRPr="00CB3FBE" w:rsidRDefault="007347D6" w:rsidP="007347D6">
      <w:pPr>
        <w:pStyle w:val="titolo30"/>
        <w:rPr>
          <w:rFonts w:eastAsiaTheme="minorEastAsia"/>
          <w:color w:val="002060"/>
        </w:rPr>
      </w:pPr>
      <w:r w:rsidRPr="00CB3FBE">
        <w:rPr>
          <w:color w:val="002060"/>
        </w:rPr>
        <w:t xml:space="preserve">ALLENATORI </w:t>
      </w:r>
    </w:p>
    <w:p w14:paraId="2AD84C5C" w14:textId="77777777" w:rsidR="007347D6" w:rsidRPr="00CB3FBE" w:rsidRDefault="007347D6" w:rsidP="007347D6">
      <w:pPr>
        <w:pStyle w:val="titolo20"/>
        <w:rPr>
          <w:color w:val="002060"/>
        </w:rPr>
      </w:pPr>
      <w:r w:rsidRPr="00CB3FBE">
        <w:rPr>
          <w:color w:val="002060"/>
        </w:rPr>
        <w:t xml:space="preserve">SQUALIFICA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ED73F2B" w14:textId="77777777" w:rsidTr="00CD4BCE">
        <w:tc>
          <w:tcPr>
            <w:tcW w:w="2200" w:type="dxa"/>
            <w:tcMar>
              <w:top w:w="20" w:type="dxa"/>
              <w:left w:w="20" w:type="dxa"/>
              <w:bottom w:w="20" w:type="dxa"/>
              <w:right w:w="20" w:type="dxa"/>
            </w:tcMar>
            <w:vAlign w:val="center"/>
            <w:hideMark/>
          </w:tcPr>
          <w:p w14:paraId="46F61FCA" w14:textId="77777777" w:rsidR="007347D6" w:rsidRPr="00CB3FBE" w:rsidRDefault="007347D6" w:rsidP="00CD4BCE">
            <w:pPr>
              <w:pStyle w:val="movimento"/>
              <w:rPr>
                <w:color w:val="002060"/>
              </w:rPr>
            </w:pPr>
            <w:r w:rsidRPr="00CB3FBE">
              <w:rPr>
                <w:color w:val="002060"/>
              </w:rPr>
              <w:t>BREGA LORENZO</w:t>
            </w:r>
          </w:p>
        </w:tc>
        <w:tc>
          <w:tcPr>
            <w:tcW w:w="2200" w:type="dxa"/>
            <w:tcMar>
              <w:top w:w="20" w:type="dxa"/>
              <w:left w:w="20" w:type="dxa"/>
              <w:bottom w:w="20" w:type="dxa"/>
              <w:right w:w="20" w:type="dxa"/>
            </w:tcMar>
            <w:vAlign w:val="center"/>
            <w:hideMark/>
          </w:tcPr>
          <w:p w14:paraId="6B2E7554" w14:textId="77777777" w:rsidR="007347D6" w:rsidRPr="00CB3FBE" w:rsidRDefault="007347D6" w:rsidP="00CD4BCE">
            <w:pPr>
              <w:pStyle w:val="movimento2"/>
              <w:rPr>
                <w:color w:val="002060"/>
              </w:rPr>
            </w:pPr>
            <w:r w:rsidRPr="00CB3FBE">
              <w:rPr>
                <w:color w:val="002060"/>
              </w:rPr>
              <w:t xml:space="preserve">(FRASASSI C5) </w:t>
            </w:r>
          </w:p>
        </w:tc>
        <w:tc>
          <w:tcPr>
            <w:tcW w:w="800" w:type="dxa"/>
            <w:tcMar>
              <w:top w:w="20" w:type="dxa"/>
              <w:left w:w="20" w:type="dxa"/>
              <w:bottom w:w="20" w:type="dxa"/>
              <w:right w:w="20" w:type="dxa"/>
            </w:tcMar>
            <w:vAlign w:val="center"/>
            <w:hideMark/>
          </w:tcPr>
          <w:p w14:paraId="7057F56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96E3AD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4D3725E" w14:textId="77777777" w:rsidR="007347D6" w:rsidRPr="00CB3FBE" w:rsidRDefault="007347D6" w:rsidP="00CD4BCE">
            <w:pPr>
              <w:pStyle w:val="movimento2"/>
              <w:rPr>
                <w:color w:val="002060"/>
              </w:rPr>
            </w:pPr>
            <w:r w:rsidRPr="00CB3FBE">
              <w:rPr>
                <w:color w:val="002060"/>
              </w:rPr>
              <w:t> </w:t>
            </w:r>
          </w:p>
        </w:tc>
      </w:tr>
    </w:tbl>
    <w:p w14:paraId="729EFEE1" w14:textId="77777777" w:rsidR="007347D6" w:rsidRPr="00CB3FBE" w:rsidRDefault="007347D6" w:rsidP="007347D6">
      <w:pPr>
        <w:pStyle w:val="diffida"/>
        <w:spacing w:before="80" w:beforeAutospacing="0" w:after="40" w:afterAutospacing="0"/>
        <w:jc w:val="left"/>
        <w:rPr>
          <w:rFonts w:eastAsiaTheme="minorEastAsia"/>
          <w:color w:val="002060"/>
        </w:rPr>
      </w:pPr>
      <w:r w:rsidRPr="00CB3FBE">
        <w:rPr>
          <w:color w:val="002060"/>
        </w:rPr>
        <w:t xml:space="preserve">Espulso per proteste. Allontanato. </w:t>
      </w:r>
    </w:p>
    <w:p w14:paraId="58A4E8A9" w14:textId="77777777" w:rsidR="007347D6" w:rsidRPr="00CB3FBE" w:rsidRDefault="007347D6" w:rsidP="007347D6">
      <w:pPr>
        <w:pStyle w:val="titolo20"/>
        <w:rPr>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19D9BBD3" w14:textId="77777777" w:rsidTr="00CD4BCE">
        <w:tc>
          <w:tcPr>
            <w:tcW w:w="2200" w:type="dxa"/>
            <w:tcMar>
              <w:top w:w="20" w:type="dxa"/>
              <w:left w:w="20" w:type="dxa"/>
              <w:bottom w:w="20" w:type="dxa"/>
              <w:right w:w="20" w:type="dxa"/>
            </w:tcMar>
            <w:vAlign w:val="center"/>
            <w:hideMark/>
          </w:tcPr>
          <w:p w14:paraId="497E7D07" w14:textId="77777777" w:rsidR="007347D6" w:rsidRPr="00CB3FBE" w:rsidRDefault="007347D6" w:rsidP="00CD4BCE">
            <w:pPr>
              <w:pStyle w:val="movimento"/>
              <w:rPr>
                <w:color w:val="002060"/>
              </w:rPr>
            </w:pPr>
            <w:r w:rsidRPr="00CB3FBE">
              <w:rPr>
                <w:color w:val="002060"/>
              </w:rPr>
              <w:t>TAGARAS NICOLA</w:t>
            </w:r>
          </w:p>
        </w:tc>
        <w:tc>
          <w:tcPr>
            <w:tcW w:w="2200" w:type="dxa"/>
            <w:tcMar>
              <w:top w:w="20" w:type="dxa"/>
              <w:left w:w="20" w:type="dxa"/>
              <w:bottom w:w="20" w:type="dxa"/>
              <w:right w:w="20" w:type="dxa"/>
            </w:tcMar>
            <w:vAlign w:val="center"/>
            <w:hideMark/>
          </w:tcPr>
          <w:p w14:paraId="148F4306" w14:textId="77777777" w:rsidR="007347D6" w:rsidRPr="00CB3FBE" w:rsidRDefault="007347D6" w:rsidP="00CD4BCE">
            <w:pPr>
              <w:pStyle w:val="movimento2"/>
              <w:rPr>
                <w:color w:val="002060"/>
              </w:rPr>
            </w:pPr>
            <w:r w:rsidRPr="00CB3FBE">
              <w:rPr>
                <w:color w:val="002060"/>
              </w:rPr>
              <w:t xml:space="preserve">(FOLGORE CASTELRAIMONDO) </w:t>
            </w:r>
          </w:p>
        </w:tc>
        <w:tc>
          <w:tcPr>
            <w:tcW w:w="800" w:type="dxa"/>
            <w:tcMar>
              <w:top w:w="20" w:type="dxa"/>
              <w:left w:w="20" w:type="dxa"/>
              <w:bottom w:w="20" w:type="dxa"/>
              <w:right w:w="20" w:type="dxa"/>
            </w:tcMar>
            <w:vAlign w:val="center"/>
            <w:hideMark/>
          </w:tcPr>
          <w:p w14:paraId="570AE99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8B0FAD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894A70F" w14:textId="77777777" w:rsidR="007347D6" w:rsidRPr="00CB3FBE" w:rsidRDefault="007347D6" w:rsidP="00CD4BCE">
            <w:pPr>
              <w:pStyle w:val="movimento2"/>
              <w:rPr>
                <w:color w:val="002060"/>
              </w:rPr>
            </w:pPr>
            <w:r w:rsidRPr="00CB3FBE">
              <w:rPr>
                <w:color w:val="002060"/>
              </w:rPr>
              <w:t> </w:t>
            </w:r>
          </w:p>
        </w:tc>
      </w:tr>
    </w:tbl>
    <w:p w14:paraId="51074B2B"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974C92B" w14:textId="77777777" w:rsidTr="00CD4BCE">
        <w:tc>
          <w:tcPr>
            <w:tcW w:w="2200" w:type="dxa"/>
            <w:tcMar>
              <w:top w:w="20" w:type="dxa"/>
              <w:left w:w="20" w:type="dxa"/>
              <w:bottom w:w="20" w:type="dxa"/>
              <w:right w:w="20" w:type="dxa"/>
            </w:tcMar>
            <w:vAlign w:val="center"/>
            <w:hideMark/>
          </w:tcPr>
          <w:p w14:paraId="1FDB8F55" w14:textId="77777777" w:rsidR="007347D6" w:rsidRPr="00CB3FBE" w:rsidRDefault="007347D6" w:rsidP="00CD4BCE">
            <w:pPr>
              <w:pStyle w:val="movimento"/>
              <w:rPr>
                <w:color w:val="002060"/>
              </w:rPr>
            </w:pPr>
            <w:r w:rsidRPr="00CB3FBE">
              <w:rPr>
                <w:color w:val="002060"/>
              </w:rPr>
              <w:t>BREGA LORENZO</w:t>
            </w:r>
          </w:p>
        </w:tc>
        <w:tc>
          <w:tcPr>
            <w:tcW w:w="2200" w:type="dxa"/>
            <w:tcMar>
              <w:top w:w="20" w:type="dxa"/>
              <w:left w:w="20" w:type="dxa"/>
              <w:bottom w:w="20" w:type="dxa"/>
              <w:right w:w="20" w:type="dxa"/>
            </w:tcMar>
            <w:vAlign w:val="center"/>
            <w:hideMark/>
          </w:tcPr>
          <w:p w14:paraId="45167A22" w14:textId="77777777" w:rsidR="007347D6" w:rsidRPr="00CB3FBE" w:rsidRDefault="007347D6" w:rsidP="00CD4BCE">
            <w:pPr>
              <w:pStyle w:val="movimento2"/>
              <w:rPr>
                <w:color w:val="002060"/>
              </w:rPr>
            </w:pPr>
            <w:r w:rsidRPr="00CB3FBE">
              <w:rPr>
                <w:color w:val="002060"/>
              </w:rPr>
              <w:t xml:space="preserve">(FRASASSI C5) </w:t>
            </w:r>
          </w:p>
        </w:tc>
        <w:tc>
          <w:tcPr>
            <w:tcW w:w="800" w:type="dxa"/>
            <w:tcMar>
              <w:top w:w="20" w:type="dxa"/>
              <w:left w:w="20" w:type="dxa"/>
              <w:bottom w:w="20" w:type="dxa"/>
              <w:right w:w="20" w:type="dxa"/>
            </w:tcMar>
            <w:vAlign w:val="center"/>
            <w:hideMark/>
          </w:tcPr>
          <w:p w14:paraId="0A58446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7457D1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FDC8205" w14:textId="77777777" w:rsidR="007347D6" w:rsidRPr="00CB3FBE" w:rsidRDefault="007347D6" w:rsidP="00CD4BCE">
            <w:pPr>
              <w:pStyle w:val="movimento2"/>
              <w:rPr>
                <w:color w:val="002060"/>
              </w:rPr>
            </w:pPr>
            <w:r w:rsidRPr="00CB3FBE">
              <w:rPr>
                <w:color w:val="002060"/>
              </w:rPr>
              <w:t> </w:t>
            </w:r>
          </w:p>
        </w:tc>
      </w:tr>
    </w:tbl>
    <w:p w14:paraId="605637CF" w14:textId="77777777" w:rsidR="007347D6" w:rsidRPr="00CB3FBE" w:rsidRDefault="007347D6" w:rsidP="007347D6">
      <w:pPr>
        <w:pStyle w:val="titolo30"/>
        <w:rPr>
          <w:rFonts w:eastAsiaTheme="minorEastAsia"/>
          <w:color w:val="002060"/>
        </w:rPr>
      </w:pPr>
      <w:r w:rsidRPr="00CB3FBE">
        <w:rPr>
          <w:color w:val="002060"/>
        </w:rPr>
        <w:t xml:space="preserve">CALCIATORI ESPULSI </w:t>
      </w:r>
    </w:p>
    <w:p w14:paraId="66A7DB16" w14:textId="77777777" w:rsidR="007347D6" w:rsidRPr="00CB3FBE" w:rsidRDefault="007347D6" w:rsidP="007347D6">
      <w:pPr>
        <w:pStyle w:val="titolo20"/>
        <w:rPr>
          <w:color w:val="002060"/>
        </w:rPr>
      </w:pPr>
      <w:r w:rsidRPr="00CB3FB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DB3F563" w14:textId="77777777" w:rsidTr="00CD4BCE">
        <w:tc>
          <w:tcPr>
            <w:tcW w:w="2200" w:type="dxa"/>
            <w:tcMar>
              <w:top w:w="20" w:type="dxa"/>
              <w:left w:w="20" w:type="dxa"/>
              <w:bottom w:w="20" w:type="dxa"/>
              <w:right w:w="20" w:type="dxa"/>
            </w:tcMar>
            <w:vAlign w:val="center"/>
            <w:hideMark/>
          </w:tcPr>
          <w:p w14:paraId="508CC17E" w14:textId="77777777" w:rsidR="007347D6" w:rsidRPr="00CB3FBE" w:rsidRDefault="007347D6" w:rsidP="00CD4BCE">
            <w:pPr>
              <w:pStyle w:val="movimento"/>
              <w:rPr>
                <w:color w:val="002060"/>
              </w:rPr>
            </w:pPr>
            <w:r w:rsidRPr="00CB3FBE">
              <w:rPr>
                <w:color w:val="002060"/>
              </w:rPr>
              <w:lastRenderedPageBreak/>
              <w:t>MANCINELLI ALEX</w:t>
            </w:r>
          </w:p>
        </w:tc>
        <w:tc>
          <w:tcPr>
            <w:tcW w:w="2200" w:type="dxa"/>
            <w:tcMar>
              <w:top w:w="20" w:type="dxa"/>
              <w:left w:w="20" w:type="dxa"/>
              <w:bottom w:w="20" w:type="dxa"/>
              <w:right w:w="20" w:type="dxa"/>
            </w:tcMar>
            <w:vAlign w:val="center"/>
            <w:hideMark/>
          </w:tcPr>
          <w:p w14:paraId="42E7EB32" w14:textId="77777777" w:rsidR="007347D6" w:rsidRPr="00CB3FBE" w:rsidRDefault="007347D6" w:rsidP="00CD4BCE">
            <w:pPr>
              <w:pStyle w:val="movimento2"/>
              <w:rPr>
                <w:color w:val="002060"/>
              </w:rPr>
            </w:pPr>
            <w:r w:rsidRPr="00CB3FBE">
              <w:rPr>
                <w:color w:val="002060"/>
              </w:rPr>
              <w:t xml:space="preserve">(CALCIO S.ELPIDIO A MARE) </w:t>
            </w:r>
          </w:p>
        </w:tc>
        <w:tc>
          <w:tcPr>
            <w:tcW w:w="800" w:type="dxa"/>
            <w:tcMar>
              <w:top w:w="20" w:type="dxa"/>
              <w:left w:w="20" w:type="dxa"/>
              <w:bottom w:w="20" w:type="dxa"/>
              <w:right w:w="20" w:type="dxa"/>
            </w:tcMar>
            <w:vAlign w:val="center"/>
            <w:hideMark/>
          </w:tcPr>
          <w:p w14:paraId="5636B0A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B231E0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D43D0F3" w14:textId="77777777" w:rsidR="007347D6" w:rsidRPr="00CB3FBE" w:rsidRDefault="007347D6" w:rsidP="00CD4BCE">
            <w:pPr>
              <w:pStyle w:val="movimento2"/>
              <w:rPr>
                <w:color w:val="002060"/>
              </w:rPr>
            </w:pPr>
            <w:r w:rsidRPr="00CB3FBE">
              <w:rPr>
                <w:color w:val="002060"/>
              </w:rPr>
              <w:t> </w:t>
            </w:r>
          </w:p>
        </w:tc>
      </w:tr>
    </w:tbl>
    <w:p w14:paraId="4BD99B26" w14:textId="77777777" w:rsidR="007347D6" w:rsidRPr="00CB3FBE" w:rsidRDefault="007347D6" w:rsidP="007347D6">
      <w:pPr>
        <w:pStyle w:val="titolo20"/>
        <w:rPr>
          <w:rFonts w:eastAsiaTheme="minorEastAsia"/>
          <w:color w:val="002060"/>
        </w:rPr>
      </w:pPr>
      <w:r w:rsidRPr="00CB3FB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455BFCE" w14:textId="77777777" w:rsidTr="00CD4BCE">
        <w:tc>
          <w:tcPr>
            <w:tcW w:w="2200" w:type="dxa"/>
            <w:tcMar>
              <w:top w:w="20" w:type="dxa"/>
              <w:left w:w="20" w:type="dxa"/>
              <w:bottom w:w="20" w:type="dxa"/>
              <w:right w:w="20" w:type="dxa"/>
            </w:tcMar>
            <w:vAlign w:val="center"/>
            <w:hideMark/>
          </w:tcPr>
          <w:p w14:paraId="7621E5E1" w14:textId="77777777" w:rsidR="007347D6" w:rsidRPr="00CB3FBE" w:rsidRDefault="007347D6" w:rsidP="00CD4BCE">
            <w:pPr>
              <w:pStyle w:val="movimento"/>
              <w:rPr>
                <w:color w:val="002060"/>
              </w:rPr>
            </w:pPr>
            <w:r w:rsidRPr="00CB3FBE">
              <w:rPr>
                <w:color w:val="002060"/>
              </w:rPr>
              <w:t>MILANTONI DIEGO</w:t>
            </w:r>
          </w:p>
        </w:tc>
        <w:tc>
          <w:tcPr>
            <w:tcW w:w="2200" w:type="dxa"/>
            <w:tcMar>
              <w:top w:w="20" w:type="dxa"/>
              <w:left w:w="20" w:type="dxa"/>
              <w:bottom w:w="20" w:type="dxa"/>
              <w:right w:w="20" w:type="dxa"/>
            </w:tcMar>
            <w:vAlign w:val="center"/>
            <w:hideMark/>
          </w:tcPr>
          <w:p w14:paraId="0D7CEA38" w14:textId="77777777" w:rsidR="007347D6" w:rsidRPr="00CB3FBE" w:rsidRDefault="007347D6" w:rsidP="00CD4BCE">
            <w:pPr>
              <w:pStyle w:val="movimento2"/>
              <w:rPr>
                <w:color w:val="002060"/>
              </w:rPr>
            </w:pPr>
            <w:r w:rsidRPr="00CB3FBE">
              <w:rPr>
                <w:color w:val="002060"/>
              </w:rPr>
              <w:t xml:space="preserve">(FRASASSI C5) </w:t>
            </w:r>
          </w:p>
        </w:tc>
        <w:tc>
          <w:tcPr>
            <w:tcW w:w="800" w:type="dxa"/>
            <w:tcMar>
              <w:top w:w="20" w:type="dxa"/>
              <w:left w:w="20" w:type="dxa"/>
              <w:bottom w:w="20" w:type="dxa"/>
              <w:right w:w="20" w:type="dxa"/>
            </w:tcMar>
            <w:vAlign w:val="center"/>
            <w:hideMark/>
          </w:tcPr>
          <w:p w14:paraId="0C321507"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85D673C" w14:textId="77777777" w:rsidR="007347D6" w:rsidRPr="00CB3FBE" w:rsidRDefault="007347D6" w:rsidP="00CD4BCE">
            <w:pPr>
              <w:pStyle w:val="movimento"/>
              <w:rPr>
                <w:color w:val="002060"/>
              </w:rPr>
            </w:pPr>
            <w:r w:rsidRPr="00CB3FBE">
              <w:rPr>
                <w:color w:val="002060"/>
              </w:rPr>
              <w:t>MAZZONI GABRIELE</w:t>
            </w:r>
          </w:p>
        </w:tc>
        <w:tc>
          <w:tcPr>
            <w:tcW w:w="2200" w:type="dxa"/>
            <w:tcMar>
              <w:top w:w="20" w:type="dxa"/>
              <w:left w:w="20" w:type="dxa"/>
              <w:bottom w:w="20" w:type="dxa"/>
              <w:right w:w="20" w:type="dxa"/>
            </w:tcMar>
            <w:vAlign w:val="center"/>
            <w:hideMark/>
          </w:tcPr>
          <w:p w14:paraId="324E63C1" w14:textId="77777777" w:rsidR="007347D6" w:rsidRPr="00CB3FBE" w:rsidRDefault="007347D6" w:rsidP="00CD4BCE">
            <w:pPr>
              <w:pStyle w:val="movimento2"/>
              <w:rPr>
                <w:color w:val="002060"/>
              </w:rPr>
            </w:pPr>
            <w:r w:rsidRPr="00CB3FBE">
              <w:rPr>
                <w:color w:val="002060"/>
              </w:rPr>
              <w:t xml:space="preserve">(FROG S CLUB SPORT) </w:t>
            </w:r>
          </w:p>
        </w:tc>
      </w:tr>
      <w:tr w:rsidR="007347D6" w:rsidRPr="00CB3FBE" w14:paraId="219141F2" w14:textId="77777777" w:rsidTr="00CD4BCE">
        <w:tc>
          <w:tcPr>
            <w:tcW w:w="2200" w:type="dxa"/>
            <w:tcMar>
              <w:top w:w="20" w:type="dxa"/>
              <w:left w:w="20" w:type="dxa"/>
              <w:bottom w:w="20" w:type="dxa"/>
              <w:right w:w="20" w:type="dxa"/>
            </w:tcMar>
            <w:vAlign w:val="center"/>
            <w:hideMark/>
          </w:tcPr>
          <w:p w14:paraId="68ABE965" w14:textId="77777777" w:rsidR="007347D6" w:rsidRPr="00CB3FBE" w:rsidRDefault="007347D6" w:rsidP="00CD4BCE">
            <w:pPr>
              <w:pStyle w:val="movimento"/>
              <w:rPr>
                <w:color w:val="002060"/>
              </w:rPr>
            </w:pPr>
            <w:r w:rsidRPr="00CB3FBE">
              <w:rPr>
                <w:color w:val="002060"/>
              </w:rPr>
              <w:t>NOVIELLO GIORGIO</w:t>
            </w:r>
          </w:p>
        </w:tc>
        <w:tc>
          <w:tcPr>
            <w:tcW w:w="2200" w:type="dxa"/>
            <w:tcMar>
              <w:top w:w="20" w:type="dxa"/>
              <w:left w:w="20" w:type="dxa"/>
              <w:bottom w:w="20" w:type="dxa"/>
              <w:right w:w="20" w:type="dxa"/>
            </w:tcMar>
            <w:vAlign w:val="center"/>
            <w:hideMark/>
          </w:tcPr>
          <w:p w14:paraId="2625C44D" w14:textId="77777777" w:rsidR="007347D6" w:rsidRPr="00CB3FBE" w:rsidRDefault="007347D6" w:rsidP="00CD4BCE">
            <w:pPr>
              <w:pStyle w:val="movimento2"/>
              <w:rPr>
                <w:color w:val="002060"/>
              </w:rPr>
            </w:pPr>
            <w:r w:rsidRPr="00CB3FBE">
              <w:rPr>
                <w:color w:val="002060"/>
              </w:rPr>
              <w:t xml:space="preserve">(REAL CASEBRUCIATE W.FIRE) </w:t>
            </w:r>
          </w:p>
        </w:tc>
        <w:tc>
          <w:tcPr>
            <w:tcW w:w="800" w:type="dxa"/>
            <w:tcMar>
              <w:top w:w="20" w:type="dxa"/>
              <w:left w:w="20" w:type="dxa"/>
              <w:bottom w:w="20" w:type="dxa"/>
              <w:right w:w="20" w:type="dxa"/>
            </w:tcMar>
            <w:vAlign w:val="center"/>
            <w:hideMark/>
          </w:tcPr>
          <w:p w14:paraId="11E8741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DB9B5ED" w14:textId="77777777" w:rsidR="007347D6" w:rsidRPr="00CB3FBE" w:rsidRDefault="007347D6" w:rsidP="00CD4BCE">
            <w:pPr>
              <w:pStyle w:val="movimento"/>
              <w:rPr>
                <w:color w:val="002060"/>
              </w:rPr>
            </w:pPr>
            <w:r w:rsidRPr="00CB3FBE">
              <w:rPr>
                <w:color w:val="002060"/>
              </w:rPr>
              <w:t>CAPOMAGI VITTORIO ALBERT</w:t>
            </w:r>
          </w:p>
        </w:tc>
        <w:tc>
          <w:tcPr>
            <w:tcW w:w="2200" w:type="dxa"/>
            <w:tcMar>
              <w:top w:w="20" w:type="dxa"/>
              <w:left w:w="20" w:type="dxa"/>
              <w:bottom w:w="20" w:type="dxa"/>
              <w:right w:w="20" w:type="dxa"/>
            </w:tcMar>
            <w:vAlign w:val="center"/>
            <w:hideMark/>
          </w:tcPr>
          <w:p w14:paraId="78850156" w14:textId="77777777" w:rsidR="007347D6" w:rsidRPr="00CB3FBE" w:rsidRDefault="007347D6" w:rsidP="00CD4BCE">
            <w:pPr>
              <w:pStyle w:val="movimento2"/>
              <w:rPr>
                <w:color w:val="002060"/>
                <w:lang w:val="es-ES"/>
              </w:rPr>
            </w:pPr>
            <w:r w:rsidRPr="00CB3FBE">
              <w:rPr>
                <w:color w:val="002060"/>
                <w:lang w:val="es-ES"/>
              </w:rPr>
              <w:t xml:space="preserve">(VALMISA FUTSAL A.S.D.) </w:t>
            </w:r>
          </w:p>
        </w:tc>
      </w:tr>
      <w:tr w:rsidR="007347D6" w:rsidRPr="00CB3FBE" w14:paraId="309E3973" w14:textId="77777777" w:rsidTr="00CD4BCE">
        <w:tc>
          <w:tcPr>
            <w:tcW w:w="2200" w:type="dxa"/>
            <w:tcMar>
              <w:top w:w="20" w:type="dxa"/>
              <w:left w:w="20" w:type="dxa"/>
              <w:bottom w:w="20" w:type="dxa"/>
              <w:right w:w="20" w:type="dxa"/>
            </w:tcMar>
            <w:vAlign w:val="center"/>
            <w:hideMark/>
          </w:tcPr>
          <w:p w14:paraId="5C9BA493" w14:textId="77777777" w:rsidR="007347D6" w:rsidRPr="00CB3FBE" w:rsidRDefault="007347D6" w:rsidP="00CD4BCE">
            <w:pPr>
              <w:pStyle w:val="movimento"/>
              <w:rPr>
                <w:color w:val="002060"/>
              </w:rPr>
            </w:pPr>
            <w:r w:rsidRPr="00CB3FBE">
              <w:rPr>
                <w:color w:val="002060"/>
              </w:rPr>
              <w:t>MANSI MATTEO</w:t>
            </w:r>
          </w:p>
        </w:tc>
        <w:tc>
          <w:tcPr>
            <w:tcW w:w="2200" w:type="dxa"/>
            <w:tcMar>
              <w:top w:w="20" w:type="dxa"/>
              <w:left w:w="20" w:type="dxa"/>
              <w:bottom w:w="20" w:type="dxa"/>
              <w:right w:w="20" w:type="dxa"/>
            </w:tcMar>
            <w:vAlign w:val="center"/>
            <w:hideMark/>
          </w:tcPr>
          <w:p w14:paraId="5A057610" w14:textId="77777777" w:rsidR="007347D6" w:rsidRPr="00CB3FBE" w:rsidRDefault="007347D6" w:rsidP="00CD4BCE">
            <w:pPr>
              <w:pStyle w:val="movimento2"/>
              <w:rPr>
                <w:color w:val="002060"/>
              </w:rPr>
            </w:pPr>
            <w:r w:rsidRPr="00CB3FBE">
              <w:rPr>
                <w:color w:val="002060"/>
              </w:rPr>
              <w:t xml:space="preserve">(VIRTUS AURORA C5) </w:t>
            </w:r>
          </w:p>
        </w:tc>
        <w:tc>
          <w:tcPr>
            <w:tcW w:w="800" w:type="dxa"/>
            <w:tcMar>
              <w:top w:w="20" w:type="dxa"/>
              <w:left w:w="20" w:type="dxa"/>
              <w:bottom w:w="20" w:type="dxa"/>
              <w:right w:w="20" w:type="dxa"/>
            </w:tcMar>
            <w:vAlign w:val="center"/>
            <w:hideMark/>
          </w:tcPr>
          <w:p w14:paraId="1E8F3BC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7F4ED5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A42680C" w14:textId="77777777" w:rsidR="007347D6" w:rsidRPr="00CB3FBE" w:rsidRDefault="007347D6" w:rsidP="00CD4BCE">
            <w:pPr>
              <w:pStyle w:val="movimento2"/>
              <w:rPr>
                <w:color w:val="002060"/>
              </w:rPr>
            </w:pPr>
            <w:r w:rsidRPr="00CB3FBE">
              <w:rPr>
                <w:color w:val="002060"/>
              </w:rPr>
              <w:t> </w:t>
            </w:r>
          </w:p>
        </w:tc>
      </w:tr>
    </w:tbl>
    <w:p w14:paraId="410EC73F" w14:textId="77777777" w:rsidR="007347D6" w:rsidRPr="00CB3FBE" w:rsidRDefault="007347D6" w:rsidP="007347D6">
      <w:pPr>
        <w:pStyle w:val="titolo30"/>
        <w:rPr>
          <w:rFonts w:eastAsiaTheme="minorEastAsia"/>
          <w:color w:val="002060"/>
        </w:rPr>
      </w:pPr>
      <w:r w:rsidRPr="00CB3FBE">
        <w:rPr>
          <w:color w:val="002060"/>
        </w:rPr>
        <w:t xml:space="preserve">CALCIATORI NON ESPULSI </w:t>
      </w:r>
    </w:p>
    <w:p w14:paraId="6EFE86E3" w14:textId="77777777" w:rsidR="007347D6" w:rsidRPr="00CB3FBE" w:rsidRDefault="007347D6" w:rsidP="007347D6">
      <w:pPr>
        <w:pStyle w:val="titolo20"/>
        <w:rPr>
          <w:color w:val="002060"/>
        </w:rPr>
      </w:pPr>
      <w:r w:rsidRPr="00CB3FB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87BDC7C" w14:textId="77777777" w:rsidTr="00CD4BCE">
        <w:tc>
          <w:tcPr>
            <w:tcW w:w="2200" w:type="dxa"/>
            <w:tcMar>
              <w:top w:w="20" w:type="dxa"/>
              <w:left w:w="20" w:type="dxa"/>
              <w:bottom w:w="20" w:type="dxa"/>
              <w:right w:w="20" w:type="dxa"/>
            </w:tcMar>
            <w:vAlign w:val="center"/>
            <w:hideMark/>
          </w:tcPr>
          <w:p w14:paraId="3589ABDA" w14:textId="77777777" w:rsidR="007347D6" w:rsidRPr="00CB3FBE" w:rsidRDefault="007347D6" w:rsidP="00CD4BCE">
            <w:pPr>
              <w:pStyle w:val="movimento"/>
              <w:rPr>
                <w:color w:val="002060"/>
              </w:rPr>
            </w:pPr>
            <w:r w:rsidRPr="00CB3FBE">
              <w:rPr>
                <w:color w:val="002060"/>
              </w:rPr>
              <w:t>FRONZI NICOLA</w:t>
            </w:r>
          </w:p>
        </w:tc>
        <w:tc>
          <w:tcPr>
            <w:tcW w:w="2200" w:type="dxa"/>
            <w:tcMar>
              <w:top w:w="20" w:type="dxa"/>
              <w:left w:w="20" w:type="dxa"/>
              <w:bottom w:w="20" w:type="dxa"/>
              <w:right w:w="20" w:type="dxa"/>
            </w:tcMar>
            <w:vAlign w:val="center"/>
            <w:hideMark/>
          </w:tcPr>
          <w:p w14:paraId="7D92878F" w14:textId="77777777" w:rsidR="007347D6" w:rsidRPr="00CB3FBE" w:rsidRDefault="007347D6" w:rsidP="00CD4BCE">
            <w:pPr>
              <w:pStyle w:val="movimento2"/>
              <w:rPr>
                <w:color w:val="002060"/>
              </w:rPr>
            </w:pPr>
            <w:r w:rsidRPr="00CB3FBE">
              <w:rPr>
                <w:color w:val="002060"/>
              </w:rPr>
              <w:t xml:space="preserve">(ALMA JUVENTUS FANO) </w:t>
            </w:r>
          </w:p>
        </w:tc>
        <w:tc>
          <w:tcPr>
            <w:tcW w:w="800" w:type="dxa"/>
            <w:tcMar>
              <w:top w:w="20" w:type="dxa"/>
              <w:left w:w="20" w:type="dxa"/>
              <w:bottom w:w="20" w:type="dxa"/>
              <w:right w:w="20" w:type="dxa"/>
            </w:tcMar>
            <w:vAlign w:val="center"/>
            <w:hideMark/>
          </w:tcPr>
          <w:p w14:paraId="7967701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043CEA4" w14:textId="77777777" w:rsidR="007347D6" w:rsidRPr="00CB3FBE" w:rsidRDefault="007347D6" w:rsidP="00CD4BCE">
            <w:pPr>
              <w:pStyle w:val="movimento"/>
              <w:rPr>
                <w:color w:val="002060"/>
              </w:rPr>
            </w:pPr>
            <w:r w:rsidRPr="00CB3FBE">
              <w:rPr>
                <w:color w:val="002060"/>
              </w:rPr>
              <w:t>DI LENA SAMUEL</w:t>
            </w:r>
          </w:p>
        </w:tc>
        <w:tc>
          <w:tcPr>
            <w:tcW w:w="2200" w:type="dxa"/>
            <w:tcMar>
              <w:top w:w="20" w:type="dxa"/>
              <w:left w:w="20" w:type="dxa"/>
              <w:bottom w:w="20" w:type="dxa"/>
              <w:right w:w="20" w:type="dxa"/>
            </w:tcMar>
            <w:vAlign w:val="center"/>
            <w:hideMark/>
          </w:tcPr>
          <w:p w14:paraId="145B2A8B" w14:textId="77777777" w:rsidR="007347D6" w:rsidRPr="00CB3FBE" w:rsidRDefault="007347D6" w:rsidP="00CD4BCE">
            <w:pPr>
              <w:pStyle w:val="movimento2"/>
              <w:rPr>
                <w:color w:val="002060"/>
              </w:rPr>
            </w:pPr>
            <w:r w:rsidRPr="00CB3FBE">
              <w:rPr>
                <w:color w:val="002060"/>
              </w:rPr>
              <w:t xml:space="preserve">(CALCETTO NUMANA) </w:t>
            </w:r>
          </w:p>
        </w:tc>
      </w:tr>
      <w:tr w:rsidR="007347D6" w:rsidRPr="00CB3FBE" w14:paraId="2F6677B7" w14:textId="77777777" w:rsidTr="00CD4BCE">
        <w:tc>
          <w:tcPr>
            <w:tcW w:w="2200" w:type="dxa"/>
            <w:tcMar>
              <w:top w:w="20" w:type="dxa"/>
              <w:left w:w="20" w:type="dxa"/>
              <w:bottom w:w="20" w:type="dxa"/>
              <w:right w:w="20" w:type="dxa"/>
            </w:tcMar>
            <w:vAlign w:val="center"/>
            <w:hideMark/>
          </w:tcPr>
          <w:p w14:paraId="12C62730" w14:textId="77777777" w:rsidR="007347D6" w:rsidRPr="00CB3FBE" w:rsidRDefault="007347D6" w:rsidP="00CD4BCE">
            <w:pPr>
              <w:pStyle w:val="movimento"/>
              <w:rPr>
                <w:color w:val="002060"/>
              </w:rPr>
            </w:pPr>
            <w:r w:rsidRPr="00CB3FBE">
              <w:rPr>
                <w:color w:val="002060"/>
              </w:rPr>
              <w:t>BALDONI IGOR</w:t>
            </w:r>
          </w:p>
        </w:tc>
        <w:tc>
          <w:tcPr>
            <w:tcW w:w="2200" w:type="dxa"/>
            <w:tcMar>
              <w:top w:w="20" w:type="dxa"/>
              <w:left w:w="20" w:type="dxa"/>
              <w:bottom w:w="20" w:type="dxa"/>
              <w:right w:w="20" w:type="dxa"/>
            </w:tcMar>
            <w:vAlign w:val="center"/>
            <w:hideMark/>
          </w:tcPr>
          <w:p w14:paraId="56DA215F" w14:textId="77777777" w:rsidR="007347D6" w:rsidRPr="00CB3FBE" w:rsidRDefault="007347D6" w:rsidP="00CD4BCE">
            <w:pPr>
              <w:pStyle w:val="movimento2"/>
              <w:rPr>
                <w:color w:val="002060"/>
              </w:rPr>
            </w:pPr>
            <w:r w:rsidRPr="00CB3FBE">
              <w:rPr>
                <w:color w:val="002060"/>
              </w:rPr>
              <w:t xml:space="preserve">(FRASASSI C5) </w:t>
            </w:r>
          </w:p>
        </w:tc>
        <w:tc>
          <w:tcPr>
            <w:tcW w:w="800" w:type="dxa"/>
            <w:tcMar>
              <w:top w:w="20" w:type="dxa"/>
              <w:left w:w="20" w:type="dxa"/>
              <w:bottom w:w="20" w:type="dxa"/>
              <w:right w:w="20" w:type="dxa"/>
            </w:tcMar>
            <w:vAlign w:val="center"/>
            <w:hideMark/>
          </w:tcPr>
          <w:p w14:paraId="093F178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4772E20" w14:textId="77777777" w:rsidR="007347D6" w:rsidRPr="00CB3FBE" w:rsidRDefault="007347D6" w:rsidP="00CD4BCE">
            <w:pPr>
              <w:pStyle w:val="movimento"/>
              <w:rPr>
                <w:color w:val="002060"/>
              </w:rPr>
            </w:pPr>
            <w:r w:rsidRPr="00CB3FBE">
              <w:rPr>
                <w:color w:val="002060"/>
              </w:rPr>
              <w:t>MASTRANTONI STEFANO</w:t>
            </w:r>
          </w:p>
        </w:tc>
        <w:tc>
          <w:tcPr>
            <w:tcW w:w="2200" w:type="dxa"/>
            <w:tcMar>
              <w:top w:w="20" w:type="dxa"/>
              <w:left w:w="20" w:type="dxa"/>
              <w:bottom w:w="20" w:type="dxa"/>
              <w:right w:w="20" w:type="dxa"/>
            </w:tcMar>
            <w:vAlign w:val="center"/>
            <w:hideMark/>
          </w:tcPr>
          <w:p w14:paraId="7B315A69" w14:textId="77777777" w:rsidR="007347D6" w:rsidRPr="00CB3FBE" w:rsidRDefault="007347D6" w:rsidP="00CD4BCE">
            <w:pPr>
              <w:pStyle w:val="movimento2"/>
              <w:rPr>
                <w:color w:val="002060"/>
              </w:rPr>
            </w:pPr>
            <w:r w:rsidRPr="00CB3FBE">
              <w:rPr>
                <w:color w:val="002060"/>
              </w:rPr>
              <w:t xml:space="preserve">(GROTTACCIA 2005) </w:t>
            </w:r>
          </w:p>
        </w:tc>
      </w:tr>
      <w:tr w:rsidR="007347D6" w:rsidRPr="00CB3FBE" w14:paraId="5FDAF23E" w14:textId="77777777" w:rsidTr="00CD4BCE">
        <w:tc>
          <w:tcPr>
            <w:tcW w:w="2200" w:type="dxa"/>
            <w:tcMar>
              <w:top w:w="20" w:type="dxa"/>
              <w:left w:w="20" w:type="dxa"/>
              <w:bottom w:w="20" w:type="dxa"/>
              <w:right w:w="20" w:type="dxa"/>
            </w:tcMar>
            <w:vAlign w:val="center"/>
            <w:hideMark/>
          </w:tcPr>
          <w:p w14:paraId="090B6DD8" w14:textId="77777777" w:rsidR="007347D6" w:rsidRPr="00CB3FBE" w:rsidRDefault="007347D6" w:rsidP="00CD4BCE">
            <w:pPr>
              <w:pStyle w:val="movimento"/>
              <w:rPr>
                <w:color w:val="002060"/>
              </w:rPr>
            </w:pPr>
            <w:r w:rsidRPr="00CB3FBE">
              <w:rPr>
                <w:color w:val="002060"/>
              </w:rPr>
              <w:t>BIONDI FULVIO</w:t>
            </w:r>
          </w:p>
        </w:tc>
        <w:tc>
          <w:tcPr>
            <w:tcW w:w="2200" w:type="dxa"/>
            <w:tcMar>
              <w:top w:w="20" w:type="dxa"/>
              <w:left w:w="20" w:type="dxa"/>
              <w:bottom w:w="20" w:type="dxa"/>
              <w:right w:w="20" w:type="dxa"/>
            </w:tcMar>
            <w:vAlign w:val="center"/>
            <w:hideMark/>
          </w:tcPr>
          <w:p w14:paraId="16819A17" w14:textId="77777777" w:rsidR="007347D6" w:rsidRPr="00CB3FBE" w:rsidRDefault="007347D6" w:rsidP="00CD4BCE">
            <w:pPr>
              <w:pStyle w:val="movimento2"/>
              <w:rPr>
                <w:color w:val="002060"/>
              </w:rPr>
            </w:pPr>
            <w:r w:rsidRPr="00CB3FBE">
              <w:rPr>
                <w:color w:val="002060"/>
              </w:rPr>
              <w:t xml:space="preserve">(PICENO UNITED MMX A R.L.) </w:t>
            </w:r>
          </w:p>
        </w:tc>
        <w:tc>
          <w:tcPr>
            <w:tcW w:w="800" w:type="dxa"/>
            <w:tcMar>
              <w:top w:w="20" w:type="dxa"/>
              <w:left w:w="20" w:type="dxa"/>
              <w:bottom w:w="20" w:type="dxa"/>
              <w:right w:w="20" w:type="dxa"/>
            </w:tcMar>
            <w:vAlign w:val="center"/>
            <w:hideMark/>
          </w:tcPr>
          <w:p w14:paraId="050114B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5835D7C" w14:textId="77777777" w:rsidR="007347D6" w:rsidRPr="00CB3FBE" w:rsidRDefault="007347D6" w:rsidP="00CD4BCE">
            <w:pPr>
              <w:pStyle w:val="movimento"/>
              <w:rPr>
                <w:color w:val="002060"/>
              </w:rPr>
            </w:pPr>
            <w:r w:rsidRPr="00CB3FBE">
              <w:rPr>
                <w:color w:val="002060"/>
              </w:rPr>
              <w:t>ROCCHI RICCARDO</w:t>
            </w:r>
          </w:p>
        </w:tc>
        <w:tc>
          <w:tcPr>
            <w:tcW w:w="2200" w:type="dxa"/>
            <w:tcMar>
              <w:top w:w="20" w:type="dxa"/>
              <w:left w:w="20" w:type="dxa"/>
              <w:bottom w:w="20" w:type="dxa"/>
              <w:right w:w="20" w:type="dxa"/>
            </w:tcMar>
            <w:vAlign w:val="center"/>
            <w:hideMark/>
          </w:tcPr>
          <w:p w14:paraId="6BA624B4" w14:textId="77777777" w:rsidR="007347D6" w:rsidRPr="00CB3FBE" w:rsidRDefault="007347D6" w:rsidP="00CD4BCE">
            <w:pPr>
              <w:pStyle w:val="movimento2"/>
              <w:rPr>
                <w:color w:val="002060"/>
              </w:rPr>
            </w:pPr>
            <w:r w:rsidRPr="00CB3FBE">
              <w:rPr>
                <w:color w:val="002060"/>
              </w:rPr>
              <w:t xml:space="preserve">(RIPE SAN GINESIO A.S.D.) </w:t>
            </w:r>
          </w:p>
        </w:tc>
      </w:tr>
      <w:tr w:rsidR="007347D6" w:rsidRPr="00CB3FBE" w14:paraId="4E0A09EE" w14:textId="77777777" w:rsidTr="00CD4BCE">
        <w:tc>
          <w:tcPr>
            <w:tcW w:w="2200" w:type="dxa"/>
            <w:tcMar>
              <w:top w:w="20" w:type="dxa"/>
              <w:left w:w="20" w:type="dxa"/>
              <w:bottom w:w="20" w:type="dxa"/>
              <w:right w:w="20" w:type="dxa"/>
            </w:tcMar>
            <w:vAlign w:val="center"/>
            <w:hideMark/>
          </w:tcPr>
          <w:p w14:paraId="6D8C213E" w14:textId="77777777" w:rsidR="007347D6" w:rsidRPr="00CB3FBE" w:rsidRDefault="007347D6" w:rsidP="00CD4BCE">
            <w:pPr>
              <w:pStyle w:val="movimento"/>
              <w:rPr>
                <w:color w:val="002060"/>
              </w:rPr>
            </w:pPr>
            <w:r w:rsidRPr="00CB3FBE">
              <w:rPr>
                <w:color w:val="002060"/>
              </w:rPr>
              <w:t>BRASILI ALESSANDRO</w:t>
            </w:r>
          </w:p>
        </w:tc>
        <w:tc>
          <w:tcPr>
            <w:tcW w:w="2200" w:type="dxa"/>
            <w:tcMar>
              <w:top w:w="20" w:type="dxa"/>
              <w:left w:w="20" w:type="dxa"/>
              <w:bottom w:w="20" w:type="dxa"/>
              <w:right w:w="20" w:type="dxa"/>
            </w:tcMar>
            <w:vAlign w:val="center"/>
            <w:hideMark/>
          </w:tcPr>
          <w:p w14:paraId="33E436DE" w14:textId="77777777" w:rsidR="007347D6" w:rsidRPr="00CB3FBE" w:rsidRDefault="007347D6" w:rsidP="00CD4BCE">
            <w:pPr>
              <w:pStyle w:val="movimento2"/>
              <w:rPr>
                <w:color w:val="002060"/>
              </w:rPr>
            </w:pPr>
            <w:r w:rsidRPr="00CB3FBE">
              <w:rPr>
                <w:color w:val="002060"/>
              </w:rPr>
              <w:t xml:space="preserve">(TRUENTIN LAMA) </w:t>
            </w:r>
          </w:p>
        </w:tc>
        <w:tc>
          <w:tcPr>
            <w:tcW w:w="800" w:type="dxa"/>
            <w:tcMar>
              <w:top w:w="20" w:type="dxa"/>
              <w:left w:w="20" w:type="dxa"/>
              <w:bottom w:w="20" w:type="dxa"/>
              <w:right w:w="20" w:type="dxa"/>
            </w:tcMar>
            <w:vAlign w:val="center"/>
            <w:hideMark/>
          </w:tcPr>
          <w:p w14:paraId="5519B97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6EDDE4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E744863" w14:textId="77777777" w:rsidR="007347D6" w:rsidRPr="00CB3FBE" w:rsidRDefault="007347D6" w:rsidP="00CD4BCE">
            <w:pPr>
              <w:pStyle w:val="movimento2"/>
              <w:rPr>
                <w:color w:val="002060"/>
              </w:rPr>
            </w:pPr>
            <w:r w:rsidRPr="00CB3FBE">
              <w:rPr>
                <w:color w:val="002060"/>
              </w:rPr>
              <w:t> </w:t>
            </w:r>
          </w:p>
        </w:tc>
      </w:tr>
    </w:tbl>
    <w:p w14:paraId="722BD4FC" w14:textId="77777777" w:rsidR="007347D6" w:rsidRPr="00CB3FBE" w:rsidRDefault="007347D6" w:rsidP="007347D6">
      <w:pPr>
        <w:pStyle w:val="titolo20"/>
        <w:rPr>
          <w:rFonts w:eastAsiaTheme="minorEastAsia"/>
          <w:color w:val="002060"/>
        </w:rPr>
      </w:pPr>
      <w:r w:rsidRPr="00CB3FB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4900799" w14:textId="77777777" w:rsidTr="00CD4BCE">
        <w:tc>
          <w:tcPr>
            <w:tcW w:w="2200" w:type="dxa"/>
            <w:tcMar>
              <w:top w:w="20" w:type="dxa"/>
              <w:left w:w="20" w:type="dxa"/>
              <w:bottom w:w="20" w:type="dxa"/>
              <w:right w:w="20" w:type="dxa"/>
            </w:tcMar>
            <w:vAlign w:val="center"/>
            <w:hideMark/>
          </w:tcPr>
          <w:p w14:paraId="1696CC79" w14:textId="77777777" w:rsidR="007347D6" w:rsidRPr="00CB3FBE" w:rsidRDefault="007347D6" w:rsidP="00CD4BCE">
            <w:pPr>
              <w:pStyle w:val="movimento"/>
              <w:rPr>
                <w:color w:val="002060"/>
              </w:rPr>
            </w:pPr>
            <w:r w:rsidRPr="00CB3FBE">
              <w:rPr>
                <w:color w:val="002060"/>
              </w:rPr>
              <w:t>IMERAJ SKANDILAJDI</w:t>
            </w:r>
          </w:p>
        </w:tc>
        <w:tc>
          <w:tcPr>
            <w:tcW w:w="2200" w:type="dxa"/>
            <w:tcMar>
              <w:top w:w="20" w:type="dxa"/>
              <w:left w:w="20" w:type="dxa"/>
              <w:bottom w:w="20" w:type="dxa"/>
              <w:right w:w="20" w:type="dxa"/>
            </w:tcMar>
            <w:vAlign w:val="center"/>
            <w:hideMark/>
          </w:tcPr>
          <w:p w14:paraId="322EFA6D" w14:textId="77777777" w:rsidR="007347D6" w:rsidRPr="00CB3FBE" w:rsidRDefault="007347D6" w:rsidP="00CD4BCE">
            <w:pPr>
              <w:pStyle w:val="movimento2"/>
              <w:rPr>
                <w:color w:val="002060"/>
              </w:rPr>
            </w:pPr>
            <w:r w:rsidRPr="00CB3FBE">
              <w:rPr>
                <w:color w:val="002060"/>
              </w:rPr>
              <w:t xml:space="preserve">(C.F. MACERATESE A.S.D.) </w:t>
            </w:r>
          </w:p>
        </w:tc>
        <w:tc>
          <w:tcPr>
            <w:tcW w:w="800" w:type="dxa"/>
            <w:tcMar>
              <w:top w:w="20" w:type="dxa"/>
              <w:left w:w="20" w:type="dxa"/>
              <w:bottom w:w="20" w:type="dxa"/>
              <w:right w:w="20" w:type="dxa"/>
            </w:tcMar>
            <w:vAlign w:val="center"/>
            <w:hideMark/>
          </w:tcPr>
          <w:p w14:paraId="4F49F17A"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2C1B2E7" w14:textId="77777777" w:rsidR="007347D6" w:rsidRPr="00CB3FBE" w:rsidRDefault="007347D6" w:rsidP="00CD4BCE">
            <w:pPr>
              <w:pStyle w:val="movimento"/>
              <w:rPr>
                <w:color w:val="002060"/>
              </w:rPr>
            </w:pPr>
            <w:r w:rsidRPr="00CB3FBE">
              <w:rPr>
                <w:color w:val="002060"/>
              </w:rPr>
              <w:t>ALTIERI VITOANTONIO</w:t>
            </w:r>
          </w:p>
        </w:tc>
        <w:tc>
          <w:tcPr>
            <w:tcW w:w="2200" w:type="dxa"/>
            <w:tcMar>
              <w:top w:w="20" w:type="dxa"/>
              <w:left w:w="20" w:type="dxa"/>
              <w:bottom w:w="20" w:type="dxa"/>
              <w:right w:w="20" w:type="dxa"/>
            </w:tcMar>
            <w:vAlign w:val="center"/>
            <w:hideMark/>
          </w:tcPr>
          <w:p w14:paraId="3BF9431A" w14:textId="77777777" w:rsidR="007347D6" w:rsidRPr="00CB3FBE" w:rsidRDefault="007347D6" w:rsidP="00CD4BCE">
            <w:pPr>
              <w:pStyle w:val="movimento2"/>
              <w:rPr>
                <w:color w:val="002060"/>
              </w:rPr>
            </w:pPr>
            <w:r w:rsidRPr="00CB3FBE">
              <w:rPr>
                <w:color w:val="002060"/>
              </w:rPr>
              <w:t xml:space="preserve">(CAPODARCO CASABIANCA C5) </w:t>
            </w:r>
          </w:p>
        </w:tc>
      </w:tr>
      <w:tr w:rsidR="007347D6" w:rsidRPr="00CB3FBE" w14:paraId="140A671B" w14:textId="77777777" w:rsidTr="00CD4BCE">
        <w:tc>
          <w:tcPr>
            <w:tcW w:w="2200" w:type="dxa"/>
            <w:tcMar>
              <w:top w:w="20" w:type="dxa"/>
              <w:left w:w="20" w:type="dxa"/>
              <w:bottom w:w="20" w:type="dxa"/>
              <w:right w:w="20" w:type="dxa"/>
            </w:tcMar>
            <w:vAlign w:val="center"/>
            <w:hideMark/>
          </w:tcPr>
          <w:p w14:paraId="0480598B" w14:textId="77777777" w:rsidR="007347D6" w:rsidRPr="00CB3FBE" w:rsidRDefault="007347D6" w:rsidP="00CD4BCE">
            <w:pPr>
              <w:pStyle w:val="movimento"/>
              <w:rPr>
                <w:color w:val="002060"/>
              </w:rPr>
            </w:pPr>
            <w:r w:rsidRPr="00CB3FBE">
              <w:rPr>
                <w:color w:val="002060"/>
              </w:rPr>
              <w:t>ALESSANDRONI DIEGO</w:t>
            </w:r>
          </w:p>
        </w:tc>
        <w:tc>
          <w:tcPr>
            <w:tcW w:w="2200" w:type="dxa"/>
            <w:tcMar>
              <w:top w:w="20" w:type="dxa"/>
              <w:left w:w="20" w:type="dxa"/>
              <w:bottom w:w="20" w:type="dxa"/>
              <w:right w:w="20" w:type="dxa"/>
            </w:tcMar>
            <w:vAlign w:val="center"/>
            <w:hideMark/>
          </w:tcPr>
          <w:p w14:paraId="4AF7DE9F" w14:textId="77777777" w:rsidR="007347D6" w:rsidRPr="00CB3FBE" w:rsidRDefault="007347D6" w:rsidP="00CD4BCE">
            <w:pPr>
              <w:pStyle w:val="movimento2"/>
              <w:rPr>
                <w:color w:val="002060"/>
              </w:rPr>
            </w:pPr>
            <w:r w:rsidRPr="00CB3FBE">
              <w:rPr>
                <w:color w:val="002060"/>
              </w:rPr>
              <w:t xml:space="preserve">(DURANTINA SANTA CECILIA) </w:t>
            </w:r>
          </w:p>
        </w:tc>
        <w:tc>
          <w:tcPr>
            <w:tcW w:w="800" w:type="dxa"/>
            <w:tcMar>
              <w:top w:w="20" w:type="dxa"/>
              <w:left w:w="20" w:type="dxa"/>
              <w:bottom w:w="20" w:type="dxa"/>
              <w:right w:w="20" w:type="dxa"/>
            </w:tcMar>
            <w:vAlign w:val="center"/>
            <w:hideMark/>
          </w:tcPr>
          <w:p w14:paraId="22244B4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568FAF8" w14:textId="77777777" w:rsidR="007347D6" w:rsidRPr="00CB3FBE" w:rsidRDefault="007347D6" w:rsidP="00CD4BCE">
            <w:pPr>
              <w:pStyle w:val="movimento"/>
              <w:rPr>
                <w:color w:val="002060"/>
              </w:rPr>
            </w:pPr>
            <w:r w:rsidRPr="00CB3FBE">
              <w:rPr>
                <w:color w:val="002060"/>
              </w:rPr>
              <w:t>BRACCIONI MATTIA</w:t>
            </w:r>
          </w:p>
        </w:tc>
        <w:tc>
          <w:tcPr>
            <w:tcW w:w="2200" w:type="dxa"/>
            <w:tcMar>
              <w:top w:w="20" w:type="dxa"/>
              <w:left w:w="20" w:type="dxa"/>
              <w:bottom w:w="20" w:type="dxa"/>
              <w:right w:w="20" w:type="dxa"/>
            </w:tcMar>
            <w:vAlign w:val="center"/>
            <w:hideMark/>
          </w:tcPr>
          <w:p w14:paraId="0770F8EE" w14:textId="77777777" w:rsidR="007347D6" w:rsidRPr="00CB3FBE" w:rsidRDefault="007347D6" w:rsidP="00CD4BCE">
            <w:pPr>
              <w:pStyle w:val="movimento2"/>
              <w:rPr>
                <w:color w:val="002060"/>
              </w:rPr>
            </w:pPr>
            <w:r w:rsidRPr="00CB3FBE">
              <w:rPr>
                <w:color w:val="002060"/>
              </w:rPr>
              <w:t xml:space="preserve">(DURANTINA SANTA CECILIA) </w:t>
            </w:r>
          </w:p>
        </w:tc>
      </w:tr>
      <w:tr w:rsidR="007347D6" w:rsidRPr="00CB3FBE" w14:paraId="779B3E4D" w14:textId="77777777" w:rsidTr="00CD4BCE">
        <w:tc>
          <w:tcPr>
            <w:tcW w:w="2200" w:type="dxa"/>
            <w:tcMar>
              <w:top w:w="20" w:type="dxa"/>
              <w:left w:w="20" w:type="dxa"/>
              <w:bottom w:w="20" w:type="dxa"/>
              <w:right w:w="20" w:type="dxa"/>
            </w:tcMar>
            <w:vAlign w:val="center"/>
            <w:hideMark/>
          </w:tcPr>
          <w:p w14:paraId="6E222377" w14:textId="77777777" w:rsidR="007347D6" w:rsidRPr="00CB3FBE" w:rsidRDefault="007347D6" w:rsidP="00CD4BCE">
            <w:pPr>
              <w:pStyle w:val="movimento"/>
              <w:rPr>
                <w:color w:val="002060"/>
              </w:rPr>
            </w:pPr>
            <w:r w:rsidRPr="00CB3FBE">
              <w:rPr>
                <w:color w:val="002060"/>
              </w:rPr>
              <w:t>MARCANTONI FRANCESCO</w:t>
            </w:r>
          </w:p>
        </w:tc>
        <w:tc>
          <w:tcPr>
            <w:tcW w:w="2200" w:type="dxa"/>
            <w:tcMar>
              <w:top w:w="20" w:type="dxa"/>
              <w:left w:w="20" w:type="dxa"/>
              <w:bottom w:w="20" w:type="dxa"/>
              <w:right w:w="20" w:type="dxa"/>
            </w:tcMar>
            <w:vAlign w:val="center"/>
            <w:hideMark/>
          </w:tcPr>
          <w:p w14:paraId="2EB76FF6" w14:textId="77777777" w:rsidR="007347D6" w:rsidRPr="00CB3FBE" w:rsidRDefault="007347D6" w:rsidP="00CD4BCE">
            <w:pPr>
              <w:pStyle w:val="movimento2"/>
              <w:rPr>
                <w:color w:val="002060"/>
              </w:rPr>
            </w:pPr>
            <w:r w:rsidRPr="00CB3FBE">
              <w:rPr>
                <w:color w:val="002060"/>
              </w:rPr>
              <w:t xml:space="preserve">(FROG S CLUB SPORT) </w:t>
            </w:r>
          </w:p>
        </w:tc>
        <w:tc>
          <w:tcPr>
            <w:tcW w:w="800" w:type="dxa"/>
            <w:tcMar>
              <w:top w:w="20" w:type="dxa"/>
              <w:left w:w="20" w:type="dxa"/>
              <w:bottom w:w="20" w:type="dxa"/>
              <w:right w:w="20" w:type="dxa"/>
            </w:tcMar>
            <w:vAlign w:val="center"/>
            <w:hideMark/>
          </w:tcPr>
          <w:p w14:paraId="4E4F0137"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7EE7472" w14:textId="77777777" w:rsidR="007347D6" w:rsidRPr="00CB3FBE" w:rsidRDefault="007347D6" w:rsidP="00CD4BCE">
            <w:pPr>
              <w:pStyle w:val="movimento"/>
              <w:rPr>
                <w:color w:val="002060"/>
              </w:rPr>
            </w:pPr>
            <w:r w:rsidRPr="00CB3FBE">
              <w:rPr>
                <w:color w:val="002060"/>
              </w:rPr>
              <w:t>STORTINI ALESSANDRO</w:t>
            </w:r>
          </w:p>
        </w:tc>
        <w:tc>
          <w:tcPr>
            <w:tcW w:w="2200" w:type="dxa"/>
            <w:tcMar>
              <w:top w:w="20" w:type="dxa"/>
              <w:left w:w="20" w:type="dxa"/>
              <w:bottom w:w="20" w:type="dxa"/>
              <w:right w:w="20" w:type="dxa"/>
            </w:tcMar>
            <w:vAlign w:val="center"/>
            <w:hideMark/>
          </w:tcPr>
          <w:p w14:paraId="21F60E9C" w14:textId="77777777" w:rsidR="007347D6" w:rsidRPr="00CB3FBE" w:rsidRDefault="007347D6" w:rsidP="00CD4BCE">
            <w:pPr>
              <w:pStyle w:val="movimento2"/>
              <w:rPr>
                <w:color w:val="002060"/>
              </w:rPr>
            </w:pPr>
            <w:r w:rsidRPr="00CB3FBE">
              <w:rPr>
                <w:color w:val="002060"/>
              </w:rPr>
              <w:t xml:space="preserve">(G.S.A. LE DUE PALME) </w:t>
            </w:r>
          </w:p>
        </w:tc>
      </w:tr>
      <w:tr w:rsidR="007347D6" w:rsidRPr="00CB3FBE" w14:paraId="7565C6DF" w14:textId="77777777" w:rsidTr="00CD4BCE">
        <w:tc>
          <w:tcPr>
            <w:tcW w:w="2200" w:type="dxa"/>
            <w:tcMar>
              <w:top w:w="20" w:type="dxa"/>
              <w:left w:w="20" w:type="dxa"/>
              <w:bottom w:w="20" w:type="dxa"/>
              <w:right w:w="20" w:type="dxa"/>
            </w:tcMar>
            <w:vAlign w:val="center"/>
            <w:hideMark/>
          </w:tcPr>
          <w:p w14:paraId="19B202B1" w14:textId="77777777" w:rsidR="007347D6" w:rsidRPr="00CB3FBE" w:rsidRDefault="007347D6" w:rsidP="00CD4BCE">
            <w:pPr>
              <w:pStyle w:val="movimento"/>
              <w:rPr>
                <w:color w:val="002060"/>
              </w:rPr>
            </w:pPr>
            <w:r w:rsidRPr="00CB3FBE">
              <w:rPr>
                <w:color w:val="002060"/>
              </w:rPr>
              <w:t>GABBANINI PAOLO</w:t>
            </w:r>
          </w:p>
        </w:tc>
        <w:tc>
          <w:tcPr>
            <w:tcW w:w="2200" w:type="dxa"/>
            <w:tcMar>
              <w:top w:w="20" w:type="dxa"/>
              <w:left w:w="20" w:type="dxa"/>
              <w:bottom w:w="20" w:type="dxa"/>
              <w:right w:w="20" w:type="dxa"/>
            </w:tcMar>
            <w:vAlign w:val="center"/>
            <w:hideMark/>
          </w:tcPr>
          <w:p w14:paraId="5D1DF75F" w14:textId="77777777" w:rsidR="007347D6" w:rsidRPr="00CB3FBE" w:rsidRDefault="007347D6" w:rsidP="00CD4BCE">
            <w:pPr>
              <w:pStyle w:val="movimento2"/>
              <w:rPr>
                <w:color w:val="002060"/>
              </w:rPr>
            </w:pPr>
            <w:r w:rsidRPr="00CB3FBE">
              <w:rPr>
                <w:color w:val="002060"/>
              </w:rPr>
              <w:t xml:space="preserve">(GNANO 04) </w:t>
            </w:r>
          </w:p>
        </w:tc>
        <w:tc>
          <w:tcPr>
            <w:tcW w:w="800" w:type="dxa"/>
            <w:tcMar>
              <w:top w:w="20" w:type="dxa"/>
              <w:left w:w="20" w:type="dxa"/>
              <w:bottom w:w="20" w:type="dxa"/>
              <w:right w:w="20" w:type="dxa"/>
            </w:tcMar>
            <w:vAlign w:val="center"/>
            <w:hideMark/>
          </w:tcPr>
          <w:p w14:paraId="61A7E4C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0FFB9E0" w14:textId="77777777" w:rsidR="007347D6" w:rsidRPr="00CB3FBE" w:rsidRDefault="007347D6" w:rsidP="00CD4BCE">
            <w:pPr>
              <w:pStyle w:val="movimento"/>
              <w:rPr>
                <w:color w:val="002060"/>
              </w:rPr>
            </w:pPr>
            <w:r w:rsidRPr="00CB3FBE">
              <w:rPr>
                <w:color w:val="002060"/>
              </w:rPr>
              <w:t>MAGGINI SAMUELE</w:t>
            </w:r>
          </w:p>
        </w:tc>
        <w:tc>
          <w:tcPr>
            <w:tcW w:w="2200" w:type="dxa"/>
            <w:tcMar>
              <w:top w:w="20" w:type="dxa"/>
              <w:left w:w="20" w:type="dxa"/>
              <w:bottom w:w="20" w:type="dxa"/>
              <w:right w:w="20" w:type="dxa"/>
            </w:tcMar>
            <w:vAlign w:val="center"/>
            <w:hideMark/>
          </w:tcPr>
          <w:p w14:paraId="6D8A8038" w14:textId="77777777" w:rsidR="007347D6" w:rsidRPr="00CB3FBE" w:rsidRDefault="007347D6" w:rsidP="00CD4BCE">
            <w:pPr>
              <w:pStyle w:val="movimento2"/>
              <w:rPr>
                <w:color w:val="002060"/>
              </w:rPr>
            </w:pPr>
            <w:r w:rsidRPr="00CB3FBE">
              <w:rPr>
                <w:color w:val="002060"/>
              </w:rPr>
              <w:t xml:space="preserve">(PIEDIRIPA C5) </w:t>
            </w:r>
          </w:p>
        </w:tc>
      </w:tr>
      <w:tr w:rsidR="007347D6" w:rsidRPr="00CB3FBE" w14:paraId="31A6369F" w14:textId="77777777" w:rsidTr="00CD4BCE">
        <w:tc>
          <w:tcPr>
            <w:tcW w:w="2200" w:type="dxa"/>
            <w:tcMar>
              <w:top w:w="20" w:type="dxa"/>
              <w:left w:w="20" w:type="dxa"/>
              <w:bottom w:w="20" w:type="dxa"/>
              <w:right w:w="20" w:type="dxa"/>
            </w:tcMar>
            <w:vAlign w:val="center"/>
            <w:hideMark/>
          </w:tcPr>
          <w:p w14:paraId="5C8B5F5B" w14:textId="77777777" w:rsidR="007347D6" w:rsidRPr="00CB3FBE" w:rsidRDefault="007347D6" w:rsidP="00CD4BCE">
            <w:pPr>
              <w:pStyle w:val="movimento"/>
              <w:rPr>
                <w:color w:val="002060"/>
              </w:rPr>
            </w:pPr>
            <w:r w:rsidRPr="00CB3FBE">
              <w:rPr>
                <w:color w:val="002060"/>
              </w:rPr>
              <w:t>GIORDANI EMANUELE</w:t>
            </w:r>
          </w:p>
        </w:tc>
        <w:tc>
          <w:tcPr>
            <w:tcW w:w="2200" w:type="dxa"/>
            <w:tcMar>
              <w:top w:w="20" w:type="dxa"/>
              <w:left w:w="20" w:type="dxa"/>
              <w:bottom w:w="20" w:type="dxa"/>
              <w:right w:w="20" w:type="dxa"/>
            </w:tcMar>
            <w:vAlign w:val="center"/>
            <w:hideMark/>
          </w:tcPr>
          <w:p w14:paraId="69D61A1F" w14:textId="77777777" w:rsidR="007347D6" w:rsidRPr="00CB3FBE" w:rsidRDefault="007347D6" w:rsidP="00CD4BCE">
            <w:pPr>
              <w:pStyle w:val="movimento2"/>
              <w:rPr>
                <w:color w:val="002060"/>
              </w:rPr>
            </w:pPr>
            <w:r w:rsidRPr="00CB3FBE">
              <w:rPr>
                <w:color w:val="002060"/>
              </w:rPr>
              <w:t xml:space="preserve">(POL. SPORT COMMUNICATION) </w:t>
            </w:r>
          </w:p>
        </w:tc>
        <w:tc>
          <w:tcPr>
            <w:tcW w:w="800" w:type="dxa"/>
            <w:tcMar>
              <w:top w:w="20" w:type="dxa"/>
              <w:left w:w="20" w:type="dxa"/>
              <w:bottom w:w="20" w:type="dxa"/>
              <w:right w:w="20" w:type="dxa"/>
            </w:tcMar>
            <w:vAlign w:val="center"/>
            <w:hideMark/>
          </w:tcPr>
          <w:p w14:paraId="55B4FEF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BA60C32" w14:textId="77777777" w:rsidR="007347D6" w:rsidRPr="00CB3FBE" w:rsidRDefault="007347D6" w:rsidP="00CD4BCE">
            <w:pPr>
              <w:pStyle w:val="movimento"/>
              <w:rPr>
                <w:color w:val="002060"/>
              </w:rPr>
            </w:pPr>
            <w:r w:rsidRPr="00CB3FBE">
              <w:rPr>
                <w:color w:val="002060"/>
              </w:rPr>
              <w:t>MONTI FILIPPO</w:t>
            </w:r>
          </w:p>
        </w:tc>
        <w:tc>
          <w:tcPr>
            <w:tcW w:w="2200" w:type="dxa"/>
            <w:tcMar>
              <w:top w:w="20" w:type="dxa"/>
              <w:left w:w="20" w:type="dxa"/>
              <w:bottom w:w="20" w:type="dxa"/>
              <w:right w:w="20" w:type="dxa"/>
            </w:tcMar>
            <w:vAlign w:val="center"/>
            <w:hideMark/>
          </w:tcPr>
          <w:p w14:paraId="4C2E920F" w14:textId="77777777" w:rsidR="007347D6" w:rsidRPr="00CB3FBE" w:rsidRDefault="007347D6" w:rsidP="00CD4BCE">
            <w:pPr>
              <w:pStyle w:val="movimento2"/>
              <w:rPr>
                <w:color w:val="002060"/>
              </w:rPr>
            </w:pPr>
            <w:r w:rsidRPr="00CB3FBE">
              <w:rPr>
                <w:color w:val="002060"/>
              </w:rPr>
              <w:t xml:space="preserve">(SPECIAL ONE SPORTING CLUB) </w:t>
            </w:r>
          </w:p>
        </w:tc>
      </w:tr>
      <w:tr w:rsidR="007347D6" w:rsidRPr="00CB3FBE" w14:paraId="5A172231" w14:textId="77777777" w:rsidTr="00CD4BCE">
        <w:tc>
          <w:tcPr>
            <w:tcW w:w="2200" w:type="dxa"/>
            <w:tcMar>
              <w:top w:w="20" w:type="dxa"/>
              <w:left w:w="20" w:type="dxa"/>
              <w:bottom w:w="20" w:type="dxa"/>
              <w:right w:w="20" w:type="dxa"/>
            </w:tcMar>
            <w:vAlign w:val="center"/>
            <w:hideMark/>
          </w:tcPr>
          <w:p w14:paraId="508A3E30" w14:textId="77777777" w:rsidR="007347D6" w:rsidRPr="00CB3FBE" w:rsidRDefault="007347D6" w:rsidP="00CD4BCE">
            <w:pPr>
              <w:pStyle w:val="movimento"/>
              <w:rPr>
                <w:color w:val="002060"/>
              </w:rPr>
            </w:pPr>
            <w:r w:rsidRPr="00CB3FBE">
              <w:rPr>
                <w:color w:val="002060"/>
              </w:rPr>
              <w:t>BIAGIOLI FRANCESCO</w:t>
            </w:r>
          </w:p>
        </w:tc>
        <w:tc>
          <w:tcPr>
            <w:tcW w:w="2200" w:type="dxa"/>
            <w:tcMar>
              <w:top w:w="20" w:type="dxa"/>
              <w:left w:w="20" w:type="dxa"/>
              <w:bottom w:w="20" w:type="dxa"/>
              <w:right w:w="20" w:type="dxa"/>
            </w:tcMar>
            <w:vAlign w:val="center"/>
            <w:hideMark/>
          </w:tcPr>
          <w:p w14:paraId="62809BC4" w14:textId="77777777" w:rsidR="007347D6" w:rsidRPr="00CB3FBE" w:rsidRDefault="007347D6" w:rsidP="00CD4BCE">
            <w:pPr>
              <w:pStyle w:val="movimento2"/>
              <w:rPr>
                <w:color w:val="002060"/>
              </w:rPr>
            </w:pPr>
            <w:r w:rsidRPr="00CB3FBE">
              <w:rPr>
                <w:color w:val="002060"/>
              </w:rPr>
              <w:t xml:space="preserve">(UNION PICENA) </w:t>
            </w:r>
          </w:p>
        </w:tc>
        <w:tc>
          <w:tcPr>
            <w:tcW w:w="800" w:type="dxa"/>
            <w:tcMar>
              <w:top w:w="20" w:type="dxa"/>
              <w:left w:w="20" w:type="dxa"/>
              <w:bottom w:w="20" w:type="dxa"/>
              <w:right w:w="20" w:type="dxa"/>
            </w:tcMar>
            <w:vAlign w:val="center"/>
            <w:hideMark/>
          </w:tcPr>
          <w:p w14:paraId="7AE4905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D82F150" w14:textId="77777777" w:rsidR="007347D6" w:rsidRPr="00CB3FBE" w:rsidRDefault="007347D6" w:rsidP="00CD4BCE">
            <w:pPr>
              <w:pStyle w:val="movimento"/>
              <w:rPr>
                <w:color w:val="002060"/>
              </w:rPr>
            </w:pPr>
            <w:r w:rsidRPr="00CB3FBE">
              <w:rPr>
                <w:color w:val="002060"/>
              </w:rPr>
              <w:t>PIERSANTI LORENZO</w:t>
            </w:r>
          </w:p>
        </w:tc>
        <w:tc>
          <w:tcPr>
            <w:tcW w:w="2200" w:type="dxa"/>
            <w:tcMar>
              <w:top w:w="20" w:type="dxa"/>
              <w:left w:w="20" w:type="dxa"/>
              <w:bottom w:w="20" w:type="dxa"/>
              <w:right w:w="20" w:type="dxa"/>
            </w:tcMar>
            <w:vAlign w:val="center"/>
            <w:hideMark/>
          </w:tcPr>
          <w:p w14:paraId="13706674" w14:textId="77777777" w:rsidR="007347D6" w:rsidRPr="00CB3FBE" w:rsidRDefault="007347D6" w:rsidP="00CD4BCE">
            <w:pPr>
              <w:pStyle w:val="movimento2"/>
              <w:rPr>
                <w:color w:val="002060"/>
              </w:rPr>
            </w:pPr>
            <w:r w:rsidRPr="00CB3FBE">
              <w:rPr>
                <w:color w:val="002060"/>
              </w:rPr>
              <w:t xml:space="preserve">(VIRTUS ASD) </w:t>
            </w:r>
          </w:p>
        </w:tc>
      </w:tr>
    </w:tbl>
    <w:p w14:paraId="44879887" w14:textId="77777777" w:rsidR="007347D6" w:rsidRPr="00CB3FBE" w:rsidRDefault="007347D6" w:rsidP="007347D6">
      <w:pPr>
        <w:pStyle w:val="titolo20"/>
        <w:rPr>
          <w:rFonts w:eastAsiaTheme="minorEastAsia"/>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CAA05D3" w14:textId="77777777" w:rsidTr="00CD4BCE">
        <w:tc>
          <w:tcPr>
            <w:tcW w:w="2200" w:type="dxa"/>
            <w:tcMar>
              <w:top w:w="20" w:type="dxa"/>
              <w:left w:w="20" w:type="dxa"/>
              <w:bottom w:w="20" w:type="dxa"/>
              <w:right w:w="20" w:type="dxa"/>
            </w:tcMar>
            <w:vAlign w:val="center"/>
            <w:hideMark/>
          </w:tcPr>
          <w:p w14:paraId="20F34E02" w14:textId="77777777" w:rsidR="007347D6" w:rsidRPr="00CB3FBE" w:rsidRDefault="007347D6" w:rsidP="00CD4BCE">
            <w:pPr>
              <w:pStyle w:val="movimento"/>
              <w:rPr>
                <w:color w:val="002060"/>
              </w:rPr>
            </w:pPr>
            <w:r w:rsidRPr="00CB3FBE">
              <w:rPr>
                <w:color w:val="002060"/>
              </w:rPr>
              <w:t>COLOMBATI DIEGO</w:t>
            </w:r>
          </w:p>
        </w:tc>
        <w:tc>
          <w:tcPr>
            <w:tcW w:w="2200" w:type="dxa"/>
            <w:tcMar>
              <w:top w:w="20" w:type="dxa"/>
              <w:left w:w="20" w:type="dxa"/>
              <w:bottom w:w="20" w:type="dxa"/>
              <w:right w:w="20" w:type="dxa"/>
            </w:tcMar>
            <w:vAlign w:val="center"/>
            <w:hideMark/>
          </w:tcPr>
          <w:p w14:paraId="310469D6" w14:textId="77777777" w:rsidR="007347D6" w:rsidRPr="00CB3FBE" w:rsidRDefault="007347D6" w:rsidP="00CD4BCE">
            <w:pPr>
              <w:pStyle w:val="movimento2"/>
              <w:rPr>
                <w:color w:val="002060"/>
              </w:rPr>
            </w:pPr>
            <w:r w:rsidRPr="00CB3FBE">
              <w:rPr>
                <w:color w:val="002060"/>
              </w:rPr>
              <w:t xml:space="preserve">(ALMA JUVENTUS FANO) </w:t>
            </w:r>
          </w:p>
        </w:tc>
        <w:tc>
          <w:tcPr>
            <w:tcW w:w="800" w:type="dxa"/>
            <w:tcMar>
              <w:top w:w="20" w:type="dxa"/>
              <w:left w:w="20" w:type="dxa"/>
              <w:bottom w:w="20" w:type="dxa"/>
              <w:right w:w="20" w:type="dxa"/>
            </w:tcMar>
            <w:vAlign w:val="center"/>
            <w:hideMark/>
          </w:tcPr>
          <w:p w14:paraId="115CF8A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6BCFF0E" w14:textId="77777777" w:rsidR="007347D6" w:rsidRPr="00CB3FBE" w:rsidRDefault="007347D6" w:rsidP="00CD4BCE">
            <w:pPr>
              <w:pStyle w:val="movimento"/>
              <w:rPr>
                <w:color w:val="002060"/>
              </w:rPr>
            </w:pPr>
            <w:r w:rsidRPr="00CB3FBE">
              <w:rPr>
                <w:color w:val="002060"/>
              </w:rPr>
              <w:t>MASULLO RICCARDO</w:t>
            </w:r>
          </w:p>
        </w:tc>
        <w:tc>
          <w:tcPr>
            <w:tcW w:w="2200" w:type="dxa"/>
            <w:tcMar>
              <w:top w:w="20" w:type="dxa"/>
              <w:left w:w="20" w:type="dxa"/>
              <w:bottom w:w="20" w:type="dxa"/>
              <w:right w:w="20" w:type="dxa"/>
            </w:tcMar>
            <w:vAlign w:val="center"/>
            <w:hideMark/>
          </w:tcPr>
          <w:p w14:paraId="0B919FBE" w14:textId="77777777" w:rsidR="007347D6" w:rsidRPr="00CB3FBE" w:rsidRDefault="007347D6" w:rsidP="00CD4BCE">
            <w:pPr>
              <w:pStyle w:val="movimento2"/>
              <w:rPr>
                <w:color w:val="002060"/>
              </w:rPr>
            </w:pPr>
            <w:r w:rsidRPr="00CB3FBE">
              <w:rPr>
                <w:color w:val="002060"/>
              </w:rPr>
              <w:t xml:space="preserve">(AMATORI STESE 2007 SRL) </w:t>
            </w:r>
          </w:p>
        </w:tc>
      </w:tr>
      <w:tr w:rsidR="007347D6" w:rsidRPr="00CB3FBE" w14:paraId="0EADF9A6" w14:textId="77777777" w:rsidTr="00CD4BCE">
        <w:tc>
          <w:tcPr>
            <w:tcW w:w="2200" w:type="dxa"/>
            <w:tcMar>
              <w:top w:w="20" w:type="dxa"/>
              <w:left w:w="20" w:type="dxa"/>
              <w:bottom w:w="20" w:type="dxa"/>
              <w:right w:w="20" w:type="dxa"/>
            </w:tcMar>
            <w:vAlign w:val="center"/>
            <w:hideMark/>
          </w:tcPr>
          <w:p w14:paraId="51AE6CA2" w14:textId="77777777" w:rsidR="007347D6" w:rsidRPr="00CB3FBE" w:rsidRDefault="007347D6" w:rsidP="00CD4BCE">
            <w:pPr>
              <w:pStyle w:val="movimento"/>
              <w:rPr>
                <w:color w:val="002060"/>
              </w:rPr>
            </w:pPr>
            <w:r w:rsidRPr="00CB3FBE">
              <w:rPr>
                <w:color w:val="002060"/>
              </w:rPr>
              <w:t>ROSSI LUCA</w:t>
            </w:r>
          </w:p>
        </w:tc>
        <w:tc>
          <w:tcPr>
            <w:tcW w:w="2200" w:type="dxa"/>
            <w:tcMar>
              <w:top w:w="20" w:type="dxa"/>
              <w:left w:w="20" w:type="dxa"/>
              <w:bottom w:w="20" w:type="dxa"/>
              <w:right w:w="20" w:type="dxa"/>
            </w:tcMar>
            <w:vAlign w:val="center"/>
            <w:hideMark/>
          </w:tcPr>
          <w:p w14:paraId="2B8A5BCB" w14:textId="77777777" w:rsidR="007347D6" w:rsidRPr="00CB3FBE" w:rsidRDefault="007347D6" w:rsidP="00CD4BCE">
            <w:pPr>
              <w:pStyle w:val="movimento2"/>
              <w:rPr>
                <w:color w:val="002060"/>
              </w:rPr>
            </w:pPr>
            <w:r w:rsidRPr="00CB3FBE">
              <w:rPr>
                <w:color w:val="002060"/>
              </w:rPr>
              <w:t xml:space="preserve">(AMATORI STESE 2007 SRL) </w:t>
            </w:r>
          </w:p>
        </w:tc>
        <w:tc>
          <w:tcPr>
            <w:tcW w:w="800" w:type="dxa"/>
            <w:tcMar>
              <w:top w:w="20" w:type="dxa"/>
              <w:left w:w="20" w:type="dxa"/>
              <w:bottom w:w="20" w:type="dxa"/>
              <w:right w:w="20" w:type="dxa"/>
            </w:tcMar>
            <w:vAlign w:val="center"/>
            <w:hideMark/>
          </w:tcPr>
          <w:p w14:paraId="75F0458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DA80A29" w14:textId="77777777" w:rsidR="007347D6" w:rsidRPr="00CB3FBE" w:rsidRDefault="007347D6" w:rsidP="00CD4BCE">
            <w:pPr>
              <w:pStyle w:val="movimento"/>
              <w:rPr>
                <w:color w:val="002060"/>
              </w:rPr>
            </w:pPr>
            <w:r w:rsidRPr="00CB3FBE">
              <w:rPr>
                <w:color w:val="002060"/>
              </w:rPr>
              <w:t>DI CLEMENTI MATTEO</w:t>
            </w:r>
          </w:p>
        </w:tc>
        <w:tc>
          <w:tcPr>
            <w:tcW w:w="2200" w:type="dxa"/>
            <w:tcMar>
              <w:top w:w="20" w:type="dxa"/>
              <w:left w:w="20" w:type="dxa"/>
              <w:bottom w:w="20" w:type="dxa"/>
              <w:right w:w="20" w:type="dxa"/>
            </w:tcMar>
            <w:vAlign w:val="center"/>
            <w:hideMark/>
          </w:tcPr>
          <w:p w14:paraId="529A90B3" w14:textId="77777777" w:rsidR="007347D6" w:rsidRPr="00CB3FBE" w:rsidRDefault="007347D6" w:rsidP="00CD4BCE">
            <w:pPr>
              <w:pStyle w:val="movimento2"/>
              <w:rPr>
                <w:color w:val="002060"/>
              </w:rPr>
            </w:pPr>
            <w:r w:rsidRPr="00CB3FBE">
              <w:rPr>
                <w:color w:val="002060"/>
              </w:rPr>
              <w:t xml:space="preserve">(CALCIO S.ELPIDIO A MARE) </w:t>
            </w:r>
          </w:p>
        </w:tc>
      </w:tr>
      <w:tr w:rsidR="007347D6" w:rsidRPr="00CB3FBE" w14:paraId="131ED349" w14:textId="77777777" w:rsidTr="00CD4BCE">
        <w:tc>
          <w:tcPr>
            <w:tcW w:w="2200" w:type="dxa"/>
            <w:tcMar>
              <w:top w:w="20" w:type="dxa"/>
              <w:left w:w="20" w:type="dxa"/>
              <w:bottom w:w="20" w:type="dxa"/>
              <w:right w:w="20" w:type="dxa"/>
            </w:tcMar>
            <w:vAlign w:val="center"/>
            <w:hideMark/>
          </w:tcPr>
          <w:p w14:paraId="434F07E2" w14:textId="77777777" w:rsidR="007347D6" w:rsidRPr="00CB3FBE" w:rsidRDefault="007347D6" w:rsidP="00CD4BCE">
            <w:pPr>
              <w:pStyle w:val="movimento"/>
              <w:rPr>
                <w:color w:val="002060"/>
              </w:rPr>
            </w:pPr>
            <w:r w:rsidRPr="00CB3FBE">
              <w:rPr>
                <w:color w:val="002060"/>
              </w:rPr>
              <w:t>MAMMARELLA GIANNI</w:t>
            </w:r>
          </w:p>
        </w:tc>
        <w:tc>
          <w:tcPr>
            <w:tcW w:w="2200" w:type="dxa"/>
            <w:tcMar>
              <w:top w:w="20" w:type="dxa"/>
              <w:left w:w="20" w:type="dxa"/>
              <w:bottom w:w="20" w:type="dxa"/>
              <w:right w:w="20" w:type="dxa"/>
            </w:tcMar>
            <w:vAlign w:val="center"/>
            <w:hideMark/>
          </w:tcPr>
          <w:p w14:paraId="49EE33E1" w14:textId="77777777" w:rsidR="007347D6" w:rsidRPr="00CB3FBE" w:rsidRDefault="007347D6" w:rsidP="00CD4BCE">
            <w:pPr>
              <w:pStyle w:val="movimento2"/>
              <w:rPr>
                <w:color w:val="002060"/>
              </w:rPr>
            </w:pPr>
            <w:r w:rsidRPr="00CB3FBE">
              <w:rPr>
                <w:color w:val="002060"/>
              </w:rPr>
              <w:t xml:space="preserve">(CANTINE RIUNITE CSI) </w:t>
            </w:r>
          </w:p>
        </w:tc>
        <w:tc>
          <w:tcPr>
            <w:tcW w:w="800" w:type="dxa"/>
            <w:tcMar>
              <w:top w:w="20" w:type="dxa"/>
              <w:left w:w="20" w:type="dxa"/>
              <w:bottom w:w="20" w:type="dxa"/>
              <w:right w:w="20" w:type="dxa"/>
            </w:tcMar>
            <w:vAlign w:val="center"/>
            <w:hideMark/>
          </w:tcPr>
          <w:p w14:paraId="52492337"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AD8E512" w14:textId="77777777" w:rsidR="007347D6" w:rsidRPr="00CB3FBE" w:rsidRDefault="007347D6" w:rsidP="00CD4BCE">
            <w:pPr>
              <w:pStyle w:val="movimento"/>
              <w:rPr>
                <w:color w:val="002060"/>
              </w:rPr>
            </w:pPr>
            <w:r w:rsidRPr="00CB3FBE">
              <w:rPr>
                <w:color w:val="002060"/>
              </w:rPr>
              <w:t>AMOROSI DAVIDE</w:t>
            </w:r>
          </w:p>
        </w:tc>
        <w:tc>
          <w:tcPr>
            <w:tcW w:w="2200" w:type="dxa"/>
            <w:tcMar>
              <w:top w:w="20" w:type="dxa"/>
              <w:left w:w="20" w:type="dxa"/>
              <w:bottom w:w="20" w:type="dxa"/>
              <w:right w:w="20" w:type="dxa"/>
            </w:tcMar>
            <w:vAlign w:val="center"/>
            <w:hideMark/>
          </w:tcPr>
          <w:p w14:paraId="4DD8D98D" w14:textId="77777777" w:rsidR="007347D6" w:rsidRPr="00CB3FBE" w:rsidRDefault="007347D6" w:rsidP="00CD4BCE">
            <w:pPr>
              <w:pStyle w:val="movimento2"/>
              <w:rPr>
                <w:color w:val="002060"/>
              </w:rPr>
            </w:pPr>
            <w:r w:rsidRPr="00CB3FBE">
              <w:rPr>
                <w:color w:val="002060"/>
              </w:rPr>
              <w:t xml:space="preserve">(CASELLE) </w:t>
            </w:r>
          </w:p>
        </w:tc>
      </w:tr>
      <w:tr w:rsidR="007347D6" w:rsidRPr="00CB3FBE" w14:paraId="17AEA074" w14:textId="77777777" w:rsidTr="00CD4BCE">
        <w:tc>
          <w:tcPr>
            <w:tcW w:w="2200" w:type="dxa"/>
            <w:tcMar>
              <w:top w:w="20" w:type="dxa"/>
              <w:left w:w="20" w:type="dxa"/>
              <w:bottom w:w="20" w:type="dxa"/>
              <w:right w:w="20" w:type="dxa"/>
            </w:tcMar>
            <w:vAlign w:val="center"/>
            <w:hideMark/>
          </w:tcPr>
          <w:p w14:paraId="209C61ED" w14:textId="77777777" w:rsidR="007347D6" w:rsidRPr="00CB3FBE" w:rsidRDefault="007347D6" w:rsidP="00CD4BCE">
            <w:pPr>
              <w:pStyle w:val="movimento"/>
              <w:rPr>
                <w:color w:val="002060"/>
              </w:rPr>
            </w:pPr>
            <w:r w:rsidRPr="00CB3FBE">
              <w:rPr>
                <w:color w:val="002060"/>
              </w:rPr>
              <w:t>CICCANTI ANDREA</w:t>
            </w:r>
          </w:p>
        </w:tc>
        <w:tc>
          <w:tcPr>
            <w:tcW w:w="2200" w:type="dxa"/>
            <w:tcMar>
              <w:top w:w="20" w:type="dxa"/>
              <w:left w:w="20" w:type="dxa"/>
              <w:bottom w:w="20" w:type="dxa"/>
              <w:right w:w="20" w:type="dxa"/>
            </w:tcMar>
            <w:vAlign w:val="center"/>
            <w:hideMark/>
          </w:tcPr>
          <w:p w14:paraId="2A6582BD" w14:textId="77777777" w:rsidR="007347D6" w:rsidRPr="00CB3FBE" w:rsidRDefault="007347D6" w:rsidP="00CD4BCE">
            <w:pPr>
              <w:pStyle w:val="movimento2"/>
              <w:rPr>
                <w:color w:val="002060"/>
              </w:rPr>
            </w:pPr>
            <w:r w:rsidRPr="00CB3FBE">
              <w:rPr>
                <w:color w:val="002060"/>
              </w:rPr>
              <w:t xml:space="preserve">(CASELLE) </w:t>
            </w:r>
          </w:p>
        </w:tc>
        <w:tc>
          <w:tcPr>
            <w:tcW w:w="800" w:type="dxa"/>
            <w:tcMar>
              <w:top w:w="20" w:type="dxa"/>
              <w:left w:w="20" w:type="dxa"/>
              <w:bottom w:w="20" w:type="dxa"/>
              <w:right w:w="20" w:type="dxa"/>
            </w:tcMar>
            <w:vAlign w:val="center"/>
            <w:hideMark/>
          </w:tcPr>
          <w:p w14:paraId="135544A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936C8A0" w14:textId="77777777" w:rsidR="007347D6" w:rsidRPr="00CB3FBE" w:rsidRDefault="007347D6" w:rsidP="00CD4BCE">
            <w:pPr>
              <w:pStyle w:val="movimento"/>
              <w:rPr>
                <w:color w:val="002060"/>
              </w:rPr>
            </w:pPr>
            <w:r w:rsidRPr="00CB3FBE">
              <w:rPr>
                <w:color w:val="002060"/>
              </w:rPr>
              <w:t>MAIELLARO AGOSTINO</w:t>
            </w:r>
          </w:p>
        </w:tc>
        <w:tc>
          <w:tcPr>
            <w:tcW w:w="2200" w:type="dxa"/>
            <w:tcMar>
              <w:top w:w="20" w:type="dxa"/>
              <w:left w:w="20" w:type="dxa"/>
              <w:bottom w:w="20" w:type="dxa"/>
              <w:right w:w="20" w:type="dxa"/>
            </w:tcMar>
            <w:vAlign w:val="center"/>
            <w:hideMark/>
          </w:tcPr>
          <w:p w14:paraId="55BB90CB" w14:textId="77777777" w:rsidR="007347D6" w:rsidRPr="00CB3FBE" w:rsidRDefault="007347D6" w:rsidP="00CD4BCE">
            <w:pPr>
              <w:pStyle w:val="movimento2"/>
              <w:rPr>
                <w:color w:val="002060"/>
              </w:rPr>
            </w:pPr>
            <w:r w:rsidRPr="00CB3FBE">
              <w:rPr>
                <w:color w:val="002060"/>
              </w:rPr>
              <w:t xml:space="preserve">(CIRCOLO COLLODI CALCIO 5) </w:t>
            </w:r>
          </w:p>
        </w:tc>
      </w:tr>
      <w:tr w:rsidR="007347D6" w:rsidRPr="00CB3FBE" w14:paraId="4B185A4B" w14:textId="77777777" w:rsidTr="00CD4BCE">
        <w:tc>
          <w:tcPr>
            <w:tcW w:w="2200" w:type="dxa"/>
            <w:tcMar>
              <w:top w:w="20" w:type="dxa"/>
              <w:left w:w="20" w:type="dxa"/>
              <w:bottom w:w="20" w:type="dxa"/>
              <w:right w:w="20" w:type="dxa"/>
            </w:tcMar>
            <w:vAlign w:val="center"/>
            <w:hideMark/>
          </w:tcPr>
          <w:p w14:paraId="214E3A6A" w14:textId="77777777" w:rsidR="007347D6" w:rsidRPr="00CB3FBE" w:rsidRDefault="007347D6" w:rsidP="00CD4BCE">
            <w:pPr>
              <w:pStyle w:val="movimento"/>
              <w:rPr>
                <w:color w:val="002060"/>
              </w:rPr>
            </w:pPr>
            <w:r w:rsidRPr="00CB3FBE">
              <w:rPr>
                <w:color w:val="002060"/>
              </w:rPr>
              <w:t>ORFEI GIANMARCO</w:t>
            </w:r>
          </w:p>
        </w:tc>
        <w:tc>
          <w:tcPr>
            <w:tcW w:w="2200" w:type="dxa"/>
            <w:tcMar>
              <w:top w:w="20" w:type="dxa"/>
              <w:left w:w="20" w:type="dxa"/>
              <w:bottom w:w="20" w:type="dxa"/>
              <w:right w:w="20" w:type="dxa"/>
            </w:tcMar>
            <w:vAlign w:val="center"/>
            <w:hideMark/>
          </w:tcPr>
          <w:p w14:paraId="5123B7CB" w14:textId="77777777" w:rsidR="007347D6" w:rsidRPr="00CB3FBE" w:rsidRDefault="007347D6" w:rsidP="00CD4BCE">
            <w:pPr>
              <w:pStyle w:val="movimento2"/>
              <w:rPr>
                <w:color w:val="002060"/>
              </w:rPr>
            </w:pPr>
            <w:r w:rsidRPr="00CB3FBE">
              <w:rPr>
                <w:color w:val="002060"/>
              </w:rPr>
              <w:t xml:space="preserve">(FRASASSI C5) </w:t>
            </w:r>
          </w:p>
        </w:tc>
        <w:tc>
          <w:tcPr>
            <w:tcW w:w="800" w:type="dxa"/>
            <w:tcMar>
              <w:top w:w="20" w:type="dxa"/>
              <w:left w:w="20" w:type="dxa"/>
              <w:bottom w:w="20" w:type="dxa"/>
              <w:right w:w="20" w:type="dxa"/>
            </w:tcMar>
            <w:vAlign w:val="center"/>
            <w:hideMark/>
          </w:tcPr>
          <w:p w14:paraId="624EC4E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2E5C4AB" w14:textId="77777777" w:rsidR="007347D6" w:rsidRPr="00CB3FBE" w:rsidRDefault="007347D6" w:rsidP="00CD4BCE">
            <w:pPr>
              <w:pStyle w:val="movimento"/>
              <w:rPr>
                <w:color w:val="002060"/>
              </w:rPr>
            </w:pPr>
            <w:r w:rsidRPr="00CB3FBE">
              <w:rPr>
                <w:color w:val="002060"/>
              </w:rPr>
              <w:t>SABBATINI LEONARDO</w:t>
            </w:r>
          </w:p>
        </w:tc>
        <w:tc>
          <w:tcPr>
            <w:tcW w:w="2200" w:type="dxa"/>
            <w:tcMar>
              <w:top w:w="20" w:type="dxa"/>
              <w:left w:w="20" w:type="dxa"/>
              <w:bottom w:w="20" w:type="dxa"/>
              <w:right w:w="20" w:type="dxa"/>
            </w:tcMar>
            <w:vAlign w:val="center"/>
            <w:hideMark/>
          </w:tcPr>
          <w:p w14:paraId="43B67E4E" w14:textId="77777777" w:rsidR="007347D6" w:rsidRPr="00CB3FBE" w:rsidRDefault="007347D6" w:rsidP="00CD4BCE">
            <w:pPr>
              <w:pStyle w:val="movimento2"/>
              <w:rPr>
                <w:color w:val="002060"/>
              </w:rPr>
            </w:pPr>
            <w:r w:rsidRPr="00CB3FBE">
              <w:rPr>
                <w:color w:val="002060"/>
              </w:rPr>
              <w:t xml:space="preserve">(FROG S CLUB SPORT) </w:t>
            </w:r>
          </w:p>
        </w:tc>
      </w:tr>
      <w:tr w:rsidR="007347D6" w:rsidRPr="00CB3FBE" w14:paraId="351E48B9" w14:textId="77777777" w:rsidTr="00CD4BCE">
        <w:tc>
          <w:tcPr>
            <w:tcW w:w="2200" w:type="dxa"/>
            <w:tcMar>
              <w:top w:w="20" w:type="dxa"/>
              <w:left w:w="20" w:type="dxa"/>
              <w:bottom w:w="20" w:type="dxa"/>
              <w:right w:w="20" w:type="dxa"/>
            </w:tcMar>
            <w:vAlign w:val="center"/>
            <w:hideMark/>
          </w:tcPr>
          <w:p w14:paraId="004CC591" w14:textId="77777777" w:rsidR="007347D6" w:rsidRPr="00CB3FBE" w:rsidRDefault="007347D6" w:rsidP="00CD4BCE">
            <w:pPr>
              <w:pStyle w:val="movimento"/>
              <w:rPr>
                <w:color w:val="002060"/>
              </w:rPr>
            </w:pPr>
            <w:r w:rsidRPr="00CB3FBE">
              <w:rPr>
                <w:color w:val="002060"/>
              </w:rPr>
              <w:t>CATALANI MATTEO</w:t>
            </w:r>
          </w:p>
        </w:tc>
        <w:tc>
          <w:tcPr>
            <w:tcW w:w="2200" w:type="dxa"/>
            <w:tcMar>
              <w:top w:w="20" w:type="dxa"/>
              <w:left w:w="20" w:type="dxa"/>
              <w:bottom w:w="20" w:type="dxa"/>
              <w:right w:w="20" w:type="dxa"/>
            </w:tcMar>
            <w:vAlign w:val="center"/>
            <w:hideMark/>
          </w:tcPr>
          <w:p w14:paraId="1C4408BF" w14:textId="77777777" w:rsidR="007347D6" w:rsidRPr="00CB3FBE" w:rsidRDefault="007347D6" w:rsidP="00CD4BCE">
            <w:pPr>
              <w:pStyle w:val="movimento2"/>
              <w:rPr>
                <w:color w:val="002060"/>
              </w:rPr>
            </w:pPr>
            <w:r w:rsidRPr="00CB3FBE">
              <w:rPr>
                <w:color w:val="002060"/>
              </w:rPr>
              <w:t xml:space="preserve">(GRADARA CALCIO) </w:t>
            </w:r>
          </w:p>
        </w:tc>
        <w:tc>
          <w:tcPr>
            <w:tcW w:w="800" w:type="dxa"/>
            <w:tcMar>
              <w:top w:w="20" w:type="dxa"/>
              <w:left w:w="20" w:type="dxa"/>
              <w:bottom w:w="20" w:type="dxa"/>
              <w:right w:w="20" w:type="dxa"/>
            </w:tcMar>
            <w:vAlign w:val="center"/>
            <w:hideMark/>
          </w:tcPr>
          <w:p w14:paraId="79103C4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EE5ADE2" w14:textId="77777777" w:rsidR="007347D6" w:rsidRPr="00CB3FBE" w:rsidRDefault="007347D6" w:rsidP="00CD4BCE">
            <w:pPr>
              <w:pStyle w:val="movimento"/>
              <w:rPr>
                <w:color w:val="002060"/>
              </w:rPr>
            </w:pPr>
            <w:r w:rsidRPr="00CB3FBE">
              <w:rPr>
                <w:color w:val="002060"/>
              </w:rPr>
              <w:t>BALDINI MATTEO</w:t>
            </w:r>
          </w:p>
        </w:tc>
        <w:tc>
          <w:tcPr>
            <w:tcW w:w="2200" w:type="dxa"/>
            <w:tcMar>
              <w:top w:w="20" w:type="dxa"/>
              <w:left w:w="20" w:type="dxa"/>
              <w:bottom w:w="20" w:type="dxa"/>
              <w:right w:w="20" w:type="dxa"/>
            </w:tcMar>
            <w:vAlign w:val="center"/>
            <w:hideMark/>
          </w:tcPr>
          <w:p w14:paraId="4C4CB08F" w14:textId="77777777" w:rsidR="007347D6" w:rsidRPr="00CB3FBE" w:rsidRDefault="007347D6" w:rsidP="00CD4BCE">
            <w:pPr>
              <w:pStyle w:val="movimento2"/>
              <w:rPr>
                <w:color w:val="002060"/>
              </w:rPr>
            </w:pPr>
            <w:r w:rsidRPr="00CB3FBE">
              <w:rPr>
                <w:color w:val="002060"/>
              </w:rPr>
              <w:t xml:space="preserve">(NUOVA FOLGORE) </w:t>
            </w:r>
          </w:p>
        </w:tc>
      </w:tr>
      <w:tr w:rsidR="007347D6" w:rsidRPr="00CB3FBE" w14:paraId="055E3DE2" w14:textId="77777777" w:rsidTr="00CD4BCE">
        <w:tc>
          <w:tcPr>
            <w:tcW w:w="2200" w:type="dxa"/>
            <w:tcMar>
              <w:top w:w="20" w:type="dxa"/>
              <w:left w:w="20" w:type="dxa"/>
              <w:bottom w:w="20" w:type="dxa"/>
              <w:right w:w="20" w:type="dxa"/>
            </w:tcMar>
            <w:vAlign w:val="center"/>
            <w:hideMark/>
          </w:tcPr>
          <w:p w14:paraId="65D8B4D3" w14:textId="77777777" w:rsidR="007347D6" w:rsidRPr="00CB3FBE" w:rsidRDefault="007347D6" w:rsidP="00CD4BCE">
            <w:pPr>
              <w:pStyle w:val="movimento"/>
              <w:rPr>
                <w:color w:val="002060"/>
              </w:rPr>
            </w:pPr>
            <w:r w:rsidRPr="00CB3FBE">
              <w:rPr>
                <w:color w:val="002060"/>
              </w:rPr>
              <w:t>RIPA RICCARDO</w:t>
            </w:r>
          </w:p>
        </w:tc>
        <w:tc>
          <w:tcPr>
            <w:tcW w:w="2200" w:type="dxa"/>
            <w:tcMar>
              <w:top w:w="20" w:type="dxa"/>
              <w:left w:w="20" w:type="dxa"/>
              <w:bottom w:w="20" w:type="dxa"/>
              <w:right w:w="20" w:type="dxa"/>
            </w:tcMar>
            <w:vAlign w:val="center"/>
            <w:hideMark/>
          </w:tcPr>
          <w:p w14:paraId="459DF7C4" w14:textId="77777777" w:rsidR="007347D6" w:rsidRPr="00CB3FBE" w:rsidRDefault="007347D6" w:rsidP="00CD4BCE">
            <w:pPr>
              <w:pStyle w:val="movimento2"/>
              <w:rPr>
                <w:color w:val="002060"/>
              </w:rPr>
            </w:pPr>
            <w:r w:rsidRPr="00CB3FBE">
              <w:rPr>
                <w:color w:val="002060"/>
              </w:rPr>
              <w:t xml:space="preserve">(NUOVA JUVENTINA FFC) </w:t>
            </w:r>
          </w:p>
        </w:tc>
        <w:tc>
          <w:tcPr>
            <w:tcW w:w="800" w:type="dxa"/>
            <w:tcMar>
              <w:top w:w="20" w:type="dxa"/>
              <w:left w:w="20" w:type="dxa"/>
              <w:bottom w:w="20" w:type="dxa"/>
              <w:right w:w="20" w:type="dxa"/>
            </w:tcMar>
            <w:vAlign w:val="center"/>
            <w:hideMark/>
          </w:tcPr>
          <w:p w14:paraId="5836F05F"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EB04201" w14:textId="77777777" w:rsidR="007347D6" w:rsidRPr="00CB3FBE" w:rsidRDefault="007347D6" w:rsidP="00CD4BCE">
            <w:pPr>
              <w:pStyle w:val="movimento"/>
              <w:rPr>
                <w:color w:val="002060"/>
              </w:rPr>
            </w:pPr>
            <w:r w:rsidRPr="00CB3FBE">
              <w:rPr>
                <w:color w:val="002060"/>
              </w:rPr>
              <w:t>MENGARONI MICHAEL</w:t>
            </w:r>
          </w:p>
        </w:tc>
        <w:tc>
          <w:tcPr>
            <w:tcW w:w="2200" w:type="dxa"/>
            <w:tcMar>
              <w:top w:w="20" w:type="dxa"/>
              <w:left w:w="20" w:type="dxa"/>
              <w:bottom w:w="20" w:type="dxa"/>
              <w:right w:w="20" w:type="dxa"/>
            </w:tcMar>
            <w:vAlign w:val="center"/>
            <w:hideMark/>
          </w:tcPr>
          <w:p w14:paraId="5AE103DE" w14:textId="77777777" w:rsidR="007347D6" w:rsidRPr="00CB3FBE" w:rsidRDefault="007347D6" w:rsidP="00CD4BCE">
            <w:pPr>
              <w:pStyle w:val="movimento2"/>
              <w:rPr>
                <w:color w:val="002060"/>
              </w:rPr>
            </w:pPr>
            <w:r w:rsidRPr="00CB3FBE">
              <w:rPr>
                <w:color w:val="002060"/>
              </w:rPr>
              <w:t xml:space="preserve">(RIVIERA DELLE PALME) </w:t>
            </w:r>
          </w:p>
        </w:tc>
      </w:tr>
      <w:tr w:rsidR="007347D6" w:rsidRPr="00CB3FBE" w14:paraId="7C83C2B2" w14:textId="77777777" w:rsidTr="00CD4BCE">
        <w:tc>
          <w:tcPr>
            <w:tcW w:w="2200" w:type="dxa"/>
            <w:tcMar>
              <w:top w:w="20" w:type="dxa"/>
              <w:left w:w="20" w:type="dxa"/>
              <w:bottom w:w="20" w:type="dxa"/>
              <w:right w:w="20" w:type="dxa"/>
            </w:tcMar>
            <w:vAlign w:val="center"/>
            <w:hideMark/>
          </w:tcPr>
          <w:p w14:paraId="0B78BF9A" w14:textId="77777777" w:rsidR="007347D6" w:rsidRPr="00CB3FBE" w:rsidRDefault="007347D6" w:rsidP="00CD4BCE">
            <w:pPr>
              <w:pStyle w:val="movimento"/>
              <w:rPr>
                <w:color w:val="002060"/>
              </w:rPr>
            </w:pPr>
            <w:r w:rsidRPr="00CB3FBE">
              <w:rPr>
                <w:color w:val="002060"/>
              </w:rPr>
              <w:t>BARDELLA ANDREA</w:t>
            </w:r>
          </w:p>
        </w:tc>
        <w:tc>
          <w:tcPr>
            <w:tcW w:w="2200" w:type="dxa"/>
            <w:tcMar>
              <w:top w:w="20" w:type="dxa"/>
              <w:left w:w="20" w:type="dxa"/>
              <w:bottom w:w="20" w:type="dxa"/>
              <w:right w:w="20" w:type="dxa"/>
            </w:tcMar>
            <w:vAlign w:val="center"/>
            <w:hideMark/>
          </w:tcPr>
          <w:p w14:paraId="325B28C6" w14:textId="77777777" w:rsidR="007347D6" w:rsidRPr="00CB3FBE" w:rsidRDefault="007347D6" w:rsidP="00CD4BCE">
            <w:pPr>
              <w:pStyle w:val="movimento2"/>
              <w:rPr>
                <w:color w:val="002060"/>
              </w:rPr>
            </w:pPr>
            <w:r w:rsidRPr="00CB3FBE">
              <w:rPr>
                <w:color w:val="002060"/>
              </w:rPr>
              <w:t xml:space="preserve">(SANTA MARIA NUOVA A.S.D.) </w:t>
            </w:r>
          </w:p>
        </w:tc>
        <w:tc>
          <w:tcPr>
            <w:tcW w:w="800" w:type="dxa"/>
            <w:tcMar>
              <w:top w:w="20" w:type="dxa"/>
              <w:left w:w="20" w:type="dxa"/>
              <w:bottom w:w="20" w:type="dxa"/>
              <w:right w:w="20" w:type="dxa"/>
            </w:tcMar>
            <w:vAlign w:val="center"/>
            <w:hideMark/>
          </w:tcPr>
          <w:p w14:paraId="6E3805C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6417E13" w14:textId="77777777" w:rsidR="007347D6" w:rsidRPr="00CB3FBE" w:rsidRDefault="007347D6" w:rsidP="00CD4BCE">
            <w:pPr>
              <w:pStyle w:val="movimento"/>
              <w:rPr>
                <w:color w:val="002060"/>
              </w:rPr>
            </w:pPr>
            <w:r w:rsidRPr="00CB3FBE">
              <w:rPr>
                <w:color w:val="002060"/>
              </w:rPr>
              <w:t>FOSSI ENEA</w:t>
            </w:r>
          </w:p>
        </w:tc>
        <w:tc>
          <w:tcPr>
            <w:tcW w:w="2200" w:type="dxa"/>
            <w:tcMar>
              <w:top w:w="20" w:type="dxa"/>
              <w:left w:w="20" w:type="dxa"/>
              <w:bottom w:w="20" w:type="dxa"/>
              <w:right w:w="20" w:type="dxa"/>
            </w:tcMar>
            <w:vAlign w:val="center"/>
            <w:hideMark/>
          </w:tcPr>
          <w:p w14:paraId="498E8B53" w14:textId="77777777" w:rsidR="007347D6" w:rsidRPr="00CB3FBE" w:rsidRDefault="007347D6" w:rsidP="00CD4BCE">
            <w:pPr>
              <w:pStyle w:val="movimento2"/>
              <w:rPr>
                <w:color w:val="002060"/>
              </w:rPr>
            </w:pPr>
            <w:r w:rsidRPr="00CB3FBE">
              <w:rPr>
                <w:color w:val="002060"/>
              </w:rPr>
              <w:t xml:space="preserve">(SPECIAL ONE SPORTING CLUB) </w:t>
            </w:r>
          </w:p>
        </w:tc>
      </w:tr>
      <w:tr w:rsidR="007347D6" w:rsidRPr="00CB3FBE" w14:paraId="6668AAD0" w14:textId="77777777" w:rsidTr="00CD4BCE">
        <w:tc>
          <w:tcPr>
            <w:tcW w:w="2200" w:type="dxa"/>
            <w:tcMar>
              <w:top w:w="20" w:type="dxa"/>
              <w:left w:w="20" w:type="dxa"/>
              <w:bottom w:w="20" w:type="dxa"/>
              <w:right w:w="20" w:type="dxa"/>
            </w:tcMar>
            <w:vAlign w:val="center"/>
            <w:hideMark/>
          </w:tcPr>
          <w:p w14:paraId="65D114CF" w14:textId="77777777" w:rsidR="007347D6" w:rsidRPr="00CB3FBE" w:rsidRDefault="007347D6" w:rsidP="00CD4BCE">
            <w:pPr>
              <w:pStyle w:val="movimento"/>
              <w:rPr>
                <w:color w:val="002060"/>
              </w:rPr>
            </w:pPr>
            <w:r w:rsidRPr="00CB3FBE">
              <w:rPr>
                <w:color w:val="002060"/>
              </w:rPr>
              <w:t>CASOLE SEBASTIANO</w:t>
            </w:r>
          </w:p>
        </w:tc>
        <w:tc>
          <w:tcPr>
            <w:tcW w:w="2200" w:type="dxa"/>
            <w:tcMar>
              <w:top w:w="20" w:type="dxa"/>
              <w:left w:w="20" w:type="dxa"/>
              <w:bottom w:w="20" w:type="dxa"/>
              <w:right w:w="20" w:type="dxa"/>
            </w:tcMar>
            <w:vAlign w:val="center"/>
            <w:hideMark/>
          </w:tcPr>
          <w:p w14:paraId="211823A4" w14:textId="77777777" w:rsidR="007347D6" w:rsidRPr="00CB3FBE" w:rsidRDefault="007347D6" w:rsidP="00CD4BCE">
            <w:pPr>
              <w:pStyle w:val="movimento2"/>
              <w:rPr>
                <w:color w:val="002060"/>
              </w:rPr>
            </w:pPr>
            <w:r w:rsidRPr="00CB3FBE">
              <w:rPr>
                <w:color w:val="002060"/>
              </w:rPr>
              <w:t xml:space="preserve">(UNION PICENA) </w:t>
            </w:r>
          </w:p>
        </w:tc>
        <w:tc>
          <w:tcPr>
            <w:tcW w:w="800" w:type="dxa"/>
            <w:tcMar>
              <w:top w:w="20" w:type="dxa"/>
              <w:left w:w="20" w:type="dxa"/>
              <w:bottom w:w="20" w:type="dxa"/>
              <w:right w:w="20" w:type="dxa"/>
            </w:tcMar>
            <w:vAlign w:val="center"/>
            <w:hideMark/>
          </w:tcPr>
          <w:p w14:paraId="361C074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C4FC0D9" w14:textId="77777777" w:rsidR="007347D6" w:rsidRPr="00CB3FBE" w:rsidRDefault="007347D6" w:rsidP="00CD4BCE">
            <w:pPr>
              <w:pStyle w:val="movimento"/>
              <w:rPr>
                <w:color w:val="002060"/>
              </w:rPr>
            </w:pPr>
            <w:r w:rsidRPr="00CB3FBE">
              <w:rPr>
                <w:color w:val="002060"/>
              </w:rPr>
              <w:t>MARTELLI MARCO</w:t>
            </w:r>
          </w:p>
        </w:tc>
        <w:tc>
          <w:tcPr>
            <w:tcW w:w="2200" w:type="dxa"/>
            <w:tcMar>
              <w:top w:w="20" w:type="dxa"/>
              <w:left w:w="20" w:type="dxa"/>
              <w:bottom w:w="20" w:type="dxa"/>
              <w:right w:w="20" w:type="dxa"/>
            </w:tcMar>
            <w:vAlign w:val="center"/>
            <w:hideMark/>
          </w:tcPr>
          <w:p w14:paraId="4AA63C6B" w14:textId="77777777" w:rsidR="007347D6" w:rsidRPr="00CB3FBE" w:rsidRDefault="007347D6" w:rsidP="00CD4BCE">
            <w:pPr>
              <w:pStyle w:val="movimento2"/>
              <w:rPr>
                <w:color w:val="002060"/>
              </w:rPr>
            </w:pPr>
            <w:r w:rsidRPr="00CB3FBE">
              <w:rPr>
                <w:color w:val="002060"/>
              </w:rPr>
              <w:t xml:space="preserve">(VIRTUS AURORA C5) </w:t>
            </w:r>
          </w:p>
        </w:tc>
      </w:tr>
      <w:tr w:rsidR="007347D6" w:rsidRPr="00CB3FBE" w14:paraId="0659CFDD" w14:textId="77777777" w:rsidTr="00CD4BCE">
        <w:tc>
          <w:tcPr>
            <w:tcW w:w="2200" w:type="dxa"/>
            <w:tcMar>
              <w:top w:w="20" w:type="dxa"/>
              <w:left w:w="20" w:type="dxa"/>
              <w:bottom w:w="20" w:type="dxa"/>
              <w:right w:w="20" w:type="dxa"/>
            </w:tcMar>
            <w:vAlign w:val="center"/>
            <w:hideMark/>
          </w:tcPr>
          <w:p w14:paraId="586DD483" w14:textId="77777777" w:rsidR="007347D6" w:rsidRPr="00CB3FBE" w:rsidRDefault="007347D6" w:rsidP="00CD4BCE">
            <w:pPr>
              <w:pStyle w:val="movimento"/>
              <w:rPr>
                <w:color w:val="002060"/>
              </w:rPr>
            </w:pPr>
            <w:r w:rsidRPr="00CB3FBE">
              <w:rPr>
                <w:color w:val="002060"/>
              </w:rPr>
              <w:t>MASHA LEDIO</w:t>
            </w:r>
          </w:p>
        </w:tc>
        <w:tc>
          <w:tcPr>
            <w:tcW w:w="2200" w:type="dxa"/>
            <w:tcMar>
              <w:top w:w="20" w:type="dxa"/>
              <w:left w:w="20" w:type="dxa"/>
              <w:bottom w:w="20" w:type="dxa"/>
              <w:right w:w="20" w:type="dxa"/>
            </w:tcMar>
            <w:vAlign w:val="center"/>
            <w:hideMark/>
          </w:tcPr>
          <w:p w14:paraId="087E9576" w14:textId="77777777" w:rsidR="007347D6" w:rsidRPr="00CB3FBE" w:rsidRDefault="007347D6" w:rsidP="00CD4BCE">
            <w:pPr>
              <w:pStyle w:val="movimento2"/>
              <w:rPr>
                <w:color w:val="002060"/>
              </w:rPr>
            </w:pPr>
            <w:r w:rsidRPr="00CB3FBE">
              <w:rPr>
                <w:color w:val="002060"/>
              </w:rPr>
              <w:t xml:space="preserve">(VIRTUS AURORA C5) </w:t>
            </w:r>
          </w:p>
        </w:tc>
        <w:tc>
          <w:tcPr>
            <w:tcW w:w="800" w:type="dxa"/>
            <w:tcMar>
              <w:top w:w="20" w:type="dxa"/>
              <w:left w:w="20" w:type="dxa"/>
              <w:bottom w:w="20" w:type="dxa"/>
              <w:right w:w="20" w:type="dxa"/>
            </w:tcMar>
            <w:vAlign w:val="center"/>
            <w:hideMark/>
          </w:tcPr>
          <w:p w14:paraId="7B388A9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32A6C1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D81C470" w14:textId="77777777" w:rsidR="007347D6" w:rsidRPr="00CB3FBE" w:rsidRDefault="007347D6" w:rsidP="00CD4BCE">
            <w:pPr>
              <w:pStyle w:val="movimento2"/>
              <w:rPr>
                <w:color w:val="002060"/>
              </w:rPr>
            </w:pPr>
            <w:r w:rsidRPr="00CB3FBE">
              <w:rPr>
                <w:color w:val="002060"/>
              </w:rPr>
              <w:t> </w:t>
            </w:r>
          </w:p>
        </w:tc>
      </w:tr>
    </w:tbl>
    <w:p w14:paraId="3E87F63A"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1C93F7B" w14:textId="77777777" w:rsidTr="00CD4BCE">
        <w:tc>
          <w:tcPr>
            <w:tcW w:w="2200" w:type="dxa"/>
            <w:tcMar>
              <w:top w:w="20" w:type="dxa"/>
              <w:left w:w="20" w:type="dxa"/>
              <w:bottom w:w="20" w:type="dxa"/>
              <w:right w:w="20" w:type="dxa"/>
            </w:tcMar>
            <w:vAlign w:val="center"/>
            <w:hideMark/>
          </w:tcPr>
          <w:p w14:paraId="00FDD79B" w14:textId="77777777" w:rsidR="007347D6" w:rsidRPr="00CB3FBE" w:rsidRDefault="007347D6" w:rsidP="00CD4BCE">
            <w:pPr>
              <w:pStyle w:val="movimento"/>
              <w:rPr>
                <w:color w:val="002060"/>
              </w:rPr>
            </w:pPr>
            <w:r w:rsidRPr="00CB3FBE">
              <w:rPr>
                <w:color w:val="002060"/>
              </w:rPr>
              <w:t>JIMENEZ SANCHEZ MIGUEL ANGEL</w:t>
            </w:r>
          </w:p>
        </w:tc>
        <w:tc>
          <w:tcPr>
            <w:tcW w:w="2200" w:type="dxa"/>
            <w:tcMar>
              <w:top w:w="20" w:type="dxa"/>
              <w:left w:w="20" w:type="dxa"/>
              <w:bottom w:w="20" w:type="dxa"/>
              <w:right w:w="20" w:type="dxa"/>
            </w:tcMar>
            <w:vAlign w:val="center"/>
            <w:hideMark/>
          </w:tcPr>
          <w:p w14:paraId="25450231" w14:textId="77777777" w:rsidR="007347D6" w:rsidRPr="00CB3FBE" w:rsidRDefault="007347D6" w:rsidP="00CD4BCE">
            <w:pPr>
              <w:pStyle w:val="movimento2"/>
              <w:rPr>
                <w:color w:val="002060"/>
              </w:rPr>
            </w:pPr>
            <w:r w:rsidRPr="00CB3FBE">
              <w:rPr>
                <w:color w:val="002060"/>
              </w:rPr>
              <w:t xml:space="preserve">(CSI MONTEFIORE) </w:t>
            </w:r>
          </w:p>
        </w:tc>
        <w:tc>
          <w:tcPr>
            <w:tcW w:w="800" w:type="dxa"/>
            <w:tcMar>
              <w:top w:w="20" w:type="dxa"/>
              <w:left w:w="20" w:type="dxa"/>
              <w:bottom w:w="20" w:type="dxa"/>
              <w:right w:w="20" w:type="dxa"/>
            </w:tcMar>
            <w:vAlign w:val="center"/>
            <w:hideMark/>
          </w:tcPr>
          <w:p w14:paraId="6371E41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3477CD1" w14:textId="77777777" w:rsidR="007347D6" w:rsidRPr="00CB3FBE" w:rsidRDefault="007347D6" w:rsidP="00CD4BCE">
            <w:pPr>
              <w:pStyle w:val="movimento"/>
              <w:rPr>
                <w:color w:val="002060"/>
              </w:rPr>
            </w:pPr>
            <w:r w:rsidRPr="00CB3FBE">
              <w:rPr>
                <w:color w:val="002060"/>
              </w:rPr>
              <w:t>PREARSI MARCO</w:t>
            </w:r>
          </w:p>
        </w:tc>
        <w:tc>
          <w:tcPr>
            <w:tcW w:w="2200" w:type="dxa"/>
            <w:tcMar>
              <w:top w:w="20" w:type="dxa"/>
              <w:left w:w="20" w:type="dxa"/>
              <w:bottom w:w="20" w:type="dxa"/>
              <w:right w:w="20" w:type="dxa"/>
            </w:tcMar>
            <w:vAlign w:val="center"/>
            <w:hideMark/>
          </w:tcPr>
          <w:p w14:paraId="088C19DF" w14:textId="77777777" w:rsidR="007347D6" w:rsidRPr="00CB3FBE" w:rsidRDefault="007347D6" w:rsidP="00CD4BCE">
            <w:pPr>
              <w:pStyle w:val="movimento2"/>
              <w:rPr>
                <w:color w:val="002060"/>
              </w:rPr>
            </w:pPr>
            <w:r w:rsidRPr="00CB3FBE">
              <w:rPr>
                <w:color w:val="002060"/>
              </w:rPr>
              <w:t xml:space="preserve">(FOLGORE CASTELRAIMONDO) </w:t>
            </w:r>
          </w:p>
        </w:tc>
      </w:tr>
      <w:tr w:rsidR="007347D6" w:rsidRPr="00CB3FBE" w14:paraId="0FC1A629" w14:textId="77777777" w:rsidTr="00CD4BCE">
        <w:tc>
          <w:tcPr>
            <w:tcW w:w="2200" w:type="dxa"/>
            <w:tcMar>
              <w:top w:w="20" w:type="dxa"/>
              <w:left w:w="20" w:type="dxa"/>
              <w:bottom w:w="20" w:type="dxa"/>
              <w:right w:w="20" w:type="dxa"/>
            </w:tcMar>
            <w:vAlign w:val="center"/>
            <w:hideMark/>
          </w:tcPr>
          <w:p w14:paraId="2094FF64" w14:textId="77777777" w:rsidR="007347D6" w:rsidRPr="00CB3FBE" w:rsidRDefault="007347D6" w:rsidP="00CD4BCE">
            <w:pPr>
              <w:pStyle w:val="movimento"/>
              <w:rPr>
                <w:color w:val="002060"/>
              </w:rPr>
            </w:pPr>
            <w:r w:rsidRPr="00CB3FBE">
              <w:rPr>
                <w:color w:val="002060"/>
              </w:rPr>
              <w:t>MARIANI FABIO MASSIMO</w:t>
            </w:r>
          </w:p>
        </w:tc>
        <w:tc>
          <w:tcPr>
            <w:tcW w:w="2200" w:type="dxa"/>
            <w:tcMar>
              <w:top w:w="20" w:type="dxa"/>
              <w:left w:w="20" w:type="dxa"/>
              <w:bottom w:w="20" w:type="dxa"/>
              <w:right w:w="20" w:type="dxa"/>
            </w:tcMar>
            <w:vAlign w:val="center"/>
            <w:hideMark/>
          </w:tcPr>
          <w:p w14:paraId="0F167188" w14:textId="77777777" w:rsidR="007347D6" w:rsidRPr="00CB3FBE" w:rsidRDefault="007347D6" w:rsidP="00CD4BCE">
            <w:pPr>
              <w:pStyle w:val="movimento2"/>
              <w:rPr>
                <w:color w:val="002060"/>
              </w:rPr>
            </w:pPr>
            <w:r w:rsidRPr="00CB3FBE">
              <w:rPr>
                <w:color w:val="002060"/>
              </w:rPr>
              <w:t xml:space="preserve">(FRASASSI C5) </w:t>
            </w:r>
          </w:p>
        </w:tc>
        <w:tc>
          <w:tcPr>
            <w:tcW w:w="800" w:type="dxa"/>
            <w:tcMar>
              <w:top w:w="20" w:type="dxa"/>
              <w:left w:w="20" w:type="dxa"/>
              <w:bottom w:w="20" w:type="dxa"/>
              <w:right w:w="20" w:type="dxa"/>
            </w:tcMar>
            <w:vAlign w:val="center"/>
            <w:hideMark/>
          </w:tcPr>
          <w:p w14:paraId="6B0E1C7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767B616" w14:textId="77777777" w:rsidR="007347D6" w:rsidRPr="00CB3FBE" w:rsidRDefault="007347D6" w:rsidP="00CD4BCE">
            <w:pPr>
              <w:pStyle w:val="movimento"/>
              <w:rPr>
                <w:color w:val="002060"/>
              </w:rPr>
            </w:pPr>
            <w:r w:rsidRPr="00CB3FBE">
              <w:rPr>
                <w:color w:val="002060"/>
              </w:rPr>
              <w:t>BUSILACCHI FILIPPO</w:t>
            </w:r>
          </w:p>
        </w:tc>
        <w:tc>
          <w:tcPr>
            <w:tcW w:w="2200" w:type="dxa"/>
            <w:tcMar>
              <w:top w:w="20" w:type="dxa"/>
              <w:left w:w="20" w:type="dxa"/>
              <w:bottom w:w="20" w:type="dxa"/>
              <w:right w:w="20" w:type="dxa"/>
            </w:tcMar>
            <w:vAlign w:val="center"/>
            <w:hideMark/>
          </w:tcPr>
          <w:p w14:paraId="00C13958" w14:textId="77777777" w:rsidR="007347D6" w:rsidRPr="00CB3FBE" w:rsidRDefault="007347D6" w:rsidP="00CD4BCE">
            <w:pPr>
              <w:pStyle w:val="movimento2"/>
              <w:rPr>
                <w:color w:val="002060"/>
              </w:rPr>
            </w:pPr>
            <w:r w:rsidRPr="00CB3FBE">
              <w:rPr>
                <w:color w:val="002060"/>
              </w:rPr>
              <w:t xml:space="preserve">(FUTSAL OTTRANO) </w:t>
            </w:r>
          </w:p>
        </w:tc>
      </w:tr>
      <w:tr w:rsidR="007347D6" w:rsidRPr="00CB3FBE" w14:paraId="2781A99F" w14:textId="77777777" w:rsidTr="00CD4BCE">
        <w:tc>
          <w:tcPr>
            <w:tcW w:w="2200" w:type="dxa"/>
            <w:tcMar>
              <w:top w:w="20" w:type="dxa"/>
              <w:left w:w="20" w:type="dxa"/>
              <w:bottom w:w="20" w:type="dxa"/>
              <w:right w:w="20" w:type="dxa"/>
            </w:tcMar>
            <w:vAlign w:val="center"/>
            <w:hideMark/>
          </w:tcPr>
          <w:p w14:paraId="1310276C" w14:textId="77777777" w:rsidR="007347D6" w:rsidRPr="00CB3FBE" w:rsidRDefault="007347D6" w:rsidP="00CD4BCE">
            <w:pPr>
              <w:pStyle w:val="movimento"/>
              <w:rPr>
                <w:color w:val="002060"/>
              </w:rPr>
            </w:pPr>
            <w:r w:rsidRPr="00CB3FBE">
              <w:rPr>
                <w:color w:val="002060"/>
              </w:rPr>
              <w:t>CONTI EMANUELE</w:t>
            </w:r>
          </w:p>
        </w:tc>
        <w:tc>
          <w:tcPr>
            <w:tcW w:w="2200" w:type="dxa"/>
            <w:tcMar>
              <w:top w:w="20" w:type="dxa"/>
              <w:left w:w="20" w:type="dxa"/>
              <w:bottom w:w="20" w:type="dxa"/>
              <w:right w:w="20" w:type="dxa"/>
            </w:tcMar>
            <w:vAlign w:val="center"/>
            <w:hideMark/>
          </w:tcPr>
          <w:p w14:paraId="6DC525DF" w14:textId="77777777" w:rsidR="007347D6" w:rsidRPr="00CB3FBE" w:rsidRDefault="007347D6" w:rsidP="00CD4BCE">
            <w:pPr>
              <w:pStyle w:val="movimento2"/>
              <w:rPr>
                <w:color w:val="002060"/>
              </w:rPr>
            </w:pPr>
            <w:r w:rsidRPr="00CB3FBE">
              <w:rPr>
                <w:color w:val="002060"/>
              </w:rPr>
              <w:t xml:space="preserve">(GRADARA CALCIO) </w:t>
            </w:r>
          </w:p>
        </w:tc>
        <w:tc>
          <w:tcPr>
            <w:tcW w:w="800" w:type="dxa"/>
            <w:tcMar>
              <w:top w:w="20" w:type="dxa"/>
              <w:left w:w="20" w:type="dxa"/>
              <w:bottom w:w="20" w:type="dxa"/>
              <w:right w:w="20" w:type="dxa"/>
            </w:tcMar>
            <w:vAlign w:val="center"/>
            <w:hideMark/>
          </w:tcPr>
          <w:p w14:paraId="3F4AD71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52A14A0" w14:textId="77777777" w:rsidR="007347D6" w:rsidRPr="00CB3FBE" w:rsidRDefault="007347D6" w:rsidP="00CD4BCE">
            <w:pPr>
              <w:pStyle w:val="movimento"/>
              <w:rPr>
                <w:color w:val="002060"/>
              </w:rPr>
            </w:pPr>
            <w:r w:rsidRPr="00CB3FBE">
              <w:rPr>
                <w:color w:val="002060"/>
              </w:rPr>
              <w:t>TUOSTO GIOVANNI MARCO</w:t>
            </w:r>
          </w:p>
        </w:tc>
        <w:tc>
          <w:tcPr>
            <w:tcW w:w="2200" w:type="dxa"/>
            <w:tcMar>
              <w:top w:w="20" w:type="dxa"/>
              <w:left w:w="20" w:type="dxa"/>
              <w:bottom w:w="20" w:type="dxa"/>
              <w:right w:w="20" w:type="dxa"/>
            </w:tcMar>
            <w:vAlign w:val="center"/>
            <w:hideMark/>
          </w:tcPr>
          <w:p w14:paraId="2A66095B" w14:textId="77777777" w:rsidR="007347D6" w:rsidRPr="00CB3FBE" w:rsidRDefault="007347D6" w:rsidP="00CD4BCE">
            <w:pPr>
              <w:pStyle w:val="movimento2"/>
              <w:rPr>
                <w:color w:val="002060"/>
              </w:rPr>
            </w:pPr>
            <w:r w:rsidRPr="00CB3FBE">
              <w:rPr>
                <w:color w:val="002060"/>
              </w:rPr>
              <w:t xml:space="preserve">(GROTTACCIA 2005) </w:t>
            </w:r>
          </w:p>
        </w:tc>
      </w:tr>
      <w:tr w:rsidR="007347D6" w:rsidRPr="00CB3FBE" w14:paraId="3344A5D0" w14:textId="77777777" w:rsidTr="00CD4BCE">
        <w:tc>
          <w:tcPr>
            <w:tcW w:w="2200" w:type="dxa"/>
            <w:tcMar>
              <w:top w:w="20" w:type="dxa"/>
              <w:left w:w="20" w:type="dxa"/>
              <w:bottom w:w="20" w:type="dxa"/>
              <w:right w:w="20" w:type="dxa"/>
            </w:tcMar>
            <w:vAlign w:val="center"/>
            <w:hideMark/>
          </w:tcPr>
          <w:p w14:paraId="34551021" w14:textId="77777777" w:rsidR="007347D6" w:rsidRPr="00CB3FBE" w:rsidRDefault="007347D6" w:rsidP="00CD4BCE">
            <w:pPr>
              <w:pStyle w:val="movimento"/>
              <w:rPr>
                <w:color w:val="002060"/>
              </w:rPr>
            </w:pPr>
            <w:r w:rsidRPr="00CB3FBE">
              <w:rPr>
                <w:color w:val="002060"/>
              </w:rPr>
              <w:t>DI PAOLO DOMENICO</w:t>
            </w:r>
          </w:p>
        </w:tc>
        <w:tc>
          <w:tcPr>
            <w:tcW w:w="2200" w:type="dxa"/>
            <w:tcMar>
              <w:top w:w="20" w:type="dxa"/>
              <w:left w:w="20" w:type="dxa"/>
              <w:bottom w:w="20" w:type="dxa"/>
              <w:right w:w="20" w:type="dxa"/>
            </w:tcMar>
            <w:vAlign w:val="center"/>
            <w:hideMark/>
          </w:tcPr>
          <w:p w14:paraId="3E5893E3" w14:textId="77777777" w:rsidR="007347D6" w:rsidRPr="00CB3FBE" w:rsidRDefault="007347D6" w:rsidP="00CD4BCE">
            <w:pPr>
              <w:pStyle w:val="movimento2"/>
              <w:rPr>
                <w:color w:val="002060"/>
              </w:rPr>
            </w:pPr>
            <w:r w:rsidRPr="00CB3FBE">
              <w:rPr>
                <w:color w:val="002060"/>
              </w:rPr>
              <w:t xml:space="preserve">(NUOVA FOLGORE) </w:t>
            </w:r>
          </w:p>
        </w:tc>
        <w:tc>
          <w:tcPr>
            <w:tcW w:w="800" w:type="dxa"/>
            <w:tcMar>
              <w:top w:w="20" w:type="dxa"/>
              <w:left w:w="20" w:type="dxa"/>
              <w:bottom w:w="20" w:type="dxa"/>
              <w:right w:w="20" w:type="dxa"/>
            </w:tcMar>
            <w:vAlign w:val="center"/>
            <w:hideMark/>
          </w:tcPr>
          <w:p w14:paraId="672E336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27691EA" w14:textId="77777777" w:rsidR="007347D6" w:rsidRPr="00CB3FBE" w:rsidRDefault="007347D6" w:rsidP="00CD4BCE">
            <w:pPr>
              <w:pStyle w:val="movimento"/>
              <w:rPr>
                <w:color w:val="002060"/>
              </w:rPr>
            </w:pPr>
            <w:r w:rsidRPr="00CB3FBE">
              <w:rPr>
                <w:color w:val="002060"/>
              </w:rPr>
              <w:t>CAPPANERA NICO</w:t>
            </w:r>
          </w:p>
        </w:tc>
        <w:tc>
          <w:tcPr>
            <w:tcW w:w="2200" w:type="dxa"/>
            <w:tcMar>
              <w:top w:w="20" w:type="dxa"/>
              <w:left w:w="20" w:type="dxa"/>
              <w:bottom w:w="20" w:type="dxa"/>
              <w:right w:w="20" w:type="dxa"/>
            </w:tcMar>
            <w:vAlign w:val="center"/>
            <w:hideMark/>
          </w:tcPr>
          <w:p w14:paraId="49C8B13F" w14:textId="77777777" w:rsidR="007347D6" w:rsidRPr="00CB3FBE" w:rsidRDefault="007347D6" w:rsidP="00CD4BCE">
            <w:pPr>
              <w:pStyle w:val="movimento2"/>
              <w:rPr>
                <w:color w:val="002060"/>
              </w:rPr>
            </w:pPr>
            <w:r w:rsidRPr="00CB3FBE">
              <w:rPr>
                <w:color w:val="002060"/>
              </w:rPr>
              <w:t xml:space="preserve">(REAL CASEBRUCIATE W.FIRE) </w:t>
            </w:r>
          </w:p>
        </w:tc>
      </w:tr>
      <w:tr w:rsidR="007347D6" w:rsidRPr="00CB3FBE" w14:paraId="5AF866A6" w14:textId="77777777" w:rsidTr="00CD4BCE">
        <w:tc>
          <w:tcPr>
            <w:tcW w:w="2200" w:type="dxa"/>
            <w:tcMar>
              <w:top w:w="20" w:type="dxa"/>
              <w:left w:w="20" w:type="dxa"/>
              <w:bottom w:w="20" w:type="dxa"/>
              <w:right w:w="20" w:type="dxa"/>
            </w:tcMar>
            <w:vAlign w:val="center"/>
            <w:hideMark/>
          </w:tcPr>
          <w:p w14:paraId="6B99F3ED" w14:textId="77777777" w:rsidR="007347D6" w:rsidRPr="00CB3FBE" w:rsidRDefault="007347D6" w:rsidP="00CD4BCE">
            <w:pPr>
              <w:pStyle w:val="movimento"/>
              <w:rPr>
                <w:color w:val="002060"/>
              </w:rPr>
            </w:pPr>
            <w:r w:rsidRPr="00CB3FBE">
              <w:rPr>
                <w:color w:val="002060"/>
              </w:rPr>
              <w:t>GRILLI GIANMARCO</w:t>
            </w:r>
          </w:p>
        </w:tc>
        <w:tc>
          <w:tcPr>
            <w:tcW w:w="2200" w:type="dxa"/>
            <w:tcMar>
              <w:top w:w="20" w:type="dxa"/>
              <w:left w:w="20" w:type="dxa"/>
              <w:bottom w:w="20" w:type="dxa"/>
              <w:right w:w="20" w:type="dxa"/>
            </w:tcMar>
            <w:vAlign w:val="center"/>
            <w:hideMark/>
          </w:tcPr>
          <w:p w14:paraId="0C2FC35C" w14:textId="77777777" w:rsidR="007347D6" w:rsidRPr="00CB3FBE" w:rsidRDefault="007347D6" w:rsidP="00CD4BCE">
            <w:pPr>
              <w:pStyle w:val="movimento2"/>
              <w:rPr>
                <w:color w:val="002060"/>
              </w:rPr>
            </w:pPr>
            <w:r w:rsidRPr="00CB3FBE">
              <w:rPr>
                <w:color w:val="002060"/>
              </w:rPr>
              <w:t xml:space="preserve">(SAMBENEDETTESE BEACH SOCC) </w:t>
            </w:r>
          </w:p>
        </w:tc>
        <w:tc>
          <w:tcPr>
            <w:tcW w:w="800" w:type="dxa"/>
            <w:tcMar>
              <w:top w:w="20" w:type="dxa"/>
              <w:left w:w="20" w:type="dxa"/>
              <w:bottom w:w="20" w:type="dxa"/>
              <w:right w:w="20" w:type="dxa"/>
            </w:tcMar>
            <w:vAlign w:val="center"/>
            <w:hideMark/>
          </w:tcPr>
          <w:p w14:paraId="1F66686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6C10CCB" w14:textId="77777777" w:rsidR="007347D6" w:rsidRPr="00CB3FBE" w:rsidRDefault="007347D6" w:rsidP="00CD4BCE">
            <w:pPr>
              <w:pStyle w:val="movimento"/>
              <w:rPr>
                <w:color w:val="002060"/>
              </w:rPr>
            </w:pPr>
            <w:r w:rsidRPr="00CB3FBE">
              <w:rPr>
                <w:color w:val="002060"/>
              </w:rPr>
              <w:t>TABOUBI KALIL</w:t>
            </w:r>
          </w:p>
        </w:tc>
        <w:tc>
          <w:tcPr>
            <w:tcW w:w="2200" w:type="dxa"/>
            <w:tcMar>
              <w:top w:w="20" w:type="dxa"/>
              <w:left w:w="20" w:type="dxa"/>
              <w:bottom w:w="20" w:type="dxa"/>
              <w:right w:w="20" w:type="dxa"/>
            </w:tcMar>
            <w:vAlign w:val="center"/>
            <w:hideMark/>
          </w:tcPr>
          <w:p w14:paraId="27149081" w14:textId="77777777" w:rsidR="007347D6" w:rsidRPr="00CB3FBE" w:rsidRDefault="007347D6" w:rsidP="00CD4BCE">
            <w:pPr>
              <w:pStyle w:val="movimento2"/>
              <w:rPr>
                <w:color w:val="002060"/>
              </w:rPr>
            </w:pPr>
            <w:r w:rsidRPr="00CB3FBE">
              <w:rPr>
                <w:color w:val="002060"/>
              </w:rPr>
              <w:t xml:space="preserve">(VIRTUS AURORA C5) </w:t>
            </w:r>
          </w:p>
        </w:tc>
      </w:tr>
    </w:tbl>
    <w:p w14:paraId="0686DA94"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05703F4" w14:textId="77777777" w:rsidTr="00CD4BCE">
        <w:tc>
          <w:tcPr>
            <w:tcW w:w="2200" w:type="dxa"/>
            <w:tcMar>
              <w:top w:w="20" w:type="dxa"/>
              <w:left w:w="20" w:type="dxa"/>
              <w:bottom w:w="20" w:type="dxa"/>
              <w:right w:w="20" w:type="dxa"/>
            </w:tcMar>
            <w:vAlign w:val="center"/>
            <w:hideMark/>
          </w:tcPr>
          <w:p w14:paraId="7E7C254C" w14:textId="77777777" w:rsidR="007347D6" w:rsidRPr="00CB3FBE" w:rsidRDefault="007347D6" w:rsidP="00CD4BCE">
            <w:pPr>
              <w:pStyle w:val="movimento"/>
              <w:rPr>
                <w:color w:val="002060"/>
              </w:rPr>
            </w:pPr>
            <w:r w:rsidRPr="00CB3FBE">
              <w:rPr>
                <w:color w:val="002060"/>
              </w:rPr>
              <w:t>BERARDINETTI JACOPO MATTEO</w:t>
            </w:r>
          </w:p>
        </w:tc>
        <w:tc>
          <w:tcPr>
            <w:tcW w:w="2200" w:type="dxa"/>
            <w:tcMar>
              <w:top w:w="20" w:type="dxa"/>
              <w:left w:w="20" w:type="dxa"/>
              <w:bottom w:w="20" w:type="dxa"/>
              <w:right w:w="20" w:type="dxa"/>
            </w:tcMar>
            <w:vAlign w:val="center"/>
            <w:hideMark/>
          </w:tcPr>
          <w:p w14:paraId="7BAFC406" w14:textId="77777777" w:rsidR="007347D6" w:rsidRPr="00CB3FBE" w:rsidRDefault="007347D6" w:rsidP="00CD4BCE">
            <w:pPr>
              <w:pStyle w:val="movimento2"/>
              <w:rPr>
                <w:color w:val="002060"/>
              </w:rPr>
            </w:pPr>
            <w:r w:rsidRPr="00CB3FBE">
              <w:rPr>
                <w:color w:val="002060"/>
              </w:rPr>
              <w:t xml:space="preserve">(C.U.S. CAMERINO A.S.D.) </w:t>
            </w:r>
          </w:p>
        </w:tc>
        <w:tc>
          <w:tcPr>
            <w:tcW w:w="800" w:type="dxa"/>
            <w:tcMar>
              <w:top w:w="20" w:type="dxa"/>
              <w:left w:w="20" w:type="dxa"/>
              <w:bottom w:w="20" w:type="dxa"/>
              <w:right w:w="20" w:type="dxa"/>
            </w:tcMar>
            <w:vAlign w:val="center"/>
            <w:hideMark/>
          </w:tcPr>
          <w:p w14:paraId="21001E4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C966CA0" w14:textId="77777777" w:rsidR="007347D6" w:rsidRPr="00CB3FBE" w:rsidRDefault="007347D6" w:rsidP="00CD4BCE">
            <w:pPr>
              <w:pStyle w:val="movimento"/>
              <w:rPr>
                <w:color w:val="002060"/>
              </w:rPr>
            </w:pPr>
            <w:r w:rsidRPr="00CB3FBE">
              <w:rPr>
                <w:color w:val="002060"/>
              </w:rPr>
              <w:t>CASSINI TOMAS LIGHUEN</w:t>
            </w:r>
          </w:p>
        </w:tc>
        <w:tc>
          <w:tcPr>
            <w:tcW w:w="2200" w:type="dxa"/>
            <w:tcMar>
              <w:top w:w="20" w:type="dxa"/>
              <w:left w:w="20" w:type="dxa"/>
              <w:bottom w:w="20" w:type="dxa"/>
              <w:right w:w="20" w:type="dxa"/>
            </w:tcMar>
            <w:vAlign w:val="center"/>
            <w:hideMark/>
          </w:tcPr>
          <w:p w14:paraId="51D20001" w14:textId="77777777" w:rsidR="007347D6" w:rsidRPr="00CB3FBE" w:rsidRDefault="007347D6" w:rsidP="00CD4BCE">
            <w:pPr>
              <w:pStyle w:val="movimento2"/>
              <w:rPr>
                <w:color w:val="002060"/>
              </w:rPr>
            </w:pPr>
            <w:r w:rsidRPr="00CB3FBE">
              <w:rPr>
                <w:color w:val="002060"/>
              </w:rPr>
              <w:t xml:space="preserve">(C.U.S. CAMERINO A.S.D.) </w:t>
            </w:r>
          </w:p>
        </w:tc>
      </w:tr>
      <w:tr w:rsidR="007347D6" w:rsidRPr="00CB3FBE" w14:paraId="72C9FBFA" w14:textId="77777777" w:rsidTr="00CD4BCE">
        <w:tc>
          <w:tcPr>
            <w:tcW w:w="2200" w:type="dxa"/>
            <w:tcMar>
              <w:top w:w="20" w:type="dxa"/>
              <w:left w:w="20" w:type="dxa"/>
              <w:bottom w:w="20" w:type="dxa"/>
              <w:right w:w="20" w:type="dxa"/>
            </w:tcMar>
            <w:vAlign w:val="center"/>
            <w:hideMark/>
          </w:tcPr>
          <w:p w14:paraId="253F5619" w14:textId="77777777" w:rsidR="007347D6" w:rsidRPr="00CB3FBE" w:rsidRDefault="007347D6" w:rsidP="00CD4BCE">
            <w:pPr>
              <w:pStyle w:val="movimento"/>
              <w:rPr>
                <w:color w:val="002060"/>
              </w:rPr>
            </w:pPr>
            <w:r w:rsidRPr="00CB3FBE">
              <w:rPr>
                <w:color w:val="002060"/>
              </w:rPr>
              <w:t>MARINELLI SIMONE</w:t>
            </w:r>
          </w:p>
        </w:tc>
        <w:tc>
          <w:tcPr>
            <w:tcW w:w="2200" w:type="dxa"/>
            <w:tcMar>
              <w:top w:w="20" w:type="dxa"/>
              <w:left w:w="20" w:type="dxa"/>
              <w:bottom w:w="20" w:type="dxa"/>
              <w:right w:w="20" w:type="dxa"/>
            </w:tcMar>
            <w:vAlign w:val="center"/>
            <w:hideMark/>
          </w:tcPr>
          <w:p w14:paraId="09D6C83D" w14:textId="77777777" w:rsidR="007347D6" w:rsidRPr="00CB3FBE" w:rsidRDefault="007347D6" w:rsidP="00CD4BCE">
            <w:pPr>
              <w:pStyle w:val="movimento2"/>
              <w:rPr>
                <w:color w:val="002060"/>
              </w:rPr>
            </w:pPr>
            <w:r w:rsidRPr="00CB3FBE">
              <w:rPr>
                <w:color w:val="002060"/>
              </w:rPr>
              <w:t xml:space="preserve">(CIRCOLO COLLODI CALCIO 5) </w:t>
            </w:r>
          </w:p>
        </w:tc>
        <w:tc>
          <w:tcPr>
            <w:tcW w:w="800" w:type="dxa"/>
            <w:tcMar>
              <w:top w:w="20" w:type="dxa"/>
              <w:left w:w="20" w:type="dxa"/>
              <w:bottom w:w="20" w:type="dxa"/>
              <w:right w:w="20" w:type="dxa"/>
            </w:tcMar>
            <w:vAlign w:val="center"/>
            <w:hideMark/>
          </w:tcPr>
          <w:p w14:paraId="0FCC952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6825CC5" w14:textId="77777777" w:rsidR="007347D6" w:rsidRPr="00CB3FBE" w:rsidRDefault="007347D6" w:rsidP="00CD4BCE">
            <w:pPr>
              <w:pStyle w:val="movimento"/>
              <w:rPr>
                <w:color w:val="002060"/>
              </w:rPr>
            </w:pPr>
            <w:r w:rsidRPr="00CB3FBE">
              <w:rPr>
                <w:color w:val="002060"/>
              </w:rPr>
              <w:t>FIORONI LUCA</w:t>
            </w:r>
          </w:p>
        </w:tc>
        <w:tc>
          <w:tcPr>
            <w:tcW w:w="2200" w:type="dxa"/>
            <w:tcMar>
              <w:top w:w="20" w:type="dxa"/>
              <w:left w:w="20" w:type="dxa"/>
              <w:bottom w:w="20" w:type="dxa"/>
              <w:right w:w="20" w:type="dxa"/>
            </w:tcMar>
            <w:vAlign w:val="center"/>
            <w:hideMark/>
          </w:tcPr>
          <w:p w14:paraId="422DD17A" w14:textId="77777777" w:rsidR="007347D6" w:rsidRPr="00CB3FBE" w:rsidRDefault="007347D6" w:rsidP="00CD4BCE">
            <w:pPr>
              <w:pStyle w:val="movimento2"/>
              <w:rPr>
                <w:color w:val="002060"/>
              </w:rPr>
            </w:pPr>
            <w:r w:rsidRPr="00CB3FBE">
              <w:rPr>
                <w:color w:val="002060"/>
              </w:rPr>
              <w:t xml:space="preserve">(CSI MONTEFIORE) </w:t>
            </w:r>
          </w:p>
        </w:tc>
      </w:tr>
      <w:tr w:rsidR="007347D6" w:rsidRPr="00CB3FBE" w14:paraId="6F3B2E3A" w14:textId="77777777" w:rsidTr="00CD4BCE">
        <w:tc>
          <w:tcPr>
            <w:tcW w:w="2200" w:type="dxa"/>
            <w:tcMar>
              <w:top w:w="20" w:type="dxa"/>
              <w:left w:w="20" w:type="dxa"/>
              <w:bottom w:w="20" w:type="dxa"/>
              <w:right w:w="20" w:type="dxa"/>
            </w:tcMar>
            <w:vAlign w:val="center"/>
            <w:hideMark/>
          </w:tcPr>
          <w:p w14:paraId="49D48AAC" w14:textId="77777777" w:rsidR="007347D6" w:rsidRPr="00CB3FBE" w:rsidRDefault="007347D6" w:rsidP="00CD4BCE">
            <w:pPr>
              <w:pStyle w:val="movimento"/>
              <w:rPr>
                <w:color w:val="002060"/>
              </w:rPr>
            </w:pPr>
            <w:r w:rsidRPr="00CB3FBE">
              <w:rPr>
                <w:color w:val="002060"/>
              </w:rPr>
              <w:t>BARTOLUCCI NICOLA</w:t>
            </w:r>
          </w:p>
        </w:tc>
        <w:tc>
          <w:tcPr>
            <w:tcW w:w="2200" w:type="dxa"/>
            <w:tcMar>
              <w:top w:w="20" w:type="dxa"/>
              <w:left w:w="20" w:type="dxa"/>
              <w:bottom w:w="20" w:type="dxa"/>
              <w:right w:w="20" w:type="dxa"/>
            </w:tcMar>
            <w:vAlign w:val="center"/>
            <w:hideMark/>
          </w:tcPr>
          <w:p w14:paraId="79D8D534" w14:textId="77777777" w:rsidR="007347D6" w:rsidRPr="00CB3FBE" w:rsidRDefault="007347D6" w:rsidP="00CD4BCE">
            <w:pPr>
              <w:pStyle w:val="movimento2"/>
              <w:rPr>
                <w:color w:val="002060"/>
              </w:rPr>
            </w:pPr>
            <w:r w:rsidRPr="00CB3FBE">
              <w:rPr>
                <w:color w:val="002060"/>
              </w:rPr>
              <w:t xml:space="preserve">(DURANTINA SANTA CECILIA) </w:t>
            </w:r>
          </w:p>
        </w:tc>
        <w:tc>
          <w:tcPr>
            <w:tcW w:w="800" w:type="dxa"/>
            <w:tcMar>
              <w:top w:w="20" w:type="dxa"/>
              <w:left w:w="20" w:type="dxa"/>
              <w:bottom w:w="20" w:type="dxa"/>
              <w:right w:w="20" w:type="dxa"/>
            </w:tcMar>
            <w:vAlign w:val="center"/>
            <w:hideMark/>
          </w:tcPr>
          <w:p w14:paraId="0E781B3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0B9A3A4" w14:textId="77777777" w:rsidR="007347D6" w:rsidRPr="00CB3FBE" w:rsidRDefault="007347D6" w:rsidP="00CD4BCE">
            <w:pPr>
              <w:pStyle w:val="movimento"/>
              <w:rPr>
                <w:color w:val="002060"/>
              </w:rPr>
            </w:pPr>
            <w:r w:rsidRPr="00CB3FBE">
              <w:rPr>
                <w:color w:val="002060"/>
              </w:rPr>
              <w:t>RAFFAELI MATTIA</w:t>
            </w:r>
          </w:p>
        </w:tc>
        <w:tc>
          <w:tcPr>
            <w:tcW w:w="2200" w:type="dxa"/>
            <w:tcMar>
              <w:top w:w="20" w:type="dxa"/>
              <w:left w:w="20" w:type="dxa"/>
              <w:bottom w:w="20" w:type="dxa"/>
              <w:right w:w="20" w:type="dxa"/>
            </w:tcMar>
            <w:vAlign w:val="center"/>
            <w:hideMark/>
          </w:tcPr>
          <w:p w14:paraId="5CC7920F" w14:textId="77777777" w:rsidR="007347D6" w:rsidRPr="00CB3FBE" w:rsidRDefault="007347D6" w:rsidP="00CD4BCE">
            <w:pPr>
              <w:pStyle w:val="movimento2"/>
              <w:rPr>
                <w:color w:val="002060"/>
              </w:rPr>
            </w:pPr>
            <w:r w:rsidRPr="00CB3FBE">
              <w:rPr>
                <w:color w:val="002060"/>
              </w:rPr>
              <w:t xml:space="preserve">(FROG S CLUB SPORT) </w:t>
            </w:r>
          </w:p>
        </w:tc>
      </w:tr>
      <w:tr w:rsidR="007347D6" w:rsidRPr="00CB3FBE" w14:paraId="711A04CD" w14:textId="77777777" w:rsidTr="00CD4BCE">
        <w:tc>
          <w:tcPr>
            <w:tcW w:w="2200" w:type="dxa"/>
            <w:tcMar>
              <w:top w:w="20" w:type="dxa"/>
              <w:left w:w="20" w:type="dxa"/>
              <w:bottom w:w="20" w:type="dxa"/>
              <w:right w:w="20" w:type="dxa"/>
            </w:tcMar>
            <w:vAlign w:val="center"/>
            <w:hideMark/>
          </w:tcPr>
          <w:p w14:paraId="4C694CAC" w14:textId="77777777" w:rsidR="007347D6" w:rsidRPr="00CB3FBE" w:rsidRDefault="007347D6" w:rsidP="00CD4BCE">
            <w:pPr>
              <w:pStyle w:val="movimento"/>
              <w:rPr>
                <w:color w:val="002060"/>
              </w:rPr>
            </w:pPr>
            <w:r w:rsidRPr="00CB3FBE">
              <w:rPr>
                <w:color w:val="002060"/>
              </w:rPr>
              <w:t>VAGNONI STEFANO</w:t>
            </w:r>
          </w:p>
        </w:tc>
        <w:tc>
          <w:tcPr>
            <w:tcW w:w="2200" w:type="dxa"/>
            <w:tcMar>
              <w:top w:w="20" w:type="dxa"/>
              <w:left w:w="20" w:type="dxa"/>
              <w:bottom w:w="20" w:type="dxa"/>
              <w:right w:w="20" w:type="dxa"/>
            </w:tcMar>
            <w:vAlign w:val="center"/>
            <w:hideMark/>
          </w:tcPr>
          <w:p w14:paraId="7EAF4802" w14:textId="77777777" w:rsidR="007347D6" w:rsidRPr="00CB3FBE" w:rsidRDefault="007347D6" w:rsidP="00CD4BCE">
            <w:pPr>
              <w:pStyle w:val="movimento2"/>
              <w:rPr>
                <w:color w:val="002060"/>
              </w:rPr>
            </w:pPr>
            <w:r w:rsidRPr="00CB3FBE">
              <w:rPr>
                <w:color w:val="002060"/>
              </w:rPr>
              <w:t xml:space="preserve">(FUTSAL L.C.) </w:t>
            </w:r>
          </w:p>
        </w:tc>
        <w:tc>
          <w:tcPr>
            <w:tcW w:w="800" w:type="dxa"/>
            <w:tcMar>
              <w:top w:w="20" w:type="dxa"/>
              <w:left w:w="20" w:type="dxa"/>
              <w:bottom w:w="20" w:type="dxa"/>
              <w:right w:w="20" w:type="dxa"/>
            </w:tcMar>
            <w:vAlign w:val="center"/>
            <w:hideMark/>
          </w:tcPr>
          <w:p w14:paraId="256A79A7"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0C9B824" w14:textId="77777777" w:rsidR="007347D6" w:rsidRPr="00CB3FBE" w:rsidRDefault="007347D6" w:rsidP="00CD4BCE">
            <w:pPr>
              <w:pStyle w:val="movimento"/>
              <w:rPr>
                <w:color w:val="002060"/>
              </w:rPr>
            </w:pPr>
            <w:r w:rsidRPr="00CB3FBE">
              <w:rPr>
                <w:color w:val="002060"/>
              </w:rPr>
              <w:t>FILIPPONI LORENZO</w:t>
            </w:r>
          </w:p>
        </w:tc>
        <w:tc>
          <w:tcPr>
            <w:tcW w:w="2200" w:type="dxa"/>
            <w:tcMar>
              <w:top w:w="20" w:type="dxa"/>
              <w:left w:w="20" w:type="dxa"/>
              <w:bottom w:w="20" w:type="dxa"/>
              <w:right w:w="20" w:type="dxa"/>
            </w:tcMar>
            <w:vAlign w:val="center"/>
            <w:hideMark/>
          </w:tcPr>
          <w:p w14:paraId="55A9E098" w14:textId="77777777" w:rsidR="007347D6" w:rsidRPr="00CB3FBE" w:rsidRDefault="007347D6" w:rsidP="00CD4BCE">
            <w:pPr>
              <w:pStyle w:val="movimento2"/>
              <w:rPr>
                <w:color w:val="002060"/>
              </w:rPr>
            </w:pPr>
            <w:r w:rsidRPr="00CB3FBE">
              <w:rPr>
                <w:color w:val="002060"/>
              </w:rPr>
              <w:t xml:space="preserve">(FUTSAL OTTRANO) </w:t>
            </w:r>
          </w:p>
        </w:tc>
      </w:tr>
      <w:tr w:rsidR="007347D6" w:rsidRPr="00CB3FBE" w14:paraId="2ED38E5C" w14:textId="77777777" w:rsidTr="00CD4BCE">
        <w:tc>
          <w:tcPr>
            <w:tcW w:w="2200" w:type="dxa"/>
            <w:tcMar>
              <w:top w:w="20" w:type="dxa"/>
              <w:left w:w="20" w:type="dxa"/>
              <w:bottom w:w="20" w:type="dxa"/>
              <w:right w:w="20" w:type="dxa"/>
            </w:tcMar>
            <w:vAlign w:val="center"/>
            <w:hideMark/>
          </w:tcPr>
          <w:p w14:paraId="0E37331F" w14:textId="77777777" w:rsidR="007347D6" w:rsidRPr="00CB3FBE" w:rsidRDefault="007347D6" w:rsidP="00CD4BCE">
            <w:pPr>
              <w:pStyle w:val="movimento"/>
              <w:rPr>
                <w:color w:val="002060"/>
              </w:rPr>
            </w:pPr>
            <w:r w:rsidRPr="00CB3FBE">
              <w:rPr>
                <w:color w:val="002060"/>
              </w:rPr>
              <w:t>AIT SALAH SOUFIANE</w:t>
            </w:r>
          </w:p>
        </w:tc>
        <w:tc>
          <w:tcPr>
            <w:tcW w:w="2200" w:type="dxa"/>
            <w:tcMar>
              <w:top w:w="20" w:type="dxa"/>
              <w:left w:w="20" w:type="dxa"/>
              <w:bottom w:w="20" w:type="dxa"/>
              <w:right w:w="20" w:type="dxa"/>
            </w:tcMar>
            <w:vAlign w:val="center"/>
            <w:hideMark/>
          </w:tcPr>
          <w:p w14:paraId="76B0EF78" w14:textId="77777777" w:rsidR="007347D6" w:rsidRPr="00CB3FBE" w:rsidRDefault="007347D6" w:rsidP="00CD4BCE">
            <w:pPr>
              <w:pStyle w:val="movimento2"/>
              <w:rPr>
                <w:color w:val="002060"/>
              </w:rPr>
            </w:pPr>
            <w:r w:rsidRPr="00CB3FBE">
              <w:rPr>
                <w:color w:val="002060"/>
              </w:rPr>
              <w:t xml:space="preserve">(GNANO 04) </w:t>
            </w:r>
          </w:p>
        </w:tc>
        <w:tc>
          <w:tcPr>
            <w:tcW w:w="800" w:type="dxa"/>
            <w:tcMar>
              <w:top w:w="20" w:type="dxa"/>
              <w:left w:w="20" w:type="dxa"/>
              <w:bottom w:w="20" w:type="dxa"/>
              <w:right w:w="20" w:type="dxa"/>
            </w:tcMar>
            <w:vAlign w:val="center"/>
            <w:hideMark/>
          </w:tcPr>
          <w:p w14:paraId="7CDFCC2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0A89E4F" w14:textId="77777777" w:rsidR="007347D6" w:rsidRPr="00CB3FBE" w:rsidRDefault="007347D6" w:rsidP="00CD4BCE">
            <w:pPr>
              <w:pStyle w:val="movimento"/>
              <w:rPr>
                <w:color w:val="002060"/>
              </w:rPr>
            </w:pPr>
            <w:r w:rsidRPr="00CB3FBE">
              <w:rPr>
                <w:color w:val="002060"/>
              </w:rPr>
              <w:t>BAJRAMI HADIS</w:t>
            </w:r>
          </w:p>
        </w:tc>
        <w:tc>
          <w:tcPr>
            <w:tcW w:w="2200" w:type="dxa"/>
            <w:tcMar>
              <w:top w:w="20" w:type="dxa"/>
              <w:left w:w="20" w:type="dxa"/>
              <w:bottom w:w="20" w:type="dxa"/>
              <w:right w:w="20" w:type="dxa"/>
            </w:tcMar>
            <w:vAlign w:val="center"/>
            <w:hideMark/>
          </w:tcPr>
          <w:p w14:paraId="4FCE0CF2" w14:textId="77777777" w:rsidR="007347D6" w:rsidRPr="00CB3FBE" w:rsidRDefault="007347D6" w:rsidP="00CD4BCE">
            <w:pPr>
              <w:pStyle w:val="movimento2"/>
              <w:rPr>
                <w:color w:val="002060"/>
              </w:rPr>
            </w:pPr>
            <w:r w:rsidRPr="00CB3FBE">
              <w:rPr>
                <w:color w:val="002060"/>
              </w:rPr>
              <w:t xml:space="preserve">(MOGLIANESE) </w:t>
            </w:r>
          </w:p>
        </w:tc>
      </w:tr>
      <w:tr w:rsidR="007347D6" w:rsidRPr="00CB3FBE" w14:paraId="55F62691" w14:textId="77777777" w:rsidTr="00CD4BCE">
        <w:tc>
          <w:tcPr>
            <w:tcW w:w="2200" w:type="dxa"/>
            <w:tcMar>
              <w:top w:w="20" w:type="dxa"/>
              <w:left w:w="20" w:type="dxa"/>
              <w:bottom w:w="20" w:type="dxa"/>
              <w:right w:w="20" w:type="dxa"/>
            </w:tcMar>
            <w:vAlign w:val="center"/>
            <w:hideMark/>
          </w:tcPr>
          <w:p w14:paraId="05092F39" w14:textId="77777777" w:rsidR="007347D6" w:rsidRPr="00CB3FBE" w:rsidRDefault="007347D6" w:rsidP="00CD4BCE">
            <w:pPr>
              <w:pStyle w:val="movimento"/>
              <w:rPr>
                <w:color w:val="002060"/>
              </w:rPr>
            </w:pPr>
            <w:r w:rsidRPr="00CB3FBE">
              <w:rPr>
                <w:color w:val="002060"/>
              </w:rPr>
              <w:t>XHUVELAJ SULEJMEN</w:t>
            </w:r>
          </w:p>
        </w:tc>
        <w:tc>
          <w:tcPr>
            <w:tcW w:w="2200" w:type="dxa"/>
            <w:tcMar>
              <w:top w:w="20" w:type="dxa"/>
              <w:left w:w="20" w:type="dxa"/>
              <w:bottom w:w="20" w:type="dxa"/>
              <w:right w:w="20" w:type="dxa"/>
            </w:tcMar>
            <w:vAlign w:val="center"/>
            <w:hideMark/>
          </w:tcPr>
          <w:p w14:paraId="4C656257" w14:textId="77777777" w:rsidR="007347D6" w:rsidRPr="00CB3FBE" w:rsidRDefault="007347D6" w:rsidP="00CD4BCE">
            <w:pPr>
              <w:pStyle w:val="movimento2"/>
              <w:rPr>
                <w:color w:val="002060"/>
              </w:rPr>
            </w:pPr>
            <w:r w:rsidRPr="00CB3FBE">
              <w:rPr>
                <w:color w:val="002060"/>
              </w:rPr>
              <w:t xml:space="preserve">(PIEDIRIPA C5) </w:t>
            </w:r>
          </w:p>
        </w:tc>
        <w:tc>
          <w:tcPr>
            <w:tcW w:w="800" w:type="dxa"/>
            <w:tcMar>
              <w:top w:w="20" w:type="dxa"/>
              <w:left w:w="20" w:type="dxa"/>
              <w:bottom w:w="20" w:type="dxa"/>
              <w:right w:w="20" w:type="dxa"/>
            </w:tcMar>
            <w:vAlign w:val="center"/>
            <w:hideMark/>
          </w:tcPr>
          <w:p w14:paraId="687A8C2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05EB6BD" w14:textId="77777777" w:rsidR="007347D6" w:rsidRPr="00CB3FBE" w:rsidRDefault="007347D6" w:rsidP="00CD4BCE">
            <w:pPr>
              <w:pStyle w:val="movimento"/>
              <w:rPr>
                <w:color w:val="002060"/>
              </w:rPr>
            </w:pPr>
            <w:r w:rsidRPr="00CB3FBE">
              <w:rPr>
                <w:color w:val="002060"/>
              </w:rPr>
              <w:t>CONCETTI TOMMASO</w:t>
            </w:r>
          </w:p>
        </w:tc>
        <w:tc>
          <w:tcPr>
            <w:tcW w:w="2200" w:type="dxa"/>
            <w:tcMar>
              <w:top w:w="20" w:type="dxa"/>
              <w:left w:w="20" w:type="dxa"/>
              <w:bottom w:w="20" w:type="dxa"/>
              <w:right w:w="20" w:type="dxa"/>
            </w:tcMar>
            <w:vAlign w:val="center"/>
            <w:hideMark/>
          </w:tcPr>
          <w:p w14:paraId="0C9547F5" w14:textId="77777777" w:rsidR="007347D6" w:rsidRPr="00CB3FBE" w:rsidRDefault="007347D6" w:rsidP="00CD4BCE">
            <w:pPr>
              <w:pStyle w:val="movimento2"/>
              <w:rPr>
                <w:color w:val="002060"/>
              </w:rPr>
            </w:pPr>
            <w:r w:rsidRPr="00CB3FBE">
              <w:rPr>
                <w:color w:val="002060"/>
              </w:rPr>
              <w:t xml:space="preserve">(RIVIERA DELLE PALME) </w:t>
            </w:r>
          </w:p>
        </w:tc>
      </w:tr>
      <w:tr w:rsidR="007347D6" w:rsidRPr="00CB3FBE" w14:paraId="3C17D285" w14:textId="77777777" w:rsidTr="00CD4BCE">
        <w:tc>
          <w:tcPr>
            <w:tcW w:w="2200" w:type="dxa"/>
            <w:tcMar>
              <w:top w:w="20" w:type="dxa"/>
              <w:left w:w="20" w:type="dxa"/>
              <w:bottom w:w="20" w:type="dxa"/>
              <w:right w:w="20" w:type="dxa"/>
            </w:tcMar>
            <w:vAlign w:val="center"/>
            <w:hideMark/>
          </w:tcPr>
          <w:p w14:paraId="5F327B17" w14:textId="77777777" w:rsidR="007347D6" w:rsidRPr="00CB3FBE" w:rsidRDefault="007347D6" w:rsidP="00CD4BCE">
            <w:pPr>
              <w:pStyle w:val="movimento"/>
              <w:rPr>
                <w:color w:val="002060"/>
              </w:rPr>
            </w:pPr>
            <w:r w:rsidRPr="00CB3FBE">
              <w:rPr>
                <w:color w:val="002060"/>
              </w:rPr>
              <w:lastRenderedPageBreak/>
              <w:t>DONATI GIANLUCA</w:t>
            </w:r>
          </w:p>
        </w:tc>
        <w:tc>
          <w:tcPr>
            <w:tcW w:w="2200" w:type="dxa"/>
            <w:tcMar>
              <w:top w:w="20" w:type="dxa"/>
              <w:left w:w="20" w:type="dxa"/>
              <w:bottom w:w="20" w:type="dxa"/>
              <w:right w:w="20" w:type="dxa"/>
            </w:tcMar>
            <w:vAlign w:val="center"/>
            <w:hideMark/>
          </w:tcPr>
          <w:p w14:paraId="2EA90935" w14:textId="77777777" w:rsidR="007347D6" w:rsidRPr="00CB3FBE" w:rsidRDefault="007347D6" w:rsidP="00CD4BCE">
            <w:pPr>
              <w:pStyle w:val="movimento2"/>
              <w:rPr>
                <w:color w:val="002060"/>
              </w:rPr>
            </w:pPr>
            <w:r w:rsidRPr="00CB3FBE">
              <w:rPr>
                <w:color w:val="002060"/>
              </w:rPr>
              <w:t xml:space="preserve">(SAN COSTANZO ASD) </w:t>
            </w:r>
          </w:p>
        </w:tc>
        <w:tc>
          <w:tcPr>
            <w:tcW w:w="800" w:type="dxa"/>
            <w:tcMar>
              <w:top w:w="20" w:type="dxa"/>
              <w:left w:w="20" w:type="dxa"/>
              <w:bottom w:w="20" w:type="dxa"/>
              <w:right w:w="20" w:type="dxa"/>
            </w:tcMar>
            <w:vAlign w:val="center"/>
            <w:hideMark/>
          </w:tcPr>
          <w:p w14:paraId="25D306A7"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BB30AB0" w14:textId="77777777" w:rsidR="007347D6" w:rsidRPr="00CB3FBE" w:rsidRDefault="007347D6" w:rsidP="00CD4BCE">
            <w:pPr>
              <w:pStyle w:val="movimento"/>
              <w:rPr>
                <w:color w:val="002060"/>
              </w:rPr>
            </w:pPr>
            <w:r w:rsidRPr="00CB3FBE">
              <w:rPr>
                <w:color w:val="002060"/>
              </w:rPr>
              <w:t>ALEGI RICCARDO</w:t>
            </w:r>
          </w:p>
        </w:tc>
        <w:tc>
          <w:tcPr>
            <w:tcW w:w="2200" w:type="dxa"/>
            <w:tcMar>
              <w:top w:w="20" w:type="dxa"/>
              <w:left w:w="20" w:type="dxa"/>
              <w:bottom w:w="20" w:type="dxa"/>
              <w:right w:w="20" w:type="dxa"/>
            </w:tcMar>
            <w:vAlign w:val="center"/>
            <w:hideMark/>
          </w:tcPr>
          <w:p w14:paraId="0EADC97F" w14:textId="77777777" w:rsidR="007347D6" w:rsidRPr="00CB3FBE" w:rsidRDefault="007347D6" w:rsidP="00CD4BCE">
            <w:pPr>
              <w:pStyle w:val="movimento2"/>
              <w:rPr>
                <w:color w:val="002060"/>
              </w:rPr>
            </w:pPr>
            <w:r w:rsidRPr="00CB3FBE">
              <w:rPr>
                <w:color w:val="002060"/>
              </w:rPr>
              <w:t xml:space="preserve">(SPECIAL ONE SPORTING CLUB) </w:t>
            </w:r>
          </w:p>
        </w:tc>
      </w:tr>
      <w:tr w:rsidR="007347D6" w:rsidRPr="00CB3FBE" w14:paraId="6C94CC7E" w14:textId="77777777" w:rsidTr="00CD4BCE">
        <w:tc>
          <w:tcPr>
            <w:tcW w:w="2200" w:type="dxa"/>
            <w:tcMar>
              <w:top w:w="20" w:type="dxa"/>
              <w:left w:w="20" w:type="dxa"/>
              <w:bottom w:w="20" w:type="dxa"/>
              <w:right w:w="20" w:type="dxa"/>
            </w:tcMar>
            <w:vAlign w:val="center"/>
            <w:hideMark/>
          </w:tcPr>
          <w:p w14:paraId="78F419CC" w14:textId="77777777" w:rsidR="007347D6" w:rsidRPr="00CB3FBE" w:rsidRDefault="007347D6" w:rsidP="00CD4BCE">
            <w:pPr>
              <w:pStyle w:val="movimento"/>
              <w:rPr>
                <w:color w:val="002060"/>
              </w:rPr>
            </w:pPr>
            <w:r w:rsidRPr="00CB3FBE">
              <w:rPr>
                <w:color w:val="002060"/>
              </w:rPr>
              <w:t>HAMOLLI MATEO</w:t>
            </w:r>
          </w:p>
        </w:tc>
        <w:tc>
          <w:tcPr>
            <w:tcW w:w="2200" w:type="dxa"/>
            <w:tcMar>
              <w:top w:w="20" w:type="dxa"/>
              <w:left w:w="20" w:type="dxa"/>
              <w:bottom w:w="20" w:type="dxa"/>
              <w:right w:w="20" w:type="dxa"/>
            </w:tcMar>
            <w:vAlign w:val="center"/>
            <w:hideMark/>
          </w:tcPr>
          <w:p w14:paraId="478E8D03" w14:textId="77777777" w:rsidR="007347D6" w:rsidRPr="00CB3FBE" w:rsidRDefault="007347D6" w:rsidP="00CD4BCE">
            <w:pPr>
              <w:pStyle w:val="movimento2"/>
              <w:rPr>
                <w:color w:val="002060"/>
              </w:rPr>
            </w:pPr>
            <w:r w:rsidRPr="00CB3FBE">
              <w:rPr>
                <w:color w:val="002060"/>
              </w:rPr>
              <w:t xml:space="preserve">(UNION PICENA) </w:t>
            </w:r>
          </w:p>
        </w:tc>
        <w:tc>
          <w:tcPr>
            <w:tcW w:w="800" w:type="dxa"/>
            <w:tcMar>
              <w:top w:w="20" w:type="dxa"/>
              <w:left w:w="20" w:type="dxa"/>
              <w:bottom w:w="20" w:type="dxa"/>
              <w:right w:w="20" w:type="dxa"/>
            </w:tcMar>
            <w:vAlign w:val="center"/>
            <w:hideMark/>
          </w:tcPr>
          <w:p w14:paraId="42C4872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880CB11" w14:textId="77777777" w:rsidR="007347D6" w:rsidRPr="00CB3FBE" w:rsidRDefault="007347D6" w:rsidP="00CD4BCE">
            <w:pPr>
              <w:pStyle w:val="movimento"/>
              <w:rPr>
                <w:color w:val="002060"/>
              </w:rPr>
            </w:pPr>
            <w:r w:rsidRPr="00CB3FBE">
              <w:rPr>
                <w:color w:val="002060"/>
              </w:rPr>
              <w:t>ANDERLUCCI SIMONE</w:t>
            </w:r>
          </w:p>
        </w:tc>
        <w:tc>
          <w:tcPr>
            <w:tcW w:w="2200" w:type="dxa"/>
            <w:tcMar>
              <w:top w:w="20" w:type="dxa"/>
              <w:left w:w="20" w:type="dxa"/>
              <w:bottom w:w="20" w:type="dxa"/>
              <w:right w:w="20" w:type="dxa"/>
            </w:tcMar>
            <w:vAlign w:val="center"/>
            <w:hideMark/>
          </w:tcPr>
          <w:p w14:paraId="4FFB08FE" w14:textId="77777777" w:rsidR="007347D6" w:rsidRPr="00CB3FBE" w:rsidRDefault="007347D6" w:rsidP="00CD4BCE">
            <w:pPr>
              <w:pStyle w:val="movimento2"/>
              <w:rPr>
                <w:color w:val="002060"/>
              </w:rPr>
            </w:pPr>
            <w:r w:rsidRPr="00CB3FBE">
              <w:rPr>
                <w:color w:val="002060"/>
              </w:rPr>
              <w:t xml:space="preserve">(VIRTUS ASD) </w:t>
            </w:r>
          </w:p>
        </w:tc>
      </w:tr>
      <w:tr w:rsidR="007347D6" w:rsidRPr="00CB3FBE" w14:paraId="4A3D7CA5" w14:textId="77777777" w:rsidTr="00CD4BCE">
        <w:tc>
          <w:tcPr>
            <w:tcW w:w="2200" w:type="dxa"/>
            <w:tcMar>
              <w:top w:w="20" w:type="dxa"/>
              <w:left w:w="20" w:type="dxa"/>
              <w:bottom w:w="20" w:type="dxa"/>
              <w:right w:w="20" w:type="dxa"/>
            </w:tcMar>
            <w:vAlign w:val="center"/>
            <w:hideMark/>
          </w:tcPr>
          <w:p w14:paraId="2375DDE9" w14:textId="77777777" w:rsidR="007347D6" w:rsidRPr="00CB3FBE" w:rsidRDefault="007347D6" w:rsidP="00CD4BCE">
            <w:pPr>
              <w:pStyle w:val="movimento"/>
              <w:rPr>
                <w:color w:val="002060"/>
              </w:rPr>
            </w:pPr>
            <w:r w:rsidRPr="00CB3FBE">
              <w:rPr>
                <w:color w:val="002060"/>
              </w:rPr>
              <w:t>PRIORI SAMUELE</w:t>
            </w:r>
          </w:p>
        </w:tc>
        <w:tc>
          <w:tcPr>
            <w:tcW w:w="2200" w:type="dxa"/>
            <w:tcMar>
              <w:top w:w="20" w:type="dxa"/>
              <w:left w:w="20" w:type="dxa"/>
              <w:bottom w:w="20" w:type="dxa"/>
              <w:right w:w="20" w:type="dxa"/>
            </w:tcMar>
            <w:vAlign w:val="center"/>
            <w:hideMark/>
          </w:tcPr>
          <w:p w14:paraId="7BCEE8EA" w14:textId="77777777" w:rsidR="007347D6" w:rsidRPr="00CB3FBE" w:rsidRDefault="007347D6" w:rsidP="00CD4BCE">
            <w:pPr>
              <w:pStyle w:val="movimento2"/>
              <w:rPr>
                <w:color w:val="002060"/>
              </w:rPr>
            </w:pPr>
            <w:r w:rsidRPr="00CB3FBE">
              <w:rPr>
                <w:color w:val="002060"/>
              </w:rPr>
              <w:t xml:space="preserve">(VIRTUS ASD) </w:t>
            </w:r>
          </w:p>
        </w:tc>
        <w:tc>
          <w:tcPr>
            <w:tcW w:w="800" w:type="dxa"/>
            <w:tcMar>
              <w:top w:w="20" w:type="dxa"/>
              <w:left w:w="20" w:type="dxa"/>
              <w:bottom w:w="20" w:type="dxa"/>
              <w:right w:w="20" w:type="dxa"/>
            </w:tcMar>
            <w:vAlign w:val="center"/>
            <w:hideMark/>
          </w:tcPr>
          <w:p w14:paraId="4BCA5ED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DA4D4BE" w14:textId="77777777" w:rsidR="007347D6" w:rsidRPr="00CB3FBE" w:rsidRDefault="007347D6" w:rsidP="00CD4BCE">
            <w:pPr>
              <w:pStyle w:val="movimento"/>
              <w:rPr>
                <w:color w:val="002060"/>
              </w:rPr>
            </w:pPr>
            <w:r w:rsidRPr="00CB3FBE">
              <w:rPr>
                <w:color w:val="002060"/>
              </w:rPr>
              <w:t>PERRI ALESSIO</w:t>
            </w:r>
          </w:p>
        </w:tc>
        <w:tc>
          <w:tcPr>
            <w:tcW w:w="2200" w:type="dxa"/>
            <w:tcMar>
              <w:top w:w="20" w:type="dxa"/>
              <w:left w:w="20" w:type="dxa"/>
              <w:bottom w:w="20" w:type="dxa"/>
              <w:right w:w="20" w:type="dxa"/>
            </w:tcMar>
            <w:vAlign w:val="center"/>
            <w:hideMark/>
          </w:tcPr>
          <w:p w14:paraId="27823BD1" w14:textId="77777777" w:rsidR="007347D6" w:rsidRPr="00CB3FBE" w:rsidRDefault="007347D6" w:rsidP="00CD4BCE">
            <w:pPr>
              <w:pStyle w:val="movimento2"/>
              <w:rPr>
                <w:color w:val="002060"/>
              </w:rPr>
            </w:pPr>
            <w:r w:rsidRPr="00CB3FBE">
              <w:rPr>
                <w:color w:val="002060"/>
              </w:rPr>
              <w:t xml:space="preserve">(VIRTUS AURORA C5) </w:t>
            </w:r>
          </w:p>
        </w:tc>
      </w:tr>
    </w:tbl>
    <w:p w14:paraId="33E396DD" w14:textId="77777777" w:rsidR="007347D6" w:rsidRPr="00CB3FBE" w:rsidRDefault="007347D6" w:rsidP="007347D6">
      <w:pPr>
        <w:pStyle w:val="titolo10"/>
        <w:rPr>
          <w:rFonts w:eastAsiaTheme="minorEastAsia"/>
          <w:color w:val="002060"/>
        </w:rPr>
      </w:pPr>
      <w:r w:rsidRPr="00CB3FBE">
        <w:rPr>
          <w:color w:val="002060"/>
        </w:rPr>
        <w:t xml:space="preserve">GARE DEL 8/ 2/2025 </w:t>
      </w:r>
    </w:p>
    <w:p w14:paraId="3D1F7CB8" w14:textId="77777777" w:rsidR="007347D6" w:rsidRPr="00CB3FBE" w:rsidRDefault="007347D6" w:rsidP="007347D6">
      <w:pPr>
        <w:pStyle w:val="titolo7a"/>
        <w:rPr>
          <w:color w:val="002060"/>
        </w:rPr>
      </w:pPr>
      <w:r w:rsidRPr="00CB3FBE">
        <w:rPr>
          <w:color w:val="002060"/>
        </w:rPr>
        <w:t xml:space="preserve">PROVVEDIMENTI DISCIPLINARI </w:t>
      </w:r>
    </w:p>
    <w:p w14:paraId="7C006FEA"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37D25261" w14:textId="77777777" w:rsidR="007347D6" w:rsidRPr="00CB3FBE" w:rsidRDefault="007347D6" w:rsidP="007347D6">
      <w:pPr>
        <w:pStyle w:val="titolo30"/>
        <w:rPr>
          <w:color w:val="002060"/>
        </w:rPr>
      </w:pPr>
      <w:r w:rsidRPr="00CB3FBE">
        <w:rPr>
          <w:color w:val="002060"/>
        </w:rPr>
        <w:t xml:space="preserve">SOCIETA' </w:t>
      </w:r>
    </w:p>
    <w:p w14:paraId="1AAF1C25" w14:textId="77777777" w:rsidR="007347D6" w:rsidRPr="00CB3FBE" w:rsidRDefault="007347D6" w:rsidP="007347D6">
      <w:pPr>
        <w:pStyle w:val="titolo20"/>
        <w:rPr>
          <w:color w:val="002060"/>
        </w:rPr>
      </w:pPr>
      <w:r w:rsidRPr="00CB3FBE">
        <w:rPr>
          <w:color w:val="002060"/>
        </w:rPr>
        <w:t xml:space="preserve">AMMENDA </w:t>
      </w:r>
    </w:p>
    <w:p w14:paraId="4AD7872A" w14:textId="77777777" w:rsidR="007347D6" w:rsidRPr="00CB3FBE" w:rsidRDefault="007347D6" w:rsidP="007347D6">
      <w:pPr>
        <w:pStyle w:val="diffida"/>
        <w:spacing w:before="80" w:beforeAutospacing="0" w:after="40" w:afterAutospacing="0"/>
        <w:jc w:val="left"/>
        <w:rPr>
          <w:color w:val="002060"/>
        </w:rPr>
      </w:pPr>
      <w:r w:rsidRPr="00CB3FBE">
        <w:rPr>
          <w:color w:val="002060"/>
        </w:rPr>
        <w:t xml:space="preserve">Euro 50,00 ATLETICO CHIARAVALLE </w:t>
      </w:r>
      <w:r w:rsidRPr="00CB3FBE">
        <w:rPr>
          <w:color w:val="002060"/>
        </w:rPr>
        <w:br/>
        <w:t xml:space="preserve">Per comportamento offensivo del proprio pubblico nei confronti dei giocatori avversari. </w:t>
      </w:r>
    </w:p>
    <w:p w14:paraId="49693A49" w14:textId="77777777" w:rsidR="007347D6" w:rsidRPr="00CB3FBE" w:rsidRDefault="007347D6" w:rsidP="007347D6">
      <w:pPr>
        <w:pStyle w:val="titolo30"/>
        <w:rPr>
          <w:color w:val="002060"/>
        </w:rPr>
      </w:pPr>
      <w:r w:rsidRPr="00CB3FBE">
        <w:rPr>
          <w:color w:val="002060"/>
        </w:rPr>
        <w:t xml:space="preserve">ALLENATORI </w:t>
      </w:r>
    </w:p>
    <w:p w14:paraId="64EDEF2A" w14:textId="77777777" w:rsidR="007347D6" w:rsidRPr="00CB3FBE" w:rsidRDefault="007347D6" w:rsidP="007347D6">
      <w:pPr>
        <w:pStyle w:val="titolo20"/>
        <w:rPr>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33CB400" w14:textId="77777777" w:rsidTr="00CD4BCE">
        <w:tc>
          <w:tcPr>
            <w:tcW w:w="2200" w:type="dxa"/>
            <w:tcMar>
              <w:top w:w="20" w:type="dxa"/>
              <w:left w:w="20" w:type="dxa"/>
              <w:bottom w:w="20" w:type="dxa"/>
              <w:right w:w="20" w:type="dxa"/>
            </w:tcMar>
            <w:vAlign w:val="center"/>
            <w:hideMark/>
          </w:tcPr>
          <w:p w14:paraId="16FD06A3" w14:textId="77777777" w:rsidR="007347D6" w:rsidRPr="00CB3FBE" w:rsidRDefault="007347D6" w:rsidP="00CD4BCE">
            <w:pPr>
              <w:pStyle w:val="movimento"/>
              <w:rPr>
                <w:color w:val="002060"/>
              </w:rPr>
            </w:pPr>
            <w:r w:rsidRPr="00CB3FBE">
              <w:rPr>
                <w:color w:val="002060"/>
              </w:rPr>
              <w:t>BARTOLINI MIRKO</w:t>
            </w:r>
          </w:p>
        </w:tc>
        <w:tc>
          <w:tcPr>
            <w:tcW w:w="2200" w:type="dxa"/>
            <w:tcMar>
              <w:top w:w="20" w:type="dxa"/>
              <w:left w:w="20" w:type="dxa"/>
              <w:bottom w:w="20" w:type="dxa"/>
              <w:right w:w="20" w:type="dxa"/>
            </w:tcMar>
            <w:vAlign w:val="center"/>
            <w:hideMark/>
          </w:tcPr>
          <w:p w14:paraId="03F44FAB" w14:textId="77777777" w:rsidR="007347D6" w:rsidRPr="00CB3FBE" w:rsidRDefault="007347D6" w:rsidP="00CD4BCE">
            <w:pPr>
              <w:pStyle w:val="movimento2"/>
              <w:rPr>
                <w:color w:val="002060"/>
              </w:rPr>
            </w:pPr>
            <w:r w:rsidRPr="00CB3FBE">
              <w:rPr>
                <w:color w:val="002060"/>
              </w:rPr>
              <w:t xml:space="preserve">(CSI STELLA A.S.D.) </w:t>
            </w:r>
          </w:p>
        </w:tc>
        <w:tc>
          <w:tcPr>
            <w:tcW w:w="800" w:type="dxa"/>
            <w:tcMar>
              <w:top w:w="20" w:type="dxa"/>
              <w:left w:w="20" w:type="dxa"/>
              <w:bottom w:w="20" w:type="dxa"/>
              <w:right w:w="20" w:type="dxa"/>
            </w:tcMar>
            <w:vAlign w:val="center"/>
            <w:hideMark/>
          </w:tcPr>
          <w:p w14:paraId="4EA10C4A"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361636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A301FB2" w14:textId="77777777" w:rsidR="007347D6" w:rsidRPr="00CB3FBE" w:rsidRDefault="007347D6" w:rsidP="00CD4BCE">
            <w:pPr>
              <w:pStyle w:val="movimento2"/>
              <w:rPr>
                <w:color w:val="002060"/>
              </w:rPr>
            </w:pPr>
            <w:r w:rsidRPr="00CB3FBE">
              <w:rPr>
                <w:color w:val="002060"/>
              </w:rPr>
              <w:t> </w:t>
            </w:r>
          </w:p>
        </w:tc>
      </w:tr>
    </w:tbl>
    <w:p w14:paraId="0AD230A8"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308A70E" w14:textId="77777777" w:rsidTr="00CD4BCE">
        <w:tc>
          <w:tcPr>
            <w:tcW w:w="2200" w:type="dxa"/>
            <w:tcMar>
              <w:top w:w="20" w:type="dxa"/>
              <w:left w:w="20" w:type="dxa"/>
              <w:bottom w:w="20" w:type="dxa"/>
              <w:right w:w="20" w:type="dxa"/>
            </w:tcMar>
            <w:vAlign w:val="center"/>
            <w:hideMark/>
          </w:tcPr>
          <w:p w14:paraId="3CA1498A" w14:textId="77777777" w:rsidR="007347D6" w:rsidRPr="00CB3FBE" w:rsidRDefault="007347D6" w:rsidP="00CD4BCE">
            <w:pPr>
              <w:pStyle w:val="movimento"/>
              <w:rPr>
                <w:color w:val="002060"/>
              </w:rPr>
            </w:pPr>
            <w:r w:rsidRPr="00CB3FBE">
              <w:rPr>
                <w:color w:val="002060"/>
              </w:rPr>
              <w:t>SCONOCCHINI FEDERICO</w:t>
            </w:r>
          </w:p>
        </w:tc>
        <w:tc>
          <w:tcPr>
            <w:tcW w:w="2200" w:type="dxa"/>
            <w:tcMar>
              <w:top w:w="20" w:type="dxa"/>
              <w:left w:w="20" w:type="dxa"/>
              <w:bottom w:w="20" w:type="dxa"/>
              <w:right w:w="20" w:type="dxa"/>
            </w:tcMar>
            <w:vAlign w:val="center"/>
            <w:hideMark/>
          </w:tcPr>
          <w:p w14:paraId="128F08EE" w14:textId="77777777" w:rsidR="007347D6" w:rsidRPr="00CB3FBE" w:rsidRDefault="007347D6" w:rsidP="00CD4BCE">
            <w:pPr>
              <w:pStyle w:val="movimento2"/>
              <w:rPr>
                <w:color w:val="002060"/>
              </w:rPr>
            </w:pPr>
            <w:r w:rsidRPr="00CB3FBE">
              <w:rPr>
                <w:color w:val="002060"/>
              </w:rPr>
              <w:t xml:space="preserve">(POLVERIGI C/5) </w:t>
            </w:r>
          </w:p>
        </w:tc>
        <w:tc>
          <w:tcPr>
            <w:tcW w:w="800" w:type="dxa"/>
            <w:tcMar>
              <w:top w:w="20" w:type="dxa"/>
              <w:left w:w="20" w:type="dxa"/>
              <w:bottom w:w="20" w:type="dxa"/>
              <w:right w:w="20" w:type="dxa"/>
            </w:tcMar>
            <w:vAlign w:val="center"/>
            <w:hideMark/>
          </w:tcPr>
          <w:p w14:paraId="1456451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CA63B4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03D1984" w14:textId="77777777" w:rsidR="007347D6" w:rsidRPr="00CB3FBE" w:rsidRDefault="007347D6" w:rsidP="00CD4BCE">
            <w:pPr>
              <w:pStyle w:val="movimento2"/>
              <w:rPr>
                <w:color w:val="002060"/>
              </w:rPr>
            </w:pPr>
            <w:r w:rsidRPr="00CB3FBE">
              <w:rPr>
                <w:color w:val="002060"/>
              </w:rPr>
              <w:t> </w:t>
            </w:r>
          </w:p>
        </w:tc>
      </w:tr>
    </w:tbl>
    <w:p w14:paraId="5DFDB693" w14:textId="77777777" w:rsidR="007347D6" w:rsidRPr="00CB3FBE" w:rsidRDefault="007347D6" w:rsidP="007347D6">
      <w:pPr>
        <w:pStyle w:val="titolo30"/>
        <w:rPr>
          <w:rFonts w:eastAsiaTheme="minorEastAsia"/>
          <w:color w:val="002060"/>
        </w:rPr>
      </w:pPr>
      <w:r w:rsidRPr="00CB3FBE">
        <w:rPr>
          <w:color w:val="002060"/>
        </w:rPr>
        <w:t xml:space="preserve">CALCIATORI ESPULSI </w:t>
      </w:r>
    </w:p>
    <w:p w14:paraId="69521438" w14:textId="77777777" w:rsidR="007347D6" w:rsidRPr="00CB3FBE" w:rsidRDefault="007347D6" w:rsidP="007347D6">
      <w:pPr>
        <w:pStyle w:val="titolo20"/>
        <w:rPr>
          <w:color w:val="002060"/>
        </w:rPr>
      </w:pPr>
      <w:r w:rsidRPr="00CB3FBE">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61F808D" w14:textId="77777777" w:rsidTr="00CD4BCE">
        <w:tc>
          <w:tcPr>
            <w:tcW w:w="2200" w:type="dxa"/>
            <w:tcMar>
              <w:top w:w="20" w:type="dxa"/>
              <w:left w:w="20" w:type="dxa"/>
              <w:bottom w:w="20" w:type="dxa"/>
              <w:right w:w="20" w:type="dxa"/>
            </w:tcMar>
            <w:vAlign w:val="center"/>
            <w:hideMark/>
          </w:tcPr>
          <w:p w14:paraId="0CDE9AFD" w14:textId="77777777" w:rsidR="007347D6" w:rsidRPr="00CB3FBE" w:rsidRDefault="007347D6" w:rsidP="00CD4BCE">
            <w:pPr>
              <w:pStyle w:val="movimento"/>
              <w:rPr>
                <w:color w:val="002060"/>
              </w:rPr>
            </w:pPr>
            <w:r w:rsidRPr="00CB3FBE">
              <w:rPr>
                <w:color w:val="002060"/>
              </w:rPr>
              <w:t>RUBINI NICOLAS</w:t>
            </w:r>
          </w:p>
        </w:tc>
        <w:tc>
          <w:tcPr>
            <w:tcW w:w="2200" w:type="dxa"/>
            <w:tcMar>
              <w:top w:w="20" w:type="dxa"/>
              <w:left w:w="20" w:type="dxa"/>
              <w:bottom w:w="20" w:type="dxa"/>
              <w:right w:w="20" w:type="dxa"/>
            </w:tcMar>
            <w:vAlign w:val="center"/>
            <w:hideMark/>
          </w:tcPr>
          <w:p w14:paraId="52EC8BF0" w14:textId="77777777" w:rsidR="007347D6" w:rsidRPr="00CB3FBE" w:rsidRDefault="007347D6" w:rsidP="00CD4BCE">
            <w:pPr>
              <w:pStyle w:val="movimento2"/>
              <w:rPr>
                <w:color w:val="002060"/>
              </w:rPr>
            </w:pPr>
            <w:r w:rsidRPr="00CB3FBE">
              <w:rPr>
                <w:color w:val="002060"/>
              </w:rPr>
              <w:t xml:space="preserve">(OSIMO STAZIONE SSD A R.L.) </w:t>
            </w:r>
          </w:p>
        </w:tc>
        <w:tc>
          <w:tcPr>
            <w:tcW w:w="800" w:type="dxa"/>
            <w:tcMar>
              <w:top w:w="20" w:type="dxa"/>
              <w:left w:w="20" w:type="dxa"/>
              <w:bottom w:w="20" w:type="dxa"/>
              <w:right w:w="20" w:type="dxa"/>
            </w:tcMar>
            <w:vAlign w:val="center"/>
            <w:hideMark/>
          </w:tcPr>
          <w:p w14:paraId="57C1609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0A331A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FB3F734" w14:textId="77777777" w:rsidR="007347D6" w:rsidRPr="00CB3FBE" w:rsidRDefault="007347D6" w:rsidP="00CD4BCE">
            <w:pPr>
              <w:pStyle w:val="movimento2"/>
              <w:rPr>
                <w:color w:val="002060"/>
              </w:rPr>
            </w:pPr>
            <w:r w:rsidRPr="00CB3FBE">
              <w:rPr>
                <w:color w:val="002060"/>
              </w:rPr>
              <w:t> </w:t>
            </w:r>
          </w:p>
        </w:tc>
      </w:tr>
    </w:tbl>
    <w:p w14:paraId="71936208" w14:textId="77777777" w:rsidR="007347D6" w:rsidRPr="00CB3FBE" w:rsidRDefault="007347D6" w:rsidP="007347D6">
      <w:pPr>
        <w:pStyle w:val="titolo30"/>
        <w:rPr>
          <w:rFonts w:eastAsiaTheme="minorEastAsia"/>
          <w:color w:val="002060"/>
        </w:rPr>
      </w:pPr>
      <w:r w:rsidRPr="00CB3FBE">
        <w:rPr>
          <w:color w:val="002060"/>
        </w:rPr>
        <w:t xml:space="preserve">CALCIATORI NON ESPULSI </w:t>
      </w:r>
    </w:p>
    <w:p w14:paraId="3E24D1AE" w14:textId="77777777" w:rsidR="007347D6" w:rsidRPr="00CB3FBE" w:rsidRDefault="007347D6" w:rsidP="007347D6">
      <w:pPr>
        <w:pStyle w:val="titolo20"/>
        <w:rPr>
          <w:color w:val="002060"/>
        </w:rPr>
      </w:pPr>
      <w:r w:rsidRPr="00CB3FB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578F9967" w14:textId="77777777" w:rsidTr="00CD4BCE">
        <w:tc>
          <w:tcPr>
            <w:tcW w:w="2200" w:type="dxa"/>
            <w:tcMar>
              <w:top w:w="20" w:type="dxa"/>
              <w:left w:w="20" w:type="dxa"/>
              <w:bottom w:w="20" w:type="dxa"/>
              <w:right w:w="20" w:type="dxa"/>
            </w:tcMar>
            <w:vAlign w:val="center"/>
            <w:hideMark/>
          </w:tcPr>
          <w:p w14:paraId="258CD4F5" w14:textId="77777777" w:rsidR="007347D6" w:rsidRPr="00CB3FBE" w:rsidRDefault="007347D6" w:rsidP="00CD4BCE">
            <w:pPr>
              <w:pStyle w:val="movimento"/>
              <w:rPr>
                <w:color w:val="002060"/>
              </w:rPr>
            </w:pPr>
            <w:r w:rsidRPr="00CB3FBE">
              <w:rPr>
                <w:color w:val="002060"/>
              </w:rPr>
              <w:t>ESPOSITO EDOARDO</w:t>
            </w:r>
          </w:p>
        </w:tc>
        <w:tc>
          <w:tcPr>
            <w:tcW w:w="2200" w:type="dxa"/>
            <w:tcMar>
              <w:top w:w="20" w:type="dxa"/>
              <w:left w:w="20" w:type="dxa"/>
              <w:bottom w:w="20" w:type="dxa"/>
              <w:right w:w="20" w:type="dxa"/>
            </w:tcMar>
            <w:vAlign w:val="center"/>
            <w:hideMark/>
          </w:tcPr>
          <w:p w14:paraId="26D27F31" w14:textId="77777777" w:rsidR="007347D6" w:rsidRPr="00CB3FBE" w:rsidRDefault="007347D6" w:rsidP="00CD4BCE">
            <w:pPr>
              <w:pStyle w:val="movimento2"/>
              <w:rPr>
                <w:color w:val="002060"/>
              </w:rPr>
            </w:pPr>
            <w:r w:rsidRPr="00CB3FBE">
              <w:rPr>
                <w:color w:val="002060"/>
              </w:rPr>
              <w:t xml:space="preserve">(ATLETICO CHIARAVALLE) </w:t>
            </w:r>
          </w:p>
        </w:tc>
        <w:tc>
          <w:tcPr>
            <w:tcW w:w="800" w:type="dxa"/>
            <w:tcMar>
              <w:top w:w="20" w:type="dxa"/>
              <w:left w:w="20" w:type="dxa"/>
              <w:bottom w:w="20" w:type="dxa"/>
              <w:right w:w="20" w:type="dxa"/>
            </w:tcMar>
            <w:vAlign w:val="center"/>
            <w:hideMark/>
          </w:tcPr>
          <w:p w14:paraId="7466398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0B95812" w14:textId="77777777" w:rsidR="007347D6" w:rsidRPr="00CB3FBE" w:rsidRDefault="007347D6" w:rsidP="00CD4BCE">
            <w:pPr>
              <w:pStyle w:val="movimento"/>
              <w:rPr>
                <w:color w:val="002060"/>
              </w:rPr>
            </w:pPr>
            <w:r w:rsidRPr="00CB3FBE">
              <w:rPr>
                <w:color w:val="002060"/>
              </w:rPr>
              <w:t>LUGLIO ALESSIO</w:t>
            </w:r>
          </w:p>
        </w:tc>
        <w:tc>
          <w:tcPr>
            <w:tcW w:w="2200" w:type="dxa"/>
            <w:tcMar>
              <w:top w:w="20" w:type="dxa"/>
              <w:left w:w="20" w:type="dxa"/>
              <w:bottom w:w="20" w:type="dxa"/>
              <w:right w:w="20" w:type="dxa"/>
            </w:tcMar>
            <w:vAlign w:val="center"/>
            <w:hideMark/>
          </w:tcPr>
          <w:p w14:paraId="31745938" w14:textId="77777777" w:rsidR="007347D6" w:rsidRPr="00CB3FBE" w:rsidRDefault="007347D6" w:rsidP="00CD4BCE">
            <w:pPr>
              <w:pStyle w:val="movimento2"/>
              <w:rPr>
                <w:color w:val="002060"/>
              </w:rPr>
            </w:pPr>
            <w:r w:rsidRPr="00CB3FBE">
              <w:rPr>
                <w:color w:val="002060"/>
              </w:rPr>
              <w:t xml:space="preserve">(CSI STELLA A.S.D.) </w:t>
            </w:r>
          </w:p>
        </w:tc>
      </w:tr>
    </w:tbl>
    <w:p w14:paraId="3AFCD903" w14:textId="77777777" w:rsidR="007347D6" w:rsidRPr="00CB3FBE" w:rsidRDefault="007347D6" w:rsidP="007347D6">
      <w:pPr>
        <w:pStyle w:val="titolo20"/>
        <w:rPr>
          <w:rFonts w:eastAsiaTheme="minorEastAsia"/>
          <w:color w:val="002060"/>
        </w:rPr>
      </w:pPr>
      <w:r w:rsidRPr="00CB3FB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BBAB1C0" w14:textId="77777777" w:rsidTr="00CD4BCE">
        <w:tc>
          <w:tcPr>
            <w:tcW w:w="2200" w:type="dxa"/>
            <w:tcMar>
              <w:top w:w="20" w:type="dxa"/>
              <w:left w:w="20" w:type="dxa"/>
              <w:bottom w:w="20" w:type="dxa"/>
              <w:right w:w="20" w:type="dxa"/>
            </w:tcMar>
            <w:vAlign w:val="center"/>
            <w:hideMark/>
          </w:tcPr>
          <w:p w14:paraId="111E24B4" w14:textId="77777777" w:rsidR="007347D6" w:rsidRPr="00CB3FBE" w:rsidRDefault="007347D6" w:rsidP="00CD4BCE">
            <w:pPr>
              <w:pStyle w:val="movimento"/>
              <w:rPr>
                <w:color w:val="002060"/>
              </w:rPr>
            </w:pPr>
            <w:r w:rsidRPr="00CB3FBE">
              <w:rPr>
                <w:color w:val="002060"/>
              </w:rPr>
              <w:t>ARTIBANI MATTEO</w:t>
            </w:r>
          </w:p>
        </w:tc>
        <w:tc>
          <w:tcPr>
            <w:tcW w:w="2200" w:type="dxa"/>
            <w:tcMar>
              <w:top w:w="20" w:type="dxa"/>
              <w:left w:w="20" w:type="dxa"/>
              <w:bottom w:w="20" w:type="dxa"/>
              <w:right w:w="20" w:type="dxa"/>
            </w:tcMar>
            <w:vAlign w:val="center"/>
            <w:hideMark/>
          </w:tcPr>
          <w:p w14:paraId="4C72D459" w14:textId="77777777" w:rsidR="007347D6" w:rsidRPr="00CB3FBE" w:rsidRDefault="007347D6" w:rsidP="00CD4BCE">
            <w:pPr>
              <w:pStyle w:val="movimento2"/>
              <w:rPr>
                <w:color w:val="002060"/>
              </w:rPr>
            </w:pPr>
            <w:r w:rsidRPr="00CB3FBE">
              <w:rPr>
                <w:color w:val="002060"/>
              </w:rPr>
              <w:t xml:space="preserve">(CDC 2018) </w:t>
            </w:r>
          </w:p>
        </w:tc>
        <w:tc>
          <w:tcPr>
            <w:tcW w:w="800" w:type="dxa"/>
            <w:tcMar>
              <w:top w:w="20" w:type="dxa"/>
              <w:left w:w="20" w:type="dxa"/>
              <w:bottom w:w="20" w:type="dxa"/>
              <w:right w:w="20" w:type="dxa"/>
            </w:tcMar>
            <w:vAlign w:val="center"/>
            <w:hideMark/>
          </w:tcPr>
          <w:p w14:paraId="6C4934B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F776CC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393E4BB" w14:textId="77777777" w:rsidR="007347D6" w:rsidRPr="00CB3FBE" w:rsidRDefault="007347D6" w:rsidP="00CD4BCE">
            <w:pPr>
              <w:pStyle w:val="movimento2"/>
              <w:rPr>
                <w:color w:val="002060"/>
              </w:rPr>
            </w:pPr>
            <w:r w:rsidRPr="00CB3FBE">
              <w:rPr>
                <w:color w:val="002060"/>
              </w:rPr>
              <w:t> </w:t>
            </w:r>
          </w:p>
        </w:tc>
      </w:tr>
    </w:tbl>
    <w:p w14:paraId="5441E818" w14:textId="77777777" w:rsidR="007347D6" w:rsidRPr="00CB3FBE" w:rsidRDefault="007347D6" w:rsidP="007347D6">
      <w:pPr>
        <w:pStyle w:val="titolo20"/>
        <w:rPr>
          <w:rFonts w:eastAsiaTheme="minorEastAsia"/>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5F6019ED" w14:textId="77777777" w:rsidTr="00CD4BCE">
        <w:tc>
          <w:tcPr>
            <w:tcW w:w="2200" w:type="dxa"/>
            <w:tcMar>
              <w:top w:w="20" w:type="dxa"/>
              <w:left w:w="20" w:type="dxa"/>
              <w:bottom w:w="20" w:type="dxa"/>
              <w:right w:w="20" w:type="dxa"/>
            </w:tcMar>
            <w:vAlign w:val="center"/>
            <w:hideMark/>
          </w:tcPr>
          <w:p w14:paraId="7F71B649" w14:textId="77777777" w:rsidR="007347D6" w:rsidRPr="00CB3FBE" w:rsidRDefault="007347D6" w:rsidP="00CD4BCE">
            <w:pPr>
              <w:pStyle w:val="movimento"/>
              <w:rPr>
                <w:color w:val="002060"/>
              </w:rPr>
            </w:pPr>
            <w:r w:rsidRPr="00CB3FBE">
              <w:rPr>
                <w:color w:val="002060"/>
              </w:rPr>
              <w:t>BERIONNI GABRIELE</w:t>
            </w:r>
          </w:p>
        </w:tc>
        <w:tc>
          <w:tcPr>
            <w:tcW w:w="2200" w:type="dxa"/>
            <w:tcMar>
              <w:top w:w="20" w:type="dxa"/>
              <w:left w:w="20" w:type="dxa"/>
              <w:bottom w:w="20" w:type="dxa"/>
              <w:right w:w="20" w:type="dxa"/>
            </w:tcMar>
            <w:vAlign w:val="center"/>
            <w:hideMark/>
          </w:tcPr>
          <w:p w14:paraId="486AF8FE" w14:textId="77777777" w:rsidR="007347D6" w:rsidRPr="00CB3FBE" w:rsidRDefault="007347D6" w:rsidP="00CD4BCE">
            <w:pPr>
              <w:pStyle w:val="movimento2"/>
              <w:rPr>
                <w:color w:val="002060"/>
              </w:rPr>
            </w:pPr>
            <w:r w:rsidRPr="00CB3FBE">
              <w:rPr>
                <w:color w:val="002060"/>
              </w:rPr>
              <w:t xml:space="preserve">(FABRIANO CALCIO A 5 2023) </w:t>
            </w:r>
          </w:p>
        </w:tc>
        <w:tc>
          <w:tcPr>
            <w:tcW w:w="800" w:type="dxa"/>
            <w:tcMar>
              <w:top w:w="20" w:type="dxa"/>
              <w:left w:w="20" w:type="dxa"/>
              <w:bottom w:w="20" w:type="dxa"/>
              <w:right w:w="20" w:type="dxa"/>
            </w:tcMar>
            <w:vAlign w:val="center"/>
            <w:hideMark/>
          </w:tcPr>
          <w:p w14:paraId="4ADF067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9079CB4" w14:textId="77777777" w:rsidR="007347D6" w:rsidRPr="00CB3FBE" w:rsidRDefault="007347D6" w:rsidP="00CD4BCE">
            <w:pPr>
              <w:pStyle w:val="movimento"/>
              <w:rPr>
                <w:color w:val="002060"/>
              </w:rPr>
            </w:pPr>
            <w:r w:rsidRPr="00CB3FBE">
              <w:rPr>
                <w:color w:val="002060"/>
              </w:rPr>
              <w:t>MUSTAFI ADIS</w:t>
            </w:r>
          </w:p>
        </w:tc>
        <w:tc>
          <w:tcPr>
            <w:tcW w:w="2200" w:type="dxa"/>
            <w:tcMar>
              <w:top w:w="20" w:type="dxa"/>
              <w:left w:w="20" w:type="dxa"/>
              <w:bottom w:w="20" w:type="dxa"/>
              <w:right w:w="20" w:type="dxa"/>
            </w:tcMar>
            <w:vAlign w:val="center"/>
            <w:hideMark/>
          </w:tcPr>
          <w:p w14:paraId="64139C4D" w14:textId="77777777" w:rsidR="007347D6" w:rsidRPr="00CB3FBE" w:rsidRDefault="007347D6" w:rsidP="00CD4BCE">
            <w:pPr>
              <w:pStyle w:val="movimento2"/>
              <w:rPr>
                <w:color w:val="002060"/>
              </w:rPr>
            </w:pPr>
            <w:r w:rsidRPr="00CB3FBE">
              <w:rPr>
                <w:color w:val="002060"/>
              </w:rPr>
              <w:t xml:space="preserve">(FABRIANO CALCIO A 5 2023) </w:t>
            </w:r>
          </w:p>
        </w:tc>
      </w:tr>
      <w:tr w:rsidR="007347D6" w:rsidRPr="00CB3FBE" w14:paraId="680EE868" w14:textId="77777777" w:rsidTr="00CD4BCE">
        <w:tc>
          <w:tcPr>
            <w:tcW w:w="2200" w:type="dxa"/>
            <w:tcMar>
              <w:top w:w="20" w:type="dxa"/>
              <w:left w:w="20" w:type="dxa"/>
              <w:bottom w:w="20" w:type="dxa"/>
              <w:right w:w="20" w:type="dxa"/>
            </w:tcMar>
            <w:vAlign w:val="center"/>
            <w:hideMark/>
          </w:tcPr>
          <w:p w14:paraId="04CF7EC7" w14:textId="77777777" w:rsidR="007347D6" w:rsidRPr="00CB3FBE" w:rsidRDefault="007347D6" w:rsidP="00CD4BCE">
            <w:pPr>
              <w:pStyle w:val="movimento"/>
              <w:rPr>
                <w:color w:val="002060"/>
              </w:rPr>
            </w:pPr>
            <w:r w:rsidRPr="00CB3FBE">
              <w:rPr>
                <w:color w:val="002060"/>
              </w:rPr>
              <w:t>EJLLI FATJON</w:t>
            </w:r>
          </w:p>
        </w:tc>
        <w:tc>
          <w:tcPr>
            <w:tcW w:w="2200" w:type="dxa"/>
            <w:tcMar>
              <w:top w:w="20" w:type="dxa"/>
              <w:left w:w="20" w:type="dxa"/>
              <w:bottom w:w="20" w:type="dxa"/>
              <w:right w:w="20" w:type="dxa"/>
            </w:tcMar>
            <w:vAlign w:val="center"/>
            <w:hideMark/>
          </w:tcPr>
          <w:p w14:paraId="273F5E6D" w14:textId="77777777" w:rsidR="007347D6" w:rsidRPr="00CB3FBE" w:rsidRDefault="007347D6" w:rsidP="00CD4BCE">
            <w:pPr>
              <w:pStyle w:val="movimento2"/>
              <w:rPr>
                <w:color w:val="002060"/>
              </w:rPr>
            </w:pPr>
            <w:r w:rsidRPr="00CB3FBE">
              <w:rPr>
                <w:color w:val="002060"/>
              </w:rPr>
              <w:t xml:space="preserve">(VADO C5) </w:t>
            </w:r>
          </w:p>
        </w:tc>
        <w:tc>
          <w:tcPr>
            <w:tcW w:w="800" w:type="dxa"/>
            <w:tcMar>
              <w:top w:w="20" w:type="dxa"/>
              <w:left w:w="20" w:type="dxa"/>
              <w:bottom w:w="20" w:type="dxa"/>
              <w:right w:w="20" w:type="dxa"/>
            </w:tcMar>
            <w:vAlign w:val="center"/>
            <w:hideMark/>
          </w:tcPr>
          <w:p w14:paraId="4516560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4EF7A54" w14:textId="77777777" w:rsidR="007347D6" w:rsidRPr="00CB3FBE" w:rsidRDefault="007347D6" w:rsidP="00CD4BCE">
            <w:pPr>
              <w:pStyle w:val="movimento"/>
              <w:rPr>
                <w:color w:val="002060"/>
              </w:rPr>
            </w:pPr>
            <w:r w:rsidRPr="00CB3FBE">
              <w:rPr>
                <w:color w:val="002060"/>
              </w:rPr>
              <w:t>MARINELLI GIULIO</w:t>
            </w:r>
          </w:p>
        </w:tc>
        <w:tc>
          <w:tcPr>
            <w:tcW w:w="2200" w:type="dxa"/>
            <w:tcMar>
              <w:top w:w="20" w:type="dxa"/>
              <w:left w:w="20" w:type="dxa"/>
              <w:bottom w:w="20" w:type="dxa"/>
              <w:right w:w="20" w:type="dxa"/>
            </w:tcMar>
            <w:vAlign w:val="center"/>
            <w:hideMark/>
          </w:tcPr>
          <w:p w14:paraId="7234A0EF" w14:textId="77777777" w:rsidR="007347D6" w:rsidRPr="00CB3FBE" w:rsidRDefault="007347D6" w:rsidP="00CD4BCE">
            <w:pPr>
              <w:pStyle w:val="movimento2"/>
              <w:rPr>
                <w:color w:val="002060"/>
              </w:rPr>
            </w:pPr>
            <w:r w:rsidRPr="00CB3FBE">
              <w:rPr>
                <w:color w:val="002060"/>
              </w:rPr>
              <w:t xml:space="preserve">(VADO C5) </w:t>
            </w:r>
          </w:p>
        </w:tc>
      </w:tr>
      <w:tr w:rsidR="007347D6" w:rsidRPr="00CB3FBE" w14:paraId="69B55A0E" w14:textId="77777777" w:rsidTr="00CD4BCE">
        <w:tc>
          <w:tcPr>
            <w:tcW w:w="2200" w:type="dxa"/>
            <w:tcMar>
              <w:top w:w="20" w:type="dxa"/>
              <w:left w:w="20" w:type="dxa"/>
              <w:bottom w:w="20" w:type="dxa"/>
              <w:right w:w="20" w:type="dxa"/>
            </w:tcMar>
            <w:vAlign w:val="center"/>
            <w:hideMark/>
          </w:tcPr>
          <w:p w14:paraId="1EF6DA17" w14:textId="77777777" w:rsidR="007347D6" w:rsidRPr="00CB3FBE" w:rsidRDefault="007347D6" w:rsidP="00CD4BCE">
            <w:pPr>
              <w:pStyle w:val="movimento"/>
              <w:rPr>
                <w:color w:val="002060"/>
              </w:rPr>
            </w:pPr>
            <w:r w:rsidRPr="00CB3FBE">
              <w:rPr>
                <w:color w:val="002060"/>
              </w:rPr>
              <w:t>SCAGLIONI DIEGO</w:t>
            </w:r>
          </w:p>
        </w:tc>
        <w:tc>
          <w:tcPr>
            <w:tcW w:w="2200" w:type="dxa"/>
            <w:tcMar>
              <w:top w:w="20" w:type="dxa"/>
              <w:left w:w="20" w:type="dxa"/>
              <w:bottom w:w="20" w:type="dxa"/>
              <w:right w:w="20" w:type="dxa"/>
            </w:tcMar>
            <w:vAlign w:val="center"/>
            <w:hideMark/>
          </w:tcPr>
          <w:p w14:paraId="7F1964F1" w14:textId="77777777" w:rsidR="007347D6" w:rsidRPr="00CB3FBE" w:rsidRDefault="007347D6" w:rsidP="00CD4BCE">
            <w:pPr>
              <w:pStyle w:val="movimento2"/>
              <w:rPr>
                <w:color w:val="002060"/>
              </w:rPr>
            </w:pPr>
            <w:r w:rsidRPr="00CB3FBE">
              <w:rPr>
                <w:color w:val="002060"/>
              </w:rPr>
              <w:t xml:space="preserve">(VADO C5) </w:t>
            </w:r>
          </w:p>
        </w:tc>
        <w:tc>
          <w:tcPr>
            <w:tcW w:w="800" w:type="dxa"/>
            <w:tcMar>
              <w:top w:w="20" w:type="dxa"/>
              <w:left w:w="20" w:type="dxa"/>
              <w:bottom w:w="20" w:type="dxa"/>
              <w:right w:w="20" w:type="dxa"/>
            </w:tcMar>
            <w:vAlign w:val="center"/>
            <w:hideMark/>
          </w:tcPr>
          <w:p w14:paraId="0C42616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9A0270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0070E1E" w14:textId="77777777" w:rsidR="007347D6" w:rsidRPr="00CB3FBE" w:rsidRDefault="007347D6" w:rsidP="00CD4BCE">
            <w:pPr>
              <w:pStyle w:val="movimento2"/>
              <w:rPr>
                <w:color w:val="002060"/>
              </w:rPr>
            </w:pPr>
            <w:r w:rsidRPr="00CB3FBE">
              <w:rPr>
                <w:color w:val="002060"/>
              </w:rPr>
              <w:t> </w:t>
            </w:r>
          </w:p>
        </w:tc>
      </w:tr>
    </w:tbl>
    <w:p w14:paraId="6D4CBE06"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038FE81" w14:textId="77777777" w:rsidTr="00CD4BCE">
        <w:tc>
          <w:tcPr>
            <w:tcW w:w="2200" w:type="dxa"/>
            <w:tcMar>
              <w:top w:w="20" w:type="dxa"/>
              <w:left w:w="20" w:type="dxa"/>
              <w:bottom w:w="20" w:type="dxa"/>
              <w:right w:w="20" w:type="dxa"/>
            </w:tcMar>
            <w:vAlign w:val="center"/>
            <w:hideMark/>
          </w:tcPr>
          <w:p w14:paraId="3422DE72" w14:textId="77777777" w:rsidR="007347D6" w:rsidRPr="00CB3FBE" w:rsidRDefault="007347D6" w:rsidP="00CD4BCE">
            <w:pPr>
              <w:pStyle w:val="movimento"/>
              <w:rPr>
                <w:color w:val="002060"/>
              </w:rPr>
            </w:pPr>
            <w:r w:rsidRPr="00CB3FBE">
              <w:rPr>
                <w:color w:val="002060"/>
              </w:rPr>
              <w:t>VENANZI FILIPPO</w:t>
            </w:r>
          </w:p>
        </w:tc>
        <w:tc>
          <w:tcPr>
            <w:tcW w:w="2200" w:type="dxa"/>
            <w:tcMar>
              <w:top w:w="20" w:type="dxa"/>
              <w:left w:w="20" w:type="dxa"/>
              <w:bottom w:w="20" w:type="dxa"/>
              <w:right w:w="20" w:type="dxa"/>
            </w:tcMar>
            <w:vAlign w:val="center"/>
            <w:hideMark/>
          </w:tcPr>
          <w:p w14:paraId="38BC9567" w14:textId="77777777" w:rsidR="007347D6" w:rsidRPr="00CB3FBE" w:rsidRDefault="007347D6" w:rsidP="00CD4BCE">
            <w:pPr>
              <w:pStyle w:val="movimento2"/>
              <w:rPr>
                <w:color w:val="002060"/>
              </w:rPr>
            </w:pPr>
            <w:r w:rsidRPr="00CB3FBE">
              <w:rPr>
                <w:color w:val="002060"/>
              </w:rPr>
              <w:t xml:space="preserve">(ANGELI) </w:t>
            </w:r>
          </w:p>
        </w:tc>
        <w:tc>
          <w:tcPr>
            <w:tcW w:w="800" w:type="dxa"/>
            <w:tcMar>
              <w:top w:w="20" w:type="dxa"/>
              <w:left w:w="20" w:type="dxa"/>
              <w:bottom w:w="20" w:type="dxa"/>
              <w:right w:w="20" w:type="dxa"/>
            </w:tcMar>
            <w:vAlign w:val="center"/>
            <w:hideMark/>
          </w:tcPr>
          <w:p w14:paraId="35BC7007"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9228DB1" w14:textId="77777777" w:rsidR="007347D6" w:rsidRPr="00CB3FBE" w:rsidRDefault="007347D6" w:rsidP="00CD4BCE">
            <w:pPr>
              <w:pStyle w:val="movimento"/>
              <w:rPr>
                <w:color w:val="002060"/>
              </w:rPr>
            </w:pPr>
            <w:r w:rsidRPr="00CB3FBE">
              <w:rPr>
                <w:color w:val="002060"/>
              </w:rPr>
              <w:t>TIGANO ROCCO</w:t>
            </w:r>
          </w:p>
        </w:tc>
        <w:tc>
          <w:tcPr>
            <w:tcW w:w="2200" w:type="dxa"/>
            <w:tcMar>
              <w:top w:w="20" w:type="dxa"/>
              <w:left w:w="20" w:type="dxa"/>
              <w:bottom w:w="20" w:type="dxa"/>
              <w:right w:w="20" w:type="dxa"/>
            </w:tcMar>
            <w:vAlign w:val="center"/>
            <w:hideMark/>
          </w:tcPr>
          <w:p w14:paraId="5DA28E46" w14:textId="77777777" w:rsidR="007347D6" w:rsidRPr="00CB3FBE" w:rsidRDefault="007347D6" w:rsidP="00CD4BCE">
            <w:pPr>
              <w:pStyle w:val="movimento2"/>
              <w:rPr>
                <w:color w:val="002060"/>
              </w:rPr>
            </w:pPr>
            <w:r w:rsidRPr="00CB3FBE">
              <w:rPr>
                <w:color w:val="002060"/>
              </w:rPr>
              <w:t xml:space="preserve">(ATLETICO CHIARAVALLE) </w:t>
            </w:r>
          </w:p>
        </w:tc>
      </w:tr>
      <w:tr w:rsidR="007347D6" w:rsidRPr="00CB3FBE" w14:paraId="07A7E783" w14:textId="77777777" w:rsidTr="00CD4BCE">
        <w:tc>
          <w:tcPr>
            <w:tcW w:w="2200" w:type="dxa"/>
            <w:tcMar>
              <w:top w:w="20" w:type="dxa"/>
              <w:left w:w="20" w:type="dxa"/>
              <w:bottom w:w="20" w:type="dxa"/>
              <w:right w:w="20" w:type="dxa"/>
            </w:tcMar>
            <w:vAlign w:val="center"/>
            <w:hideMark/>
          </w:tcPr>
          <w:p w14:paraId="658863FE" w14:textId="77777777" w:rsidR="007347D6" w:rsidRPr="00CB3FBE" w:rsidRDefault="007347D6" w:rsidP="00CD4BCE">
            <w:pPr>
              <w:pStyle w:val="movimento"/>
              <w:rPr>
                <w:color w:val="002060"/>
              </w:rPr>
            </w:pPr>
            <w:r w:rsidRPr="00CB3FBE">
              <w:rPr>
                <w:color w:val="002060"/>
              </w:rPr>
              <w:t>LOGGI CRISTIANO</w:t>
            </w:r>
          </w:p>
        </w:tc>
        <w:tc>
          <w:tcPr>
            <w:tcW w:w="2200" w:type="dxa"/>
            <w:tcMar>
              <w:top w:w="20" w:type="dxa"/>
              <w:left w:w="20" w:type="dxa"/>
              <w:bottom w:w="20" w:type="dxa"/>
              <w:right w:w="20" w:type="dxa"/>
            </w:tcMar>
            <w:vAlign w:val="center"/>
            <w:hideMark/>
          </w:tcPr>
          <w:p w14:paraId="3C70EBE7" w14:textId="77777777" w:rsidR="007347D6" w:rsidRPr="00CB3FBE" w:rsidRDefault="007347D6" w:rsidP="00CD4BCE">
            <w:pPr>
              <w:pStyle w:val="movimento2"/>
              <w:rPr>
                <w:color w:val="002060"/>
              </w:rPr>
            </w:pPr>
            <w:r w:rsidRPr="00CB3FBE">
              <w:rPr>
                <w:color w:val="002060"/>
              </w:rPr>
              <w:t xml:space="preserve">(CSI STELLA A.S.D.) </w:t>
            </w:r>
          </w:p>
        </w:tc>
        <w:tc>
          <w:tcPr>
            <w:tcW w:w="800" w:type="dxa"/>
            <w:tcMar>
              <w:top w:w="20" w:type="dxa"/>
              <w:left w:w="20" w:type="dxa"/>
              <w:bottom w:w="20" w:type="dxa"/>
              <w:right w:w="20" w:type="dxa"/>
            </w:tcMar>
            <w:vAlign w:val="center"/>
            <w:hideMark/>
          </w:tcPr>
          <w:p w14:paraId="5316D49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DE645E6" w14:textId="77777777" w:rsidR="007347D6" w:rsidRPr="00CB3FBE" w:rsidRDefault="007347D6" w:rsidP="00CD4BCE">
            <w:pPr>
              <w:pStyle w:val="movimento"/>
              <w:rPr>
                <w:color w:val="002060"/>
              </w:rPr>
            </w:pPr>
            <w:r w:rsidRPr="00CB3FBE">
              <w:rPr>
                <w:color w:val="002060"/>
              </w:rPr>
              <w:t>BURINI BRUNO</w:t>
            </w:r>
          </w:p>
        </w:tc>
        <w:tc>
          <w:tcPr>
            <w:tcW w:w="2200" w:type="dxa"/>
            <w:tcMar>
              <w:top w:w="20" w:type="dxa"/>
              <w:left w:w="20" w:type="dxa"/>
              <w:bottom w:w="20" w:type="dxa"/>
              <w:right w:w="20" w:type="dxa"/>
            </w:tcMar>
            <w:vAlign w:val="center"/>
            <w:hideMark/>
          </w:tcPr>
          <w:p w14:paraId="7614665D" w14:textId="77777777" w:rsidR="007347D6" w:rsidRPr="00CB3FBE" w:rsidRDefault="007347D6" w:rsidP="00CD4BCE">
            <w:pPr>
              <w:pStyle w:val="movimento2"/>
              <w:rPr>
                <w:color w:val="002060"/>
              </w:rPr>
            </w:pPr>
            <w:r w:rsidRPr="00CB3FBE">
              <w:rPr>
                <w:color w:val="002060"/>
              </w:rPr>
              <w:t xml:space="preserve">(FABRIANO CALCIO A 5 2023) </w:t>
            </w:r>
          </w:p>
        </w:tc>
      </w:tr>
      <w:tr w:rsidR="007347D6" w:rsidRPr="00CB3FBE" w14:paraId="061E7A87" w14:textId="77777777" w:rsidTr="00CD4BCE">
        <w:tc>
          <w:tcPr>
            <w:tcW w:w="2200" w:type="dxa"/>
            <w:tcMar>
              <w:top w:w="20" w:type="dxa"/>
              <w:left w:w="20" w:type="dxa"/>
              <w:bottom w:w="20" w:type="dxa"/>
              <w:right w:w="20" w:type="dxa"/>
            </w:tcMar>
            <w:vAlign w:val="center"/>
            <w:hideMark/>
          </w:tcPr>
          <w:p w14:paraId="4F694B74" w14:textId="77777777" w:rsidR="007347D6" w:rsidRPr="00CB3FBE" w:rsidRDefault="007347D6" w:rsidP="00CD4BCE">
            <w:pPr>
              <w:pStyle w:val="movimento"/>
              <w:rPr>
                <w:color w:val="002060"/>
              </w:rPr>
            </w:pPr>
            <w:r w:rsidRPr="00CB3FBE">
              <w:rPr>
                <w:color w:val="002060"/>
              </w:rPr>
              <w:t>SARRECCHIA TOMMASO</w:t>
            </w:r>
          </w:p>
        </w:tc>
        <w:tc>
          <w:tcPr>
            <w:tcW w:w="2200" w:type="dxa"/>
            <w:tcMar>
              <w:top w:w="20" w:type="dxa"/>
              <w:left w:w="20" w:type="dxa"/>
              <w:bottom w:w="20" w:type="dxa"/>
              <w:right w:w="20" w:type="dxa"/>
            </w:tcMar>
            <w:vAlign w:val="center"/>
            <w:hideMark/>
          </w:tcPr>
          <w:p w14:paraId="15808A31" w14:textId="77777777" w:rsidR="007347D6" w:rsidRPr="00CB3FBE" w:rsidRDefault="007347D6" w:rsidP="00CD4BCE">
            <w:pPr>
              <w:pStyle w:val="movimento2"/>
              <w:rPr>
                <w:color w:val="002060"/>
              </w:rPr>
            </w:pPr>
            <w:r w:rsidRPr="00CB3FBE">
              <w:rPr>
                <w:color w:val="002060"/>
              </w:rPr>
              <w:t xml:space="preserve">(MONTECCHIO SPORT) </w:t>
            </w:r>
          </w:p>
        </w:tc>
        <w:tc>
          <w:tcPr>
            <w:tcW w:w="800" w:type="dxa"/>
            <w:tcMar>
              <w:top w:w="20" w:type="dxa"/>
              <w:left w:w="20" w:type="dxa"/>
              <w:bottom w:w="20" w:type="dxa"/>
              <w:right w:w="20" w:type="dxa"/>
            </w:tcMar>
            <w:vAlign w:val="center"/>
            <w:hideMark/>
          </w:tcPr>
          <w:p w14:paraId="7F42469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C9B62C1" w14:textId="77777777" w:rsidR="007347D6" w:rsidRPr="00CB3FBE" w:rsidRDefault="007347D6" w:rsidP="00CD4BCE">
            <w:pPr>
              <w:pStyle w:val="movimento"/>
              <w:rPr>
                <w:color w:val="002060"/>
              </w:rPr>
            </w:pPr>
            <w:r w:rsidRPr="00CB3FBE">
              <w:rPr>
                <w:color w:val="002060"/>
              </w:rPr>
              <w:t>TOGNETTI MATTIA</w:t>
            </w:r>
          </w:p>
        </w:tc>
        <w:tc>
          <w:tcPr>
            <w:tcW w:w="2200" w:type="dxa"/>
            <w:tcMar>
              <w:top w:w="20" w:type="dxa"/>
              <w:left w:w="20" w:type="dxa"/>
              <w:bottom w:w="20" w:type="dxa"/>
              <w:right w:w="20" w:type="dxa"/>
            </w:tcMar>
            <w:vAlign w:val="center"/>
            <w:hideMark/>
          </w:tcPr>
          <w:p w14:paraId="602853AA" w14:textId="77777777" w:rsidR="007347D6" w:rsidRPr="00CB3FBE" w:rsidRDefault="007347D6" w:rsidP="00CD4BCE">
            <w:pPr>
              <w:pStyle w:val="movimento2"/>
              <w:rPr>
                <w:color w:val="002060"/>
              </w:rPr>
            </w:pPr>
            <w:r w:rsidRPr="00CB3FBE">
              <w:rPr>
                <w:color w:val="002060"/>
              </w:rPr>
              <w:t xml:space="preserve">(POLVERIGI C/5) </w:t>
            </w:r>
          </w:p>
        </w:tc>
      </w:tr>
      <w:tr w:rsidR="007347D6" w:rsidRPr="00CB3FBE" w14:paraId="2AD750C7" w14:textId="77777777" w:rsidTr="00CD4BCE">
        <w:tc>
          <w:tcPr>
            <w:tcW w:w="2200" w:type="dxa"/>
            <w:tcMar>
              <w:top w:w="20" w:type="dxa"/>
              <w:left w:w="20" w:type="dxa"/>
              <w:bottom w:w="20" w:type="dxa"/>
              <w:right w:w="20" w:type="dxa"/>
            </w:tcMar>
            <w:vAlign w:val="center"/>
            <w:hideMark/>
          </w:tcPr>
          <w:p w14:paraId="5A4F3162" w14:textId="77777777" w:rsidR="007347D6" w:rsidRPr="00CB3FBE" w:rsidRDefault="007347D6" w:rsidP="00CD4BCE">
            <w:pPr>
              <w:pStyle w:val="movimento"/>
              <w:rPr>
                <w:color w:val="002060"/>
              </w:rPr>
            </w:pPr>
            <w:r w:rsidRPr="00CB3FBE">
              <w:rPr>
                <w:color w:val="002060"/>
              </w:rPr>
              <w:t>AGOSTINELLI FILIPPO</w:t>
            </w:r>
          </w:p>
        </w:tc>
        <w:tc>
          <w:tcPr>
            <w:tcW w:w="2200" w:type="dxa"/>
            <w:tcMar>
              <w:top w:w="20" w:type="dxa"/>
              <w:left w:w="20" w:type="dxa"/>
              <w:bottom w:w="20" w:type="dxa"/>
              <w:right w:w="20" w:type="dxa"/>
            </w:tcMar>
            <w:vAlign w:val="center"/>
            <w:hideMark/>
          </w:tcPr>
          <w:p w14:paraId="2B265A1D" w14:textId="77777777" w:rsidR="007347D6" w:rsidRPr="00CB3FBE" w:rsidRDefault="007347D6" w:rsidP="00CD4BCE">
            <w:pPr>
              <w:pStyle w:val="movimento2"/>
              <w:rPr>
                <w:color w:val="002060"/>
              </w:rPr>
            </w:pPr>
            <w:r w:rsidRPr="00CB3FBE">
              <w:rPr>
                <w:color w:val="002060"/>
              </w:rPr>
              <w:t xml:space="preserve">(REAL FABRIANO SQ.B) </w:t>
            </w:r>
          </w:p>
        </w:tc>
        <w:tc>
          <w:tcPr>
            <w:tcW w:w="800" w:type="dxa"/>
            <w:tcMar>
              <w:top w:w="20" w:type="dxa"/>
              <w:left w:w="20" w:type="dxa"/>
              <w:bottom w:w="20" w:type="dxa"/>
              <w:right w:w="20" w:type="dxa"/>
            </w:tcMar>
            <w:vAlign w:val="center"/>
            <w:hideMark/>
          </w:tcPr>
          <w:p w14:paraId="795BD86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3891D3D" w14:textId="77777777" w:rsidR="007347D6" w:rsidRPr="00CB3FBE" w:rsidRDefault="007347D6" w:rsidP="00CD4BCE">
            <w:pPr>
              <w:pStyle w:val="movimento"/>
              <w:rPr>
                <w:color w:val="002060"/>
              </w:rPr>
            </w:pPr>
            <w:r w:rsidRPr="00CB3FBE">
              <w:rPr>
                <w:color w:val="002060"/>
              </w:rPr>
              <w:t>MAURI SAMUELE</w:t>
            </w:r>
          </w:p>
        </w:tc>
        <w:tc>
          <w:tcPr>
            <w:tcW w:w="2200" w:type="dxa"/>
            <w:tcMar>
              <w:top w:w="20" w:type="dxa"/>
              <w:left w:w="20" w:type="dxa"/>
              <w:bottom w:w="20" w:type="dxa"/>
              <w:right w:w="20" w:type="dxa"/>
            </w:tcMar>
            <w:vAlign w:val="center"/>
            <w:hideMark/>
          </w:tcPr>
          <w:p w14:paraId="4E338DE4" w14:textId="77777777" w:rsidR="007347D6" w:rsidRPr="00CB3FBE" w:rsidRDefault="007347D6" w:rsidP="00CD4BCE">
            <w:pPr>
              <w:pStyle w:val="movimento2"/>
              <w:rPr>
                <w:color w:val="002060"/>
              </w:rPr>
            </w:pPr>
            <w:r w:rsidRPr="00CB3FBE">
              <w:rPr>
                <w:color w:val="002060"/>
              </w:rPr>
              <w:t xml:space="preserve">(REAL FABRIANO SQ.B) </w:t>
            </w:r>
          </w:p>
        </w:tc>
      </w:tr>
    </w:tbl>
    <w:p w14:paraId="214299D1"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234A149C" w14:textId="77777777" w:rsidTr="00CD4BCE">
        <w:tc>
          <w:tcPr>
            <w:tcW w:w="2200" w:type="dxa"/>
            <w:tcMar>
              <w:top w:w="20" w:type="dxa"/>
              <w:left w:w="20" w:type="dxa"/>
              <w:bottom w:w="20" w:type="dxa"/>
              <w:right w:w="20" w:type="dxa"/>
            </w:tcMar>
            <w:vAlign w:val="center"/>
            <w:hideMark/>
          </w:tcPr>
          <w:p w14:paraId="1313B142" w14:textId="77777777" w:rsidR="007347D6" w:rsidRPr="00CB3FBE" w:rsidRDefault="007347D6" w:rsidP="00CD4BCE">
            <w:pPr>
              <w:pStyle w:val="movimento"/>
              <w:rPr>
                <w:color w:val="002060"/>
              </w:rPr>
            </w:pPr>
            <w:r w:rsidRPr="00CB3FBE">
              <w:rPr>
                <w:color w:val="002060"/>
              </w:rPr>
              <w:t>MAZZIERI JONATHAN</w:t>
            </w:r>
          </w:p>
        </w:tc>
        <w:tc>
          <w:tcPr>
            <w:tcW w:w="2200" w:type="dxa"/>
            <w:tcMar>
              <w:top w:w="20" w:type="dxa"/>
              <w:left w:w="20" w:type="dxa"/>
              <w:bottom w:w="20" w:type="dxa"/>
              <w:right w:w="20" w:type="dxa"/>
            </w:tcMar>
            <w:vAlign w:val="center"/>
            <w:hideMark/>
          </w:tcPr>
          <w:p w14:paraId="7583EBA4" w14:textId="77777777" w:rsidR="007347D6" w:rsidRPr="00CB3FBE" w:rsidRDefault="007347D6" w:rsidP="00CD4BCE">
            <w:pPr>
              <w:pStyle w:val="movimento2"/>
              <w:rPr>
                <w:color w:val="002060"/>
              </w:rPr>
            </w:pPr>
            <w:r w:rsidRPr="00CB3FBE">
              <w:rPr>
                <w:color w:val="002060"/>
              </w:rPr>
              <w:t xml:space="preserve">(ATLETICO CHIARAVALLE) </w:t>
            </w:r>
          </w:p>
        </w:tc>
        <w:tc>
          <w:tcPr>
            <w:tcW w:w="800" w:type="dxa"/>
            <w:tcMar>
              <w:top w:w="20" w:type="dxa"/>
              <w:left w:w="20" w:type="dxa"/>
              <w:bottom w:w="20" w:type="dxa"/>
              <w:right w:w="20" w:type="dxa"/>
            </w:tcMar>
            <w:vAlign w:val="center"/>
            <w:hideMark/>
          </w:tcPr>
          <w:p w14:paraId="60F3FB6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B00459C" w14:textId="77777777" w:rsidR="007347D6" w:rsidRPr="00CB3FBE" w:rsidRDefault="007347D6" w:rsidP="00CD4BCE">
            <w:pPr>
              <w:pStyle w:val="movimento"/>
              <w:rPr>
                <w:color w:val="002060"/>
              </w:rPr>
            </w:pPr>
            <w:r w:rsidRPr="00CB3FBE">
              <w:rPr>
                <w:color w:val="002060"/>
              </w:rPr>
              <w:t>TAVIANI NICHOLAS</w:t>
            </w:r>
          </w:p>
        </w:tc>
        <w:tc>
          <w:tcPr>
            <w:tcW w:w="2200" w:type="dxa"/>
            <w:tcMar>
              <w:top w:w="20" w:type="dxa"/>
              <w:left w:w="20" w:type="dxa"/>
              <w:bottom w:w="20" w:type="dxa"/>
              <w:right w:w="20" w:type="dxa"/>
            </w:tcMar>
            <w:vAlign w:val="center"/>
            <w:hideMark/>
          </w:tcPr>
          <w:p w14:paraId="247B2513" w14:textId="77777777" w:rsidR="007347D6" w:rsidRPr="00CB3FBE" w:rsidRDefault="007347D6" w:rsidP="00CD4BCE">
            <w:pPr>
              <w:pStyle w:val="movimento2"/>
              <w:rPr>
                <w:color w:val="002060"/>
              </w:rPr>
            </w:pPr>
            <w:r w:rsidRPr="00CB3FBE">
              <w:rPr>
                <w:color w:val="002060"/>
              </w:rPr>
              <w:t xml:space="preserve">(CANDIA BARACCOLA ASPIO) </w:t>
            </w:r>
          </w:p>
        </w:tc>
      </w:tr>
      <w:tr w:rsidR="007347D6" w:rsidRPr="00CB3FBE" w14:paraId="39BD96CE" w14:textId="77777777" w:rsidTr="00CD4BCE">
        <w:tc>
          <w:tcPr>
            <w:tcW w:w="2200" w:type="dxa"/>
            <w:tcMar>
              <w:top w:w="20" w:type="dxa"/>
              <w:left w:w="20" w:type="dxa"/>
              <w:bottom w:w="20" w:type="dxa"/>
              <w:right w:w="20" w:type="dxa"/>
            </w:tcMar>
            <w:vAlign w:val="center"/>
            <w:hideMark/>
          </w:tcPr>
          <w:p w14:paraId="6C055BD1" w14:textId="77777777" w:rsidR="007347D6" w:rsidRPr="00CB3FBE" w:rsidRDefault="007347D6" w:rsidP="00CD4BCE">
            <w:pPr>
              <w:pStyle w:val="movimento"/>
              <w:rPr>
                <w:color w:val="002060"/>
              </w:rPr>
            </w:pPr>
            <w:r w:rsidRPr="00CB3FBE">
              <w:rPr>
                <w:color w:val="002060"/>
              </w:rPr>
              <w:t>RANGO MICHAEL</w:t>
            </w:r>
          </w:p>
        </w:tc>
        <w:tc>
          <w:tcPr>
            <w:tcW w:w="2200" w:type="dxa"/>
            <w:tcMar>
              <w:top w:w="20" w:type="dxa"/>
              <w:left w:w="20" w:type="dxa"/>
              <w:bottom w:w="20" w:type="dxa"/>
              <w:right w:w="20" w:type="dxa"/>
            </w:tcMar>
            <w:vAlign w:val="center"/>
            <w:hideMark/>
          </w:tcPr>
          <w:p w14:paraId="24A05524" w14:textId="77777777" w:rsidR="007347D6" w:rsidRPr="00CB3FBE" w:rsidRDefault="007347D6" w:rsidP="00CD4BCE">
            <w:pPr>
              <w:pStyle w:val="movimento2"/>
              <w:rPr>
                <w:color w:val="002060"/>
              </w:rPr>
            </w:pPr>
            <w:r w:rsidRPr="00CB3FBE">
              <w:rPr>
                <w:color w:val="002060"/>
              </w:rPr>
              <w:t xml:space="preserve">(CDC 2018) </w:t>
            </w:r>
          </w:p>
        </w:tc>
        <w:tc>
          <w:tcPr>
            <w:tcW w:w="800" w:type="dxa"/>
            <w:tcMar>
              <w:top w:w="20" w:type="dxa"/>
              <w:left w:w="20" w:type="dxa"/>
              <w:bottom w:w="20" w:type="dxa"/>
              <w:right w:w="20" w:type="dxa"/>
            </w:tcMar>
            <w:vAlign w:val="center"/>
            <w:hideMark/>
          </w:tcPr>
          <w:p w14:paraId="35EF156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015DE26" w14:textId="77777777" w:rsidR="007347D6" w:rsidRPr="00CB3FBE" w:rsidRDefault="007347D6" w:rsidP="00CD4BCE">
            <w:pPr>
              <w:pStyle w:val="movimento"/>
              <w:rPr>
                <w:color w:val="002060"/>
              </w:rPr>
            </w:pPr>
            <w:r w:rsidRPr="00CB3FBE">
              <w:rPr>
                <w:color w:val="002060"/>
              </w:rPr>
              <w:t>FIUME CIRO</w:t>
            </w:r>
          </w:p>
        </w:tc>
        <w:tc>
          <w:tcPr>
            <w:tcW w:w="2200" w:type="dxa"/>
            <w:tcMar>
              <w:top w:w="20" w:type="dxa"/>
              <w:left w:w="20" w:type="dxa"/>
              <w:bottom w:w="20" w:type="dxa"/>
              <w:right w:w="20" w:type="dxa"/>
            </w:tcMar>
            <w:vAlign w:val="center"/>
            <w:hideMark/>
          </w:tcPr>
          <w:p w14:paraId="51F832B1" w14:textId="77777777" w:rsidR="007347D6" w:rsidRPr="00CB3FBE" w:rsidRDefault="007347D6" w:rsidP="00CD4BCE">
            <w:pPr>
              <w:pStyle w:val="movimento2"/>
              <w:rPr>
                <w:color w:val="002060"/>
              </w:rPr>
            </w:pPr>
            <w:r w:rsidRPr="00CB3FBE">
              <w:rPr>
                <w:color w:val="002060"/>
              </w:rPr>
              <w:t xml:space="preserve">(FABRIANO CALCIO A 5 2023) </w:t>
            </w:r>
          </w:p>
        </w:tc>
      </w:tr>
      <w:tr w:rsidR="007347D6" w:rsidRPr="00CB3FBE" w14:paraId="04F99FDE" w14:textId="77777777" w:rsidTr="00CD4BCE">
        <w:tc>
          <w:tcPr>
            <w:tcW w:w="2200" w:type="dxa"/>
            <w:tcMar>
              <w:top w:w="20" w:type="dxa"/>
              <w:left w:w="20" w:type="dxa"/>
              <w:bottom w:w="20" w:type="dxa"/>
              <w:right w:w="20" w:type="dxa"/>
            </w:tcMar>
            <w:vAlign w:val="center"/>
            <w:hideMark/>
          </w:tcPr>
          <w:p w14:paraId="394F22E5" w14:textId="77777777" w:rsidR="007347D6" w:rsidRPr="00CB3FBE" w:rsidRDefault="007347D6" w:rsidP="00CD4BCE">
            <w:pPr>
              <w:pStyle w:val="movimento"/>
              <w:rPr>
                <w:color w:val="002060"/>
              </w:rPr>
            </w:pPr>
            <w:r w:rsidRPr="00CB3FBE">
              <w:rPr>
                <w:color w:val="002060"/>
              </w:rPr>
              <w:t>TRAINO GIUSEPPE</w:t>
            </w:r>
          </w:p>
        </w:tc>
        <w:tc>
          <w:tcPr>
            <w:tcW w:w="2200" w:type="dxa"/>
            <w:tcMar>
              <w:top w:w="20" w:type="dxa"/>
              <w:left w:w="20" w:type="dxa"/>
              <w:bottom w:w="20" w:type="dxa"/>
              <w:right w:w="20" w:type="dxa"/>
            </w:tcMar>
            <w:vAlign w:val="center"/>
            <w:hideMark/>
          </w:tcPr>
          <w:p w14:paraId="2BFA7EAA" w14:textId="77777777" w:rsidR="007347D6" w:rsidRPr="00CB3FBE" w:rsidRDefault="007347D6" w:rsidP="00CD4BCE">
            <w:pPr>
              <w:pStyle w:val="movimento2"/>
              <w:rPr>
                <w:color w:val="002060"/>
              </w:rPr>
            </w:pPr>
            <w:r w:rsidRPr="00CB3FBE">
              <w:rPr>
                <w:color w:val="002060"/>
              </w:rPr>
              <w:t xml:space="preserve">(MONTECCHIO SPORT) </w:t>
            </w:r>
          </w:p>
        </w:tc>
        <w:tc>
          <w:tcPr>
            <w:tcW w:w="800" w:type="dxa"/>
            <w:tcMar>
              <w:top w:w="20" w:type="dxa"/>
              <w:left w:w="20" w:type="dxa"/>
              <w:bottom w:w="20" w:type="dxa"/>
              <w:right w:w="20" w:type="dxa"/>
            </w:tcMar>
            <w:vAlign w:val="center"/>
            <w:hideMark/>
          </w:tcPr>
          <w:p w14:paraId="43DA009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D54BF73" w14:textId="77777777" w:rsidR="007347D6" w:rsidRPr="00CB3FBE" w:rsidRDefault="007347D6" w:rsidP="00CD4BCE">
            <w:pPr>
              <w:pStyle w:val="movimento"/>
              <w:rPr>
                <w:color w:val="002060"/>
              </w:rPr>
            </w:pPr>
            <w:r w:rsidRPr="00CB3FBE">
              <w:rPr>
                <w:color w:val="002060"/>
              </w:rPr>
              <w:t>PIZZICOTTI DAVIDE</w:t>
            </w:r>
          </w:p>
        </w:tc>
        <w:tc>
          <w:tcPr>
            <w:tcW w:w="2200" w:type="dxa"/>
            <w:tcMar>
              <w:top w:w="20" w:type="dxa"/>
              <w:left w:w="20" w:type="dxa"/>
              <w:bottom w:w="20" w:type="dxa"/>
              <w:right w:w="20" w:type="dxa"/>
            </w:tcMar>
            <w:vAlign w:val="center"/>
            <w:hideMark/>
          </w:tcPr>
          <w:p w14:paraId="57417385" w14:textId="77777777" w:rsidR="007347D6" w:rsidRPr="00CB3FBE" w:rsidRDefault="007347D6" w:rsidP="00CD4BCE">
            <w:pPr>
              <w:pStyle w:val="movimento2"/>
              <w:rPr>
                <w:color w:val="002060"/>
              </w:rPr>
            </w:pPr>
            <w:r w:rsidRPr="00CB3FBE">
              <w:rPr>
                <w:color w:val="002060"/>
              </w:rPr>
              <w:t xml:space="preserve">(OSIMO STAZIONE SSD A R.L.) </w:t>
            </w:r>
          </w:p>
        </w:tc>
      </w:tr>
      <w:tr w:rsidR="007347D6" w:rsidRPr="00CB3FBE" w14:paraId="635DE598" w14:textId="77777777" w:rsidTr="00CD4BCE">
        <w:tc>
          <w:tcPr>
            <w:tcW w:w="2200" w:type="dxa"/>
            <w:tcMar>
              <w:top w:w="20" w:type="dxa"/>
              <w:left w:w="20" w:type="dxa"/>
              <w:bottom w:w="20" w:type="dxa"/>
              <w:right w:w="20" w:type="dxa"/>
            </w:tcMar>
            <w:vAlign w:val="center"/>
            <w:hideMark/>
          </w:tcPr>
          <w:p w14:paraId="7776C65C" w14:textId="77777777" w:rsidR="007347D6" w:rsidRPr="00CB3FBE" w:rsidRDefault="007347D6" w:rsidP="00CD4BCE">
            <w:pPr>
              <w:pStyle w:val="movimento"/>
              <w:rPr>
                <w:color w:val="002060"/>
              </w:rPr>
            </w:pPr>
            <w:r w:rsidRPr="00CB3FBE">
              <w:rPr>
                <w:color w:val="002060"/>
              </w:rPr>
              <w:lastRenderedPageBreak/>
              <w:t>STACCHIOTTI MATTIA</w:t>
            </w:r>
          </w:p>
        </w:tc>
        <w:tc>
          <w:tcPr>
            <w:tcW w:w="2200" w:type="dxa"/>
            <w:tcMar>
              <w:top w:w="20" w:type="dxa"/>
              <w:left w:w="20" w:type="dxa"/>
              <w:bottom w:w="20" w:type="dxa"/>
              <w:right w:w="20" w:type="dxa"/>
            </w:tcMar>
            <w:vAlign w:val="center"/>
            <w:hideMark/>
          </w:tcPr>
          <w:p w14:paraId="22A4B8E6" w14:textId="77777777" w:rsidR="007347D6" w:rsidRPr="00CB3FBE" w:rsidRDefault="007347D6" w:rsidP="00CD4BCE">
            <w:pPr>
              <w:pStyle w:val="movimento2"/>
              <w:rPr>
                <w:color w:val="002060"/>
              </w:rPr>
            </w:pPr>
            <w:r w:rsidRPr="00CB3FBE">
              <w:rPr>
                <w:color w:val="002060"/>
              </w:rPr>
              <w:t xml:space="preserve">(POLVERIGI C/5) </w:t>
            </w:r>
          </w:p>
        </w:tc>
        <w:tc>
          <w:tcPr>
            <w:tcW w:w="800" w:type="dxa"/>
            <w:tcMar>
              <w:top w:w="20" w:type="dxa"/>
              <w:left w:w="20" w:type="dxa"/>
              <w:bottom w:w="20" w:type="dxa"/>
              <w:right w:w="20" w:type="dxa"/>
            </w:tcMar>
            <w:vAlign w:val="center"/>
            <w:hideMark/>
          </w:tcPr>
          <w:p w14:paraId="2456249A"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7C6E1A5" w14:textId="77777777" w:rsidR="007347D6" w:rsidRPr="00CB3FBE" w:rsidRDefault="007347D6" w:rsidP="00CD4BCE">
            <w:pPr>
              <w:pStyle w:val="movimento"/>
              <w:rPr>
                <w:color w:val="002060"/>
              </w:rPr>
            </w:pPr>
            <w:r w:rsidRPr="00CB3FBE">
              <w:rPr>
                <w:color w:val="002060"/>
              </w:rPr>
              <w:t>BALDINI ANDREA</w:t>
            </w:r>
          </w:p>
        </w:tc>
        <w:tc>
          <w:tcPr>
            <w:tcW w:w="2200" w:type="dxa"/>
            <w:tcMar>
              <w:top w:w="20" w:type="dxa"/>
              <w:left w:w="20" w:type="dxa"/>
              <w:bottom w:w="20" w:type="dxa"/>
              <w:right w:w="20" w:type="dxa"/>
            </w:tcMar>
            <w:vAlign w:val="center"/>
            <w:hideMark/>
          </w:tcPr>
          <w:p w14:paraId="43CB252C" w14:textId="77777777" w:rsidR="007347D6" w:rsidRPr="00CB3FBE" w:rsidRDefault="007347D6" w:rsidP="00CD4BCE">
            <w:pPr>
              <w:pStyle w:val="movimento2"/>
              <w:rPr>
                <w:color w:val="002060"/>
              </w:rPr>
            </w:pPr>
            <w:r w:rsidRPr="00CB3FBE">
              <w:rPr>
                <w:color w:val="002060"/>
              </w:rPr>
              <w:t xml:space="preserve">(REAL FABRIANO SQ.B) </w:t>
            </w:r>
          </w:p>
        </w:tc>
      </w:tr>
      <w:tr w:rsidR="007347D6" w:rsidRPr="00CB3FBE" w14:paraId="5C31AE53" w14:textId="77777777" w:rsidTr="00CD4BCE">
        <w:tc>
          <w:tcPr>
            <w:tcW w:w="2200" w:type="dxa"/>
            <w:tcMar>
              <w:top w:w="20" w:type="dxa"/>
              <w:left w:w="20" w:type="dxa"/>
              <w:bottom w:w="20" w:type="dxa"/>
              <w:right w:w="20" w:type="dxa"/>
            </w:tcMar>
            <w:vAlign w:val="center"/>
            <w:hideMark/>
          </w:tcPr>
          <w:p w14:paraId="243DE58B" w14:textId="77777777" w:rsidR="007347D6" w:rsidRPr="00CB3FBE" w:rsidRDefault="007347D6" w:rsidP="00CD4BCE">
            <w:pPr>
              <w:pStyle w:val="movimento"/>
              <w:rPr>
                <w:color w:val="002060"/>
              </w:rPr>
            </w:pPr>
            <w:r w:rsidRPr="00CB3FBE">
              <w:rPr>
                <w:color w:val="002060"/>
              </w:rPr>
              <w:t>VALLORANI ANDREA</w:t>
            </w:r>
          </w:p>
        </w:tc>
        <w:tc>
          <w:tcPr>
            <w:tcW w:w="2200" w:type="dxa"/>
            <w:tcMar>
              <w:top w:w="20" w:type="dxa"/>
              <w:left w:w="20" w:type="dxa"/>
              <w:bottom w:w="20" w:type="dxa"/>
              <w:right w:w="20" w:type="dxa"/>
            </w:tcMar>
            <w:vAlign w:val="center"/>
            <w:hideMark/>
          </w:tcPr>
          <w:p w14:paraId="759BB97E" w14:textId="77777777" w:rsidR="007347D6" w:rsidRPr="00CB3FBE" w:rsidRDefault="007347D6" w:rsidP="00CD4BCE">
            <w:pPr>
              <w:pStyle w:val="movimento2"/>
              <w:rPr>
                <w:color w:val="002060"/>
              </w:rPr>
            </w:pPr>
            <w:r w:rsidRPr="00CB3FBE">
              <w:rPr>
                <w:color w:val="002060"/>
              </w:rPr>
              <w:t xml:space="preserve">(TRIBALCIO PICENA) </w:t>
            </w:r>
          </w:p>
        </w:tc>
        <w:tc>
          <w:tcPr>
            <w:tcW w:w="800" w:type="dxa"/>
            <w:tcMar>
              <w:top w:w="20" w:type="dxa"/>
              <w:left w:w="20" w:type="dxa"/>
              <w:bottom w:w="20" w:type="dxa"/>
              <w:right w:w="20" w:type="dxa"/>
            </w:tcMar>
            <w:vAlign w:val="center"/>
            <w:hideMark/>
          </w:tcPr>
          <w:p w14:paraId="7228193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75C82B1"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30E71D5" w14:textId="77777777" w:rsidR="007347D6" w:rsidRPr="00CB3FBE" w:rsidRDefault="007347D6" w:rsidP="00CD4BCE">
            <w:pPr>
              <w:pStyle w:val="movimento2"/>
              <w:rPr>
                <w:color w:val="002060"/>
              </w:rPr>
            </w:pPr>
            <w:r w:rsidRPr="00CB3FBE">
              <w:rPr>
                <w:color w:val="002060"/>
              </w:rPr>
              <w:t> </w:t>
            </w:r>
          </w:p>
        </w:tc>
      </w:tr>
    </w:tbl>
    <w:p w14:paraId="78F99DF6" w14:textId="77777777" w:rsidR="007347D6" w:rsidRDefault="007347D6" w:rsidP="007347D6">
      <w:pPr>
        <w:pStyle w:val="breakline"/>
        <w:rPr>
          <w:color w:val="002060"/>
        </w:rPr>
      </w:pPr>
    </w:p>
    <w:p w14:paraId="1B2DE838" w14:textId="77777777" w:rsidR="007347D6" w:rsidRPr="008B074C" w:rsidRDefault="007347D6" w:rsidP="007347D6">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4B327DF1" w14:textId="77777777" w:rsidR="007347D6" w:rsidRPr="008B074C" w:rsidRDefault="007347D6" w:rsidP="007347D6">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6B1658F8" w14:textId="77777777" w:rsidR="007347D6" w:rsidRPr="00CB3FBE" w:rsidRDefault="007347D6" w:rsidP="007347D6">
      <w:pPr>
        <w:pStyle w:val="breakline"/>
        <w:rPr>
          <w:rFonts w:eastAsiaTheme="minorEastAsia"/>
          <w:color w:val="002060"/>
        </w:rPr>
      </w:pPr>
    </w:p>
    <w:p w14:paraId="53601ACD" w14:textId="77777777" w:rsidR="007347D6" w:rsidRPr="00CB3FBE" w:rsidRDefault="007347D6" w:rsidP="007347D6">
      <w:pPr>
        <w:pStyle w:val="titoloprinc0"/>
        <w:rPr>
          <w:color w:val="002060"/>
        </w:rPr>
      </w:pPr>
      <w:r w:rsidRPr="00CB3FBE">
        <w:rPr>
          <w:color w:val="002060"/>
        </w:rPr>
        <w:t>CLASSIFICA</w:t>
      </w:r>
    </w:p>
    <w:p w14:paraId="28F11C4A" w14:textId="77777777" w:rsidR="007347D6" w:rsidRPr="00CB3FBE" w:rsidRDefault="007347D6" w:rsidP="007347D6">
      <w:pPr>
        <w:pStyle w:val="breakline"/>
        <w:rPr>
          <w:color w:val="002060"/>
        </w:rPr>
      </w:pPr>
    </w:p>
    <w:p w14:paraId="44D7195A" w14:textId="77777777" w:rsidR="007347D6" w:rsidRPr="00CB3FBE" w:rsidRDefault="007347D6" w:rsidP="007347D6">
      <w:pPr>
        <w:pStyle w:val="breakline"/>
        <w:rPr>
          <w:color w:val="002060"/>
        </w:rPr>
      </w:pPr>
    </w:p>
    <w:p w14:paraId="0AF45CB4" w14:textId="77777777" w:rsidR="007347D6" w:rsidRPr="00CB3FBE" w:rsidRDefault="007347D6" w:rsidP="007347D6">
      <w:pPr>
        <w:pStyle w:val="sottotitolocampionato10"/>
        <w:rPr>
          <w:color w:val="002060"/>
        </w:rPr>
      </w:pPr>
      <w:r w:rsidRPr="00CB3F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75038525"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5120C"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23A18"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B5522"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DA57C"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26ADC"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A5F3A"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3FDB9"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99140"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62594"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C9D18" w14:textId="77777777" w:rsidR="007347D6" w:rsidRPr="00CB3FBE" w:rsidRDefault="007347D6" w:rsidP="00CD4BCE">
            <w:pPr>
              <w:pStyle w:val="headertabella0"/>
              <w:rPr>
                <w:color w:val="002060"/>
              </w:rPr>
            </w:pPr>
            <w:r w:rsidRPr="00CB3FBE">
              <w:rPr>
                <w:color w:val="002060"/>
              </w:rPr>
              <w:t>PE</w:t>
            </w:r>
          </w:p>
        </w:tc>
      </w:tr>
      <w:tr w:rsidR="007347D6" w:rsidRPr="00CB3FBE" w14:paraId="0D5C9D95"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17DE12" w14:textId="77777777" w:rsidR="007347D6" w:rsidRPr="00CB3FBE" w:rsidRDefault="007347D6" w:rsidP="00CD4BCE">
            <w:pPr>
              <w:pStyle w:val="rowtabella0"/>
              <w:rPr>
                <w:color w:val="002060"/>
              </w:rPr>
            </w:pPr>
            <w:r w:rsidRPr="00CB3FBE">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F154E"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13718"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B3A75"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70D2"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B0BB8"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D6D1B" w14:textId="77777777" w:rsidR="007347D6" w:rsidRPr="00CB3FBE" w:rsidRDefault="007347D6" w:rsidP="00CD4BCE">
            <w:pPr>
              <w:pStyle w:val="rowtabella0"/>
              <w:jc w:val="center"/>
              <w:rPr>
                <w:color w:val="002060"/>
              </w:rPr>
            </w:pPr>
            <w:r w:rsidRPr="00CB3FB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F87CA"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2833"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01E0" w14:textId="77777777" w:rsidR="007347D6" w:rsidRPr="00CB3FBE" w:rsidRDefault="007347D6" w:rsidP="00CD4BCE">
            <w:pPr>
              <w:pStyle w:val="rowtabella0"/>
              <w:jc w:val="center"/>
              <w:rPr>
                <w:color w:val="002060"/>
              </w:rPr>
            </w:pPr>
            <w:r w:rsidRPr="00CB3FBE">
              <w:rPr>
                <w:color w:val="002060"/>
              </w:rPr>
              <w:t>0</w:t>
            </w:r>
          </w:p>
        </w:tc>
      </w:tr>
      <w:tr w:rsidR="007347D6" w:rsidRPr="00CB3FBE" w14:paraId="7DA4D49C"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16213D" w14:textId="77777777" w:rsidR="007347D6" w:rsidRPr="00CB3FBE" w:rsidRDefault="007347D6" w:rsidP="00CD4BCE">
            <w:pPr>
              <w:pStyle w:val="rowtabella0"/>
              <w:rPr>
                <w:color w:val="002060"/>
                <w:lang w:val="es-ES"/>
              </w:rPr>
            </w:pPr>
            <w:r w:rsidRPr="00CB3FBE">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5FF46"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ED94D"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333A4"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FE29"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2DC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1198C" w14:textId="77777777" w:rsidR="007347D6" w:rsidRPr="00CB3FBE" w:rsidRDefault="007347D6" w:rsidP="00CD4BCE">
            <w:pPr>
              <w:pStyle w:val="rowtabella0"/>
              <w:jc w:val="center"/>
              <w:rPr>
                <w:color w:val="002060"/>
              </w:rPr>
            </w:pPr>
            <w:r w:rsidRPr="00CB3FB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DCC54"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47C66"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0C47" w14:textId="77777777" w:rsidR="007347D6" w:rsidRPr="00CB3FBE" w:rsidRDefault="007347D6" w:rsidP="00CD4BCE">
            <w:pPr>
              <w:pStyle w:val="rowtabella0"/>
              <w:jc w:val="center"/>
              <w:rPr>
                <w:color w:val="002060"/>
              </w:rPr>
            </w:pPr>
            <w:r w:rsidRPr="00CB3FBE">
              <w:rPr>
                <w:color w:val="002060"/>
              </w:rPr>
              <w:t>0</w:t>
            </w:r>
          </w:p>
        </w:tc>
      </w:tr>
      <w:tr w:rsidR="007347D6" w:rsidRPr="00CB3FBE" w14:paraId="39A73BD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7D5630" w14:textId="77777777" w:rsidR="007347D6" w:rsidRPr="00CB3FBE" w:rsidRDefault="007347D6" w:rsidP="00CD4BCE">
            <w:pPr>
              <w:pStyle w:val="rowtabella0"/>
              <w:rPr>
                <w:color w:val="002060"/>
              </w:rPr>
            </w:pPr>
            <w:r w:rsidRPr="00CB3FBE">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05078"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EE0D"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8361F"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13573"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7616"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B06C0"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EF01"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F1EB"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4CE9D" w14:textId="77777777" w:rsidR="007347D6" w:rsidRPr="00CB3FBE" w:rsidRDefault="007347D6" w:rsidP="00CD4BCE">
            <w:pPr>
              <w:pStyle w:val="rowtabella0"/>
              <w:jc w:val="center"/>
              <w:rPr>
                <w:color w:val="002060"/>
              </w:rPr>
            </w:pPr>
            <w:r w:rsidRPr="00CB3FBE">
              <w:rPr>
                <w:color w:val="002060"/>
              </w:rPr>
              <w:t>0</w:t>
            </w:r>
          </w:p>
        </w:tc>
      </w:tr>
      <w:tr w:rsidR="007347D6" w:rsidRPr="00CB3FBE" w14:paraId="2329D8A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EB882" w14:textId="77777777" w:rsidR="007347D6" w:rsidRPr="00CB3FBE" w:rsidRDefault="007347D6" w:rsidP="00CD4BCE">
            <w:pPr>
              <w:pStyle w:val="rowtabella0"/>
              <w:rPr>
                <w:color w:val="002060"/>
              </w:rPr>
            </w:pPr>
            <w:r w:rsidRPr="00CB3FBE">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94F88"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FB5C"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3C1EC"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38234"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EE50"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62B4"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85F5"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3D76E"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5F1F" w14:textId="77777777" w:rsidR="007347D6" w:rsidRPr="00CB3FBE" w:rsidRDefault="007347D6" w:rsidP="00CD4BCE">
            <w:pPr>
              <w:pStyle w:val="rowtabella0"/>
              <w:jc w:val="center"/>
              <w:rPr>
                <w:color w:val="002060"/>
              </w:rPr>
            </w:pPr>
            <w:r w:rsidRPr="00CB3FBE">
              <w:rPr>
                <w:color w:val="002060"/>
              </w:rPr>
              <w:t>1</w:t>
            </w:r>
          </w:p>
        </w:tc>
      </w:tr>
      <w:tr w:rsidR="007347D6" w:rsidRPr="00CB3FBE" w14:paraId="4A0886A9"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9D8A3" w14:textId="77777777" w:rsidR="007347D6" w:rsidRPr="00CB3FBE" w:rsidRDefault="007347D6" w:rsidP="00CD4BCE">
            <w:pPr>
              <w:pStyle w:val="rowtabella0"/>
              <w:rPr>
                <w:color w:val="002060"/>
              </w:rPr>
            </w:pPr>
            <w:r w:rsidRPr="00CB3FBE">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A7C0"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55FB"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40DF"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077D0"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1475F"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BD510"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9A094"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21878"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911B" w14:textId="77777777" w:rsidR="007347D6" w:rsidRPr="00CB3FBE" w:rsidRDefault="007347D6" w:rsidP="00CD4BCE">
            <w:pPr>
              <w:pStyle w:val="rowtabella0"/>
              <w:jc w:val="center"/>
              <w:rPr>
                <w:color w:val="002060"/>
              </w:rPr>
            </w:pPr>
            <w:r w:rsidRPr="00CB3FBE">
              <w:rPr>
                <w:color w:val="002060"/>
              </w:rPr>
              <w:t>0</w:t>
            </w:r>
          </w:p>
        </w:tc>
      </w:tr>
      <w:tr w:rsidR="007347D6" w:rsidRPr="00CB3FBE" w14:paraId="5D612494"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22D0AB" w14:textId="77777777" w:rsidR="007347D6" w:rsidRPr="00CB3FBE" w:rsidRDefault="007347D6" w:rsidP="00CD4BCE">
            <w:pPr>
              <w:pStyle w:val="rowtabella0"/>
              <w:rPr>
                <w:color w:val="002060"/>
              </w:rPr>
            </w:pPr>
            <w:r w:rsidRPr="00CB3FBE">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C10B5"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A867"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372F"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CFA7"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621BE"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5B54"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16F2C"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2B3AA"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61F1" w14:textId="77777777" w:rsidR="007347D6" w:rsidRPr="00CB3FBE" w:rsidRDefault="007347D6" w:rsidP="00CD4BCE">
            <w:pPr>
              <w:pStyle w:val="rowtabella0"/>
              <w:jc w:val="center"/>
              <w:rPr>
                <w:color w:val="002060"/>
              </w:rPr>
            </w:pPr>
            <w:r w:rsidRPr="00CB3FBE">
              <w:rPr>
                <w:color w:val="002060"/>
              </w:rPr>
              <w:t>0</w:t>
            </w:r>
          </w:p>
        </w:tc>
      </w:tr>
      <w:tr w:rsidR="007347D6" w:rsidRPr="00CB3FBE" w14:paraId="0DCA7754"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C52D49" w14:textId="77777777" w:rsidR="007347D6" w:rsidRPr="00CB3FBE" w:rsidRDefault="007347D6" w:rsidP="00CD4BCE">
            <w:pPr>
              <w:pStyle w:val="rowtabella0"/>
              <w:rPr>
                <w:color w:val="002060"/>
              </w:rPr>
            </w:pPr>
            <w:r w:rsidRPr="00CB3FBE">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3C7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46EB"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8D39"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E941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A5D4"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7D92"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35C8" w14:textId="77777777" w:rsidR="007347D6" w:rsidRPr="00CB3FBE" w:rsidRDefault="007347D6" w:rsidP="00CD4BCE">
            <w:pPr>
              <w:pStyle w:val="rowtabella0"/>
              <w:jc w:val="center"/>
              <w:rPr>
                <w:color w:val="002060"/>
              </w:rPr>
            </w:pPr>
            <w:r w:rsidRPr="00CB3FB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C4181"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9B17A" w14:textId="77777777" w:rsidR="007347D6" w:rsidRPr="00CB3FBE" w:rsidRDefault="007347D6" w:rsidP="00CD4BCE">
            <w:pPr>
              <w:pStyle w:val="rowtabella0"/>
              <w:jc w:val="center"/>
              <w:rPr>
                <w:color w:val="002060"/>
              </w:rPr>
            </w:pPr>
            <w:r w:rsidRPr="00CB3FBE">
              <w:rPr>
                <w:color w:val="002060"/>
              </w:rPr>
              <w:t>0</w:t>
            </w:r>
          </w:p>
        </w:tc>
      </w:tr>
      <w:tr w:rsidR="007347D6" w:rsidRPr="00CB3FBE" w14:paraId="504981C4"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09B79" w14:textId="77777777" w:rsidR="007347D6" w:rsidRPr="00CB3FBE" w:rsidRDefault="007347D6" w:rsidP="00CD4BCE">
            <w:pPr>
              <w:pStyle w:val="rowtabella0"/>
              <w:rPr>
                <w:color w:val="002060"/>
              </w:rPr>
            </w:pPr>
            <w:r w:rsidRPr="00CB3FBE">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2F26"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9581"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4163"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F76C4"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0429"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7343"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A8710"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C53B8"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8AB1" w14:textId="77777777" w:rsidR="007347D6" w:rsidRPr="00CB3FBE" w:rsidRDefault="007347D6" w:rsidP="00CD4BCE">
            <w:pPr>
              <w:pStyle w:val="rowtabella0"/>
              <w:jc w:val="center"/>
              <w:rPr>
                <w:color w:val="002060"/>
              </w:rPr>
            </w:pPr>
            <w:r w:rsidRPr="00CB3FBE">
              <w:rPr>
                <w:color w:val="002060"/>
              </w:rPr>
              <w:t>0</w:t>
            </w:r>
          </w:p>
        </w:tc>
      </w:tr>
      <w:tr w:rsidR="007347D6" w:rsidRPr="00CB3FBE" w14:paraId="57E20BBF"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041166" w14:textId="77777777" w:rsidR="007347D6" w:rsidRPr="00CB3FBE" w:rsidRDefault="007347D6" w:rsidP="00CD4BCE">
            <w:pPr>
              <w:pStyle w:val="rowtabella0"/>
              <w:rPr>
                <w:color w:val="002060"/>
              </w:rPr>
            </w:pPr>
            <w:r w:rsidRPr="00CB3FB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3DB0"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7554A"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D53E"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491CD"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A3CFE"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95BD" w14:textId="77777777" w:rsidR="007347D6" w:rsidRPr="00CB3FBE" w:rsidRDefault="007347D6" w:rsidP="00CD4BCE">
            <w:pPr>
              <w:pStyle w:val="rowtabella0"/>
              <w:jc w:val="center"/>
              <w:rPr>
                <w:color w:val="002060"/>
              </w:rPr>
            </w:pPr>
            <w:r w:rsidRPr="00CB3FB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78014"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94208"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6DA50" w14:textId="77777777" w:rsidR="007347D6" w:rsidRPr="00CB3FBE" w:rsidRDefault="007347D6" w:rsidP="00CD4BCE">
            <w:pPr>
              <w:pStyle w:val="rowtabella0"/>
              <w:jc w:val="center"/>
              <w:rPr>
                <w:color w:val="002060"/>
              </w:rPr>
            </w:pPr>
            <w:r w:rsidRPr="00CB3FBE">
              <w:rPr>
                <w:color w:val="002060"/>
              </w:rPr>
              <w:t>0</w:t>
            </w:r>
          </w:p>
        </w:tc>
      </w:tr>
      <w:tr w:rsidR="007347D6" w:rsidRPr="00CB3FBE" w14:paraId="5CC263C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E992AE" w14:textId="77777777" w:rsidR="007347D6" w:rsidRPr="00CB3FBE" w:rsidRDefault="007347D6" w:rsidP="00CD4BCE">
            <w:pPr>
              <w:pStyle w:val="rowtabella0"/>
              <w:rPr>
                <w:color w:val="002060"/>
              </w:rPr>
            </w:pPr>
            <w:r w:rsidRPr="00CB3FBE">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CD17"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4C7D1"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27C50"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C54E"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1CAC"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DDC6E"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E6206" w14:textId="77777777" w:rsidR="007347D6" w:rsidRPr="00CB3FBE" w:rsidRDefault="007347D6" w:rsidP="00CD4BCE">
            <w:pPr>
              <w:pStyle w:val="rowtabella0"/>
              <w:jc w:val="center"/>
              <w:rPr>
                <w:color w:val="002060"/>
              </w:rPr>
            </w:pPr>
            <w:r w:rsidRPr="00CB3FBE">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2F89"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6CD1" w14:textId="77777777" w:rsidR="007347D6" w:rsidRPr="00CB3FBE" w:rsidRDefault="007347D6" w:rsidP="00CD4BCE">
            <w:pPr>
              <w:pStyle w:val="rowtabella0"/>
              <w:jc w:val="center"/>
              <w:rPr>
                <w:color w:val="002060"/>
              </w:rPr>
            </w:pPr>
            <w:r w:rsidRPr="00CB3FBE">
              <w:rPr>
                <w:color w:val="002060"/>
              </w:rPr>
              <w:t>0</w:t>
            </w:r>
          </w:p>
        </w:tc>
      </w:tr>
      <w:tr w:rsidR="007347D6" w:rsidRPr="00CB3FBE" w14:paraId="7BA00B8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B42BB" w14:textId="77777777" w:rsidR="007347D6" w:rsidRPr="00CB3FBE" w:rsidRDefault="007347D6" w:rsidP="00CD4BCE">
            <w:pPr>
              <w:pStyle w:val="rowtabella0"/>
              <w:rPr>
                <w:color w:val="002060"/>
              </w:rPr>
            </w:pPr>
            <w:r w:rsidRPr="00CB3FBE">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CD90"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9C7AF"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4B27"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61B6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6A246"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C3F6E" w14:textId="77777777" w:rsidR="007347D6" w:rsidRPr="00CB3FBE" w:rsidRDefault="007347D6" w:rsidP="00CD4BCE">
            <w:pPr>
              <w:pStyle w:val="rowtabella0"/>
              <w:jc w:val="center"/>
              <w:rPr>
                <w:color w:val="002060"/>
              </w:rPr>
            </w:pPr>
            <w:r w:rsidRPr="00CB3FB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A3D4B" w14:textId="77777777" w:rsidR="007347D6" w:rsidRPr="00CB3FBE" w:rsidRDefault="007347D6" w:rsidP="00CD4BCE">
            <w:pPr>
              <w:pStyle w:val="rowtabella0"/>
              <w:jc w:val="center"/>
              <w:rPr>
                <w:color w:val="002060"/>
              </w:rPr>
            </w:pPr>
            <w:r w:rsidRPr="00CB3FB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E5A62"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E506C" w14:textId="77777777" w:rsidR="007347D6" w:rsidRPr="00CB3FBE" w:rsidRDefault="007347D6" w:rsidP="00CD4BCE">
            <w:pPr>
              <w:pStyle w:val="rowtabella0"/>
              <w:jc w:val="center"/>
              <w:rPr>
                <w:color w:val="002060"/>
              </w:rPr>
            </w:pPr>
            <w:r w:rsidRPr="00CB3FBE">
              <w:rPr>
                <w:color w:val="002060"/>
              </w:rPr>
              <w:t>0</w:t>
            </w:r>
          </w:p>
        </w:tc>
      </w:tr>
      <w:tr w:rsidR="007347D6" w:rsidRPr="00CB3FBE" w14:paraId="3A53BA26"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676FB" w14:textId="77777777" w:rsidR="007347D6" w:rsidRPr="00CB3FBE" w:rsidRDefault="007347D6" w:rsidP="00CD4BCE">
            <w:pPr>
              <w:pStyle w:val="rowtabella0"/>
              <w:rPr>
                <w:color w:val="002060"/>
              </w:rPr>
            </w:pPr>
            <w:r w:rsidRPr="00CB3FBE">
              <w:rPr>
                <w:color w:val="002060"/>
              </w:rPr>
              <w:t>sq.B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F65A8"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BC25"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D9050"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621BC"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8E683"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018CA"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D820"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6F5D4"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19450" w14:textId="77777777" w:rsidR="007347D6" w:rsidRPr="00CB3FBE" w:rsidRDefault="007347D6" w:rsidP="00CD4BCE">
            <w:pPr>
              <w:pStyle w:val="rowtabella0"/>
              <w:jc w:val="center"/>
              <w:rPr>
                <w:color w:val="002060"/>
              </w:rPr>
            </w:pPr>
            <w:r w:rsidRPr="00CB3FBE">
              <w:rPr>
                <w:color w:val="002060"/>
              </w:rPr>
              <w:t>0</w:t>
            </w:r>
          </w:p>
        </w:tc>
      </w:tr>
    </w:tbl>
    <w:p w14:paraId="39190BA9" w14:textId="77777777" w:rsidR="007347D6" w:rsidRPr="00CB3FBE" w:rsidRDefault="007347D6" w:rsidP="007347D6">
      <w:pPr>
        <w:pStyle w:val="breakline"/>
        <w:rPr>
          <w:rFonts w:eastAsiaTheme="minorEastAsia"/>
          <w:color w:val="002060"/>
        </w:rPr>
      </w:pPr>
    </w:p>
    <w:p w14:paraId="10E133A8" w14:textId="77777777" w:rsidR="007347D6" w:rsidRPr="00CB3FBE" w:rsidRDefault="007347D6" w:rsidP="007347D6">
      <w:pPr>
        <w:pStyle w:val="breakline"/>
        <w:rPr>
          <w:color w:val="002060"/>
        </w:rPr>
      </w:pPr>
    </w:p>
    <w:p w14:paraId="2A875EAB" w14:textId="77777777" w:rsidR="007347D6" w:rsidRPr="00CB3FBE" w:rsidRDefault="007347D6" w:rsidP="007347D6">
      <w:pPr>
        <w:pStyle w:val="sottotitolocampionato10"/>
        <w:rPr>
          <w:color w:val="002060"/>
        </w:rPr>
      </w:pPr>
      <w:r w:rsidRPr="00CB3FBE">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3824B3DA"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78729"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8FCD9"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8D936"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1D84A"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36966"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F31B6"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31425"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8A130"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C8ECB"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7EF25E" w14:textId="77777777" w:rsidR="007347D6" w:rsidRPr="00CB3FBE" w:rsidRDefault="007347D6" w:rsidP="00CD4BCE">
            <w:pPr>
              <w:pStyle w:val="headertabella0"/>
              <w:rPr>
                <w:color w:val="002060"/>
              </w:rPr>
            </w:pPr>
            <w:r w:rsidRPr="00CB3FBE">
              <w:rPr>
                <w:color w:val="002060"/>
              </w:rPr>
              <w:t>PE</w:t>
            </w:r>
          </w:p>
        </w:tc>
      </w:tr>
      <w:tr w:rsidR="007347D6" w:rsidRPr="00CB3FBE" w14:paraId="11CC0A5B"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147268" w14:textId="77777777" w:rsidR="007347D6" w:rsidRPr="00CB3FBE" w:rsidRDefault="007347D6" w:rsidP="00CD4BCE">
            <w:pPr>
              <w:pStyle w:val="rowtabella0"/>
              <w:rPr>
                <w:color w:val="002060"/>
              </w:rPr>
            </w:pPr>
            <w:r w:rsidRPr="00CB3FBE">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5F32B"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EAE5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DA82"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568B8"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F3D3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CA081" w14:textId="77777777" w:rsidR="007347D6" w:rsidRPr="00CB3FBE" w:rsidRDefault="007347D6" w:rsidP="00CD4BCE">
            <w:pPr>
              <w:pStyle w:val="rowtabella0"/>
              <w:jc w:val="center"/>
              <w:rPr>
                <w:color w:val="002060"/>
              </w:rPr>
            </w:pPr>
            <w:r w:rsidRPr="00CB3FB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644D0"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B223"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A2A3" w14:textId="77777777" w:rsidR="007347D6" w:rsidRPr="00CB3FBE" w:rsidRDefault="007347D6" w:rsidP="00CD4BCE">
            <w:pPr>
              <w:pStyle w:val="rowtabella0"/>
              <w:jc w:val="center"/>
              <w:rPr>
                <w:color w:val="002060"/>
              </w:rPr>
            </w:pPr>
            <w:r w:rsidRPr="00CB3FBE">
              <w:rPr>
                <w:color w:val="002060"/>
              </w:rPr>
              <w:t>0</w:t>
            </w:r>
          </w:p>
        </w:tc>
      </w:tr>
      <w:tr w:rsidR="007347D6" w:rsidRPr="00CB3FBE" w14:paraId="66EB722A"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5EEF1" w14:textId="77777777" w:rsidR="007347D6" w:rsidRPr="00CB3FBE" w:rsidRDefault="007347D6" w:rsidP="00CD4BCE">
            <w:pPr>
              <w:pStyle w:val="rowtabella0"/>
              <w:rPr>
                <w:color w:val="002060"/>
                <w:lang w:val="es-ES"/>
              </w:rPr>
            </w:pPr>
            <w:r w:rsidRPr="00CB3FBE">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C81FE" w14:textId="77777777" w:rsidR="007347D6" w:rsidRPr="00CB3FBE" w:rsidRDefault="007347D6" w:rsidP="00CD4BCE">
            <w:pPr>
              <w:pStyle w:val="rowtabella0"/>
              <w:jc w:val="center"/>
              <w:rPr>
                <w:color w:val="002060"/>
              </w:rPr>
            </w:pPr>
            <w:r w:rsidRPr="00CB3FB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E370"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0465"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A8630"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A9DB4"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0DA0F" w14:textId="77777777" w:rsidR="007347D6" w:rsidRPr="00CB3FBE" w:rsidRDefault="007347D6" w:rsidP="00CD4BCE">
            <w:pPr>
              <w:pStyle w:val="rowtabella0"/>
              <w:jc w:val="center"/>
              <w:rPr>
                <w:color w:val="002060"/>
              </w:rPr>
            </w:pPr>
            <w:r w:rsidRPr="00CB3FB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A38DB"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075F"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8AE0" w14:textId="77777777" w:rsidR="007347D6" w:rsidRPr="00CB3FBE" w:rsidRDefault="007347D6" w:rsidP="00CD4BCE">
            <w:pPr>
              <w:pStyle w:val="rowtabella0"/>
              <w:jc w:val="center"/>
              <w:rPr>
                <w:color w:val="002060"/>
              </w:rPr>
            </w:pPr>
            <w:r w:rsidRPr="00CB3FBE">
              <w:rPr>
                <w:color w:val="002060"/>
              </w:rPr>
              <w:t>0</w:t>
            </w:r>
          </w:p>
        </w:tc>
      </w:tr>
      <w:tr w:rsidR="007347D6" w:rsidRPr="00CB3FBE" w14:paraId="2A76FFDF"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79756" w14:textId="77777777" w:rsidR="007347D6" w:rsidRPr="00CB3FBE" w:rsidRDefault="007347D6" w:rsidP="00CD4BCE">
            <w:pPr>
              <w:pStyle w:val="rowtabella0"/>
              <w:rPr>
                <w:color w:val="002060"/>
                <w:lang w:val="es-ES"/>
              </w:rPr>
            </w:pPr>
            <w:r w:rsidRPr="00CB3FBE">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B586"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1DC7A"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40577"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9B91"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6F4E6"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DF2B3" w14:textId="77777777" w:rsidR="007347D6" w:rsidRPr="00CB3FBE" w:rsidRDefault="007347D6" w:rsidP="00CD4BCE">
            <w:pPr>
              <w:pStyle w:val="rowtabella0"/>
              <w:jc w:val="center"/>
              <w:rPr>
                <w:color w:val="002060"/>
              </w:rPr>
            </w:pPr>
            <w:r w:rsidRPr="00CB3FB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47A05"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9E61D"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DA747" w14:textId="77777777" w:rsidR="007347D6" w:rsidRPr="00CB3FBE" w:rsidRDefault="007347D6" w:rsidP="00CD4BCE">
            <w:pPr>
              <w:pStyle w:val="rowtabella0"/>
              <w:jc w:val="center"/>
              <w:rPr>
                <w:color w:val="002060"/>
              </w:rPr>
            </w:pPr>
            <w:r w:rsidRPr="00CB3FBE">
              <w:rPr>
                <w:color w:val="002060"/>
              </w:rPr>
              <w:t>0</w:t>
            </w:r>
          </w:p>
        </w:tc>
      </w:tr>
      <w:tr w:rsidR="007347D6" w:rsidRPr="00CB3FBE" w14:paraId="7DFCCC2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2E6E1" w14:textId="77777777" w:rsidR="007347D6" w:rsidRPr="00CB3FBE" w:rsidRDefault="007347D6" w:rsidP="00CD4BCE">
            <w:pPr>
              <w:pStyle w:val="rowtabella0"/>
              <w:rPr>
                <w:color w:val="002060"/>
              </w:rPr>
            </w:pPr>
            <w:r w:rsidRPr="00CB3FBE">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0098C"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B2875"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C0039"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5DE1"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4C0A"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0A86"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DB04A"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D927"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97F2" w14:textId="77777777" w:rsidR="007347D6" w:rsidRPr="00CB3FBE" w:rsidRDefault="007347D6" w:rsidP="00CD4BCE">
            <w:pPr>
              <w:pStyle w:val="rowtabella0"/>
              <w:jc w:val="center"/>
              <w:rPr>
                <w:color w:val="002060"/>
              </w:rPr>
            </w:pPr>
            <w:r w:rsidRPr="00CB3FBE">
              <w:rPr>
                <w:color w:val="002060"/>
              </w:rPr>
              <w:t>0</w:t>
            </w:r>
          </w:p>
        </w:tc>
      </w:tr>
      <w:tr w:rsidR="007347D6" w:rsidRPr="00CB3FBE" w14:paraId="3D1F6038"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3182BB" w14:textId="77777777" w:rsidR="007347D6" w:rsidRPr="00CB3FBE" w:rsidRDefault="007347D6" w:rsidP="00CD4BCE">
            <w:pPr>
              <w:pStyle w:val="rowtabella0"/>
              <w:rPr>
                <w:color w:val="002060"/>
              </w:rPr>
            </w:pPr>
            <w:r w:rsidRPr="00CB3FBE">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3C8B"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C5698"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2E49A"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CA8E"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5E90"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7DE5"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49B440"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DC6F"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9585A" w14:textId="77777777" w:rsidR="007347D6" w:rsidRPr="00CB3FBE" w:rsidRDefault="007347D6" w:rsidP="00CD4BCE">
            <w:pPr>
              <w:pStyle w:val="rowtabella0"/>
              <w:jc w:val="center"/>
              <w:rPr>
                <w:color w:val="002060"/>
              </w:rPr>
            </w:pPr>
            <w:r w:rsidRPr="00CB3FBE">
              <w:rPr>
                <w:color w:val="002060"/>
              </w:rPr>
              <w:t>0</w:t>
            </w:r>
          </w:p>
        </w:tc>
      </w:tr>
      <w:tr w:rsidR="007347D6" w:rsidRPr="00CB3FBE" w14:paraId="18D084C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BB10EB" w14:textId="77777777" w:rsidR="007347D6" w:rsidRPr="00CB3FBE" w:rsidRDefault="007347D6" w:rsidP="00CD4BCE">
            <w:pPr>
              <w:pStyle w:val="rowtabella0"/>
              <w:rPr>
                <w:color w:val="002060"/>
              </w:rPr>
            </w:pPr>
            <w:r w:rsidRPr="00CB3FBE">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F9A3"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BC35"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5F680"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E5DA6"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B7848"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226DD" w14:textId="77777777" w:rsidR="007347D6" w:rsidRPr="00CB3FBE" w:rsidRDefault="007347D6" w:rsidP="00CD4BCE">
            <w:pPr>
              <w:pStyle w:val="rowtabella0"/>
              <w:jc w:val="center"/>
              <w:rPr>
                <w:color w:val="002060"/>
              </w:rPr>
            </w:pPr>
            <w:r w:rsidRPr="00CB3FB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9DBC7"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45EB"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4467A" w14:textId="77777777" w:rsidR="007347D6" w:rsidRPr="00CB3FBE" w:rsidRDefault="007347D6" w:rsidP="00CD4BCE">
            <w:pPr>
              <w:pStyle w:val="rowtabella0"/>
              <w:jc w:val="center"/>
              <w:rPr>
                <w:color w:val="002060"/>
              </w:rPr>
            </w:pPr>
            <w:r w:rsidRPr="00CB3FBE">
              <w:rPr>
                <w:color w:val="002060"/>
              </w:rPr>
              <w:t>0</w:t>
            </w:r>
          </w:p>
        </w:tc>
      </w:tr>
      <w:tr w:rsidR="007347D6" w:rsidRPr="00CB3FBE" w14:paraId="7643DC0C"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825A3A" w14:textId="77777777" w:rsidR="007347D6" w:rsidRPr="00CB3FBE" w:rsidRDefault="007347D6" w:rsidP="00CD4BCE">
            <w:pPr>
              <w:pStyle w:val="rowtabella0"/>
              <w:rPr>
                <w:color w:val="002060"/>
              </w:rPr>
            </w:pPr>
            <w:r w:rsidRPr="00CB3FBE">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22B0"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7595"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A9F15"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5CD2E"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D54C7"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9FB75" w14:textId="77777777" w:rsidR="007347D6" w:rsidRPr="00CB3FBE" w:rsidRDefault="007347D6" w:rsidP="00CD4BCE">
            <w:pPr>
              <w:pStyle w:val="rowtabella0"/>
              <w:jc w:val="center"/>
              <w:rPr>
                <w:color w:val="002060"/>
              </w:rPr>
            </w:pPr>
            <w:r w:rsidRPr="00CB3FB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94F1"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EA86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07DB9" w14:textId="77777777" w:rsidR="007347D6" w:rsidRPr="00CB3FBE" w:rsidRDefault="007347D6" w:rsidP="00CD4BCE">
            <w:pPr>
              <w:pStyle w:val="rowtabella0"/>
              <w:jc w:val="center"/>
              <w:rPr>
                <w:color w:val="002060"/>
              </w:rPr>
            </w:pPr>
            <w:r w:rsidRPr="00CB3FBE">
              <w:rPr>
                <w:color w:val="002060"/>
              </w:rPr>
              <w:t>0</w:t>
            </w:r>
          </w:p>
        </w:tc>
      </w:tr>
      <w:tr w:rsidR="007347D6" w:rsidRPr="00CB3FBE" w14:paraId="29E4CF1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DC141" w14:textId="77777777" w:rsidR="007347D6" w:rsidRPr="00CB3FBE" w:rsidRDefault="007347D6" w:rsidP="00CD4BCE">
            <w:pPr>
              <w:pStyle w:val="rowtabella0"/>
              <w:rPr>
                <w:color w:val="002060"/>
              </w:rPr>
            </w:pPr>
            <w:r w:rsidRPr="00CB3FBE">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BAF0F"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7A121"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17D4"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D344"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BAD6"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C6323"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3DC75"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2475"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C7FEF" w14:textId="77777777" w:rsidR="007347D6" w:rsidRPr="00CB3FBE" w:rsidRDefault="007347D6" w:rsidP="00CD4BCE">
            <w:pPr>
              <w:pStyle w:val="rowtabella0"/>
              <w:jc w:val="center"/>
              <w:rPr>
                <w:color w:val="002060"/>
              </w:rPr>
            </w:pPr>
            <w:r w:rsidRPr="00CB3FBE">
              <w:rPr>
                <w:color w:val="002060"/>
              </w:rPr>
              <w:t>0</w:t>
            </w:r>
          </w:p>
        </w:tc>
      </w:tr>
      <w:tr w:rsidR="007347D6" w:rsidRPr="00CB3FBE" w14:paraId="55D77AE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961F9" w14:textId="77777777" w:rsidR="007347D6" w:rsidRPr="00CB3FBE" w:rsidRDefault="007347D6" w:rsidP="00CD4BCE">
            <w:pPr>
              <w:pStyle w:val="rowtabella0"/>
              <w:rPr>
                <w:color w:val="002060"/>
              </w:rPr>
            </w:pPr>
            <w:r w:rsidRPr="00CB3FBE">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6547"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03C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F987F"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A2A9D"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80C9"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657E5"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6A8E2"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9C4E3"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309AF" w14:textId="77777777" w:rsidR="007347D6" w:rsidRPr="00CB3FBE" w:rsidRDefault="007347D6" w:rsidP="00CD4BCE">
            <w:pPr>
              <w:pStyle w:val="rowtabella0"/>
              <w:jc w:val="center"/>
              <w:rPr>
                <w:color w:val="002060"/>
              </w:rPr>
            </w:pPr>
            <w:r w:rsidRPr="00CB3FBE">
              <w:rPr>
                <w:color w:val="002060"/>
              </w:rPr>
              <w:t>0</w:t>
            </w:r>
          </w:p>
        </w:tc>
      </w:tr>
      <w:tr w:rsidR="007347D6" w:rsidRPr="00CB3FBE" w14:paraId="7112928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1F0C4" w14:textId="77777777" w:rsidR="007347D6" w:rsidRPr="00CB3FBE" w:rsidRDefault="007347D6" w:rsidP="00CD4BCE">
            <w:pPr>
              <w:pStyle w:val="rowtabella0"/>
              <w:rPr>
                <w:color w:val="002060"/>
              </w:rPr>
            </w:pPr>
            <w:r w:rsidRPr="00CB3FBE">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5FAD"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94CD5"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5712D"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3B779"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54A1"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57CC1"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D0E8"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1120"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BEFB" w14:textId="77777777" w:rsidR="007347D6" w:rsidRPr="00CB3FBE" w:rsidRDefault="007347D6" w:rsidP="00CD4BCE">
            <w:pPr>
              <w:pStyle w:val="rowtabella0"/>
              <w:jc w:val="center"/>
              <w:rPr>
                <w:color w:val="002060"/>
              </w:rPr>
            </w:pPr>
            <w:r w:rsidRPr="00CB3FBE">
              <w:rPr>
                <w:color w:val="002060"/>
              </w:rPr>
              <w:t>0</w:t>
            </w:r>
          </w:p>
        </w:tc>
      </w:tr>
      <w:tr w:rsidR="007347D6" w:rsidRPr="00CB3FBE" w14:paraId="086776D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8C1BBB" w14:textId="77777777" w:rsidR="007347D6" w:rsidRPr="00CB3FBE" w:rsidRDefault="007347D6" w:rsidP="00CD4BCE">
            <w:pPr>
              <w:pStyle w:val="rowtabella0"/>
              <w:rPr>
                <w:color w:val="002060"/>
              </w:rPr>
            </w:pPr>
            <w:r w:rsidRPr="00CB3FBE">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0DB48"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26DC"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48742"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5D7CD"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4B1CE"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1FFA" w14:textId="77777777" w:rsidR="007347D6" w:rsidRPr="00CB3FBE" w:rsidRDefault="007347D6" w:rsidP="00CD4BCE">
            <w:pPr>
              <w:pStyle w:val="rowtabella0"/>
              <w:jc w:val="center"/>
              <w:rPr>
                <w:color w:val="002060"/>
              </w:rPr>
            </w:pPr>
            <w:r w:rsidRPr="00CB3FB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58246" w14:textId="77777777" w:rsidR="007347D6" w:rsidRPr="00CB3FBE" w:rsidRDefault="007347D6" w:rsidP="00CD4BCE">
            <w:pPr>
              <w:pStyle w:val="rowtabella0"/>
              <w:jc w:val="center"/>
              <w:rPr>
                <w:color w:val="002060"/>
              </w:rPr>
            </w:pPr>
            <w:r w:rsidRPr="00CB3FB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3AA12"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04AEF" w14:textId="77777777" w:rsidR="007347D6" w:rsidRPr="00CB3FBE" w:rsidRDefault="007347D6" w:rsidP="00CD4BCE">
            <w:pPr>
              <w:pStyle w:val="rowtabella0"/>
              <w:jc w:val="center"/>
              <w:rPr>
                <w:color w:val="002060"/>
              </w:rPr>
            </w:pPr>
            <w:r w:rsidRPr="00CB3FBE">
              <w:rPr>
                <w:color w:val="002060"/>
              </w:rPr>
              <w:t>0</w:t>
            </w:r>
          </w:p>
        </w:tc>
      </w:tr>
      <w:tr w:rsidR="007347D6" w:rsidRPr="00CB3FBE" w14:paraId="2FD63981"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47AD11" w14:textId="77777777" w:rsidR="007347D6" w:rsidRPr="00CB3FBE" w:rsidRDefault="007347D6" w:rsidP="00CD4BCE">
            <w:pPr>
              <w:pStyle w:val="rowtabella0"/>
              <w:rPr>
                <w:color w:val="002060"/>
              </w:rPr>
            </w:pPr>
            <w:r w:rsidRPr="00CB3FBE">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7222B"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69FEB"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BB1B"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3F89D"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77FA"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7C99"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0DE0F" w14:textId="77777777" w:rsidR="007347D6" w:rsidRPr="00CB3FBE" w:rsidRDefault="007347D6" w:rsidP="00CD4BCE">
            <w:pPr>
              <w:pStyle w:val="rowtabella0"/>
              <w:jc w:val="center"/>
              <w:rPr>
                <w:color w:val="002060"/>
              </w:rPr>
            </w:pPr>
            <w:r w:rsidRPr="00CB3FB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D58A"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0526" w14:textId="77777777" w:rsidR="007347D6" w:rsidRPr="00CB3FBE" w:rsidRDefault="007347D6" w:rsidP="00CD4BCE">
            <w:pPr>
              <w:pStyle w:val="rowtabella0"/>
              <w:jc w:val="center"/>
              <w:rPr>
                <w:color w:val="002060"/>
              </w:rPr>
            </w:pPr>
            <w:r w:rsidRPr="00CB3FBE">
              <w:rPr>
                <w:color w:val="002060"/>
              </w:rPr>
              <w:t>0</w:t>
            </w:r>
          </w:p>
        </w:tc>
      </w:tr>
    </w:tbl>
    <w:p w14:paraId="4868D444" w14:textId="77777777" w:rsidR="007347D6" w:rsidRPr="00CB3FBE" w:rsidRDefault="007347D6" w:rsidP="007347D6">
      <w:pPr>
        <w:pStyle w:val="breakline"/>
        <w:rPr>
          <w:rFonts w:eastAsiaTheme="minorEastAsia"/>
          <w:color w:val="002060"/>
        </w:rPr>
      </w:pPr>
    </w:p>
    <w:p w14:paraId="78A41CB3" w14:textId="77777777" w:rsidR="007347D6" w:rsidRPr="00CB3FBE" w:rsidRDefault="007347D6" w:rsidP="007347D6">
      <w:pPr>
        <w:pStyle w:val="breakline"/>
        <w:rPr>
          <w:color w:val="002060"/>
        </w:rPr>
      </w:pPr>
    </w:p>
    <w:p w14:paraId="4AEE03BA" w14:textId="77777777" w:rsidR="007347D6" w:rsidRPr="00CB3FBE" w:rsidRDefault="007347D6" w:rsidP="007347D6">
      <w:pPr>
        <w:pStyle w:val="sottotitolocampionato10"/>
        <w:rPr>
          <w:color w:val="002060"/>
        </w:rPr>
      </w:pPr>
      <w:r w:rsidRPr="00CB3FBE">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0F477EA9"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1C46C"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93282"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385D0"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313536"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31861"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B312F"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A99F0"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05910"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5A296"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B444A" w14:textId="77777777" w:rsidR="007347D6" w:rsidRPr="00CB3FBE" w:rsidRDefault="007347D6" w:rsidP="00CD4BCE">
            <w:pPr>
              <w:pStyle w:val="headertabella0"/>
              <w:rPr>
                <w:color w:val="002060"/>
              </w:rPr>
            </w:pPr>
            <w:r w:rsidRPr="00CB3FBE">
              <w:rPr>
                <w:color w:val="002060"/>
              </w:rPr>
              <w:t>PE</w:t>
            </w:r>
          </w:p>
        </w:tc>
      </w:tr>
      <w:tr w:rsidR="007347D6" w:rsidRPr="00CB3FBE" w14:paraId="3EFA4312"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D2E094" w14:textId="77777777" w:rsidR="007347D6" w:rsidRPr="00CB3FBE" w:rsidRDefault="007347D6" w:rsidP="00CD4BCE">
            <w:pPr>
              <w:pStyle w:val="rowtabella0"/>
              <w:rPr>
                <w:color w:val="002060"/>
              </w:rPr>
            </w:pPr>
            <w:r w:rsidRPr="00CB3FBE">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E56AB"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D43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D949"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88BCD"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82E38"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1D1DE" w14:textId="77777777" w:rsidR="007347D6" w:rsidRPr="00CB3FBE" w:rsidRDefault="007347D6" w:rsidP="00CD4BCE">
            <w:pPr>
              <w:pStyle w:val="rowtabella0"/>
              <w:jc w:val="center"/>
              <w:rPr>
                <w:color w:val="002060"/>
              </w:rPr>
            </w:pPr>
            <w:r w:rsidRPr="00CB3FBE">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CFBFA"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86DA" w14:textId="77777777" w:rsidR="007347D6" w:rsidRPr="00CB3FBE" w:rsidRDefault="007347D6" w:rsidP="00CD4BCE">
            <w:pPr>
              <w:pStyle w:val="rowtabella0"/>
              <w:jc w:val="center"/>
              <w:rPr>
                <w:color w:val="002060"/>
              </w:rPr>
            </w:pPr>
            <w:r w:rsidRPr="00CB3FB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3BA7" w14:textId="77777777" w:rsidR="007347D6" w:rsidRPr="00CB3FBE" w:rsidRDefault="007347D6" w:rsidP="00CD4BCE">
            <w:pPr>
              <w:pStyle w:val="rowtabella0"/>
              <w:jc w:val="center"/>
              <w:rPr>
                <w:color w:val="002060"/>
              </w:rPr>
            </w:pPr>
            <w:r w:rsidRPr="00CB3FBE">
              <w:rPr>
                <w:color w:val="002060"/>
              </w:rPr>
              <w:t>0</w:t>
            </w:r>
          </w:p>
        </w:tc>
      </w:tr>
      <w:tr w:rsidR="007347D6" w:rsidRPr="00CB3FBE" w14:paraId="7B6DF65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EBD55E" w14:textId="77777777" w:rsidR="007347D6" w:rsidRPr="00CB3FBE" w:rsidRDefault="007347D6" w:rsidP="00CD4BCE">
            <w:pPr>
              <w:pStyle w:val="rowtabella0"/>
              <w:rPr>
                <w:color w:val="002060"/>
              </w:rPr>
            </w:pPr>
            <w:r w:rsidRPr="00CB3FBE">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54A17"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577C"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0DEBA"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65A2"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0A616"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0503E"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217B"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460C"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41671" w14:textId="77777777" w:rsidR="007347D6" w:rsidRPr="00CB3FBE" w:rsidRDefault="007347D6" w:rsidP="00CD4BCE">
            <w:pPr>
              <w:pStyle w:val="rowtabella0"/>
              <w:jc w:val="center"/>
              <w:rPr>
                <w:color w:val="002060"/>
              </w:rPr>
            </w:pPr>
            <w:r w:rsidRPr="00CB3FBE">
              <w:rPr>
                <w:color w:val="002060"/>
              </w:rPr>
              <w:t>0</w:t>
            </w:r>
          </w:p>
        </w:tc>
      </w:tr>
      <w:tr w:rsidR="007347D6" w:rsidRPr="00CB3FBE" w14:paraId="05ED5C9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8F78A3" w14:textId="77777777" w:rsidR="007347D6" w:rsidRPr="00CB3FBE" w:rsidRDefault="007347D6" w:rsidP="00CD4BCE">
            <w:pPr>
              <w:pStyle w:val="rowtabella0"/>
              <w:rPr>
                <w:color w:val="002060"/>
              </w:rPr>
            </w:pPr>
            <w:r w:rsidRPr="00CB3FBE">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3DEC1"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56E4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45D4E"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C4610"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8ADA7"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B157" w14:textId="77777777" w:rsidR="007347D6" w:rsidRPr="00CB3FBE" w:rsidRDefault="007347D6" w:rsidP="00CD4BCE">
            <w:pPr>
              <w:pStyle w:val="rowtabella0"/>
              <w:jc w:val="center"/>
              <w:rPr>
                <w:color w:val="002060"/>
              </w:rPr>
            </w:pPr>
            <w:r w:rsidRPr="00CB3FB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2FFF" w14:textId="77777777" w:rsidR="007347D6" w:rsidRPr="00CB3FBE" w:rsidRDefault="007347D6" w:rsidP="00CD4BCE">
            <w:pPr>
              <w:pStyle w:val="rowtabella0"/>
              <w:jc w:val="center"/>
              <w:rPr>
                <w:color w:val="002060"/>
              </w:rPr>
            </w:pPr>
            <w:r w:rsidRPr="00CB3FBE">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817DD"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8450A" w14:textId="77777777" w:rsidR="007347D6" w:rsidRPr="00CB3FBE" w:rsidRDefault="007347D6" w:rsidP="00CD4BCE">
            <w:pPr>
              <w:pStyle w:val="rowtabella0"/>
              <w:jc w:val="center"/>
              <w:rPr>
                <w:color w:val="002060"/>
              </w:rPr>
            </w:pPr>
            <w:r w:rsidRPr="00CB3FBE">
              <w:rPr>
                <w:color w:val="002060"/>
              </w:rPr>
              <w:t>0</w:t>
            </w:r>
          </w:p>
        </w:tc>
      </w:tr>
      <w:tr w:rsidR="007347D6" w:rsidRPr="00CB3FBE" w14:paraId="4BC61D65"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6AD8D" w14:textId="77777777" w:rsidR="007347D6" w:rsidRPr="00CB3FBE" w:rsidRDefault="007347D6" w:rsidP="00CD4BCE">
            <w:pPr>
              <w:pStyle w:val="rowtabella0"/>
              <w:rPr>
                <w:color w:val="002060"/>
              </w:rPr>
            </w:pPr>
            <w:r w:rsidRPr="00CB3FBE">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CF51A"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3E273"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34739"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0097B"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8A13A"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1D7D" w14:textId="77777777" w:rsidR="007347D6" w:rsidRPr="00CB3FBE" w:rsidRDefault="007347D6" w:rsidP="00CD4BCE">
            <w:pPr>
              <w:pStyle w:val="rowtabella0"/>
              <w:jc w:val="center"/>
              <w:rPr>
                <w:color w:val="002060"/>
              </w:rPr>
            </w:pPr>
            <w:r w:rsidRPr="00CB3FBE">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2226"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C832"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D0F71" w14:textId="77777777" w:rsidR="007347D6" w:rsidRPr="00CB3FBE" w:rsidRDefault="007347D6" w:rsidP="00CD4BCE">
            <w:pPr>
              <w:pStyle w:val="rowtabella0"/>
              <w:jc w:val="center"/>
              <w:rPr>
                <w:color w:val="002060"/>
              </w:rPr>
            </w:pPr>
            <w:r w:rsidRPr="00CB3FBE">
              <w:rPr>
                <w:color w:val="002060"/>
              </w:rPr>
              <w:t>0</w:t>
            </w:r>
          </w:p>
        </w:tc>
      </w:tr>
      <w:tr w:rsidR="007347D6" w:rsidRPr="00CB3FBE" w14:paraId="643F8C4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28024" w14:textId="77777777" w:rsidR="007347D6" w:rsidRPr="00CB3FBE" w:rsidRDefault="007347D6" w:rsidP="00CD4BCE">
            <w:pPr>
              <w:pStyle w:val="rowtabella0"/>
              <w:rPr>
                <w:color w:val="002060"/>
                <w:lang w:val="es-ES"/>
              </w:rPr>
            </w:pPr>
            <w:r w:rsidRPr="00CB3FBE">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A8D63"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048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D88BC"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3581C"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7EC69"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4180"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E9EAC"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9F7C9"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C8EB" w14:textId="77777777" w:rsidR="007347D6" w:rsidRPr="00CB3FBE" w:rsidRDefault="007347D6" w:rsidP="00CD4BCE">
            <w:pPr>
              <w:pStyle w:val="rowtabella0"/>
              <w:jc w:val="center"/>
              <w:rPr>
                <w:color w:val="002060"/>
              </w:rPr>
            </w:pPr>
            <w:r w:rsidRPr="00CB3FBE">
              <w:rPr>
                <w:color w:val="002060"/>
              </w:rPr>
              <w:t>0</w:t>
            </w:r>
          </w:p>
        </w:tc>
      </w:tr>
      <w:tr w:rsidR="007347D6" w:rsidRPr="00CB3FBE" w14:paraId="7878899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46BE2" w14:textId="77777777" w:rsidR="007347D6" w:rsidRPr="00CB3FBE" w:rsidRDefault="007347D6" w:rsidP="00CD4BCE">
            <w:pPr>
              <w:pStyle w:val="rowtabella0"/>
              <w:rPr>
                <w:color w:val="002060"/>
              </w:rPr>
            </w:pPr>
            <w:r w:rsidRPr="00CB3FBE">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BA7DF"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1013"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95841"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BAE06"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FF20D"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9658"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7B98"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356F3"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B9538" w14:textId="77777777" w:rsidR="007347D6" w:rsidRPr="00CB3FBE" w:rsidRDefault="007347D6" w:rsidP="00CD4BCE">
            <w:pPr>
              <w:pStyle w:val="rowtabella0"/>
              <w:jc w:val="center"/>
              <w:rPr>
                <w:color w:val="002060"/>
              </w:rPr>
            </w:pPr>
            <w:r w:rsidRPr="00CB3FBE">
              <w:rPr>
                <w:color w:val="002060"/>
              </w:rPr>
              <w:t>0</w:t>
            </w:r>
          </w:p>
        </w:tc>
      </w:tr>
      <w:tr w:rsidR="007347D6" w:rsidRPr="00CB3FBE" w14:paraId="579A9133"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3569F" w14:textId="77777777" w:rsidR="007347D6" w:rsidRPr="00CB3FBE" w:rsidRDefault="007347D6" w:rsidP="00CD4BCE">
            <w:pPr>
              <w:pStyle w:val="rowtabella0"/>
              <w:rPr>
                <w:color w:val="002060"/>
              </w:rPr>
            </w:pPr>
            <w:r w:rsidRPr="00CB3FBE">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EF9D7"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6C0C"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4D203"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9AC23"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D7589"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2D2CD" w14:textId="77777777" w:rsidR="007347D6" w:rsidRPr="00CB3FBE" w:rsidRDefault="007347D6" w:rsidP="00CD4BCE">
            <w:pPr>
              <w:pStyle w:val="rowtabella0"/>
              <w:jc w:val="center"/>
              <w:rPr>
                <w:color w:val="002060"/>
              </w:rPr>
            </w:pPr>
            <w:r w:rsidRPr="00CB3FB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C7A2"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05E6E"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6DDE" w14:textId="77777777" w:rsidR="007347D6" w:rsidRPr="00CB3FBE" w:rsidRDefault="007347D6" w:rsidP="00CD4BCE">
            <w:pPr>
              <w:pStyle w:val="rowtabella0"/>
              <w:jc w:val="center"/>
              <w:rPr>
                <w:color w:val="002060"/>
              </w:rPr>
            </w:pPr>
            <w:r w:rsidRPr="00CB3FBE">
              <w:rPr>
                <w:color w:val="002060"/>
              </w:rPr>
              <w:t>0</w:t>
            </w:r>
          </w:p>
        </w:tc>
      </w:tr>
      <w:tr w:rsidR="007347D6" w:rsidRPr="00CB3FBE" w14:paraId="7DA2BE4A"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12A2A" w14:textId="77777777" w:rsidR="007347D6" w:rsidRPr="00CB3FBE" w:rsidRDefault="007347D6" w:rsidP="00CD4BCE">
            <w:pPr>
              <w:pStyle w:val="rowtabella0"/>
              <w:rPr>
                <w:color w:val="002060"/>
              </w:rPr>
            </w:pPr>
            <w:r w:rsidRPr="00CB3FBE">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88E5"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616D"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98132"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E128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9F487"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6A1F4" w14:textId="77777777" w:rsidR="007347D6" w:rsidRPr="00CB3FBE" w:rsidRDefault="007347D6" w:rsidP="00CD4BCE">
            <w:pPr>
              <w:pStyle w:val="rowtabella0"/>
              <w:jc w:val="center"/>
              <w:rPr>
                <w:color w:val="002060"/>
              </w:rPr>
            </w:pPr>
            <w:r w:rsidRPr="00CB3FB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EF58"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DFDC7"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D89F8" w14:textId="77777777" w:rsidR="007347D6" w:rsidRPr="00CB3FBE" w:rsidRDefault="007347D6" w:rsidP="00CD4BCE">
            <w:pPr>
              <w:pStyle w:val="rowtabella0"/>
              <w:jc w:val="center"/>
              <w:rPr>
                <w:color w:val="002060"/>
              </w:rPr>
            </w:pPr>
            <w:r w:rsidRPr="00CB3FBE">
              <w:rPr>
                <w:color w:val="002060"/>
              </w:rPr>
              <w:t>0</w:t>
            </w:r>
          </w:p>
        </w:tc>
      </w:tr>
      <w:tr w:rsidR="007347D6" w:rsidRPr="00CB3FBE" w14:paraId="5D1FF15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B1CDC" w14:textId="77777777" w:rsidR="007347D6" w:rsidRPr="00CB3FBE" w:rsidRDefault="007347D6" w:rsidP="00CD4BCE">
            <w:pPr>
              <w:pStyle w:val="rowtabella0"/>
              <w:rPr>
                <w:color w:val="002060"/>
              </w:rPr>
            </w:pPr>
            <w:r w:rsidRPr="00CB3FBE">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070E"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6379"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0C6D"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61A0"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2186"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0F448"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86FDC" w14:textId="77777777" w:rsidR="007347D6" w:rsidRPr="00CB3FBE" w:rsidRDefault="007347D6" w:rsidP="00CD4BCE">
            <w:pPr>
              <w:pStyle w:val="rowtabella0"/>
              <w:jc w:val="center"/>
              <w:rPr>
                <w:color w:val="002060"/>
              </w:rPr>
            </w:pPr>
            <w:r w:rsidRPr="00CB3FB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0E95"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44CC" w14:textId="77777777" w:rsidR="007347D6" w:rsidRPr="00CB3FBE" w:rsidRDefault="007347D6" w:rsidP="00CD4BCE">
            <w:pPr>
              <w:pStyle w:val="rowtabella0"/>
              <w:jc w:val="center"/>
              <w:rPr>
                <w:color w:val="002060"/>
              </w:rPr>
            </w:pPr>
            <w:r w:rsidRPr="00CB3FBE">
              <w:rPr>
                <w:color w:val="002060"/>
              </w:rPr>
              <w:t>0</w:t>
            </w:r>
          </w:p>
        </w:tc>
      </w:tr>
      <w:tr w:rsidR="007347D6" w:rsidRPr="00CB3FBE" w14:paraId="3735D728"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7A8F64" w14:textId="77777777" w:rsidR="007347D6" w:rsidRPr="00CB3FBE" w:rsidRDefault="007347D6" w:rsidP="00CD4BCE">
            <w:pPr>
              <w:pStyle w:val="rowtabella0"/>
              <w:rPr>
                <w:color w:val="002060"/>
              </w:rPr>
            </w:pPr>
            <w:r w:rsidRPr="00CB3FBE">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BC1AC"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1D539"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DE192"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6D3D"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96C7"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F0D0F"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DE33" w14:textId="77777777" w:rsidR="007347D6" w:rsidRPr="00CB3FBE" w:rsidRDefault="007347D6" w:rsidP="00CD4BCE">
            <w:pPr>
              <w:pStyle w:val="rowtabella0"/>
              <w:jc w:val="center"/>
              <w:rPr>
                <w:color w:val="002060"/>
              </w:rPr>
            </w:pPr>
            <w:r w:rsidRPr="00CB3FBE">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D3DFF"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0FAA" w14:textId="77777777" w:rsidR="007347D6" w:rsidRPr="00CB3FBE" w:rsidRDefault="007347D6" w:rsidP="00CD4BCE">
            <w:pPr>
              <w:pStyle w:val="rowtabella0"/>
              <w:jc w:val="center"/>
              <w:rPr>
                <w:color w:val="002060"/>
              </w:rPr>
            </w:pPr>
            <w:r w:rsidRPr="00CB3FBE">
              <w:rPr>
                <w:color w:val="002060"/>
              </w:rPr>
              <w:t>0</w:t>
            </w:r>
          </w:p>
        </w:tc>
      </w:tr>
      <w:tr w:rsidR="007347D6" w:rsidRPr="00CB3FBE" w14:paraId="533CC594"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8BF0AD" w14:textId="77777777" w:rsidR="007347D6" w:rsidRPr="00CB3FBE" w:rsidRDefault="007347D6" w:rsidP="00CD4BCE">
            <w:pPr>
              <w:pStyle w:val="rowtabella0"/>
              <w:rPr>
                <w:color w:val="002060"/>
              </w:rPr>
            </w:pPr>
            <w:r w:rsidRPr="00CB3FBE">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CD9D7"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E167"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CED29"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EEF9"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9F53"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AF6F7"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123F8" w14:textId="77777777" w:rsidR="007347D6" w:rsidRPr="00CB3FBE" w:rsidRDefault="007347D6" w:rsidP="00CD4BCE">
            <w:pPr>
              <w:pStyle w:val="rowtabella0"/>
              <w:jc w:val="center"/>
              <w:rPr>
                <w:color w:val="002060"/>
              </w:rPr>
            </w:pPr>
            <w:r w:rsidRPr="00CB3FB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AA74"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0D0F3" w14:textId="77777777" w:rsidR="007347D6" w:rsidRPr="00CB3FBE" w:rsidRDefault="007347D6" w:rsidP="00CD4BCE">
            <w:pPr>
              <w:pStyle w:val="rowtabella0"/>
              <w:jc w:val="center"/>
              <w:rPr>
                <w:color w:val="002060"/>
              </w:rPr>
            </w:pPr>
            <w:r w:rsidRPr="00CB3FBE">
              <w:rPr>
                <w:color w:val="002060"/>
              </w:rPr>
              <w:t>0</w:t>
            </w:r>
          </w:p>
        </w:tc>
      </w:tr>
      <w:tr w:rsidR="007347D6" w:rsidRPr="00CB3FBE" w14:paraId="3CFC2007"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74ADA8" w14:textId="77777777" w:rsidR="007347D6" w:rsidRPr="00CB3FBE" w:rsidRDefault="007347D6" w:rsidP="00CD4BCE">
            <w:pPr>
              <w:pStyle w:val="rowtabella0"/>
              <w:rPr>
                <w:color w:val="002060"/>
                <w:lang w:val="es-ES"/>
              </w:rPr>
            </w:pPr>
            <w:r w:rsidRPr="00CB3FBE">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FFA3"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A08DA"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579A"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A8EF"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8137"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CAC8"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D5684" w14:textId="77777777" w:rsidR="007347D6" w:rsidRPr="00CB3FBE" w:rsidRDefault="007347D6" w:rsidP="00CD4BCE">
            <w:pPr>
              <w:pStyle w:val="rowtabella0"/>
              <w:jc w:val="center"/>
              <w:rPr>
                <w:color w:val="002060"/>
              </w:rPr>
            </w:pPr>
            <w:r w:rsidRPr="00CB3FBE">
              <w:rPr>
                <w:color w:val="002060"/>
              </w:rPr>
              <w:t>108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C32C" w14:textId="77777777" w:rsidR="007347D6" w:rsidRPr="00CB3FBE" w:rsidRDefault="007347D6" w:rsidP="00CD4BCE">
            <w:pPr>
              <w:pStyle w:val="rowtabella0"/>
              <w:jc w:val="center"/>
              <w:rPr>
                <w:color w:val="002060"/>
              </w:rPr>
            </w:pPr>
            <w:r w:rsidRPr="00CB3FB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831D1" w14:textId="77777777" w:rsidR="007347D6" w:rsidRPr="00CB3FBE" w:rsidRDefault="007347D6" w:rsidP="00CD4BCE">
            <w:pPr>
              <w:pStyle w:val="rowtabella0"/>
              <w:jc w:val="center"/>
              <w:rPr>
                <w:color w:val="002060"/>
              </w:rPr>
            </w:pPr>
            <w:r w:rsidRPr="00CB3FBE">
              <w:rPr>
                <w:color w:val="002060"/>
              </w:rPr>
              <w:t>2</w:t>
            </w:r>
          </w:p>
        </w:tc>
      </w:tr>
    </w:tbl>
    <w:p w14:paraId="2F65852F" w14:textId="77777777" w:rsidR="007347D6" w:rsidRPr="00CB3FBE" w:rsidRDefault="007347D6" w:rsidP="007347D6">
      <w:pPr>
        <w:pStyle w:val="breakline"/>
        <w:rPr>
          <w:rFonts w:eastAsiaTheme="minorEastAsia"/>
          <w:color w:val="002060"/>
        </w:rPr>
      </w:pPr>
    </w:p>
    <w:p w14:paraId="64B33157" w14:textId="77777777" w:rsidR="007347D6" w:rsidRPr="00CB3FBE" w:rsidRDefault="007347D6" w:rsidP="007347D6">
      <w:pPr>
        <w:pStyle w:val="breakline"/>
        <w:rPr>
          <w:color w:val="002060"/>
        </w:rPr>
      </w:pPr>
    </w:p>
    <w:p w14:paraId="4978CB91" w14:textId="77777777" w:rsidR="007347D6" w:rsidRPr="00CB3FBE" w:rsidRDefault="007347D6" w:rsidP="007347D6">
      <w:pPr>
        <w:pStyle w:val="sottotitolocampionato10"/>
        <w:rPr>
          <w:color w:val="002060"/>
        </w:rPr>
      </w:pPr>
      <w:r w:rsidRPr="00CB3FBE">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7BE5F822"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66845"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AFCCD"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1273A"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AC580"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7627E"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A4EF2"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370AF"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6AA17"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87F6E5"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176E0E" w14:textId="77777777" w:rsidR="007347D6" w:rsidRPr="00CB3FBE" w:rsidRDefault="007347D6" w:rsidP="00CD4BCE">
            <w:pPr>
              <w:pStyle w:val="headertabella0"/>
              <w:rPr>
                <w:color w:val="002060"/>
              </w:rPr>
            </w:pPr>
            <w:r w:rsidRPr="00CB3FBE">
              <w:rPr>
                <w:color w:val="002060"/>
              </w:rPr>
              <w:t>PE</w:t>
            </w:r>
          </w:p>
        </w:tc>
      </w:tr>
      <w:tr w:rsidR="007347D6" w:rsidRPr="00CB3FBE" w14:paraId="0D43BEA8"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6D23AB" w14:textId="77777777" w:rsidR="007347D6" w:rsidRPr="00CB3FBE" w:rsidRDefault="007347D6" w:rsidP="00CD4BCE">
            <w:pPr>
              <w:pStyle w:val="rowtabella0"/>
              <w:rPr>
                <w:color w:val="002060"/>
              </w:rPr>
            </w:pPr>
            <w:r w:rsidRPr="00CB3FB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1F94"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E3D0A"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A563"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B170"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F3CD"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1B859"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9DCA3"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23CCC"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20F2" w14:textId="77777777" w:rsidR="007347D6" w:rsidRPr="00CB3FBE" w:rsidRDefault="007347D6" w:rsidP="00CD4BCE">
            <w:pPr>
              <w:pStyle w:val="rowtabella0"/>
              <w:jc w:val="center"/>
              <w:rPr>
                <w:color w:val="002060"/>
              </w:rPr>
            </w:pPr>
            <w:r w:rsidRPr="00CB3FBE">
              <w:rPr>
                <w:color w:val="002060"/>
              </w:rPr>
              <w:t>0</w:t>
            </w:r>
          </w:p>
        </w:tc>
      </w:tr>
      <w:tr w:rsidR="007347D6" w:rsidRPr="00CB3FBE" w14:paraId="7E7038FF"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5E53B" w14:textId="77777777" w:rsidR="007347D6" w:rsidRPr="00CB3FBE" w:rsidRDefault="007347D6" w:rsidP="00CD4BCE">
            <w:pPr>
              <w:pStyle w:val="rowtabella0"/>
              <w:rPr>
                <w:color w:val="002060"/>
              </w:rPr>
            </w:pPr>
            <w:r w:rsidRPr="00CB3FB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FD19"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57AE1"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7D890"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BE97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7B227"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3FB0"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9FB49"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9E9C5"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A2AFE" w14:textId="77777777" w:rsidR="007347D6" w:rsidRPr="00CB3FBE" w:rsidRDefault="007347D6" w:rsidP="00CD4BCE">
            <w:pPr>
              <w:pStyle w:val="rowtabella0"/>
              <w:jc w:val="center"/>
              <w:rPr>
                <w:color w:val="002060"/>
              </w:rPr>
            </w:pPr>
            <w:r w:rsidRPr="00CB3FBE">
              <w:rPr>
                <w:color w:val="002060"/>
              </w:rPr>
              <w:t>0</w:t>
            </w:r>
          </w:p>
        </w:tc>
      </w:tr>
      <w:tr w:rsidR="007347D6" w:rsidRPr="00CB3FBE" w14:paraId="13141FEA"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478FF7" w14:textId="77777777" w:rsidR="007347D6" w:rsidRPr="00CB3FBE" w:rsidRDefault="007347D6" w:rsidP="00CD4BCE">
            <w:pPr>
              <w:pStyle w:val="rowtabella0"/>
              <w:rPr>
                <w:color w:val="002060"/>
              </w:rPr>
            </w:pPr>
            <w:r w:rsidRPr="00CB3FBE">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ABDFC"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762C8"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84C6"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6BE8"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842A"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13C8" w14:textId="77777777" w:rsidR="007347D6" w:rsidRPr="00CB3FBE" w:rsidRDefault="007347D6" w:rsidP="00CD4BCE">
            <w:pPr>
              <w:pStyle w:val="rowtabella0"/>
              <w:jc w:val="center"/>
              <w:rPr>
                <w:color w:val="002060"/>
              </w:rPr>
            </w:pPr>
            <w:r w:rsidRPr="00CB3FB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8EEF" w14:textId="77777777" w:rsidR="007347D6" w:rsidRPr="00CB3FBE" w:rsidRDefault="007347D6" w:rsidP="00CD4BCE">
            <w:pPr>
              <w:pStyle w:val="rowtabella0"/>
              <w:jc w:val="center"/>
              <w:rPr>
                <w:color w:val="002060"/>
              </w:rPr>
            </w:pPr>
            <w:r w:rsidRPr="00CB3FB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D5844"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002B2" w14:textId="77777777" w:rsidR="007347D6" w:rsidRPr="00CB3FBE" w:rsidRDefault="007347D6" w:rsidP="00CD4BCE">
            <w:pPr>
              <w:pStyle w:val="rowtabella0"/>
              <w:jc w:val="center"/>
              <w:rPr>
                <w:color w:val="002060"/>
              </w:rPr>
            </w:pPr>
            <w:r w:rsidRPr="00CB3FBE">
              <w:rPr>
                <w:color w:val="002060"/>
              </w:rPr>
              <w:t>0</w:t>
            </w:r>
          </w:p>
        </w:tc>
      </w:tr>
      <w:tr w:rsidR="007347D6" w:rsidRPr="00CB3FBE" w14:paraId="4064D64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18FECC" w14:textId="77777777" w:rsidR="007347D6" w:rsidRPr="00CB3FBE" w:rsidRDefault="007347D6" w:rsidP="00CD4BCE">
            <w:pPr>
              <w:pStyle w:val="rowtabella0"/>
              <w:rPr>
                <w:color w:val="002060"/>
              </w:rPr>
            </w:pPr>
            <w:r w:rsidRPr="00CB3FBE">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380B9"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DFDEB"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E97F"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4B820"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A1BB"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15163"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FD43"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B2F4"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11CA5" w14:textId="77777777" w:rsidR="007347D6" w:rsidRPr="00CB3FBE" w:rsidRDefault="007347D6" w:rsidP="00CD4BCE">
            <w:pPr>
              <w:pStyle w:val="rowtabella0"/>
              <w:jc w:val="center"/>
              <w:rPr>
                <w:color w:val="002060"/>
              </w:rPr>
            </w:pPr>
            <w:r w:rsidRPr="00CB3FBE">
              <w:rPr>
                <w:color w:val="002060"/>
              </w:rPr>
              <w:t>0</w:t>
            </w:r>
          </w:p>
        </w:tc>
      </w:tr>
      <w:tr w:rsidR="007347D6" w:rsidRPr="00CB3FBE" w14:paraId="7ADDBD9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C8687" w14:textId="77777777" w:rsidR="007347D6" w:rsidRPr="00CB3FBE" w:rsidRDefault="007347D6" w:rsidP="00CD4BCE">
            <w:pPr>
              <w:pStyle w:val="rowtabella0"/>
              <w:rPr>
                <w:color w:val="002060"/>
              </w:rPr>
            </w:pPr>
            <w:r w:rsidRPr="00CB3FBE">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1E01A"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F376A"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D9BA0"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812DA"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82B36"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6D51" w14:textId="77777777" w:rsidR="007347D6" w:rsidRPr="00CB3FBE" w:rsidRDefault="007347D6" w:rsidP="00CD4BCE">
            <w:pPr>
              <w:pStyle w:val="rowtabella0"/>
              <w:jc w:val="center"/>
              <w:rPr>
                <w:color w:val="002060"/>
              </w:rPr>
            </w:pPr>
            <w:r w:rsidRPr="00CB3FB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486D5"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7205"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FF15" w14:textId="77777777" w:rsidR="007347D6" w:rsidRPr="00CB3FBE" w:rsidRDefault="007347D6" w:rsidP="00CD4BCE">
            <w:pPr>
              <w:pStyle w:val="rowtabella0"/>
              <w:jc w:val="center"/>
              <w:rPr>
                <w:color w:val="002060"/>
              </w:rPr>
            </w:pPr>
            <w:r w:rsidRPr="00CB3FBE">
              <w:rPr>
                <w:color w:val="002060"/>
              </w:rPr>
              <w:t>0</w:t>
            </w:r>
          </w:p>
        </w:tc>
      </w:tr>
      <w:tr w:rsidR="007347D6" w:rsidRPr="00CB3FBE" w14:paraId="3E3F18C5"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F3887" w14:textId="77777777" w:rsidR="007347D6" w:rsidRPr="00CB3FBE" w:rsidRDefault="007347D6" w:rsidP="00CD4BCE">
            <w:pPr>
              <w:pStyle w:val="rowtabella0"/>
              <w:rPr>
                <w:color w:val="002060"/>
              </w:rPr>
            </w:pPr>
            <w:r w:rsidRPr="00CB3FBE">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85175"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9DB1C"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78056"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341CE"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03828"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7127A"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91C8"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1A016"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764B5" w14:textId="77777777" w:rsidR="007347D6" w:rsidRPr="00CB3FBE" w:rsidRDefault="007347D6" w:rsidP="00CD4BCE">
            <w:pPr>
              <w:pStyle w:val="rowtabella0"/>
              <w:jc w:val="center"/>
              <w:rPr>
                <w:color w:val="002060"/>
              </w:rPr>
            </w:pPr>
            <w:r w:rsidRPr="00CB3FBE">
              <w:rPr>
                <w:color w:val="002060"/>
              </w:rPr>
              <w:t>0</w:t>
            </w:r>
          </w:p>
        </w:tc>
      </w:tr>
      <w:tr w:rsidR="007347D6" w:rsidRPr="00CB3FBE" w14:paraId="4DCB75B3"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A60D11" w14:textId="77777777" w:rsidR="007347D6" w:rsidRPr="00CB3FBE" w:rsidRDefault="007347D6" w:rsidP="00CD4BCE">
            <w:pPr>
              <w:pStyle w:val="rowtabella0"/>
              <w:rPr>
                <w:color w:val="002060"/>
              </w:rPr>
            </w:pPr>
            <w:r w:rsidRPr="00CB3FBE">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0144D"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A09F"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B4A6"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29AE"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FAAA"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0085F"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E22B1"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5B5A5"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65083" w14:textId="77777777" w:rsidR="007347D6" w:rsidRPr="00CB3FBE" w:rsidRDefault="007347D6" w:rsidP="00CD4BCE">
            <w:pPr>
              <w:pStyle w:val="rowtabella0"/>
              <w:jc w:val="center"/>
              <w:rPr>
                <w:color w:val="002060"/>
              </w:rPr>
            </w:pPr>
            <w:r w:rsidRPr="00CB3FBE">
              <w:rPr>
                <w:color w:val="002060"/>
              </w:rPr>
              <w:t>0</w:t>
            </w:r>
          </w:p>
        </w:tc>
      </w:tr>
      <w:tr w:rsidR="007347D6" w:rsidRPr="00CB3FBE" w14:paraId="5AF185E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6F3224" w14:textId="77777777" w:rsidR="007347D6" w:rsidRPr="00CB3FBE" w:rsidRDefault="007347D6" w:rsidP="00CD4BCE">
            <w:pPr>
              <w:pStyle w:val="rowtabella0"/>
              <w:rPr>
                <w:color w:val="002060"/>
              </w:rPr>
            </w:pPr>
            <w:r w:rsidRPr="00CB3FBE">
              <w:rPr>
                <w:color w:val="002060"/>
              </w:rPr>
              <w:lastRenderedPageBreak/>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347F2"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C09F2"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6CA4"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2C6B8"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E2D21"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0BE0" w14:textId="77777777" w:rsidR="007347D6" w:rsidRPr="00CB3FBE" w:rsidRDefault="007347D6" w:rsidP="00CD4BCE">
            <w:pPr>
              <w:pStyle w:val="rowtabella0"/>
              <w:jc w:val="center"/>
              <w:rPr>
                <w:color w:val="002060"/>
              </w:rPr>
            </w:pPr>
            <w:r w:rsidRPr="00CB3FBE">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75C1" w14:textId="77777777" w:rsidR="007347D6" w:rsidRPr="00CB3FBE" w:rsidRDefault="007347D6" w:rsidP="00CD4BCE">
            <w:pPr>
              <w:pStyle w:val="rowtabella0"/>
              <w:jc w:val="center"/>
              <w:rPr>
                <w:color w:val="002060"/>
              </w:rPr>
            </w:pPr>
            <w:r w:rsidRPr="00CB3FB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C3DBD"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4039" w14:textId="77777777" w:rsidR="007347D6" w:rsidRPr="00CB3FBE" w:rsidRDefault="007347D6" w:rsidP="00CD4BCE">
            <w:pPr>
              <w:pStyle w:val="rowtabella0"/>
              <w:jc w:val="center"/>
              <w:rPr>
                <w:color w:val="002060"/>
              </w:rPr>
            </w:pPr>
            <w:r w:rsidRPr="00CB3FBE">
              <w:rPr>
                <w:color w:val="002060"/>
              </w:rPr>
              <w:t>0</w:t>
            </w:r>
          </w:p>
        </w:tc>
      </w:tr>
      <w:tr w:rsidR="007347D6" w:rsidRPr="00CB3FBE" w14:paraId="0CC0462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AB56C" w14:textId="77777777" w:rsidR="007347D6" w:rsidRPr="00CB3FBE" w:rsidRDefault="007347D6" w:rsidP="00CD4BCE">
            <w:pPr>
              <w:pStyle w:val="rowtabella0"/>
              <w:rPr>
                <w:color w:val="002060"/>
              </w:rPr>
            </w:pPr>
            <w:r w:rsidRPr="00CB3FBE">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F8FA"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7BB1"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0C4A"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46EAB"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64C4C"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9BF98"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82F12"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27AF7"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1CC4" w14:textId="77777777" w:rsidR="007347D6" w:rsidRPr="00CB3FBE" w:rsidRDefault="007347D6" w:rsidP="00CD4BCE">
            <w:pPr>
              <w:pStyle w:val="rowtabella0"/>
              <w:jc w:val="center"/>
              <w:rPr>
                <w:color w:val="002060"/>
              </w:rPr>
            </w:pPr>
            <w:r w:rsidRPr="00CB3FBE">
              <w:rPr>
                <w:color w:val="002060"/>
              </w:rPr>
              <w:t>0</w:t>
            </w:r>
          </w:p>
        </w:tc>
      </w:tr>
      <w:tr w:rsidR="007347D6" w:rsidRPr="00CB3FBE" w14:paraId="5855360A"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0DDF3" w14:textId="77777777" w:rsidR="007347D6" w:rsidRPr="00CB3FBE" w:rsidRDefault="007347D6" w:rsidP="00CD4BCE">
            <w:pPr>
              <w:pStyle w:val="rowtabella0"/>
              <w:rPr>
                <w:color w:val="002060"/>
              </w:rPr>
            </w:pPr>
            <w:r w:rsidRPr="00CB3FBE">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F9690"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FB94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9DA6"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3E6BC"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96D5"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4FBB" w14:textId="77777777" w:rsidR="007347D6" w:rsidRPr="00CB3FBE" w:rsidRDefault="007347D6" w:rsidP="00CD4BCE">
            <w:pPr>
              <w:pStyle w:val="rowtabella0"/>
              <w:jc w:val="center"/>
              <w:rPr>
                <w:color w:val="002060"/>
              </w:rPr>
            </w:pPr>
            <w:r w:rsidRPr="00CB3FB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976B" w14:textId="77777777" w:rsidR="007347D6" w:rsidRPr="00CB3FBE" w:rsidRDefault="007347D6" w:rsidP="00CD4BCE">
            <w:pPr>
              <w:pStyle w:val="rowtabella0"/>
              <w:jc w:val="center"/>
              <w:rPr>
                <w:color w:val="002060"/>
              </w:rPr>
            </w:pPr>
            <w:r w:rsidRPr="00CB3FB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2BF96"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9D8F" w14:textId="77777777" w:rsidR="007347D6" w:rsidRPr="00CB3FBE" w:rsidRDefault="007347D6" w:rsidP="00CD4BCE">
            <w:pPr>
              <w:pStyle w:val="rowtabella0"/>
              <w:jc w:val="center"/>
              <w:rPr>
                <w:color w:val="002060"/>
              </w:rPr>
            </w:pPr>
            <w:r w:rsidRPr="00CB3FBE">
              <w:rPr>
                <w:color w:val="002060"/>
              </w:rPr>
              <w:t>0</w:t>
            </w:r>
          </w:p>
        </w:tc>
      </w:tr>
      <w:tr w:rsidR="007347D6" w:rsidRPr="00CB3FBE" w14:paraId="5CCCF26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6F539" w14:textId="77777777" w:rsidR="007347D6" w:rsidRPr="00CB3FBE" w:rsidRDefault="007347D6" w:rsidP="00CD4BCE">
            <w:pPr>
              <w:pStyle w:val="rowtabella0"/>
              <w:rPr>
                <w:color w:val="002060"/>
              </w:rPr>
            </w:pPr>
            <w:r w:rsidRPr="00CB3FBE">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A7283"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7C729"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32E1"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CCA6B"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E14D4"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1FE6D"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A8DB8" w14:textId="77777777" w:rsidR="007347D6" w:rsidRPr="00CB3FBE" w:rsidRDefault="007347D6" w:rsidP="00CD4BCE">
            <w:pPr>
              <w:pStyle w:val="rowtabella0"/>
              <w:jc w:val="center"/>
              <w:rPr>
                <w:color w:val="002060"/>
              </w:rPr>
            </w:pPr>
            <w:r w:rsidRPr="00CB3FBE">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B7189" w14:textId="77777777" w:rsidR="007347D6" w:rsidRPr="00CB3FBE" w:rsidRDefault="007347D6" w:rsidP="00CD4BCE">
            <w:pPr>
              <w:pStyle w:val="rowtabella0"/>
              <w:jc w:val="center"/>
              <w:rPr>
                <w:color w:val="002060"/>
              </w:rPr>
            </w:pPr>
            <w:r w:rsidRPr="00CB3FB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F5642" w14:textId="77777777" w:rsidR="007347D6" w:rsidRPr="00CB3FBE" w:rsidRDefault="007347D6" w:rsidP="00CD4BCE">
            <w:pPr>
              <w:pStyle w:val="rowtabella0"/>
              <w:jc w:val="center"/>
              <w:rPr>
                <w:color w:val="002060"/>
              </w:rPr>
            </w:pPr>
            <w:r w:rsidRPr="00CB3FBE">
              <w:rPr>
                <w:color w:val="002060"/>
              </w:rPr>
              <w:t>1</w:t>
            </w:r>
          </w:p>
        </w:tc>
      </w:tr>
      <w:tr w:rsidR="007347D6" w:rsidRPr="00CB3FBE" w14:paraId="2AFB6E11"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B2E65" w14:textId="77777777" w:rsidR="007347D6" w:rsidRPr="00CB3FBE" w:rsidRDefault="007347D6" w:rsidP="00CD4BCE">
            <w:pPr>
              <w:pStyle w:val="rowtabella0"/>
              <w:rPr>
                <w:color w:val="002060"/>
                <w:lang w:val="es-ES"/>
              </w:rPr>
            </w:pPr>
            <w:r w:rsidRPr="00CB3FBE">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FAEDC"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4036B"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DD04"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29E53"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8EA5"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4E7F"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3009"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49133"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39C1" w14:textId="77777777" w:rsidR="007347D6" w:rsidRPr="00CB3FBE" w:rsidRDefault="007347D6" w:rsidP="00CD4BCE">
            <w:pPr>
              <w:pStyle w:val="rowtabella0"/>
              <w:jc w:val="center"/>
              <w:rPr>
                <w:color w:val="002060"/>
              </w:rPr>
            </w:pPr>
            <w:r w:rsidRPr="00CB3FBE">
              <w:rPr>
                <w:color w:val="002060"/>
              </w:rPr>
              <w:t>0</w:t>
            </w:r>
          </w:p>
        </w:tc>
      </w:tr>
    </w:tbl>
    <w:p w14:paraId="0ABA4A8F" w14:textId="77777777" w:rsidR="007347D6" w:rsidRPr="00CB3FBE" w:rsidRDefault="007347D6" w:rsidP="007347D6">
      <w:pPr>
        <w:pStyle w:val="breakline"/>
        <w:rPr>
          <w:rFonts w:eastAsiaTheme="minorEastAsia"/>
          <w:color w:val="002060"/>
        </w:rPr>
      </w:pPr>
    </w:p>
    <w:p w14:paraId="27CB1542" w14:textId="77777777" w:rsidR="007347D6" w:rsidRPr="00CB3FBE" w:rsidRDefault="007347D6" w:rsidP="007347D6">
      <w:pPr>
        <w:pStyle w:val="breakline"/>
        <w:rPr>
          <w:color w:val="002060"/>
        </w:rPr>
      </w:pPr>
    </w:p>
    <w:p w14:paraId="34FB5F7E" w14:textId="77777777" w:rsidR="007347D6" w:rsidRPr="00CB3FBE" w:rsidRDefault="007347D6" w:rsidP="007347D6">
      <w:pPr>
        <w:pStyle w:val="sottotitolocampionato10"/>
        <w:rPr>
          <w:color w:val="002060"/>
        </w:rPr>
      </w:pPr>
      <w:r w:rsidRPr="00CB3FBE">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110AF649"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B286F"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B04FD"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B2F82"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A60A6"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A92A7"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8DC0C"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E87DC"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ED20B"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9CE901"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3B2B0" w14:textId="77777777" w:rsidR="007347D6" w:rsidRPr="00CB3FBE" w:rsidRDefault="007347D6" w:rsidP="00CD4BCE">
            <w:pPr>
              <w:pStyle w:val="headertabella0"/>
              <w:rPr>
                <w:color w:val="002060"/>
              </w:rPr>
            </w:pPr>
            <w:r w:rsidRPr="00CB3FBE">
              <w:rPr>
                <w:color w:val="002060"/>
              </w:rPr>
              <w:t>PE</w:t>
            </w:r>
          </w:p>
        </w:tc>
      </w:tr>
      <w:tr w:rsidR="007347D6" w:rsidRPr="00CB3FBE" w14:paraId="2102B68F"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71B05" w14:textId="77777777" w:rsidR="007347D6" w:rsidRPr="00CB3FBE" w:rsidRDefault="007347D6" w:rsidP="00CD4BCE">
            <w:pPr>
              <w:pStyle w:val="rowtabella0"/>
              <w:rPr>
                <w:color w:val="002060"/>
              </w:rPr>
            </w:pPr>
            <w:r w:rsidRPr="00CB3FBE">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47A1C" w14:textId="77777777" w:rsidR="007347D6" w:rsidRPr="00CB3FBE" w:rsidRDefault="007347D6" w:rsidP="00CD4BCE">
            <w:pPr>
              <w:pStyle w:val="rowtabella0"/>
              <w:jc w:val="center"/>
              <w:rPr>
                <w:color w:val="002060"/>
              </w:rPr>
            </w:pPr>
            <w:r w:rsidRPr="00CB3FB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D8891"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2161"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66612"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A697"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D7D5" w14:textId="77777777" w:rsidR="007347D6" w:rsidRPr="00CB3FBE" w:rsidRDefault="007347D6" w:rsidP="00CD4BCE">
            <w:pPr>
              <w:pStyle w:val="rowtabella0"/>
              <w:jc w:val="center"/>
              <w:rPr>
                <w:color w:val="002060"/>
              </w:rPr>
            </w:pPr>
            <w:r w:rsidRPr="00CB3FBE">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CC37"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4188C" w14:textId="77777777" w:rsidR="007347D6" w:rsidRPr="00CB3FBE" w:rsidRDefault="007347D6" w:rsidP="00CD4BCE">
            <w:pPr>
              <w:pStyle w:val="rowtabella0"/>
              <w:jc w:val="center"/>
              <w:rPr>
                <w:color w:val="002060"/>
              </w:rPr>
            </w:pPr>
            <w:r w:rsidRPr="00CB3FBE">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8009" w14:textId="77777777" w:rsidR="007347D6" w:rsidRPr="00CB3FBE" w:rsidRDefault="007347D6" w:rsidP="00CD4BCE">
            <w:pPr>
              <w:pStyle w:val="rowtabella0"/>
              <w:jc w:val="center"/>
              <w:rPr>
                <w:color w:val="002060"/>
              </w:rPr>
            </w:pPr>
            <w:r w:rsidRPr="00CB3FBE">
              <w:rPr>
                <w:color w:val="002060"/>
              </w:rPr>
              <w:t>0</w:t>
            </w:r>
          </w:p>
        </w:tc>
      </w:tr>
      <w:tr w:rsidR="007347D6" w:rsidRPr="00CB3FBE" w14:paraId="7A01D839"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2244E6" w14:textId="77777777" w:rsidR="007347D6" w:rsidRPr="00CB3FBE" w:rsidRDefault="007347D6" w:rsidP="00CD4BCE">
            <w:pPr>
              <w:pStyle w:val="rowtabella0"/>
              <w:rPr>
                <w:color w:val="002060"/>
              </w:rPr>
            </w:pPr>
            <w:r w:rsidRPr="00CB3FBE">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9E0D4"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3047A"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8DEA"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442CB"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3818"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BBC18" w14:textId="77777777" w:rsidR="007347D6" w:rsidRPr="00CB3FBE" w:rsidRDefault="007347D6" w:rsidP="00CD4BCE">
            <w:pPr>
              <w:pStyle w:val="rowtabella0"/>
              <w:jc w:val="center"/>
              <w:rPr>
                <w:color w:val="002060"/>
              </w:rPr>
            </w:pPr>
            <w:r w:rsidRPr="00CB3FB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DA94"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5540"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7143" w14:textId="77777777" w:rsidR="007347D6" w:rsidRPr="00CB3FBE" w:rsidRDefault="007347D6" w:rsidP="00CD4BCE">
            <w:pPr>
              <w:pStyle w:val="rowtabella0"/>
              <w:jc w:val="center"/>
              <w:rPr>
                <w:color w:val="002060"/>
              </w:rPr>
            </w:pPr>
            <w:r w:rsidRPr="00CB3FBE">
              <w:rPr>
                <w:color w:val="002060"/>
              </w:rPr>
              <w:t>0</w:t>
            </w:r>
          </w:p>
        </w:tc>
      </w:tr>
      <w:tr w:rsidR="007347D6" w:rsidRPr="00CB3FBE" w14:paraId="053815D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10E73" w14:textId="77777777" w:rsidR="007347D6" w:rsidRPr="00CB3FBE" w:rsidRDefault="007347D6" w:rsidP="00CD4BCE">
            <w:pPr>
              <w:pStyle w:val="rowtabella0"/>
              <w:rPr>
                <w:color w:val="002060"/>
              </w:rPr>
            </w:pPr>
            <w:r w:rsidRPr="00CB3FBE">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42279"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6DD9"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1FB44"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14CF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1D9AD"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7BB2" w14:textId="77777777" w:rsidR="007347D6" w:rsidRPr="00CB3FBE" w:rsidRDefault="007347D6" w:rsidP="00CD4BCE">
            <w:pPr>
              <w:pStyle w:val="rowtabella0"/>
              <w:jc w:val="center"/>
              <w:rPr>
                <w:color w:val="002060"/>
              </w:rPr>
            </w:pPr>
            <w:r w:rsidRPr="00CB3FB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E17D6" w14:textId="77777777" w:rsidR="007347D6" w:rsidRPr="00CB3FBE" w:rsidRDefault="007347D6" w:rsidP="00CD4BCE">
            <w:pPr>
              <w:pStyle w:val="rowtabella0"/>
              <w:jc w:val="center"/>
              <w:rPr>
                <w:color w:val="002060"/>
              </w:rPr>
            </w:pPr>
            <w:r w:rsidRPr="00CB3FB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51AC0"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FFF75" w14:textId="77777777" w:rsidR="007347D6" w:rsidRPr="00CB3FBE" w:rsidRDefault="007347D6" w:rsidP="00CD4BCE">
            <w:pPr>
              <w:pStyle w:val="rowtabella0"/>
              <w:jc w:val="center"/>
              <w:rPr>
                <w:color w:val="002060"/>
              </w:rPr>
            </w:pPr>
            <w:r w:rsidRPr="00CB3FBE">
              <w:rPr>
                <w:color w:val="002060"/>
              </w:rPr>
              <w:t>0</w:t>
            </w:r>
          </w:p>
        </w:tc>
      </w:tr>
      <w:tr w:rsidR="007347D6" w:rsidRPr="00CB3FBE" w14:paraId="1B20E85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A9DA40" w14:textId="77777777" w:rsidR="007347D6" w:rsidRPr="00CB3FBE" w:rsidRDefault="007347D6" w:rsidP="00CD4BCE">
            <w:pPr>
              <w:pStyle w:val="rowtabella0"/>
              <w:rPr>
                <w:color w:val="002060"/>
              </w:rPr>
            </w:pPr>
            <w:r w:rsidRPr="00CB3FBE">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6B599"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17B16"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BBFED"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C522"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D819E"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6330" w14:textId="77777777" w:rsidR="007347D6" w:rsidRPr="00CB3FBE" w:rsidRDefault="007347D6" w:rsidP="00CD4BCE">
            <w:pPr>
              <w:pStyle w:val="rowtabella0"/>
              <w:jc w:val="center"/>
              <w:rPr>
                <w:color w:val="002060"/>
              </w:rPr>
            </w:pPr>
            <w:r w:rsidRPr="00CB3FB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40BA5" w14:textId="77777777" w:rsidR="007347D6" w:rsidRPr="00CB3FBE" w:rsidRDefault="007347D6" w:rsidP="00CD4BCE">
            <w:pPr>
              <w:pStyle w:val="rowtabella0"/>
              <w:jc w:val="center"/>
              <w:rPr>
                <w:color w:val="002060"/>
              </w:rPr>
            </w:pPr>
            <w:r w:rsidRPr="00CB3FBE">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F7F4C"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75F5" w14:textId="77777777" w:rsidR="007347D6" w:rsidRPr="00CB3FBE" w:rsidRDefault="007347D6" w:rsidP="00CD4BCE">
            <w:pPr>
              <w:pStyle w:val="rowtabella0"/>
              <w:jc w:val="center"/>
              <w:rPr>
                <w:color w:val="002060"/>
              </w:rPr>
            </w:pPr>
            <w:r w:rsidRPr="00CB3FBE">
              <w:rPr>
                <w:color w:val="002060"/>
              </w:rPr>
              <w:t>0</w:t>
            </w:r>
          </w:p>
        </w:tc>
      </w:tr>
      <w:tr w:rsidR="007347D6" w:rsidRPr="00CB3FBE" w14:paraId="654ACFA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DE4C9" w14:textId="77777777" w:rsidR="007347D6" w:rsidRPr="00CB3FBE" w:rsidRDefault="007347D6" w:rsidP="00CD4BCE">
            <w:pPr>
              <w:pStyle w:val="rowtabella0"/>
              <w:rPr>
                <w:color w:val="002060"/>
              </w:rPr>
            </w:pPr>
            <w:r w:rsidRPr="00CB3FB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EE00A"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5C47C"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B5C5"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D0F8D"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A448E"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4B521" w14:textId="77777777" w:rsidR="007347D6" w:rsidRPr="00CB3FBE" w:rsidRDefault="007347D6" w:rsidP="00CD4BCE">
            <w:pPr>
              <w:pStyle w:val="rowtabella0"/>
              <w:jc w:val="center"/>
              <w:rPr>
                <w:color w:val="002060"/>
              </w:rPr>
            </w:pPr>
            <w:r w:rsidRPr="00CB3FB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5A003"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85194"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E8757" w14:textId="77777777" w:rsidR="007347D6" w:rsidRPr="00CB3FBE" w:rsidRDefault="007347D6" w:rsidP="00CD4BCE">
            <w:pPr>
              <w:pStyle w:val="rowtabella0"/>
              <w:jc w:val="center"/>
              <w:rPr>
                <w:color w:val="002060"/>
              </w:rPr>
            </w:pPr>
            <w:r w:rsidRPr="00CB3FBE">
              <w:rPr>
                <w:color w:val="002060"/>
              </w:rPr>
              <w:t>0</w:t>
            </w:r>
          </w:p>
        </w:tc>
      </w:tr>
      <w:tr w:rsidR="007347D6" w:rsidRPr="00CB3FBE" w14:paraId="1E32681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CF23F" w14:textId="77777777" w:rsidR="007347D6" w:rsidRPr="00CB3FBE" w:rsidRDefault="007347D6" w:rsidP="00CD4BCE">
            <w:pPr>
              <w:pStyle w:val="rowtabella0"/>
              <w:rPr>
                <w:color w:val="002060"/>
              </w:rPr>
            </w:pPr>
            <w:r w:rsidRPr="00CB3FBE">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60452"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0A8C9"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8268C"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BA8B1"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745A"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389AB" w14:textId="77777777" w:rsidR="007347D6" w:rsidRPr="00CB3FBE" w:rsidRDefault="007347D6" w:rsidP="00CD4BCE">
            <w:pPr>
              <w:pStyle w:val="rowtabella0"/>
              <w:jc w:val="center"/>
              <w:rPr>
                <w:color w:val="002060"/>
              </w:rPr>
            </w:pPr>
            <w:r w:rsidRPr="00CB3FB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5152" w14:textId="77777777" w:rsidR="007347D6" w:rsidRPr="00CB3FBE" w:rsidRDefault="007347D6" w:rsidP="00CD4BCE">
            <w:pPr>
              <w:pStyle w:val="rowtabella0"/>
              <w:jc w:val="center"/>
              <w:rPr>
                <w:color w:val="002060"/>
              </w:rPr>
            </w:pPr>
            <w:r w:rsidRPr="00CB3FB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755A"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BF13D" w14:textId="77777777" w:rsidR="007347D6" w:rsidRPr="00CB3FBE" w:rsidRDefault="007347D6" w:rsidP="00CD4BCE">
            <w:pPr>
              <w:pStyle w:val="rowtabella0"/>
              <w:jc w:val="center"/>
              <w:rPr>
                <w:color w:val="002060"/>
              </w:rPr>
            </w:pPr>
            <w:r w:rsidRPr="00CB3FBE">
              <w:rPr>
                <w:color w:val="002060"/>
              </w:rPr>
              <w:t>0</w:t>
            </w:r>
          </w:p>
        </w:tc>
      </w:tr>
      <w:tr w:rsidR="007347D6" w:rsidRPr="00CB3FBE" w14:paraId="5298276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CFCCF1" w14:textId="77777777" w:rsidR="007347D6" w:rsidRPr="00CB3FBE" w:rsidRDefault="007347D6" w:rsidP="00CD4BCE">
            <w:pPr>
              <w:pStyle w:val="rowtabella0"/>
              <w:rPr>
                <w:color w:val="002060"/>
              </w:rPr>
            </w:pPr>
            <w:r w:rsidRPr="00CB3FBE">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EED3"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F41C"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CBFBE"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4D9AE"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FB336"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B1800" w14:textId="77777777" w:rsidR="007347D6" w:rsidRPr="00CB3FBE" w:rsidRDefault="007347D6" w:rsidP="00CD4BCE">
            <w:pPr>
              <w:pStyle w:val="rowtabella0"/>
              <w:jc w:val="center"/>
              <w:rPr>
                <w:color w:val="002060"/>
              </w:rPr>
            </w:pPr>
            <w:r w:rsidRPr="00CB3FBE">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49BBA" w14:textId="77777777" w:rsidR="007347D6" w:rsidRPr="00CB3FBE" w:rsidRDefault="007347D6" w:rsidP="00CD4BCE">
            <w:pPr>
              <w:pStyle w:val="rowtabella0"/>
              <w:jc w:val="center"/>
              <w:rPr>
                <w:color w:val="002060"/>
              </w:rPr>
            </w:pPr>
            <w:r w:rsidRPr="00CB3FB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25B4"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6367" w14:textId="77777777" w:rsidR="007347D6" w:rsidRPr="00CB3FBE" w:rsidRDefault="007347D6" w:rsidP="00CD4BCE">
            <w:pPr>
              <w:pStyle w:val="rowtabella0"/>
              <w:jc w:val="center"/>
              <w:rPr>
                <w:color w:val="002060"/>
              </w:rPr>
            </w:pPr>
            <w:r w:rsidRPr="00CB3FBE">
              <w:rPr>
                <w:color w:val="002060"/>
              </w:rPr>
              <w:t>0</w:t>
            </w:r>
          </w:p>
        </w:tc>
      </w:tr>
      <w:tr w:rsidR="007347D6" w:rsidRPr="00CB3FBE" w14:paraId="310ED773"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2BA096" w14:textId="77777777" w:rsidR="007347D6" w:rsidRPr="00CB3FBE" w:rsidRDefault="007347D6" w:rsidP="00CD4BCE">
            <w:pPr>
              <w:pStyle w:val="rowtabella0"/>
              <w:rPr>
                <w:color w:val="002060"/>
              </w:rPr>
            </w:pPr>
            <w:r w:rsidRPr="00CB3FBE">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66FE"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80992"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40414"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D252B"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7BB69"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8E59" w14:textId="77777777" w:rsidR="007347D6" w:rsidRPr="00CB3FBE" w:rsidRDefault="007347D6" w:rsidP="00CD4BCE">
            <w:pPr>
              <w:pStyle w:val="rowtabella0"/>
              <w:jc w:val="center"/>
              <w:rPr>
                <w:color w:val="002060"/>
              </w:rPr>
            </w:pPr>
            <w:r w:rsidRPr="00CB3FBE">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AD90E" w14:textId="77777777" w:rsidR="007347D6" w:rsidRPr="00CB3FBE" w:rsidRDefault="007347D6" w:rsidP="00CD4BCE">
            <w:pPr>
              <w:pStyle w:val="rowtabella0"/>
              <w:jc w:val="center"/>
              <w:rPr>
                <w:color w:val="002060"/>
              </w:rPr>
            </w:pPr>
            <w:r w:rsidRPr="00CB3FB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5B725"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FBDBD" w14:textId="77777777" w:rsidR="007347D6" w:rsidRPr="00CB3FBE" w:rsidRDefault="007347D6" w:rsidP="00CD4BCE">
            <w:pPr>
              <w:pStyle w:val="rowtabella0"/>
              <w:jc w:val="center"/>
              <w:rPr>
                <w:color w:val="002060"/>
              </w:rPr>
            </w:pPr>
            <w:r w:rsidRPr="00CB3FBE">
              <w:rPr>
                <w:color w:val="002060"/>
              </w:rPr>
              <w:t>0</w:t>
            </w:r>
          </w:p>
        </w:tc>
      </w:tr>
      <w:tr w:rsidR="007347D6" w:rsidRPr="00CB3FBE" w14:paraId="2B3F514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C1DD0" w14:textId="77777777" w:rsidR="007347D6" w:rsidRPr="00CB3FBE" w:rsidRDefault="007347D6" w:rsidP="00CD4BCE">
            <w:pPr>
              <w:pStyle w:val="rowtabella0"/>
              <w:rPr>
                <w:color w:val="002060"/>
              </w:rPr>
            </w:pPr>
            <w:r w:rsidRPr="00CB3FBE">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6F88"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38C60"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CFBCB"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4681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965C2"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1C0E8"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260D0" w14:textId="77777777" w:rsidR="007347D6" w:rsidRPr="00CB3FBE" w:rsidRDefault="007347D6" w:rsidP="00CD4BCE">
            <w:pPr>
              <w:pStyle w:val="rowtabella0"/>
              <w:jc w:val="center"/>
              <w:rPr>
                <w:color w:val="002060"/>
              </w:rPr>
            </w:pPr>
            <w:r w:rsidRPr="00CB3FBE">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1847"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3A6E" w14:textId="77777777" w:rsidR="007347D6" w:rsidRPr="00CB3FBE" w:rsidRDefault="007347D6" w:rsidP="00CD4BCE">
            <w:pPr>
              <w:pStyle w:val="rowtabella0"/>
              <w:jc w:val="center"/>
              <w:rPr>
                <w:color w:val="002060"/>
              </w:rPr>
            </w:pPr>
            <w:r w:rsidRPr="00CB3FBE">
              <w:rPr>
                <w:color w:val="002060"/>
              </w:rPr>
              <w:t>0</w:t>
            </w:r>
          </w:p>
        </w:tc>
      </w:tr>
      <w:tr w:rsidR="007347D6" w:rsidRPr="00CB3FBE" w14:paraId="6533ECA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1CBC13" w14:textId="77777777" w:rsidR="007347D6" w:rsidRPr="00CB3FBE" w:rsidRDefault="007347D6" w:rsidP="00CD4BCE">
            <w:pPr>
              <w:pStyle w:val="LndNormale1"/>
              <w:rPr>
                <w:color w:val="002060"/>
                <w:sz w:val="12"/>
                <w:szCs w:val="12"/>
              </w:rPr>
            </w:pPr>
            <w:r w:rsidRPr="00CB3FBE">
              <w:rPr>
                <w:color w:val="002060"/>
                <w:sz w:val="12"/>
                <w:szCs w:val="12"/>
              </w:rPr>
              <w:t xml:space="preserve">A.S.D. NUOVA JUVENTINA FFC </w:t>
            </w:r>
            <w:r w:rsidRPr="00CB3FBE">
              <w:rPr>
                <w:rFonts w:cs="Arial"/>
                <w:color w:val="002060"/>
                <w:sz w:val="12"/>
                <w:szCs w:val="12"/>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7E4BD"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F1D93"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E4DFE"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EEF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D83C"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56EA7"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FC6C" w14:textId="77777777" w:rsidR="007347D6" w:rsidRPr="00CB3FBE" w:rsidRDefault="007347D6" w:rsidP="00CD4BCE">
            <w:pPr>
              <w:pStyle w:val="rowtabella0"/>
              <w:jc w:val="center"/>
              <w:rPr>
                <w:color w:val="002060"/>
              </w:rPr>
            </w:pPr>
            <w:r w:rsidRPr="00CB3FBE">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8989"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1F7E" w14:textId="77777777" w:rsidR="007347D6" w:rsidRPr="00CB3FBE" w:rsidRDefault="007347D6" w:rsidP="00CD4BCE">
            <w:pPr>
              <w:pStyle w:val="rowtabella0"/>
              <w:jc w:val="center"/>
              <w:rPr>
                <w:color w:val="002060"/>
              </w:rPr>
            </w:pPr>
            <w:r w:rsidRPr="00CB3FBE">
              <w:rPr>
                <w:color w:val="002060"/>
              </w:rPr>
              <w:t>0</w:t>
            </w:r>
          </w:p>
        </w:tc>
      </w:tr>
      <w:tr w:rsidR="007347D6" w:rsidRPr="00CB3FBE" w14:paraId="436C3AE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9BDC0" w14:textId="77777777" w:rsidR="007347D6" w:rsidRPr="00CB3FBE" w:rsidRDefault="007347D6" w:rsidP="00CD4BCE">
            <w:pPr>
              <w:pStyle w:val="rowtabella0"/>
              <w:rPr>
                <w:color w:val="002060"/>
                <w:lang w:val="es-ES"/>
              </w:rPr>
            </w:pPr>
            <w:r w:rsidRPr="00CB3FBE">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1962"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7AC02"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E6F50"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13ECE"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5082"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65BD"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FEDB0" w14:textId="77777777" w:rsidR="007347D6" w:rsidRPr="00CB3FBE" w:rsidRDefault="007347D6" w:rsidP="00CD4BCE">
            <w:pPr>
              <w:pStyle w:val="rowtabella0"/>
              <w:jc w:val="center"/>
              <w:rPr>
                <w:color w:val="002060"/>
              </w:rPr>
            </w:pPr>
            <w:r w:rsidRPr="00CB3FBE">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E2D3D"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A4EC1" w14:textId="77777777" w:rsidR="007347D6" w:rsidRPr="00CB3FBE" w:rsidRDefault="007347D6" w:rsidP="00CD4BCE">
            <w:pPr>
              <w:pStyle w:val="rowtabella0"/>
              <w:jc w:val="center"/>
              <w:rPr>
                <w:color w:val="002060"/>
              </w:rPr>
            </w:pPr>
            <w:r w:rsidRPr="00CB3FBE">
              <w:rPr>
                <w:color w:val="002060"/>
              </w:rPr>
              <w:t>0</w:t>
            </w:r>
          </w:p>
        </w:tc>
      </w:tr>
      <w:tr w:rsidR="007347D6" w:rsidRPr="00CB3FBE" w14:paraId="08CBD864"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1C5BE7" w14:textId="77777777" w:rsidR="007347D6" w:rsidRPr="00CB3FBE" w:rsidRDefault="007347D6" w:rsidP="00CD4BCE">
            <w:pPr>
              <w:pStyle w:val="rowtabella0"/>
              <w:rPr>
                <w:color w:val="002060"/>
              </w:rPr>
            </w:pPr>
            <w:r w:rsidRPr="00CB3FBE">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E784C"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CB1B"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1C04C"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F641"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02DE"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8BDD0"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B320" w14:textId="77777777" w:rsidR="007347D6" w:rsidRPr="00CB3FBE" w:rsidRDefault="007347D6" w:rsidP="00CD4BCE">
            <w:pPr>
              <w:pStyle w:val="rowtabella0"/>
              <w:jc w:val="center"/>
              <w:rPr>
                <w:color w:val="002060"/>
              </w:rPr>
            </w:pPr>
            <w:r w:rsidRPr="00CB3FB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28EF0" w14:textId="77777777" w:rsidR="007347D6" w:rsidRPr="00CB3FBE" w:rsidRDefault="007347D6" w:rsidP="00CD4BCE">
            <w:pPr>
              <w:pStyle w:val="rowtabella0"/>
              <w:jc w:val="center"/>
              <w:rPr>
                <w:color w:val="002060"/>
              </w:rPr>
            </w:pPr>
            <w:r w:rsidRPr="00CB3FBE">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295DB" w14:textId="77777777" w:rsidR="007347D6" w:rsidRPr="00CB3FBE" w:rsidRDefault="007347D6" w:rsidP="00CD4BCE">
            <w:pPr>
              <w:pStyle w:val="rowtabella0"/>
              <w:jc w:val="center"/>
              <w:rPr>
                <w:color w:val="002060"/>
              </w:rPr>
            </w:pPr>
            <w:r w:rsidRPr="00CB3FBE">
              <w:rPr>
                <w:color w:val="002060"/>
              </w:rPr>
              <w:t>0</w:t>
            </w:r>
          </w:p>
        </w:tc>
      </w:tr>
      <w:tr w:rsidR="007347D6" w:rsidRPr="00CB3FBE" w14:paraId="1CEEBBDD"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9221D" w14:textId="77777777" w:rsidR="007347D6" w:rsidRPr="00CB3FBE" w:rsidRDefault="007347D6" w:rsidP="00CD4BCE">
            <w:pPr>
              <w:pStyle w:val="rowtabella0"/>
              <w:rPr>
                <w:color w:val="002060"/>
              </w:rPr>
            </w:pPr>
            <w:r w:rsidRPr="00CB3FBE">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E6557"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73EC"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62337"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BFD5"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39D3"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3F9F" w14:textId="77777777" w:rsidR="007347D6" w:rsidRPr="00CB3FBE" w:rsidRDefault="007347D6" w:rsidP="00CD4BCE">
            <w:pPr>
              <w:pStyle w:val="rowtabella0"/>
              <w:jc w:val="center"/>
              <w:rPr>
                <w:color w:val="002060"/>
              </w:rPr>
            </w:pPr>
            <w:r w:rsidRPr="00CB3FBE">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AD26" w14:textId="77777777" w:rsidR="007347D6" w:rsidRPr="00CB3FBE" w:rsidRDefault="007347D6" w:rsidP="00CD4BCE">
            <w:pPr>
              <w:pStyle w:val="rowtabella0"/>
              <w:jc w:val="center"/>
              <w:rPr>
                <w:color w:val="002060"/>
              </w:rPr>
            </w:pPr>
            <w:r w:rsidRPr="00CB3FBE">
              <w:rPr>
                <w:color w:val="002060"/>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6458" w14:textId="77777777" w:rsidR="007347D6" w:rsidRPr="00CB3FBE" w:rsidRDefault="007347D6" w:rsidP="00CD4BCE">
            <w:pPr>
              <w:pStyle w:val="rowtabella0"/>
              <w:jc w:val="center"/>
              <w:rPr>
                <w:color w:val="002060"/>
              </w:rPr>
            </w:pPr>
            <w:r w:rsidRPr="00CB3FBE">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26021" w14:textId="77777777" w:rsidR="007347D6" w:rsidRPr="00CB3FBE" w:rsidRDefault="007347D6" w:rsidP="00CD4BCE">
            <w:pPr>
              <w:pStyle w:val="rowtabella0"/>
              <w:jc w:val="center"/>
              <w:rPr>
                <w:color w:val="002060"/>
              </w:rPr>
            </w:pPr>
            <w:r w:rsidRPr="00CB3FBE">
              <w:rPr>
                <w:color w:val="002060"/>
              </w:rPr>
              <w:t>0</w:t>
            </w:r>
          </w:p>
        </w:tc>
      </w:tr>
    </w:tbl>
    <w:p w14:paraId="0DA9DA04" w14:textId="77777777" w:rsidR="007347D6" w:rsidRPr="00CB3FBE" w:rsidRDefault="007347D6" w:rsidP="007347D6">
      <w:pPr>
        <w:pStyle w:val="breakline"/>
        <w:rPr>
          <w:rFonts w:eastAsiaTheme="minorEastAsia"/>
          <w:color w:val="002060"/>
        </w:rPr>
      </w:pPr>
    </w:p>
    <w:p w14:paraId="481D7EEE" w14:textId="77777777" w:rsidR="007347D6" w:rsidRPr="00CB3FBE" w:rsidRDefault="007347D6" w:rsidP="007347D6">
      <w:pPr>
        <w:pStyle w:val="breakline"/>
        <w:rPr>
          <w:color w:val="002060"/>
        </w:rPr>
      </w:pPr>
    </w:p>
    <w:p w14:paraId="2E9B4222" w14:textId="77777777" w:rsidR="007347D6" w:rsidRPr="00CB3FBE" w:rsidRDefault="007347D6" w:rsidP="007347D6">
      <w:pPr>
        <w:pStyle w:val="sottotitolocampionato10"/>
        <w:rPr>
          <w:color w:val="002060"/>
        </w:rPr>
      </w:pPr>
      <w:r w:rsidRPr="00CB3FBE">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34397495"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4EBBE"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A640"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3AB102"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53F56"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BCD7D"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71FEE"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0E067"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D9B78"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23271"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60FD0" w14:textId="77777777" w:rsidR="007347D6" w:rsidRPr="00CB3FBE" w:rsidRDefault="007347D6" w:rsidP="00CD4BCE">
            <w:pPr>
              <w:pStyle w:val="headertabella0"/>
              <w:rPr>
                <w:color w:val="002060"/>
              </w:rPr>
            </w:pPr>
            <w:r w:rsidRPr="00CB3FBE">
              <w:rPr>
                <w:color w:val="002060"/>
              </w:rPr>
              <w:t>PE</w:t>
            </w:r>
          </w:p>
        </w:tc>
      </w:tr>
      <w:tr w:rsidR="007347D6" w:rsidRPr="00CB3FBE" w14:paraId="48B39656"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3A3FB0" w14:textId="77777777" w:rsidR="007347D6" w:rsidRPr="00CB3FBE" w:rsidRDefault="007347D6" w:rsidP="00CD4BCE">
            <w:pPr>
              <w:pStyle w:val="rowtabella0"/>
              <w:rPr>
                <w:color w:val="002060"/>
              </w:rPr>
            </w:pPr>
            <w:r w:rsidRPr="00CB3FBE">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A0853"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E1346"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623F7"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BC21"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43281"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243BA" w14:textId="77777777" w:rsidR="007347D6" w:rsidRPr="00CB3FBE" w:rsidRDefault="007347D6" w:rsidP="00CD4BCE">
            <w:pPr>
              <w:pStyle w:val="rowtabella0"/>
              <w:jc w:val="center"/>
              <w:rPr>
                <w:color w:val="002060"/>
              </w:rPr>
            </w:pPr>
            <w:r w:rsidRPr="00CB3FBE">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CE746"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44D2" w14:textId="77777777" w:rsidR="007347D6" w:rsidRPr="00CB3FBE" w:rsidRDefault="007347D6" w:rsidP="00CD4BCE">
            <w:pPr>
              <w:pStyle w:val="rowtabella0"/>
              <w:jc w:val="center"/>
              <w:rPr>
                <w:color w:val="002060"/>
              </w:rPr>
            </w:pPr>
            <w:r w:rsidRPr="00CB3FB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DE58" w14:textId="77777777" w:rsidR="007347D6" w:rsidRPr="00CB3FBE" w:rsidRDefault="007347D6" w:rsidP="00CD4BCE">
            <w:pPr>
              <w:pStyle w:val="rowtabella0"/>
              <w:jc w:val="center"/>
              <w:rPr>
                <w:color w:val="002060"/>
              </w:rPr>
            </w:pPr>
            <w:r w:rsidRPr="00CB3FBE">
              <w:rPr>
                <w:color w:val="002060"/>
              </w:rPr>
              <w:t>0</w:t>
            </w:r>
          </w:p>
        </w:tc>
      </w:tr>
      <w:tr w:rsidR="007347D6" w:rsidRPr="00CB3FBE" w14:paraId="00BF6649"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B2CD9" w14:textId="77777777" w:rsidR="007347D6" w:rsidRPr="00CB3FBE" w:rsidRDefault="007347D6" w:rsidP="00CD4BCE">
            <w:pPr>
              <w:pStyle w:val="rowtabella0"/>
              <w:rPr>
                <w:color w:val="002060"/>
              </w:rPr>
            </w:pPr>
            <w:r w:rsidRPr="00CB3FBE">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43EDF"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CDA23"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9447C"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25BB"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56B38"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F3FF3" w14:textId="77777777" w:rsidR="007347D6" w:rsidRPr="00CB3FBE" w:rsidRDefault="007347D6" w:rsidP="00CD4BCE">
            <w:pPr>
              <w:pStyle w:val="rowtabella0"/>
              <w:jc w:val="center"/>
              <w:rPr>
                <w:color w:val="002060"/>
              </w:rPr>
            </w:pPr>
            <w:r w:rsidRPr="00CB3FB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529BE"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F170A"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E39B" w14:textId="77777777" w:rsidR="007347D6" w:rsidRPr="00CB3FBE" w:rsidRDefault="007347D6" w:rsidP="00CD4BCE">
            <w:pPr>
              <w:pStyle w:val="rowtabella0"/>
              <w:jc w:val="center"/>
              <w:rPr>
                <w:color w:val="002060"/>
              </w:rPr>
            </w:pPr>
            <w:r w:rsidRPr="00CB3FBE">
              <w:rPr>
                <w:color w:val="002060"/>
              </w:rPr>
              <w:t>0</w:t>
            </w:r>
          </w:p>
        </w:tc>
      </w:tr>
      <w:tr w:rsidR="007347D6" w:rsidRPr="00CB3FBE" w14:paraId="1EF91DBE"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C3C21B" w14:textId="77777777" w:rsidR="007347D6" w:rsidRPr="00CB3FBE" w:rsidRDefault="007347D6" w:rsidP="00CD4BCE">
            <w:pPr>
              <w:pStyle w:val="rowtabella0"/>
              <w:rPr>
                <w:color w:val="002060"/>
              </w:rPr>
            </w:pPr>
            <w:r w:rsidRPr="00CB3FB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5980" w14:textId="77777777" w:rsidR="007347D6" w:rsidRPr="00CB3FBE" w:rsidRDefault="007347D6" w:rsidP="00CD4BCE">
            <w:pPr>
              <w:pStyle w:val="rowtabella0"/>
              <w:jc w:val="center"/>
              <w:rPr>
                <w:color w:val="002060"/>
              </w:rPr>
            </w:pPr>
            <w:r w:rsidRPr="00CB3FBE">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88B0C"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1577"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3425C"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58BE1"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40303" w14:textId="77777777" w:rsidR="007347D6" w:rsidRPr="00CB3FBE" w:rsidRDefault="007347D6" w:rsidP="00CD4BCE">
            <w:pPr>
              <w:pStyle w:val="rowtabella0"/>
              <w:jc w:val="center"/>
              <w:rPr>
                <w:color w:val="002060"/>
              </w:rPr>
            </w:pPr>
            <w:r w:rsidRPr="00CB3FB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86D8"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F6DF"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79CA" w14:textId="77777777" w:rsidR="007347D6" w:rsidRPr="00CB3FBE" w:rsidRDefault="007347D6" w:rsidP="00CD4BCE">
            <w:pPr>
              <w:pStyle w:val="rowtabella0"/>
              <w:jc w:val="center"/>
              <w:rPr>
                <w:color w:val="002060"/>
              </w:rPr>
            </w:pPr>
            <w:r w:rsidRPr="00CB3FBE">
              <w:rPr>
                <w:color w:val="002060"/>
              </w:rPr>
              <w:t>0</w:t>
            </w:r>
          </w:p>
        </w:tc>
      </w:tr>
      <w:tr w:rsidR="007347D6" w:rsidRPr="00CB3FBE" w14:paraId="29FA739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6BB6B" w14:textId="77777777" w:rsidR="007347D6" w:rsidRPr="00CB3FBE" w:rsidRDefault="007347D6" w:rsidP="00CD4BCE">
            <w:pPr>
              <w:pStyle w:val="rowtabella0"/>
              <w:rPr>
                <w:color w:val="002060"/>
              </w:rPr>
            </w:pPr>
            <w:r w:rsidRPr="00CB3FBE">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D6F4"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33BBC"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871E"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725A"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A21D"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0DF3" w14:textId="77777777" w:rsidR="007347D6" w:rsidRPr="00CB3FBE" w:rsidRDefault="007347D6" w:rsidP="00CD4BCE">
            <w:pPr>
              <w:pStyle w:val="rowtabella0"/>
              <w:jc w:val="center"/>
              <w:rPr>
                <w:color w:val="002060"/>
              </w:rPr>
            </w:pPr>
            <w:r w:rsidRPr="00CB3FBE">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5EDD4"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1D3F4"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D0DE3" w14:textId="77777777" w:rsidR="007347D6" w:rsidRPr="00CB3FBE" w:rsidRDefault="007347D6" w:rsidP="00CD4BCE">
            <w:pPr>
              <w:pStyle w:val="rowtabella0"/>
              <w:jc w:val="center"/>
              <w:rPr>
                <w:color w:val="002060"/>
              </w:rPr>
            </w:pPr>
            <w:r w:rsidRPr="00CB3FBE">
              <w:rPr>
                <w:color w:val="002060"/>
              </w:rPr>
              <w:t>0</w:t>
            </w:r>
          </w:p>
        </w:tc>
      </w:tr>
      <w:tr w:rsidR="007347D6" w:rsidRPr="00CB3FBE" w14:paraId="3FDFB73C"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03AB3" w14:textId="77777777" w:rsidR="007347D6" w:rsidRPr="00CB3FBE" w:rsidRDefault="007347D6" w:rsidP="00CD4BCE">
            <w:pPr>
              <w:pStyle w:val="rowtabella0"/>
              <w:rPr>
                <w:color w:val="002060"/>
                <w:lang w:val="es-ES"/>
              </w:rPr>
            </w:pPr>
            <w:r w:rsidRPr="00CB3FBE">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8A145"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AF68"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EC5E"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A5D7"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2530"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A747B" w14:textId="77777777" w:rsidR="007347D6" w:rsidRPr="00CB3FBE" w:rsidRDefault="007347D6" w:rsidP="00CD4BCE">
            <w:pPr>
              <w:pStyle w:val="rowtabella0"/>
              <w:jc w:val="center"/>
              <w:rPr>
                <w:color w:val="002060"/>
              </w:rPr>
            </w:pPr>
            <w:r w:rsidRPr="00CB3FBE">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38EEA"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86FD"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8BF8" w14:textId="77777777" w:rsidR="007347D6" w:rsidRPr="00CB3FBE" w:rsidRDefault="007347D6" w:rsidP="00CD4BCE">
            <w:pPr>
              <w:pStyle w:val="rowtabella0"/>
              <w:jc w:val="center"/>
              <w:rPr>
                <w:color w:val="002060"/>
              </w:rPr>
            </w:pPr>
            <w:r w:rsidRPr="00CB3FBE">
              <w:rPr>
                <w:color w:val="002060"/>
              </w:rPr>
              <w:t>0</w:t>
            </w:r>
          </w:p>
        </w:tc>
      </w:tr>
      <w:tr w:rsidR="007347D6" w:rsidRPr="00CB3FBE" w14:paraId="555DF149"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85424E" w14:textId="77777777" w:rsidR="007347D6" w:rsidRPr="00CB3FBE" w:rsidRDefault="007347D6" w:rsidP="00CD4BCE">
            <w:pPr>
              <w:pStyle w:val="rowtabella0"/>
              <w:rPr>
                <w:color w:val="002060"/>
              </w:rPr>
            </w:pPr>
            <w:r w:rsidRPr="00CB3FBE">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D6515"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99B1"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E496"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4F455"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304D"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FE87D" w14:textId="77777777" w:rsidR="007347D6" w:rsidRPr="00CB3FBE" w:rsidRDefault="007347D6" w:rsidP="00CD4BCE">
            <w:pPr>
              <w:pStyle w:val="rowtabella0"/>
              <w:jc w:val="center"/>
              <w:rPr>
                <w:color w:val="002060"/>
              </w:rPr>
            </w:pPr>
            <w:r w:rsidRPr="00CB3FBE">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008A" w14:textId="77777777" w:rsidR="007347D6" w:rsidRPr="00CB3FBE" w:rsidRDefault="007347D6" w:rsidP="00CD4BCE">
            <w:pPr>
              <w:pStyle w:val="rowtabella0"/>
              <w:jc w:val="center"/>
              <w:rPr>
                <w:color w:val="002060"/>
              </w:rPr>
            </w:pPr>
            <w:r w:rsidRPr="00CB3FB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C9528"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3165E" w14:textId="77777777" w:rsidR="007347D6" w:rsidRPr="00CB3FBE" w:rsidRDefault="007347D6" w:rsidP="00CD4BCE">
            <w:pPr>
              <w:pStyle w:val="rowtabella0"/>
              <w:jc w:val="center"/>
              <w:rPr>
                <w:color w:val="002060"/>
              </w:rPr>
            </w:pPr>
            <w:r w:rsidRPr="00CB3FBE">
              <w:rPr>
                <w:color w:val="002060"/>
              </w:rPr>
              <w:t>0</w:t>
            </w:r>
          </w:p>
        </w:tc>
      </w:tr>
      <w:tr w:rsidR="007347D6" w:rsidRPr="00CB3FBE" w14:paraId="28EEC9E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E4EE5" w14:textId="77777777" w:rsidR="007347D6" w:rsidRPr="00CB3FBE" w:rsidRDefault="007347D6" w:rsidP="00CD4BCE">
            <w:pPr>
              <w:pStyle w:val="rowtabella0"/>
              <w:rPr>
                <w:color w:val="002060"/>
              </w:rPr>
            </w:pPr>
            <w:r w:rsidRPr="00CB3FBE">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564B6"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5276"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9697C"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942F"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1BC9F"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E8AB" w14:textId="77777777" w:rsidR="007347D6" w:rsidRPr="00CB3FBE" w:rsidRDefault="007347D6" w:rsidP="00CD4BCE">
            <w:pPr>
              <w:pStyle w:val="rowtabella0"/>
              <w:jc w:val="center"/>
              <w:rPr>
                <w:color w:val="002060"/>
              </w:rPr>
            </w:pPr>
            <w:r w:rsidRPr="00CB3FBE">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B7D8" w14:textId="77777777" w:rsidR="007347D6" w:rsidRPr="00CB3FBE" w:rsidRDefault="007347D6" w:rsidP="00CD4BCE">
            <w:pPr>
              <w:pStyle w:val="rowtabella0"/>
              <w:jc w:val="center"/>
              <w:rPr>
                <w:color w:val="002060"/>
              </w:rPr>
            </w:pPr>
            <w:r w:rsidRPr="00CB3FB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0BD7F"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29DDC" w14:textId="77777777" w:rsidR="007347D6" w:rsidRPr="00CB3FBE" w:rsidRDefault="007347D6" w:rsidP="00CD4BCE">
            <w:pPr>
              <w:pStyle w:val="rowtabella0"/>
              <w:jc w:val="center"/>
              <w:rPr>
                <w:color w:val="002060"/>
              </w:rPr>
            </w:pPr>
            <w:r w:rsidRPr="00CB3FBE">
              <w:rPr>
                <w:color w:val="002060"/>
              </w:rPr>
              <w:t>0</w:t>
            </w:r>
          </w:p>
        </w:tc>
      </w:tr>
      <w:tr w:rsidR="007347D6" w:rsidRPr="00CB3FBE" w14:paraId="307F6ED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4799C" w14:textId="77777777" w:rsidR="007347D6" w:rsidRPr="00CB3FBE" w:rsidRDefault="007347D6" w:rsidP="00CD4BCE">
            <w:pPr>
              <w:pStyle w:val="rowtabella0"/>
              <w:rPr>
                <w:color w:val="002060"/>
              </w:rPr>
            </w:pPr>
            <w:r w:rsidRPr="00CB3FBE">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3594"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65BC9"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C12F2"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C174"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D5C6E"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FA0E9" w14:textId="77777777" w:rsidR="007347D6" w:rsidRPr="00CB3FBE" w:rsidRDefault="007347D6" w:rsidP="00CD4BCE">
            <w:pPr>
              <w:pStyle w:val="rowtabella0"/>
              <w:jc w:val="center"/>
              <w:rPr>
                <w:color w:val="002060"/>
              </w:rPr>
            </w:pPr>
            <w:r w:rsidRPr="00CB3FB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CBFEA" w14:textId="77777777" w:rsidR="007347D6" w:rsidRPr="00CB3FBE" w:rsidRDefault="007347D6" w:rsidP="00CD4BCE">
            <w:pPr>
              <w:pStyle w:val="rowtabella0"/>
              <w:jc w:val="center"/>
              <w:rPr>
                <w:color w:val="002060"/>
              </w:rPr>
            </w:pPr>
            <w:r w:rsidRPr="00CB3FBE">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79D5"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DA3BE" w14:textId="77777777" w:rsidR="007347D6" w:rsidRPr="00CB3FBE" w:rsidRDefault="007347D6" w:rsidP="00CD4BCE">
            <w:pPr>
              <w:pStyle w:val="rowtabella0"/>
              <w:jc w:val="center"/>
              <w:rPr>
                <w:color w:val="002060"/>
              </w:rPr>
            </w:pPr>
            <w:r w:rsidRPr="00CB3FBE">
              <w:rPr>
                <w:color w:val="002060"/>
              </w:rPr>
              <w:t>0</w:t>
            </w:r>
          </w:p>
        </w:tc>
      </w:tr>
      <w:tr w:rsidR="007347D6" w:rsidRPr="00CB3FBE" w14:paraId="75BF6BC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B03A5" w14:textId="77777777" w:rsidR="007347D6" w:rsidRPr="00CB3FBE" w:rsidRDefault="007347D6" w:rsidP="00CD4BCE">
            <w:pPr>
              <w:pStyle w:val="rowtabella0"/>
              <w:rPr>
                <w:color w:val="002060"/>
              </w:rPr>
            </w:pPr>
            <w:r w:rsidRPr="00CB3FBE">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7A1DD"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7BB8"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12EB"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E8961"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1712"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D64C" w14:textId="77777777" w:rsidR="007347D6" w:rsidRPr="00CB3FBE" w:rsidRDefault="007347D6" w:rsidP="00CD4BCE">
            <w:pPr>
              <w:pStyle w:val="rowtabella0"/>
              <w:jc w:val="center"/>
              <w:rPr>
                <w:color w:val="002060"/>
              </w:rPr>
            </w:pPr>
            <w:r w:rsidRPr="00CB3FB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E365" w14:textId="77777777" w:rsidR="007347D6" w:rsidRPr="00CB3FBE" w:rsidRDefault="007347D6" w:rsidP="00CD4BCE">
            <w:pPr>
              <w:pStyle w:val="rowtabella0"/>
              <w:jc w:val="center"/>
              <w:rPr>
                <w:color w:val="002060"/>
              </w:rPr>
            </w:pPr>
            <w:r w:rsidRPr="00CB3FBE">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B85F7"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F1A43" w14:textId="77777777" w:rsidR="007347D6" w:rsidRPr="00CB3FBE" w:rsidRDefault="007347D6" w:rsidP="00CD4BCE">
            <w:pPr>
              <w:pStyle w:val="rowtabella0"/>
              <w:jc w:val="center"/>
              <w:rPr>
                <w:color w:val="002060"/>
              </w:rPr>
            </w:pPr>
            <w:r w:rsidRPr="00CB3FBE">
              <w:rPr>
                <w:color w:val="002060"/>
              </w:rPr>
              <w:t>0</w:t>
            </w:r>
          </w:p>
        </w:tc>
      </w:tr>
      <w:tr w:rsidR="007347D6" w:rsidRPr="00CB3FBE" w14:paraId="431BE653"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95CF23" w14:textId="77777777" w:rsidR="007347D6" w:rsidRPr="00CB3FBE" w:rsidRDefault="007347D6" w:rsidP="00CD4BCE">
            <w:pPr>
              <w:pStyle w:val="rowtabella0"/>
              <w:rPr>
                <w:color w:val="002060"/>
              </w:rPr>
            </w:pPr>
            <w:r w:rsidRPr="00CB3FBE">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84DA7"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D4A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4A4E"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06B0E"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ADF6"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980DA" w14:textId="77777777" w:rsidR="007347D6" w:rsidRPr="00CB3FBE" w:rsidRDefault="007347D6" w:rsidP="00CD4BCE">
            <w:pPr>
              <w:pStyle w:val="rowtabella0"/>
              <w:jc w:val="center"/>
              <w:rPr>
                <w:color w:val="002060"/>
              </w:rPr>
            </w:pPr>
            <w:r w:rsidRPr="00CB3FBE">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0CD70" w14:textId="77777777" w:rsidR="007347D6" w:rsidRPr="00CB3FBE" w:rsidRDefault="007347D6" w:rsidP="00CD4BCE">
            <w:pPr>
              <w:pStyle w:val="rowtabella0"/>
              <w:jc w:val="center"/>
              <w:rPr>
                <w:color w:val="002060"/>
              </w:rPr>
            </w:pPr>
            <w:r w:rsidRPr="00CB3FBE">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61BE7"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93B12" w14:textId="77777777" w:rsidR="007347D6" w:rsidRPr="00CB3FBE" w:rsidRDefault="007347D6" w:rsidP="00CD4BCE">
            <w:pPr>
              <w:pStyle w:val="rowtabella0"/>
              <w:jc w:val="center"/>
              <w:rPr>
                <w:color w:val="002060"/>
              </w:rPr>
            </w:pPr>
            <w:r w:rsidRPr="00CB3FBE">
              <w:rPr>
                <w:color w:val="002060"/>
              </w:rPr>
              <w:t>0</w:t>
            </w:r>
          </w:p>
        </w:tc>
      </w:tr>
      <w:tr w:rsidR="007347D6" w:rsidRPr="00CB3FBE" w14:paraId="06F539D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FCE41" w14:textId="77777777" w:rsidR="007347D6" w:rsidRPr="00CB3FBE" w:rsidRDefault="007347D6" w:rsidP="00CD4BCE">
            <w:pPr>
              <w:pStyle w:val="LndNormale1"/>
              <w:rPr>
                <w:color w:val="002060"/>
                <w:sz w:val="12"/>
                <w:szCs w:val="12"/>
              </w:rPr>
            </w:pPr>
            <w:r w:rsidRPr="00CB3FBE">
              <w:rPr>
                <w:color w:val="002060"/>
                <w:sz w:val="12"/>
                <w:szCs w:val="12"/>
              </w:rPr>
              <w:t xml:space="preserve">POL. CSI STELLA A.S.D. </w:t>
            </w:r>
            <w:r w:rsidRPr="00CB3FBE">
              <w:rPr>
                <w:rFonts w:cs="Arial"/>
                <w:color w:val="002060"/>
                <w:sz w:val="12"/>
                <w:szCs w:val="12"/>
              </w:rPr>
              <w:t>– seconda squadra Under 21 –</w:t>
            </w:r>
          </w:p>
          <w:p w14:paraId="16784DC3" w14:textId="77777777" w:rsidR="007347D6" w:rsidRPr="00CB3FBE" w:rsidRDefault="007347D6" w:rsidP="00CD4BCE">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BE385"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4293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7919"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B7951"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EBF8"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773E" w14:textId="77777777" w:rsidR="007347D6" w:rsidRPr="00CB3FBE" w:rsidRDefault="007347D6" w:rsidP="00CD4BCE">
            <w:pPr>
              <w:pStyle w:val="rowtabella0"/>
              <w:jc w:val="center"/>
              <w:rPr>
                <w:color w:val="002060"/>
              </w:rPr>
            </w:pPr>
            <w:r w:rsidRPr="00CB3FBE">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3973" w14:textId="77777777" w:rsidR="007347D6" w:rsidRPr="00CB3FBE" w:rsidRDefault="007347D6" w:rsidP="00CD4BCE">
            <w:pPr>
              <w:pStyle w:val="rowtabella0"/>
              <w:jc w:val="center"/>
              <w:rPr>
                <w:color w:val="002060"/>
              </w:rPr>
            </w:pPr>
            <w:r w:rsidRPr="00CB3FBE">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5C5E6"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5C939" w14:textId="77777777" w:rsidR="007347D6" w:rsidRPr="00CB3FBE" w:rsidRDefault="007347D6" w:rsidP="00CD4BCE">
            <w:pPr>
              <w:pStyle w:val="rowtabella0"/>
              <w:jc w:val="center"/>
              <w:rPr>
                <w:color w:val="002060"/>
              </w:rPr>
            </w:pPr>
            <w:r w:rsidRPr="00CB3FBE">
              <w:rPr>
                <w:color w:val="002060"/>
              </w:rPr>
              <w:t>0</w:t>
            </w:r>
          </w:p>
        </w:tc>
      </w:tr>
      <w:tr w:rsidR="007347D6" w:rsidRPr="00CB3FBE" w14:paraId="7935217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B7E3EA" w14:textId="77777777" w:rsidR="007347D6" w:rsidRPr="00CB3FBE" w:rsidRDefault="007347D6" w:rsidP="00CD4BCE">
            <w:pPr>
              <w:pStyle w:val="rowtabella0"/>
              <w:rPr>
                <w:color w:val="002060"/>
              </w:rPr>
            </w:pPr>
            <w:r w:rsidRPr="00CB3FBE">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F4B72"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E1A2D"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EE7F2"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50036"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F487"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2C1E0"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7841" w14:textId="77777777" w:rsidR="007347D6" w:rsidRPr="00CB3FBE" w:rsidRDefault="007347D6" w:rsidP="00CD4BCE">
            <w:pPr>
              <w:pStyle w:val="rowtabella0"/>
              <w:jc w:val="center"/>
              <w:rPr>
                <w:color w:val="002060"/>
              </w:rPr>
            </w:pPr>
            <w:r w:rsidRPr="00CB3FBE">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3332"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70058" w14:textId="77777777" w:rsidR="007347D6" w:rsidRPr="00CB3FBE" w:rsidRDefault="007347D6" w:rsidP="00CD4BCE">
            <w:pPr>
              <w:pStyle w:val="rowtabella0"/>
              <w:jc w:val="center"/>
              <w:rPr>
                <w:color w:val="002060"/>
              </w:rPr>
            </w:pPr>
            <w:r w:rsidRPr="00CB3FBE">
              <w:rPr>
                <w:color w:val="002060"/>
              </w:rPr>
              <w:t>0</w:t>
            </w:r>
          </w:p>
        </w:tc>
      </w:tr>
      <w:tr w:rsidR="007347D6" w:rsidRPr="00CB3FBE" w14:paraId="09D861BD"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6527302" w14:textId="77777777" w:rsidR="007347D6" w:rsidRPr="00CB3FBE" w:rsidRDefault="007347D6" w:rsidP="00CD4BCE">
            <w:pPr>
              <w:pStyle w:val="LndNormale1"/>
              <w:rPr>
                <w:color w:val="002060"/>
                <w:sz w:val="12"/>
                <w:szCs w:val="12"/>
              </w:rPr>
            </w:pPr>
            <w:r w:rsidRPr="00CB3FBE">
              <w:rPr>
                <w:color w:val="002060"/>
                <w:sz w:val="12"/>
                <w:szCs w:val="12"/>
              </w:rPr>
              <w:t xml:space="preserve">A.S.D. SPORTING GROTTAMMARE </w:t>
            </w:r>
            <w:r w:rsidRPr="00CB3FBE">
              <w:rPr>
                <w:rFonts w:cs="Arial"/>
                <w:color w:val="002060"/>
                <w:sz w:val="12"/>
                <w:szCs w:val="12"/>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2C901"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E475"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4615"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F448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ECE2"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D4D6D"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038B2" w14:textId="77777777" w:rsidR="007347D6" w:rsidRPr="00CB3FBE" w:rsidRDefault="007347D6" w:rsidP="00CD4BCE">
            <w:pPr>
              <w:pStyle w:val="rowtabella0"/>
              <w:jc w:val="center"/>
              <w:rPr>
                <w:color w:val="002060"/>
              </w:rPr>
            </w:pPr>
            <w:r w:rsidRPr="00CB3FBE">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BE64B"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BF28" w14:textId="77777777" w:rsidR="007347D6" w:rsidRPr="00CB3FBE" w:rsidRDefault="007347D6" w:rsidP="00CD4BCE">
            <w:pPr>
              <w:pStyle w:val="rowtabella0"/>
              <w:jc w:val="center"/>
              <w:rPr>
                <w:color w:val="002060"/>
              </w:rPr>
            </w:pPr>
            <w:r w:rsidRPr="00CB3FBE">
              <w:rPr>
                <w:color w:val="002060"/>
              </w:rPr>
              <w:t>0</w:t>
            </w:r>
          </w:p>
        </w:tc>
      </w:tr>
    </w:tbl>
    <w:p w14:paraId="4D2A3B0B" w14:textId="77777777" w:rsidR="007347D6" w:rsidRDefault="007347D6" w:rsidP="007347D6">
      <w:pPr>
        <w:pStyle w:val="breakline"/>
        <w:rPr>
          <w:color w:val="002060"/>
        </w:rPr>
      </w:pPr>
    </w:p>
    <w:p w14:paraId="6827F55A" w14:textId="77777777" w:rsidR="007347D6" w:rsidRPr="00CB3FBE" w:rsidRDefault="007347D6" w:rsidP="007347D6">
      <w:pPr>
        <w:pStyle w:val="titoloprinc0"/>
        <w:rPr>
          <w:color w:val="002060"/>
        </w:rPr>
      </w:pPr>
      <w:r w:rsidRPr="00CB3FBE">
        <w:rPr>
          <w:color w:val="002060"/>
        </w:rPr>
        <w:t>PROGRAMMA GARE</w:t>
      </w:r>
    </w:p>
    <w:p w14:paraId="5FFC6E29" w14:textId="77777777" w:rsidR="007347D6" w:rsidRDefault="007347D6" w:rsidP="007347D6">
      <w:pPr>
        <w:pStyle w:val="breakline"/>
        <w:rPr>
          <w:rFonts w:eastAsiaTheme="minorEastAsia"/>
          <w:color w:val="002060"/>
        </w:rPr>
      </w:pPr>
    </w:p>
    <w:p w14:paraId="6E95CC62" w14:textId="77777777" w:rsidR="001A3104" w:rsidRPr="00FF58F8" w:rsidRDefault="001A3104" w:rsidP="001A3104">
      <w:pPr>
        <w:pStyle w:val="sottotitolocampionato10"/>
        <w:rPr>
          <w:color w:val="002060"/>
        </w:rPr>
      </w:pPr>
      <w:r w:rsidRPr="00FF58F8">
        <w:rPr>
          <w:color w:val="002060"/>
        </w:rPr>
        <w:t>GIRONE A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5"/>
        <w:gridCol w:w="385"/>
        <w:gridCol w:w="898"/>
        <w:gridCol w:w="1191"/>
        <w:gridCol w:w="1561"/>
        <w:gridCol w:w="1553"/>
      </w:tblGrid>
      <w:tr w:rsidR="001A3104" w:rsidRPr="00FF58F8" w14:paraId="75562F80"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EC118"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D26201"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6813F"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959A1"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0462F"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16AF8"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1632A"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4DACA5CF"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93B43" w14:textId="77777777" w:rsidR="001A3104" w:rsidRPr="00FF58F8" w:rsidRDefault="001A3104" w:rsidP="00CD4BCE">
            <w:pPr>
              <w:pStyle w:val="rowtabella0"/>
              <w:rPr>
                <w:color w:val="002060"/>
              </w:rPr>
            </w:pPr>
            <w:r w:rsidRPr="00FF58F8">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33343" w14:textId="77777777" w:rsidR="001A3104" w:rsidRPr="00FF58F8" w:rsidRDefault="001A3104" w:rsidP="00CD4BCE">
            <w:pPr>
              <w:pStyle w:val="rowtabella0"/>
              <w:rPr>
                <w:color w:val="002060"/>
              </w:rPr>
            </w:pPr>
            <w:r w:rsidRPr="00FF58F8">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2547B"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F9C92" w14:textId="77777777" w:rsidR="001A3104" w:rsidRPr="00FF58F8" w:rsidRDefault="001A3104" w:rsidP="00CD4BCE">
            <w:pPr>
              <w:pStyle w:val="rowtabella0"/>
              <w:rPr>
                <w:color w:val="002060"/>
              </w:rPr>
            </w:pPr>
            <w:r w:rsidRPr="00FF58F8">
              <w:rPr>
                <w:color w:val="002060"/>
              </w:rPr>
              <w:t>14/02/2025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76551E" w14:textId="77777777" w:rsidR="001A3104" w:rsidRPr="00FF58F8" w:rsidRDefault="001A3104" w:rsidP="00CD4BCE">
            <w:pPr>
              <w:pStyle w:val="rowtabella0"/>
              <w:rPr>
                <w:color w:val="002060"/>
              </w:rPr>
            </w:pPr>
            <w:r w:rsidRPr="00FF58F8">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C5610" w14:textId="77777777" w:rsidR="001A3104" w:rsidRPr="00FF58F8" w:rsidRDefault="001A3104" w:rsidP="00CD4BCE">
            <w:pPr>
              <w:pStyle w:val="rowtabella0"/>
              <w:rPr>
                <w:color w:val="002060"/>
              </w:rPr>
            </w:pPr>
            <w:r w:rsidRPr="00FF58F8">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E6885" w14:textId="77777777" w:rsidR="001A3104" w:rsidRPr="00FF58F8" w:rsidRDefault="001A3104" w:rsidP="00CD4BCE">
            <w:pPr>
              <w:pStyle w:val="rowtabella0"/>
              <w:rPr>
                <w:color w:val="002060"/>
              </w:rPr>
            </w:pPr>
            <w:r w:rsidRPr="00FF58F8">
              <w:rPr>
                <w:color w:val="002060"/>
              </w:rPr>
              <w:t>VIA VILLA TOMBARI</w:t>
            </w:r>
          </w:p>
        </w:tc>
      </w:tr>
      <w:tr w:rsidR="001A3104" w:rsidRPr="00FF58F8" w14:paraId="68C71EF7"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1DAD3" w14:textId="77777777" w:rsidR="001A3104" w:rsidRPr="00FF58F8" w:rsidRDefault="001A3104" w:rsidP="00CD4BCE">
            <w:pPr>
              <w:pStyle w:val="rowtabella0"/>
              <w:rPr>
                <w:color w:val="002060"/>
              </w:rPr>
            </w:pPr>
            <w:r w:rsidRPr="00FF58F8">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14CEAF" w14:textId="77777777" w:rsidR="001A3104" w:rsidRPr="00FF58F8" w:rsidRDefault="001A3104" w:rsidP="00CD4BCE">
            <w:pPr>
              <w:pStyle w:val="rowtabella0"/>
              <w:rPr>
                <w:color w:val="002060"/>
              </w:rPr>
            </w:pPr>
            <w:r w:rsidRPr="00FF58F8">
              <w:rPr>
                <w:color w:val="002060"/>
              </w:rPr>
              <w:t>AUDAX CALCIO PIOBBICO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49D722"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CEF8BC"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2925C7" w14:textId="77777777" w:rsidR="001A3104" w:rsidRPr="00FF58F8" w:rsidRDefault="001A3104" w:rsidP="00CD4BCE">
            <w:pPr>
              <w:pStyle w:val="rowtabella0"/>
              <w:rPr>
                <w:color w:val="002060"/>
              </w:rPr>
            </w:pPr>
            <w:r w:rsidRPr="00FF58F8">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B2932" w14:textId="77777777" w:rsidR="001A3104" w:rsidRPr="00FF58F8" w:rsidRDefault="001A3104" w:rsidP="00CD4BCE">
            <w:pPr>
              <w:pStyle w:val="rowtabella0"/>
              <w:rPr>
                <w:color w:val="002060"/>
              </w:rPr>
            </w:pPr>
            <w:r w:rsidRPr="00FF58F8">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83E34" w14:textId="77777777" w:rsidR="001A3104" w:rsidRPr="00FF58F8" w:rsidRDefault="001A3104" w:rsidP="00CD4BCE">
            <w:pPr>
              <w:pStyle w:val="rowtabella0"/>
              <w:rPr>
                <w:color w:val="002060"/>
              </w:rPr>
            </w:pPr>
            <w:r w:rsidRPr="00FF58F8">
              <w:rPr>
                <w:color w:val="002060"/>
              </w:rPr>
              <w:t>VIA DELLO SPORT, 2</w:t>
            </w:r>
          </w:p>
        </w:tc>
      </w:tr>
      <w:tr w:rsidR="001A3104" w:rsidRPr="00FF58F8" w14:paraId="63438837"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BCDE9" w14:textId="77777777" w:rsidR="001A3104" w:rsidRPr="00FF58F8" w:rsidRDefault="001A3104" w:rsidP="00CD4BCE">
            <w:pPr>
              <w:pStyle w:val="rowtabella0"/>
              <w:rPr>
                <w:color w:val="002060"/>
              </w:rPr>
            </w:pPr>
            <w:r w:rsidRPr="00FF58F8">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1737DE" w14:textId="77777777" w:rsidR="001A3104" w:rsidRPr="00FF58F8" w:rsidRDefault="001A3104" w:rsidP="00CD4BCE">
            <w:pPr>
              <w:pStyle w:val="rowtabella0"/>
              <w:rPr>
                <w:color w:val="002060"/>
              </w:rPr>
            </w:pPr>
            <w:r w:rsidRPr="00FF58F8">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C6F96A"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5B596E"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082CFF7" w14:textId="77777777" w:rsidR="001A3104" w:rsidRPr="00FF58F8" w:rsidRDefault="001A3104" w:rsidP="00CD4BCE">
            <w:pPr>
              <w:pStyle w:val="rowtabella0"/>
              <w:rPr>
                <w:color w:val="002060"/>
              </w:rPr>
            </w:pPr>
            <w:r w:rsidRPr="00FF58F8">
              <w:rPr>
                <w:color w:val="002060"/>
              </w:rPr>
              <w:t>5414 PALESTRA PIAN DEL BRUSCOLO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710C12" w14:textId="77777777" w:rsidR="001A3104" w:rsidRPr="00FF58F8" w:rsidRDefault="001A3104" w:rsidP="00CD4BCE">
            <w:pPr>
              <w:pStyle w:val="rowtabella0"/>
              <w:rPr>
                <w:color w:val="002060"/>
              </w:rPr>
            </w:pPr>
            <w:r w:rsidRPr="00FF58F8">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E90A79" w14:textId="77777777" w:rsidR="001A3104" w:rsidRPr="00FF58F8" w:rsidRDefault="001A3104" w:rsidP="00CD4BCE">
            <w:pPr>
              <w:pStyle w:val="rowtabella0"/>
              <w:rPr>
                <w:color w:val="002060"/>
              </w:rPr>
            </w:pPr>
            <w:r w:rsidRPr="00FF58F8">
              <w:rPr>
                <w:color w:val="002060"/>
              </w:rPr>
              <w:t>PIAN DEL BRUSCOLO</w:t>
            </w:r>
          </w:p>
        </w:tc>
      </w:tr>
      <w:tr w:rsidR="001A3104" w:rsidRPr="00FF58F8" w14:paraId="4E8F9861"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CD9207" w14:textId="77777777" w:rsidR="001A3104" w:rsidRPr="00FF58F8" w:rsidRDefault="001A3104" w:rsidP="00CD4BCE">
            <w:pPr>
              <w:pStyle w:val="rowtabella0"/>
              <w:rPr>
                <w:color w:val="002060"/>
              </w:rPr>
            </w:pPr>
            <w:r w:rsidRPr="00FF58F8">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67ED89" w14:textId="77777777" w:rsidR="001A3104" w:rsidRPr="00FF58F8" w:rsidRDefault="001A3104" w:rsidP="00CD4BCE">
            <w:pPr>
              <w:pStyle w:val="rowtabella0"/>
              <w:rPr>
                <w:color w:val="002060"/>
              </w:rPr>
            </w:pPr>
            <w:r w:rsidRPr="00FF58F8">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10763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92EBFA"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7395D1" w14:textId="77777777" w:rsidR="001A3104" w:rsidRPr="00FF58F8" w:rsidRDefault="001A3104" w:rsidP="00CD4BCE">
            <w:pPr>
              <w:pStyle w:val="rowtabella0"/>
              <w:rPr>
                <w:color w:val="002060"/>
              </w:rPr>
            </w:pPr>
            <w:r w:rsidRPr="00FF58F8">
              <w:rPr>
                <w:color w:val="002060"/>
              </w:rPr>
              <w:t>5496 CAMPO C5 "BABBUCCE"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471BAF" w14:textId="77777777" w:rsidR="001A3104" w:rsidRPr="00FF58F8" w:rsidRDefault="001A3104" w:rsidP="00CD4BCE">
            <w:pPr>
              <w:pStyle w:val="rowtabella0"/>
              <w:rPr>
                <w:color w:val="002060"/>
              </w:rPr>
            </w:pPr>
            <w:r w:rsidRPr="00FF58F8">
              <w:rPr>
                <w:color w:val="002060"/>
              </w:rPr>
              <w:t>TAVULLIA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FE0194" w14:textId="77777777" w:rsidR="001A3104" w:rsidRPr="00FF58F8" w:rsidRDefault="001A3104" w:rsidP="00CD4BCE">
            <w:pPr>
              <w:pStyle w:val="rowtabella0"/>
              <w:rPr>
                <w:color w:val="002060"/>
              </w:rPr>
            </w:pPr>
            <w:r w:rsidRPr="00FF58F8">
              <w:rPr>
                <w:color w:val="002060"/>
              </w:rPr>
              <w:t>P.LE DELLO SPORT SNC</w:t>
            </w:r>
          </w:p>
        </w:tc>
      </w:tr>
      <w:tr w:rsidR="001A3104" w:rsidRPr="00FF58F8" w14:paraId="7BAAF7EF"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D5A6C3" w14:textId="77777777" w:rsidR="001A3104" w:rsidRPr="00FF58F8" w:rsidRDefault="001A3104" w:rsidP="00CD4BCE">
            <w:pPr>
              <w:pStyle w:val="rowtabella0"/>
              <w:rPr>
                <w:color w:val="002060"/>
              </w:rPr>
            </w:pPr>
            <w:r w:rsidRPr="00FF58F8">
              <w:rPr>
                <w:color w:val="002060"/>
              </w:rPr>
              <w:t>SAN COSTANZO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6B8BC4" w14:textId="77777777" w:rsidR="001A3104" w:rsidRPr="00FF58F8" w:rsidRDefault="001A3104" w:rsidP="00CD4BCE">
            <w:pPr>
              <w:pStyle w:val="rowtabella0"/>
              <w:rPr>
                <w:color w:val="002060"/>
              </w:rPr>
            </w:pPr>
            <w:r w:rsidRPr="00FF58F8">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DD9AAB"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83825D"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82D075E" w14:textId="77777777" w:rsidR="001A3104" w:rsidRPr="00FF58F8" w:rsidRDefault="001A3104" w:rsidP="00CD4BCE">
            <w:pPr>
              <w:pStyle w:val="rowtabella0"/>
              <w:rPr>
                <w:color w:val="002060"/>
              </w:rPr>
            </w:pPr>
            <w:r w:rsidRPr="00FF58F8">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809C54" w14:textId="77777777" w:rsidR="001A3104" w:rsidRPr="00FF58F8" w:rsidRDefault="001A3104" w:rsidP="00CD4BCE">
            <w:pPr>
              <w:pStyle w:val="rowtabella0"/>
              <w:rPr>
                <w:color w:val="002060"/>
              </w:rPr>
            </w:pPr>
            <w:r w:rsidRPr="00FF58F8">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FA3408" w14:textId="77777777" w:rsidR="001A3104" w:rsidRPr="00FF58F8" w:rsidRDefault="001A3104" w:rsidP="00CD4BCE">
            <w:pPr>
              <w:pStyle w:val="rowtabella0"/>
              <w:rPr>
                <w:color w:val="002060"/>
              </w:rPr>
            </w:pPr>
            <w:r w:rsidRPr="00FF58F8">
              <w:rPr>
                <w:color w:val="002060"/>
              </w:rPr>
              <w:t>VIA RISORGIMENTO 16</w:t>
            </w:r>
          </w:p>
        </w:tc>
      </w:tr>
      <w:tr w:rsidR="001A3104" w:rsidRPr="00FF58F8" w14:paraId="5C140172"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F694A4" w14:textId="77777777" w:rsidR="001A3104" w:rsidRPr="00FF58F8" w:rsidRDefault="001A3104" w:rsidP="00CD4BCE">
            <w:pPr>
              <w:pStyle w:val="rowtabella0"/>
              <w:rPr>
                <w:color w:val="002060"/>
              </w:rPr>
            </w:pPr>
            <w:r w:rsidRPr="00FF58F8">
              <w:rPr>
                <w:color w:val="002060"/>
              </w:rPr>
              <w:t>SPECIAL ONE SPORTING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B14B7E" w14:textId="77777777" w:rsidR="001A3104" w:rsidRPr="00FF58F8" w:rsidRDefault="001A3104" w:rsidP="00CD4BCE">
            <w:pPr>
              <w:pStyle w:val="rowtabella0"/>
              <w:rPr>
                <w:color w:val="002060"/>
              </w:rPr>
            </w:pPr>
            <w:r w:rsidRPr="00FF58F8">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9FA89"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FD4AD7"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2CD141" w14:textId="77777777" w:rsidR="001A3104" w:rsidRPr="00FF58F8" w:rsidRDefault="001A3104" w:rsidP="00CD4BCE">
            <w:pPr>
              <w:pStyle w:val="rowtabella0"/>
              <w:rPr>
                <w:color w:val="002060"/>
              </w:rPr>
            </w:pPr>
            <w:r w:rsidRPr="00FF58F8">
              <w:rPr>
                <w:color w:val="002060"/>
              </w:rPr>
              <w:t>5481 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647877" w14:textId="77777777" w:rsidR="001A3104" w:rsidRPr="00FF58F8" w:rsidRDefault="001A3104" w:rsidP="00CD4BCE">
            <w:pPr>
              <w:pStyle w:val="rowtabella0"/>
              <w:rPr>
                <w:color w:val="002060"/>
              </w:rPr>
            </w:pPr>
            <w:r w:rsidRPr="00FF58F8">
              <w:rPr>
                <w:color w:val="00206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6E3C81" w14:textId="77777777" w:rsidR="001A3104" w:rsidRPr="00FF58F8" w:rsidRDefault="001A3104" w:rsidP="00CD4BCE">
            <w:pPr>
              <w:pStyle w:val="rowtabella0"/>
              <w:rPr>
                <w:color w:val="002060"/>
              </w:rPr>
            </w:pPr>
            <w:r w:rsidRPr="00FF58F8">
              <w:rPr>
                <w:color w:val="002060"/>
              </w:rPr>
              <w:t>VIA DEI PIOPPI 2</w:t>
            </w:r>
          </w:p>
        </w:tc>
      </w:tr>
    </w:tbl>
    <w:p w14:paraId="06885180" w14:textId="77777777" w:rsidR="001A3104" w:rsidRPr="00FF58F8" w:rsidRDefault="001A3104" w:rsidP="001A3104">
      <w:pPr>
        <w:pStyle w:val="breakline"/>
        <w:rPr>
          <w:rFonts w:eastAsiaTheme="minorEastAsia"/>
          <w:color w:val="002060"/>
        </w:rPr>
      </w:pPr>
    </w:p>
    <w:p w14:paraId="36AB623C" w14:textId="77777777" w:rsidR="001A3104" w:rsidRPr="00FF58F8" w:rsidRDefault="001A3104" w:rsidP="001A3104">
      <w:pPr>
        <w:pStyle w:val="breakline"/>
        <w:rPr>
          <w:color w:val="002060"/>
        </w:rPr>
      </w:pPr>
    </w:p>
    <w:p w14:paraId="67E45D41" w14:textId="77777777" w:rsidR="001A3104" w:rsidRPr="00FF58F8" w:rsidRDefault="001A3104" w:rsidP="001A3104">
      <w:pPr>
        <w:pStyle w:val="breakline"/>
        <w:rPr>
          <w:color w:val="002060"/>
        </w:rPr>
      </w:pPr>
    </w:p>
    <w:p w14:paraId="3EDA6F10" w14:textId="77777777" w:rsidR="001A3104" w:rsidRPr="00FF58F8" w:rsidRDefault="001A3104" w:rsidP="001A3104">
      <w:pPr>
        <w:pStyle w:val="sottotitolocampionato10"/>
        <w:rPr>
          <w:color w:val="002060"/>
        </w:rPr>
      </w:pPr>
      <w:r w:rsidRPr="00FF58F8">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9"/>
        <w:gridCol w:w="385"/>
        <w:gridCol w:w="898"/>
        <w:gridCol w:w="1178"/>
        <w:gridCol w:w="1557"/>
        <w:gridCol w:w="1572"/>
      </w:tblGrid>
      <w:tr w:rsidR="001A3104" w:rsidRPr="00FF58F8" w14:paraId="5D4CD040"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39A98"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E94A2"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8D568"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FC65C"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96727"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711B3"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EB1EE"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3AE586F5"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DE0A74" w14:textId="77777777" w:rsidR="001A3104" w:rsidRPr="00FF58F8" w:rsidRDefault="001A3104" w:rsidP="00CD4BCE">
            <w:pPr>
              <w:pStyle w:val="rowtabella0"/>
              <w:rPr>
                <w:color w:val="002060"/>
              </w:rPr>
            </w:pPr>
            <w:r w:rsidRPr="00FF58F8">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43F0DC" w14:textId="77777777" w:rsidR="001A3104" w:rsidRPr="00FF58F8" w:rsidRDefault="001A3104" w:rsidP="00CD4BCE">
            <w:pPr>
              <w:pStyle w:val="rowtabella0"/>
              <w:rPr>
                <w:color w:val="002060"/>
              </w:rPr>
            </w:pPr>
            <w:r w:rsidRPr="00FF58F8">
              <w:rPr>
                <w:color w:val="002060"/>
              </w:rPr>
              <w:t>REAL CASEBRUCIATE W.FIRE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7C1745"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95628B" w14:textId="77777777" w:rsidR="001A3104" w:rsidRPr="00FF58F8" w:rsidRDefault="001A3104" w:rsidP="00CD4BCE">
            <w:pPr>
              <w:pStyle w:val="rowtabella0"/>
              <w:rPr>
                <w:color w:val="002060"/>
              </w:rPr>
            </w:pPr>
            <w:r w:rsidRPr="00FF58F8">
              <w:rPr>
                <w:color w:val="002060"/>
              </w:rPr>
              <w:t>14/02/2025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F25C58" w14:textId="77777777" w:rsidR="001A3104" w:rsidRPr="00FF58F8" w:rsidRDefault="001A3104" w:rsidP="00CD4BCE">
            <w:pPr>
              <w:pStyle w:val="rowtabella0"/>
              <w:rPr>
                <w:color w:val="002060"/>
              </w:rPr>
            </w:pPr>
            <w:r w:rsidRPr="00FF58F8">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D5A62" w14:textId="77777777" w:rsidR="001A3104" w:rsidRPr="00FF58F8" w:rsidRDefault="001A3104" w:rsidP="00CD4BCE">
            <w:pPr>
              <w:pStyle w:val="rowtabella0"/>
              <w:rPr>
                <w:color w:val="002060"/>
              </w:rPr>
            </w:pPr>
            <w:r w:rsidRPr="00FF58F8">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14735" w14:textId="77777777" w:rsidR="001A3104" w:rsidRPr="00FF58F8" w:rsidRDefault="001A3104" w:rsidP="00CD4BCE">
            <w:pPr>
              <w:pStyle w:val="rowtabella0"/>
              <w:rPr>
                <w:color w:val="002060"/>
              </w:rPr>
            </w:pPr>
            <w:r w:rsidRPr="00FF58F8">
              <w:rPr>
                <w:color w:val="002060"/>
              </w:rPr>
              <w:t>VIA FALCONARA</w:t>
            </w:r>
          </w:p>
        </w:tc>
      </w:tr>
      <w:tr w:rsidR="001A3104" w:rsidRPr="00FF58F8" w14:paraId="0C1FF64E"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774284" w14:textId="77777777" w:rsidR="001A3104" w:rsidRPr="00FF58F8" w:rsidRDefault="001A3104" w:rsidP="00CD4BCE">
            <w:pPr>
              <w:pStyle w:val="rowtabella0"/>
              <w:rPr>
                <w:color w:val="002060"/>
              </w:rPr>
            </w:pPr>
            <w:r w:rsidRPr="00FF58F8">
              <w:rPr>
                <w:color w:val="002060"/>
              </w:rPr>
              <w:lastRenderedPageBreak/>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3F8FCF" w14:textId="77777777" w:rsidR="001A3104" w:rsidRPr="00FF58F8" w:rsidRDefault="001A3104" w:rsidP="00CD4BCE">
            <w:pPr>
              <w:pStyle w:val="rowtabella0"/>
              <w:rPr>
                <w:color w:val="002060"/>
              </w:rPr>
            </w:pPr>
            <w:r w:rsidRPr="00FF58F8">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7CA11D"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3D8FC1" w14:textId="77777777" w:rsidR="001A3104" w:rsidRPr="00FF58F8" w:rsidRDefault="001A3104" w:rsidP="00CD4BCE">
            <w:pPr>
              <w:pStyle w:val="rowtabella0"/>
              <w:rPr>
                <w:color w:val="002060"/>
              </w:rPr>
            </w:pPr>
            <w:r w:rsidRPr="00FF58F8">
              <w:rPr>
                <w:color w:val="002060"/>
              </w:rPr>
              <w:t>14/02/2025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C0BE1F" w14:textId="77777777" w:rsidR="001A3104" w:rsidRPr="00FF58F8" w:rsidRDefault="001A3104" w:rsidP="00CD4BCE">
            <w:pPr>
              <w:pStyle w:val="rowtabella0"/>
              <w:rPr>
                <w:color w:val="002060"/>
              </w:rPr>
            </w:pPr>
            <w:r w:rsidRPr="00FF58F8">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4A9163" w14:textId="77777777" w:rsidR="001A3104" w:rsidRPr="00FF58F8" w:rsidRDefault="001A3104" w:rsidP="00CD4BCE">
            <w:pPr>
              <w:pStyle w:val="rowtabella0"/>
              <w:rPr>
                <w:color w:val="002060"/>
              </w:rPr>
            </w:pPr>
            <w:r w:rsidRPr="00FF58F8">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B872FC" w14:textId="77777777" w:rsidR="001A3104" w:rsidRPr="00FF58F8" w:rsidRDefault="001A3104" w:rsidP="00CD4BCE">
            <w:pPr>
              <w:pStyle w:val="rowtabella0"/>
              <w:rPr>
                <w:color w:val="002060"/>
              </w:rPr>
            </w:pPr>
            <w:r w:rsidRPr="00FF58F8">
              <w:rPr>
                <w:color w:val="002060"/>
              </w:rPr>
              <w:t>VIA CIRCONVALLAZIONE</w:t>
            </w:r>
          </w:p>
        </w:tc>
      </w:tr>
      <w:tr w:rsidR="001A3104" w:rsidRPr="00FF58F8" w14:paraId="701947C7"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38D020" w14:textId="77777777" w:rsidR="001A3104" w:rsidRPr="00FF58F8" w:rsidRDefault="001A3104" w:rsidP="00CD4BCE">
            <w:pPr>
              <w:pStyle w:val="rowtabella0"/>
              <w:rPr>
                <w:color w:val="002060"/>
              </w:rPr>
            </w:pPr>
            <w:r w:rsidRPr="00FF58F8">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952189" w14:textId="77777777" w:rsidR="001A3104" w:rsidRPr="00FF58F8" w:rsidRDefault="001A3104" w:rsidP="00CD4BCE">
            <w:pPr>
              <w:pStyle w:val="rowtabella0"/>
              <w:rPr>
                <w:color w:val="002060"/>
              </w:rPr>
            </w:pPr>
            <w:r w:rsidRPr="00FF58F8">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344A4D"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135B64"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A5E8FD" w14:textId="77777777" w:rsidR="001A3104" w:rsidRPr="00FF58F8" w:rsidRDefault="001A3104" w:rsidP="00CD4BCE">
            <w:pPr>
              <w:pStyle w:val="rowtabella0"/>
              <w:rPr>
                <w:color w:val="002060"/>
              </w:rPr>
            </w:pPr>
            <w:r w:rsidRPr="00FF58F8">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80DB2" w14:textId="77777777" w:rsidR="001A3104" w:rsidRPr="00FF58F8" w:rsidRDefault="001A3104" w:rsidP="00CD4BCE">
            <w:pPr>
              <w:pStyle w:val="rowtabella0"/>
              <w:rPr>
                <w:color w:val="002060"/>
              </w:rPr>
            </w:pPr>
            <w:r w:rsidRPr="00FF58F8">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62530F" w14:textId="77777777" w:rsidR="001A3104" w:rsidRPr="00FF58F8" w:rsidRDefault="001A3104" w:rsidP="00CD4BCE">
            <w:pPr>
              <w:pStyle w:val="rowtabella0"/>
              <w:rPr>
                <w:color w:val="002060"/>
              </w:rPr>
            </w:pPr>
            <w:r w:rsidRPr="00FF58F8">
              <w:rPr>
                <w:color w:val="002060"/>
              </w:rPr>
              <w:t>VIA GAETANO RAVAGLI</w:t>
            </w:r>
          </w:p>
        </w:tc>
      </w:tr>
      <w:tr w:rsidR="001A3104" w:rsidRPr="00FF58F8" w14:paraId="552A1C86"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E39BB3" w14:textId="77777777" w:rsidR="001A3104" w:rsidRPr="00FF58F8" w:rsidRDefault="001A3104" w:rsidP="00CD4BCE">
            <w:pPr>
              <w:pStyle w:val="rowtabella0"/>
              <w:rPr>
                <w:color w:val="002060"/>
                <w:lang w:val="es-ES"/>
              </w:rPr>
            </w:pPr>
            <w:r w:rsidRPr="00FF58F8">
              <w:rPr>
                <w:color w:val="002060"/>
                <w:lang w:val="es-ES"/>
              </w:rPr>
              <w:t>VALMISA FUTSAL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8E5FC" w14:textId="77777777" w:rsidR="001A3104" w:rsidRPr="00FF58F8" w:rsidRDefault="001A3104" w:rsidP="00CD4BCE">
            <w:pPr>
              <w:pStyle w:val="rowtabella0"/>
              <w:rPr>
                <w:color w:val="002060"/>
              </w:rPr>
            </w:pPr>
            <w:r w:rsidRPr="00FF58F8">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BEB15"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766C40"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23DB8B" w14:textId="77777777" w:rsidR="001A3104" w:rsidRPr="00FF58F8" w:rsidRDefault="001A3104" w:rsidP="00CD4BCE">
            <w:pPr>
              <w:pStyle w:val="rowtabella0"/>
              <w:rPr>
                <w:color w:val="002060"/>
              </w:rPr>
            </w:pPr>
            <w:r w:rsidRPr="00FF58F8">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AA4CEC" w14:textId="77777777" w:rsidR="001A3104" w:rsidRPr="00FF58F8" w:rsidRDefault="001A3104" w:rsidP="00CD4BCE">
            <w:pPr>
              <w:pStyle w:val="rowtabella0"/>
              <w:rPr>
                <w:color w:val="002060"/>
              </w:rPr>
            </w:pPr>
            <w:r w:rsidRPr="00FF58F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55C316" w14:textId="77777777" w:rsidR="001A3104" w:rsidRPr="00FF58F8" w:rsidRDefault="001A3104" w:rsidP="00CD4BCE">
            <w:pPr>
              <w:pStyle w:val="rowtabella0"/>
              <w:rPr>
                <w:color w:val="002060"/>
              </w:rPr>
            </w:pPr>
            <w:r w:rsidRPr="00FF58F8">
              <w:rPr>
                <w:color w:val="002060"/>
              </w:rPr>
              <w:t>VIA ANTONIO ROSMINI 22/B</w:t>
            </w:r>
          </w:p>
        </w:tc>
      </w:tr>
      <w:tr w:rsidR="001A3104" w:rsidRPr="00FF58F8" w14:paraId="4B999CC1"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953258" w14:textId="77777777" w:rsidR="001A3104" w:rsidRPr="00FF58F8" w:rsidRDefault="001A3104" w:rsidP="00CD4BCE">
            <w:pPr>
              <w:pStyle w:val="rowtabella0"/>
              <w:rPr>
                <w:color w:val="002060"/>
              </w:rPr>
            </w:pPr>
            <w:r w:rsidRPr="00FF58F8">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B948DD" w14:textId="77777777" w:rsidR="001A3104" w:rsidRPr="00FF58F8" w:rsidRDefault="001A3104" w:rsidP="00CD4BCE">
            <w:pPr>
              <w:pStyle w:val="rowtabella0"/>
              <w:rPr>
                <w:color w:val="002060"/>
              </w:rPr>
            </w:pPr>
            <w:r w:rsidRPr="00FF58F8">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2D1988"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3948AD"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A5FFA0" w14:textId="77777777" w:rsidR="001A3104" w:rsidRPr="00FF58F8" w:rsidRDefault="001A3104" w:rsidP="00CD4BCE">
            <w:pPr>
              <w:pStyle w:val="rowtabella0"/>
              <w:rPr>
                <w:color w:val="002060"/>
              </w:rPr>
            </w:pPr>
            <w:r w:rsidRPr="00FF58F8">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4C4A76" w14:textId="77777777" w:rsidR="001A3104" w:rsidRPr="00FF58F8" w:rsidRDefault="001A3104" w:rsidP="00CD4BCE">
            <w:pPr>
              <w:pStyle w:val="rowtabella0"/>
              <w:rPr>
                <w:color w:val="002060"/>
              </w:rPr>
            </w:pPr>
            <w:r w:rsidRPr="00FF58F8">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D14038" w14:textId="77777777" w:rsidR="001A3104" w:rsidRPr="00FF58F8" w:rsidRDefault="001A3104" w:rsidP="00CD4BCE">
            <w:pPr>
              <w:pStyle w:val="rowtabella0"/>
              <w:rPr>
                <w:color w:val="002060"/>
              </w:rPr>
            </w:pPr>
            <w:r w:rsidRPr="00FF58F8">
              <w:rPr>
                <w:color w:val="002060"/>
              </w:rPr>
              <w:t>VIA VENEZIA 43</w:t>
            </w:r>
          </w:p>
        </w:tc>
      </w:tr>
      <w:tr w:rsidR="001A3104" w:rsidRPr="00FF58F8" w14:paraId="3BFCD96E"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1F6DFB" w14:textId="77777777" w:rsidR="001A3104" w:rsidRPr="00FF58F8" w:rsidRDefault="001A3104" w:rsidP="00CD4BCE">
            <w:pPr>
              <w:pStyle w:val="rowtabella0"/>
              <w:rPr>
                <w:color w:val="002060"/>
              </w:rPr>
            </w:pPr>
            <w:r w:rsidRPr="00FF58F8">
              <w:rPr>
                <w:color w:val="002060"/>
              </w:rPr>
              <w:t>VIRTUS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CB162A" w14:textId="77777777" w:rsidR="001A3104" w:rsidRPr="00FF58F8" w:rsidRDefault="001A3104" w:rsidP="00CD4BCE">
            <w:pPr>
              <w:pStyle w:val="rowtabella0"/>
              <w:rPr>
                <w:color w:val="002060"/>
              </w:rPr>
            </w:pPr>
            <w:r w:rsidRPr="00FF58F8">
              <w:rPr>
                <w:color w:val="002060"/>
              </w:rPr>
              <w:t>FUTSAL OTTRANO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E3D3F"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207A9E" w14:textId="77777777" w:rsidR="001A3104" w:rsidRPr="00FF58F8" w:rsidRDefault="001A3104" w:rsidP="00CD4BCE">
            <w:pPr>
              <w:pStyle w:val="rowtabella0"/>
              <w:rPr>
                <w:color w:val="002060"/>
              </w:rPr>
            </w:pPr>
            <w:r w:rsidRPr="00FF58F8">
              <w:rPr>
                <w:color w:val="002060"/>
              </w:rPr>
              <w:t>15/02/2025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CEC59" w14:textId="77777777" w:rsidR="001A3104" w:rsidRPr="00FF58F8" w:rsidRDefault="001A3104" w:rsidP="00CD4BCE">
            <w:pPr>
              <w:pStyle w:val="rowtabella0"/>
              <w:rPr>
                <w:color w:val="002060"/>
              </w:rPr>
            </w:pPr>
            <w:r w:rsidRPr="00FF58F8">
              <w:rPr>
                <w:color w:val="002060"/>
              </w:rPr>
              <w:t>5015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3CA00" w14:textId="77777777" w:rsidR="001A3104" w:rsidRPr="00FF58F8" w:rsidRDefault="001A3104" w:rsidP="00CD4BCE">
            <w:pPr>
              <w:pStyle w:val="rowtabella0"/>
              <w:rPr>
                <w:color w:val="002060"/>
              </w:rPr>
            </w:pPr>
            <w:r w:rsidRPr="00FF58F8">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960A1" w14:textId="77777777" w:rsidR="001A3104" w:rsidRPr="00FF58F8" w:rsidRDefault="001A3104" w:rsidP="00CD4BCE">
            <w:pPr>
              <w:pStyle w:val="rowtabella0"/>
              <w:rPr>
                <w:color w:val="002060"/>
              </w:rPr>
            </w:pPr>
            <w:r w:rsidRPr="00FF58F8">
              <w:rPr>
                <w:color w:val="002060"/>
              </w:rPr>
              <w:t>VIA MARIO RIDOLFI</w:t>
            </w:r>
          </w:p>
        </w:tc>
      </w:tr>
    </w:tbl>
    <w:p w14:paraId="6E2E1BBD" w14:textId="77777777" w:rsidR="001A3104" w:rsidRPr="00FF58F8" w:rsidRDefault="001A3104" w:rsidP="001A3104">
      <w:pPr>
        <w:pStyle w:val="breakline"/>
        <w:rPr>
          <w:rFonts w:eastAsiaTheme="minorEastAsia"/>
          <w:color w:val="002060"/>
        </w:rPr>
      </w:pPr>
    </w:p>
    <w:p w14:paraId="79EB0623" w14:textId="77777777" w:rsidR="001A3104" w:rsidRPr="00FF58F8" w:rsidRDefault="001A3104" w:rsidP="001A3104">
      <w:pPr>
        <w:pStyle w:val="breakline"/>
        <w:rPr>
          <w:color w:val="002060"/>
        </w:rPr>
      </w:pPr>
    </w:p>
    <w:p w14:paraId="48575CE2" w14:textId="77777777" w:rsidR="001A3104" w:rsidRPr="00FF58F8" w:rsidRDefault="001A3104" w:rsidP="001A3104">
      <w:pPr>
        <w:pStyle w:val="breakline"/>
        <w:rPr>
          <w:color w:val="002060"/>
        </w:rPr>
      </w:pPr>
    </w:p>
    <w:p w14:paraId="5A9320CB" w14:textId="77777777" w:rsidR="001A3104" w:rsidRPr="00FF58F8" w:rsidRDefault="001A3104" w:rsidP="001A3104">
      <w:pPr>
        <w:pStyle w:val="sottotitolocampionato10"/>
        <w:rPr>
          <w:color w:val="002060"/>
        </w:rPr>
      </w:pPr>
      <w:r w:rsidRPr="00FF58F8">
        <w:rPr>
          <w:color w:val="002060"/>
        </w:rPr>
        <w:t>GIRONE C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81"/>
        <w:gridCol w:w="1548"/>
        <w:gridCol w:w="1564"/>
      </w:tblGrid>
      <w:tr w:rsidR="001A3104" w:rsidRPr="00FF58F8" w14:paraId="2DF731BC"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DEBA7"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652B1"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0ECA"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747F5"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0540E"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A54C98"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81CD7"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57951E63"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3BB3AA" w14:textId="77777777" w:rsidR="001A3104" w:rsidRPr="00FF58F8" w:rsidRDefault="001A3104" w:rsidP="00CD4BCE">
            <w:pPr>
              <w:pStyle w:val="rowtabella0"/>
              <w:rPr>
                <w:color w:val="002060"/>
              </w:rPr>
            </w:pPr>
            <w:r w:rsidRPr="00FF58F8">
              <w:rPr>
                <w:color w:val="002060"/>
              </w:rPr>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86DB4" w14:textId="77777777" w:rsidR="001A3104" w:rsidRPr="00FF58F8" w:rsidRDefault="001A3104" w:rsidP="00CD4BCE">
            <w:pPr>
              <w:pStyle w:val="rowtabella0"/>
              <w:rPr>
                <w:color w:val="002060"/>
              </w:rPr>
            </w:pPr>
            <w:r w:rsidRPr="00FF58F8">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5706D"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F6DDDD" w14:textId="77777777" w:rsidR="001A3104" w:rsidRPr="00FF58F8" w:rsidRDefault="001A3104" w:rsidP="00CD4BCE">
            <w:pPr>
              <w:pStyle w:val="rowtabella0"/>
              <w:rPr>
                <w:color w:val="002060"/>
              </w:rPr>
            </w:pPr>
            <w:r w:rsidRPr="00FF58F8">
              <w:rPr>
                <w:color w:val="002060"/>
              </w:rPr>
              <w:t>14/02/2025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AA4013" w14:textId="77777777" w:rsidR="001A3104" w:rsidRPr="00FF58F8" w:rsidRDefault="001A3104" w:rsidP="00CD4BCE">
            <w:pPr>
              <w:pStyle w:val="rowtabella0"/>
              <w:rPr>
                <w:color w:val="002060"/>
              </w:rPr>
            </w:pPr>
            <w:r w:rsidRPr="00FF58F8">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8FC1C" w14:textId="77777777" w:rsidR="001A3104" w:rsidRPr="00FF58F8" w:rsidRDefault="001A3104" w:rsidP="00CD4BCE">
            <w:pPr>
              <w:pStyle w:val="rowtabella0"/>
              <w:rPr>
                <w:color w:val="002060"/>
              </w:rPr>
            </w:pPr>
            <w:r w:rsidRPr="00FF58F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C8487" w14:textId="77777777" w:rsidR="001A3104" w:rsidRPr="00FF58F8" w:rsidRDefault="001A3104" w:rsidP="00CD4BCE">
            <w:pPr>
              <w:pStyle w:val="rowtabella0"/>
              <w:rPr>
                <w:color w:val="002060"/>
              </w:rPr>
            </w:pPr>
            <w:r w:rsidRPr="00FF58F8">
              <w:rPr>
                <w:color w:val="002060"/>
              </w:rPr>
              <w:t>LOCALITA' NONTESICURO</w:t>
            </w:r>
          </w:p>
        </w:tc>
      </w:tr>
      <w:tr w:rsidR="001A3104" w:rsidRPr="00FF58F8" w14:paraId="06FBAA8A"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BB92A9" w14:textId="77777777" w:rsidR="001A3104" w:rsidRPr="00FF58F8" w:rsidRDefault="001A3104" w:rsidP="00CD4BCE">
            <w:pPr>
              <w:pStyle w:val="rowtabella0"/>
              <w:rPr>
                <w:color w:val="002060"/>
              </w:rPr>
            </w:pPr>
            <w:r w:rsidRPr="00FF58F8">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F616F0" w14:textId="77777777" w:rsidR="001A3104" w:rsidRPr="00FF58F8" w:rsidRDefault="001A3104" w:rsidP="00CD4BCE">
            <w:pPr>
              <w:pStyle w:val="rowtabella0"/>
              <w:rPr>
                <w:color w:val="002060"/>
              </w:rPr>
            </w:pPr>
            <w:r w:rsidRPr="00FF58F8">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DAE236"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24F01C" w14:textId="77777777" w:rsidR="001A3104" w:rsidRPr="00FF58F8" w:rsidRDefault="001A3104" w:rsidP="00CD4BCE">
            <w:pPr>
              <w:pStyle w:val="rowtabella0"/>
              <w:rPr>
                <w:color w:val="002060"/>
              </w:rPr>
            </w:pPr>
            <w:r w:rsidRPr="00FF58F8">
              <w:rPr>
                <w:color w:val="002060"/>
              </w:rPr>
              <w:t>14/02/2025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1C2860" w14:textId="77777777" w:rsidR="001A3104" w:rsidRPr="00FF58F8" w:rsidRDefault="001A3104" w:rsidP="00CD4BCE">
            <w:pPr>
              <w:pStyle w:val="rowtabella0"/>
              <w:rPr>
                <w:color w:val="002060"/>
              </w:rPr>
            </w:pPr>
            <w:r w:rsidRPr="00FF58F8">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45F2A6" w14:textId="77777777" w:rsidR="001A3104" w:rsidRPr="00FF58F8" w:rsidRDefault="001A3104" w:rsidP="00CD4BCE">
            <w:pPr>
              <w:pStyle w:val="rowtabella0"/>
              <w:rPr>
                <w:color w:val="002060"/>
              </w:rPr>
            </w:pPr>
            <w:r w:rsidRPr="00FF58F8">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7A82E0" w14:textId="77777777" w:rsidR="001A3104" w:rsidRPr="00FF58F8" w:rsidRDefault="001A3104" w:rsidP="00CD4BCE">
            <w:pPr>
              <w:pStyle w:val="rowtabella0"/>
              <w:rPr>
                <w:color w:val="002060"/>
              </w:rPr>
            </w:pPr>
            <w:r w:rsidRPr="00FF58F8">
              <w:rPr>
                <w:color w:val="002060"/>
              </w:rPr>
              <w:t>VIA DELLO STADIO</w:t>
            </w:r>
          </w:p>
        </w:tc>
      </w:tr>
      <w:tr w:rsidR="001A3104" w:rsidRPr="00FF58F8" w14:paraId="53621270"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CA2E78" w14:textId="77777777" w:rsidR="001A3104" w:rsidRPr="00FF58F8" w:rsidRDefault="001A3104" w:rsidP="00CD4BCE">
            <w:pPr>
              <w:pStyle w:val="rowtabella0"/>
              <w:rPr>
                <w:color w:val="002060"/>
              </w:rPr>
            </w:pPr>
            <w:r w:rsidRPr="00FF58F8">
              <w:rPr>
                <w:color w:val="002060"/>
              </w:rPr>
              <w:t>POLISPORTIVA FUTURA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65B698" w14:textId="77777777" w:rsidR="001A3104" w:rsidRPr="00FF58F8" w:rsidRDefault="001A3104" w:rsidP="00CD4BCE">
            <w:pPr>
              <w:pStyle w:val="rowtabella0"/>
              <w:rPr>
                <w:color w:val="002060"/>
              </w:rPr>
            </w:pPr>
            <w:r w:rsidRPr="00FF58F8">
              <w:rPr>
                <w:color w:val="002060"/>
              </w:rPr>
              <w:t>CALCETTO NUMANA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1AA893"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C21AEB" w14:textId="77777777" w:rsidR="001A3104" w:rsidRPr="00FF58F8" w:rsidRDefault="001A3104" w:rsidP="00CD4BCE">
            <w:pPr>
              <w:pStyle w:val="rowtabella0"/>
              <w:rPr>
                <w:color w:val="002060"/>
              </w:rPr>
            </w:pPr>
            <w:r w:rsidRPr="00FF58F8">
              <w:rPr>
                <w:color w:val="002060"/>
              </w:rPr>
              <w:t>14/02/2025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8F8B9A" w14:textId="77777777" w:rsidR="001A3104" w:rsidRPr="00FF58F8" w:rsidRDefault="001A3104" w:rsidP="00CD4BCE">
            <w:pPr>
              <w:pStyle w:val="rowtabella0"/>
              <w:rPr>
                <w:color w:val="002060"/>
              </w:rPr>
            </w:pPr>
            <w:r w:rsidRPr="00FF58F8">
              <w:rPr>
                <w:color w:val="002060"/>
              </w:rPr>
              <w:t>5002 PALASPORT OSIMO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EB71CD" w14:textId="77777777" w:rsidR="001A3104" w:rsidRPr="00FF58F8" w:rsidRDefault="001A3104" w:rsidP="00CD4BCE">
            <w:pPr>
              <w:pStyle w:val="rowtabella0"/>
              <w:rPr>
                <w:color w:val="002060"/>
              </w:rPr>
            </w:pPr>
            <w:r w:rsidRPr="00FF58F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9C407" w14:textId="77777777" w:rsidR="001A3104" w:rsidRPr="00FF58F8" w:rsidRDefault="001A3104" w:rsidP="00CD4BCE">
            <w:pPr>
              <w:pStyle w:val="rowtabella0"/>
              <w:rPr>
                <w:color w:val="002060"/>
              </w:rPr>
            </w:pPr>
            <w:r w:rsidRPr="00FF58F8">
              <w:rPr>
                <w:color w:val="002060"/>
              </w:rPr>
              <w:t>VIA MASSIMO D'AZEGLIO</w:t>
            </w:r>
          </w:p>
        </w:tc>
      </w:tr>
      <w:tr w:rsidR="001A3104" w:rsidRPr="00FF58F8" w14:paraId="61012864"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6A40FB" w14:textId="77777777" w:rsidR="001A3104" w:rsidRPr="00FF58F8" w:rsidRDefault="001A3104" w:rsidP="00CD4BCE">
            <w:pPr>
              <w:pStyle w:val="rowtabella0"/>
              <w:rPr>
                <w:color w:val="002060"/>
              </w:rPr>
            </w:pPr>
            <w:r w:rsidRPr="00FF58F8">
              <w:rPr>
                <w:color w:val="002060"/>
              </w:rPr>
              <w:t>AVM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4BC569" w14:textId="77777777" w:rsidR="001A3104" w:rsidRPr="00FF58F8" w:rsidRDefault="001A3104" w:rsidP="00CD4BCE">
            <w:pPr>
              <w:pStyle w:val="rowtabella0"/>
              <w:rPr>
                <w:color w:val="002060"/>
              </w:rPr>
            </w:pPr>
            <w:r w:rsidRPr="00FF58F8">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E11A19"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B2F977"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190F8A" w14:textId="77777777" w:rsidR="001A3104" w:rsidRPr="00FF58F8" w:rsidRDefault="001A3104" w:rsidP="00CD4BCE">
            <w:pPr>
              <w:pStyle w:val="rowtabella0"/>
              <w:rPr>
                <w:color w:val="002060"/>
              </w:rPr>
            </w:pPr>
            <w:r w:rsidRPr="00FF58F8">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75FBA5" w14:textId="77777777" w:rsidR="001A3104" w:rsidRPr="00FF58F8" w:rsidRDefault="001A3104" w:rsidP="00CD4BCE">
            <w:pPr>
              <w:pStyle w:val="rowtabella0"/>
              <w:rPr>
                <w:color w:val="002060"/>
              </w:rPr>
            </w:pPr>
            <w:r w:rsidRPr="00FF58F8">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43D2F7" w14:textId="77777777" w:rsidR="001A3104" w:rsidRPr="00FF58F8" w:rsidRDefault="001A3104" w:rsidP="00CD4BCE">
            <w:pPr>
              <w:pStyle w:val="rowtabella0"/>
              <w:rPr>
                <w:color w:val="002060"/>
              </w:rPr>
            </w:pPr>
            <w:r w:rsidRPr="00FF58F8">
              <w:rPr>
                <w:color w:val="002060"/>
              </w:rPr>
              <w:t>VIA DELLO SPORT</w:t>
            </w:r>
          </w:p>
        </w:tc>
      </w:tr>
      <w:tr w:rsidR="001A3104" w:rsidRPr="00FF58F8" w14:paraId="4815622C"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777C4B" w14:textId="77777777" w:rsidR="001A3104" w:rsidRPr="00FF58F8" w:rsidRDefault="001A3104" w:rsidP="00CD4BCE">
            <w:pPr>
              <w:pStyle w:val="rowtabella0"/>
              <w:rPr>
                <w:color w:val="002060"/>
              </w:rPr>
            </w:pPr>
            <w:r w:rsidRPr="00FF58F8">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E7F54D" w14:textId="77777777" w:rsidR="001A3104" w:rsidRPr="00FF58F8" w:rsidRDefault="001A3104" w:rsidP="00CD4BCE">
            <w:pPr>
              <w:pStyle w:val="rowtabella0"/>
              <w:rPr>
                <w:color w:val="002060"/>
              </w:rPr>
            </w:pPr>
            <w:r w:rsidRPr="00FF58F8">
              <w:rPr>
                <w:color w:val="002060"/>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BA83AF"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5A9C06"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208F03" w14:textId="77777777" w:rsidR="001A3104" w:rsidRPr="00FF58F8" w:rsidRDefault="001A3104" w:rsidP="00CD4BCE">
            <w:pPr>
              <w:pStyle w:val="rowtabella0"/>
              <w:rPr>
                <w:color w:val="002060"/>
              </w:rPr>
            </w:pPr>
            <w:r w:rsidRPr="00FF58F8">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1B313E" w14:textId="77777777" w:rsidR="001A3104" w:rsidRPr="00FF58F8" w:rsidRDefault="001A3104" w:rsidP="00CD4BCE">
            <w:pPr>
              <w:pStyle w:val="rowtabella0"/>
              <w:rPr>
                <w:color w:val="002060"/>
              </w:rPr>
            </w:pPr>
            <w:r w:rsidRPr="00FF58F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3CF87C" w14:textId="77777777" w:rsidR="001A3104" w:rsidRPr="00FF58F8" w:rsidRDefault="001A3104" w:rsidP="00CD4BCE">
            <w:pPr>
              <w:pStyle w:val="rowtabella0"/>
              <w:rPr>
                <w:color w:val="002060"/>
              </w:rPr>
            </w:pPr>
            <w:r w:rsidRPr="00FF58F8">
              <w:rPr>
                <w:color w:val="002060"/>
              </w:rPr>
              <w:t>CONTRADA DEL POZZO</w:t>
            </w:r>
          </w:p>
        </w:tc>
      </w:tr>
      <w:tr w:rsidR="001A3104" w:rsidRPr="00FF58F8" w14:paraId="75E58B27"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640381" w14:textId="77777777" w:rsidR="001A3104" w:rsidRPr="00FF58F8" w:rsidRDefault="001A3104" w:rsidP="00CD4BCE">
            <w:pPr>
              <w:pStyle w:val="rowtabella0"/>
              <w:rPr>
                <w:color w:val="002060"/>
              </w:rPr>
            </w:pPr>
            <w:r w:rsidRPr="00FF58F8">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E75DAE" w14:textId="77777777" w:rsidR="001A3104" w:rsidRPr="00FF58F8" w:rsidRDefault="001A3104" w:rsidP="00CD4BCE">
            <w:pPr>
              <w:pStyle w:val="rowtabella0"/>
              <w:rPr>
                <w:color w:val="002060"/>
              </w:rPr>
            </w:pPr>
            <w:r w:rsidRPr="00FF58F8">
              <w:rPr>
                <w:color w:val="002060"/>
              </w:rPr>
              <w:t>CIRCOLO COLLODI CALCIO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01B2C2"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336817"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2CE2E5" w14:textId="77777777" w:rsidR="001A3104" w:rsidRPr="00FF58F8" w:rsidRDefault="001A3104" w:rsidP="00CD4BCE">
            <w:pPr>
              <w:pStyle w:val="rowtabella0"/>
              <w:rPr>
                <w:color w:val="002060"/>
              </w:rPr>
            </w:pPr>
            <w:r w:rsidRPr="00FF58F8">
              <w:rPr>
                <w:color w:val="002060"/>
              </w:rPr>
              <w:t>5085 PALASPORT "LIUTI"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0928EF" w14:textId="77777777" w:rsidR="001A3104" w:rsidRPr="00FF58F8" w:rsidRDefault="001A3104" w:rsidP="00CD4BCE">
            <w:pPr>
              <w:pStyle w:val="rowtabella0"/>
              <w:rPr>
                <w:color w:val="002060"/>
              </w:rPr>
            </w:pPr>
            <w:r w:rsidRPr="00FF58F8">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42614" w14:textId="77777777" w:rsidR="001A3104" w:rsidRPr="00FF58F8" w:rsidRDefault="001A3104" w:rsidP="00CD4BCE">
            <w:pPr>
              <w:pStyle w:val="rowtabella0"/>
              <w:rPr>
                <w:color w:val="002060"/>
              </w:rPr>
            </w:pPr>
            <w:r w:rsidRPr="00FF58F8">
              <w:rPr>
                <w:color w:val="002060"/>
              </w:rPr>
              <w:t>VIA MONTALE CASTELFERRETTI</w:t>
            </w:r>
          </w:p>
        </w:tc>
      </w:tr>
    </w:tbl>
    <w:p w14:paraId="021858B9" w14:textId="77777777" w:rsidR="001A3104" w:rsidRPr="00FF58F8" w:rsidRDefault="001A3104" w:rsidP="001A3104">
      <w:pPr>
        <w:pStyle w:val="breakline"/>
        <w:rPr>
          <w:rFonts w:eastAsiaTheme="minorEastAsia"/>
          <w:color w:val="002060"/>
        </w:rPr>
      </w:pPr>
    </w:p>
    <w:p w14:paraId="7B1066ED" w14:textId="77777777" w:rsidR="001A3104" w:rsidRPr="00FF58F8" w:rsidRDefault="001A3104" w:rsidP="001A3104">
      <w:pPr>
        <w:pStyle w:val="breakline"/>
        <w:rPr>
          <w:color w:val="002060"/>
        </w:rPr>
      </w:pPr>
    </w:p>
    <w:p w14:paraId="3F499B5E" w14:textId="77777777" w:rsidR="001A3104" w:rsidRPr="00FF58F8" w:rsidRDefault="001A3104" w:rsidP="001A3104">
      <w:pPr>
        <w:pStyle w:val="breakline"/>
        <w:rPr>
          <w:color w:val="002060"/>
        </w:rPr>
      </w:pPr>
    </w:p>
    <w:p w14:paraId="05DA4D14" w14:textId="77777777" w:rsidR="001A3104" w:rsidRPr="00FF58F8" w:rsidRDefault="001A3104" w:rsidP="001A3104">
      <w:pPr>
        <w:pStyle w:val="sottotitolocampionato10"/>
        <w:rPr>
          <w:color w:val="002060"/>
        </w:rPr>
      </w:pPr>
      <w:r w:rsidRPr="00FF58F8">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1"/>
        <w:gridCol w:w="385"/>
        <w:gridCol w:w="898"/>
        <w:gridCol w:w="1184"/>
        <w:gridCol w:w="1546"/>
        <w:gridCol w:w="1546"/>
      </w:tblGrid>
      <w:tr w:rsidR="001A3104" w:rsidRPr="00FF58F8" w14:paraId="2E9F9B88"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CBA945"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98DF6"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804AA"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7AF9F"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933A3"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EDBFE"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A68B4"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695BC3B8"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1E7797" w14:textId="77777777" w:rsidR="001A3104" w:rsidRPr="00FF58F8" w:rsidRDefault="001A3104" w:rsidP="00CD4BCE">
            <w:pPr>
              <w:pStyle w:val="rowtabella0"/>
              <w:rPr>
                <w:color w:val="002060"/>
              </w:rPr>
            </w:pPr>
            <w:r w:rsidRPr="00FF58F8">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EA4C2" w14:textId="77777777" w:rsidR="001A3104" w:rsidRPr="00FF58F8" w:rsidRDefault="001A3104" w:rsidP="00CD4BCE">
            <w:pPr>
              <w:pStyle w:val="rowtabella0"/>
              <w:rPr>
                <w:color w:val="002060"/>
              </w:rPr>
            </w:pPr>
            <w:r w:rsidRPr="00FF58F8">
              <w:rPr>
                <w:color w:val="002060"/>
              </w:rPr>
              <w:t>FOLGORE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639C9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A2458" w14:textId="77777777" w:rsidR="001A3104" w:rsidRPr="00FF58F8" w:rsidRDefault="001A3104" w:rsidP="00CD4BCE">
            <w:pPr>
              <w:pStyle w:val="rowtabella0"/>
              <w:rPr>
                <w:color w:val="002060"/>
              </w:rPr>
            </w:pPr>
            <w:r w:rsidRPr="00FF58F8">
              <w:rPr>
                <w:color w:val="002060"/>
              </w:rPr>
              <w:t>14/02/2025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10A40" w14:textId="77777777" w:rsidR="001A3104" w:rsidRPr="00FF58F8" w:rsidRDefault="001A3104" w:rsidP="00CD4BCE">
            <w:pPr>
              <w:pStyle w:val="rowtabella0"/>
              <w:rPr>
                <w:color w:val="002060"/>
              </w:rPr>
            </w:pPr>
            <w:r w:rsidRPr="00FF58F8">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83219F" w14:textId="77777777" w:rsidR="001A3104" w:rsidRPr="00FF58F8" w:rsidRDefault="001A3104" w:rsidP="00CD4BCE">
            <w:pPr>
              <w:pStyle w:val="rowtabella0"/>
              <w:rPr>
                <w:color w:val="002060"/>
              </w:rPr>
            </w:pPr>
            <w:r w:rsidRPr="00FF58F8">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DD1F1" w14:textId="77777777" w:rsidR="001A3104" w:rsidRPr="00FF58F8" w:rsidRDefault="001A3104" w:rsidP="00CD4BCE">
            <w:pPr>
              <w:pStyle w:val="rowtabella0"/>
              <w:rPr>
                <w:color w:val="002060"/>
              </w:rPr>
            </w:pPr>
            <w:r w:rsidRPr="00FF58F8">
              <w:rPr>
                <w:color w:val="002060"/>
              </w:rPr>
              <w:t>VIA VOLTURNO-PIEDIRIPA</w:t>
            </w:r>
          </w:p>
        </w:tc>
      </w:tr>
      <w:tr w:rsidR="001A3104" w:rsidRPr="00FF58F8" w14:paraId="2C6AB062"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705A64" w14:textId="77777777" w:rsidR="001A3104" w:rsidRPr="00FF58F8" w:rsidRDefault="001A3104" w:rsidP="00CD4BCE">
            <w:pPr>
              <w:pStyle w:val="rowtabella0"/>
              <w:rPr>
                <w:color w:val="002060"/>
              </w:rPr>
            </w:pPr>
            <w:r w:rsidRPr="00FF58F8">
              <w:rPr>
                <w:color w:val="002060"/>
              </w:rPr>
              <w:t>EUROPE TT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485B0F" w14:textId="77777777" w:rsidR="001A3104" w:rsidRPr="00FF58F8" w:rsidRDefault="001A3104" w:rsidP="00CD4BCE">
            <w:pPr>
              <w:pStyle w:val="rowtabella0"/>
              <w:rPr>
                <w:color w:val="002060"/>
              </w:rPr>
            </w:pPr>
            <w:r w:rsidRPr="00FF58F8">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DA3925"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CF3EFE" w14:textId="77777777" w:rsidR="001A3104" w:rsidRPr="00FF58F8" w:rsidRDefault="001A3104" w:rsidP="00CD4BCE">
            <w:pPr>
              <w:pStyle w:val="rowtabella0"/>
              <w:rPr>
                <w:color w:val="002060"/>
              </w:rPr>
            </w:pPr>
            <w:r w:rsidRPr="00FF58F8">
              <w:rPr>
                <w:color w:val="002060"/>
              </w:rPr>
              <w:t>14/02/2025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B08E89" w14:textId="77777777" w:rsidR="001A3104" w:rsidRPr="00FF58F8" w:rsidRDefault="001A3104" w:rsidP="00CD4BCE">
            <w:pPr>
              <w:pStyle w:val="rowtabella0"/>
              <w:rPr>
                <w:color w:val="002060"/>
              </w:rPr>
            </w:pPr>
            <w:r w:rsidRPr="00FF58F8">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58E5C7" w14:textId="77777777" w:rsidR="001A3104" w:rsidRPr="00FF58F8" w:rsidRDefault="001A3104" w:rsidP="00CD4BCE">
            <w:pPr>
              <w:pStyle w:val="rowtabella0"/>
              <w:rPr>
                <w:color w:val="002060"/>
              </w:rPr>
            </w:pPr>
            <w:r w:rsidRPr="00FF58F8">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73CC20" w14:textId="77777777" w:rsidR="001A3104" w:rsidRPr="00FF58F8" w:rsidRDefault="001A3104" w:rsidP="00CD4BCE">
            <w:pPr>
              <w:pStyle w:val="rowtabella0"/>
              <w:rPr>
                <w:color w:val="002060"/>
              </w:rPr>
            </w:pPr>
            <w:r w:rsidRPr="00FF58F8">
              <w:rPr>
                <w:color w:val="002060"/>
              </w:rPr>
              <w:t>LOC. "LE CALVIE"</w:t>
            </w:r>
          </w:p>
        </w:tc>
      </w:tr>
      <w:tr w:rsidR="001A3104" w:rsidRPr="00FF58F8" w14:paraId="6C7FA6BB"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FD6164" w14:textId="77777777" w:rsidR="001A3104" w:rsidRPr="00FF58F8" w:rsidRDefault="001A3104" w:rsidP="00CD4BCE">
            <w:pPr>
              <w:pStyle w:val="rowtabella0"/>
              <w:rPr>
                <w:color w:val="002060"/>
              </w:rPr>
            </w:pPr>
            <w:r w:rsidRPr="00FF58F8">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8DFF3C" w14:textId="77777777" w:rsidR="001A3104" w:rsidRPr="00FF58F8" w:rsidRDefault="001A3104" w:rsidP="00CD4BCE">
            <w:pPr>
              <w:pStyle w:val="rowtabella0"/>
              <w:rPr>
                <w:color w:val="002060"/>
              </w:rPr>
            </w:pPr>
            <w:r w:rsidRPr="00FF58F8">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858CB2"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7351B9" w14:textId="77777777" w:rsidR="001A3104" w:rsidRPr="00FF58F8" w:rsidRDefault="001A3104" w:rsidP="00CD4BCE">
            <w:pPr>
              <w:pStyle w:val="rowtabella0"/>
              <w:rPr>
                <w:color w:val="002060"/>
              </w:rPr>
            </w:pPr>
            <w:r w:rsidRPr="00FF58F8">
              <w:rPr>
                <w:color w:val="002060"/>
              </w:rPr>
              <w:t>14/02/2025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12DD82" w14:textId="77777777" w:rsidR="001A3104" w:rsidRPr="00FF58F8" w:rsidRDefault="001A3104" w:rsidP="00CD4BCE">
            <w:pPr>
              <w:pStyle w:val="rowtabella0"/>
              <w:rPr>
                <w:color w:val="002060"/>
              </w:rPr>
            </w:pPr>
            <w:r w:rsidRPr="00FF58F8">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C879A6" w14:textId="77777777" w:rsidR="001A3104" w:rsidRPr="00FF58F8" w:rsidRDefault="001A3104" w:rsidP="00CD4BCE">
            <w:pPr>
              <w:pStyle w:val="rowtabella0"/>
              <w:rPr>
                <w:color w:val="002060"/>
              </w:rPr>
            </w:pPr>
            <w:r w:rsidRPr="00FF58F8">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FD9B4" w14:textId="77777777" w:rsidR="001A3104" w:rsidRPr="00FF58F8" w:rsidRDefault="001A3104" w:rsidP="00CD4BCE">
            <w:pPr>
              <w:pStyle w:val="rowtabella0"/>
              <w:rPr>
                <w:color w:val="002060"/>
              </w:rPr>
            </w:pPr>
            <w:r w:rsidRPr="00FF58F8">
              <w:rPr>
                <w:color w:val="002060"/>
              </w:rPr>
              <w:t>VIA VERDI</w:t>
            </w:r>
          </w:p>
        </w:tc>
      </w:tr>
      <w:tr w:rsidR="001A3104" w:rsidRPr="00FF58F8" w14:paraId="591628CA"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2C33B0" w14:textId="77777777" w:rsidR="001A3104" w:rsidRPr="00FF58F8" w:rsidRDefault="001A3104" w:rsidP="00CD4BCE">
            <w:pPr>
              <w:pStyle w:val="rowtabella0"/>
              <w:rPr>
                <w:color w:val="002060"/>
              </w:rPr>
            </w:pPr>
            <w:r w:rsidRPr="00FF58F8">
              <w:rPr>
                <w:color w:val="002060"/>
              </w:rPr>
              <w:t>MOGLIANESE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C7EC89" w14:textId="77777777" w:rsidR="001A3104" w:rsidRPr="00FF58F8" w:rsidRDefault="001A3104" w:rsidP="00CD4BCE">
            <w:pPr>
              <w:pStyle w:val="rowtabella0"/>
              <w:rPr>
                <w:color w:val="002060"/>
              </w:rPr>
            </w:pPr>
            <w:r w:rsidRPr="00FF58F8">
              <w:rPr>
                <w:color w:val="002060"/>
              </w:rPr>
              <w:t>REAL FABRIANO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CA1883"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61B4424"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11D7CB" w14:textId="77777777" w:rsidR="001A3104" w:rsidRPr="00FF58F8" w:rsidRDefault="001A3104" w:rsidP="00CD4BCE">
            <w:pPr>
              <w:pStyle w:val="rowtabella0"/>
              <w:rPr>
                <w:color w:val="002060"/>
              </w:rPr>
            </w:pPr>
            <w:r w:rsidRPr="00FF58F8">
              <w:rPr>
                <w:color w:val="002060"/>
              </w:rPr>
              <w:t>5283 PALAZZETTO C.S.DI 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061DC" w14:textId="77777777" w:rsidR="001A3104" w:rsidRPr="00FF58F8" w:rsidRDefault="001A3104" w:rsidP="00CD4BCE">
            <w:pPr>
              <w:pStyle w:val="rowtabella0"/>
              <w:rPr>
                <w:color w:val="002060"/>
              </w:rPr>
            </w:pPr>
            <w:r w:rsidRPr="00FF58F8">
              <w:rPr>
                <w:color w:val="002060"/>
              </w:rPr>
              <w:t>MOGLIANO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709F6" w14:textId="77777777" w:rsidR="001A3104" w:rsidRPr="00FF58F8" w:rsidRDefault="001A3104" w:rsidP="00CD4BCE">
            <w:pPr>
              <w:pStyle w:val="rowtabella0"/>
              <w:rPr>
                <w:color w:val="002060"/>
              </w:rPr>
            </w:pPr>
            <w:r w:rsidRPr="00FF58F8">
              <w:rPr>
                <w:color w:val="002060"/>
              </w:rPr>
              <w:t>VIA PAOLO BORSELLINO</w:t>
            </w:r>
          </w:p>
        </w:tc>
      </w:tr>
      <w:tr w:rsidR="001A3104" w:rsidRPr="00FF58F8" w14:paraId="51218D4F"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27A220" w14:textId="77777777" w:rsidR="001A3104" w:rsidRPr="00FF58F8" w:rsidRDefault="001A3104" w:rsidP="00CD4BCE">
            <w:pPr>
              <w:pStyle w:val="rowtabella0"/>
              <w:rPr>
                <w:color w:val="002060"/>
              </w:rPr>
            </w:pPr>
            <w:r w:rsidRPr="00FF58F8">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83902D" w14:textId="77777777" w:rsidR="001A3104" w:rsidRPr="00FF58F8" w:rsidRDefault="001A3104" w:rsidP="00CD4BCE">
            <w:pPr>
              <w:pStyle w:val="rowtabella0"/>
              <w:rPr>
                <w:color w:val="002060"/>
              </w:rPr>
            </w:pPr>
            <w:r w:rsidRPr="00FF58F8">
              <w:rPr>
                <w:color w:val="002060"/>
              </w:rPr>
              <w:t>PIEDIRIPA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33ECD1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4DB9ED"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E28E24" w14:textId="77777777" w:rsidR="001A3104" w:rsidRPr="00FF58F8" w:rsidRDefault="001A3104" w:rsidP="00CD4BCE">
            <w:pPr>
              <w:pStyle w:val="rowtabella0"/>
              <w:rPr>
                <w:color w:val="002060"/>
              </w:rPr>
            </w:pPr>
            <w:r w:rsidRPr="00FF58F8">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73DB23" w14:textId="77777777" w:rsidR="001A3104" w:rsidRPr="00FF58F8" w:rsidRDefault="001A3104" w:rsidP="00CD4BCE">
            <w:pPr>
              <w:pStyle w:val="rowtabella0"/>
              <w:rPr>
                <w:color w:val="002060"/>
              </w:rPr>
            </w:pPr>
            <w:r w:rsidRPr="00FF58F8">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AAA24E" w14:textId="77777777" w:rsidR="001A3104" w:rsidRPr="00FF58F8" w:rsidRDefault="001A3104" w:rsidP="00CD4BCE">
            <w:pPr>
              <w:pStyle w:val="rowtabella0"/>
              <w:rPr>
                <w:color w:val="002060"/>
              </w:rPr>
            </w:pPr>
            <w:r w:rsidRPr="00FF58F8">
              <w:rPr>
                <w:color w:val="002060"/>
              </w:rPr>
              <w:t>LOC. PIÃˆ DI GUALDO</w:t>
            </w:r>
          </w:p>
        </w:tc>
      </w:tr>
      <w:tr w:rsidR="001A3104" w:rsidRPr="00FF58F8" w14:paraId="266E8BBC"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F36FD06" w14:textId="77777777" w:rsidR="001A3104" w:rsidRPr="00FF58F8" w:rsidRDefault="001A3104" w:rsidP="00CD4BCE">
            <w:pPr>
              <w:pStyle w:val="rowtabella0"/>
              <w:rPr>
                <w:color w:val="002060"/>
              </w:rPr>
            </w:pPr>
            <w:r w:rsidRPr="00FF58F8">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95832E" w14:textId="77777777" w:rsidR="001A3104" w:rsidRPr="00FF58F8" w:rsidRDefault="001A3104" w:rsidP="00CD4BCE">
            <w:pPr>
              <w:pStyle w:val="rowtabella0"/>
              <w:rPr>
                <w:color w:val="002060"/>
              </w:rPr>
            </w:pPr>
            <w:r w:rsidRPr="00FF58F8">
              <w:rPr>
                <w:color w:val="002060"/>
              </w:rPr>
              <w:t>C.U.S. CAMERINO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D657CC"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31003" w14:textId="77777777" w:rsidR="001A3104" w:rsidRPr="00FF58F8" w:rsidRDefault="001A3104" w:rsidP="00CD4BCE">
            <w:pPr>
              <w:pStyle w:val="rowtabella0"/>
              <w:rPr>
                <w:color w:val="002060"/>
              </w:rPr>
            </w:pPr>
            <w:r w:rsidRPr="00FF58F8">
              <w:rPr>
                <w:color w:val="002060"/>
              </w:rPr>
              <w:t>15/02/2025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BA3A4D" w14:textId="77777777" w:rsidR="001A3104" w:rsidRPr="00FF58F8" w:rsidRDefault="001A3104" w:rsidP="00CD4BCE">
            <w:pPr>
              <w:pStyle w:val="rowtabella0"/>
              <w:rPr>
                <w:color w:val="002060"/>
              </w:rPr>
            </w:pPr>
            <w:r w:rsidRPr="00FF58F8">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B7571" w14:textId="77777777" w:rsidR="001A3104" w:rsidRPr="00FF58F8" w:rsidRDefault="001A3104" w:rsidP="00CD4BCE">
            <w:pPr>
              <w:pStyle w:val="rowtabella0"/>
              <w:rPr>
                <w:color w:val="002060"/>
              </w:rPr>
            </w:pPr>
            <w:r w:rsidRPr="00FF58F8">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51EE2" w14:textId="77777777" w:rsidR="001A3104" w:rsidRPr="00FF58F8" w:rsidRDefault="001A3104" w:rsidP="00CD4BCE">
            <w:pPr>
              <w:pStyle w:val="rowtabella0"/>
              <w:rPr>
                <w:color w:val="002060"/>
              </w:rPr>
            </w:pPr>
            <w:r w:rsidRPr="00FF58F8">
              <w:rPr>
                <w:color w:val="002060"/>
              </w:rPr>
              <w:t>VIA SAN SERGIO FZ. GROTTACCIA</w:t>
            </w:r>
          </w:p>
        </w:tc>
      </w:tr>
    </w:tbl>
    <w:p w14:paraId="79F377A5" w14:textId="77777777" w:rsidR="001A3104" w:rsidRPr="00FF58F8" w:rsidRDefault="001A3104" w:rsidP="001A3104">
      <w:pPr>
        <w:pStyle w:val="breakline"/>
        <w:rPr>
          <w:rFonts w:eastAsiaTheme="minorEastAsia"/>
          <w:color w:val="002060"/>
        </w:rPr>
      </w:pPr>
    </w:p>
    <w:p w14:paraId="0C41F8AB" w14:textId="77777777" w:rsidR="001A3104" w:rsidRPr="00FF58F8" w:rsidRDefault="001A3104" w:rsidP="001A3104">
      <w:pPr>
        <w:pStyle w:val="breakline"/>
        <w:rPr>
          <w:color w:val="002060"/>
        </w:rPr>
      </w:pPr>
    </w:p>
    <w:p w14:paraId="59ED782F" w14:textId="77777777" w:rsidR="001A3104" w:rsidRPr="00FF58F8" w:rsidRDefault="001A3104" w:rsidP="001A3104">
      <w:pPr>
        <w:pStyle w:val="breakline"/>
        <w:rPr>
          <w:color w:val="002060"/>
        </w:rPr>
      </w:pPr>
    </w:p>
    <w:p w14:paraId="06288888" w14:textId="77777777" w:rsidR="001A3104" w:rsidRPr="00FF58F8" w:rsidRDefault="001A3104" w:rsidP="001A3104">
      <w:pPr>
        <w:pStyle w:val="sottotitolocampionato10"/>
        <w:rPr>
          <w:color w:val="002060"/>
        </w:rPr>
      </w:pPr>
      <w:r w:rsidRPr="00FF58F8">
        <w:rPr>
          <w:color w:val="002060"/>
        </w:rPr>
        <w:t>GIRONE E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5"/>
        <w:gridCol w:w="385"/>
        <w:gridCol w:w="898"/>
        <w:gridCol w:w="1198"/>
        <w:gridCol w:w="1557"/>
        <w:gridCol w:w="1540"/>
      </w:tblGrid>
      <w:tr w:rsidR="001A3104" w:rsidRPr="00FF58F8" w14:paraId="38F3C28F"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A7AA2"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F7FA8"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10B9A"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6D5EE"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9F423"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7CA0B"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ECE0E"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6E11A407"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7BA8C2" w14:textId="77777777" w:rsidR="001A3104" w:rsidRPr="00FF58F8" w:rsidRDefault="001A3104" w:rsidP="00CD4BCE">
            <w:pPr>
              <w:pStyle w:val="rowtabella0"/>
              <w:rPr>
                <w:color w:val="002060"/>
              </w:rPr>
            </w:pPr>
            <w:r w:rsidRPr="00FF58F8">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061F3F" w14:textId="77777777" w:rsidR="001A3104" w:rsidRPr="00FF58F8" w:rsidRDefault="001A3104" w:rsidP="00CD4BCE">
            <w:pPr>
              <w:pStyle w:val="rowtabella0"/>
              <w:rPr>
                <w:color w:val="002060"/>
              </w:rPr>
            </w:pPr>
            <w:r w:rsidRPr="00FF58F8">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9AEFF"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B30E5" w14:textId="77777777" w:rsidR="001A3104" w:rsidRPr="00FF58F8" w:rsidRDefault="001A3104" w:rsidP="00CD4BCE">
            <w:pPr>
              <w:pStyle w:val="rowtabella0"/>
              <w:rPr>
                <w:color w:val="002060"/>
              </w:rPr>
            </w:pPr>
            <w:r w:rsidRPr="00FF58F8">
              <w:rPr>
                <w:color w:val="002060"/>
              </w:rPr>
              <w:t>14/02/2025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FAD3D" w14:textId="77777777" w:rsidR="001A3104" w:rsidRPr="00FF58F8" w:rsidRDefault="001A3104" w:rsidP="00CD4BCE">
            <w:pPr>
              <w:pStyle w:val="rowtabella0"/>
              <w:rPr>
                <w:color w:val="002060"/>
              </w:rPr>
            </w:pPr>
            <w:r w:rsidRPr="00FF58F8">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65D427" w14:textId="77777777" w:rsidR="001A3104" w:rsidRPr="00FF58F8" w:rsidRDefault="001A3104" w:rsidP="00CD4BCE">
            <w:pPr>
              <w:pStyle w:val="rowtabella0"/>
              <w:rPr>
                <w:color w:val="002060"/>
              </w:rPr>
            </w:pPr>
            <w:r w:rsidRPr="00FF58F8">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8B196" w14:textId="77777777" w:rsidR="001A3104" w:rsidRPr="00FF58F8" w:rsidRDefault="001A3104" w:rsidP="00CD4BCE">
            <w:pPr>
              <w:pStyle w:val="rowtabella0"/>
              <w:rPr>
                <w:color w:val="002060"/>
              </w:rPr>
            </w:pPr>
            <w:r w:rsidRPr="00FF58F8">
              <w:rPr>
                <w:color w:val="002060"/>
              </w:rPr>
              <w:t>VIA ROSSINI</w:t>
            </w:r>
          </w:p>
        </w:tc>
      </w:tr>
      <w:tr w:rsidR="001A3104" w:rsidRPr="00FF58F8" w14:paraId="4C07C3E9"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5CE86E5" w14:textId="77777777" w:rsidR="001A3104" w:rsidRPr="00FF58F8" w:rsidRDefault="001A3104" w:rsidP="00CD4BCE">
            <w:pPr>
              <w:pStyle w:val="rowtabella0"/>
              <w:rPr>
                <w:color w:val="002060"/>
              </w:rPr>
            </w:pPr>
            <w:r w:rsidRPr="00FF58F8">
              <w:rPr>
                <w:color w:val="002060"/>
              </w:rPr>
              <w:t>CALCIO S.ELPIDIO A 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19DDD3" w14:textId="77777777" w:rsidR="001A3104" w:rsidRPr="00FF58F8" w:rsidRDefault="001A3104" w:rsidP="00CD4BCE">
            <w:pPr>
              <w:pStyle w:val="rowtabella0"/>
              <w:rPr>
                <w:color w:val="002060"/>
              </w:rPr>
            </w:pPr>
            <w:r w:rsidRPr="00FF58F8">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FD14D"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ED5529" w14:textId="77777777" w:rsidR="001A3104" w:rsidRPr="00FF58F8" w:rsidRDefault="001A3104" w:rsidP="00CD4BCE">
            <w:pPr>
              <w:pStyle w:val="rowtabella0"/>
              <w:rPr>
                <w:color w:val="002060"/>
              </w:rPr>
            </w:pPr>
            <w:r w:rsidRPr="00FF58F8">
              <w:rPr>
                <w:color w:val="002060"/>
              </w:rPr>
              <w:t>14/02/2025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E8C5BC" w14:textId="77777777" w:rsidR="001A3104" w:rsidRPr="00FF58F8" w:rsidRDefault="001A3104" w:rsidP="00CD4BCE">
            <w:pPr>
              <w:pStyle w:val="rowtabella0"/>
              <w:rPr>
                <w:color w:val="002060"/>
              </w:rPr>
            </w:pPr>
            <w:r w:rsidRPr="00FF58F8">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F68DD9" w14:textId="77777777" w:rsidR="001A3104" w:rsidRPr="00FF58F8" w:rsidRDefault="001A3104" w:rsidP="00CD4BCE">
            <w:pPr>
              <w:pStyle w:val="rowtabella0"/>
              <w:rPr>
                <w:color w:val="002060"/>
              </w:rPr>
            </w:pPr>
            <w:r w:rsidRPr="00FF58F8">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AC7B6D" w14:textId="77777777" w:rsidR="001A3104" w:rsidRPr="00FF58F8" w:rsidRDefault="001A3104" w:rsidP="00CD4BCE">
            <w:pPr>
              <w:pStyle w:val="rowtabella0"/>
              <w:rPr>
                <w:color w:val="002060"/>
              </w:rPr>
            </w:pPr>
            <w:r w:rsidRPr="00FF58F8">
              <w:rPr>
                <w:color w:val="002060"/>
              </w:rPr>
              <w:t>VIA CARDUCCI</w:t>
            </w:r>
          </w:p>
        </w:tc>
      </w:tr>
      <w:tr w:rsidR="001A3104" w:rsidRPr="00FF58F8" w14:paraId="27B46373"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F3AE24" w14:textId="77777777" w:rsidR="001A3104" w:rsidRPr="00FF58F8" w:rsidRDefault="001A3104" w:rsidP="00CD4BCE">
            <w:pPr>
              <w:pStyle w:val="rowtabella0"/>
              <w:rPr>
                <w:color w:val="002060"/>
              </w:rPr>
            </w:pPr>
            <w:r w:rsidRPr="00FF58F8">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6C7583" w14:textId="77777777" w:rsidR="001A3104" w:rsidRPr="00FF58F8" w:rsidRDefault="001A3104" w:rsidP="00CD4BCE">
            <w:pPr>
              <w:pStyle w:val="rowtabella0"/>
              <w:rPr>
                <w:color w:val="002060"/>
              </w:rPr>
            </w:pPr>
            <w:r w:rsidRPr="00FF58F8">
              <w:rPr>
                <w:color w:val="002060"/>
              </w:rPr>
              <w:t>FROG 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E52C0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D627A9" w14:textId="77777777" w:rsidR="001A3104" w:rsidRPr="00FF58F8" w:rsidRDefault="001A3104" w:rsidP="00CD4BCE">
            <w:pPr>
              <w:pStyle w:val="rowtabella0"/>
              <w:rPr>
                <w:color w:val="002060"/>
              </w:rPr>
            </w:pPr>
            <w:r w:rsidRPr="00FF58F8">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BC5DA2" w14:textId="77777777" w:rsidR="001A3104" w:rsidRPr="00FF58F8" w:rsidRDefault="001A3104" w:rsidP="00CD4BCE">
            <w:pPr>
              <w:pStyle w:val="rowtabella0"/>
              <w:rPr>
                <w:color w:val="002060"/>
              </w:rPr>
            </w:pPr>
            <w:r w:rsidRPr="00FF58F8">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0BE27" w14:textId="77777777" w:rsidR="001A3104" w:rsidRPr="00FF58F8" w:rsidRDefault="001A3104" w:rsidP="00CD4BCE">
            <w:pPr>
              <w:pStyle w:val="rowtabella0"/>
              <w:rPr>
                <w:color w:val="002060"/>
              </w:rPr>
            </w:pPr>
            <w:r w:rsidRPr="00FF58F8">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6BE81C" w14:textId="77777777" w:rsidR="001A3104" w:rsidRPr="00FF58F8" w:rsidRDefault="001A3104" w:rsidP="00CD4BCE">
            <w:pPr>
              <w:pStyle w:val="rowtabella0"/>
              <w:rPr>
                <w:color w:val="002060"/>
              </w:rPr>
            </w:pPr>
            <w:r w:rsidRPr="00FF58F8">
              <w:rPr>
                <w:color w:val="002060"/>
              </w:rPr>
              <w:t>VIA FRATELLANZA SNC</w:t>
            </w:r>
          </w:p>
        </w:tc>
      </w:tr>
      <w:tr w:rsidR="001A3104" w:rsidRPr="00FF58F8" w14:paraId="3A220CAA"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57EE1F" w14:textId="77777777" w:rsidR="001A3104" w:rsidRPr="00FF58F8" w:rsidRDefault="001A3104" w:rsidP="00CD4BCE">
            <w:pPr>
              <w:pStyle w:val="rowtabella0"/>
              <w:rPr>
                <w:color w:val="002060"/>
              </w:rPr>
            </w:pPr>
            <w:r w:rsidRPr="00FF58F8">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56EFB5" w14:textId="77777777" w:rsidR="001A3104" w:rsidRPr="00FF58F8" w:rsidRDefault="001A3104" w:rsidP="00CD4BCE">
            <w:pPr>
              <w:pStyle w:val="rowtabella0"/>
              <w:rPr>
                <w:color w:val="002060"/>
              </w:rPr>
            </w:pPr>
            <w:r w:rsidRPr="00FF58F8">
              <w:rPr>
                <w:color w:val="002060"/>
              </w:rPr>
              <w:t>VAL TENNA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36C16F"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A76829" w14:textId="77777777" w:rsidR="001A3104" w:rsidRPr="00FF58F8" w:rsidRDefault="001A3104" w:rsidP="00CD4BCE">
            <w:pPr>
              <w:pStyle w:val="rowtabella0"/>
              <w:rPr>
                <w:color w:val="002060"/>
              </w:rPr>
            </w:pPr>
            <w:r w:rsidRPr="00FF58F8">
              <w:rPr>
                <w:color w:val="002060"/>
              </w:rPr>
              <w:t>14/02/2025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53C683" w14:textId="77777777" w:rsidR="001A3104" w:rsidRPr="00FF58F8" w:rsidRDefault="001A3104" w:rsidP="00CD4BCE">
            <w:pPr>
              <w:pStyle w:val="rowtabella0"/>
              <w:rPr>
                <w:color w:val="002060"/>
              </w:rPr>
            </w:pPr>
            <w:r w:rsidRPr="00FF58F8">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F34C5C" w14:textId="77777777" w:rsidR="001A3104" w:rsidRPr="00FF58F8" w:rsidRDefault="001A3104" w:rsidP="00CD4BCE">
            <w:pPr>
              <w:pStyle w:val="rowtabella0"/>
              <w:rPr>
                <w:color w:val="002060"/>
              </w:rPr>
            </w:pPr>
            <w:r w:rsidRPr="00FF58F8">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C524D0" w14:textId="77777777" w:rsidR="001A3104" w:rsidRPr="00FF58F8" w:rsidRDefault="001A3104" w:rsidP="00CD4BCE">
            <w:pPr>
              <w:pStyle w:val="rowtabella0"/>
              <w:rPr>
                <w:color w:val="002060"/>
              </w:rPr>
            </w:pPr>
            <w:r w:rsidRPr="00FF58F8">
              <w:rPr>
                <w:color w:val="002060"/>
              </w:rPr>
              <w:t>VIA B.ROSSI SNC</w:t>
            </w:r>
          </w:p>
        </w:tc>
      </w:tr>
      <w:tr w:rsidR="001A3104" w:rsidRPr="00FF58F8" w14:paraId="630A0C92"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4CAC13" w14:textId="77777777" w:rsidR="001A3104" w:rsidRPr="00FF58F8" w:rsidRDefault="001A3104" w:rsidP="00CD4BCE">
            <w:pPr>
              <w:pStyle w:val="rowtabella0"/>
              <w:rPr>
                <w:color w:val="002060"/>
              </w:rPr>
            </w:pPr>
            <w:r w:rsidRPr="00FF58F8">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723855" w14:textId="77777777" w:rsidR="001A3104" w:rsidRPr="00FF58F8" w:rsidRDefault="001A3104" w:rsidP="00CD4BCE">
            <w:pPr>
              <w:pStyle w:val="rowtabella0"/>
              <w:rPr>
                <w:color w:val="002060"/>
              </w:rPr>
            </w:pPr>
            <w:r w:rsidRPr="00FF58F8">
              <w:rPr>
                <w:color w:val="002060"/>
              </w:rPr>
              <w:t>ACADEMY CIVITANOVESE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E7F025"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F4780E" w14:textId="77777777" w:rsidR="001A3104" w:rsidRPr="00FF58F8" w:rsidRDefault="001A3104" w:rsidP="00CD4BCE">
            <w:pPr>
              <w:pStyle w:val="rowtabella0"/>
              <w:rPr>
                <w:color w:val="002060"/>
              </w:rPr>
            </w:pPr>
            <w:r w:rsidRPr="00FF58F8">
              <w:rPr>
                <w:color w:val="002060"/>
              </w:rPr>
              <w:t>14/02/2025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AEAF45" w14:textId="77777777" w:rsidR="001A3104" w:rsidRPr="00FF58F8" w:rsidRDefault="001A3104" w:rsidP="00CD4BCE">
            <w:pPr>
              <w:pStyle w:val="rowtabella0"/>
              <w:rPr>
                <w:color w:val="002060"/>
              </w:rPr>
            </w:pPr>
            <w:r w:rsidRPr="00FF58F8">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86990D" w14:textId="77777777" w:rsidR="001A3104" w:rsidRPr="00FF58F8" w:rsidRDefault="001A3104" w:rsidP="00CD4BCE">
            <w:pPr>
              <w:pStyle w:val="rowtabella0"/>
              <w:rPr>
                <w:color w:val="002060"/>
              </w:rPr>
            </w:pPr>
            <w:r w:rsidRPr="00FF58F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A36ED" w14:textId="77777777" w:rsidR="001A3104" w:rsidRPr="00FF58F8" w:rsidRDefault="001A3104" w:rsidP="00CD4BCE">
            <w:pPr>
              <w:pStyle w:val="rowtabella0"/>
              <w:rPr>
                <w:color w:val="002060"/>
              </w:rPr>
            </w:pPr>
            <w:r w:rsidRPr="00FF58F8">
              <w:rPr>
                <w:color w:val="002060"/>
              </w:rPr>
              <w:t>VIA LORENZO LOTTO</w:t>
            </w:r>
          </w:p>
        </w:tc>
      </w:tr>
      <w:tr w:rsidR="001A3104" w:rsidRPr="00FF58F8" w14:paraId="35F3AA67"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911B3A" w14:textId="77777777" w:rsidR="001A3104" w:rsidRPr="00FF58F8" w:rsidRDefault="001A3104" w:rsidP="00CD4BCE">
            <w:pPr>
              <w:pStyle w:val="rowtabella0"/>
              <w:rPr>
                <w:color w:val="002060"/>
              </w:rPr>
            </w:pPr>
            <w:r w:rsidRPr="00FF58F8">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CE3FE9" w14:textId="77777777" w:rsidR="001A3104" w:rsidRPr="00FF58F8" w:rsidRDefault="001A3104" w:rsidP="00CD4BCE">
            <w:pPr>
              <w:pStyle w:val="rowtabella0"/>
              <w:rPr>
                <w:color w:val="002060"/>
              </w:rPr>
            </w:pPr>
            <w:r w:rsidRPr="00FF58F8">
              <w:rPr>
                <w:color w:val="002060"/>
              </w:rPr>
              <w:t>CSI MONTEFIORE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69E3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FA1C2" w14:textId="77777777" w:rsidR="001A3104" w:rsidRPr="00FF58F8" w:rsidRDefault="001A3104" w:rsidP="00CD4BCE">
            <w:pPr>
              <w:pStyle w:val="rowtabella0"/>
              <w:rPr>
                <w:color w:val="002060"/>
              </w:rPr>
            </w:pPr>
            <w:r w:rsidRPr="00FF58F8">
              <w:rPr>
                <w:color w:val="002060"/>
              </w:rPr>
              <w:t>15/02/2025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0D4ECA" w14:textId="77777777" w:rsidR="001A3104" w:rsidRPr="00FF58F8" w:rsidRDefault="001A3104" w:rsidP="00CD4BCE">
            <w:pPr>
              <w:pStyle w:val="rowtabella0"/>
              <w:rPr>
                <w:color w:val="002060"/>
              </w:rPr>
            </w:pPr>
            <w:r w:rsidRPr="00FF58F8">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9487E2" w14:textId="77777777" w:rsidR="001A3104" w:rsidRPr="00FF58F8" w:rsidRDefault="001A3104" w:rsidP="00CD4BCE">
            <w:pPr>
              <w:pStyle w:val="rowtabella0"/>
              <w:rPr>
                <w:color w:val="002060"/>
              </w:rPr>
            </w:pPr>
            <w:r w:rsidRPr="00FF58F8">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2D9D2E" w14:textId="77777777" w:rsidR="001A3104" w:rsidRPr="00FF58F8" w:rsidRDefault="001A3104" w:rsidP="00CD4BCE">
            <w:pPr>
              <w:pStyle w:val="rowtabella0"/>
              <w:rPr>
                <w:color w:val="002060"/>
              </w:rPr>
            </w:pPr>
            <w:r w:rsidRPr="00FF58F8">
              <w:rPr>
                <w:color w:val="002060"/>
              </w:rPr>
              <w:t>VIA DELLO SPORT</w:t>
            </w:r>
          </w:p>
        </w:tc>
      </w:tr>
    </w:tbl>
    <w:p w14:paraId="5FDD1033" w14:textId="77777777" w:rsidR="001A3104" w:rsidRPr="00FF58F8" w:rsidRDefault="001A3104" w:rsidP="001A3104">
      <w:pPr>
        <w:pStyle w:val="breakline"/>
        <w:rPr>
          <w:rFonts w:eastAsiaTheme="minorEastAsia"/>
          <w:color w:val="002060"/>
        </w:rPr>
      </w:pPr>
    </w:p>
    <w:p w14:paraId="3EC36C1D" w14:textId="77777777" w:rsidR="001A3104" w:rsidRPr="00FF58F8" w:rsidRDefault="001A3104" w:rsidP="001A3104">
      <w:pPr>
        <w:pStyle w:val="breakline"/>
        <w:rPr>
          <w:color w:val="002060"/>
        </w:rPr>
      </w:pPr>
    </w:p>
    <w:p w14:paraId="6A176A7A" w14:textId="77777777" w:rsidR="001A3104" w:rsidRPr="00FF58F8" w:rsidRDefault="001A3104" w:rsidP="001A3104">
      <w:pPr>
        <w:pStyle w:val="breakline"/>
        <w:rPr>
          <w:color w:val="002060"/>
        </w:rPr>
      </w:pPr>
    </w:p>
    <w:p w14:paraId="1F5CB146" w14:textId="77777777" w:rsidR="001A3104" w:rsidRPr="00FF58F8" w:rsidRDefault="001A3104" w:rsidP="001A3104">
      <w:pPr>
        <w:pStyle w:val="sottotitolocampionato10"/>
        <w:rPr>
          <w:color w:val="002060"/>
        </w:rPr>
      </w:pPr>
      <w:r w:rsidRPr="00FF58F8">
        <w:rPr>
          <w:color w:val="002060"/>
        </w:rPr>
        <w:lastRenderedPageBreak/>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9"/>
        <w:gridCol w:w="385"/>
        <w:gridCol w:w="898"/>
        <w:gridCol w:w="1177"/>
        <w:gridCol w:w="1553"/>
        <w:gridCol w:w="1544"/>
      </w:tblGrid>
      <w:tr w:rsidR="001A3104" w:rsidRPr="00FF58F8" w14:paraId="70D91AB8"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0993EF"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D18EF"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24BE2"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60CBE"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3C796"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CBB5B"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C612E"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5EDEC913"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E2EC2B" w14:textId="77777777" w:rsidR="001A3104" w:rsidRPr="00FF58F8" w:rsidRDefault="001A3104" w:rsidP="00CD4BCE">
            <w:pPr>
              <w:pStyle w:val="rowtabella0"/>
              <w:rPr>
                <w:color w:val="002060"/>
              </w:rPr>
            </w:pPr>
            <w:r w:rsidRPr="00FF58F8">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8B1A0B" w14:textId="77777777" w:rsidR="001A3104" w:rsidRPr="00FF58F8" w:rsidRDefault="001A3104" w:rsidP="00CD4BCE">
            <w:pPr>
              <w:pStyle w:val="rowtabella0"/>
              <w:rPr>
                <w:color w:val="002060"/>
              </w:rPr>
            </w:pPr>
            <w:r w:rsidRPr="00FF58F8">
              <w:rPr>
                <w:color w:val="002060"/>
              </w:rPr>
              <w:t>SAMBENEDETTESE BEACH SOCC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2EB77" w14:textId="77777777" w:rsidR="001A3104" w:rsidRPr="00FF58F8" w:rsidRDefault="001A3104" w:rsidP="00CD4BCE">
            <w:pPr>
              <w:pStyle w:val="rowtabella0"/>
              <w:jc w:val="center"/>
              <w:rPr>
                <w:color w:val="002060"/>
              </w:rPr>
            </w:pPr>
            <w:r w:rsidRPr="00FF58F8">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01B68" w14:textId="77777777" w:rsidR="001A3104" w:rsidRPr="00FF58F8" w:rsidRDefault="001A3104" w:rsidP="00CD4BCE">
            <w:pPr>
              <w:pStyle w:val="rowtabella0"/>
              <w:rPr>
                <w:color w:val="002060"/>
              </w:rPr>
            </w:pPr>
            <w:r w:rsidRPr="00FF58F8">
              <w:rPr>
                <w:color w:val="002060"/>
              </w:rPr>
              <w:t>14/02/2025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84331" w14:textId="77777777" w:rsidR="001A3104" w:rsidRPr="00FF58F8" w:rsidRDefault="001A3104" w:rsidP="00CD4BCE">
            <w:pPr>
              <w:pStyle w:val="rowtabella0"/>
              <w:rPr>
                <w:color w:val="002060"/>
              </w:rPr>
            </w:pPr>
            <w:r w:rsidRPr="00FF58F8">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66838B" w14:textId="77777777" w:rsidR="001A3104" w:rsidRPr="00FF58F8" w:rsidRDefault="001A3104" w:rsidP="00CD4BCE">
            <w:pPr>
              <w:pStyle w:val="rowtabella0"/>
              <w:rPr>
                <w:color w:val="002060"/>
              </w:rPr>
            </w:pPr>
            <w:r w:rsidRPr="00FF58F8">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1560C" w14:textId="77777777" w:rsidR="001A3104" w:rsidRPr="00FF58F8" w:rsidRDefault="001A3104" w:rsidP="00CD4BCE">
            <w:pPr>
              <w:pStyle w:val="rowtabella0"/>
              <w:rPr>
                <w:color w:val="002060"/>
              </w:rPr>
            </w:pPr>
            <w:r w:rsidRPr="00FF58F8">
              <w:rPr>
                <w:color w:val="002060"/>
              </w:rPr>
              <w:t>VIA DELLA LIBERTA'</w:t>
            </w:r>
          </w:p>
        </w:tc>
      </w:tr>
      <w:tr w:rsidR="001A3104" w:rsidRPr="00FF58F8" w14:paraId="38215DAF"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D4B904" w14:textId="77777777" w:rsidR="001A3104" w:rsidRPr="00FF58F8" w:rsidRDefault="001A3104" w:rsidP="00CD4BCE">
            <w:pPr>
              <w:pStyle w:val="rowtabella0"/>
              <w:rPr>
                <w:color w:val="002060"/>
              </w:rPr>
            </w:pPr>
            <w:r w:rsidRPr="00FF58F8">
              <w:rPr>
                <w:color w:val="002060"/>
              </w:rPr>
              <w:t>FUTSAL L.C.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CAA37F" w14:textId="77777777" w:rsidR="001A3104" w:rsidRPr="00FF58F8" w:rsidRDefault="001A3104" w:rsidP="00CD4BCE">
            <w:pPr>
              <w:pStyle w:val="rowtabella0"/>
              <w:rPr>
                <w:color w:val="002060"/>
              </w:rPr>
            </w:pPr>
            <w:r w:rsidRPr="00FF58F8">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EF1F32"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8C95C2" w14:textId="77777777" w:rsidR="001A3104" w:rsidRPr="00FF58F8" w:rsidRDefault="001A3104" w:rsidP="00CD4BCE">
            <w:pPr>
              <w:pStyle w:val="rowtabella0"/>
              <w:rPr>
                <w:color w:val="002060"/>
              </w:rPr>
            </w:pPr>
            <w:r w:rsidRPr="00FF58F8">
              <w:rPr>
                <w:color w:val="002060"/>
              </w:rPr>
              <w:t>14/02/2025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A1017" w14:textId="77777777" w:rsidR="001A3104" w:rsidRPr="00FF58F8" w:rsidRDefault="001A3104" w:rsidP="00CD4BCE">
            <w:pPr>
              <w:pStyle w:val="rowtabella0"/>
              <w:rPr>
                <w:color w:val="002060"/>
              </w:rPr>
            </w:pPr>
            <w:r w:rsidRPr="00FF58F8">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280950" w14:textId="77777777" w:rsidR="001A3104" w:rsidRPr="00FF58F8" w:rsidRDefault="001A3104" w:rsidP="00CD4BCE">
            <w:pPr>
              <w:pStyle w:val="rowtabella0"/>
              <w:rPr>
                <w:color w:val="002060"/>
              </w:rPr>
            </w:pPr>
            <w:r w:rsidRPr="00FF58F8">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FA1C6E" w14:textId="77777777" w:rsidR="001A3104" w:rsidRPr="00FF58F8" w:rsidRDefault="001A3104" w:rsidP="00CD4BCE">
            <w:pPr>
              <w:pStyle w:val="rowtabella0"/>
              <w:rPr>
                <w:color w:val="002060"/>
              </w:rPr>
            </w:pPr>
            <w:r w:rsidRPr="00FF58F8">
              <w:rPr>
                <w:color w:val="002060"/>
              </w:rPr>
              <w:t>VIA CORRADI</w:t>
            </w:r>
          </w:p>
        </w:tc>
      </w:tr>
      <w:tr w:rsidR="001A3104" w:rsidRPr="00FF58F8" w14:paraId="63FD972F"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13E57A" w14:textId="77777777" w:rsidR="001A3104" w:rsidRPr="00FF58F8" w:rsidRDefault="001A3104" w:rsidP="00CD4BCE">
            <w:pPr>
              <w:pStyle w:val="rowtabella0"/>
              <w:rPr>
                <w:color w:val="002060"/>
              </w:rPr>
            </w:pPr>
            <w:r w:rsidRPr="00FF58F8">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577088" w14:textId="77777777" w:rsidR="001A3104" w:rsidRPr="00FF58F8" w:rsidRDefault="001A3104" w:rsidP="00CD4BCE">
            <w:pPr>
              <w:pStyle w:val="rowtabella0"/>
              <w:rPr>
                <w:color w:val="002060"/>
              </w:rPr>
            </w:pPr>
            <w:r w:rsidRPr="00FF58F8">
              <w:rPr>
                <w:color w:val="002060"/>
              </w:rPr>
              <w:t>CASELLE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E84EAF1"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362213" w14:textId="77777777" w:rsidR="001A3104" w:rsidRPr="00FF58F8" w:rsidRDefault="001A3104" w:rsidP="00CD4BCE">
            <w:pPr>
              <w:pStyle w:val="rowtabella0"/>
              <w:rPr>
                <w:color w:val="002060"/>
              </w:rPr>
            </w:pPr>
            <w:r w:rsidRPr="00FF58F8">
              <w:rPr>
                <w:color w:val="002060"/>
              </w:rPr>
              <w:t>14/02/2025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3C61CED" w14:textId="77777777" w:rsidR="001A3104" w:rsidRPr="00FF58F8" w:rsidRDefault="001A3104" w:rsidP="00CD4BCE">
            <w:pPr>
              <w:pStyle w:val="rowtabella0"/>
              <w:rPr>
                <w:color w:val="002060"/>
              </w:rPr>
            </w:pPr>
            <w:r w:rsidRPr="00FF58F8">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508AC2" w14:textId="77777777" w:rsidR="001A3104" w:rsidRPr="00FF58F8" w:rsidRDefault="001A3104" w:rsidP="00CD4BCE">
            <w:pPr>
              <w:pStyle w:val="rowtabella0"/>
              <w:rPr>
                <w:color w:val="002060"/>
              </w:rPr>
            </w:pPr>
            <w:r w:rsidRPr="00FF58F8">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E82C71" w14:textId="77777777" w:rsidR="001A3104" w:rsidRPr="00FF58F8" w:rsidRDefault="001A3104" w:rsidP="00CD4BCE">
            <w:pPr>
              <w:pStyle w:val="rowtabella0"/>
              <w:rPr>
                <w:color w:val="002060"/>
              </w:rPr>
            </w:pPr>
            <w:r w:rsidRPr="00FF58F8">
              <w:rPr>
                <w:color w:val="002060"/>
              </w:rPr>
              <w:t>VIA DON GIUSEPPE MARUCCI 1</w:t>
            </w:r>
          </w:p>
        </w:tc>
      </w:tr>
      <w:tr w:rsidR="001A3104" w:rsidRPr="00FF58F8" w14:paraId="70AF4702"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29DBF64" w14:textId="77777777" w:rsidR="001A3104" w:rsidRPr="00FF58F8" w:rsidRDefault="001A3104" w:rsidP="00CD4BCE">
            <w:pPr>
              <w:pStyle w:val="rowtabella0"/>
              <w:rPr>
                <w:color w:val="002060"/>
              </w:rPr>
            </w:pPr>
            <w:r w:rsidRPr="00FF58F8">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C42696" w14:textId="77777777" w:rsidR="001A3104" w:rsidRPr="00FF58F8" w:rsidRDefault="001A3104" w:rsidP="00CD4BCE">
            <w:pPr>
              <w:pStyle w:val="rowtabella0"/>
              <w:rPr>
                <w:color w:val="002060"/>
              </w:rPr>
            </w:pPr>
            <w:r w:rsidRPr="00FF58F8">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09185E"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F899BF" w14:textId="77777777" w:rsidR="001A3104" w:rsidRPr="00FF58F8" w:rsidRDefault="001A3104" w:rsidP="00CD4BCE">
            <w:pPr>
              <w:pStyle w:val="rowtabella0"/>
              <w:rPr>
                <w:color w:val="002060"/>
              </w:rPr>
            </w:pPr>
            <w:r w:rsidRPr="00FF58F8">
              <w:rPr>
                <w:color w:val="002060"/>
              </w:rPr>
              <w:t>14/02/2025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F3F26" w14:textId="77777777" w:rsidR="001A3104" w:rsidRPr="00FF58F8" w:rsidRDefault="001A3104" w:rsidP="00CD4BCE">
            <w:pPr>
              <w:pStyle w:val="rowtabella0"/>
              <w:rPr>
                <w:color w:val="002060"/>
              </w:rPr>
            </w:pPr>
            <w:r w:rsidRPr="00FF58F8">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96A44B" w14:textId="77777777" w:rsidR="001A3104" w:rsidRPr="00FF58F8" w:rsidRDefault="001A3104" w:rsidP="00CD4BCE">
            <w:pPr>
              <w:pStyle w:val="rowtabella0"/>
              <w:rPr>
                <w:color w:val="002060"/>
              </w:rPr>
            </w:pPr>
            <w:r w:rsidRPr="00FF58F8">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29A516" w14:textId="77777777" w:rsidR="001A3104" w:rsidRPr="00FF58F8" w:rsidRDefault="001A3104" w:rsidP="00CD4BCE">
            <w:pPr>
              <w:pStyle w:val="rowtabella0"/>
              <w:rPr>
                <w:color w:val="002060"/>
              </w:rPr>
            </w:pPr>
            <w:r w:rsidRPr="00FF58F8">
              <w:rPr>
                <w:color w:val="002060"/>
              </w:rPr>
              <w:t>VIA DELLO SPORT</w:t>
            </w:r>
          </w:p>
        </w:tc>
      </w:tr>
      <w:tr w:rsidR="001A3104" w:rsidRPr="00FF58F8" w14:paraId="05022264"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F44080C" w14:textId="77777777" w:rsidR="001A3104" w:rsidRPr="00FF58F8" w:rsidRDefault="001A3104" w:rsidP="00CD4BCE">
            <w:pPr>
              <w:pStyle w:val="rowtabella0"/>
              <w:rPr>
                <w:color w:val="002060"/>
              </w:rPr>
            </w:pPr>
            <w:r w:rsidRPr="00FF58F8">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FF572A0" w14:textId="77777777" w:rsidR="001A3104" w:rsidRPr="00FF58F8" w:rsidRDefault="001A3104" w:rsidP="00CD4BCE">
            <w:pPr>
              <w:pStyle w:val="rowtabella0"/>
              <w:rPr>
                <w:color w:val="002060"/>
              </w:rPr>
            </w:pPr>
            <w:r w:rsidRPr="00FF58F8">
              <w:rPr>
                <w:color w:val="002060"/>
              </w:rPr>
              <w:t>ACCUMOLI GANG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3B3BCB"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1A227" w14:textId="77777777" w:rsidR="001A3104" w:rsidRPr="00FF58F8" w:rsidRDefault="001A3104" w:rsidP="00CD4BCE">
            <w:pPr>
              <w:pStyle w:val="rowtabella0"/>
              <w:rPr>
                <w:color w:val="002060"/>
              </w:rPr>
            </w:pPr>
            <w:r w:rsidRPr="00FF58F8">
              <w:rPr>
                <w:color w:val="002060"/>
              </w:rPr>
              <w:t>14/02/2025 20:30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68FFA" w14:textId="77777777" w:rsidR="001A3104" w:rsidRPr="00FF58F8" w:rsidRDefault="001A3104" w:rsidP="00CD4BCE">
            <w:pPr>
              <w:pStyle w:val="rowtabella0"/>
              <w:rPr>
                <w:color w:val="002060"/>
              </w:rPr>
            </w:pPr>
            <w:r w:rsidRPr="00FF58F8">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E538B" w14:textId="77777777" w:rsidR="001A3104" w:rsidRPr="00FF58F8" w:rsidRDefault="001A3104" w:rsidP="00CD4BCE">
            <w:pPr>
              <w:pStyle w:val="rowtabella0"/>
              <w:rPr>
                <w:color w:val="002060"/>
              </w:rPr>
            </w:pPr>
            <w:r w:rsidRPr="00FF58F8">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C7E0A6" w14:textId="77777777" w:rsidR="001A3104" w:rsidRPr="00FF58F8" w:rsidRDefault="001A3104" w:rsidP="00CD4BCE">
            <w:pPr>
              <w:pStyle w:val="rowtabella0"/>
              <w:rPr>
                <w:color w:val="002060"/>
              </w:rPr>
            </w:pPr>
            <w:r w:rsidRPr="00FF58F8">
              <w:rPr>
                <w:color w:val="002060"/>
              </w:rPr>
              <w:t>VIA DELLO SPORT</w:t>
            </w:r>
          </w:p>
        </w:tc>
      </w:tr>
      <w:tr w:rsidR="001A3104" w:rsidRPr="00FF58F8" w14:paraId="35E4AFBF"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E00F6" w14:textId="77777777" w:rsidR="001A3104" w:rsidRPr="00FF58F8" w:rsidRDefault="001A3104" w:rsidP="00CD4BCE">
            <w:pPr>
              <w:pStyle w:val="rowtabella0"/>
              <w:rPr>
                <w:color w:val="002060"/>
              </w:rPr>
            </w:pPr>
            <w:r w:rsidRPr="00FF58F8">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7C4C4" w14:textId="77777777" w:rsidR="001A3104" w:rsidRPr="00FF58F8" w:rsidRDefault="001A3104" w:rsidP="00CD4BCE">
            <w:pPr>
              <w:pStyle w:val="rowtabella0"/>
              <w:rPr>
                <w:color w:val="002060"/>
              </w:rPr>
            </w:pPr>
            <w:r w:rsidRPr="00FF58F8">
              <w:rPr>
                <w:color w:val="002060"/>
              </w:rPr>
              <w:t>TRUENTIN LAMA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348685" w14:textId="77777777" w:rsidR="001A3104" w:rsidRPr="00FF58F8" w:rsidRDefault="001A3104" w:rsidP="00CD4BCE">
            <w:pPr>
              <w:pStyle w:val="rowtabella0"/>
              <w:jc w:val="center"/>
              <w:rPr>
                <w:color w:val="002060"/>
              </w:rPr>
            </w:pPr>
            <w:r w:rsidRPr="00FF58F8">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1964C6" w14:textId="77777777" w:rsidR="001A3104" w:rsidRPr="00FF58F8" w:rsidRDefault="001A3104" w:rsidP="00CD4BCE">
            <w:pPr>
              <w:pStyle w:val="rowtabella0"/>
              <w:rPr>
                <w:color w:val="002060"/>
              </w:rPr>
            </w:pPr>
            <w:r w:rsidRPr="00FF58F8">
              <w:rPr>
                <w:color w:val="002060"/>
              </w:rPr>
              <w:t>15/02/2025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3BCC35" w14:textId="77777777" w:rsidR="001A3104" w:rsidRPr="00FF58F8" w:rsidRDefault="001A3104" w:rsidP="00CD4BCE">
            <w:pPr>
              <w:pStyle w:val="rowtabella0"/>
              <w:rPr>
                <w:color w:val="002060"/>
              </w:rPr>
            </w:pPr>
            <w:r w:rsidRPr="00FF58F8">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5E3A6" w14:textId="77777777" w:rsidR="001A3104" w:rsidRPr="00FF58F8" w:rsidRDefault="001A3104" w:rsidP="00CD4BCE">
            <w:pPr>
              <w:pStyle w:val="rowtabella0"/>
              <w:rPr>
                <w:color w:val="002060"/>
              </w:rPr>
            </w:pPr>
            <w:r w:rsidRPr="00FF58F8">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B1B57" w14:textId="77777777" w:rsidR="001A3104" w:rsidRPr="00FF58F8" w:rsidRDefault="001A3104" w:rsidP="00CD4BCE">
            <w:pPr>
              <w:pStyle w:val="rowtabella0"/>
              <w:rPr>
                <w:color w:val="002060"/>
              </w:rPr>
            </w:pPr>
            <w:r w:rsidRPr="00FF58F8">
              <w:rPr>
                <w:color w:val="002060"/>
              </w:rPr>
              <w:t>VIA PERTINI</w:t>
            </w:r>
          </w:p>
        </w:tc>
      </w:tr>
    </w:tbl>
    <w:p w14:paraId="10ECFC40" w14:textId="77777777" w:rsidR="001A3104" w:rsidRPr="00CB3FBE" w:rsidRDefault="001A3104" w:rsidP="007347D6">
      <w:pPr>
        <w:pStyle w:val="breakline"/>
        <w:rPr>
          <w:rFonts w:eastAsiaTheme="minorEastAsia"/>
          <w:color w:val="002060"/>
        </w:rPr>
      </w:pPr>
    </w:p>
    <w:p w14:paraId="721B0D62" w14:textId="77777777" w:rsidR="007347D6" w:rsidRPr="00CB3FBE" w:rsidRDefault="007347D6" w:rsidP="007347D6">
      <w:pPr>
        <w:pStyle w:val="breakline"/>
        <w:rPr>
          <w:color w:val="002060"/>
        </w:rPr>
      </w:pPr>
    </w:p>
    <w:p w14:paraId="12DD576C" w14:textId="77777777" w:rsidR="007347D6" w:rsidRPr="00CB3FBE" w:rsidRDefault="007347D6" w:rsidP="007347D6">
      <w:pPr>
        <w:pStyle w:val="titolocampionato0"/>
        <w:shd w:val="clear" w:color="auto" w:fill="CCCCCC"/>
        <w:spacing w:before="80" w:after="40"/>
        <w:rPr>
          <w:color w:val="002060"/>
        </w:rPr>
      </w:pPr>
      <w:r w:rsidRPr="00CB3FBE">
        <w:rPr>
          <w:color w:val="002060"/>
        </w:rPr>
        <w:t>REGIONALE CALCIO A 5 FEMMINILE</w:t>
      </w:r>
    </w:p>
    <w:p w14:paraId="506F9696" w14:textId="77777777" w:rsidR="007347D6" w:rsidRPr="00CB3FBE" w:rsidRDefault="007347D6" w:rsidP="007347D6">
      <w:pPr>
        <w:pStyle w:val="titoloprinc0"/>
        <w:rPr>
          <w:color w:val="002060"/>
        </w:rPr>
      </w:pPr>
      <w:r w:rsidRPr="00CB3FBE">
        <w:rPr>
          <w:color w:val="002060"/>
        </w:rPr>
        <w:t>VARIAZIONI AL PROGRAMMA GARE</w:t>
      </w:r>
    </w:p>
    <w:p w14:paraId="63F0D5DA" w14:textId="77777777" w:rsidR="007347D6" w:rsidRPr="00CB3FBE" w:rsidRDefault="007347D6" w:rsidP="007347D6">
      <w:pPr>
        <w:pStyle w:val="breakline"/>
        <w:rPr>
          <w:color w:val="002060"/>
        </w:rPr>
      </w:pPr>
    </w:p>
    <w:p w14:paraId="2948F279" w14:textId="77777777" w:rsidR="007347D6" w:rsidRPr="00CB3FBE" w:rsidRDefault="007347D6" w:rsidP="007347D6">
      <w:pPr>
        <w:pStyle w:val="breakline"/>
        <w:rPr>
          <w:color w:val="002060"/>
        </w:rPr>
      </w:pPr>
    </w:p>
    <w:p w14:paraId="1354422C" w14:textId="77777777" w:rsidR="007347D6" w:rsidRPr="00CB3FBE" w:rsidRDefault="007347D6" w:rsidP="007347D6">
      <w:pPr>
        <w:pStyle w:val="sottotitolocampionato10"/>
        <w:rPr>
          <w:color w:val="002060"/>
        </w:rPr>
      </w:pPr>
      <w:r w:rsidRPr="00CB3F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6D8BD420" w14:textId="77777777" w:rsidTr="002236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B53B3" w14:textId="77777777" w:rsidR="007347D6" w:rsidRPr="00CB3FBE" w:rsidRDefault="007347D6" w:rsidP="00CD4BCE">
            <w:pPr>
              <w:pStyle w:val="headertabella0"/>
              <w:rPr>
                <w:color w:val="002060"/>
              </w:rPr>
            </w:pPr>
            <w:r w:rsidRPr="00CB3F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6B8F7" w14:textId="77777777" w:rsidR="007347D6" w:rsidRPr="00CB3FBE" w:rsidRDefault="007347D6" w:rsidP="00CD4BCE">
            <w:pPr>
              <w:pStyle w:val="headertabella0"/>
              <w:rPr>
                <w:color w:val="002060"/>
              </w:rPr>
            </w:pPr>
            <w:r w:rsidRPr="00CB3F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2CBBF" w14:textId="77777777" w:rsidR="007347D6" w:rsidRPr="00CB3FBE" w:rsidRDefault="007347D6" w:rsidP="00CD4BCE">
            <w:pPr>
              <w:pStyle w:val="headertabella0"/>
              <w:rPr>
                <w:color w:val="002060"/>
              </w:rPr>
            </w:pPr>
            <w:r w:rsidRPr="00CB3F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F4D82"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D3603"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DFD5D"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D9E52" w14:textId="77777777" w:rsidR="007347D6" w:rsidRPr="00CB3FBE" w:rsidRDefault="007347D6" w:rsidP="00CD4BCE">
            <w:pPr>
              <w:pStyle w:val="headertabella0"/>
              <w:rPr>
                <w:color w:val="002060"/>
              </w:rPr>
            </w:pPr>
            <w:r w:rsidRPr="00CB3F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F78D9" w14:textId="77777777" w:rsidR="007347D6" w:rsidRPr="00CB3FBE" w:rsidRDefault="007347D6" w:rsidP="00CD4BCE">
            <w:pPr>
              <w:pStyle w:val="headertabella0"/>
              <w:rPr>
                <w:color w:val="002060"/>
              </w:rPr>
            </w:pPr>
            <w:r w:rsidRPr="00CB3FBE">
              <w:rPr>
                <w:color w:val="002060"/>
              </w:rPr>
              <w:t>Impianto</w:t>
            </w:r>
          </w:p>
        </w:tc>
      </w:tr>
      <w:tr w:rsidR="007347D6" w:rsidRPr="00CB3FBE" w14:paraId="64905C6B" w14:textId="77777777" w:rsidTr="002236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5D1C7" w14:textId="77777777" w:rsidR="007347D6" w:rsidRPr="002236CF" w:rsidRDefault="007347D6" w:rsidP="00CD4BCE">
            <w:pPr>
              <w:pStyle w:val="rowtabella0"/>
              <w:rPr>
                <w:color w:val="002060"/>
                <w:highlight w:val="yellow"/>
              </w:rPr>
            </w:pPr>
            <w:r w:rsidRPr="002236CF">
              <w:rPr>
                <w:color w:val="002060"/>
                <w:highlight w:val="yellow"/>
              </w:rPr>
              <w:t>15/02/2025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D8665" w14:textId="77777777" w:rsidR="007347D6" w:rsidRPr="002236CF" w:rsidRDefault="007347D6" w:rsidP="00CD4BCE">
            <w:pPr>
              <w:pStyle w:val="rowtabella0"/>
              <w:jc w:val="center"/>
              <w:rPr>
                <w:color w:val="002060"/>
                <w:highlight w:val="yellow"/>
              </w:rPr>
            </w:pPr>
            <w:r w:rsidRPr="002236CF">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9DF5B" w14:textId="77777777" w:rsidR="007347D6" w:rsidRPr="002236CF" w:rsidRDefault="007347D6" w:rsidP="00CD4BCE">
            <w:pPr>
              <w:pStyle w:val="rowtabella0"/>
              <w:rPr>
                <w:color w:val="002060"/>
                <w:highlight w:val="yellow"/>
              </w:rPr>
            </w:pPr>
            <w:r w:rsidRPr="002236CF">
              <w:rPr>
                <w:color w:val="002060"/>
                <w:highlight w:val="yellow"/>
              </w:rPr>
              <w:t>TRODICA FUTSAL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79E8" w14:textId="77777777" w:rsidR="007347D6" w:rsidRPr="002236CF" w:rsidRDefault="007347D6" w:rsidP="00CD4BCE">
            <w:pPr>
              <w:pStyle w:val="rowtabella0"/>
              <w:rPr>
                <w:color w:val="002060"/>
                <w:highlight w:val="yellow"/>
              </w:rPr>
            </w:pPr>
            <w:r w:rsidRPr="002236CF">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37694" w14:textId="35FDB40E" w:rsidR="007347D6" w:rsidRPr="00CB3FBE" w:rsidRDefault="007347D6" w:rsidP="00CD4B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8AF35" w14:textId="77777777" w:rsidR="007347D6" w:rsidRPr="00CB3FBE" w:rsidRDefault="007347D6" w:rsidP="00CD4BCE">
            <w:pPr>
              <w:pStyle w:val="rowtabella0"/>
              <w:jc w:val="center"/>
              <w:rPr>
                <w:color w:val="002060"/>
              </w:rPr>
            </w:pPr>
            <w:r w:rsidRPr="002236CF">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5AE0" w14:textId="77777777" w:rsidR="007347D6" w:rsidRPr="00CB3FBE" w:rsidRDefault="007347D6" w:rsidP="00CD4BCE">
            <w:pPr>
              <w:pStyle w:val="rowtabella0"/>
              <w:jc w:val="center"/>
              <w:rPr>
                <w:color w:val="002060"/>
              </w:rPr>
            </w:pPr>
            <w:r w:rsidRPr="00CB3FBE">
              <w:rPr>
                <w:color w:val="002060"/>
              </w:rPr>
              <w:t>21:15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F5F4" w14:textId="77777777" w:rsidR="007347D6" w:rsidRPr="00CB3FBE" w:rsidRDefault="007347D6" w:rsidP="00CD4BCE">
            <w:pPr>
              <w:rPr>
                <w:color w:val="002060"/>
              </w:rPr>
            </w:pPr>
          </w:p>
        </w:tc>
      </w:tr>
    </w:tbl>
    <w:p w14:paraId="58790454" w14:textId="77777777" w:rsidR="007347D6" w:rsidRPr="00CB3FBE" w:rsidRDefault="007347D6" w:rsidP="007347D6">
      <w:pPr>
        <w:pStyle w:val="breakline"/>
        <w:rPr>
          <w:rFonts w:eastAsiaTheme="minorEastAsia"/>
          <w:color w:val="002060"/>
        </w:rPr>
      </w:pPr>
    </w:p>
    <w:p w14:paraId="35A7ECE6" w14:textId="77777777" w:rsidR="007347D6" w:rsidRPr="00CB3FBE" w:rsidRDefault="007347D6" w:rsidP="007347D6">
      <w:pPr>
        <w:pStyle w:val="breakline"/>
        <w:rPr>
          <w:color w:val="002060"/>
        </w:rPr>
      </w:pPr>
    </w:p>
    <w:p w14:paraId="0637F9FE" w14:textId="77777777" w:rsidR="007347D6" w:rsidRPr="00CB3FBE" w:rsidRDefault="007347D6" w:rsidP="007347D6">
      <w:pPr>
        <w:pStyle w:val="titoloprinc0"/>
        <w:rPr>
          <w:color w:val="002060"/>
        </w:rPr>
      </w:pPr>
      <w:r w:rsidRPr="00CB3FBE">
        <w:rPr>
          <w:color w:val="002060"/>
        </w:rPr>
        <w:t>RISULTATI</w:t>
      </w:r>
    </w:p>
    <w:p w14:paraId="2C7E2EDC" w14:textId="77777777" w:rsidR="007347D6" w:rsidRPr="00CB3FBE" w:rsidRDefault="007347D6" w:rsidP="007347D6">
      <w:pPr>
        <w:pStyle w:val="breakline"/>
        <w:rPr>
          <w:color w:val="002060"/>
        </w:rPr>
      </w:pPr>
    </w:p>
    <w:p w14:paraId="7FD8807D" w14:textId="77777777" w:rsidR="007347D6" w:rsidRPr="00CB3FBE" w:rsidRDefault="007347D6" w:rsidP="007347D6">
      <w:pPr>
        <w:pStyle w:val="sottotitolocampionato10"/>
        <w:rPr>
          <w:color w:val="002060"/>
        </w:rPr>
      </w:pPr>
      <w:r w:rsidRPr="00CB3FBE">
        <w:rPr>
          <w:color w:val="002060"/>
        </w:rPr>
        <w:t>RISULTATI UFFICIALI GARE DEL 07/02/2025</w:t>
      </w:r>
    </w:p>
    <w:p w14:paraId="091F28D8" w14:textId="77777777" w:rsidR="007347D6" w:rsidRPr="007347D6" w:rsidRDefault="007347D6" w:rsidP="007347D6">
      <w:pPr>
        <w:pStyle w:val="sottotitolocampionato20"/>
        <w:spacing w:before="0" w:beforeAutospacing="0" w:after="0" w:afterAutospacing="0"/>
        <w:rPr>
          <w:rFonts w:ascii="Arial" w:hAnsi="Arial" w:cs="Arial"/>
          <w:color w:val="002060"/>
          <w:sz w:val="20"/>
          <w:szCs w:val="20"/>
        </w:rPr>
      </w:pPr>
      <w:r w:rsidRPr="007347D6">
        <w:rPr>
          <w:rFonts w:ascii="Arial" w:hAnsi="Arial" w:cs="Arial"/>
          <w:color w:val="002060"/>
          <w:sz w:val="20"/>
          <w:szCs w:val="20"/>
        </w:rPr>
        <w:t>Si trascrivono qui di seguito i risultati ufficiali delle gare disputate</w:t>
      </w:r>
    </w:p>
    <w:p w14:paraId="63E0FCA8" w14:textId="77777777" w:rsidR="007347D6" w:rsidRPr="00CB3FBE" w:rsidRDefault="007347D6" w:rsidP="007347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47D6" w:rsidRPr="00CB3FBE" w14:paraId="09C2BAA6"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2BEF68FF"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9B69C" w14:textId="77777777" w:rsidR="007347D6" w:rsidRPr="00CB3FBE" w:rsidRDefault="007347D6" w:rsidP="00CD4BCE">
                  <w:pPr>
                    <w:pStyle w:val="headertabella0"/>
                    <w:rPr>
                      <w:color w:val="002060"/>
                    </w:rPr>
                  </w:pPr>
                  <w:r w:rsidRPr="00CB3FBE">
                    <w:rPr>
                      <w:color w:val="002060"/>
                    </w:rPr>
                    <w:t>GIRONE A - 5 Giornata - R</w:t>
                  </w:r>
                </w:p>
              </w:tc>
            </w:tr>
            <w:tr w:rsidR="007347D6" w:rsidRPr="00CB3FBE" w14:paraId="72DC99B2"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9BCED0" w14:textId="77777777" w:rsidR="007347D6" w:rsidRPr="00CB3FBE" w:rsidRDefault="007347D6" w:rsidP="00CD4BCE">
                  <w:pPr>
                    <w:pStyle w:val="rowtabella0"/>
                    <w:rPr>
                      <w:color w:val="002060"/>
                    </w:rPr>
                  </w:pPr>
                  <w:r w:rsidRPr="00CB3FBE">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9C2AC" w14:textId="77777777" w:rsidR="007347D6" w:rsidRPr="00CB3FBE" w:rsidRDefault="007347D6" w:rsidP="00CD4BCE">
                  <w:pPr>
                    <w:pStyle w:val="rowtabella0"/>
                    <w:rPr>
                      <w:color w:val="002060"/>
                    </w:rPr>
                  </w:pPr>
                  <w:r w:rsidRPr="00CB3FBE">
                    <w:rPr>
                      <w:color w:val="002060"/>
                    </w:rPr>
                    <w:t>- KAIROS 3 MONTI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8E3AC5" w14:textId="77777777" w:rsidR="007347D6" w:rsidRPr="00CB3FBE" w:rsidRDefault="007347D6" w:rsidP="00CD4BCE">
                  <w:pPr>
                    <w:pStyle w:val="rowtabella0"/>
                    <w:jc w:val="center"/>
                    <w:rPr>
                      <w:color w:val="002060"/>
                    </w:rPr>
                  </w:pPr>
                  <w:r w:rsidRPr="00CB3FBE">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15BD4" w14:textId="77777777" w:rsidR="007347D6" w:rsidRPr="00CB3FBE" w:rsidRDefault="007347D6" w:rsidP="00CD4BCE">
                  <w:pPr>
                    <w:pStyle w:val="rowtabella0"/>
                    <w:jc w:val="center"/>
                    <w:rPr>
                      <w:color w:val="002060"/>
                    </w:rPr>
                  </w:pPr>
                  <w:r w:rsidRPr="00CB3FBE">
                    <w:rPr>
                      <w:color w:val="002060"/>
                    </w:rPr>
                    <w:t> </w:t>
                  </w:r>
                </w:p>
              </w:tc>
            </w:tr>
            <w:tr w:rsidR="007347D6" w:rsidRPr="00CB3FBE" w14:paraId="7907BF1E"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013F06" w14:textId="77777777" w:rsidR="007347D6" w:rsidRPr="00CB3FBE" w:rsidRDefault="007347D6" w:rsidP="00CD4BCE">
                  <w:pPr>
                    <w:pStyle w:val="rowtabella0"/>
                    <w:rPr>
                      <w:color w:val="002060"/>
                    </w:rPr>
                  </w:pPr>
                  <w:r w:rsidRPr="00CB3FBE">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DB7850" w14:textId="77777777" w:rsidR="007347D6" w:rsidRPr="00CB3FBE" w:rsidRDefault="007347D6" w:rsidP="00CD4BCE">
                  <w:pPr>
                    <w:pStyle w:val="rowtabella0"/>
                    <w:rPr>
                      <w:color w:val="002060"/>
                    </w:rPr>
                  </w:pPr>
                  <w:r w:rsidRPr="00CB3FBE">
                    <w:rPr>
                      <w:color w:val="002060"/>
                    </w:rPr>
                    <w:t>- WOMAN SANGIUSTESE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A35235" w14:textId="77777777" w:rsidR="007347D6" w:rsidRPr="00CB3FBE" w:rsidRDefault="007347D6" w:rsidP="00CD4BCE">
                  <w:pPr>
                    <w:pStyle w:val="rowtabella0"/>
                    <w:jc w:val="center"/>
                    <w:rPr>
                      <w:color w:val="002060"/>
                    </w:rPr>
                  </w:pPr>
                  <w:r w:rsidRPr="00CB3FB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95771F" w14:textId="77777777" w:rsidR="007347D6" w:rsidRPr="00CB3FBE" w:rsidRDefault="007347D6" w:rsidP="00CD4BCE">
                  <w:pPr>
                    <w:pStyle w:val="rowtabella0"/>
                    <w:jc w:val="center"/>
                    <w:rPr>
                      <w:color w:val="002060"/>
                    </w:rPr>
                  </w:pPr>
                  <w:r w:rsidRPr="00CB3FBE">
                    <w:rPr>
                      <w:color w:val="002060"/>
                    </w:rPr>
                    <w:t> </w:t>
                  </w:r>
                </w:p>
              </w:tc>
            </w:tr>
            <w:tr w:rsidR="007347D6" w:rsidRPr="00CB3FBE" w14:paraId="23EA2A03"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3BE074" w14:textId="77777777" w:rsidR="007347D6" w:rsidRPr="00CB3FBE" w:rsidRDefault="007347D6" w:rsidP="00CD4BCE">
                  <w:pPr>
                    <w:pStyle w:val="rowtabella0"/>
                    <w:rPr>
                      <w:color w:val="002060"/>
                    </w:rPr>
                  </w:pPr>
                  <w:r w:rsidRPr="00CB3FBE">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1E9409" w14:textId="77777777" w:rsidR="007347D6" w:rsidRPr="00CB3FBE" w:rsidRDefault="007347D6" w:rsidP="00CD4BCE">
                  <w:pPr>
                    <w:pStyle w:val="rowtabella0"/>
                    <w:rPr>
                      <w:color w:val="002060"/>
                    </w:rPr>
                  </w:pPr>
                  <w:r w:rsidRPr="00CB3FBE">
                    <w:rPr>
                      <w:color w:val="002060"/>
                    </w:rP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5220B91" w14:textId="77777777" w:rsidR="007347D6" w:rsidRPr="00CB3FBE" w:rsidRDefault="007347D6" w:rsidP="00CD4BCE">
                  <w:pPr>
                    <w:pStyle w:val="rowtabella0"/>
                    <w:jc w:val="center"/>
                    <w:rPr>
                      <w:color w:val="002060"/>
                    </w:rPr>
                  </w:pPr>
                  <w:r w:rsidRPr="00CB3FBE">
                    <w:rPr>
                      <w:color w:val="002060"/>
                    </w:rPr>
                    <w:t>7 - 1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6227B89" w14:textId="77777777" w:rsidR="007347D6" w:rsidRPr="00CB3FBE" w:rsidRDefault="007347D6" w:rsidP="00CD4BCE">
                  <w:pPr>
                    <w:pStyle w:val="rowtabella0"/>
                    <w:jc w:val="center"/>
                    <w:rPr>
                      <w:color w:val="002060"/>
                    </w:rPr>
                  </w:pPr>
                  <w:r w:rsidRPr="00CB3FBE">
                    <w:rPr>
                      <w:color w:val="002060"/>
                    </w:rPr>
                    <w:t> </w:t>
                  </w:r>
                </w:p>
              </w:tc>
            </w:tr>
            <w:tr w:rsidR="007347D6" w:rsidRPr="00CB3FBE" w14:paraId="53F42D72"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5A76A6" w14:textId="77777777" w:rsidR="007347D6" w:rsidRPr="00CB3FBE" w:rsidRDefault="007347D6" w:rsidP="00CD4BCE">
                  <w:pPr>
                    <w:pStyle w:val="rowtabella0"/>
                    <w:rPr>
                      <w:color w:val="002060"/>
                    </w:rPr>
                  </w:pPr>
                  <w:r w:rsidRPr="00CB3FBE">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86BC09" w14:textId="77777777" w:rsidR="007347D6" w:rsidRPr="00CB3FBE" w:rsidRDefault="007347D6" w:rsidP="00CD4BCE">
                  <w:pPr>
                    <w:pStyle w:val="rowtabella0"/>
                    <w:rPr>
                      <w:color w:val="002060"/>
                    </w:rPr>
                  </w:pPr>
                  <w:r w:rsidRPr="00CB3FBE">
                    <w:rPr>
                      <w:color w:val="002060"/>
                    </w:rPr>
                    <w:t>- TRODICA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E8772B" w14:textId="77777777" w:rsidR="007347D6" w:rsidRPr="00CB3FBE" w:rsidRDefault="007347D6" w:rsidP="00CD4BCE">
                  <w:pPr>
                    <w:pStyle w:val="rowtabella0"/>
                    <w:jc w:val="center"/>
                    <w:rPr>
                      <w:color w:val="002060"/>
                    </w:rPr>
                  </w:pPr>
                  <w:r w:rsidRPr="00CB3FBE">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30748D" w14:textId="77777777" w:rsidR="007347D6" w:rsidRPr="00CB3FBE" w:rsidRDefault="007347D6" w:rsidP="00CD4BCE">
                  <w:pPr>
                    <w:pStyle w:val="rowtabella0"/>
                    <w:jc w:val="center"/>
                    <w:rPr>
                      <w:color w:val="002060"/>
                    </w:rPr>
                  </w:pPr>
                  <w:r w:rsidRPr="00CB3FBE">
                    <w:rPr>
                      <w:color w:val="002060"/>
                    </w:rPr>
                    <w:t> </w:t>
                  </w:r>
                </w:p>
              </w:tc>
            </w:tr>
            <w:tr w:rsidR="007347D6" w:rsidRPr="00CB3FBE" w14:paraId="5D5F7C39"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98061BA" w14:textId="77777777" w:rsidR="007347D6" w:rsidRPr="00CB3FBE" w:rsidRDefault="007347D6" w:rsidP="00CD4BCE">
                  <w:pPr>
                    <w:pStyle w:val="rowtabella0"/>
                    <w:rPr>
                      <w:color w:val="002060"/>
                    </w:rPr>
                  </w:pPr>
                  <w:r w:rsidRPr="00CB3FBE">
                    <w:rPr>
                      <w:color w:val="002060"/>
                    </w:rPr>
                    <w:t>(1) 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320B51" w14:textId="77777777" w:rsidR="007347D6" w:rsidRPr="00CB3FBE" w:rsidRDefault="007347D6" w:rsidP="00CD4BCE">
                  <w:pPr>
                    <w:pStyle w:val="rowtabella0"/>
                    <w:rPr>
                      <w:color w:val="002060"/>
                    </w:rPr>
                  </w:pPr>
                  <w:r w:rsidRPr="00CB3FBE">
                    <w:rPr>
                      <w:color w:val="002060"/>
                    </w:rPr>
                    <w:t>- VENERE POTENTIA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3E8E7BB" w14:textId="77777777" w:rsidR="007347D6" w:rsidRPr="00CB3FBE" w:rsidRDefault="007347D6" w:rsidP="00CD4BCE">
                  <w:pPr>
                    <w:pStyle w:val="rowtabella0"/>
                    <w:jc w:val="center"/>
                    <w:rPr>
                      <w:color w:val="002060"/>
                    </w:rPr>
                  </w:pPr>
                  <w:r w:rsidRPr="00CB3FBE">
                    <w:rPr>
                      <w:color w:val="002060"/>
                    </w:rPr>
                    <w:t>1 - 10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0EF1CF" w14:textId="77777777" w:rsidR="007347D6" w:rsidRPr="00CB3FBE" w:rsidRDefault="007347D6" w:rsidP="00CD4BCE">
                  <w:pPr>
                    <w:pStyle w:val="rowtabella0"/>
                    <w:jc w:val="center"/>
                    <w:rPr>
                      <w:color w:val="002060"/>
                    </w:rPr>
                  </w:pPr>
                  <w:r w:rsidRPr="00CB3FBE">
                    <w:rPr>
                      <w:color w:val="002060"/>
                    </w:rPr>
                    <w:t> </w:t>
                  </w:r>
                </w:p>
              </w:tc>
            </w:tr>
            <w:tr w:rsidR="007347D6" w:rsidRPr="00CB3FBE" w14:paraId="711EC60E"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2D715F" w14:textId="77777777" w:rsidR="007347D6" w:rsidRPr="00CB3FBE" w:rsidRDefault="007347D6" w:rsidP="00CD4BCE">
                  <w:pPr>
                    <w:pStyle w:val="rowtabella0"/>
                    <w:rPr>
                      <w:color w:val="002060"/>
                    </w:rPr>
                  </w:pPr>
                  <w:r w:rsidRPr="00CB3FBE">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31B1B" w14:textId="77777777" w:rsidR="007347D6" w:rsidRPr="00CB3FBE" w:rsidRDefault="007347D6" w:rsidP="00CD4BCE">
                  <w:pPr>
                    <w:pStyle w:val="rowtabella0"/>
                    <w:rPr>
                      <w:color w:val="002060"/>
                    </w:rPr>
                  </w:pPr>
                  <w:r w:rsidRPr="00CB3FBE">
                    <w:rPr>
                      <w:color w:val="002060"/>
                    </w:rPr>
                    <w:t>- PIANDIROSE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3D399" w14:textId="77777777" w:rsidR="007347D6" w:rsidRPr="00CB3FBE" w:rsidRDefault="007347D6" w:rsidP="00CD4BCE">
                  <w:pPr>
                    <w:pStyle w:val="rowtabella0"/>
                    <w:jc w:val="center"/>
                    <w:rPr>
                      <w:color w:val="002060"/>
                    </w:rPr>
                  </w:pPr>
                  <w:r w:rsidRPr="00CB3FBE">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A94090" w14:textId="77777777" w:rsidR="007347D6" w:rsidRPr="00CB3FBE" w:rsidRDefault="007347D6" w:rsidP="00CD4BCE">
                  <w:pPr>
                    <w:pStyle w:val="rowtabella0"/>
                    <w:jc w:val="center"/>
                    <w:rPr>
                      <w:color w:val="002060"/>
                    </w:rPr>
                  </w:pPr>
                  <w:r w:rsidRPr="00CB3FBE">
                    <w:rPr>
                      <w:color w:val="002060"/>
                    </w:rPr>
                    <w:t> </w:t>
                  </w:r>
                </w:p>
              </w:tc>
            </w:tr>
            <w:tr w:rsidR="007347D6" w:rsidRPr="00CB3FBE" w14:paraId="6CC77FE9"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44A0ED96" w14:textId="77777777" w:rsidR="007347D6" w:rsidRPr="00CB3FBE" w:rsidRDefault="007347D6" w:rsidP="00CD4BCE">
                  <w:pPr>
                    <w:pStyle w:val="rowtabella0"/>
                    <w:rPr>
                      <w:color w:val="002060"/>
                    </w:rPr>
                  </w:pPr>
                  <w:r w:rsidRPr="00CB3FBE">
                    <w:rPr>
                      <w:color w:val="002060"/>
                    </w:rPr>
                    <w:t>(1) - disputata il 08/02/2025</w:t>
                  </w:r>
                </w:p>
              </w:tc>
            </w:tr>
          </w:tbl>
          <w:p w14:paraId="3C83077A" w14:textId="77777777" w:rsidR="007347D6" w:rsidRPr="00CB3FBE" w:rsidRDefault="007347D6" w:rsidP="00CD4BCE">
            <w:pPr>
              <w:rPr>
                <w:color w:val="002060"/>
              </w:rPr>
            </w:pPr>
          </w:p>
        </w:tc>
      </w:tr>
    </w:tbl>
    <w:p w14:paraId="0E7F384B" w14:textId="77777777" w:rsidR="007347D6" w:rsidRPr="00CB3FBE" w:rsidRDefault="007347D6" w:rsidP="007347D6">
      <w:pPr>
        <w:pStyle w:val="breakline"/>
        <w:rPr>
          <w:rFonts w:eastAsiaTheme="minorEastAsia"/>
          <w:color w:val="002060"/>
        </w:rPr>
      </w:pPr>
    </w:p>
    <w:p w14:paraId="419F3B63" w14:textId="77777777" w:rsidR="007347D6" w:rsidRPr="00CB3FBE" w:rsidRDefault="007347D6" w:rsidP="007347D6">
      <w:pPr>
        <w:pStyle w:val="breakline"/>
        <w:rPr>
          <w:color w:val="002060"/>
        </w:rPr>
      </w:pPr>
    </w:p>
    <w:p w14:paraId="14B609E7" w14:textId="77777777" w:rsidR="007347D6" w:rsidRPr="00CB3FBE" w:rsidRDefault="007347D6" w:rsidP="007347D6">
      <w:pPr>
        <w:pStyle w:val="titoloprinc0"/>
        <w:rPr>
          <w:color w:val="002060"/>
        </w:rPr>
      </w:pPr>
      <w:r w:rsidRPr="00CB3FBE">
        <w:rPr>
          <w:color w:val="002060"/>
        </w:rPr>
        <w:t>GIUDICE SPORTIVO</w:t>
      </w:r>
    </w:p>
    <w:p w14:paraId="26A69A97" w14:textId="77777777" w:rsidR="007347D6" w:rsidRPr="00CB3FBE" w:rsidRDefault="007347D6" w:rsidP="007347D6">
      <w:pPr>
        <w:pStyle w:val="diffida"/>
        <w:rPr>
          <w:color w:val="002060"/>
        </w:rPr>
      </w:pPr>
      <w:r w:rsidRPr="00CB3FBE">
        <w:rPr>
          <w:color w:val="002060"/>
        </w:rPr>
        <w:t>Il Giudice Sportivo Avv. Agnese Lazzaretti, con l'assistenza del Segretario Angelo Castellana, nella seduta del 12/02/2025, ha adottato le decisioni che di seguito integralmente si riportano:</w:t>
      </w:r>
    </w:p>
    <w:p w14:paraId="60856B1F" w14:textId="77777777" w:rsidR="007347D6" w:rsidRPr="00CB3FBE" w:rsidRDefault="007347D6" w:rsidP="007347D6">
      <w:pPr>
        <w:pStyle w:val="titolo10"/>
        <w:rPr>
          <w:color w:val="002060"/>
        </w:rPr>
      </w:pPr>
      <w:r w:rsidRPr="00CB3FBE">
        <w:rPr>
          <w:color w:val="002060"/>
        </w:rPr>
        <w:t xml:space="preserve">GARE DEL 7/ 2/2025 </w:t>
      </w:r>
    </w:p>
    <w:p w14:paraId="796B5D0C" w14:textId="77777777" w:rsidR="007347D6" w:rsidRPr="00CB3FBE" w:rsidRDefault="007347D6" w:rsidP="007347D6">
      <w:pPr>
        <w:pStyle w:val="titolo7a"/>
        <w:rPr>
          <w:color w:val="002060"/>
        </w:rPr>
      </w:pPr>
      <w:r w:rsidRPr="00CB3FBE">
        <w:rPr>
          <w:color w:val="002060"/>
        </w:rPr>
        <w:t xml:space="preserve">PROVVEDIMENTI DISCIPLINARI </w:t>
      </w:r>
    </w:p>
    <w:p w14:paraId="26DD9EEE"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1F26D6D2" w14:textId="77777777" w:rsidR="007347D6" w:rsidRPr="00CB3FBE" w:rsidRDefault="007347D6" w:rsidP="007347D6">
      <w:pPr>
        <w:pStyle w:val="titolo30"/>
        <w:rPr>
          <w:color w:val="002060"/>
        </w:rPr>
      </w:pPr>
      <w:r w:rsidRPr="00CB3FBE">
        <w:rPr>
          <w:color w:val="002060"/>
        </w:rPr>
        <w:t xml:space="preserve">CALCIATORI NON ESPULSI </w:t>
      </w:r>
    </w:p>
    <w:p w14:paraId="300BFF45" w14:textId="77777777" w:rsidR="007347D6" w:rsidRPr="00CB3FBE" w:rsidRDefault="007347D6" w:rsidP="007347D6">
      <w:pPr>
        <w:pStyle w:val="titolo20"/>
        <w:rPr>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2A0388B8" w14:textId="77777777" w:rsidTr="00CD4BCE">
        <w:tc>
          <w:tcPr>
            <w:tcW w:w="2200" w:type="dxa"/>
            <w:tcMar>
              <w:top w:w="20" w:type="dxa"/>
              <w:left w:w="20" w:type="dxa"/>
              <w:bottom w:w="20" w:type="dxa"/>
              <w:right w:w="20" w:type="dxa"/>
            </w:tcMar>
            <w:vAlign w:val="center"/>
            <w:hideMark/>
          </w:tcPr>
          <w:p w14:paraId="574CD0C2" w14:textId="77777777" w:rsidR="007347D6" w:rsidRPr="00CB3FBE" w:rsidRDefault="007347D6" w:rsidP="00CD4BCE">
            <w:pPr>
              <w:pStyle w:val="movimento"/>
              <w:rPr>
                <w:color w:val="002060"/>
              </w:rPr>
            </w:pPr>
            <w:r w:rsidRPr="00CB3FBE">
              <w:rPr>
                <w:color w:val="002060"/>
              </w:rPr>
              <w:t>MARCOLINI FEDERICA</w:t>
            </w:r>
          </w:p>
        </w:tc>
        <w:tc>
          <w:tcPr>
            <w:tcW w:w="2200" w:type="dxa"/>
            <w:tcMar>
              <w:top w:w="20" w:type="dxa"/>
              <w:left w:w="20" w:type="dxa"/>
              <w:bottom w:w="20" w:type="dxa"/>
              <w:right w:w="20" w:type="dxa"/>
            </w:tcMar>
            <w:vAlign w:val="center"/>
            <w:hideMark/>
          </w:tcPr>
          <w:p w14:paraId="38F18263" w14:textId="77777777" w:rsidR="007347D6" w:rsidRPr="00CB3FBE" w:rsidRDefault="007347D6" w:rsidP="00CD4BCE">
            <w:pPr>
              <w:pStyle w:val="movimento2"/>
              <w:rPr>
                <w:color w:val="002060"/>
              </w:rPr>
            </w:pPr>
            <w:r w:rsidRPr="00CB3FBE">
              <w:rPr>
                <w:color w:val="002060"/>
              </w:rPr>
              <w:t xml:space="preserve">(CALCIO POTENZA PICENA) </w:t>
            </w:r>
          </w:p>
        </w:tc>
        <w:tc>
          <w:tcPr>
            <w:tcW w:w="800" w:type="dxa"/>
            <w:tcMar>
              <w:top w:w="20" w:type="dxa"/>
              <w:left w:w="20" w:type="dxa"/>
              <w:bottom w:w="20" w:type="dxa"/>
              <w:right w:w="20" w:type="dxa"/>
            </w:tcMar>
            <w:vAlign w:val="center"/>
            <w:hideMark/>
          </w:tcPr>
          <w:p w14:paraId="2423D6A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DED769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9EC519B" w14:textId="77777777" w:rsidR="007347D6" w:rsidRPr="00CB3FBE" w:rsidRDefault="007347D6" w:rsidP="00CD4BCE">
            <w:pPr>
              <w:pStyle w:val="movimento2"/>
              <w:rPr>
                <w:color w:val="002060"/>
              </w:rPr>
            </w:pPr>
            <w:r w:rsidRPr="00CB3FBE">
              <w:rPr>
                <w:color w:val="002060"/>
              </w:rPr>
              <w:t> </w:t>
            </w:r>
          </w:p>
        </w:tc>
      </w:tr>
    </w:tbl>
    <w:p w14:paraId="64A0B36A"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2743B8C2" w14:textId="77777777" w:rsidTr="00CD4BCE">
        <w:tc>
          <w:tcPr>
            <w:tcW w:w="2200" w:type="dxa"/>
            <w:tcMar>
              <w:top w:w="20" w:type="dxa"/>
              <w:left w:w="20" w:type="dxa"/>
              <w:bottom w:w="20" w:type="dxa"/>
              <w:right w:w="20" w:type="dxa"/>
            </w:tcMar>
            <w:vAlign w:val="center"/>
            <w:hideMark/>
          </w:tcPr>
          <w:p w14:paraId="040FC8AC" w14:textId="77777777" w:rsidR="007347D6" w:rsidRPr="00CB3FBE" w:rsidRDefault="007347D6" w:rsidP="00CD4BCE">
            <w:pPr>
              <w:pStyle w:val="movimento"/>
              <w:rPr>
                <w:color w:val="002060"/>
              </w:rPr>
            </w:pPr>
            <w:r w:rsidRPr="00CB3FBE">
              <w:rPr>
                <w:color w:val="002060"/>
              </w:rPr>
              <w:t>CASAGRANDE SYLVIE</w:t>
            </w:r>
          </w:p>
        </w:tc>
        <w:tc>
          <w:tcPr>
            <w:tcW w:w="2200" w:type="dxa"/>
            <w:tcMar>
              <w:top w:w="20" w:type="dxa"/>
              <w:left w:w="20" w:type="dxa"/>
              <w:bottom w:w="20" w:type="dxa"/>
              <w:right w:w="20" w:type="dxa"/>
            </w:tcMar>
            <w:vAlign w:val="center"/>
            <w:hideMark/>
          </w:tcPr>
          <w:p w14:paraId="6C9215D2" w14:textId="77777777" w:rsidR="007347D6" w:rsidRPr="00CB3FBE" w:rsidRDefault="007347D6" w:rsidP="00CD4BCE">
            <w:pPr>
              <w:pStyle w:val="movimento2"/>
              <w:rPr>
                <w:color w:val="002060"/>
              </w:rPr>
            </w:pPr>
            <w:r w:rsidRPr="00CB3FBE">
              <w:rPr>
                <w:color w:val="002060"/>
              </w:rPr>
              <w:t xml:space="preserve">(CALCIO POTENZA PICENA) </w:t>
            </w:r>
          </w:p>
        </w:tc>
        <w:tc>
          <w:tcPr>
            <w:tcW w:w="800" w:type="dxa"/>
            <w:tcMar>
              <w:top w:w="20" w:type="dxa"/>
              <w:left w:w="20" w:type="dxa"/>
              <w:bottom w:w="20" w:type="dxa"/>
              <w:right w:w="20" w:type="dxa"/>
            </w:tcMar>
            <w:vAlign w:val="center"/>
            <w:hideMark/>
          </w:tcPr>
          <w:p w14:paraId="3B5C00F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39ED2BC" w14:textId="77777777" w:rsidR="007347D6" w:rsidRPr="00CB3FBE" w:rsidRDefault="007347D6" w:rsidP="00CD4BCE">
            <w:pPr>
              <w:pStyle w:val="movimento"/>
              <w:rPr>
                <w:color w:val="002060"/>
              </w:rPr>
            </w:pPr>
            <w:r w:rsidRPr="00CB3FBE">
              <w:rPr>
                <w:color w:val="002060"/>
              </w:rPr>
              <w:t>CRISPINI CHIARA</w:t>
            </w:r>
          </w:p>
        </w:tc>
        <w:tc>
          <w:tcPr>
            <w:tcW w:w="2200" w:type="dxa"/>
            <w:tcMar>
              <w:top w:w="20" w:type="dxa"/>
              <w:left w:w="20" w:type="dxa"/>
              <w:bottom w:w="20" w:type="dxa"/>
              <w:right w:w="20" w:type="dxa"/>
            </w:tcMar>
            <w:vAlign w:val="center"/>
            <w:hideMark/>
          </w:tcPr>
          <w:p w14:paraId="0F07548F" w14:textId="77777777" w:rsidR="007347D6" w:rsidRPr="00CB3FBE" w:rsidRDefault="007347D6" w:rsidP="00CD4BCE">
            <w:pPr>
              <w:pStyle w:val="movimento2"/>
              <w:rPr>
                <w:color w:val="002060"/>
              </w:rPr>
            </w:pPr>
            <w:r w:rsidRPr="00CB3FBE">
              <w:rPr>
                <w:color w:val="002060"/>
              </w:rPr>
              <w:t xml:space="preserve">(WOMAN SANGIUSTESE A.S.D.) </w:t>
            </w:r>
          </w:p>
        </w:tc>
      </w:tr>
      <w:tr w:rsidR="007347D6" w:rsidRPr="00CB3FBE" w14:paraId="53ADB7F1" w14:textId="77777777" w:rsidTr="00CD4BCE">
        <w:tc>
          <w:tcPr>
            <w:tcW w:w="2200" w:type="dxa"/>
            <w:tcMar>
              <w:top w:w="20" w:type="dxa"/>
              <w:left w:w="20" w:type="dxa"/>
              <w:bottom w:w="20" w:type="dxa"/>
              <w:right w:w="20" w:type="dxa"/>
            </w:tcMar>
            <w:vAlign w:val="center"/>
            <w:hideMark/>
          </w:tcPr>
          <w:p w14:paraId="6C13B6E7" w14:textId="77777777" w:rsidR="007347D6" w:rsidRPr="00CB3FBE" w:rsidRDefault="007347D6" w:rsidP="00CD4BCE">
            <w:pPr>
              <w:pStyle w:val="movimento"/>
              <w:rPr>
                <w:color w:val="002060"/>
              </w:rPr>
            </w:pPr>
            <w:r w:rsidRPr="00CB3FBE">
              <w:rPr>
                <w:color w:val="002060"/>
              </w:rPr>
              <w:lastRenderedPageBreak/>
              <w:t>RENZI SUSANNA</w:t>
            </w:r>
          </w:p>
        </w:tc>
        <w:tc>
          <w:tcPr>
            <w:tcW w:w="2200" w:type="dxa"/>
            <w:tcMar>
              <w:top w:w="20" w:type="dxa"/>
              <w:left w:w="20" w:type="dxa"/>
              <w:bottom w:w="20" w:type="dxa"/>
              <w:right w:w="20" w:type="dxa"/>
            </w:tcMar>
            <w:vAlign w:val="center"/>
            <w:hideMark/>
          </w:tcPr>
          <w:p w14:paraId="4B5CA03F" w14:textId="77777777" w:rsidR="007347D6" w:rsidRPr="00CB3FBE" w:rsidRDefault="007347D6" w:rsidP="00CD4BCE">
            <w:pPr>
              <w:pStyle w:val="movimento2"/>
              <w:rPr>
                <w:color w:val="002060"/>
              </w:rPr>
            </w:pPr>
            <w:r w:rsidRPr="00CB3FBE">
              <w:rPr>
                <w:color w:val="002060"/>
              </w:rPr>
              <w:t xml:space="preserve">(WOMAN SANGIUSTESE A.S.D.) </w:t>
            </w:r>
          </w:p>
        </w:tc>
        <w:tc>
          <w:tcPr>
            <w:tcW w:w="800" w:type="dxa"/>
            <w:tcMar>
              <w:top w:w="20" w:type="dxa"/>
              <w:left w:w="20" w:type="dxa"/>
              <w:bottom w:w="20" w:type="dxa"/>
              <w:right w:w="20" w:type="dxa"/>
            </w:tcMar>
            <w:vAlign w:val="center"/>
            <w:hideMark/>
          </w:tcPr>
          <w:p w14:paraId="3B7C731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05924C2"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6E3FEAA" w14:textId="77777777" w:rsidR="007347D6" w:rsidRPr="00CB3FBE" w:rsidRDefault="007347D6" w:rsidP="00CD4BCE">
            <w:pPr>
              <w:pStyle w:val="movimento2"/>
              <w:rPr>
                <w:color w:val="002060"/>
              </w:rPr>
            </w:pPr>
            <w:r w:rsidRPr="00CB3FBE">
              <w:rPr>
                <w:color w:val="002060"/>
              </w:rPr>
              <w:t> </w:t>
            </w:r>
          </w:p>
        </w:tc>
      </w:tr>
    </w:tbl>
    <w:p w14:paraId="4A767FE0" w14:textId="77777777" w:rsidR="007347D6" w:rsidRPr="00CB3FBE" w:rsidRDefault="007347D6" w:rsidP="007347D6">
      <w:pPr>
        <w:pStyle w:val="titolo10"/>
        <w:rPr>
          <w:rFonts w:eastAsiaTheme="minorEastAsia"/>
          <w:color w:val="002060"/>
        </w:rPr>
      </w:pPr>
      <w:r w:rsidRPr="00CB3FBE">
        <w:rPr>
          <w:color w:val="002060"/>
        </w:rPr>
        <w:t xml:space="preserve">GARE DEL 8/ 2/2025 </w:t>
      </w:r>
    </w:p>
    <w:p w14:paraId="3F14A0B9" w14:textId="77777777" w:rsidR="007347D6" w:rsidRPr="00CB3FBE" w:rsidRDefault="007347D6" w:rsidP="007347D6">
      <w:pPr>
        <w:pStyle w:val="titolo7a"/>
        <w:rPr>
          <w:color w:val="002060"/>
        </w:rPr>
      </w:pPr>
      <w:r w:rsidRPr="00CB3FBE">
        <w:rPr>
          <w:color w:val="002060"/>
        </w:rPr>
        <w:t xml:space="preserve">PROVVEDIMENTI DISCIPLINARI </w:t>
      </w:r>
    </w:p>
    <w:p w14:paraId="1566A5B6"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1DEFFC0E" w14:textId="77777777" w:rsidR="007347D6" w:rsidRPr="00CB3FBE" w:rsidRDefault="007347D6" w:rsidP="007347D6">
      <w:pPr>
        <w:pStyle w:val="titolo30"/>
        <w:rPr>
          <w:color w:val="002060"/>
        </w:rPr>
      </w:pPr>
      <w:r w:rsidRPr="00CB3FBE">
        <w:rPr>
          <w:color w:val="002060"/>
        </w:rPr>
        <w:t xml:space="preserve">DIRIGENTI </w:t>
      </w:r>
    </w:p>
    <w:p w14:paraId="1AA55CC3" w14:textId="77777777" w:rsidR="007347D6" w:rsidRPr="00CB3FBE" w:rsidRDefault="007347D6" w:rsidP="007347D6">
      <w:pPr>
        <w:pStyle w:val="titolo20"/>
        <w:rPr>
          <w:color w:val="002060"/>
        </w:rPr>
      </w:pPr>
      <w:r w:rsidRPr="00CB3FBE">
        <w:rPr>
          <w:color w:val="002060"/>
        </w:rPr>
        <w:t xml:space="preserve">INIBIZIONE A TEMPO OPPURE SQUALIFICA A GARE: FINO AL 19/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4D4A96D4" w14:textId="77777777" w:rsidTr="00CD4BCE">
        <w:tc>
          <w:tcPr>
            <w:tcW w:w="2200" w:type="dxa"/>
            <w:tcMar>
              <w:top w:w="20" w:type="dxa"/>
              <w:left w:w="20" w:type="dxa"/>
              <w:bottom w:w="20" w:type="dxa"/>
              <w:right w:w="20" w:type="dxa"/>
            </w:tcMar>
            <w:vAlign w:val="center"/>
            <w:hideMark/>
          </w:tcPr>
          <w:p w14:paraId="54E456BE" w14:textId="77777777" w:rsidR="007347D6" w:rsidRPr="00CB3FBE" w:rsidRDefault="007347D6" w:rsidP="00CD4BCE">
            <w:pPr>
              <w:pStyle w:val="movimento"/>
              <w:rPr>
                <w:color w:val="002060"/>
              </w:rPr>
            </w:pPr>
            <w:r w:rsidRPr="00CB3FBE">
              <w:rPr>
                <w:color w:val="002060"/>
              </w:rPr>
              <w:t>PAPETTI SARA</w:t>
            </w:r>
          </w:p>
        </w:tc>
        <w:tc>
          <w:tcPr>
            <w:tcW w:w="2200" w:type="dxa"/>
            <w:tcMar>
              <w:top w:w="20" w:type="dxa"/>
              <w:left w:w="20" w:type="dxa"/>
              <w:bottom w:w="20" w:type="dxa"/>
              <w:right w:w="20" w:type="dxa"/>
            </w:tcMar>
            <w:vAlign w:val="center"/>
            <w:hideMark/>
          </w:tcPr>
          <w:p w14:paraId="56E08FD0" w14:textId="77777777" w:rsidR="007347D6" w:rsidRPr="00CB3FBE" w:rsidRDefault="007347D6" w:rsidP="00CD4BCE">
            <w:pPr>
              <w:pStyle w:val="movimento2"/>
              <w:rPr>
                <w:color w:val="002060"/>
              </w:rPr>
            </w:pPr>
            <w:r w:rsidRPr="00CB3FBE">
              <w:rPr>
                <w:color w:val="002060"/>
              </w:rPr>
              <w:t xml:space="preserve">(TRODICA FUTSAL) </w:t>
            </w:r>
          </w:p>
        </w:tc>
        <w:tc>
          <w:tcPr>
            <w:tcW w:w="800" w:type="dxa"/>
            <w:tcMar>
              <w:top w:w="20" w:type="dxa"/>
              <w:left w:w="20" w:type="dxa"/>
              <w:bottom w:w="20" w:type="dxa"/>
              <w:right w:w="20" w:type="dxa"/>
            </w:tcMar>
            <w:vAlign w:val="center"/>
            <w:hideMark/>
          </w:tcPr>
          <w:p w14:paraId="7FFA01C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522A8E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DB75528" w14:textId="77777777" w:rsidR="007347D6" w:rsidRPr="00CB3FBE" w:rsidRDefault="007347D6" w:rsidP="00CD4BCE">
            <w:pPr>
              <w:pStyle w:val="movimento2"/>
              <w:rPr>
                <w:color w:val="002060"/>
              </w:rPr>
            </w:pPr>
            <w:r w:rsidRPr="00CB3FBE">
              <w:rPr>
                <w:color w:val="002060"/>
              </w:rPr>
              <w:t> </w:t>
            </w:r>
          </w:p>
        </w:tc>
      </w:tr>
    </w:tbl>
    <w:p w14:paraId="41891ECE" w14:textId="77777777" w:rsidR="007347D6" w:rsidRPr="00CB3FBE" w:rsidRDefault="007347D6" w:rsidP="007347D6">
      <w:pPr>
        <w:pStyle w:val="diffida"/>
        <w:spacing w:before="80" w:beforeAutospacing="0" w:after="40" w:afterAutospacing="0"/>
        <w:rPr>
          <w:rFonts w:eastAsiaTheme="minorEastAsia"/>
          <w:color w:val="002060"/>
        </w:rPr>
      </w:pPr>
      <w:r w:rsidRPr="00CB3FBE">
        <w:rPr>
          <w:color w:val="002060"/>
        </w:rPr>
        <w:t xml:space="preserve">Espulsa per somma di ammonizioni. Allontanata. </w:t>
      </w:r>
    </w:p>
    <w:p w14:paraId="446F8BDE" w14:textId="77777777" w:rsidR="007347D6" w:rsidRDefault="007347D6" w:rsidP="007347D6">
      <w:pPr>
        <w:pStyle w:val="breakline"/>
        <w:rPr>
          <w:color w:val="002060"/>
        </w:rPr>
      </w:pPr>
    </w:p>
    <w:p w14:paraId="0655A4FC" w14:textId="77777777" w:rsidR="007347D6" w:rsidRPr="008B074C" w:rsidRDefault="007347D6" w:rsidP="007347D6">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1EA70927" w14:textId="77777777" w:rsidR="007347D6" w:rsidRPr="008B074C" w:rsidRDefault="007347D6" w:rsidP="007347D6">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0916DA17" w14:textId="77777777" w:rsidR="007347D6" w:rsidRPr="00CB3FBE" w:rsidRDefault="007347D6" w:rsidP="007347D6">
      <w:pPr>
        <w:pStyle w:val="breakline"/>
        <w:rPr>
          <w:color w:val="002060"/>
        </w:rPr>
      </w:pPr>
    </w:p>
    <w:p w14:paraId="4CB94B51" w14:textId="77777777" w:rsidR="007347D6" w:rsidRPr="00CB3FBE" w:rsidRDefault="007347D6" w:rsidP="007347D6">
      <w:pPr>
        <w:pStyle w:val="titoloprinc0"/>
        <w:rPr>
          <w:color w:val="002060"/>
        </w:rPr>
      </w:pPr>
      <w:r w:rsidRPr="00CB3FBE">
        <w:rPr>
          <w:color w:val="002060"/>
        </w:rPr>
        <w:t>CLASSIFICA</w:t>
      </w:r>
    </w:p>
    <w:p w14:paraId="7B8B4DA5" w14:textId="77777777" w:rsidR="007347D6" w:rsidRPr="00CB3FBE" w:rsidRDefault="007347D6" w:rsidP="007347D6">
      <w:pPr>
        <w:pStyle w:val="breakline"/>
        <w:rPr>
          <w:color w:val="002060"/>
        </w:rPr>
      </w:pPr>
    </w:p>
    <w:p w14:paraId="2A2EB05F" w14:textId="77777777" w:rsidR="007347D6" w:rsidRPr="00CB3FBE" w:rsidRDefault="007347D6" w:rsidP="007347D6">
      <w:pPr>
        <w:pStyle w:val="breakline"/>
        <w:rPr>
          <w:color w:val="002060"/>
        </w:rPr>
      </w:pPr>
    </w:p>
    <w:p w14:paraId="5C31090C" w14:textId="77777777" w:rsidR="007347D6" w:rsidRPr="00CB3FBE" w:rsidRDefault="007347D6" w:rsidP="007347D6">
      <w:pPr>
        <w:pStyle w:val="sottotitolocampionato10"/>
        <w:rPr>
          <w:color w:val="002060"/>
        </w:rPr>
      </w:pPr>
      <w:r w:rsidRPr="00CB3FBE">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4C2CC1AB"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4F7B6"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DF99"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1F2A8"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6FD75"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656F6"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2CCBE"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589C3"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2D788"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34023"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086B5" w14:textId="77777777" w:rsidR="007347D6" w:rsidRPr="00CB3FBE" w:rsidRDefault="007347D6" w:rsidP="00CD4BCE">
            <w:pPr>
              <w:pStyle w:val="headertabella0"/>
              <w:rPr>
                <w:color w:val="002060"/>
              </w:rPr>
            </w:pPr>
            <w:r w:rsidRPr="00CB3FBE">
              <w:rPr>
                <w:color w:val="002060"/>
              </w:rPr>
              <w:t>PE</w:t>
            </w:r>
          </w:p>
        </w:tc>
      </w:tr>
      <w:tr w:rsidR="007347D6" w:rsidRPr="00CB3FBE" w14:paraId="75244486"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0E96E2" w14:textId="77777777" w:rsidR="007347D6" w:rsidRPr="00CB3FBE" w:rsidRDefault="007347D6" w:rsidP="00CD4BCE">
            <w:pPr>
              <w:pStyle w:val="rowtabella0"/>
              <w:rPr>
                <w:color w:val="002060"/>
              </w:rPr>
            </w:pPr>
            <w:r w:rsidRPr="00CB3FBE">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4D2C" w14:textId="77777777" w:rsidR="007347D6" w:rsidRPr="00CB3FBE" w:rsidRDefault="007347D6" w:rsidP="00CD4BCE">
            <w:pPr>
              <w:pStyle w:val="rowtabella0"/>
              <w:jc w:val="center"/>
              <w:rPr>
                <w:color w:val="002060"/>
              </w:rPr>
            </w:pPr>
            <w:r w:rsidRPr="00CB3FBE">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04834"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EEE13"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1A0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46C0A"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1BD7D" w14:textId="77777777" w:rsidR="007347D6" w:rsidRPr="00CB3FBE" w:rsidRDefault="007347D6" w:rsidP="00CD4BCE">
            <w:pPr>
              <w:pStyle w:val="rowtabella0"/>
              <w:jc w:val="center"/>
              <w:rPr>
                <w:color w:val="002060"/>
              </w:rPr>
            </w:pPr>
            <w:r w:rsidRPr="00CB3FB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0F92"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51F7E" w14:textId="77777777" w:rsidR="007347D6" w:rsidRPr="00CB3FBE" w:rsidRDefault="007347D6" w:rsidP="00CD4BCE">
            <w:pPr>
              <w:pStyle w:val="rowtabella0"/>
              <w:jc w:val="center"/>
              <w:rPr>
                <w:color w:val="002060"/>
              </w:rPr>
            </w:pPr>
            <w:r w:rsidRPr="00CB3FBE">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5FB3E" w14:textId="77777777" w:rsidR="007347D6" w:rsidRPr="00CB3FBE" w:rsidRDefault="007347D6" w:rsidP="00CD4BCE">
            <w:pPr>
              <w:pStyle w:val="rowtabella0"/>
              <w:jc w:val="center"/>
              <w:rPr>
                <w:color w:val="002060"/>
              </w:rPr>
            </w:pPr>
            <w:r w:rsidRPr="00CB3FBE">
              <w:rPr>
                <w:color w:val="002060"/>
              </w:rPr>
              <w:t>0</w:t>
            </w:r>
          </w:p>
        </w:tc>
      </w:tr>
      <w:tr w:rsidR="007347D6" w:rsidRPr="00CB3FBE" w14:paraId="0C0091FA"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5C211" w14:textId="77777777" w:rsidR="007347D6" w:rsidRPr="00CB3FBE" w:rsidRDefault="007347D6" w:rsidP="00CD4BCE">
            <w:pPr>
              <w:pStyle w:val="rowtabella0"/>
              <w:rPr>
                <w:color w:val="002060"/>
              </w:rPr>
            </w:pPr>
            <w:r w:rsidRPr="00CB3FBE">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C38A"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47C46"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3591"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AEA1"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1DBE"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4F843" w14:textId="77777777" w:rsidR="007347D6" w:rsidRPr="00CB3FBE" w:rsidRDefault="007347D6" w:rsidP="00CD4BCE">
            <w:pPr>
              <w:pStyle w:val="rowtabella0"/>
              <w:jc w:val="center"/>
              <w:rPr>
                <w:color w:val="002060"/>
              </w:rPr>
            </w:pPr>
            <w:r w:rsidRPr="00CB3FBE">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4EDF2"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1AF5" w14:textId="77777777" w:rsidR="007347D6" w:rsidRPr="00CB3FBE" w:rsidRDefault="007347D6" w:rsidP="00CD4BCE">
            <w:pPr>
              <w:pStyle w:val="rowtabella0"/>
              <w:jc w:val="center"/>
              <w:rPr>
                <w:color w:val="002060"/>
              </w:rPr>
            </w:pPr>
            <w:r w:rsidRPr="00CB3FBE">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EBC5" w14:textId="77777777" w:rsidR="007347D6" w:rsidRPr="00CB3FBE" w:rsidRDefault="007347D6" w:rsidP="00CD4BCE">
            <w:pPr>
              <w:pStyle w:val="rowtabella0"/>
              <w:jc w:val="center"/>
              <w:rPr>
                <w:color w:val="002060"/>
              </w:rPr>
            </w:pPr>
            <w:r w:rsidRPr="00CB3FBE">
              <w:rPr>
                <w:color w:val="002060"/>
              </w:rPr>
              <w:t>0</w:t>
            </w:r>
          </w:p>
        </w:tc>
      </w:tr>
      <w:tr w:rsidR="007347D6" w:rsidRPr="00CB3FBE" w14:paraId="3FF95FE8"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CDA26" w14:textId="77777777" w:rsidR="007347D6" w:rsidRPr="00CB3FBE" w:rsidRDefault="007347D6" w:rsidP="00CD4BCE">
            <w:pPr>
              <w:pStyle w:val="rowtabella0"/>
              <w:rPr>
                <w:color w:val="002060"/>
              </w:rPr>
            </w:pPr>
            <w:r w:rsidRPr="00CB3FBE">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98B5D"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6B64"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8B7DE"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7FA4"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6EB4"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EA4BE" w14:textId="77777777" w:rsidR="007347D6" w:rsidRPr="00CB3FBE" w:rsidRDefault="007347D6" w:rsidP="00CD4BCE">
            <w:pPr>
              <w:pStyle w:val="rowtabella0"/>
              <w:jc w:val="center"/>
              <w:rPr>
                <w:color w:val="002060"/>
              </w:rPr>
            </w:pPr>
            <w:r w:rsidRPr="00CB3FB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CD15"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AA72" w14:textId="77777777" w:rsidR="007347D6" w:rsidRPr="00CB3FBE" w:rsidRDefault="007347D6" w:rsidP="00CD4BCE">
            <w:pPr>
              <w:pStyle w:val="rowtabella0"/>
              <w:jc w:val="center"/>
              <w:rPr>
                <w:color w:val="002060"/>
              </w:rPr>
            </w:pPr>
            <w:r w:rsidRPr="00CB3FB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AF29" w14:textId="77777777" w:rsidR="007347D6" w:rsidRPr="00CB3FBE" w:rsidRDefault="007347D6" w:rsidP="00CD4BCE">
            <w:pPr>
              <w:pStyle w:val="rowtabella0"/>
              <w:jc w:val="center"/>
              <w:rPr>
                <w:color w:val="002060"/>
              </w:rPr>
            </w:pPr>
            <w:r w:rsidRPr="00CB3FBE">
              <w:rPr>
                <w:color w:val="002060"/>
              </w:rPr>
              <w:t>0</w:t>
            </w:r>
          </w:p>
        </w:tc>
      </w:tr>
      <w:tr w:rsidR="007347D6" w:rsidRPr="00CB3FBE" w14:paraId="1427D5F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E120F8" w14:textId="77777777" w:rsidR="007347D6" w:rsidRPr="00CB3FBE" w:rsidRDefault="007347D6" w:rsidP="00CD4BCE">
            <w:pPr>
              <w:pStyle w:val="rowtabella0"/>
              <w:rPr>
                <w:color w:val="002060"/>
              </w:rPr>
            </w:pPr>
            <w:r w:rsidRPr="00CB3FBE">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B431"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F9D6E"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778CD"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236C"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59CA1"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6C7BE" w14:textId="77777777" w:rsidR="007347D6" w:rsidRPr="00CB3FBE" w:rsidRDefault="007347D6" w:rsidP="00CD4BCE">
            <w:pPr>
              <w:pStyle w:val="rowtabella0"/>
              <w:jc w:val="center"/>
              <w:rPr>
                <w:color w:val="002060"/>
              </w:rPr>
            </w:pPr>
            <w:r w:rsidRPr="00CB3FBE">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9BC95" w14:textId="77777777" w:rsidR="007347D6" w:rsidRPr="00CB3FBE" w:rsidRDefault="007347D6" w:rsidP="00CD4BCE">
            <w:pPr>
              <w:pStyle w:val="rowtabella0"/>
              <w:jc w:val="center"/>
              <w:rPr>
                <w:color w:val="002060"/>
              </w:rPr>
            </w:pPr>
            <w:r w:rsidRPr="00CB3FBE">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48402" w14:textId="77777777" w:rsidR="007347D6" w:rsidRPr="00CB3FBE" w:rsidRDefault="007347D6" w:rsidP="00CD4BCE">
            <w:pPr>
              <w:pStyle w:val="rowtabella0"/>
              <w:jc w:val="center"/>
              <w:rPr>
                <w:color w:val="002060"/>
              </w:rPr>
            </w:pPr>
            <w:r w:rsidRPr="00CB3FBE">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91F70" w14:textId="77777777" w:rsidR="007347D6" w:rsidRPr="00CB3FBE" w:rsidRDefault="007347D6" w:rsidP="00CD4BCE">
            <w:pPr>
              <w:pStyle w:val="rowtabella0"/>
              <w:jc w:val="center"/>
              <w:rPr>
                <w:color w:val="002060"/>
              </w:rPr>
            </w:pPr>
            <w:r w:rsidRPr="00CB3FBE">
              <w:rPr>
                <w:color w:val="002060"/>
              </w:rPr>
              <w:t>0</w:t>
            </w:r>
          </w:p>
        </w:tc>
      </w:tr>
      <w:tr w:rsidR="007347D6" w:rsidRPr="00CB3FBE" w14:paraId="4EC782DF"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47589D" w14:textId="77777777" w:rsidR="007347D6" w:rsidRPr="00CB3FBE" w:rsidRDefault="007347D6" w:rsidP="00CD4BCE">
            <w:pPr>
              <w:pStyle w:val="rowtabella0"/>
              <w:rPr>
                <w:color w:val="002060"/>
              </w:rPr>
            </w:pPr>
            <w:r w:rsidRPr="00CB3FBE">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F659C"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0510"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0629"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3A72"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D024D"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E2A7A" w14:textId="77777777" w:rsidR="007347D6" w:rsidRPr="00CB3FBE" w:rsidRDefault="007347D6" w:rsidP="00CD4BCE">
            <w:pPr>
              <w:pStyle w:val="rowtabella0"/>
              <w:jc w:val="center"/>
              <w:rPr>
                <w:color w:val="002060"/>
              </w:rPr>
            </w:pPr>
            <w:r w:rsidRPr="00CB3FBE">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5061" w14:textId="77777777" w:rsidR="007347D6" w:rsidRPr="00CB3FBE" w:rsidRDefault="007347D6" w:rsidP="00CD4BCE">
            <w:pPr>
              <w:pStyle w:val="rowtabella0"/>
              <w:jc w:val="center"/>
              <w:rPr>
                <w:color w:val="002060"/>
              </w:rPr>
            </w:pPr>
            <w:r w:rsidRPr="00CB3FBE">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86CB6" w14:textId="77777777" w:rsidR="007347D6" w:rsidRPr="00CB3FBE" w:rsidRDefault="007347D6" w:rsidP="00CD4BCE">
            <w:pPr>
              <w:pStyle w:val="rowtabella0"/>
              <w:jc w:val="center"/>
              <w:rPr>
                <w:color w:val="002060"/>
              </w:rPr>
            </w:pPr>
            <w:r w:rsidRPr="00CB3FBE">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42ED" w14:textId="77777777" w:rsidR="007347D6" w:rsidRPr="00CB3FBE" w:rsidRDefault="007347D6" w:rsidP="00CD4BCE">
            <w:pPr>
              <w:pStyle w:val="rowtabella0"/>
              <w:jc w:val="center"/>
              <w:rPr>
                <w:color w:val="002060"/>
              </w:rPr>
            </w:pPr>
            <w:r w:rsidRPr="00CB3FBE">
              <w:rPr>
                <w:color w:val="002060"/>
              </w:rPr>
              <w:t>0</w:t>
            </w:r>
          </w:p>
        </w:tc>
      </w:tr>
      <w:tr w:rsidR="007347D6" w:rsidRPr="00CB3FBE" w14:paraId="2AD1202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479C1" w14:textId="77777777" w:rsidR="007347D6" w:rsidRPr="00CB3FBE" w:rsidRDefault="007347D6" w:rsidP="00CD4BCE">
            <w:pPr>
              <w:pStyle w:val="rowtabella0"/>
              <w:rPr>
                <w:color w:val="002060"/>
              </w:rPr>
            </w:pPr>
            <w:r w:rsidRPr="00CB3FBE">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CBA8"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4F779"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6B824"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33F73"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62114"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D14F" w14:textId="77777777" w:rsidR="007347D6" w:rsidRPr="00CB3FBE" w:rsidRDefault="007347D6" w:rsidP="00CD4BCE">
            <w:pPr>
              <w:pStyle w:val="rowtabella0"/>
              <w:jc w:val="center"/>
              <w:rPr>
                <w:color w:val="002060"/>
              </w:rPr>
            </w:pPr>
            <w:r w:rsidRPr="00CB3FBE">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A3C2" w14:textId="77777777" w:rsidR="007347D6" w:rsidRPr="00CB3FBE" w:rsidRDefault="007347D6" w:rsidP="00CD4BCE">
            <w:pPr>
              <w:pStyle w:val="rowtabella0"/>
              <w:jc w:val="center"/>
              <w:rPr>
                <w:color w:val="002060"/>
              </w:rPr>
            </w:pPr>
            <w:r w:rsidRPr="00CB3FBE">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01E13"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E7526" w14:textId="77777777" w:rsidR="007347D6" w:rsidRPr="00CB3FBE" w:rsidRDefault="007347D6" w:rsidP="00CD4BCE">
            <w:pPr>
              <w:pStyle w:val="rowtabella0"/>
              <w:jc w:val="center"/>
              <w:rPr>
                <w:color w:val="002060"/>
              </w:rPr>
            </w:pPr>
            <w:r w:rsidRPr="00CB3FBE">
              <w:rPr>
                <w:color w:val="002060"/>
              </w:rPr>
              <w:t>0</w:t>
            </w:r>
          </w:p>
        </w:tc>
      </w:tr>
      <w:tr w:rsidR="007347D6" w:rsidRPr="00CB3FBE" w14:paraId="77ADECF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CA45FD" w14:textId="77777777" w:rsidR="007347D6" w:rsidRPr="00CB3FBE" w:rsidRDefault="007347D6" w:rsidP="00CD4BCE">
            <w:pPr>
              <w:pStyle w:val="rowtabella0"/>
              <w:rPr>
                <w:color w:val="002060"/>
              </w:rPr>
            </w:pPr>
            <w:r w:rsidRPr="00CB3FBE">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BD6FF"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3D78A"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C058"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C98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25C63"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F2BD7"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1A3D5" w14:textId="77777777" w:rsidR="007347D6" w:rsidRPr="00CB3FBE" w:rsidRDefault="007347D6" w:rsidP="00CD4BCE">
            <w:pPr>
              <w:pStyle w:val="rowtabella0"/>
              <w:jc w:val="center"/>
              <w:rPr>
                <w:color w:val="002060"/>
              </w:rPr>
            </w:pPr>
            <w:r w:rsidRPr="00CB3FBE">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FC37"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C203" w14:textId="77777777" w:rsidR="007347D6" w:rsidRPr="00CB3FBE" w:rsidRDefault="007347D6" w:rsidP="00CD4BCE">
            <w:pPr>
              <w:pStyle w:val="rowtabella0"/>
              <w:jc w:val="center"/>
              <w:rPr>
                <w:color w:val="002060"/>
              </w:rPr>
            </w:pPr>
            <w:r w:rsidRPr="00CB3FBE">
              <w:rPr>
                <w:color w:val="002060"/>
              </w:rPr>
              <w:t>1</w:t>
            </w:r>
          </w:p>
        </w:tc>
      </w:tr>
      <w:tr w:rsidR="007347D6" w:rsidRPr="00CB3FBE" w14:paraId="0E33179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9A86F" w14:textId="77777777" w:rsidR="007347D6" w:rsidRPr="00CB3FBE" w:rsidRDefault="007347D6" w:rsidP="00CD4BCE">
            <w:pPr>
              <w:pStyle w:val="rowtabella0"/>
              <w:rPr>
                <w:color w:val="002060"/>
              </w:rPr>
            </w:pPr>
            <w:r w:rsidRPr="00CB3FBE">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9458"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F4FF"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5AC62"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30BF6"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EA679"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53C15" w14:textId="77777777" w:rsidR="007347D6" w:rsidRPr="00CB3FBE" w:rsidRDefault="007347D6" w:rsidP="00CD4BCE">
            <w:pPr>
              <w:pStyle w:val="rowtabella0"/>
              <w:jc w:val="center"/>
              <w:rPr>
                <w:color w:val="002060"/>
              </w:rPr>
            </w:pPr>
            <w:r w:rsidRPr="00CB3FBE">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E073" w14:textId="77777777" w:rsidR="007347D6" w:rsidRPr="00CB3FBE" w:rsidRDefault="007347D6" w:rsidP="00CD4BCE">
            <w:pPr>
              <w:pStyle w:val="rowtabella0"/>
              <w:jc w:val="center"/>
              <w:rPr>
                <w:color w:val="002060"/>
              </w:rPr>
            </w:pPr>
            <w:r w:rsidRPr="00CB3FBE">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56821"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8975A" w14:textId="77777777" w:rsidR="007347D6" w:rsidRPr="00CB3FBE" w:rsidRDefault="007347D6" w:rsidP="00CD4BCE">
            <w:pPr>
              <w:pStyle w:val="rowtabella0"/>
              <w:jc w:val="center"/>
              <w:rPr>
                <w:color w:val="002060"/>
              </w:rPr>
            </w:pPr>
            <w:r w:rsidRPr="00CB3FBE">
              <w:rPr>
                <w:color w:val="002060"/>
              </w:rPr>
              <w:t>0</w:t>
            </w:r>
          </w:p>
        </w:tc>
      </w:tr>
      <w:tr w:rsidR="007347D6" w:rsidRPr="00CB3FBE" w14:paraId="2A412F61"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1D9330" w14:textId="77777777" w:rsidR="007347D6" w:rsidRPr="00CB3FBE" w:rsidRDefault="007347D6" w:rsidP="00CD4BCE">
            <w:pPr>
              <w:pStyle w:val="rowtabella0"/>
              <w:rPr>
                <w:color w:val="002060"/>
              </w:rPr>
            </w:pPr>
            <w:r w:rsidRPr="00CB3FBE">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47845"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6D51E"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AC8E0"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FF36"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792F"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CD41" w14:textId="77777777" w:rsidR="007347D6" w:rsidRPr="00CB3FBE" w:rsidRDefault="007347D6" w:rsidP="00CD4BCE">
            <w:pPr>
              <w:pStyle w:val="rowtabella0"/>
              <w:jc w:val="center"/>
              <w:rPr>
                <w:color w:val="002060"/>
              </w:rPr>
            </w:pPr>
            <w:r w:rsidRPr="00CB3FBE">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AED88"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78014"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5AE8" w14:textId="77777777" w:rsidR="007347D6" w:rsidRPr="00CB3FBE" w:rsidRDefault="007347D6" w:rsidP="00CD4BCE">
            <w:pPr>
              <w:pStyle w:val="rowtabella0"/>
              <w:jc w:val="center"/>
              <w:rPr>
                <w:color w:val="002060"/>
              </w:rPr>
            </w:pPr>
            <w:r w:rsidRPr="00CB3FBE">
              <w:rPr>
                <w:color w:val="002060"/>
              </w:rPr>
              <w:t>0</w:t>
            </w:r>
          </w:p>
        </w:tc>
      </w:tr>
      <w:tr w:rsidR="007347D6" w:rsidRPr="00CB3FBE" w14:paraId="6830B52F"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C35F73" w14:textId="77777777" w:rsidR="007347D6" w:rsidRPr="00CB3FBE" w:rsidRDefault="007347D6" w:rsidP="00CD4BCE">
            <w:pPr>
              <w:pStyle w:val="rowtabella0"/>
              <w:rPr>
                <w:color w:val="002060"/>
              </w:rPr>
            </w:pPr>
            <w:r w:rsidRPr="00CB3FBE">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95FE"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41B9A"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8CC2"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BAF97"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C07C7"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218D"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0A45" w14:textId="77777777" w:rsidR="007347D6" w:rsidRPr="00CB3FBE" w:rsidRDefault="007347D6" w:rsidP="00CD4BCE">
            <w:pPr>
              <w:pStyle w:val="rowtabella0"/>
              <w:jc w:val="center"/>
              <w:rPr>
                <w:color w:val="002060"/>
              </w:rPr>
            </w:pPr>
            <w:r w:rsidRPr="00CB3FB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5D00F" w14:textId="77777777" w:rsidR="007347D6" w:rsidRPr="00CB3FBE" w:rsidRDefault="007347D6" w:rsidP="00CD4BCE">
            <w:pPr>
              <w:pStyle w:val="rowtabella0"/>
              <w:jc w:val="center"/>
              <w:rPr>
                <w:color w:val="002060"/>
              </w:rPr>
            </w:pPr>
            <w:r w:rsidRPr="00CB3FBE">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BA4DF" w14:textId="77777777" w:rsidR="007347D6" w:rsidRPr="00CB3FBE" w:rsidRDefault="007347D6" w:rsidP="00CD4BCE">
            <w:pPr>
              <w:pStyle w:val="rowtabella0"/>
              <w:jc w:val="center"/>
              <w:rPr>
                <w:color w:val="002060"/>
              </w:rPr>
            </w:pPr>
            <w:r w:rsidRPr="00CB3FBE">
              <w:rPr>
                <w:color w:val="002060"/>
              </w:rPr>
              <w:t>0</w:t>
            </w:r>
          </w:p>
        </w:tc>
      </w:tr>
      <w:tr w:rsidR="007347D6" w:rsidRPr="00CB3FBE" w14:paraId="070BBA95"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3B26E" w14:textId="77777777" w:rsidR="007347D6" w:rsidRPr="00CB3FBE" w:rsidRDefault="007347D6" w:rsidP="00CD4BCE">
            <w:pPr>
              <w:pStyle w:val="rowtabella0"/>
              <w:rPr>
                <w:color w:val="002060"/>
              </w:rPr>
            </w:pPr>
            <w:r w:rsidRPr="00CB3FBE">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E98C"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738E"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9E44D"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5662"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C379"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5B295"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0A564" w14:textId="77777777" w:rsidR="007347D6" w:rsidRPr="00CB3FBE" w:rsidRDefault="007347D6" w:rsidP="00CD4BCE">
            <w:pPr>
              <w:pStyle w:val="rowtabella0"/>
              <w:jc w:val="center"/>
              <w:rPr>
                <w:color w:val="002060"/>
              </w:rPr>
            </w:pPr>
            <w:r w:rsidRPr="00CB3FBE">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5CE10"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F0265" w14:textId="77777777" w:rsidR="007347D6" w:rsidRPr="00CB3FBE" w:rsidRDefault="007347D6" w:rsidP="00CD4BCE">
            <w:pPr>
              <w:pStyle w:val="rowtabella0"/>
              <w:jc w:val="center"/>
              <w:rPr>
                <w:color w:val="002060"/>
              </w:rPr>
            </w:pPr>
            <w:r w:rsidRPr="00CB3FBE">
              <w:rPr>
                <w:color w:val="002060"/>
              </w:rPr>
              <w:t>0</w:t>
            </w:r>
          </w:p>
        </w:tc>
      </w:tr>
      <w:tr w:rsidR="007347D6" w:rsidRPr="00CB3FBE" w14:paraId="46E2DE08"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018A18" w14:textId="77777777" w:rsidR="007347D6" w:rsidRPr="00CB3FBE" w:rsidRDefault="007347D6" w:rsidP="00CD4BCE">
            <w:pPr>
              <w:pStyle w:val="rowtabella0"/>
              <w:rPr>
                <w:color w:val="002060"/>
              </w:rPr>
            </w:pPr>
            <w:r w:rsidRPr="00CB3FBE">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B9BC1"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F735"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279A7"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EDDB"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EE3DF"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89868"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C90A" w14:textId="77777777" w:rsidR="007347D6" w:rsidRPr="00CB3FBE" w:rsidRDefault="007347D6" w:rsidP="00CD4BCE">
            <w:pPr>
              <w:pStyle w:val="rowtabella0"/>
              <w:jc w:val="center"/>
              <w:rPr>
                <w:color w:val="002060"/>
              </w:rPr>
            </w:pPr>
            <w:r w:rsidRPr="00CB3FBE">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C56D5" w14:textId="77777777" w:rsidR="007347D6" w:rsidRPr="00CB3FBE" w:rsidRDefault="007347D6" w:rsidP="00CD4BCE">
            <w:pPr>
              <w:pStyle w:val="rowtabella0"/>
              <w:jc w:val="center"/>
              <w:rPr>
                <w:color w:val="002060"/>
              </w:rPr>
            </w:pPr>
            <w:r w:rsidRPr="00CB3FBE">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BE6D2" w14:textId="77777777" w:rsidR="007347D6" w:rsidRPr="00CB3FBE" w:rsidRDefault="007347D6" w:rsidP="00CD4BCE">
            <w:pPr>
              <w:pStyle w:val="rowtabella0"/>
              <w:jc w:val="center"/>
              <w:rPr>
                <w:color w:val="002060"/>
              </w:rPr>
            </w:pPr>
            <w:r w:rsidRPr="00CB3FBE">
              <w:rPr>
                <w:color w:val="002060"/>
              </w:rPr>
              <w:t>0</w:t>
            </w:r>
          </w:p>
        </w:tc>
      </w:tr>
    </w:tbl>
    <w:p w14:paraId="086CA749" w14:textId="77777777" w:rsidR="007347D6" w:rsidRDefault="007347D6" w:rsidP="007347D6">
      <w:pPr>
        <w:pStyle w:val="breakline"/>
        <w:rPr>
          <w:color w:val="002060"/>
        </w:rPr>
      </w:pPr>
    </w:p>
    <w:p w14:paraId="4B5A4ED8" w14:textId="77777777" w:rsidR="007347D6" w:rsidRPr="00CB3FBE" w:rsidRDefault="007347D6" w:rsidP="007347D6">
      <w:pPr>
        <w:pStyle w:val="titoloprinc0"/>
        <w:rPr>
          <w:color w:val="002060"/>
        </w:rPr>
      </w:pPr>
      <w:r w:rsidRPr="00CB3FBE">
        <w:rPr>
          <w:color w:val="002060"/>
        </w:rPr>
        <w:t>PROGRAMMA GARE</w:t>
      </w:r>
    </w:p>
    <w:p w14:paraId="628F9E91" w14:textId="77777777" w:rsidR="007347D6" w:rsidRDefault="007347D6" w:rsidP="007347D6">
      <w:pPr>
        <w:pStyle w:val="breakline"/>
        <w:rPr>
          <w:rFonts w:eastAsiaTheme="minorEastAsia"/>
          <w:color w:val="002060"/>
        </w:rPr>
      </w:pPr>
    </w:p>
    <w:p w14:paraId="33527EEF" w14:textId="77777777" w:rsidR="001A3104" w:rsidRPr="00D706BB" w:rsidRDefault="001A3104" w:rsidP="001A3104">
      <w:pPr>
        <w:pStyle w:val="sottotitolocampionato10"/>
        <w:rPr>
          <w:color w:val="002060"/>
        </w:rPr>
      </w:pPr>
      <w:r w:rsidRPr="00D706BB">
        <w:rPr>
          <w:color w:val="002060"/>
        </w:rP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5"/>
        <w:gridCol w:w="385"/>
        <w:gridCol w:w="898"/>
        <w:gridCol w:w="1177"/>
        <w:gridCol w:w="1563"/>
        <w:gridCol w:w="1548"/>
      </w:tblGrid>
      <w:tr w:rsidR="001A3104" w:rsidRPr="00D706BB" w14:paraId="59570EE4"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DC7501" w14:textId="77777777" w:rsidR="001A3104" w:rsidRPr="00D706BB" w:rsidRDefault="001A3104" w:rsidP="00CD4BCE">
            <w:pPr>
              <w:pStyle w:val="headertabella0"/>
              <w:rPr>
                <w:color w:val="002060"/>
              </w:rPr>
            </w:pPr>
            <w:r w:rsidRPr="00D706BB">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1B3ED" w14:textId="77777777" w:rsidR="001A3104" w:rsidRPr="00D706BB" w:rsidRDefault="001A3104" w:rsidP="00CD4BCE">
            <w:pPr>
              <w:pStyle w:val="headertabella0"/>
              <w:rPr>
                <w:color w:val="002060"/>
              </w:rPr>
            </w:pPr>
            <w:r w:rsidRPr="00D706BB">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E08203" w14:textId="77777777" w:rsidR="001A3104" w:rsidRPr="00D706BB" w:rsidRDefault="001A3104" w:rsidP="00CD4BCE">
            <w:pPr>
              <w:pStyle w:val="headertabella0"/>
              <w:rPr>
                <w:color w:val="002060"/>
              </w:rPr>
            </w:pPr>
            <w:r w:rsidRPr="00D706BB">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E86AAF" w14:textId="77777777" w:rsidR="001A3104" w:rsidRPr="00D706BB" w:rsidRDefault="001A3104" w:rsidP="00CD4BCE">
            <w:pPr>
              <w:pStyle w:val="headertabella0"/>
              <w:rPr>
                <w:color w:val="002060"/>
              </w:rPr>
            </w:pPr>
            <w:r w:rsidRPr="00D706BB">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17AE4" w14:textId="77777777" w:rsidR="001A3104" w:rsidRPr="00D706BB" w:rsidRDefault="001A3104" w:rsidP="00CD4BCE">
            <w:pPr>
              <w:pStyle w:val="headertabella0"/>
              <w:rPr>
                <w:color w:val="002060"/>
              </w:rPr>
            </w:pPr>
            <w:r w:rsidRPr="00D706BB">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442F6" w14:textId="77777777" w:rsidR="001A3104" w:rsidRPr="00D706BB" w:rsidRDefault="001A3104" w:rsidP="00CD4BCE">
            <w:pPr>
              <w:pStyle w:val="headertabella0"/>
              <w:rPr>
                <w:color w:val="002060"/>
              </w:rPr>
            </w:pPr>
            <w:r w:rsidRPr="00D706BB">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9B1CF" w14:textId="77777777" w:rsidR="001A3104" w:rsidRPr="00D706BB" w:rsidRDefault="001A3104" w:rsidP="00CD4BCE">
            <w:pPr>
              <w:pStyle w:val="headertabella0"/>
              <w:rPr>
                <w:color w:val="002060"/>
              </w:rPr>
            </w:pPr>
            <w:r w:rsidRPr="00D706BB">
              <w:rPr>
                <w:color w:val="002060"/>
              </w:rPr>
              <w:t>Indirizzo Impianto</w:t>
            </w:r>
          </w:p>
        </w:tc>
      </w:tr>
      <w:tr w:rsidR="001A3104" w:rsidRPr="00D706BB" w14:paraId="31EF57C4"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E31F9C" w14:textId="77777777" w:rsidR="001A3104" w:rsidRPr="00D706BB" w:rsidRDefault="001A3104" w:rsidP="00CD4BCE">
            <w:pPr>
              <w:pStyle w:val="rowtabella0"/>
              <w:rPr>
                <w:color w:val="002060"/>
              </w:rPr>
            </w:pPr>
            <w:r w:rsidRPr="00D706BB">
              <w:rPr>
                <w:color w:val="002060"/>
              </w:rPr>
              <w:t>PIANDIROSE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409B42" w14:textId="77777777" w:rsidR="001A3104" w:rsidRPr="00D706BB" w:rsidRDefault="001A3104" w:rsidP="00CD4BCE">
            <w:pPr>
              <w:pStyle w:val="rowtabella0"/>
              <w:rPr>
                <w:color w:val="002060"/>
              </w:rPr>
            </w:pPr>
            <w:r w:rsidRPr="00D706BB">
              <w:rPr>
                <w:color w:val="002060"/>
              </w:rPr>
              <w:t>C.U.S. CAMERINO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108EB" w14:textId="77777777" w:rsidR="001A3104" w:rsidRPr="00D706BB" w:rsidRDefault="001A3104" w:rsidP="00CD4BCE">
            <w:pPr>
              <w:pStyle w:val="rowtabella0"/>
              <w:jc w:val="center"/>
              <w:rPr>
                <w:color w:val="002060"/>
              </w:rPr>
            </w:pPr>
            <w:r w:rsidRPr="00D706BB">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00654" w14:textId="77777777" w:rsidR="001A3104" w:rsidRPr="00D706BB" w:rsidRDefault="001A3104" w:rsidP="00CD4BCE">
            <w:pPr>
              <w:pStyle w:val="rowtabella0"/>
              <w:rPr>
                <w:color w:val="002060"/>
              </w:rPr>
            </w:pPr>
            <w:r w:rsidRPr="00D706BB">
              <w:rPr>
                <w:color w:val="002060"/>
              </w:rPr>
              <w:t>14/02/2025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CF67CF" w14:textId="77777777" w:rsidR="001A3104" w:rsidRPr="00D706BB" w:rsidRDefault="001A3104" w:rsidP="00CD4BCE">
            <w:pPr>
              <w:pStyle w:val="rowtabella0"/>
              <w:rPr>
                <w:color w:val="002060"/>
              </w:rPr>
            </w:pPr>
            <w:r w:rsidRPr="00D706BB">
              <w:rPr>
                <w:color w:val="002060"/>
              </w:rPr>
              <w:t>5459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E38E2" w14:textId="77777777" w:rsidR="001A3104" w:rsidRPr="00D706BB" w:rsidRDefault="001A3104" w:rsidP="00CD4BCE">
            <w:pPr>
              <w:pStyle w:val="rowtabella0"/>
              <w:rPr>
                <w:color w:val="002060"/>
              </w:rPr>
            </w:pPr>
            <w:r w:rsidRPr="00D706BB">
              <w:rPr>
                <w:color w:val="002060"/>
              </w:rPr>
              <w:t>SANT'IPPOLITO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8F0ED" w14:textId="77777777" w:rsidR="001A3104" w:rsidRPr="00D706BB" w:rsidRDefault="001A3104" w:rsidP="00CD4BCE">
            <w:pPr>
              <w:pStyle w:val="rowtabella0"/>
              <w:rPr>
                <w:color w:val="002060"/>
              </w:rPr>
            </w:pPr>
            <w:r w:rsidRPr="00D706BB">
              <w:rPr>
                <w:color w:val="002060"/>
              </w:rPr>
              <w:t>VIA ROMA, SNC</w:t>
            </w:r>
          </w:p>
        </w:tc>
      </w:tr>
      <w:tr w:rsidR="001A3104" w:rsidRPr="00D706BB" w14:paraId="38497EA9"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06BF5D" w14:textId="77777777" w:rsidR="001A3104" w:rsidRPr="00D706BB" w:rsidRDefault="001A3104" w:rsidP="00CD4BCE">
            <w:pPr>
              <w:pStyle w:val="rowtabella0"/>
              <w:rPr>
                <w:color w:val="002060"/>
              </w:rPr>
            </w:pPr>
            <w:r w:rsidRPr="00D706BB">
              <w:rPr>
                <w:color w:val="002060"/>
              </w:rPr>
              <w:t>POL. KAIROS 3 MONTI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E82ADE" w14:textId="77777777" w:rsidR="001A3104" w:rsidRPr="00D706BB" w:rsidRDefault="001A3104" w:rsidP="00CD4BCE">
            <w:pPr>
              <w:pStyle w:val="rowtabella0"/>
              <w:rPr>
                <w:color w:val="002060"/>
              </w:rPr>
            </w:pPr>
            <w:r w:rsidRPr="00D706BB">
              <w:rPr>
                <w:color w:val="002060"/>
              </w:rPr>
              <w:t>CALCIO 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C13ACC" w14:textId="77777777" w:rsidR="001A3104" w:rsidRPr="00D706BB" w:rsidRDefault="001A3104" w:rsidP="00CD4BCE">
            <w:pPr>
              <w:pStyle w:val="rowtabella0"/>
              <w:jc w:val="center"/>
              <w:rPr>
                <w:color w:val="002060"/>
              </w:rPr>
            </w:pPr>
            <w:r w:rsidRPr="00D706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3F98E22" w14:textId="77777777" w:rsidR="001A3104" w:rsidRPr="00D706BB" w:rsidRDefault="001A3104" w:rsidP="00CD4BCE">
            <w:pPr>
              <w:pStyle w:val="rowtabella0"/>
              <w:rPr>
                <w:color w:val="002060"/>
              </w:rPr>
            </w:pPr>
            <w:r w:rsidRPr="00D706BB">
              <w:rPr>
                <w:color w:val="002060"/>
              </w:rPr>
              <w:t>14/02/2025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CE8903" w14:textId="77777777" w:rsidR="001A3104" w:rsidRPr="00D706BB" w:rsidRDefault="001A3104" w:rsidP="00CD4BCE">
            <w:pPr>
              <w:pStyle w:val="rowtabella0"/>
              <w:rPr>
                <w:color w:val="002060"/>
              </w:rPr>
            </w:pPr>
            <w:r w:rsidRPr="00D706BB">
              <w:rPr>
                <w:color w:val="002060"/>
              </w:rPr>
              <w:t>5732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B300D" w14:textId="77777777" w:rsidR="001A3104" w:rsidRPr="00D706BB" w:rsidRDefault="001A3104" w:rsidP="00CD4BCE">
            <w:pPr>
              <w:pStyle w:val="rowtabella0"/>
              <w:rPr>
                <w:color w:val="002060"/>
              </w:rPr>
            </w:pPr>
            <w:r w:rsidRPr="00D706BB">
              <w:rPr>
                <w:color w:val="002060"/>
              </w:rPr>
              <w:t>MONTE VIDON CORRADO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F3538" w14:textId="77777777" w:rsidR="001A3104" w:rsidRPr="00D706BB" w:rsidRDefault="001A3104" w:rsidP="00CD4BCE">
            <w:pPr>
              <w:pStyle w:val="rowtabella0"/>
              <w:rPr>
                <w:color w:val="002060"/>
              </w:rPr>
            </w:pPr>
            <w:r w:rsidRPr="00D706BB">
              <w:rPr>
                <w:color w:val="002060"/>
              </w:rPr>
              <w:t>VIA PIAVE 8</w:t>
            </w:r>
          </w:p>
        </w:tc>
      </w:tr>
      <w:tr w:rsidR="001A3104" w:rsidRPr="00D706BB" w14:paraId="262CA636"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8CE0A6" w14:textId="77777777" w:rsidR="001A3104" w:rsidRPr="00D706BB" w:rsidRDefault="001A3104" w:rsidP="00CD4BCE">
            <w:pPr>
              <w:pStyle w:val="rowtabella0"/>
              <w:rPr>
                <w:color w:val="002060"/>
              </w:rPr>
            </w:pPr>
            <w:r w:rsidRPr="00D706BB">
              <w:rPr>
                <w:color w:val="002060"/>
              </w:rPr>
              <w:t>U.MANDOLESI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93368B" w14:textId="77777777" w:rsidR="001A3104" w:rsidRPr="00D706BB" w:rsidRDefault="001A3104" w:rsidP="00CD4BCE">
            <w:pPr>
              <w:pStyle w:val="rowtabella0"/>
              <w:rPr>
                <w:color w:val="002060"/>
              </w:rPr>
            </w:pPr>
            <w:r w:rsidRPr="00D706BB">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A03E40" w14:textId="77777777" w:rsidR="001A3104" w:rsidRPr="00D706BB" w:rsidRDefault="001A3104" w:rsidP="00CD4BCE">
            <w:pPr>
              <w:pStyle w:val="rowtabella0"/>
              <w:jc w:val="center"/>
              <w:rPr>
                <w:color w:val="002060"/>
              </w:rPr>
            </w:pPr>
            <w:r w:rsidRPr="00D706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80E93A" w14:textId="77777777" w:rsidR="001A3104" w:rsidRPr="00D706BB" w:rsidRDefault="001A3104" w:rsidP="00CD4BCE">
            <w:pPr>
              <w:pStyle w:val="rowtabella0"/>
              <w:rPr>
                <w:color w:val="002060"/>
              </w:rPr>
            </w:pPr>
            <w:r w:rsidRPr="00D706BB">
              <w:rPr>
                <w:color w:val="002060"/>
              </w:rPr>
              <w:t>14/02/2025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8036F4" w14:textId="77777777" w:rsidR="001A3104" w:rsidRPr="00D706BB" w:rsidRDefault="001A3104" w:rsidP="00CD4BCE">
            <w:pPr>
              <w:pStyle w:val="rowtabella0"/>
              <w:rPr>
                <w:color w:val="002060"/>
              </w:rPr>
            </w:pPr>
            <w:r w:rsidRPr="00D706BB">
              <w:rPr>
                <w:color w:val="002060"/>
              </w:rPr>
              <w:t>5700 CAMPO C/5 "MANDOLESI"-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C9032A" w14:textId="77777777" w:rsidR="001A3104" w:rsidRPr="00D706BB" w:rsidRDefault="001A3104" w:rsidP="00CD4BCE">
            <w:pPr>
              <w:pStyle w:val="rowtabella0"/>
              <w:rPr>
                <w:color w:val="002060"/>
              </w:rPr>
            </w:pPr>
            <w:r w:rsidRPr="00D706BB">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B118A" w14:textId="77777777" w:rsidR="001A3104" w:rsidRPr="00D706BB" w:rsidRDefault="001A3104" w:rsidP="00CD4BCE">
            <w:pPr>
              <w:pStyle w:val="rowtabella0"/>
              <w:rPr>
                <w:color w:val="002060"/>
              </w:rPr>
            </w:pPr>
            <w:r w:rsidRPr="00D706BB">
              <w:rPr>
                <w:color w:val="002060"/>
              </w:rPr>
              <w:t>VIA DELLE REGIONI, 8</w:t>
            </w:r>
          </w:p>
        </w:tc>
      </w:tr>
      <w:tr w:rsidR="001A3104" w:rsidRPr="00D706BB" w14:paraId="7AEED6EC"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F13F9C" w14:textId="77777777" w:rsidR="001A3104" w:rsidRPr="00D706BB" w:rsidRDefault="001A3104" w:rsidP="00CD4BCE">
            <w:pPr>
              <w:pStyle w:val="rowtabella0"/>
              <w:rPr>
                <w:color w:val="002060"/>
              </w:rPr>
            </w:pPr>
            <w:r w:rsidRPr="00D706BB">
              <w:rPr>
                <w:color w:val="002060"/>
              </w:rPr>
              <w:t>TRODICA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21FCEA" w14:textId="77777777" w:rsidR="001A3104" w:rsidRPr="00D706BB" w:rsidRDefault="001A3104" w:rsidP="00CD4BCE">
            <w:pPr>
              <w:pStyle w:val="rowtabella0"/>
              <w:rPr>
                <w:color w:val="002060"/>
              </w:rPr>
            </w:pPr>
            <w:r w:rsidRPr="00D706BB">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F09485" w14:textId="77777777" w:rsidR="001A3104" w:rsidRPr="00D706BB" w:rsidRDefault="001A3104" w:rsidP="00CD4BCE">
            <w:pPr>
              <w:pStyle w:val="rowtabella0"/>
              <w:jc w:val="center"/>
              <w:rPr>
                <w:color w:val="002060"/>
              </w:rPr>
            </w:pPr>
            <w:r w:rsidRPr="00D706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17E814B" w14:textId="77777777" w:rsidR="001A3104" w:rsidRPr="00D706BB" w:rsidRDefault="001A3104" w:rsidP="00CD4BCE">
            <w:pPr>
              <w:pStyle w:val="rowtabella0"/>
              <w:rPr>
                <w:color w:val="002060"/>
              </w:rPr>
            </w:pPr>
            <w:r w:rsidRPr="00D706BB">
              <w:rPr>
                <w:color w:val="002060"/>
              </w:rPr>
              <w:t>15/02/2025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32DEF5" w14:textId="77777777" w:rsidR="001A3104" w:rsidRPr="00D706BB" w:rsidRDefault="001A3104" w:rsidP="00CD4BCE">
            <w:pPr>
              <w:pStyle w:val="rowtabella0"/>
              <w:rPr>
                <w:color w:val="002060"/>
              </w:rPr>
            </w:pPr>
            <w:r w:rsidRPr="00D706BB">
              <w:rPr>
                <w:color w:val="002060"/>
              </w:rPr>
              <w:t>5219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A02622" w14:textId="77777777" w:rsidR="001A3104" w:rsidRPr="00D706BB" w:rsidRDefault="001A3104" w:rsidP="00CD4BCE">
            <w:pPr>
              <w:pStyle w:val="rowtabella0"/>
              <w:rPr>
                <w:color w:val="002060"/>
              </w:rPr>
            </w:pPr>
            <w:r w:rsidRPr="00D706BB">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E3CAFB" w14:textId="77777777" w:rsidR="001A3104" w:rsidRPr="00D706BB" w:rsidRDefault="001A3104" w:rsidP="00CD4BCE">
            <w:pPr>
              <w:pStyle w:val="rowtabella0"/>
              <w:rPr>
                <w:color w:val="002060"/>
              </w:rPr>
            </w:pPr>
            <w:r w:rsidRPr="00D706BB">
              <w:rPr>
                <w:color w:val="002060"/>
              </w:rPr>
              <w:t>VIA LIGURIA - BORGO PINTURA</w:t>
            </w:r>
          </w:p>
        </w:tc>
      </w:tr>
      <w:tr w:rsidR="001A3104" w:rsidRPr="00D706BB" w14:paraId="3E74AF2B"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B81079" w14:textId="77777777" w:rsidR="001A3104" w:rsidRPr="00D706BB" w:rsidRDefault="001A3104" w:rsidP="00CD4BCE">
            <w:pPr>
              <w:pStyle w:val="rowtabella0"/>
              <w:rPr>
                <w:color w:val="002060"/>
              </w:rPr>
            </w:pPr>
            <w:r w:rsidRPr="00D706BB">
              <w:rPr>
                <w:color w:val="002060"/>
              </w:rPr>
              <w:t>VENERE POTENTIA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5CCBCC" w14:textId="77777777" w:rsidR="001A3104" w:rsidRPr="00D706BB" w:rsidRDefault="001A3104" w:rsidP="00CD4BCE">
            <w:pPr>
              <w:pStyle w:val="rowtabella0"/>
              <w:rPr>
                <w:color w:val="002060"/>
              </w:rPr>
            </w:pPr>
            <w:r w:rsidRPr="00D706BB">
              <w:rPr>
                <w:color w:val="002060"/>
              </w:rPr>
              <w:t>GRADARA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0322C9" w14:textId="77777777" w:rsidR="001A3104" w:rsidRPr="00D706BB" w:rsidRDefault="001A3104" w:rsidP="00CD4BCE">
            <w:pPr>
              <w:pStyle w:val="rowtabella0"/>
              <w:jc w:val="center"/>
              <w:rPr>
                <w:color w:val="002060"/>
              </w:rPr>
            </w:pPr>
            <w:r w:rsidRPr="00D706BB">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5A2C0B" w14:textId="77777777" w:rsidR="001A3104" w:rsidRPr="00D706BB" w:rsidRDefault="001A3104" w:rsidP="00CD4BCE">
            <w:pPr>
              <w:pStyle w:val="rowtabella0"/>
              <w:rPr>
                <w:color w:val="002060"/>
              </w:rPr>
            </w:pPr>
            <w:r w:rsidRPr="00D706BB">
              <w:rPr>
                <w:color w:val="002060"/>
              </w:rPr>
              <w:t>15/02/2025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589696" w14:textId="77777777" w:rsidR="001A3104" w:rsidRPr="00D706BB" w:rsidRDefault="001A3104" w:rsidP="00CD4BCE">
            <w:pPr>
              <w:pStyle w:val="rowtabella0"/>
              <w:rPr>
                <w:color w:val="002060"/>
              </w:rPr>
            </w:pPr>
            <w:r w:rsidRPr="00D706BB">
              <w:rPr>
                <w:color w:val="002060"/>
              </w:rPr>
              <w:t>5279 PALESTRA G. LEOPARDI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95C43E" w14:textId="77777777" w:rsidR="001A3104" w:rsidRPr="00D706BB" w:rsidRDefault="001A3104" w:rsidP="00CD4BCE">
            <w:pPr>
              <w:pStyle w:val="rowtabella0"/>
              <w:rPr>
                <w:color w:val="002060"/>
              </w:rPr>
            </w:pPr>
            <w:r w:rsidRPr="00D706BB">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9670DC" w14:textId="77777777" w:rsidR="001A3104" w:rsidRPr="00D706BB" w:rsidRDefault="001A3104" w:rsidP="00CD4BCE">
            <w:pPr>
              <w:pStyle w:val="rowtabella0"/>
              <w:rPr>
                <w:color w:val="002060"/>
              </w:rPr>
            </w:pPr>
            <w:r w:rsidRPr="00D706BB">
              <w:rPr>
                <w:color w:val="002060"/>
              </w:rPr>
              <w:t>VIA DELLO SPORT</w:t>
            </w:r>
          </w:p>
        </w:tc>
      </w:tr>
      <w:tr w:rsidR="001A3104" w:rsidRPr="00D706BB" w14:paraId="338F8E78"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D70D938" w14:textId="77777777" w:rsidR="001A3104" w:rsidRPr="00D706BB" w:rsidRDefault="001A3104" w:rsidP="00CD4BCE">
            <w:pPr>
              <w:pStyle w:val="rowtabella0"/>
              <w:rPr>
                <w:color w:val="002060"/>
              </w:rPr>
            </w:pPr>
            <w:r w:rsidRPr="00D706BB">
              <w:rPr>
                <w:color w:val="002060"/>
              </w:rPr>
              <w:t>WOMAN SANGIUSTESE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9EF98" w14:textId="77777777" w:rsidR="001A3104" w:rsidRPr="00D706BB" w:rsidRDefault="001A3104" w:rsidP="00CD4BCE">
            <w:pPr>
              <w:pStyle w:val="rowtabella0"/>
              <w:rPr>
                <w:color w:val="002060"/>
              </w:rPr>
            </w:pPr>
            <w:r w:rsidRPr="00D706BB">
              <w:rPr>
                <w:color w:val="002060"/>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9612C" w14:textId="77777777" w:rsidR="001A3104" w:rsidRPr="00D706BB" w:rsidRDefault="001A3104" w:rsidP="00CD4BCE">
            <w:pPr>
              <w:pStyle w:val="rowtabella0"/>
              <w:jc w:val="center"/>
              <w:rPr>
                <w:color w:val="002060"/>
              </w:rPr>
            </w:pPr>
            <w:r w:rsidRPr="00D706BB">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1D5B7" w14:textId="77777777" w:rsidR="001A3104" w:rsidRPr="00D706BB" w:rsidRDefault="001A3104" w:rsidP="00CD4BCE">
            <w:pPr>
              <w:pStyle w:val="rowtabella0"/>
              <w:rPr>
                <w:color w:val="002060"/>
              </w:rPr>
            </w:pPr>
            <w:r w:rsidRPr="00D706BB">
              <w:rPr>
                <w:color w:val="002060"/>
              </w:rPr>
              <w:t>15/02/2025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08334" w14:textId="77777777" w:rsidR="001A3104" w:rsidRPr="00D706BB" w:rsidRDefault="001A3104" w:rsidP="00CD4BCE">
            <w:pPr>
              <w:pStyle w:val="rowtabella0"/>
              <w:rPr>
                <w:color w:val="002060"/>
              </w:rPr>
            </w:pPr>
            <w:r w:rsidRPr="00D706BB">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644CB" w14:textId="77777777" w:rsidR="001A3104" w:rsidRPr="00D706BB" w:rsidRDefault="001A3104" w:rsidP="00CD4BCE">
            <w:pPr>
              <w:pStyle w:val="rowtabella0"/>
              <w:rPr>
                <w:color w:val="002060"/>
              </w:rPr>
            </w:pPr>
            <w:r w:rsidRPr="00D706BB">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3A16F5" w14:textId="77777777" w:rsidR="001A3104" w:rsidRPr="00D706BB" w:rsidRDefault="001A3104" w:rsidP="00CD4BCE">
            <w:pPr>
              <w:pStyle w:val="rowtabella0"/>
              <w:rPr>
                <w:color w:val="002060"/>
              </w:rPr>
            </w:pPr>
            <w:r w:rsidRPr="00D706BB">
              <w:rPr>
                <w:color w:val="002060"/>
              </w:rPr>
              <w:t>VIA B.ROSSI SNC</w:t>
            </w:r>
          </w:p>
        </w:tc>
      </w:tr>
    </w:tbl>
    <w:p w14:paraId="2CA0E3DE" w14:textId="77777777" w:rsidR="001A3104" w:rsidRPr="00CB3FBE" w:rsidRDefault="001A3104" w:rsidP="007347D6">
      <w:pPr>
        <w:pStyle w:val="breakline"/>
        <w:rPr>
          <w:rFonts w:eastAsiaTheme="minorEastAsia"/>
          <w:color w:val="002060"/>
        </w:rPr>
      </w:pPr>
    </w:p>
    <w:p w14:paraId="3AC3024F" w14:textId="77777777" w:rsidR="007347D6" w:rsidRPr="00CB3FBE" w:rsidRDefault="007347D6" w:rsidP="007347D6">
      <w:pPr>
        <w:pStyle w:val="breakline"/>
        <w:rPr>
          <w:color w:val="002060"/>
        </w:rPr>
      </w:pPr>
    </w:p>
    <w:p w14:paraId="663C5E2C" w14:textId="77777777" w:rsidR="007347D6" w:rsidRPr="00CB3FBE" w:rsidRDefault="007347D6" w:rsidP="007347D6">
      <w:pPr>
        <w:pStyle w:val="titolocampionato0"/>
        <w:shd w:val="clear" w:color="auto" w:fill="CCCCCC"/>
        <w:spacing w:before="80" w:after="40"/>
        <w:rPr>
          <w:color w:val="002060"/>
        </w:rPr>
      </w:pPr>
      <w:r w:rsidRPr="00CB3FBE">
        <w:rPr>
          <w:color w:val="002060"/>
        </w:rPr>
        <w:t>UNDER 19 CALCIO A 5 REGIONALE</w:t>
      </w:r>
    </w:p>
    <w:p w14:paraId="34F5B725" w14:textId="77777777" w:rsidR="007347D6" w:rsidRPr="00FD14DB" w:rsidRDefault="007347D6" w:rsidP="007347D6">
      <w:pPr>
        <w:pStyle w:val="titoloprinc0"/>
        <w:rPr>
          <w:color w:val="002060"/>
        </w:rPr>
      </w:pPr>
      <w:r w:rsidRPr="00FD14DB">
        <w:rPr>
          <w:color w:val="002060"/>
        </w:rPr>
        <w:t>ANAGRAFICA/INDIRIZZARIO/VARIAZIONI CALENDARIO</w:t>
      </w:r>
    </w:p>
    <w:p w14:paraId="517FD544" w14:textId="77777777" w:rsidR="007347D6" w:rsidRDefault="007347D6" w:rsidP="007347D6">
      <w:pPr>
        <w:pStyle w:val="titoloprinc0"/>
        <w:jc w:val="both"/>
        <w:rPr>
          <w:b w:val="0"/>
          <w:bCs w:val="0"/>
          <w:color w:val="002060"/>
          <w:sz w:val="22"/>
          <w:szCs w:val="22"/>
        </w:rPr>
      </w:pPr>
    </w:p>
    <w:p w14:paraId="30256ED7" w14:textId="77777777" w:rsidR="007347D6" w:rsidRPr="00E156FC" w:rsidRDefault="007347D6" w:rsidP="007347D6">
      <w:pPr>
        <w:pStyle w:val="titoloprinc0"/>
        <w:jc w:val="both"/>
        <w:rPr>
          <w:color w:val="002060"/>
          <w:sz w:val="22"/>
          <w:szCs w:val="22"/>
        </w:rPr>
      </w:pPr>
      <w:r w:rsidRPr="00E156FC">
        <w:rPr>
          <w:color w:val="002060"/>
          <w:sz w:val="22"/>
          <w:szCs w:val="22"/>
        </w:rPr>
        <w:t>GIRONE “</w:t>
      </w:r>
      <w:r>
        <w:rPr>
          <w:color w:val="002060"/>
          <w:sz w:val="22"/>
          <w:szCs w:val="22"/>
        </w:rPr>
        <w:t>SILVER – C</w:t>
      </w:r>
      <w:r w:rsidRPr="00E156FC">
        <w:rPr>
          <w:color w:val="002060"/>
          <w:sz w:val="22"/>
          <w:szCs w:val="22"/>
        </w:rPr>
        <w:t>”</w:t>
      </w:r>
    </w:p>
    <w:p w14:paraId="2719FF7B" w14:textId="77777777" w:rsidR="007347D6" w:rsidRPr="00E156FC" w:rsidRDefault="007347D6" w:rsidP="007347D6">
      <w:pPr>
        <w:pStyle w:val="titoloprinc0"/>
        <w:jc w:val="both"/>
        <w:rPr>
          <w:b w:val="0"/>
          <w:bCs w:val="0"/>
          <w:color w:val="002060"/>
          <w:sz w:val="22"/>
          <w:szCs w:val="22"/>
        </w:rPr>
      </w:pPr>
    </w:p>
    <w:p w14:paraId="2B6ACF34" w14:textId="77777777" w:rsidR="007347D6" w:rsidRDefault="007347D6" w:rsidP="007347D6">
      <w:pPr>
        <w:pStyle w:val="titoloprinc0"/>
        <w:jc w:val="both"/>
        <w:rPr>
          <w:b w:val="0"/>
          <w:bCs w:val="0"/>
          <w:color w:val="002060"/>
          <w:sz w:val="22"/>
          <w:szCs w:val="22"/>
        </w:rPr>
      </w:pPr>
      <w:r w:rsidRPr="00E156FC">
        <w:rPr>
          <w:b w:val="0"/>
          <w:bCs w:val="0"/>
          <w:color w:val="002060"/>
          <w:sz w:val="22"/>
          <w:szCs w:val="22"/>
        </w:rPr>
        <w:lastRenderedPageBreak/>
        <w:t xml:space="preserve">La Società </w:t>
      </w:r>
      <w:r>
        <w:rPr>
          <w:color w:val="002060"/>
          <w:sz w:val="22"/>
          <w:szCs w:val="22"/>
        </w:rPr>
        <w:t>POL. SPORT COMMUNICATION</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Pr>
          <w:color w:val="002060"/>
          <w:sz w:val="22"/>
          <w:szCs w:val="22"/>
        </w:rPr>
        <w:t>SABATO</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15:30</w:t>
      </w:r>
      <w:r w:rsidRPr="00E156FC">
        <w:rPr>
          <w:b w:val="0"/>
          <w:bCs w:val="0"/>
          <w:color w:val="002060"/>
          <w:sz w:val="22"/>
          <w:szCs w:val="22"/>
        </w:rPr>
        <w:t>,</w:t>
      </w:r>
      <w:r>
        <w:rPr>
          <w:b w:val="0"/>
          <w:bCs w:val="0"/>
          <w:color w:val="002060"/>
          <w:sz w:val="22"/>
          <w:szCs w:val="22"/>
        </w:rPr>
        <w:t xml:space="preserve"> </w:t>
      </w:r>
      <w:r w:rsidRPr="00C34809">
        <w:rPr>
          <w:color w:val="002060"/>
          <w:sz w:val="22"/>
          <w:szCs w:val="22"/>
        </w:rPr>
        <w:t>“Tensostruttura Santa Maria Apparente”</w:t>
      </w:r>
      <w:r>
        <w:rPr>
          <w:b w:val="0"/>
          <w:bCs w:val="0"/>
          <w:color w:val="002060"/>
          <w:sz w:val="22"/>
          <w:szCs w:val="22"/>
        </w:rPr>
        <w:t xml:space="preserve"> Via Lorenzo Lotto di </w:t>
      </w:r>
      <w:r w:rsidRPr="00C34809">
        <w:rPr>
          <w:color w:val="002060"/>
          <w:sz w:val="22"/>
          <w:szCs w:val="22"/>
        </w:rPr>
        <w:t>SANTA MARIA APPARENTE di CIVITANOVA MARCHE</w:t>
      </w:r>
      <w:r>
        <w:rPr>
          <w:b w:val="0"/>
          <w:bCs w:val="0"/>
          <w:color w:val="002060"/>
          <w:sz w:val="22"/>
          <w:szCs w:val="22"/>
        </w:rPr>
        <w:t>.</w:t>
      </w:r>
      <w:r w:rsidRPr="00E156FC">
        <w:rPr>
          <w:b w:val="0"/>
          <w:bCs w:val="0"/>
          <w:color w:val="002060"/>
          <w:sz w:val="22"/>
          <w:szCs w:val="22"/>
        </w:rPr>
        <w:t xml:space="preserve"> </w:t>
      </w:r>
    </w:p>
    <w:p w14:paraId="3B9BB63D" w14:textId="77777777" w:rsidR="007347D6" w:rsidRDefault="007347D6" w:rsidP="007347D6">
      <w:pPr>
        <w:pStyle w:val="titoloprinc0"/>
        <w:jc w:val="both"/>
        <w:rPr>
          <w:b w:val="0"/>
          <w:bCs w:val="0"/>
          <w:color w:val="002060"/>
          <w:sz w:val="22"/>
          <w:szCs w:val="22"/>
        </w:rPr>
      </w:pPr>
    </w:p>
    <w:p w14:paraId="61D9878C" w14:textId="122A14BD" w:rsidR="00CC0673" w:rsidRPr="00CC0673" w:rsidRDefault="00CC0673" w:rsidP="00CC0673">
      <w:pPr>
        <w:pStyle w:val="titolomedio0"/>
        <w:rPr>
          <w:color w:val="002060"/>
          <w:sz w:val="36"/>
          <w:szCs w:val="36"/>
        </w:rPr>
      </w:pPr>
      <w:r w:rsidRPr="0034385A">
        <w:rPr>
          <w:color w:val="002060"/>
          <w:sz w:val="36"/>
          <w:szCs w:val="36"/>
        </w:rPr>
        <w:t>PROSECUZIONE GARA</w:t>
      </w:r>
    </w:p>
    <w:p w14:paraId="7131EB62" w14:textId="77777777" w:rsidR="00CC0673" w:rsidRDefault="00CC0673" w:rsidP="00CC0673">
      <w:pPr>
        <w:pStyle w:val="breakline"/>
        <w:rPr>
          <w:color w:val="002060"/>
        </w:rPr>
      </w:pPr>
    </w:p>
    <w:p w14:paraId="23201387" w14:textId="77777777" w:rsidR="00CC0673" w:rsidRPr="00DC1967" w:rsidRDefault="00CC0673" w:rsidP="00CC0673">
      <w:pPr>
        <w:pStyle w:val="sottotitolocampionato10"/>
        <w:rPr>
          <w:color w:val="002060"/>
        </w:rPr>
      </w:pPr>
      <w:r w:rsidRPr="00DC196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CC0673" w:rsidRPr="00DC1967" w14:paraId="00074D17" w14:textId="77777777" w:rsidTr="00CD4BC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9DE83" w14:textId="77777777" w:rsidR="00CC0673" w:rsidRPr="00DC1967" w:rsidRDefault="00CC0673" w:rsidP="00CD4BCE">
            <w:pPr>
              <w:pStyle w:val="headertabella0"/>
              <w:rPr>
                <w:color w:val="002060"/>
              </w:rPr>
            </w:pPr>
            <w:r w:rsidRPr="00DC1967">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A1178" w14:textId="77777777" w:rsidR="00CC0673" w:rsidRPr="00DC1967" w:rsidRDefault="00CC0673" w:rsidP="00CD4BCE">
            <w:pPr>
              <w:pStyle w:val="headertabella0"/>
              <w:rPr>
                <w:color w:val="002060"/>
              </w:rPr>
            </w:pPr>
            <w:r w:rsidRPr="00DC1967">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D062F" w14:textId="77777777" w:rsidR="00CC0673" w:rsidRPr="00DC1967" w:rsidRDefault="00CC0673" w:rsidP="00CD4BCE">
            <w:pPr>
              <w:pStyle w:val="headertabella0"/>
              <w:rPr>
                <w:color w:val="002060"/>
              </w:rPr>
            </w:pPr>
            <w:r w:rsidRPr="00DC1967">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2E787" w14:textId="77777777" w:rsidR="00CC0673" w:rsidRPr="00DC1967" w:rsidRDefault="00CC0673" w:rsidP="00CD4BCE">
            <w:pPr>
              <w:pStyle w:val="headertabella0"/>
              <w:rPr>
                <w:color w:val="002060"/>
              </w:rPr>
            </w:pPr>
            <w:r w:rsidRPr="00DC1967">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91790" w14:textId="77777777" w:rsidR="00CC0673" w:rsidRPr="00DC1967" w:rsidRDefault="00CC0673" w:rsidP="00CD4BCE">
            <w:pPr>
              <w:pStyle w:val="headertabella0"/>
              <w:rPr>
                <w:color w:val="002060"/>
              </w:rPr>
            </w:pPr>
            <w:r w:rsidRPr="00DC1967">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9A9FB" w14:textId="77777777" w:rsidR="00CC0673" w:rsidRPr="00DC1967" w:rsidRDefault="00CC0673" w:rsidP="00CD4BCE">
            <w:pPr>
              <w:pStyle w:val="headertabella0"/>
              <w:rPr>
                <w:color w:val="002060"/>
              </w:rPr>
            </w:pPr>
            <w:r w:rsidRPr="00DC1967">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AE4A3" w14:textId="77777777" w:rsidR="00CC0673" w:rsidRPr="00DC1967" w:rsidRDefault="00CC0673" w:rsidP="00CD4BCE">
            <w:pPr>
              <w:pStyle w:val="headertabella0"/>
              <w:rPr>
                <w:color w:val="002060"/>
              </w:rPr>
            </w:pPr>
            <w:r w:rsidRPr="00DC1967">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234FB" w14:textId="149CA2E8" w:rsidR="00CC0673" w:rsidRPr="00DC1967" w:rsidRDefault="00CC0673" w:rsidP="00CD4BCE">
            <w:pPr>
              <w:pStyle w:val="headertabella0"/>
              <w:rPr>
                <w:color w:val="002060"/>
              </w:rPr>
            </w:pPr>
            <w:r>
              <w:rPr>
                <w:color w:val="002060"/>
              </w:rPr>
              <w:t>Impianto</w:t>
            </w:r>
          </w:p>
        </w:tc>
      </w:tr>
      <w:tr w:rsidR="00CC0673" w:rsidRPr="00DC1967" w14:paraId="69BF0D70" w14:textId="77777777" w:rsidTr="00CD4BC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51EE8" w14:textId="66085059" w:rsidR="00CC0673" w:rsidRPr="0066010C" w:rsidRDefault="00CC0673" w:rsidP="00CD4BCE">
            <w:pPr>
              <w:pStyle w:val="rowtabella0"/>
              <w:rPr>
                <w:color w:val="002060"/>
                <w:highlight w:val="yellow"/>
              </w:rPr>
            </w:pPr>
            <w:r>
              <w:rPr>
                <w:color w:val="002060"/>
                <w:highlight w:val="yellow"/>
              </w:rPr>
              <w:t>12</w:t>
            </w:r>
            <w:r w:rsidRPr="0066010C">
              <w:rPr>
                <w:color w:val="002060"/>
                <w:highlight w:val="yellow"/>
              </w:rPr>
              <w:t>/</w:t>
            </w:r>
            <w:r>
              <w:rPr>
                <w:color w:val="002060"/>
                <w:highlight w:val="yellow"/>
              </w:rPr>
              <w:t>02</w:t>
            </w:r>
            <w:r w:rsidRPr="0066010C">
              <w:rPr>
                <w:color w:val="002060"/>
                <w:highlight w:val="yellow"/>
              </w:rPr>
              <w:t>/202</w:t>
            </w:r>
            <w:r>
              <w:rPr>
                <w:color w:val="002060"/>
                <w:highlight w:val="yellow"/>
              </w:rPr>
              <w:t>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F82ED" w14:textId="53AFD143" w:rsidR="00CC0673" w:rsidRPr="0066010C" w:rsidRDefault="00CC0673" w:rsidP="00CD4BCE">
            <w:pPr>
              <w:pStyle w:val="rowtabella0"/>
              <w:jc w:val="center"/>
              <w:rPr>
                <w:color w:val="002060"/>
                <w:highlight w:val="yellow"/>
              </w:rPr>
            </w:pPr>
            <w:r>
              <w:rPr>
                <w:color w:val="002060"/>
                <w:highlight w:val="yellow"/>
              </w:rPr>
              <w:t>9</w:t>
            </w:r>
            <w:r w:rsidRPr="0066010C">
              <w:rPr>
                <w:color w:val="002060"/>
                <w:highlight w:val="yellow"/>
              </w:rPr>
              <w:t xml:space="preserve"> </w:t>
            </w:r>
            <w:r>
              <w:rPr>
                <w:color w:val="002060"/>
                <w:highlight w:val="yellow"/>
              </w:rPr>
              <w:t>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E7AA3" w14:textId="34B10B75" w:rsidR="00CC0673" w:rsidRPr="0066010C" w:rsidRDefault="00CC0673" w:rsidP="00CD4BCE">
            <w:pPr>
              <w:pStyle w:val="rowtabella0"/>
              <w:rPr>
                <w:color w:val="002060"/>
                <w:highlight w:val="yellow"/>
              </w:rPr>
            </w:pPr>
            <w:r w:rsidRPr="00CC0673">
              <w:rPr>
                <w:color w:val="002060"/>
                <w:highlight w:val="yellow"/>
              </w:rPr>
              <w:t>POL. SPORT COMMUNICATION</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3B66D" w14:textId="0A0F49DF" w:rsidR="00CC0673" w:rsidRPr="0066010C" w:rsidRDefault="00CC0673" w:rsidP="00CD4BCE">
            <w:pPr>
              <w:pStyle w:val="rowtabella0"/>
              <w:rPr>
                <w:color w:val="002060"/>
                <w:highlight w:val="yellow"/>
              </w:rPr>
            </w:pPr>
            <w:r>
              <w:rPr>
                <w:color w:val="002060"/>
                <w:highlight w:val="yellow"/>
              </w:rPr>
              <w:t>U.MANDOLESI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4D22" w14:textId="764A9CF4" w:rsidR="00CC0673" w:rsidRPr="00DC1967" w:rsidRDefault="00CC0673" w:rsidP="00CD4BCE">
            <w:pPr>
              <w:pStyle w:val="rowtabella0"/>
              <w:rPr>
                <w:color w:val="002060"/>
              </w:rPr>
            </w:pPr>
            <w:r>
              <w:rPr>
                <w:color w:val="002060"/>
              </w:rPr>
              <w:t>08</w:t>
            </w:r>
            <w:r w:rsidRPr="00DC1967">
              <w:rPr>
                <w:color w:val="002060"/>
              </w:rPr>
              <w:t>/0</w:t>
            </w:r>
            <w:r>
              <w:rPr>
                <w:color w:val="002060"/>
              </w:rPr>
              <w:t>2</w:t>
            </w:r>
            <w:r w:rsidRPr="00DC1967">
              <w:rPr>
                <w:color w:val="002060"/>
              </w:rPr>
              <w:t>/202</w:t>
            </w:r>
            <w:r>
              <w:rPr>
                <w:color w:val="002060"/>
              </w:rPr>
              <w:t>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13E1" w14:textId="5C0A61D2" w:rsidR="00CC0673" w:rsidRPr="0066010C" w:rsidRDefault="00CC0673" w:rsidP="00CD4BCE">
            <w:pPr>
              <w:pStyle w:val="rowtabella0"/>
              <w:jc w:val="center"/>
              <w:rPr>
                <w:color w:val="002060"/>
                <w:highlight w:val="yellow"/>
              </w:rPr>
            </w:pPr>
            <w:r>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6266" w14:textId="0C075C9A" w:rsidR="00CC0673" w:rsidRPr="00DC1967" w:rsidRDefault="00CC0673" w:rsidP="00CD4BCE">
            <w:pPr>
              <w:pStyle w:val="rowtabella0"/>
              <w:jc w:val="center"/>
              <w:rPr>
                <w:color w:val="002060"/>
              </w:rPr>
            </w:pPr>
            <w:r w:rsidRPr="00DC1967">
              <w:rPr>
                <w:color w:val="002060"/>
              </w:rPr>
              <w:t>15:</w:t>
            </w:r>
            <w:r>
              <w:rPr>
                <w:color w:val="002060"/>
              </w:rPr>
              <w:t>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BDB8" w14:textId="70105957" w:rsidR="00CC0673" w:rsidRPr="00DC1967" w:rsidRDefault="00CC0673" w:rsidP="00CC0673">
            <w:pPr>
              <w:jc w:val="left"/>
              <w:rPr>
                <w:color w:val="002060"/>
              </w:rPr>
            </w:pPr>
            <w:r w:rsidRPr="00CC0673">
              <w:rPr>
                <w:rFonts w:ascii="Arial" w:hAnsi="Arial" w:cs="Arial"/>
                <w:color w:val="002060"/>
                <w:sz w:val="12"/>
                <w:szCs w:val="12"/>
                <w:highlight w:val="yellow"/>
              </w:rPr>
              <w:t>TENSOSTRUTTURA S.M.APPARENTE CIVITANOVA MARCHE VIA LORENZO LOTTO</w:t>
            </w:r>
          </w:p>
        </w:tc>
      </w:tr>
    </w:tbl>
    <w:p w14:paraId="61737A78" w14:textId="77777777" w:rsidR="00CC0673" w:rsidRDefault="00CC0673" w:rsidP="00CC0673">
      <w:pPr>
        <w:pStyle w:val="breakline"/>
        <w:rPr>
          <w:color w:val="002060"/>
        </w:rPr>
      </w:pPr>
    </w:p>
    <w:p w14:paraId="262E464E" w14:textId="77777777" w:rsidR="00CC0673" w:rsidRPr="0034385A" w:rsidRDefault="00CC0673" w:rsidP="00CC0673">
      <w:pPr>
        <w:pStyle w:val="Nessunaspaziatura"/>
        <w:jc w:val="both"/>
        <w:rPr>
          <w:rFonts w:ascii="Arial" w:hAnsi="Arial" w:cs="Arial"/>
          <w:i/>
          <w:iCs/>
          <w:color w:val="002060"/>
        </w:rPr>
      </w:pPr>
      <w:r w:rsidRPr="0034385A">
        <w:rPr>
          <w:rFonts w:ascii="Arial" w:hAnsi="Arial" w:cs="Arial"/>
          <w:i/>
          <w:iCs/>
          <w:color w:val="002060"/>
        </w:rPr>
        <w:t>Si riporta lo stralcio dell’</w:t>
      </w:r>
      <w:r w:rsidRPr="0034385A">
        <w:rPr>
          <w:rFonts w:ascii="Arial" w:hAnsi="Arial" w:cs="Arial"/>
          <w:b/>
          <w:bCs/>
          <w:i/>
          <w:iCs/>
          <w:color w:val="002060"/>
        </w:rPr>
        <w:t xml:space="preserve">art. 30 comma 4 Regolamento della Lega Nazionale Dilettanti </w:t>
      </w:r>
      <w:r w:rsidRPr="0034385A">
        <w:rPr>
          <w:rFonts w:ascii="Arial" w:hAnsi="Arial" w:cs="Arial"/>
          <w:i/>
          <w:iCs/>
          <w:color w:val="002060"/>
        </w:rPr>
        <w:t>riguardo le modalità di recupero delle gare sospese.</w:t>
      </w:r>
    </w:p>
    <w:p w14:paraId="584BE9B6" w14:textId="77777777" w:rsidR="00CC0673" w:rsidRPr="0034385A" w:rsidRDefault="00CC0673" w:rsidP="00CC0673">
      <w:pPr>
        <w:pStyle w:val="Nessunaspaziatura"/>
        <w:jc w:val="both"/>
        <w:rPr>
          <w:rFonts w:ascii="Arial" w:hAnsi="Arial" w:cs="Arial"/>
          <w:color w:val="002060"/>
        </w:rPr>
      </w:pPr>
    </w:p>
    <w:p w14:paraId="7351E0FA"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2730CC4F"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161AC559"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a) la partita riprende esattamente dalla situazione di gioco che era in corso al momento della interruzione, come da referto del direttore di gara; </w:t>
      </w:r>
    </w:p>
    <w:p w14:paraId="1C11A839"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6C6F51B8"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i) i calciatori scesi in campo e sostituiti nel corso della prima partita non possono essere schierati nuovamente; </w:t>
      </w:r>
    </w:p>
    <w:p w14:paraId="059EF6D5"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ii) i calciatori espulsi nel corso della prima partita non possono essere schierati nuovamente né possono essere sostituiti da altri calciatori nella prosecuzione; </w:t>
      </w:r>
    </w:p>
    <w:p w14:paraId="3E700DF0"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iii) i calciatori che erano squalificati per la prima partita non possono essere schierati nella prosecuzione; </w:t>
      </w:r>
    </w:p>
    <w:p w14:paraId="6BD391BE"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iv) possono essere schierati nella prosecuzione i calciatori squalificati con decisione relativa ad una gara disputata successivamente alla partita interrotta; </w:t>
      </w:r>
    </w:p>
    <w:p w14:paraId="2E8B12E5" w14:textId="77777777" w:rsidR="00CC0673" w:rsidRPr="0034385A" w:rsidRDefault="00CC0673" w:rsidP="00CC0673">
      <w:pPr>
        <w:pStyle w:val="Nessunaspaziatura"/>
        <w:jc w:val="both"/>
        <w:rPr>
          <w:rFonts w:ascii="Arial" w:hAnsi="Arial" w:cs="Arial"/>
          <w:color w:val="002060"/>
        </w:rPr>
      </w:pPr>
      <w:r w:rsidRPr="0034385A">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2860B22F" w14:textId="77777777" w:rsidR="00CC0673" w:rsidRDefault="00CC0673" w:rsidP="00CC0673">
      <w:pPr>
        <w:pStyle w:val="Nessunaspaziatura"/>
        <w:jc w:val="both"/>
        <w:rPr>
          <w:rFonts w:ascii="Arial" w:hAnsi="Arial" w:cs="Arial"/>
          <w:color w:val="002060"/>
        </w:rPr>
      </w:pPr>
      <w:r w:rsidRPr="0034385A">
        <w:rPr>
          <w:rFonts w:ascii="Arial" w:hAnsi="Arial" w:cs="Arial"/>
          <w:color w:val="002060"/>
        </w:rPr>
        <w:t>vi) nel corso della prosecuzione, le due squadre possono effettuare solo le sostituzioni non ancora effettuate nella prima gara. E’ fatta salva la particolare disciplina per le attività di Calcio a Cinque.</w:t>
      </w:r>
    </w:p>
    <w:p w14:paraId="5F12CB02" w14:textId="77777777" w:rsidR="00CC0673" w:rsidRDefault="00CC0673" w:rsidP="007347D6">
      <w:pPr>
        <w:pStyle w:val="titoloprinc0"/>
        <w:jc w:val="both"/>
        <w:rPr>
          <w:b w:val="0"/>
          <w:bCs w:val="0"/>
          <w:color w:val="002060"/>
          <w:sz w:val="22"/>
          <w:szCs w:val="22"/>
        </w:rPr>
      </w:pPr>
    </w:p>
    <w:p w14:paraId="5FAB0C6A" w14:textId="77777777" w:rsidR="007347D6" w:rsidRPr="00CB3FBE" w:rsidRDefault="007347D6" w:rsidP="007347D6">
      <w:pPr>
        <w:pStyle w:val="titoloprinc0"/>
        <w:rPr>
          <w:color w:val="002060"/>
        </w:rPr>
      </w:pPr>
      <w:r w:rsidRPr="00CB3FBE">
        <w:rPr>
          <w:color w:val="002060"/>
        </w:rPr>
        <w:t>VARIAZIONI AL PROGRAMMA GARE</w:t>
      </w:r>
    </w:p>
    <w:p w14:paraId="40081892" w14:textId="77777777" w:rsidR="007347D6" w:rsidRPr="00CB3FBE" w:rsidRDefault="007347D6" w:rsidP="007347D6">
      <w:pPr>
        <w:pStyle w:val="breakline"/>
        <w:rPr>
          <w:color w:val="002060"/>
        </w:rPr>
      </w:pPr>
    </w:p>
    <w:p w14:paraId="11A37F9E" w14:textId="77777777" w:rsidR="007347D6" w:rsidRPr="00CB3FBE" w:rsidRDefault="007347D6" w:rsidP="007347D6">
      <w:pPr>
        <w:pStyle w:val="breakline"/>
        <w:rPr>
          <w:color w:val="002060"/>
        </w:rPr>
      </w:pPr>
    </w:p>
    <w:p w14:paraId="156CA41F" w14:textId="77777777" w:rsidR="007347D6" w:rsidRPr="00CB3FBE" w:rsidRDefault="007347D6" w:rsidP="007347D6">
      <w:pPr>
        <w:pStyle w:val="sottotitolocampionato10"/>
        <w:rPr>
          <w:color w:val="002060"/>
        </w:rPr>
      </w:pPr>
      <w:r w:rsidRPr="00CB3FB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6C47D31E" w14:textId="77777777" w:rsidTr="002236C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0F968" w14:textId="77777777" w:rsidR="007347D6" w:rsidRPr="00CB3FBE" w:rsidRDefault="007347D6" w:rsidP="00CD4BCE">
            <w:pPr>
              <w:pStyle w:val="headertabella0"/>
              <w:rPr>
                <w:color w:val="002060"/>
              </w:rPr>
            </w:pPr>
            <w:r w:rsidRPr="00CB3F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CAA79" w14:textId="77777777" w:rsidR="007347D6" w:rsidRPr="00CB3FBE" w:rsidRDefault="007347D6" w:rsidP="00CD4BCE">
            <w:pPr>
              <w:pStyle w:val="headertabella0"/>
              <w:rPr>
                <w:color w:val="002060"/>
              </w:rPr>
            </w:pPr>
            <w:r w:rsidRPr="00CB3F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4DDCB" w14:textId="77777777" w:rsidR="007347D6" w:rsidRPr="00CB3FBE" w:rsidRDefault="007347D6" w:rsidP="00CD4BCE">
            <w:pPr>
              <w:pStyle w:val="headertabella0"/>
              <w:rPr>
                <w:color w:val="002060"/>
              </w:rPr>
            </w:pPr>
            <w:r w:rsidRPr="00CB3F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D758F"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83CD5C"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A172A"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790CF" w14:textId="77777777" w:rsidR="007347D6" w:rsidRPr="00CB3FBE" w:rsidRDefault="007347D6" w:rsidP="00CD4BCE">
            <w:pPr>
              <w:pStyle w:val="headertabella0"/>
              <w:rPr>
                <w:color w:val="002060"/>
              </w:rPr>
            </w:pPr>
            <w:r w:rsidRPr="00CB3F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B13EA" w14:textId="77777777" w:rsidR="007347D6" w:rsidRPr="00CB3FBE" w:rsidRDefault="007347D6" w:rsidP="00CD4BCE">
            <w:pPr>
              <w:pStyle w:val="headertabella0"/>
              <w:rPr>
                <w:color w:val="002060"/>
              </w:rPr>
            </w:pPr>
            <w:r w:rsidRPr="00CB3FBE">
              <w:rPr>
                <w:color w:val="002060"/>
              </w:rPr>
              <w:t>Impianto</w:t>
            </w:r>
          </w:p>
        </w:tc>
      </w:tr>
      <w:tr w:rsidR="007347D6" w:rsidRPr="00CB3FBE" w14:paraId="5DB5E303" w14:textId="77777777" w:rsidTr="002236C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52381" w14:textId="77777777" w:rsidR="007347D6" w:rsidRPr="002236CF" w:rsidRDefault="007347D6" w:rsidP="00CD4BCE">
            <w:pPr>
              <w:pStyle w:val="rowtabella0"/>
              <w:rPr>
                <w:color w:val="002060"/>
                <w:highlight w:val="yellow"/>
              </w:rPr>
            </w:pPr>
            <w:r w:rsidRPr="002236CF">
              <w:rPr>
                <w:color w:val="002060"/>
                <w:highlight w:val="yellow"/>
              </w:rPr>
              <w:t>18/02/2025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FDD16" w14:textId="77777777" w:rsidR="007347D6" w:rsidRPr="002236CF" w:rsidRDefault="007347D6" w:rsidP="00CD4BCE">
            <w:pPr>
              <w:pStyle w:val="rowtabella0"/>
              <w:jc w:val="center"/>
              <w:rPr>
                <w:color w:val="002060"/>
                <w:highlight w:val="yellow"/>
              </w:rPr>
            </w:pPr>
            <w:r w:rsidRPr="002236CF">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6AEF" w14:textId="77777777" w:rsidR="007347D6" w:rsidRPr="002236CF" w:rsidRDefault="007347D6" w:rsidP="00CD4BCE">
            <w:pPr>
              <w:pStyle w:val="rowtabella0"/>
              <w:rPr>
                <w:color w:val="002060"/>
                <w:highlight w:val="yellow"/>
              </w:rPr>
            </w:pPr>
            <w:r w:rsidRPr="002236CF">
              <w:rPr>
                <w:color w:val="002060"/>
                <w:highlight w:val="yellow"/>
              </w:rPr>
              <w:t>ACLI AUDAX MONTECOSARO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39C7" w14:textId="77777777" w:rsidR="007347D6" w:rsidRPr="002236CF" w:rsidRDefault="007347D6" w:rsidP="00CD4BCE">
            <w:pPr>
              <w:pStyle w:val="rowtabella0"/>
              <w:rPr>
                <w:color w:val="002060"/>
                <w:highlight w:val="yellow"/>
              </w:rPr>
            </w:pPr>
            <w:r w:rsidRPr="002236CF">
              <w:rPr>
                <w:color w:val="002060"/>
                <w:highlight w:val="yellow"/>
              </w:rPr>
              <w:t>POL.CAGLI SPORT ASSOCIATI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550CD" w14:textId="26613692" w:rsidR="007347D6" w:rsidRPr="00CB3FBE" w:rsidRDefault="007347D6" w:rsidP="00CD4BCE">
            <w:pPr>
              <w:pStyle w:val="rowtabella0"/>
              <w:rPr>
                <w:color w:val="002060"/>
              </w:rPr>
            </w:pPr>
            <w:r w:rsidRPr="00CB3FBE">
              <w:rPr>
                <w:color w:val="002060"/>
              </w:rPr>
              <w:t>1</w:t>
            </w:r>
            <w:r w:rsidR="002236CF">
              <w:rPr>
                <w:color w:val="002060"/>
              </w:rPr>
              <w:t>5</w:t>
            </w:r>
            <w:r w:rsidRPr="00CB3FBE">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8337" w14:textId="77777777" w:rsidR="007347D6" w:rsidRPr="00CB3FBE" w:rsidRDefault="007347D6" w:rsidP="00CD4BCE">
            <w:pPr>
              <w:pStyle w:val="rowtabella0"/>
              <w:jc w:val="center"/>
              <w:rPr>
                <w:color w:val="002060"/>
              </w:rPr>
            </w:pPr>
            <w:r w:rsidRPr="002236CF">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BBE68" w14:textId="77777777" w:rsidR="007347D6" w:rsidRPr="00CB3FBE" w:rsidRDefault="007347D6" w:rsidP="00CD4BCE">
            <w:pPr>
              <w:pStyle w:val="rowtabella0"/>
              <w:jc w:val="center"/>
              <w:rPr>
                <w:color w:val="002060"/>
              </w:rPr>
            </w:pPr>
            <w:r w:rsidRPr="00CB3FBE">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6510" w14:textId="77777777" w:rsidR="007347D6" w:rsidRPr="00CB3FBE" w:rsidRDefault="007347D6" w:rsidP="00CD4BCE">
            <w:pPr>
              <w:rPr>
                <w:color w:val="002060"/>
              </w:rPr>
            </w:pPr>
          </w:p>
        </w:tc>
      </w:tr>
    </w:tbl>
    <w:p w14:paraId="37B7B87F" w14:textId="77777777" w:rsidR="007347D6" w:rsidRPr="00CB3FBE" w:rsidRDefault="007347D6" w:rsidP="007347D6">
      <w:pPr>
        <w:pStyle w:val="breakline"/>
        <w:rPr>
          <w:rFonts w:eastAsiaTheme="minorEastAsia"/>
          <w:color w:val="002060"/>
        </w:rPr>
      </w:pPr>
    </w:p>
    <w:p w14:paraId="1E2DAB38" w14:textId="77777777" w:rsidR="007347D6" w:rsidRPr="00CB3FBE" w:rsidRDefault="007347D6" w:rsidP="007347D6">
      <w:pPr>
        <w:pStyle w:val="breakline"/>
        <w:rPr>
          <w:color w:val="002060"/>
        </w:rPr>
      </w:pPr>
    </w:p>
    <w:p w14:paraId="5D1134B9" w14:textId="77777777" w:rsidR="007347D6" w:rsidRPr="00CB3FBE" w:rsidRDefault="007347D6" w:rsidP="007347D6">
      <w:pPr>
        <w:pStyle w:val="sottotitolocampionato10"/>
        <w:rPr>
          <w:color w:val="002060"/>
        </w:rPr>
      </w:pPr>
      <w:r w:rsidRPr="00CB3FB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3695B9A6" w14:textId="77777777" w:rsidTr="008F2F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2079D1" w14:textId="77777777" w:rsidR="007347D6" w:rsidRPr="00CB3FBE" w:rsidRDefault="007347D6" w:rsidP="00CD4BCE">
            <w:pPr>
              <w:pStyle w:val="headertabella0"/>
              <w:rPr>
                <w:color w:val="002060"/>
              </w:rPr>
            </w:pPr>
            <w:r w:rsidRPr="00CB3F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E3440" w14:textId="77777777" w:rsidR="007347D6" w:rsidRPr="00CB3FBE" w:rsidRDefault="007347D6" w:rsidP="00CD4BCE">
            <w:pPr>
              <w:pStyle w:val="headertabella0"/>
              <w:rPr>
                <w:color w:val="002060"/>
              </w:rPr>
            </w:pPr>
            <w:r w:rsidRPr="00CB3F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72F54" w14:textId="77777777" w:rsidR="007347D6" w:rsidRPr="00CB3FBE" w:rsidRDefault="007347D6" w:rsidP="00CD4BCE">
            <w:pPr>
              <w:pStyle w:val="headertabella0"/>
              <w:rPr>
                <w:color w:val="002060"/>
              </w:rPr>
            </w:pPr>
            <w:r w:rsidRPr="00CB3F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BF6635"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0DE0A"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2F6DB"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50581" w14:textId="77777777" w:rsidR="007347D6" w:rsidRPr="00CB3FBE" w:rsidRDefault="007347D6" w:rsidP="00CD4BCE">
            <w:pPr>
              <w:pStyle w:val="headertabella0"/>
              <w:rPr>
                <w:color w:val="002060"/>
              </w:rPr>
            </w:pPr>
            <w:r w:rsidRPr="00CB3F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0E673" w14:textId="77777777" w:rsidR="007347D6" w:rsidRPr="00CB3FBE" w:rsidRDefault="007347D6" w:rsidP="00CD4BCE">
            <w:pPr>
              <w:pStyle w:val="headertabella0"/>
              <w:rPr>
                <w:color w:val="002060"/>
              </w:rPr>
            </w:pPr>
            <w:r w:rsidRPr="00CB3FBE">
              <w:rPr>
                <w:color w:val="002060"/>
              </w:rPr>
              <w:t>Impianto</w:t>
            </w:r>
          </w:p>
        </w:tc>
      </w:tr>
      <w:tr w:rsidR="007347D6" w:rsidRPr="00CB3FBE" w14:paraId="020D33CE" w14:textId="77777777" w:rsidTr="008F2F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C8D57" w14:textId="77777777" w:rsidR="007347D6" w:rsidRPr="008F2F3D" w:rsidRDefault="007347D6" w:rsidP="00CD4BCE">
            <w:pPr>
              <w:pStyle w:val="rowtabella0"/>
              <w:rPr>
                <w:color w:val="002060"/>
                <w:highlight w:val="yellow"/>
              </w:rPr>
            </w:pPr>
            <w:r w:rsidRPr="008F2F3D">
              <w:rPr>
                <w:color w:val="002060"/>
                <w:highlight w:val="yellow"/>
              </w:rPr>
              <w:lastRenderedPageBreak/>
              <w:t>16/02/2025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1554" w14:textId="77777777" w:rsidR="007347D6" w:rsidRPr="008F2F3D" w:rsidRDefault="007347D6" w:rsidP="00CD4BCE">
            <w:pPr>
              <w:pStyle w:val="rowtabella0"/>
              <w:jc w:val="center"/>
              <w:rPr>
                <w:color w:val="002060"/>
                <w:highlight w:val="yellow"/>
              </w:rPr>
            </w:pPr>
            <w:r w:rsidRPr="008F2F3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9FF5E" w14:textId="77777777" w:rsidR="007347D6" w:rsidRPr="008F2F3D" w:rsidRDefault="007347D6" w:rsidP="00CD4BCE">
            <w:pPr>
              <w:pStyle w:val="rowtabella0"/>
              <w:rPr>
                <w:color w:val="002060"/>
                <w:highlight w:val="yellow"/>
              </w:rPr>
            </w:pPr>
            <w:r w:rsidRPr="008F2F3D">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6C0C5" w14:textId="77777777" w:rsidR="007347D6" w:rsidRPr="008F2F3D" w:rsidRDefault="007347D6" w:rsidP="00CD4BCE">
            <w:pPr>
              <w:pStyle w:val="rowtabella0"/>
              <w:rPr>
                <w:color w:val="002060"/>
                <w:highlight w:val="yellow"/>
              </w:rPr>
            </w:pPr>
            <w:r w:rsidRPr="008F2F3D">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E16B7" w14:textId="748D5951" w:rsidR="007347D6" w:rsidRPr="00CB3FBE" w:rsidRDefault="007347D6" w:rsidP="00CD4B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A3975" w14:textId="77777777" w:rsidR="007347D6" w:rsidRPr="00CB3FBE" w:rsidRDefault="007347D6" w:rsidP="00CD4BCE">
            <w:pPr>
              <w:pStyle w:val="rowtabella0"/>
              <w:jc w:val="center"/>
              <w:rPr>
                <w:color w:val="002060"/>
              </w:rPr>
            </w:pPr>
            <w:r w:rsidRPr="008F2F3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B0236" w14:textId="77777777" w:rsidR="007347D6" w:rsidRPr="00CB3FBE" w:rsidRDefault="007347D6" w:rsidP="00CD4BC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C11D" w14:textId="77777777" w:rsidR="007347D6" w:rsidRPr="008F2F3D" w:rsidRDefault="007347D6" w:rsidP="00CD4BCE">
            <w:pPr>
              <w:pStyle w:val="rowtabella0"/>
              <w:rPr>
                <w:color w:val="002060"/>
                <w:highlight w:val="yellow"/>
              </w:rPr>
            </w:pPr>
            <w:r w:rsidRPr="008F2F3D">
              <w:rPr>
                <w:color w:val="002060"/>
                <w:highlight w:val="yellow"/>
              </w:rPr>
              <w:t>PALASPORT "ZANNONI 2" JESI VIA ZANNONI</w:t>
            </w:r>
          </w:p>
        </w:tc>
      </w:tr>
    </w:tbl>
    <w:p w14:paraId="781E2537" w14:textId="77777777" w:rsidR="007347D6" w:rsidRPr="00CB3FBE" w:rsidRDefault="007347D6" w:rsidP="007347D6">
      <w:pPr>
        <w:pStyle w:val="breakline"/>
        <w:rPr>
          <w:rFonts w:eastAsiaTheme="minorEastAsia"/>
          <w:color w:val="002060"/>
        </w:rPr>
      </w:pPr>
    </w:p>
    <w:p w14:paraId="3786A239" w14:textId="77777777" w:rsidR="007347D6" w:rsidRPr="00CB3FBE" w:rsidRDefault="007347D6" w:rsidP="007347D6">
      <w:pPr>
        <w:pStyle w:val="breakline"/>
        <w:rPr>
          <w:color w:val="002060"/>
        </w:rPr>
      </w:pPr>
    </w:p>
    <w:p w14:paraId="23B3E032" w14:textId="77777777" w:rsidR="007347D6" w:rsidRPr="00CB3FBE" w:rsidRDefault="007347D6" w:rsidP="007347D6">
      <w:pPr>
        <w:pStyle w:val="titoloprinc0"/>
        <w:rPr>
          <w:color w:val="002060"/>
        </w:rPr>
      </w:pPr>
      <w:r w:rsidRPr="00CB3FBE">
        <w:rPr>
          <w:color w:val="002060"/>
        </w:rPr>
        <w:t>PROGRAMMA GARE</w:t>
      </w:r>
    </w:p>
    <w:p w14:paraId="46AC9BC1" w14:textId="77777777" w:rsidR="007347D6" w:rsidRDefault="007347D6" w:rsidP="007347D6">
      <w:pPr>
        <w:pStyle w:val="breakline"/>
        <w:rPr>
          <w:rFonts w:eastAsiaTheme="minorEastAsia"/>
          <w:color w:val="002060"/>
        </w:rPr>
      </w:pPr>
    </w:p>
    <w:p w14:paraId="7CCA226F" w14:textId="77777777" w:rsidR="001A3104" w:rsidRPr="00FF58F8" w:rsidRDefault="001A3104" w:rsidP="001A3104">
      <w:pPr>
        <w:pStyle w:val="sottotitolocampionato10"/>
        <w:rPr>
          <w:color w:val="002060"/>
        </w:rPr>
      </w:pPr>
      <w:r w:rsidRPr="00FF58F8">
        <w:rPr>
          <w:color w:val="002060"/>
        </w:rPr>
        <w:t xml:space="preserve">GIRONE </w:t>
      </w:r>
      <w:r>
        <w:rPr>
          <w:color w:val="002060"/>
        </w:rPr>
        <w:t>B</w:t>
      </w:r>
      <w:r w:rsidRPr="00FF58F8">
        <w:rPr>
          <w:color w:val="002060"/>
        </w:rPr>
        <w:t xml:space="preserve"> - </w:t>
      </w:r>
      <w:r>
        <w:rPr>
          <w:color w:val="002060"/>
        </w:rPr>
        <w:t>9</w:t>
      </w:r>
      <w:r w:rsidRPr="00FF58F8">
        <w:rPr>
          <w:color w:val="002060"/>
        </w:rPr>
        <w:t xml:space="preserve">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98"/>
        <w:gridCol w:w="1544"/>
        <w:gridCol w:w="1547"/>
      </w:tblGrid>
      <w:tr w:rsidR="001A3104" w:rsidRPr="00FF58F8" w14:paraId="420EA2DC" w14:textId="77777777" w:rsidTr="00CD4BCE">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80537" w14:textId="77777777" w:rsidR="001A3104" w:rsidRPr="00FF58F8" w:rsidRDefault="001A3104" w:rsidP="00CD4BCE">
            <w:pPr>
              <w:pStyle w:val="headertabella0"/>
              <w:rPr>
                <w:color w:val="002060"/>
              </w:rPr>
            </w:pPr>
            <w:r w:rsidRPr="00FF58F8">
              <w:rPr>
                <w:color w:val="002060"/>
              </w:rPr>
              <w:t>Squadra 1</w:t>
            </w:r>
          </w:p>
        </w:tc>
        <w:tc>
          <w:tcPr>
            <w:tcW w:w="20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D09C9" w14:textId="77777777" w:rsidR="001A3104" w:rsidRPr="00FF58F8" w:rsidRDefault="001A3104" w:rsidP="00CD4BCE">
            <w:pPr>
              <w:pStyle w:val="headertabella0"/>
              <w:rPr>
                <w:color w:val="002060"/>
              </w:rPr>
            </w:pPr>
            <w:r w:rsidRPr="00FF58F8">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D5922" w14:textId="77777777" w:rsidR="001A3104" w:rsidRPr="00FF58F8" w:rsidRDefault="001A3104" w:rsidP="00CD4BCE">
            <w:pPr>
              <w:pStyle w:val="headertabella0"/>
              <w:rPr>
                <w:color w:val="002060"/>
              </w:rPr>
            </w:pPr>
            <w:r w:rsidRPr="00FF58F8">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14398" w14:textId="77777777" w:rsidR="001A3104" w:rsidRPr="00FF58F8" w:rsidRDefault="001A3104" w:rsidP="00CD4BCE">
            <w:pPr>
              <w:pStyle w:val="headertabella0"/>
              <w:rPr>
                <w:color w:val="002060"/>
              </w:rPr>
            </w:pPr>
            <w:r w:rsidRPr="00FF58F8">
              <w:rPr>
                <w:color w:val="002060"/>
              </w:rPr>
              <w:t>Data/Ora</w:t>
            </w:r>
          </w:p>
        </w:tc>
        <w:tc>
          <w:tcPr>
            <w:tcW w:w="11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AFAAD" w14:textId="77777777" w:rsidR="001A3104" w:rsidRPr="00FF58F8" w:rsidRDefault="001A3104" w:rsidP="00CD4BCE">
            <w:pPr>
              <w:pStyle w:val="headertabella0"/>
              <w:rPr>
                <w:color w:val="002060"/>
              </w:rPr>
            </w:pPr>
            <w:r w:rsidRPr="00FF58F8">
              <w:rPr>
                <w:color w:val="002060"/>
              </w:rPr>
              <w:t>Impianto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FC498" w14:textId="77777777" w:rsidR="001A3104" w:rsidRPr="00FF58F8" w:rsidRDefault="001A3104" w:rsidP="00CD4BCE">
            <w:pPr>
              <w:pStyle w:val="headertabella0"/>
              <w:rPr>
                <w:color w:val="002060"/>
              </w:rPr>
            </w:pPr>
            <w:r w:rsidRPr="00FF58F8">
              <w:rPr>
                <w:color w:val="002060"/>
              </w:rPr>
              <w:t>Localita' 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5DDE7"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749D8519" w14:textId="77777777" w:rsidTr="00CD4BCE">
        <w:trPr>
          <w:trHeight w:val="165"/>
        </w:trPr>
        <w:tc>
          <w:tcPr>
            <w:tcW w:w="202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AB7C0" w14:textId="77777777" w:rsidR="001A3104" w:rsidRPr="00FF58F8" w:rsidRDefault="001A3104" w:rsidP="00CD4BCE">
            <w:pPr>
              <w:pStyle w:val="rowtabella0"/>
              <w:rPr>
                <w:color w:val="002060"/>
              </w:rPr>
            </w:pPr>
            <w:r w:rsidRPr="00FF58F8">
              <w:rPr>
                <w:color w:val="002060"/>
              </w:rPr>
              <w:t>POL. SPORT COMMUNICATION</w:t>
            </w:r>
          </w:p>
        </w:tc>
        <w:tc>
          <w:tcPr>
            <w:tcW w:w="200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814D2" w14:textId="77777777" w:rsidR="001A3104" w:rsidRPr="00FF58F8" w:rsidRDefault="001A3104" w:rsidP="00CD4BCE">
            <w:pPr>
              <w:pStyle w:val="rowtabella0"/>
              <w:rPr>
                <w:color w:val="002060"/>
              </w:rPr>
            </w:pPr>
            <w:r w:rsidRPr="00FF58F8">
              <w:rPr>
                <w:color w:val="002060"/>
              </w:rPr>
              <w:t>U.MANDOLESI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38E7B" w14:textId="77777777" w:rsidR="001A3104" w:rsidRPr="00FF58F8" w:rsidRDefault="001A3104" w:rsidP="00CD4BCE">
            <w:pPr>
              <w:pStyle w:val="rowtabella0"/>
              <w:jc w:val="center"/>
              <w:rPr>
                <w:color w:val="002060"/>
              </w:rPr>
            </w:pPr>
            <w:r>
              <w:rPr>
                <w:color w:val="002060"/>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7E0EDA" w14:textId="77777777" w:rsidR="001A3104" w:rsidRPr="00FF58F8" w:rsidRDefault="001A3104" w:rsidP="00CD4BCE">
            <w:pPr>
              <w:pStyle w:val="rowtabella0"/>
              <w:rPr>
                <w:color w:val="002060"/>
              </w:rPr>
            </w:pPr>
            <w:r w:rsidRPr="00FF58F8">
              <w:rPr>
                <w:color w:val="002060"/>
              </w:rPr>
              <w:t>1</w:t>
            </w:r>
            <w:r>
              <w:rPr>
                <w:color w:val="002060"/>
              </w:rPr>
              <w:t>2</w:t>
            </w:r>
            <w:r w:rsidRPr="00FF58F8">
              <w:rPr>
                <w:color w:val="002060"/>
              </w:rPr>
              <w:t>/02/2025 1</w:t>
            </w:r>
            <w:r>
              <w:rPr>
                <w:color w:val="002060"/>
              </w:rPr>
              <w:t>9</w:t>
            </w:r>
            <w:r w:rsidRPr="00FF58F8">
              <w:rPr>
                <w:color w:val="002060"/>
              </w:rPr>
              <w:t>:</w:t>
            </w:r>
            <w:r>
              <w:rPr>
                <w:color w:val="002060"/>
              </w:rPr>
              <w:t>15</w:t>
            </w:r>
          </w:p>
        </w:tc>
        <w:tc>
          <w:tcPr>
            <w:tcW w:w="11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C98F0" w14:textId="77777777" w:rsidR="001A3104" w:rsidRPr="00FF58F8" w:rsidRDefault="001A3104" w:rsidP="00CD4BCE">
            <w:pPr>
              <w:pStyle w:val="rowtabella0"/>
              <w:rPr>
                <w:color w:val="002060"/>
              </w:rPr>
            </w:pPr>
            <w:r w:rsidRPr="00FF58F8">
              <w:rPr>
                <w:color w:val="002060"/>
              </w:rPr>
              <w:t>5280 TENSOSTRUTTURA S.M.APPARENTE</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3FD91" w14:textId="77777777" w:rsidR="001A3104" w:rsidRPr="00FF58F8" w:rsidRDefault="001A3104" w:rsidP="00CD4BCE">
            <w:pPr>
              <w:pStyle w:val="rowtabella0"/>
              <w:rPr>
                <w:color w:val="002060"/>
              </w:rPr>
            </w:pPr>
            <w:r w:rsidRPr="00FF58F8">
              <w:rPr>
                <w:color w:val="002060"/>
              </w:rPr>
              <w:t>CIVITANOVA MARCHE</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335700" w14:textId="77777777" w:rsidR="001A3104" w:rsidRPr="00FF58F8" w:rsidRDefault="001A3104" w:rsidP="00CD4BCE">
            <w:pPr>
              <w:pStyle w:val="rowtabella0"/>
              <w:rPr>
                <w:color w:val="002060"/>
              </w:rPr>
            </w:pPr>
            <w:r w:rsidRPr="00FF58F8">
              <w:rPr>
                <w:color w:val="002060"/>
              </w:rPr>
              <w:t>VIA LORENZO LOTTO</w:t>
            </w:r>
          </w:p>
        </w:tc>
      </w:tr>
    </w:tbl>
    <w:p w14:paraId="5A0808B7" w14:textId="77777777" w:rsidR="001A3104" w:rsidRDefault="001A3104" w:rsidP="001A3104">
      <w:pPr>
        <w:pStyle w:val="breakline"/>
        <w:rPr>
          <w:color w:val="002060"/>
        </w:rPr>
      </w:pPr>
    </w:p>
    <w:p w14:paraId="01433F68" w14:textId="77777777" w:rsidR="001A3104" w:rsidRPr="00FF58F8" w:rsidRDefault="001A3104" w:rsidP="001A3104">
      <w:pPr>
        <w:pStyle w:val="breakline"/>
        <w:rPr>
          <w:color w:val="002060"/>
        </w:rPr>
      </w:pPr>
    </w:p>
    <w:p w14:paraId="0BE433FA" w14:textId="77777777" w:rsidR="001A3104" w:rsidRPr="00FF58F8" w:rsidRDefault="001A3104" w:rsidP="001A3104">
      <w:pPr>
        <w:pStyle w:val="sottotitolocampionato10"/>
        <w:rPr>
          <w:color w:val="002060"/>
        </w:rPr>
      </w:pPr>
      <w:r w:rsidRPr="00FF58F8">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1A3104" w:rsidRPr="00FF58F8" w14:paraId="44F5B53C"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AC454"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AACEF"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929E3"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8B3DE"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933A6"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F45A5"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F726F"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3C87CADB"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369F62" w14:textId="77777777" w:rsidR="001A3104" w:rsidRPr="00FF58F8" w:rsidRDefault="001A3104" w:rsidP="00CD4BCE">
            <w:pPr>
              <w:pStyle w:val="rowtabella0"/>
              <w:rPr>
                <w:color w:val="002060"/>
              </w:rPr>
            </w:pPr>
            <w:r w:rsidRPr="00FF58F8">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D2B3F" w14:textId="77777777" w:rsidR="001A3104" w:rsidRPr="00FF58F8" w:rsidRDefault="001A3104" w:rsidP="00CD4BCE">
            <w:pPr>
              <w:pStyle w:val="rowtabella0"/>
              <w:rPr>
                <w:color w:val="002060"/>
              </w:rPr>
            </w:pPr>
            <w:r w:rsidRPr="00FF58F8">
              <w:rPr>
                <w:color w:val="002060"/>
              </w:rPr>
              <w:t>FERMANA FUTSAL 2022</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C0F604"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AC108" w14:textId="77777777" w:rsidR="001A3104" w:rsidRPr="00FF58F8" w:rsidRDefault="001A3104" w:rsidP="00CD4BCE">
            <w:pPr>
              <w:pStyle w:val="rowtabella0"/>
              <w:rPr>
                <w:color w:val="002060"/>
              </w:rPr>
            </w:pPr>
            <w:r w:rsidRPr="00FF58F8">
              <w:rPr>
                <w:color w:val="002060"/>
              </w:rPr>
              <w:t>15/02/2025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C37FC" w14:textId="77777777" w:rsidR="001A3104" w:rsidRPr="00FF58F8" w:rsidRDefault="001A3104" w:rsidP="00CD4BCE">
            <w:pPr>
              <w:pStyle w:val="rowtabella0"/>
              <w:rPr>
                <w:color w:val="002060"/>
              </w:rPr>
            </w:pPr>
            <w:r w:rsidRPr="00FF58F8">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BC7D7C" w14:textId="77777777" w:rsidR="001A3104" w:rsidRPr="00FF58F8" w:rsidRDefault="001A3104" w:rsidP="00CD4BCE">
            <w:pPr>
              <w:pStyle w:val="rowtabella0"/>
              <w:rPr>
                <w:color w:val="002060"/>
              </w:rPr>
            </w:pPr>
            <w:r w:rsidRPr="00FF58F8">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26EE11" w14:textId="77777777" w:rsidR="001A3104" w:rsidRPr="00FF58F8" w:rsidRDefault="001A3104" w:rsidP="00CD4BCE">
            <w:pPr>
              <w:pStyle w:val="rowtabella0"/>
              <w:rPr>
                <w:color w:val="002060"/>
              </w:rPr>
            </w:pPr>
            <w:r w:rsidRPr="00FF58F8">
              <w:rPr>
                <w:color w:val="002060"/>
              </w:rPr>
              <w:t>VIA ALESSANDRO MANZONI</w:t>
            </w:r>
          </w:p>
        </w:tc>
      </w:tr>
      <w:tr w:rsidR="001A3104" w:rsidRPr="00FF58F8" w14:paraId="4F69F33D"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7E14BE" w14:textId="77777777" w:rsidR="001A3104" w:rsidRPr="00FF58F8" w:rsidRDefault="001A3104" w:rsidP="00CD4BCE">
            <w:pPr>
              <w:pStyle w:val="rowtabella0"/>
              <w:rPr>
                <w:color w:val="002060"/>
              </w:rPr>
            </w:pPr>
            <w:r w:rsidRPr="00FF58F8">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E870E" w14:textId="77777777" w:rsidR="001A3104" w:rsidRPr="00FF58F8" w:rsidRDefault="001A3104" w:rsidP="00CD4BCE">
            <w:pPr>
              <w:pStyle w:val="rowtabella0"/>
              <w:rPr>
                <w:color w:val="002060"/>
              </w:rPr>
            </w:pPr>
            <w:r w:rsidRPr="00FF58F8">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FE93F"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63E277" w14:textId="77777777" w:rsidR="001A3104" w:rsidRPr="00FF58F8" w:rsidRDefault="001A3104" w:rsidP="00CD4BCE">
            <w:pPr>
              <w:pStyle w:val="rowtabella0"/>
              <w:rPr>
                <w:color w:val="002060"/>
              </w:rPr>
            </w:pPr>
            <w:r w:rsidRPr="00FF58F8">
              <w:rPr>
                <w:color w:val="002060"/>
              </w:rPr>
              <w:t>18/02/2025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3BB21" w14:textId="77777777" w:rsidR="001A3104" w:rsidRPr="00FF58F8" w:rsidRDefault="001A3104" w:rsidP="00CD4BCE">
            <w:pPr>
              <w:pStyle w:val="rowtabella0"/>
              <w:rPr>
                <w:color w:val="002060"/>
              </w:rPr>
            </w:pPr>
            <w:r w:rsidRPr="00FF58F8">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EE144" w14:textId="77777777" w:rsidR="001A3104" w:rsidRPr="00FF58F8" w:rsidRDefault="001A3104" w:rsidP="00CD4BCE">
            <w:pPr>
              <w:pStyle w:val="rowtabella0"/>
              <w:rPr>
                <w:color w:val="002060"/>
              </w:rPr>
            </w:pPr>
            <w:r w:rsidRPr="00FF58F8">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4C658" w14:textId="77777777" w:rsidR="001A3104" w:rsidRPr="00FF58F8" w:rsidRDefault="001A3104" w:rsidP="00CD4BCE">
            <w:pPr>
              <w:pStyle w:val="rowtabella0"/>
              <w:rPr>
                <w:color w:val="002060"/>
              </w:rPr>
            </w:pPr>
            <w:r w:rsidRPr="00FF58F8">
              <w:rPr>
                <w:color w:val="002060"/>
              </w:rPr>
              <w:t>VIA ROSSINI</w:t>
            </w:r>
          </w:p>
        </w:tc>
      </w:tr>
    </w:tbl>
    <w:p w14:paraId="2EA539C3" w14:textId="77777777" w:rsidR="001A3104" w:rsidRPr="00FF58F8" w:rsidRDefault="001A3104" w:rsidP="001A3104">
      <w:pPr>
        <w:pStyle w:val="breakline"/>
        <w:rPr>
          <w:rFonts w:eastAsiaTheme="minorEastAsia"/>
          <w:color w:val="002060"/>
        </w:rPr>
      </w:pPr>
    </w:p>
    <w:p w14:paraId="13A5B613" w14:textId="77777777" w:rsidR="001A3104" w:rsidRPr="00FF58F8" w:rsidRDefault="001A3104" w:rsidP="001A3104">
      <w:pPr>
        <w:pStyle w:val="breakline"/>
        <w:rPr>
          <w:color w:val="002060"/>
        </w:rPr>
      </w:pPr>
    </w:p>
    <w:p w14:paraId="5746AE46" w14:textId="77777777" w:rsidR="001A3104" w:rsidRPr="00FF58F8" w:rsidRDefault="001A3104" w:rsidP="001A3104">
      <w:pPr>
        <w:pStyle w:val="breakline"/>
        <w:rPr>
          <w:color w:val="002060"/>
        </w:rPr>
      </w:pPr>
    </w:p>
    <w:p w14:paraId="4D98962F" w14:textId="77777777" w:rsidR="001A3104" w:rsidRPr="00FF58F8" w:rsidRDefault="001A3104" w:rsidP="001A3104">
      <w:pPr>
        <w:pStyle w:val="sottotitolocampionato10"/>
        <w:rPr>
          <w:color w:val="002060"/>
        </w:rPr>
      </w:pPr>
      <w:r w:rsidRPr="00FF58F8">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1A3104" w:rsidRPr="00FF58F8" w14:paraId="3D59A6C3"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67259"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DA209"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E2E14"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A83F1"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483BF"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FF365D"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570EA"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64889C55"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5F53F1" w14:textId="77777777" w:rsidR="001A3104" w:rsidRPr="00FF58F8" w:rsidRDefault="001A3104" w:rsidP="00CD4BCE">
            <w:pPr>
              <w:pStyle w:val="rowtabella0"/>
              <w:rPr>
                <w:color w:val="002060"/>
              </w:rPr>
            </w:pPr>
            <w:r w:rsidRPr="00FF58F8">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41ADE" w14:textId="77777777" w:rsidR="001A3104" w:rsidRPr="00FF58F8" w:rsidRDefault="001A3104" w:rsidP="00CD4BCE">
            <w:pPr>
              <w:pStyle w:val="rowtabella0"/>
              <w:rPr>
                <w:color w:val="002060"/>
              </w:rPr>
            </w:pPr>
            <w:r w:rsidRPr="00FF58F8">
              <w:rPr>
                <w:color w:val="002060"/>
              </w:rPr>
              <w:t>VERBENA C5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79A14"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4ECC9B" w14:textId="77777777" w:rsidR="001A3104" w:rsidRPr="00FF58F8" w:rsidRDefault="001A3104" w:rsidP="00CD4BCE">
            <w:pPr>
              <w:pStyle w:val="rowtabella0"/>
              <w:rPr>
                <w:color w:val="002060"/>
              </w:rPr>
            </w:pPr>
            <w:r w:rsidRPr="00FF58F8">
              <w:rPr>
                <w:color w:val="002060"/>
              </w:rPr>
              <w:t>15/02/2025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0C19E5" w14:textId="77777777" w:rsidR="001A3104" w:rsidRPr="00FF58F8" w:rsidRDefault="001A3104" w:rsidP="00CD4BCE">
            <w:pPr>
              <w:pStyle w:val="rowtabella0"/>
              <w:rPr>
                <w:color w:val="002060"/>
              </w:rPr>
            </w:pPr>
            <w:r w:rsidRPr="00FF58F8">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4A39E3" w14:textId="77777777" w:rsidR="001A3104" w:rsidRPr="00FF58F8" w:rsidRDefault="001A3104" w:rsidP="00CD4BCE">
            <w:pPr>
              <w:pStyle w:val="rowtabella0"/>
              <w:rPr>
                <w:color w:val="002060"/>
              </w:rPr>
            </w:pPr>
            <w:r w:rsidRPr="00FF58F8">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B9AA5" w14:textId="77777777" w:rsidR="001A3104" w:rsidRPr="00FF58F8" w:rsidRDefault="001A3104" w:rsidP="00CD4BCE">
            <w:pPr>
              <w:pStyle w:val="rowtabella0"/>
              <w:rPr>
                <w:color w:val="002060"/>
              </w:rPr>
            </w:pPr>
            <w:r w:rsidRPr="00FF58F8">
              <w:rPr>
                <w:color w:val="002060"/>
              </w:rPr>
              <w:t>VIA DELLO STADIO</w:t>
            </w:r>
          </w:p>
        </w:tc>
      </w:tr>
      <w:tr w:rsidR="001A3104" w:rsidRPr="00FF58F8" w14:paraId="42770000"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E25466" w14:textId="77777777" w:rsidR="001A3104" w:rsidRPr="00FF58F8" w:rsidRDefault="001A3104" w:rsidP="00CD4BCE">
            <w:pPr>
              <w:pStyle w:val="rowtabella0"/>
              <w:rPr>
                <w:color w:val="002060"/>
              </w:rPr>
            </w:pPr>
            <w:r w:rsidRPr="00FF58F8">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CBFFE" w14:textId="77777777" w:rsidR="001A3104" w:rsidRPr="00FF58F8" w:rsidRDefault="001A3104" w:rsidP="00CD4BCE">
            <w:pPr>
              <w:pStyle w:val="rowtabella0"/>
              <w:rPr>
                <w:color w:val="002060"/>
              </w:rPr>
            </w:pPr>
            <w:r w:rsidRPr="00FF58F8">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E6589"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BA391F"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E39F3" w14:textId="77777777" w:rsidR="001A3104" w:rsidRPr="00FF58F8" w:rsidRDefault="001A3104" w:rsidP="00CD4BCE">
            <w:pPr>
              <w:pStyle w:val="rowtabella0"/>
              <w:rPr>
                <w:color w:val="002060"/>
              </w:rPr>
            </w:pPr>
            <w:r w:rsidRPr="00FF58F8">
              <w:rPr>
                <w:color w:val="002060"/>
              </w:rPr>
              <w:t>5067 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71D107" w14:textId="77777777" w:rsidR="001A3104" w:rsidRPr="00FF58F8" w:rsidRDefault="001A3104" w:rsidP="00CD4BCE">
            <w:pPr>
              <w:pStyle w:val="rowtabella0"/>
              <w:rPr>
                <w:color w:val="002060"/>
              </w:rPr>
            </w:pPr>
            <w:r w:rsidRPr="00FF58F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6CEAC2" w14:textId="77777777" w:rsidR="001A3104" w:rsidRPr="00FF58F8" w:rsidRDefault="001A3104" w:rsidP="00CD4BCE">
            <w:pPr>
              <w:pStyle w:val="rowtabella0"/>
              <w:rPr>
                <w:color w:val="002060"/>
              </w:rPr>
            </w:pPr>
            <w:r w:rsidRPr="00FF58F8">
              <w:rPr>
                <w:color w:val="002060"/>
              </w:rPr>
              <w:t>VIA MONTEPELAGO</w:t>
            </w:r>
          </w:p>
        </w:tc>
      </w:tr>
    </w:tbl>
    <w:p w14:paraId="6A47CC93" w14:textId="77777777" w:rsidR="001A3104" w:rsidRPr="00FF58F8" w:rsidRDefault="001A3104" w:rsidP="001A3104">
      <w:pPr>
        <w:pStyle w:val="breakline"/>
        <w:rPr>
          <w:rFonts w:eastAsiaTheme="minorEastAsia"/>
          <w:color w:val="002060"/>
        </w:rPr>
      </w:pPr>
    </w:p>
    <w:p w14:paraId="5F8015AB" w14:textId="77777777" w:rsidR="001A3104" w:rsidRPr="00FF58F8" w:rsidRDefault="001A3104" w:rsidP="001A3104">
      <w:pPr>
        <w:pStyle w:val="breakline"/>
        <w:rPr>
          <w:color w:val="002060"/>
        </w:rPr>
      </w:pPr>
    </w:p>
    <w:p w14:paraId="4FCC1B09" w14:textId="77777777" w:rsidR="001A3104" w:rsidRPr="00FF58F8" w:rsidRDefault="001A3104" w:rsidP="001A3104">
      <w:pPr>
        <w:pStyle w:val="breakline"/>
        <w:rPr>
          <w:color w:val="002060"/>
        </w:rPr>
      </w:pPr>
    </w:p>
    <w:p w14:paraId="643600E8" w14:textId="77777777" w:rsidR="001A3104" w:rsidRPr="00FF58F8" w:rsidRDefault="001A3104" w:rsidP="001A3104">
      <w:pPr>
        <w:pStyle w:val="sottotitolocampionato10"/>
        <w:rPr>
          <w:color w:val="002060"/>
        </w:rPr>
      </w:pPr>
      <w:r w:rsidRPr="00FF58F8">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A3104" w:rsidRPr="00FF58F8" w14:paraId="1FB75B45"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CDBFEB"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8429C"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022E7"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7D5A8"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C4A6C"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FFA83"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0A2EF0"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7433AE18"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3534BD" w14:textId="77777777" w:rsidR="001A3104" w:rsidRPr="00FF58F8" w:rsidRDefault="001A3104" w:rsidP="00CD4BCE">
            <w:pPr>
              <w:pStyle w:val="rowtabella0"/>
              <w:rPr>
                <w:color w:val="002060"/>
              </w:rPr>
            </w:pPr>
            <w:r w:rsidRPr="00FF58F8">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352C3A" w14:textId="77777777" w:rsidR="001A3104" w:rsidRPr="00FF58F8" w:rsidRDefault="001A3104" w:rsidP="00CD4BCE">
            <w:pPr>
              <w:pStyle w:val="rowtabella0"/>
              <w:rPr>
                <w:color w:val="002060"/>
              </w:rPr>
            </w:pPr>
            <w:r w:rsidRPr="00FF58F8">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E6052"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F20CEB" w14:textId="77777777" w:rsidR="001A3104" w:rsidRPr="00FF58F8" w:rsidRDefault="001A3104" w:rsidP="00CD4BCE">
            <w:pPr>
              <w:pStyle w:val="rowtabella0"/>
              <w:rPr>
                <w:color w:val="002060"/>
              </w:rPr>
            </w:pPr>
            <w:r w:rsidRPr="00FF58F8">
              <w:rPr>
                <w:color w:val="002060"/>
              </w:rPr>
              <w:t>15/02/2025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67932" w14:textId="77777777" w:rsidR="001A3104" w:rsidRPr="00FF58F8" w:rsidRDefault="001A3104" w:rsidP="00CD4BCE">
            <w:pPr>
              <w:pStyle w:val="rowtabella0"/>
              <w:rPr>
                <w:color w:val="002060"/>
              </w:rPr>
            </w:pPr>
            <w:r w:rsidRPr="00FF58F8">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46D99" w14:textId="77777777" w:rsidR="001A3104" w:rsidRPr="00FF58F8" w:rsidRDefault="001A3104" w:rsidP="00CD4BCE">
            <w:pPr>
              <w:pStyle w:val="rowtabella0"/>
              <w:rPr>
                <w:color w:val="002060"/>
              </w:rPr>
            </w:pPr>
            <w:r w:rsidRPr="00FF58F8">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AD58C7" w14:textId="77777777" w:rsidR="001A3104" w:rsidRPr="00FF58F8" w:rsidRDefault="001A3104" w:rsidP="00CD4BCE">
            <w:pPr>
              <w:pStyle w:val="rowtabella0"/>
              <w:rPr>
                <w:color w:val="002060"/>
              </w:rPr>
            </w:pPr>
            <w:r w:rsidRPr="00FF58F8">
              <w:rPr>
                <w:color w:val="002060"/>
              </w:rPr>
              <w:t>VIA B.BUOZZI</w:t>
            </w:r>
          </w:p>
        </w:tc>
      </w:tr>
      <w:tr w:rsidR="001A3104" w:rsidRPr="00FF58F8" w14:paraId="2E9213FB"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AACCD2" w14:textId="77777777" w:rsidR="001A3104" w:rsidRPr="00FF58F8" w:rsidRDefault="001A3104" w:rsidP="00CD4BCE">
            <w:pPr>
              <w:pStyle w:val="rowtabella0"/>
              <w:rPr>
                <w:color w:val="002060"/>
              </w:rPr>
            </w:pPr>
            <w:r w:rsidRPr="00FF58F8">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0891B" w14:textId="77777777" w:rsidR="001A3104" w:rsidRPr="00FF58F8" w:rsidRDefault="001A3104" w:rsidP="00CD4BCE">
            <w:pPr>
              <w:pStyle w:val="rowtabella0"/>
              <w:rPr>
                <w:color w:val="002060"/>
              </w:rPr>
            </w:pPr>
            <w:r w:rsidRPr="00FF58F8">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188B2E"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A02A4B" w14:textId="77777777" w:rsidR="001A3104" w:rsidRPr="00FF58F8" w:rsidRDefault="001A3104" w:rsidP="00CD4BCE">
            <w:pPr>
              <w:pStyle w:val="rowtabella0"/>
              <w:rPr>
                <w:color w:val="002060"/>
              </w:rPr>
            </w:pPr>
            <w:r w:rsidRPr="00FF58F8">
              <w:rPr>
                <w:color w:val="002060"/>
              </w:rPr>
              <w:t>16/02/2025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835D22" w14:textId="77777777" w:rsidR="001A3104" w:rsidRPr="00FF58F8" w:rsidRDefault="001A3104" w:rsidP="00CD4BCE">
            <w:pPr>
              <w:pStyle w:val="rowtabella0"/>
              <w:rPr>
                <w:color w:val="002060"/>
              </w:rPr>
            </w:pPr>
            <w:r w:rsidRPr="00FF58F8">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8ABAE" w14:textId="77777777" w:rsidR="001A3104" w:rsidRPr="00FF58F8" w:rsidRDefault="001A3104" w:rsidP="00CD4BCE">
            <w:pPr>
              <w:pStyle w:val="rowtabella0"/>
              <w:rPr>
                <w:color w:val="002060"/>
              </w:rPr>
            </w:pPr>
            <w:r w:rsidRPr="00FF58F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F133F" w14:textId="77777777" w:rsidR="001A3104" w:rsidRPr="00FF58F8" w:rsidRDefault="001A3104" w:rsidP="00CD4BCE">
            <w:pPr>
              <w:pStyle w:val="rowtabella0"/>
              <w:rPr>
                <w:color w:val="002060"/>
              </w:rPr>
            </w:pPr>
            <w:r w:rsidRPr="00FF58F8">
              <w:rPr>
                <w:color w:val="002060"/>
              </w:rPr>
              <w:t>VIA ZANNONI</w:t>
            </w:r>
          </w:p>
        </w:tc>
      </w:tr>
    </w:tbl>
    <w:p w14:paraId="35155196" w14:textId="77777777" w:rsidR="001A3104" w:rsidRPr="00FF58F8" w:rsidRDefault="001A3104" w:rsidP="001A3104">
      <w:pPr>
        <w:pStyle w:val="breakline"/>
        <w:rPr>
          <w:rFonts w:eastAsiaTheme="minorEastAsia"/>
          <w:color w:val="002060"/>
        </w:rPr>
      </w:pPr>
    </w:p>
    <w:p w14:paraId="0DE7B353" w14:textId="77777777" w:rsidR="001A3104" w:rsidRPr="00FF58F8" w:rsidRDefault="001A3104" w:rsidP="001A3104">
      <w:pPr>
        <w:pStyle w:val="breakline"/>
        <w:rPr>
          <w:color w:val="002060"/>
        </w:rPr>
      </w:pPr>
    </w:p>
    <w:p w14:paraId="0CD723BD" w14:textId="77777777" w:rsidR="001A3104" w:rsidRPr="00FF58F8" w:rsidRDefault="001A3104" w:rsidP="001A3104">
      <w:pPr>
        <w:pStyle w:val="breakline"/>
        <w:rPr>
          <w:color w:val="002060"/>
        </w:rPr>
      </w:pPr>
    </w:p>
    <w:p w14:paraId="3482C00F" w14:textId="77777777" w:rsidR="001A3104" w:rsidRPr="00FF58F8" w:rsidRDefault="001A3104" w:rsidP="001A3104">
      <w:pPr>
        <w:pStyle w:val="sottotitolocampionato10"/>
        <w:rPr>
          <w:color w:val="002060"/>
        </w:rPr>
      </w:pPr>
      <w:r w:rsidRPr="00FF58F8">
        <w:rPr>
          <w:color w:val="002060"/>
        </w:rPr>
        <w:t>GIRONE SC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98"/>
        <w:gridCol w:w="1544"/>
        <w:gridCol w:w="1547"/>
      </w:tblGrid>
      <w:tr w:rsidR="001A3104" w:rsidRPr="00FF58F8" w14:paraId="782B41A0"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ED459"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50617"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77D32"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A9CAA"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A8F3C1"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C36AF"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AD648"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680F4571"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17D2E" w14:textId="77777777" w:rsidR="001A3104" w:rsidRPr="00FF58F8" w:rsidRDefault="001A3104" w:rsidP="00CD4BCE">
            <w:pPr>
              <w:pStyle w:val="rowtabella0"/>
              <w:rPr>
                <w:color w:val="002060"/>
              </w:rPr>
            </w:pPr>
            <w:r w:rsidRPr="00FF58F8">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C1079" w14:textId="77777777" w:rsidR="001A3104" w:rsidRPr="00FF58F8" w:rsidRDefault="001A3104" w:rsidP="00CD4BCE">
            <w:pPr>
              <w:pStyle w:val="rowtabella0"/>
              <w:rPr>
                <w:color w:val="002060"/>
              </w:rPr>
            </w:pPr>
            <w:r w:rsidRPr="00FF58F8">
              <w:rPr>
                <w:color w:val="002060"/>
              </w:rPr>
              <w:t>U.MANDOLESI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0C5BA"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E4D43" w14:textId="77777777" w:rsidR="001A3104" w:rsidRPr="00FF58F8" w:rsidRDefault="001A3104" w:rsidP="00CD4BCE">
            <w:pPr>
              <w:pStyle w:val="rowtabella0"/>
              <w:rPr>
                <w:color w:val="002060"/>
              </w:rPr>
            </w:pPr>
            <w:r w:rsidRPr="00FF58F8">
              <w:rPr>
                <w:color w:val="002060"/>
              </w:rPr>
              <w:t>15/02/2025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D6AAE7" w14:textId="77777777" w:rsidR="001A3104" w:rsidRPr="00FF58F8" w:rsidRDefault="001A3104" w:rsidP="00CD4BCE">
            <w:pPr>
              <w:pStyle w:val="rowtabella0"/>
              <w:rPr>
                <w:color w:val="002060"/>
              </w:rPr>
            </w:pPr>
            <w:r w:rsidRPr="00FF58F8">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7362A" w14:textId="77777777" w:rsidR="001A3104" w:rsidRPr="00FF58F8" w:rsidRDefault="001A3104" w:rsidP="00CD4BCE">
            <w:pPr>
              <w:pStyle w:val="rowtabella0"/>
              <w:rPr>
                <w:color w:val="002060"/>
              </w:rPr>
            </w:pPr>
            <w:r w:rsidRPr="00FF58F8">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959F5B" w14:textId="77777777" w:rsidR="001A3104" w:rsidRPr="00FF58F8" w:rsidRDefault="001A3104" w:rsidP="00CD4BCE">
            <w:pPr>
              <w:pStyle w:val="rowtabella0"/>
              <w:rPr>
                <w:color w:val="002060"/>
              </w:rPr>
            </w:pPr>
            <w:r w:rsidRPr="00FF58F8">
              <w:rPr>
                <w:color w:val="002060"/>
              </w:rPr>
              <w:t>VIA TAGLIAMENTO</w:t>
            </w:r>
          </w:p>
        </w:tc>
      </w:tr>
      <w:tr w:rsidR="001A3104" w:rsidRPr="00FF58F8" w14:paraId="595C711C"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E7E2A8" w14:textId="77777777" w:rsidR="001A3104" w:rsidRPr="00FF58F8" w:rsidRDefault="001A3104" w:rsidP="00CD4BCE">
            <w:pPr>
              <w:pStyle w:val="rowtabella0"/>
              <w:rPr>
                <w:color w:val="002060"/>
              </w:rPr>
            </w:pPr>
            <w:r w:rsidRPr="00FF58F8">
              <w:rPr>
                <w:color w:val="002060"/>
              </w:rPr>
              <w:t>POL. SPORT COMMUNICATION</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F225E" w14:textId="77777777" w:rsidR="001A3104" w:rsidRPr="00FF58F8" w:rsidRDefault="001A3104" w:rsidP="00CD4BCE">
            <w:pPr>
              <w:pStyle w:val="rowtabella0"/>
              <w:rPr>
                <w:color w:val="002060"/>
              </w:rPr>
            </w:pPr>
            <w:r w:rsidRPr="00FF58F8">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65A19"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BB44C7"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4A5C03" w14:textId="77777777" w:rsidR="001A3104" w:rsidRPr="00FF58F8" w:rsidRDefault="001A3104" w:rsidP="00CD4BCE">
            <w:pPr>
              <w:pStyle w:val="rowtabella0"/>
              <w:rPr>
                <w:color w:val="002060"/>
              </w:rPr>
            </w:pPr>
            <w:r w:rsidRPr="00FF58F8">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B8B123" w14:textId="77777777" w:rsidR="001A3104" w:rsidRPr="00FF58F8" w:rsidRDefault="001A3104" w:rsidP="00CD4BCE">
            <w:pPr>
              <w:pStyle w:val="rowtabella0"/>
              <w:rPr>
                <w:color w:val="002060"/>
              </w:rPr>
            </w:pPr>
            <w:r w:rsidRPr="00FF58F8">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06196" w14:textId="77777777" w:rsidR="001A3104" w:rsidRPr="00FF58F8" w:rsidRDefault="001A3104" w:rsidP="00CD4BCE">
            <w:pPr>
              <w:pStyle w:val="rowtabella0"/>
              <w:rPr>
                <w:color w:val="002060"/>
              </w:rPr>
            </w:pPr>
            <w:r w:rsidRPr="00FF58F8">
              <w:rPr>
                <w:color w:val="002060"/>
              </w:rPr>
              <w:t>VIA LORENZO LOTTO</w:t>
            </w:r>
          </w:p>
        </w:tc>
      </w:tr>
    </w:tbl>
    <w:p w14:paraId="17DC62E1" w14:textId="77777777" w:rsidR="001A3104" w:rsidRPr="00CB3FBE" w:rsidRDefault="001A3104" w:rsidP="007347D6">
      <w:pPr>
        <w:pStyle w:val="breakline"/>
        <w:rPr>
          <w:rFonts w:eastAsiaTheme="minorEastAsia"/>
          <w:color w:val="002060"/>
        </w:rPr>
      </w:pPr>
    </w:p>
    <w:p w14:paraId="66E020CA" w14:textId="77777777" w:rsidR="007347D6" w:rsidRPr="00CB3FBE" w:rsidRDefault="007347D6" w:rsidP="007347D6">
      <w:pPr>
        <w:pStyle w:val="breakline"/>
        <w:rPr>
          <w:color w:val="002060"/>
        </w:rPr>
      </w:pPr>
    </w:p>
    <w:p w14:paraId="3F56D1E1" w14:textId="77777777" w:rsidR="007347D6" w:rsidRPr="00CB3FBE" w:rsidRDefault="007347D6" w:rsidP="007347D6">
      <w:pPr>
        <w:pStyle w:val="breakline"/>
        <w:rPr>
          <w:color w:val="002060"/>
        </w:rPr>
      </w:pPr>
    </w:p>
    <w:p w14:paraId="00BE7F2E" w14:textId="77777777" w:rsidR="007347D6" w:rsidRPr="00CB3FBE" w:rsidRDefault="007347D6" w:rsidP="007347D6">
      <w:pPr>
        <w:pStyle w:val="titolocampionato0"/>
        <w:shd w:val="clear" w:color="auto" w:fill="CCCCCC"/>
        <w:spacing w:before="80" w:after="40"/>
        <w:rPr>
          <w:color w:val="002060"/>
        </w:rPr>
      </w:pPr>
      <w:r w:rsidRPr="00CB3FBE">
        <w:rPr>
          <w:color w:val="002060"/>
        </w:rPr>
        <w:t>UNDER 17 C5 REGIONALI MASCHILI</w:t>
      </w:r>
    </w:p>
    <w:p w14:paraId="2721C468" w14:textId="77777777" w:rsidR="007347D6" w:rsidRPr="00CB3FBE" w:rsidRDefault="007347D6" w:rsidP="007347D6">
      <w:pPr>
        <w:pStyle w:val="titoloprinc0"/>
        <w:rPr>
          <w:color w:val="002060"/>
        </w:rPr>
      </w:pPr>
      <w:r w:rsidRPr="00CB3FBE">
        <w:rPr>
          <w:color w:val="002060"/>
        </w:rPr>
        <w:t>VARIAZIONI AL PROGRAMMA GARE</w:t>
      </w:r>
    </w:p>
    <w:p w14:paraId="55788234" w14:textId="77777777" w:rsidR="007347D6" w:rsidRPr="00CB3FBE" w:rsidRDefault="007347D6" w:rsidP="007347D6">
      <w:pPr>
        <w:pStyle w:val="breakline"/>
        <w:rPr>
          <w:color w:val="002060"/>
        </w:rPr>
      </w:pPr>
    </w:p>
    <w:p w14:paraId="0B27E19E" w14:textId="77777777" w:rsidR="007347D6" w:rsidRPr="00CB3FBE" w:rsidRDefault="007347D6" w:rsidP="007347D6">
      <w:pPr>
        <w:pStyle w:val="breakline"/>
        <w:rPr>
          <w:color w:val="002060"/>
        </w:rPr>
      </w:pPr>
    </w:p>
    <w:p w14:paraId="3EC2BABF" w14:textId="77777777" w:rsidR="007347D6" w:rsidRPr="00CB3FBE" w:rsidRDefault="007347D6" w:rsidP="007347D6">
      <w:pPr>
        <w:pStyle w:val="sottotitolocampionato10"/>
        <w:rPr>
          <w:color w:val="002060"/>
        </w:rPr>
      </w:pPr>
      <w:r w:rsidRPr="00CB3FB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5EB478F3" w14:textId="77777777" w:rsidTr="008F2F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2FE56" w14:textId="77777777" w:rsidR="007347D6" w:rsidRPr="00CB3FBE" w:rsidRDefault="007347D6" w:rsidP="00CD4BCE">
            <w:pPr>
              <w:pStyle w:val="headertabella0"/>
              <w:rPr>
                <w:color w:val="002060"/>
              </w:rPr>
            </w:pPr>
            <w:r w:rsidRPr="00CB3F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417FC" w14:textId="77777777" w:rsidR="007347D6" w:rsidRPr="00CB3FBE" w:rsidRDefault="007347D6" w:rsidP="00CD4BCE">
            <w:pPr>
              <w:pStyle w:val="headertabella0"/>
              <w:rPr>
                <w:color w:val="002060"/>
              </w:rPr>
            </w:pPr>
            <w:r w:rsidRPr="00CB3F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F90A37" w14:textId="77777777" w:rsidR="007347D6" w:rsidRPr="00CB3FBE" w:rsidRDefault="007347D6" w:rsidP="00CD4BCE">
            <w:pPr>
              <w:pStyle w:val="headertabella0"/>
              <w:rPr>
                <w:color w:val="002060"/>
              </w:rPr>
            </w:pPr>
            <w:r w:rsidRPr="00CB3F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9E0F0"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06FB87"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C478D"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1E070" w14:textId="77777777" w:rsidR="007347D6" w:rsidRPr="00CB3FBE" w:rsidRDefault="007347D6" w:rsidP="00CD4BCE">
            <w:pPr>
              <w:pStyle w:val="headertabella0"/>
              <w:rPr>
                <w:color w:val="002060"/>
              </w:rPr>
            </w:pPr>
            <w:r w:rsidRPr="00CB3F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8BF7F6" w14:textId="77777777" w:rsidR="007347D6" w:rsidRPr="00CB3FBE" w:rsidRDefault="007347D6" w:rsidP="00CD4BCE">
            <w:pPr>
              <w:pStyle w:val="headertabella0"/>
              <w:rPr>
                <w:color w:val="002060"/>
              </w:rPr>
            </w:pPr>
            <w:r w:rsidRPr="00CB3FBE">
              <w:rPr>
                <w:color w:val="002060"/>
              </w:rPr>
              <w:t>Impianto</w:t>
            </w:r>
          </w:p>
        </w:tc>
      </w:tr>
      <w:tr w:rsidR="007347D6" w:rsidRPr="00CB3FBE" w14:paraId="673298CF" w14:textId="77777777" w:rsidTr="008F2F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8DF59" w14:textId="77777777" w:rsidR="007347D6" w:rsidRPr="008F2F3D" w:rsidRDefault="007347D6" w:rsidP="00CD4BCE">
            <w:pPr>
              <w:pStyle w:val="rowtabella0"/>
              <w:rPr>
                <w:color w:val="002060"/>
                <w:highlight w:val="yellow"/>
              </w:rPr>
            </w:pPr>
            <w:r w:rsidRPr="008F2F3D">
              <w:rPr>
                <w:color w:val="002060"/>
                <w:highlight w:val="yellow"/>
              </w:rPr>
              <w:t>19/02/2025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D2A67" w14:textId="77777777" w:rsidR="007347D6" w:rsidRPr="008F2F3D" w:rsidRDefault="007347D6" w:rsidP="00CD4BCE">
            <w:pPr>
              <w:pStyle w:val="rowtabella0"/>
              <w:jc w:val="center"/>
              <w:rPr>
                <w:color w:val="002060"/>
                <w:highlight w:val="yellow"/>
              </w:rPr>
            </w:pPr>
            <w:r w:rsidRPr="008F2F3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09FC9" w14:textId="77777777" w:rsidR="007347D6" w:rsidRPr="008F2F3D" w:rsidRDefault="007347D6" w:rsidP="00CD4BCE">
            <w:pPr>
              <w:pStyle w:val="rowtabella0"/>
              <w:rPr>
                <w:color w:val="002060"/>
                <w:highlight w:val="yellow"/>
              </w:rPr>
            </w:pPr>
            <w:r w:rsidRPr="008F2F3D">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ED149" w14:textId="77777777" w:rsidR="007347D6" w:rsidRPr="008F2F3D" w:rsidRDefault="007347D6" w:rsidP="00CD4BCE">
            <w:pPr>
              <w:pStyle w:val="rowtabella0"/>
              <w:rPr>
                <w:color w:val="002060"/>
                <w:highlight w:val="yellow"/>
              </w:rPr>
            </w:pPr>
            <w:r w:rsidRPr="008F2F3D">
              <w:rPr>
                <w:color w:val="002060"/>
                <w:highlight w:val="yellow"/>
              </w:rPr>
              <w:t>JUNIOR JESINA 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FD39A" w14:textId="70D864E0" w:rsidR="007347D6" w:rsidRPr="00CB3FBE" w:rsidRDefault="007347D6" w:rsidP="00CD4BCE">
            <w:pPr>
              <w:pStyle w:val="rowtabella0"/>
              <w:rPr>
                <w:color w:val="002060"/>
              </w:rPr>
            </w:pPr>
            <w:r w:rsidRPr="00CB3FBE">
              <w:rPr>
                <w:color w:val="002060"/>
              </w:rPr>
              <w:t>1</w:t>
            </w:r>
            <w:r w:rsidR="008F2F3D">
              <w:rPr>
                <w:color w:val="002060"/>
              </w:rPr>
              <w:t>5</w:t>
            </w:r>
            <w:r w:rsidRPr="00CB3FBE">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C556" w14:textId="77777777" w:rsidR="007347D6" w:rsidRPr="008F2F3D" w:rsidRDefault="007347D6" w:rsidP="00CD4BCE">
            <w:pPr>
              <w:pStyle w:val="rowtabella0"/>
              <w:jc w:val="center"/>
              <w:rPr>
                <w:color w:val="002060"/>
                <w:highlight w:val="yellow"/>
              </w:rPr>
            </w:pPr>
            <w:r w:rsidRPr="008F2F3D">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060F6" w14:textId="77777777" w:rsidR="007347D6" w:rsidRPr="00CB3FBE" w:rsidRDefault="007347D6" w:rsidP="00CD4BCE">
            <w:pPr>
              <w:pStyle w:val="rowtabella0"/>
              <w:jc w:val="center"/>
              <w:rPr>
                <w:color w:val="002060"/>
              </w:rPr>
            </w:pPr>
            <w:r w:rsidRPr="00CB3FB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4ACB6" w14:textId="77777777" w:rsidR="007347D6" w:rsidRPr="00CB3FBE" w:rsidRDefault="007347D6" w:rsidP="00CD4BCE">
            <w:pPr>
              <w:rPr>
                <w:color w:val="002060"/>
              </w:rPr>
            </w:pPr>
          </w:p>
        </w:tc>
      </w:tr>
    </w:tbl>
    <w:p w14:paraId="08D8CFB6" w14:textId="77777777" w:rsidR="007347D6" w:rsidRPr="00CB3FBE" w:rsidRDefault="007347D6" w:rsidP="007347D6">
      <w:pPr>
        <w:pStyle w:val="breakline"/>
        <w:rPr>
          <w:rFonts w:eastAsiaTheme="minorEastAsia"/>
          <w:color w:val="002060"/>
        </w:rPr>
      </w:pPr>
    </w:p>
    <w:p w14:paraId="00A5258E" w14:textId="77777777" w:rsidR="007347D6" w:rsidRPr="00CB3FBE" w:rsidRDefault="007347D6" w:rsidP="007347D6">
      <w:pPr>
        <w:pStyle w:val="breakline"/>
        <w:rPr>
          <w:color w:val="002060"/>
        </w:rPr>
      </w:pPr>
    </w:p>
    <w:p w14:paraId="5A9E610C" w14:textId="77777777" w:rsidR="007347D6" w:rsidRPr="00CB3FBE" w:rsidRDefault="007347D6" w:rsidP="007347D6">
      <w:pPr>
        <w:pStyle w:val="sottotitolocampionato10"/>
        <w:rPr>
          <w:color w:val="002060"/>
        </w:rPr>
      </w:pPr>
      <w:r w:rsidRPr="00CB3FB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06ED0023" w14:textId="77777777" w:rsidTr="008F2F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DE680" w14:textId="77777777" w:rsidR="007347D6" w:rsidRPr="00CB3FBE" w:rsidRDefault="007347D6" w:rsidP="00CD4BCE">
            <w:pPr>
              <w:pStyle w:val="headertabella0"/>
              <w:rPr>
                <w:color w:val="002060"/>
              </w:rPr>
            </w:pPr>
            <w:r w:rsidRPr="00CB3FBE">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072FA" w14:textId="77777777" w:rsidR="007347D6" w:rsidRPr="00CB3FBE" w:rsidRDefault="007347D6" w:rsidP="00CD4BCE">
            <w:pPr>
              <w:pStyle w:val="headertabella0"/>
              <w:rPr>
                <w:color w:val="002060"/>
              </w:rPr>
            </w:pPr>
            <w:r w:rsidRPr="00CB3F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79652" w14:textId="77777777" w:rsidR="007347D6" w:rsidRPr="00CB3FBE" w:rsidRDefault="007347D6" w:rsidP="00CD4BCE">
            <w:pPr>
              <w:pStyle w:val="headertabella0"/>
              <w:rPr>
                <w:color w:val="002060"/>
              </w:rPr>
            </w:pPr>
            <w:r w:rsidRPr="00CB3F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E95C9"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54399"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EF68F"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5ABB5" w14:textId="77777777" w:rsidR="007347D6" w:rsidRPr="00CB3FBE" w:rsidRDefault="007347D6" w:rsidP="00CD4BCE">
            <w:pPr>
              <w:pStyle w:val="headertabella0"/>
              <w:rPr>
                <w:color w:val="002060"/>
              </w:rPr>
            </w:pPr>
            <w:r w:rsidRPr="00CB3F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934D8" w14:textId="77777777" w:rsidR="007347D6" w:rsidRPr="00CB3FBE" w:rsidRDefault="007347D6" w:rsidP="00CD4BCE">
            <w:pPr>
              <w:pStyle w:val="headertabella0"/>
              <w:rPr>
                <w:color w:val="002060"/>
              </w:rPr>
            </w:pPr>
            <w:r w:rsidRPr="00CB3FBE">
              <w:rPr>
                <w:color w:val="002060"/>
              </w:rPr>
              <w:t>Impianto</w:t>
            </w:r>
          </w:p>
        </w:tc>
      </w:tr>
      <w:tr w:rsidR="007347D6" w:rsidRPr="00CB3FBE" w14:paraId="2635F3FE" w14:textId="77777777" w:rsidTr="008F2F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02A14" w14:textId="77777777" w:rsidR="007347D6" w:rsidRPr="008F2F3D" w:rsidRDefault="007347D6" w:rsidP="00CD4BCE">
            <w:pPr>
              <w:pStyle w:val="rowtabella0"/>
              <w:rPr>
                <w:color w:val="002060"/>
                <w:highlight w:val="yellow"/>
              </w:rPr>
            </w:pPr>
            <w:r w:rsidRPr="008F2F3D">
              <w:rPr>
                <w:color w:val="002060"/>
                <w:highlight w:val="yellow"/>
              </w:rPr>
              <w:t>15/02/2025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2838" w14:textId="77777777" w:rsidR="007347D6" w:rsidRPr="008F2F3D" w:rsidRDefault="007347D6" w:rsidP="00CD4BCE">
            <w:pPr>
              <w:pStyle w:val="rowtabella0"/>
              <w:jc w:val="center"/>
              <w:rPr>
                <w:color w:val="002060"/>
                <w:highlight w:val="yellow"/>
              </w:rPr>
            </w:pPr>
            <w:r w:rsidRPr="008F2F3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2B5FF" w14:textId="77777777" w:rsidR="007347D6" w:rsidRPr="008F2F3D" w:rsidRDefault="007347D6" w:rsidP="00CD4BCE">
            <w:pPr>
              <w:pStyle w:val="rowtabella0"/>
              <w:rPr>
                <w:color w:val="002060"/>
                <w:highlight w:val="yellow"/>
              </w:rPr>
            </w:pPr>
            <w:r w:rsidRPr="008F2F3D">
              <w:rPr>
                <w:color w:val="002060"/>
                <w:highlight w:val="yellow"/>
              </w:rPr>
              <w:t>GAGLIOLE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E6AE" w14:textId="77777777" w:rsidR="007347D6" w:rsidRPr="008F2F3D" w:rsidRDefault="007347D6" w:rsidP="00CD4BCE">
            <w:pPr>
              <w:pStyle w:val="rowtabella0"/>
              <w:rPr>
                <w:color w:val="002060"/>
                <w:highlight w:val="yellow"/>
              </w:rPr>
            </w:pPr>
            <w:r w:rsidRPr="008F2F3D">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828A" w14:textId="58491ECF" w:rsidR="007347D6" w:rsidRPr="00CB3FBE" w:rsidRDefault="007347D6" w:rsidP="00CD4BCE">
            <w:pPr>
              <w:pStyle w:val="rowtabella0"/>
              <w:rPr>
                <w:color w:val="002060"/>
              </w:rPr>
            </w:pPr>
            <w:r w:rsidRPr="00CB3FBE">
              <w:rPr>
                <w:color w:val="002060"/>
              </w:rPr>
              <w:t>1</w:t>
            </w:r>
            <w:r w:rsidR="008F2F3D">
              <w:rPr>
                <w:color w:val="002060"/>
              </w:rPr>
              <w:t>6</w:t>
            </w:r>
            <w:r w:rsidRPr="00CB3FBE">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E676" w14:textId="77777777" w:rsidR="007347D6" w:rsidRPr="00CB3FBE" w:rsidRDefault="007347D6" w:rsidP="00CD4BCE">
            <w:pPr>
              <w:pStyle w:val="rowtabella0"/>
              <w:jc w:val="center"/>
              <w:rPr>
                <w:color w:val="002060"/>
              </w:rPr>
            </w:pPr>
            <w:r w:rsidRPr="008F2F3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C204C" w14:textId="77777777" w:rsidR="007347D6" w:rsidRPr="00CB3FBE" w:rsidRDefault="007347D6" w:rsidP="00CD4BCE">
            <w:pPr>
              <w:pStyle w:val="rowtabella0"/>
              <w:jc w:val="center"/>
              <w:rPr>
                <w:color w:val="002060"/>
              </w:rPr>
            </w:pPr>
            <w:r w:rsidRPr="00CB3FBE">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FDEE0" w14:textId="77777777" w:rsidR="007347D6" w:rsidRPr="00CB3FBE" w:rsidRDefault="007347D6" w:rsidP="00CD4BCE">
            <w:pPr>
              <w:pStyle w:val="rowtabella0"/>
              <w:rPr>
                <w:color w:val="002060"/>
              </w:rPr>
            </w:pPr>
            <w:r w:rsidRPr="008F2F3D">
              <w:rPr>
                <w:color w:val="002060"/>
                <w:highlight w:val="yellow"/>
              </w:rPr>
              <w:t>CENTRO SPORTIVO RECANATESE RECANATI VIA ALDO MORO</w:t>
            </w:r>
          </w:p>
        </w:tc>
      </w:tr>
      <w:tr w:rsidR="007347D6" w:rsidRPr="00CB3FBE" w14:paraId="3095A347" w14:textId="77777777" w:rsidTr="008F2F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2F16" w14:textId="77777777" w:rsidR="007347D6" w:rsidRPr="008F2F3D" w:rsidRDefault="007347D6" w:rsidP="00CD4BCE">
            <w:pPr>
              <w:pStyle w:val="rowtabella0"/>
              <w:rPr>
                <w:color w:val="002060"/>
                <w:highlight w:val="yellow"/>
              </w:rPr>
            </w:pPr>
            <w:r w:rsidRPr="008F2F3D">
              <w:rPr>
                <w:color w:val="002060"/>
                <w:highlight w:val="yellow"/>
              </w:rPr>
              <w:t>19/02/2025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15AB3" w14:textId="77777777" w:rsidR="007347D6" w:rsidRPr="008F2F3D" w:rsidRDefault="007347D6" w:rsidP="00CD4BCE">
            <w:pPr>
              <w:pStyle w:val="rowtabella0"/>
              <w:jc w:val="center"/>
              <w:rPr>
                <w:color w:val="002060"/>
                <w:highlight w:val="yellow"/>
              </w:rPr>
            </w:pPr>
            <w:r w:rsidRPr="008F2F3D">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15AAC" w14:textId="77777777" w:rsidR="007347D6" w:rsidRPr="008F2F3D" w:rsidRDefault="007347D6" w:rsidP="00CD4BCE">
            <w:pPr>
              <w:pStyle w:val="rowtabella0"/>
              <w:rPr>
                <w:color w:val="002060"/>
                <w:highlight w:val="yellow"/>
              </w:rPr>
            </w:pPr>
            <w:r w:rsidRPr="008F2F3D">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4390" w14:textId="77777777" w:rsidR="007347D6" w:rsidRPr="008F2F3D" w:rsidRDefault="007347D6" w:rsidP="00CD4BCE">
            <w:pPr>
              <w:pStyle w:val="rowtabella0"/>
              <w:rPr>
                <w:color w:val="002060"/>
                <w:highlight w:val="yellow"/>
              </w:rPr>
            </w:pPr>
            <w:r w:rsidRPr="008F2F3D">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C54D" w14:textId="2F4198CB" w:rsidR="007347D6" w:rsidRPr="00CB3FBE" w:rsidRDefault="007347D6" w:rsidP="00CD4BCE">
            <w:pPr>
              <w:pStyle w:val="rowtabella0"/>
              <w:rPr>
                <w:color w:val="002060"/>
              </w:rPr>
            </w:pPr>
            <w:r w:rsidRPr="00CB3FBE">
              <w:rPr>
                <w:color w:val="002060"/>
              </w:rPr>
              <w:t>1</w:t>
            </w:r>
            <w:r w:rsidR="008F2F3D">
              <w:rPr>
                <w:color w:val="002060"/>
              </w:rPr>
              <w:t>6</w:t>
            </w:r>
            <w:r w:rsidRPr="00CB3FBE">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FA95" w14:textId="77777777" w:rsidR="007347D6" w:rsidRPr="00CB3FBE" w:rsidRDefault="007347D6" w:rsidP="00CD4BCE">
            <w:pPr>
              <w:pStyle w:val="rowtabella0"/>
              <w:jc w:val="center"/>
              <w:rPr>
                <w:color w:val="002060"/>
              </w:rPr>
            </w:pPr>
            <w:r w:rsidRPr="008F2F3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F747" w14:textId="77777777" w:rsidR="007347D6" w:rsidRPr="00CB3FBE" w:rsidRDefault="007347D6" w:rsidP="00CD4BCE">
            <w:pPr>
              <w:pStyle w:val="rowtabella0"/>
              <w:jc w:val="center"/>
              <w:rPr>
                <w:color w:val="002060"/>
              </w:rPr>
            </w:pPr>
            <w:r w:rsidRPr="00CB3FB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2DC4" w14:textId="77777777" w:rsidR="007347D6" w:rsidRPr="00CB3FBE" w:rsidRDefault="007347D6" w:rsidP="00CD4BCE">
            <w:pPr>
              <w:rPr>
                <w:color w:val="002060"/>
              </w:rPr>
            </w:pPr>
          </w:p>
        </w:tc>
      </w:tr>
    </w:tbl>
    <w:p w14:paraId="3EC4F563" w14:textId="77777777" w:rsidR="007347D6" w:rsidRPr="00CB3FBE" w:rsidRDefault="007347D6" w:rsidP="007347D6">
      <w:pPr>
        <w:pStyle w:val="breakline"/>
        <w:rPr>
          <w:rFonts w:eastAsiaTheme="minorEastAsia"/>
          <w:color w:val="002060"/>
        </w:rPr>
      </w:pPr>
    </w:p>
    <w:p w14:paraId="2506B500" w14:textId="77777777" w:rsidR="007347D6" w:rsidRPr="00CB3FBE" w:rsidRDefault="007347D6" w:rsidP="007347D6">
      <w:pPr>
        <w:pStyle w:val="breakline"/>
        <w:rPr>
          <w:color w:val="002060"/>
        </w:rPr>
      </w:pPr>
    </w:p>
    <w:p w14:paraId="0D5A9945" w14:textId="77777777" w:rsidR="007347D6" w:rsidRPr="00CB3FBE" w:rsidRDefault="007347D6" w:rsidP="007347D6">
      <w:pPr>
        <w:pStyle w:val="titoloprinc0"/>
        <w:rPr>
          <w:color w:val="002060"/>
        </w:rPr>
      </w:pPr>
      <w:r w:rsidRPr="00CB3FBE">
        <w:rPr>
          <w:color w:val="002060"/>
        </w:rPr>
        <w:t>RISULTATI</w:t>
      </w:r>
    </w:p>
    <w:p w14:paraId="67B69E7E" w14:textId="77777777" w:rsidR="007347D6" w:rsidRPr="00CB3FBE" w:rsidRDefault="007347D6" w:rsidP="007347D6">
      <w:pPr>
        <w:pStyle w:val="breakline"/>
        <w:rPr>
          <w:color w:val="002060"/>
        </w:rPr>
      </w:pPr>
    </w:p>
    <w:p w14:paraId="63EB2AFA" w14:textId="77777777" w:rsidR="007347D6" w:rsidRPr="00CB3FBE" w:rsidRDefault="007347D6" w:rsidP="007347D6">
      <w:pPr>
        <w:pStyle w:val="sottotitolocampionato10"/>
        <w:rPr>
          <w:color w:val="002060"/>
        </w:rPr>
      </w:pPr>
      <w:r w:rsidRPr="00CB3FBE">
        <w:rPr>
          <w:color w:val="002060"/>
        </w:rPr>
        <w:t>RISULTATI UFFICIALI GARE DEL 08/02/2025</w:t>
      </w:r>
    </w:p>
    <w:p w14:paraId="666786C5" w14:textId="77777777" w:rsidR="007347D6" w:rsidRPr="007347D6" w:rsidRDefault="007347D6" w:rsidP="007347D6">
      <w:pPr>
        <w:pStyle w:val="sottotitolocampionato20"/>
        <w:spacing w:before="0" w:beforeAutospacing="0" w:after="0" w:afterAutospacing="0"/>
        <w:rPr>
          <w:rFonts w:ascii="Arial" w:hAnsi="Arial" w:cs="Arial"/>
          <w:color w:val="002060"/>
          <w:sz w:val="20"/>
          <w:szCs w:val="20"/>
        </w:rPr>
      </w:pPr>
      <w:r w:rsidRPr="007347D6">
        <w:rPr>
          <w:rFonts w:ascii="Arial" w:hAnsi="Arial" w:cs="Arial"/>
          <w:color w:val="002060"/>
          <w:sz w:val="20"/>
          <w:szCs w:val="20"/>
        </w:rPr>
        <w:t>Si trascrivono qui di seguito i risultati ufficiali delle gare disputate</w:t>
      </w:r>
    </w:p>
    <w:p w14:paraId="5EC78E7A" w14:textId="77777777" w:rsidR="007347D6" w:rsidRPr="00CB3FBE" w:rsidRDefault="007347D6" w:rsidP="007347D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347D6" w:rsidRPr="00CB3FBE" w14:paraId="5BD3BEA2"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447A1400"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1B504" w14:textId="77777777" w:rsidR="007347D6" w:rsidRPr="00CB3FBE" w:rsidRDefault="007347D6" w:rsidP="00CD4BCE">
                  <w:pPr>
                    <w:pStyle w:val="headertabella0"/>
                    <w:rPr>
                      <w:color w:val="002060"/>
                    </w:rPr>
                  </w:pPr>
                  <w:r w:rsidRPr="00CB3FBE">
                    <w:rPr>
                      <w:color w:val="002060"/>
                    </w:rPr>
                    <w:t>GIRONE G - 5 Giornata - A</w:t>
                  </w:r>
                </w:p>
              </w:tc>
            </w:tr>
            <w:tr w:rsidR="007347D6" w:rsidRPr="00CB3FBE" w14:paraId="32B4CDC3"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5E0AA9" w14:textId="77777777" w:rsidR="007347D6" w:rsidRPr="00CB3FBE" w:rsidRDefault="007347D6" w:rsidP="00CD4BCE">
                  <w:pPr>
                    <w:pStyle w:val="rowtabella0"/>
                    <w:rPr>
                      <w:color w:val="002060"/>
                    </w:rPr>
                  </w:pPr>
                  <w:r w:rsidRPr="00CB3FBE">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BB3E3" w14:textId="77777777" w:rsidR="007347D6" w:rsidRPr="00CB3FBE" w:rsidRDefault="007347D6" w:rsidP="00CD4BCE">
                  <w:pPr>
                    <w:pStyle w:val="rowtabella0"/>
                    <w:rPr>
                      <w:color w:val="002060"/>
                    </w:rPr>
                  </w:pPr>
                  <w:r w:rsidRPr="00CB3FBE">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C0D1AC" w14:textId="77777777" w:rsidR="007347D6" w:rsidRPr="00CB3FBE" w:rsidRDefault="007347D6" w:rsidP="00CD4BCE">
                  <w:pPr>
                    <w:pStyle w:val="rowtabella0"/>
                    <w:jc w:val="center"/>
                    <w:rPr>
                      <w:color w:val="002060"/>
                    </w:rPr>
                  </w:pPr>
                  <w:r w:rsidRPr="00CB3FBE">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894E4" w14:textId="77777777" w:rsidR="007347D6" w:rsidRPr="00CB3FBE" w:rsidRDefault="007347D6" w:rsidP="00CD4BCE">
                  <w:pPr>
                    <w:pStyle w:val="rowtabella0"/>
                    <w:jc w:val="center"/>
                    <w:rPr>
                      <w:color w:val="002060"/>
                    </w:rPr>
                  </w:pPr>
                  <w:r w:rsidRPr="00CB3FBE">
                    <w:rPr>
                      <w:color w:val="002060"/>
                    </w:rPr>
                    <w:t> </w:t>
                  </w:r>
                </w:p>
              </w:tc>
            </w:tr>
            <w:tr w:rsidR="007347D6" w:rsidRPr="00CB3FBE" w14:paraId="1C7B14F4"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4690FF" w14:textId="77777777" w:rsidR="007347D6" w:rsidRPr="00CB3FBE" w:rsidRDefault="007347D6" w:rsidP="00CD4BCE">
                  <w:pPr>
                    <w:pStyle w:val="rowtabella0"/>
                    <w:rPr>
                      <w:color w:val="002060"/>
                    </w:rPr>
                  </w:pPr>
                  <w:r w:rsidRPr="00CB3FBE">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357AB3" w14:textId="77777777" w:rsidR="007347D6" w:rsidRPr="00CB3FBE" w:rsidRDefault="007347D6" w:rsidP="00CD4BCE">
                  <w:pPr>
                    <w:pStyle w:val="rowtabella0"/>
                    <w:rPr>
                      <w:color w:val="002060"/>
                    </w:rPr>
                  </w:pPr>
                  <w:r w:rsidRPr="00CB3FBE">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B10CBA" w14:textId="77777777" w:rsidR="007347D6" w:rsidRPr="00CB3FBE" w:rsidRDefault="007347D6" w:rsidP="00CD4BCE">
                  <w:pPr>
                    <w:pStyle w:val="rowtabella0"/>
                    <w:jc w:val="center"/>
                    <w:rPr>
                      <w:color w:val="002060"/>
                    </w:rPr>
                  </w:pPr>
                  <w:r w:rsidRPr="00CB3FBE">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422464" w14:textId="77777777" w:rsidR="007347D6" w:rsidRPr="00CB3FBE" w:rsidRDefault="007347D6" w:rsidP="00CD4BCE">
                  <w:pPr>
                    <w:pStyle w:val="rowtabella0"/>
                    <w:jc w:val="center"/>
                    <w:rPr>
                      <w:color w:val="002060"/>
                    </w:rPr>
                  </w:pPr>
                  <w:r w:rsidRPr="00CB3FBE">
                    <w:rPr>
                      <w:color w:val="002060"/>
                    </w:rPr>
                    <w:t> </w:t>
                  </w:r>
                </w:p>
              </w:tc>
            </w:tr>
            <w:tr w:rsidR="007347D6" w:rsidRPr="00CB3FBE" w14:paraId="1CB41D01"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DF9B99" w14:textId="77777777" w:rsidR="007347D6" w:rsidRPr="00CB3FBE" w:rsidRDefault="007347D6" w:rsidP="00CD4BCE">
                  <w:pPr>
                    <w:pStyle w:val="rowtabella0"/>
                    <w:rPr>
                      <w:color w:val="002060"/>
                    </w:rPr>
                  </w:pPr>
                  <w:r w:rsidRPr="00CB3FBE">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6116F1" w14:textId="77777777" w:rsidR="007347D6" w:rsidRPr="00CB3FBE" w:rsidRDefault="007347D6" w:rsidP="00CD4BCE">
                  <w:pPr>
                    <w:pStyle w:val="rowtabella0"/>
                    <w:rPr>
                      <w:color w:val="002060"/>
                    </w:rPr>
                  </w:pPr>
                  <w:r w:rsidRPr="00CB3FBE">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BA1E01" w14:textId="77777777" w:rsidR="007347D6" w:rsidRPr="00CB3FBE" w:rsidRDefault="007347D6" w:rsidP="00CD4BCE">
                  <w:pPr>
                    <w:pStyle w:val="rowtabella0"/>
                    <w:jc w:val="center"/>
                    <w:rPr>
                      <w:color w:val="002060"/>
                    </w:rPr>
                  </w:pPr>
                  <w:r w:rsidRPr="00CB3FBE">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1DC8FC" w14:textId="77777777" w:rsidR="007347D6" w:rsidRPr="00CB3FBE" w:rsidRDefault="007347D6" w:rsidP="00CD4BCE">
                  <w:pPr>
                    <w:pStyle w:val="rowtabella0"/>
                    <w:jc w:val="center"/>
                    <w:rPr>
                      <w:color w:val="002060"/>
                    </w:rPr>
                  </w:pPr>
                  <w:r w:rsidRPr="00CB3FBE">
                    <w:rPr>
                      <w:color w:val="002060"/>
                    </w:rPr>
                    <w:t> </w:t>
                  </w:r>
                </w:p>
              </w:tc>
            </w:tr>
            <w:tr w:rsidR="007347D6" w:rsidRPr="00CB3FBE" w14:paraId="3032E6F5"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C95E58" w14:textId="77777777" w:rsidR="007347D6" w:rsidRPr="00CB3FBE" w:rsidRDefault="007347D6" w:rsidP="00CD4BCE">
                  <w:pPr>
                    <w:pStyle w:val="rowtabella0"/>
                    <w:rPr>
                      <w:color w:val="002060"/>
                    </w:rPr>
                  </w:pPr>
                  <w:r w:rsidRPr="00CB3FBE">
                    <w:rPr>
                      <w:color w:val="002060"/>
                    </w:rPr>
                    <w:t>(1)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352B89" w14:textId="77777777" w:rsidR="007347D6" w:rsidRPr="00CB3FBE" w:rsidRDefault="007347D6" w:rsidP="00CD4BCE">
                  <w:pPr>
                    <w:pStyle w:val="rowtabella0"/>
                    <w:rPr>
                      <w:color w:val="002060"/>
                    </w:rPr>
                  </w:pPr>
                  <w:r w:rsidRPr="00CB3FBE">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D4113F" w14:textId="77777777" w:rsidR="007347D6" w:rsidRPr="00CB3FBE" w:rsidRDefault="007347D6" w:rsidP="00CD4BCE">
                  <w:pPr>
                    <w:pStyle w:val="rowtabella0"/>
                    <w:jc w:val="center"/>
                    <w:rPr>
                      <w:color w:val="002060"/>
                    </w:rPr>
                  </w:pPr>
                  <w:r w:rsidRPr="00CB3FBE">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A655B5" w14:textId="77777777" w:rsidR="007347D6" w:rsidRPr="00CB3FBE" w:rsidRDefault="007347D6" w:rsidP="00CD4BCE">
                  <w:pPr>
                    <w:pStyle w:val="rowtabella0"/>
                    <w:jc w:val="center"/>
                    <w:rPr>
                      <w:color w:val="002060"/>
                    </w:rPr>
                  </w:pPr>
                  <w:r w:rsidRPr="00CB3FBE">
                    <w:rPr>
                      <w:color w:val="002060"/>
                    </w:rPr>
                    <w:t> </w:t>
                  </w:r>
                </w:p>
              </w:tc>
            </w:tr>
            <w:tr w:rsidR="007347D6" w:rsidRPr="00CB3FBE" w14:paraId="2A31134A"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D3158E" w14:textId="77777777" w:rsidR="007347D6" w:rsidRPr="00CB3FBE" w:rsidRDefault="007347D6" w:rsidP="00CD4BCE">
                  <w:pPr>
                    <w:pStyle w:val="rowtabella0"/>
                    <w:rPr>
                      <w:color w:val="002060"/>
                    </w:rPr>
                  </w:pPr>
                  <w:r w:rsidRPr="00CB3FBE">
                    <w:rPr>
                      <w:color w:val="002060"/>
                    </w:rPr>
                    <w:t>(1) 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EEA62D" w14:textId="77777777" w:rsidR="007347D6" w:rsidRPr="00CB3FBE" w:rsidRDefault="007347D6" w:rsidP="00CD4BCE">
                  <w:pPr>
                    <w:pStyle w:val="rowtabella0"/>
                    <w:rPr>
                      <w:color w:val="002060"/>
                    </w:rPr>
                  </w:pPr>
                  <w:r w:rsidRPr="00CB3FBE">
                    <w:rPr>
                      <w:color w:val="002060"/>
                    </w:rPr>
                    <w:t>- JESINA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69F206" w14:textId="77777777" w:rsidR="007347D6" w:rsidRPr="00CB3FBE" w:rsidRDefault="007347D6" w:rsidP="00CD4BCE">
                  <w:pPr>
                    <w:pStyle w:val="rowtabella0"/>
                    <w:jc w:val="center"/>
                    <w:rPr>
                      <w:color w:val="002060"/>
                    </w:rPr>
                  </w:pPr>
                  <w:r w:rsidRPr="00CB3FBE">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6BCAE" w14:textId="77777777" w:rsidR="007347D6" w:rsidRPr="00CB3FBE" w:rsidRDefault="007347D6" w:rsidP="00CD4BCE">
                  <w:pPr>
                    <w:pStyle w:val="rowtabella0"/>
                    <w:jc w:val="center"/>
                    <w:rPr>
                      <w:color w:val="002060"/>
                    </w:rPr>
                  </w:pPr>
                  <w:r w:rsidRPr="00CB3FBE">
                    <w:rPr>
                      <w:color w:val="002060"/>
                    </w:rPr>
                    <w:t> </w:t>
                  </w:r>
                </w:p>
              </w:tc>
            </w:tr>
            <w:tr w:rsidR="007347D6" w:rsidRPr="00CB3FBE" w14:paraId="04AB7831"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37BDBA93" w14:textId="77777777" w:rsidR="007347D6" w:rsidRPr="00CB3FBE" w:rsidRDefault="007347D6" w:rsidP="00CD4BCE">
                  <w:pPr>
                    <w:pStyle w:val="rowtabella0"/>
                    <w:rPr>
                      <w:color w:val="002060"/>
                    </w:rPr>
                  </w:pPr>
                  <w:r w:rsidRPr="00CB3FBE">
                    <w:rPr>
                      <w:color w:val="002060"/>
                    </w:rPr>
                    <w:t>(1) - disputata il 09/02/2025</w:t>
                  </w:r>
                </w:p>
              </w:tc>
            </w:tr>
          </w:tbl>
          <w:p w14:paraId="412E9AA9" w14:textId="77777777" w:rsidR="007347D6" w:rsidRPr="00CB3FBE" w:rsidRDefault="007347D6" w:rsidP="00CD4BC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1D559932"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01B57" w14:textId="77777777" w:rsidR="007347D6" w:rsidRPr="00CB3FBE" w:rsidRDefault="007347D6" w:rsidP="00CD4BCE">
                  <w:pPr>
                    <w:pStyle w:val="headertabella0"/>
                    <w:rPr>
                      <w:color w:val="002060"/>
                    </w:rPr>
                  </w:pPr>
                  <w:r w:rsidRPr="00CB3FBE">
                    <w:rPr>
                      <w:color w:val="002060"/>
                    </w:rPr>
                    <w:t>GIRONE SA - 5 Giornata - A</w:t>
                  </w:r>
                </w:p>
              </w:tc>
            </w:tr>
            <w:tr w:rsidR="007347D6" w:rsidRPr="00CB3FBE" w14:paraId="619BCD39"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E2DCAA" w14:textId="77777777" w:rsidR="007347D6" w:rsidRPr="00CB3FBE" w:rsidRDefault="007347D6" w:rsidP="00CD4BCE">
                  <w:pPr>
                    <w:pStyle w:val="rowtabella0"/>
                    <w:rPr>
                      <w:color w:val="002060"/>
                    </w:rPr>
                  </w:pPr>
                  <w:r w:rsidRPr="00CB3FBE">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386D3A" w14:textId="77777777" w:rsidR="007347D6" w:rsidRPr="00CB3FBE" w:rsidRDefault="007347D6" w:rsidP="00CD4BCE">
                  <w:pPr>
                    <w:pStyle w:val="rowtabella0"/>
                    <w:rPr>
                      <w:color w:val="002060"/>
                    </w:rPr>
                  </w:pPr>
                  <w:r w:rsidRPr="00CB3FBE">
                    <w:rPr>
                      <w:color w:val="002060"/>
                    </w:rPr>
                    <w:t>- JUNIOR JESINA 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3337E" w14:textId="77777777" w:rsidR="007347D6" w:rsidRPr="00CB3FBE" w:rsidRDefault="007347D6" w:rsidP="00CD4BCE">
                  <w:pPr>
                    <w:pStyle w:val="rowtabella0"/>
                    <w:jc w:val="center"/>
                    <w:rPr>
                      <w:color w:val="002060"/>
                    </w:rPr>
                  </w:pPr>
                  <w:r w:rsidRPr="00CB3FBE">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9B586C" w14:textId="77777777" w:rsidR="007347D6" w:rsidRPr="00CB3FBE" w:rsidRDefault="007347D6" w:rsidP="00CD4BCE">
                  <w:pPr>
                    <w:pStyle w:val="rowtabella0"/>
                    <w:jc w:val="center"/>
                    <w:rPr>
                      <w:color w:val="002060"/>
                    </w:rPr>
                  </w:pPr>
                  <w:r w:rsidRPr="00CB3FBE">
                    <w:rPr>
                      <w:color w:val="002060"/>
                    </w:rPr>
                    <w:t> </w:t>
                  </w:r>
                </w:p>
              </w:tc>
            </w:tr>
            <w:tr w:rsidR="007347D6" w:rsidRPr="00CB3FBE" w14:paraId="25100C6A"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11CE112" w14:textId="77777777" w:rsidR="007347D6" w:rsidRPr="00CB3FBE" w:rsidRDefault="007347D6" w:rsidP="00CD4BCE">
                  <w:pPr>
                    <w:pStyle w:val="rowtabella0"/>
                    <w:rPr>
                      <w:color w:val="002060"/>
                    </w:rPr>
                  </w:pPr>
                  <w:r w:rsidRPr="00CB3FBE">
                    <w:rPr>
                      <w:color w:val="002060"/>
                    </w:rPr>
                    <w:t>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BF32F74" w14:textId="77777777" w:rsidR="007347D6" w:rsidRPr="00CB3FBE" w:rsidRDefault="007347D6" w:rsidP="00CD4BCE">
                  <w:pPr>
                    <w:pStyle w:val="rowtabella0"/>
                    <w:rPr>
                      <w:color w:val="002060"/>
                    </w:rPr>
                  </w:pPr>
                  <w:r w:rsidRPr="00CB3FBE">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704CA7" w14:textId="77777777" w:rsidR="007347D6" w:rsidRPr="00CB3FBE" w:rsidRDefault="007347D6" w:rsidP="00CD4BCE">
                  <w:pPr>
                    <w:pStyle w:val="rowtabella0"/>
                    <w:jc w:val="center"/>
                    <w:rPr>
                      <w:color w:val="002060"/>
                    </w:rPr>
                  </w:pPr>
                  <w:r w:rsidRPr="00CB3FBE">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39A8DE" w14:textId="77777777" w:rsidR="007347D6" w:rsidRPr="00CB3FBE" w:rsidRDefault="007347D6" w:rsidP="00CD4BCE">
                  <w:pPr>
                    <w:pStyle w:val="rowtabella0"/>
                    <w:jc w:val="center"/>
                    <w:rPr>
                      <w:color w:val="002060"/>
                    </w:rPr>
                  </w:pPr>
                  <w:r w:rsidRPr="00CB3FBE">
                    <w:rPr>
                      <w:color w:val="002060"/>
                    </w:rPr>
                    <w:t> </w:t>
                  </w:r>
                </w:p>
              </w:tc>
            </w:tr>
            <w:tr w:rsidR="007347D6" w:rsidRPr="00CB3FBE" w14:paraId="72CCD92C"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B90816" w14:textId="77777777" w:rsidR="007347D6" w:rsidRPr="00CB3FBE" w:rsidRDefault="007347D6" w:rsidP="00CD4BCE">
                  <w:pPr>
                    <w:pStyle w:val="rowtabella0"/>
                    <w:rPr>
                      <w:color w:val="002060"/>
                    </w:rPr>
                  </w:pPr>
                  <w:r w:rsidRPr="00CB3FBE">
                    <w:rPr>
                      <w:color w:val="002060"/>
                    </w:rPr>
                    <w:t>(1) CSI GAUDIO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781C12" w14:textId="77777777" w:rsidR="007347D6" w:rsidRPr="00CB3FBE" w:rsidRDefault="007347D6" w:rsidP="00CD4BCE">
                  <w:pPr>
                    <w:pStyle w:val="rowtabella0"/>
                    <w:rPr>
                      <w:color w:val="002060"/>
                    </w:rPr>
                  </w:pPr>
                  <w:r w:rsidRPr="00CB3FBE">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D99D8E" w14:textId="77777777" w:rsidR="007347D6" w:rsidRPr="00CB3FBE" w:rsidRDefault="007347D6" w:rsidP="00CD4BCE">
                  <w:pPr>
                    <w:pStyle w:val="rowtabella0"/>
                    <w:jc w:val="center"/>
                    <w:rPr>
                      <w:color w:val="002060"/>
                    </w:rPr>
                  </w:pPr>
                  <w:r w:rsidRPr="00CB3FBE">
                    <w:rPr>
                      <w:color w:val="002060"/>
                    </w:rPr>
                    <w:t>2 - 20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7E2136" w14:textId="77777777" w:rsidR="007347D6" w:rsidRPr="00CB3FBE" w:rsidRDefault="007347D6" w:rsidP="00CD4BCE">
                  <w:pPr>
                    <w:pStyle w:val="rowtabella0"/>
                    <w:jc w:val="center"/>
                    <w:rPr>
                      <w:color w:val="002060"/>
                    </w:rPr>
                  </w:pPr>
                  <w:r w:rsidRPr="00CB3FBE">
                    <w:rPr>
                      <w:color w:val="002060"/>
                    </w:rPr>
                    <w:t> </w:t>
                  </w:r>
                </w:p>
              </w:tc>
            </w:tr>
            <w:tr w:rsidR="007347D6" w:rsidRPr="00CB3FBE" w14:paraId="21DF0A4D"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B474E8" w14:textId="77777777" w:rsidR="007347D6" w:rsidRPr="00CB3FBE" w:rsidRDefault="007347D6" w:rsidP="00CD4BCE">
                  <w:pPr>
                    <w:pStyle w:val="rowtabella0"/>
                    <w:rPr>
                      <w:color w:val="002060"/>
                    </w:rPr>
                  </w:pPr>
                  <w:r w:rsidRPr="00CB3FBE">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5AEF1" w14:textId="77777777" w:rsidR="007347D6" w:rsidRPr="00CB3FBE" w:rsidRDefault="007347D6" w:rsidP="00CD4BCE">
                  <w:pPr>
                    <w:pStyle w:val="rowtabella0"/>
                    <w:rPr>
                      <w:color w:val="002060"/>
                    </w:rPr>
                  </w:pPr>
                  <w:r w:rsidRPr="00CB3FBE">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5120B" w14:textId="77777777" w:rsidR="007347D6" w:rsidRPr="00CB3FBE" w:rsidRDefault="007347D6" w:rsidP="00CD4BCE">
                  <w:pPr>
                    <w:pStyle w:val="rowtabella0"/>
                    <w:jc w:val="center"/>
                    <w:rPr>
                      <w:color w:val="002060"/>
                    </w:rPr>
                  </w:pPr>
                  <w:r w:rsidRPr="00CB3FBE">
                    <w:rPr>
                      <w:color w:val="002060"/>
                    </w:rPr>
                    <w:t>3 - 7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D1F634" w14:textId="77777777" w:rsidR="007347D6" w:rsidRPr="00CB3FBE" w:rsidRDefault="007347D6" w:rsidP="00CD4BCE">
                  <w:pPr>
                    <w:pStyle w:val="rowtabella0"/>
                    <w:jc w:val="center"/>
                    <w:rPr>
                      <w:color w:val="002060"/>
                    </w:rPr>
                  </w:pPr>
                  <w:r w:rsidRPr="00CB3FBE">
                    <w:rPr>
                      <w:color w:val="002060"/>
                    </w:rPr>
                    <w:t> </w:t>
                  </w:r>
                </w:p>
              </w:tc>
            </w:tr>
            <w:tr w:rsidR="007347D6" w:rsidRPr="00CB3FBE" w14:paraId="453E87A8"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049AE48C" w14:textId="77777777" w:rsidR="007347D6" w:rsidRPr="00CB3FBE" w:rsidRDefault="007347D6" w:rsidP="00CD4BCE">
                  <w:pPr>
                    <w:pStyle w:val="rowtabella0"/>
                    <w:rPr>
                      <w:color w:val="002060"/>
                    </w:rPr>
                  </w:pPr>
                  <w:r w:rsidRPr="00CB3FBE">
                    <w:rPr>
                      <w:color w:val="002060"/>
                    </w:rPr>
                    <w:t>(1) - disputata il 10/02/2025</w:t>
                  </w:r>
                </w:p>
              </w:tc>
            </w:tr>
          </w:tbl>
          <w:p w14:paraId="0AE705BC" w14:textId="77777777" w:rsidR="007347D6" w:rsidRPr="00CB3FBE" w:rsidRDefault="007347D6" w:rsidP="00CD4BCE">
            <w:pPr>
              <w:rPr>
                <w:color w:val="002060"/>
              </w:rPr>
            </w:pPr>
          </w:p>
        </w:tc>
      </w:tr>
    </w:tbl>
    <w:p w14:paraId="654535AD" w14:textId="77777777" w:rsidR="007347D6" w:rsidRPr="00CB3FBE" w:rsidRDefault="007347D6" w:rsidP="007347D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347D6" w:rsidRPr="00CB3FBE" w14:paraId="1DF74A25" w14:textId="77777777" w:rsidTr="00CD4BC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347D6" w:rsidRPr="00CB3FBE" w14:paraId="60C254FA" w14:textId="77777777" w:rsidTr="00CD4BC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90C1C" w14:textId="77777777" w:rsidR="007347D6" w:rsidRPr="00CB3FBE" w:rsidRDefault="007347D6" w:rsidP="00CD4BCE">
                  <w:pPr>
                    <w:pStyle w:val="headertabella0"/>
                    <w:rPr>
                      <w:color w:val="002060"/>
                    </w:rPr>
                  </w:pPr>
                  <w:r w:rsidRPr="00CB3FBE">
                    <w:rPr>
                      <w:color w:val="002060"/>
                    </w:rPr>
                    <w:t>GIRONE SB - 5 Giornata - A</w:t>
                  </w:r>
                </w:p>
              </w:tc>
            </w:tr>
            <w:tr w:rsidR="007347D6" w:rsidRPr="00CB3FBE" w14:paraId="554C118C" w14:textId="77777777" w:rsidTr="00CD4BC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2ED9D" w14:textId="77777777" w:rsidR="007347D6" w:rsidRPr="00CB3FBE" w:rsidRDefault="007347D6" w:rsidP="00CD4BCE">
                  <w:pPr>
                    <w:pStyle w:val="rowtabella0"/>
                    <w:rPr>
                      <w:color w:val="002060"/>
                    </w:rPr>
                  </w:pPr>
                  <w:r w:rsidRPr="00CB3FBE">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A25E01" w14:textId="77777777" w:rsidR="007347D6" w:rsidRPr="00CB3FBE" w:rsidRDefault="007347D6" w:rsidP="00CD4BCE">
                  <w:pPr>
                    <w:pStyle w:val="rowtabella0"/>
                    <w:rPr>
                      <w:color w:val="002060"/>
                    </w:rPr>
                  </w:pPr>
                  <w:r w:rsidRPr="00CB3FBE">
                    <w:rPr>
                      <w:color w:val="002060"/>
                    </w:rPr>
                    <w:t>- GAGLIOLE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D0828" w14:textId="77777777" w:rsidR="007347D6" w:rsidRPr="00CB3FBE" w:rsidRDefault="007347D6" w:rsidP="00CD4BCE">
                  <w:pPr>
                    <w:pStyle w:val="rowtabella0"/>
                    <w:jc w:val="center"/>
                    <w:rPr>
                      <w:color w:val="002060"/>
                    </w:rPr>
                  </w:pPr>
                  <w:r w:rsidRPr="00CB3FBE">
                    <w:rPr>
                      <w:color w:val="002060"/>
                    </w:rPr>
                    <w:t>12 - 0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2EBE6D" w14:textId="77777777" w:rsidR="007347D6" w:rsidRPr="00CB3FBE" w:rsidRDefault="007347D6" w:rsidP="00CD4BCE">
                  <w:pPr>
                    <w:pStyle w:val="rowtabella0"/>
                    <w:jc w:val="center"/>
                    <w:rPr>
                      <w:color w:val="002060"/>
                    </w:rPr>
                  </w:pPr>
                  <w:r w:rsidRPr="00CB3FBE">
                    <w:rPr>
                      <w:color w:val="002060"/>
                    </w:rPr>
                    <w:t> </w:t>
                  </w:r>
                </w:p>
              </w:tc>
            </w:tr>
            <w:tr w:rsidR="007347D6" w:rsidRPr="00CB3FBE" w14:paraId="16F07D83" w14:textId="77777777" w:rsidTr="00CD4BC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49F94E" w14:textId="77777777" w:rsidR="007347D6" w:rsidRPr="00CB3FBE" w:rsidRDefault="007347D6" w:rsidP="00CD4BCE">
                  <w:pPr>
                    <w:pStyle w:val="rowtabella0"/>
                    <w:rPr>
                      <w:color w:val="002060"/>
                    </w:rPr>
                  </w:pPr>
                  <w:r w:rsidRPr="00CB3FBE">
                    <w:rPr>
                      <w:color w:val="002060"/>
                    </w:rPr>
                    <w:t>(1) REAL EAGLES VIRTUS PAGLIA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EE102F" w14:textId="77777777" w:rsidR="007347D6" w:rsidRPr="00CB3FBE" w:rsidRDefault="007347D6" w:rsidP="00CD4BCE">
                  <w:pPr>
                    <w:pStyle w:val="rowtabella0"/>
                    <w:rPr>
                      <w:color w:val="002060"/>
                    </w:rPr>
                  </w:pPr>
                  <w:r w:rsidRPr="00CB3FBE">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EFB5AA" w14:textId="77777777" w:rsidR="007347D6" w:rsidRPr="00CB3FBE" w:rsidRDefault="007347D6" w:rsidP="00CD4BCE">
                  <w:pPr>
                    <w:pStyle w:val="rowtabella0"/>
                    <w:jc w:val="center"/>
                    <w:rPr>
                      <w:color w:val="002060"/>
                    </w:rPr>
                  </w:pPr>
                  <w:r w:rsidRPr="00CB3FBE">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190562" w14:textId="77777777" w:rsidR="007347D6" w:rsidRPr="00CB3FBE" w:rsidRDefault="007347D6" w:rsidP="00CD4BCE">
                  <w:pPr>
                    <w:pStyle w:val="rowtabella0"/>
                    <w:jc w:val="center"/>
                    <w:rPr>
                      <w:color w:val="002060"/>
                    </w:rPr>
                  </w:pPr>
                  <w:r w:rsidRPr="00CB3FBE">
                    <w:rPr>
                      <w:color w:val="002060"/>
                    </w:rPr>
                    <w:t> </w:t>
                  </w:r>
                </w:p>
              </w:tc>
            </w:tr>
            <w:tr w:rsidR="007347D6" w:rsidRPr="00CB3FBE" w14:paraId="27ABD334" w14:textId="77777777" w:rsidTr="00CD4BC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0BB646" w14:textId="77777777" w:rsidR="007347D6" w:rsidRPr="00CB3FBE" w:rsidRDefault="007347D6" w:rsidP="00CD4BCE">
                  <w:pPr>
                    <w:pStyle w:val="rowtabella0"/>
                    <w:rPr>
                      <w:color w:val="002060"/>
                    </w:rPr>
                  </w:pPr>
                  <w:r w:rsidRPr="00CB3FBE">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C714D" w14:textId="77777777" w:rsidR="007347D6" w:rsidRPr="00CB3FBE" w:rsidRDefault="007347D6" w:rsidP="00CD4BCE">
                  <w:pPr>
                    <w:pStyle w:val="rowtabella0"/>
                    <w:rPr>
                      <w:color w:val="002060"/>
                    </w:rPr>
                  </w:pPr>
                  <w:r w:rsidRPr="00CB3FBE">
                    <w:rPr>
                      <w:color w:val="002060"/>
                    </w:rPr>
                    <w:t>- A.V.I.S.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735097" w14:textId="77777777" w:rsidR="007347D6" w:rsidRPr="00CB3FBE" w:rsidRDefault="007347D6" w:rsidP="00CD4BCE">
                  <w:pPr>
                    <w:pStyle w:val="rowtabella0"/>
                    <w:jc w:val="center"/>
                    <w:rPr>
                      <w:color w:val="002060"/>
                    </w:rPr>
                  </w:pPr>
                  <w:r w:rsidRPr="00CB3FBE">
                    <w:rPr>
                      <w:color w:val="002060"/>
                    </w:rPr>
                    <w:t>6 - 4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7A4D8" w14:textId="77777777" w:rsidR="007347D6" w:rsidRPr="00CB3FBE" w:rsidRDefault="007347D6" w:rsidP="00CD4BCE">
                  <w:pPr>
                    <w:pStyle w:val="rowtabella0"/>
                    <w:jc w:val="center"/>
                    <w:rPr>
                      <w:color w:val="002060"/>
                    </w:rPr>
                  </w:pPr>
                  <w:r w:rsidRPr="00CB3FBE">
                    <w:rPr>
                      <w:color w:val="002060"/>
                    </w:rPr>
                    <w:t> </w:t>
                  </w:r>
                </w:p>
              </w:tc>
            </w:tr>
            <w:tr w:rsidR="007347D6" w:rsidRPr="00CB3FBE" w14:paraId="6CCD57D7" w14:textId="77777777" w:rsidTr="00CD4BCE">
              <w:tc>
                <w:tcPr>
                  <w:tcW w:w="4700" w:type="dxa"/>
                  <w:gridSpan w:val="4"/>
                  <w:tcBorders>
                    <w:top w:val="nil"/>
                    <w:left w:val="nil"/>
                    <w:bottom w:val="nil"/>
                    <w:right w:val="nil"/>
                  </w:tcBorders>
                  <w:tcMar>
                    <w:top w:w="20" w:type="dxa"/>
                    <w:left w:w="20" w:type="dxa"/>
                    <w:bottom w:w="20" w:type="dxa"/>
                    <w:right w:w="20" w:type="dxa"/>
                  </w:tcMar>
                  <w:vAlign w:val="center"/>
                  <w:hideMark/>
                </w:tcPr>
                <w:p w14:paraId="05D2387A" w14:textId="77777777" w:rsidR="007347D6" w:rsidRPr="00CB3FBE" w:rsidRDefault="007347D6" w:rsidP="00CD4BCE">
                  <w:pPr>
                    <w:pStyle w:val="rowtabella0"/>
                    <w:rPr>
                      <w:color w:val="002060"/>
                    </w:rPr>
                  </w:pPr>
                  <w:r w:rsidRPr="00CB3FBE">
                    <w:rPr>
                      <w:color w:val="002060"/>
                    </w:rPr>
                    <w:t>(1) - disputata il 09/02/2025</w:t>
                  </w:r>
                </w:p>
              </w:tc>
            </w:tr>
          </w:tbl>
          <w:p w14:paraId="1CAFC3CD" w14:textId="77777777" w:rsidR="007347D6" w:rsidRPr="00CB3FBE" w:rsidRDefault="007347D6" w:rsidP="00CD4BCE">
            <w:pPr>
              <w:rPr>
                <w:color w:val="002060"/>
              </w:rPr>
            </w:pPr>
          </w:p>
        </w:tc>
      </w:tr>
    </w:tbl>
    <w:p w14:paraId="32E42989" w14:textId="77777777" w:rsidR="007347D6" w:rsidRPr="00CB3FBE" w:rsidRDefault="007347D6" w:rsidP="007347D6">
      <w:pPr>
        <w:pStyle w:val="breakline"/>
        <w:rPr>
          <w:rFonts w:eastAsiaTheme="minorEastAsia"/>
          <w:color w:val="002060"/>
        </w:rPr>
      </w:pPr>
    </w:p>
    <w:p w14:paraId="761A3A2B" w14:textId="77777777" w:rsidR="007347D6" w:rsidRPr="00CB3FBE" w:rsidRDefault="007347D6" w:rsidP="007347D6">
      <w:pPr>
        <w:pStyle w:val="breakline"/>
        <w:rPr>
          <w:color w:val="002060"/>
        </w:rPr>
      </w:pPr>
    </w:p>
    <w:p w14:paraId="673675CF" w14:textId="77777777" w:rsidR="007347D6" w:rsidRPr="00CB3FBE" w:rsidRDefault="007347D6" w:rsidP="007347D6">
      <w:pPr>
        <w:pStyle w:val="titoloprinc0"/>
        <w:rPr>
          <w:color w:val="002060"/>
        </w:rPr>
      </w:pPr>
      <w:r w:rsidRPr="00CB3FBE">
        <w:rPr>
          <w:color w:val="002060"/>
        </w:rPr>
        <w:t>GIUDICE SPORTIVO</w:t>
      </w:r>
    </w:p>
    <w:p w14:paraId="2F527F82" w14:textId="77777777" w:rsidR="007347D6" w:rsidRPr="00CB3FBE" w:rsidRDefault="007347D6" w:rsidP="007347D6">
      <w:pPr>
        <w:pStyle w:val="diffida"/>
        <w:rPr>
          <w:color w:val="002060"/>
        </w:rPr>
      </w:pPr>
      <w:r w:rsidRPr="00CB3FBE">
        <w:rPr>
          <w:color w:val="002060"/>
        </w:rPr>
        <w:t>Il Giudice Sportivo Avv. Agnese Lazzaretti, con l'assistenza del Segretario Angelo Castellana, nella seduta del 12/02/2025, ha adottato le decisioni che di seguito integralmente si riportano:</w:t>
      </w:r>
    </w:p>
    <w:p w14:paraId="0AF27AFE" w14:textId="77777777" w:rsidR="007347D6" w:rsidRPr="00CB3FBE" w:rsidRDefault="007347D6" w:rsidP="007347D6">
      <w:pPr>
        <w:pStyle w:val="titolo10"/>
        <w:rPr>
          <w:color w:val="002060"/>
        </w:rPr>
      </w:pPr>
      <w:r w:rsidRPr="00CB3FBE">
        <w:rPr>
          <w:color w:val="002060"/>
        </w:rPr>
        <w:t xml:space="preserve">GARE DEL 8/ 2/2025 </w:t>
      </w:r>
    </w:p>
    <w:p w14:paraId="136510CF" w14:textId="77777777" w:rsidR="007347D6" w:rsidRPr="00CB3FBE" w:rsidRDefault="007347D6" w:rsidP="007347D6">
      <w:pPr>
        <w:pStyle w:val="titolo7a"/>
        <w:rPr>
          <w:color w:val="002060"/>
        </w:rPr>
      </w:pPr>
      <w:r w:rsidRPr="00CB3FBE">
        <w:rPr>
          <w:color w:val="002060"/>
        </w:rPr>
        <w:t xml:space="preserve">PROVVEDIMENTI DISCIPLINARI </w:t>
      </w:r>
    </w:p>
    <w:p w14:paraId="274280F6"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3D5A13D7" w14:textId="77777777" w:rsidR="007347D6" w:rsidRPr="00CB3FBE" w:rsidRDefault="007347D6" w:rsidP="007347D6">
      <w:pPr>
        <w:pStyle w:val="titolo30"/>
        <w:rPr>
          <w:color w:val="002060"/>
        </w:rPr>
      </w:pPr>
      <w:r w:rsidRPr="00CB3FBE">
        <w:rPr>
          <w:color w:val="002060"/>
        </w:rPr>
        <w:t xml:space="preserve">CALCIATORI ESPULSI </w:t>
      </w:r>
    </w:p>
    <w:p w14:paraId="43B7FAF8" w14:textId="77777777" w:rsidR="007347D6" w:rsidRPr="00CB3FBE" w:rsidRDefault="007347D6" w:rsidP="007347D6">
      <w:pPr>
        <w:pStyle w:val="titolo20"/>
        <w:rPr>
          <w:color w:val="002060"/>
        </w:rPr>
      </w:pPr>
      <w:r w:rsidRPr="00CB3FBE">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5A3FA5F0" w14:textId="77777777" w:rsidTr="00CD4BCE">
        <w:tc>
          <w:tcPr>
            <w:tcW w:w="2200" w:type="dxa"/>
            <w:tcMar>
              <w:top w:w="20" w:type="dxa"/>
              <w:left w:w="20" w:type="dxa"/>
              <w:bottom w:w="20" w:type="dxa"/>
              <w:right w:w="20" w:type="dxa"/>
            </w:tcMar>
            <w:vAlign w:val="center"/>
            <w:hideMark/>
          </w:tcPr>
          <w:p w14:paraId="0423CA19" w14:textId="77777777" w:rsidR="007347D6" w:rsidRPr="00CB3FBE" w:rsidRDefault="007347D6" w:rsidP="00CD4BCE">
            <w:pPr>
              <w:pStyle w:val="movimento"/>
              <w:rPr>
                <w:color w:val="002060"/>
              </w:rPr>
            </w:pPr>
            <w:r w:rsidRPr="00CB3FBE">
              <w:rPr>
                <w:color w:val="002060"/>
              </w:rPr>
              <w:t>NWAOGU SUCCESS</w:t>
            </w:r>
          </w:p>
        </w:tc>
        <w:tc>
          <w:tcPr>
            <w:tcW w:w="2200" w:type="dxa"/>
            <w:tcMar>
              <w:top w:w="20" w:type="dxa"/>
              <w:left w:w="20" w:type="dxa"/>
              <w:bottom w:w="20" w:type="dxa"/>
              <w:right w:w="20" w:type="dxa"/>
            </w:tcMar>
            <w:vAlign w:val="center"/>
            <w:hideMark/>
          </w:tcPr>
          <w:p w14:paraId="6C0CD7ED" w14:textId="77777777" w:rsidR="007347D6" w:rsidRPr="00CB3FBE" w:rsidRDefault="007347D6" w:rsidP="00CD4BCE">
            <w:pPr>
              <w:pStyle w:val="movimento2"/>
              <w:rPr>
                <w:color w:val="002060"/>
              </w:rPr>
            </w:pPr>
            <w:r w:rsidRPr="00CB3FBE">
              <w:rPr>
                <w:color w:val="002060"/>
              </w:rPr>
              <w:t xml:space="preserve">(JUNIOR JESINA L.) </w:t>
            </w:r>
          </w:p>
        </w:tc>
        <w:tc>
          <w:tcPr>
            <w:tcW w:w="800" w:type="dxa"/>
            <w:tcMar>
              <w:top w:w="20" w:type="dxa"/>
              <w:left w:w="20" w:type="dxa"/>
              <w:bottom w:w="20" w:type="dxa"/>
              <w:right w:w="20" w:type="dxa"/>
            </w:tcMar>
            <w:vAlign w:val="center"/>
            <w:hideMark/>
          </w:tcPr>
          <w:p w14:paraId="43C49DC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8E6A14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2C71363" w14:textId="77777777" w:rsidR="007347D6" w:rsidRPr="00CB3FBE" w:rsidRDefault="007347D6" w:rsidP="00CD4BCE">
            <w:pPr>
              <w:pStyle w:val="movimento2"/>
              <w:rPr>
                <w:color w:val="002060"/>
              </w:rPr>
            </w:pPr>
            <w:r w:rsidRPr="00CB3FBE">
              <w:rPr>
                <w:color w:val="002060"/>
              </w:rPr>
              <w:t> </w:t>
            </w:r>
          </w:p>
        </w:tc>
      </w:tr>
    </w:tbl>
    <w:p w14:paraId="56CDD475" w14:textId="77777777" w:rsidR="007347D6" w:rsidRPr="00CB3FBE" w:rsidRDefault="007347D6" w:rsidP="007347D6">
      <w:pPr>
        <w:pStyle w:val="titolo30"/>
        <w:rPr>
          <w:rFonts w:eastAsiaTheme="minorEastAsia"/>
          <w:color w:val="002060"/>
        </w:rPr>
      </w:pPr>
      <w:r w:rsidRPr="00CB3FBE">
        <w:rPr>
          <w:color w:val="002060"/>
        </w:rPr>
        <w:t xml:space="preserve">CALCIATORI NON ESPULSI </w:t>
      </w:r>
    </w:p>
    <w:p w14:paraId="315C7867" w14:textId="77777777" w:rsidR="007347D6" w:rsidRPr="00CB3FBE" w:rsidRDefault="007347D6" w:rsidP="007347D6">
      <w:pPr>
        <w:pStyle w:val="titolo20"/>
        <w:rPr>
          <w:color w:val="002060"/>
        </w:rPr>
      </w:pPr>
      <w:r w:rsidRPr="00CB3FBE">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B416C10" w14:textId="77777777" w:rsidTr="00CD4BCE">
        <w:tc>
          <w:tcPr>
            <w:tcW w:w="2200" w:type="dxa"/>
            <w:tcMar>
              <w:top w:w="20" w:type="dxa"/>
              <w:left w:w="20" w:type="dxa"/>
              <w:bottom w:w="20" w:type="dxa"/>
              <w:right w:w="20" w:type="dxa"/>
            </w:tcMar>
            <w:vAlign w:val="center"/>
            <w:hideMark/>
          </w:tcPr>
          <w:p w14:paraId="4383D079" w14:textId="77777777" w:rsidR="007347D6" w:rsidRPr="00CB3FBE" w:rsidRDefault="007347D6" w:rsidP="00CD4BCE">
            <w:pPr>
              <w:pStyle w:val="movimento"/>
              <w:rPr>
                <w:color w:val="002060"/>
              </w:rPr>
            </w:pPr>
            <w:r w:rsidRPr="00CB3FBE">
              <w:rPr>
                <w:color w:val="002060"/>
              </w:rPr>
              <w:t>GERINI RICCARDO</w:t>
            </w:r>
          </w:p>
        </w:tc>
        <w:tc>
          <w:tcPr>
            <w:tcW w:w="2200" w:type="dxa"/>
            <w:tcMar>
              <w:top w:w="20" w:type="dxa"/>
              <w:left w:w="20" w:type="dxa"/>
              <w:bottom w:w="20" w:type="dxa"/>
              <w:right w:w="20" w:type="dxa"/>
            </w:tcMar>
            <w:vAlign w:val="center"/>
            <w:hideMark/>
          </w:tcPr>
          <w:p w14:paraId="32E18F9E" w14:textId="77777777" w:rsidR="007347D6" w:rsidRPr="00CB3FBE" w:rsidRDefault="007347D6" w:rsidP="00CD4BCE">
            <w:pPr>
              <w:pStyle w:val="movimento2"/>
              <w:rPr>
                <w:color w:val="002060"/>
              </w:rPr>
            </w:pPr>
            <w:r w:rsidRPr="00CB3FBE">
              <w:rPr>
                <w:color w:val="002060"/>
              </w:rPr>
              <w:t xml:space="preserve">(REAL FABRIANO) </w:t>
            </w:r>
          </w:p>
        </w:tc>
        <w:tc>
          <w:tcPr>
            <w:tcW w:w="800" w:type="dxa"/>
            <w:tcMar>
              <w:top w:w="20" w:type="dxa"/>
              <w:left w:w="20" w:type="dxa"/>
              <w:bottom w:w="20" w:type="dxa"/>
              <w:right w:w="20" w:type="dxa"/>
            </w:tcMar>
            <w:vAlign w:val="center"/>
            <w:hideMark/>
          </w:tcPr>
          <w:p w14:paraId="124F7C3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E5C047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B2450EC" w14:textId="77777777" w:rsidR="007347D6" w:rsidRPr="00CB3FBE" w:rsidRDefault="007347D6" w:rsidP="00CD4BCE">
            <w:pPr>
              <w:pStyle w:val="movimento2"/>
              <w:rPr>
                <w:color w:val="002060"/>
              </w:rPr>
            </w:pPr>
            <w:r w:rsidRPr="00CB3FBE">
              <w:rPr>
                <w:color w:val="002060"/>
              </w:rPr>
              <w:t> </w:t>
            </w:r>
          </w:p>
        </w:tc>
      </w:tr>
    </w:tbl>
    <w:p w14:paraId="57DB853E" w14:textId="77777777" w:rsidR="007347D6" w:rsidRPr="00CB3FBE" w:rsidRDefault="007347D6" w:rsidP="007347D6">
      <w:pPr>
        <w:pStyle w:val="titolo20"/>
        <w:rPr>
          <w:rFonts w:eastAsiaTheme="minorEastAsia"/>
          <w:color w:val="002060"/>
        </w:rPr>
      </w:pPr>
      <w:r w:rsidRPr="00CB3FBE">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744F579E" w14:textId="77777777" w:rsidTr="00CD4BCE">
        <w:tc>
          <w:tcPr>
            <w:tcW w:w="2200" w:type="dxa"/>
            <w:tcMar>
              <w:top w:w="20" w:type="dxa"/>
              <w:left w:w="20" w:type="dxa"/>
              <w:bottom w:w="20" w:type="dxa"/>
              <w:right w:w="20" w:type="dxa"/>
            </w:tcMar>
            <w:vAlign w:val="center"/>
            <w:hideMark/>
          </w:tcPr>
          <w:p w14:paraId="1B9376CA" w14:textId="77777777" w:rsidR="007347D6" w:rsidRPr="00CB3FBE" w:rsidRDefault="007347D6" w:rsidP="00CD4BCE">
            <w:pPr>
              <w:pStyle w:val="movimento"/>
              <w:rPr>
                <w:color w:val="002060"/>
              </w:rPr>
            </w:pPr>
            <w:r w:rsidRPr="00CB3FBE">
              <w:rPr>
                <w:color w:val="002060"/>
              </w:rPr>
              <w:t>K THIRI EMIR</w:t>
            </w:r>
          </w:p>
        </w:tc>
        <w:tc>
          <w:tcPr>
            <w:tcW w:w="2200" w:type="dxa"/>
            <w:tcMar>
              <w:top w:w="20" w:type="dxa"/>
              <w:left w:w="20" w:type="dxa"/>
              <w:bottom w:w="20" w:type="dxa"/>
              <w:right w:w="20" w:type="dxa"/>
            </w:tcMar>
            <w:vAlign w:val="center"/>
            <w:hideMark/>
          </w:tcPr>
          <w:p w14:paraId="0340E001" w14:textId="77777777" w:rsidR="007347D6" w:rsidRPr="00CB3FBE" w:rsidRDefault="007347D6" w:rsidP="00CD4BCE">
            <w:pPr>
              <w:pStyle w:val="movimento2"/>
              <w:rPr>
                <w:color w:val="002060"/>
              </w:rPr>
            </w:pPr>
            <w:r w:rsidRPr="00CB3FBE">
              <w:rPr>
                <w:color w:val="002060"/>
              </w:rPr>
              <w:t xml:space="preserve">(A.V.I.S. RIPATRANSONE) </w:t>
            </w:r>
          </w:p>
        </w:tc>
        <w:tc>
          <w:tcPr>
            <w:tcW w:w="800" w:type="dxa"/>
            <w:tcMar>
              <w:top w:w="20" w:type="dxa"/>
              <w:left w:w="20" w:type="dxa"/>
              <w:bottom w:w="20" w:type="dxa"/>
              <w:right w:w="20" w:type="dxa"/>
            </w:tcMar>
            <w:vAlign w:val="center"/>
            <w:hideMark/>
          </w:tcPr>
          <w:p w14:paraId="6ADE37D0"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6A102245"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7FF9DA4" w14:textId="77777777" w:rsidR="007347D6" w:rsidRPr="00CB3FBE" w:rsidRDefault="007347D6" w:rsidP="00CD4BCE">
            <w:pPr>
              <w:pStyle w:val="movimento2"/>
              <w:rPr>
                <w:color w:val="002060"/>
              </w:rPr>
            </w:pPr>
            <w:r w:rsidRPr="00CB3FBE">
              <w:rPr>
                <w:color w:val="002060"/>
              </w:rPr>
              <w:t> </w:t>
            </w:r>
          </w:p>
        </w:tc>
      </w:tr>
    </w:tbl>
    <w:p w14:paraId="22E14DB3" w14:textId="77777777" w:rsidR="007347D6" w:rsidRPr="00CB3FBE" w:rsidRDefault="007347D6" w:rsidP="007347D6">
      <w:pPr>
        <w:pStyle w:val="titolo20"/>
        <w:rPr>
          <w:rFonts w:eastAsiaTheme="minorEastAsia"/>
          <w:color w:val="002060"/>
        </w:rPr>
      </w:pPr>
      <w:r w:rsidRPr="00CB3FBE">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C2E04FF" w14:textId="77777777" w:rsidTr="00CD4BCE">
        <w:tc>
          <w:tcPr>
            <w:tcW w:w="2200" w:type="dxa"/>
            <w:tcMar>
              <w:top w:w="20" w:type="dxa"/>
              <w:left w:w="20" w:type="dxa"/>
              <w:bottom w:w="20" w:type="dxa"/>
              <w:right w:w="20" w:type="dxa"/>
            </w:tcMar>
            <w:vAlign w:val="center"/>
            <w:hideMark/>
          </w:tcPr>
          <w:p w14:paraId="386E84E6" w14:textId="77777777" w:rsidR="007347D6" w:rsidRPr="00CB3FBE" w:rsidRDefault="007347D6" w:rsidP="00CD4BCE">
            <w:pPr>
              <w:pStyle w:val="movimento"/>
              <w:rPr>
                <w:color w:val="002060"/>
              </w:rPr>
            </w:pPr>
            <w:r w:rsidRPr="00CB3FBE">
              <w:rPr>
                <w:color w:val="002060"/>
              </w:rPr>
              <w:t>LEONI TOMMASO</w:t>
            </w:r>
          </w:p>
        </w:tc>
        <w:tc>
          <w:tcPr>
            <w:tcW w:w="2200" w:type="dxa"/>
            <w:tcMar>
              <w:top w:w="20" w:type="dxa"/>
              <w:left w:w="20" w:type="dxa"/>
              <w:bottom w:w="20" w:type="dxa"/>
              <w:right w:w="20" w:type="dxa"/>
            </w:tcMar>
            <w:vAlign w:val="center"/>
            <w:hideMark/>
          </w:tcPr>
          <w:p w14:paraId="02ED403A" w14:textId="77777777" w:rsidR="007347D6" w:rsidRPr="00CB3FBE" w:rsidRDefault="007347D6" w:rsidP="00CD4BCE">
            <w:pPr>
              <w:pStyle w:val="movimento2"/>
              <w:rPr>
                <w:color w:val="002060"/>
              </w:rPr>
            </w:pPr>
            <w:r w:rsidRPr="00CB3FBE">
              <w:rPr>
                <w:color w:val="002060"/>
              </w:rPr>
              <w:t xml:space="preserve">(C.U.S. ANCONA) </w:t>
            </w:r>
          </w:p>
        </w:tc>
        <w:tc>
          <w:tcPr>
            <w:tcW w:w="800" w:type="dxa"/>
            <w:tcMar>
              <w:top w:w="20" w:type="dxa"/>
              <w:left w:w="20" w:type="dxa"/>
              <w:bottom w:w="20" w:type="dxa"/>
              <w:right w:w="20" w:type="dxa"/>
            </w:tcMar>
            <w:vAlign w:val="center"/>
            <w:hideMark/>
          </w:tcPr>
          <w:p w14:paraId="62C5AE49"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4BC0FB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DB3F796" w14:textId="77777777" w:rsidR="007347D6" w:rsidRPr="00CB3FBE" w:rsidRDefault="007347D6" w:rsidP="00CD4BCE">
            <w:pPr>
              <w:pStyle w:val="movimento2"/>
              <w:rPr>
                <w:color w:val="002060"/>
              </w:rPr>
            </w:pPr>
            <w:r w:rsidRPr="00CB3FBE">
              <w:rPr>
                <w:color w:val="002060"/>
              </w:rPr>
              <w:t> </w:t>
            </w:r>
          </w:p>
        </w:tc>
      </w:tr>
    </w:tbl>
    <w:p w14:paraId="5C825365" w14:textId="77777777" w:rsidR="007347D6" w:rsidRPr="00CB3FBE" w:rsidRDefault="007347D6" w:rsidP="007347D6">
      <w:pPr>
        <w:pStyle w:val="titolo20"/>
        <w:rPr>
          <w:rFonts w:eastAsiaTheme="minorEastAsia"/>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17F7310" w14:textId="77777777" w:rsidTr="00CD4BCE">
        <w:tc>
          <w:tcPr>
            <w:tcW w:w="2200" w:type="dxa"/>
            <w:tcMar>
              <w:top w:w="20" w:type="dxa"/>
              <w:left w:w="20" w:type="dxa"/>
              <w:bottom w:w="20" w:type="dxa"/>
              <w:right w:w="20" w:type="dxa"/>
            </w:tcMar>
            <w:vAlign w:val="center"/>
            <w:hideMark/>
          </w:tcPr>
          <w:p w14:paraId="0EC642B4" w14:textId="77777777" w:rsidR="007347D6" w:rsidRPr="00CB3FBE" w:rsidRDefault="007347D6" w:rsidP="00CD4BCE">
            <w:pPr>
              <w:pStyle w:val="movimento"/>
              <w:rPr>
                <w:color w:val="002060"/>
              </w:rPr>
            </w:pPr>
            <w:r w:rsidRPr="00CB3FBE">
              <w:rPr>
                <w:color w:val="002060"/>
              </w:rPr>
              <w:t>CIPRIANI GABRIELE</w:t>
            </w:r>
          </w:p>
        </w:tc>
        <w:tc>
          <w:tcPr>
            <w:tcW w:w="2200" w:type="dxa"/>
            <w:tcMar>
              <w:top w:w="20" w:type="dxa"/>
              <w:left w:w="20" w:type="dxa"/>
              <w:bottom w:w="20" w:type="dxa"/>
              <w:right w:w="20" w:type="dxa"/>
            </w:tcMar>
            <w:vAlign w:val="center"/>
            <w:hideMark/>
          </w:tcPr>
          <w:p w14:paraId="66F9B447" w14:textId="77777777" w:rsidR="007347D6" w:rsidRPr="00CB3FBE" w:rsidRDefault="007347D6" w:rsidP="00CD4BCE">
            <w:pPr>
              <w:pStyle w:val="movimento2"/>
              <w:rPr>
                <w:color w:val="002060"/>
              </w:rPr>
            </w:pPr>
            <w:r w:rsidRPr="00CB3FBE">
              <w:rPr>
                <w:color w:val="002060"/>
              </w:rPr>
              <w:t xml:space="preserve">(REAL FABRIANO) </w:t>
            </w:r>
          </w:p>
        </w:tc>
        <w:tc>
          <w:tcPr>
            <w:tcW w:w="800" w:type="dxa"/>
            <w:tcMar>
              <w:top w:w="20" w:type="dxa"/>
              <w:left w:w="20" w:type="dxa"/>
              <w:bottom w:w="20" w:type="dxa"/>
              <w:right w:w="20" w:type="dxa"/>
            </w:tcMar>
            <w:vAlign w:val="center"/>
            <w:hideMark/>
          </w:tcPr>
          <w:p w14:paraId="1485ED2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0E8819B"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22C1023C" w14:textId="77777777" w:rsidR="007347D6" w:rsidRPr="00CB3FBE" w:rsidRDefault="007347D6" w:rsidP="00CD4BCE">
            <w:pPr>
              <w:pStyle w:val="movimento2"/>
              <w:rPr>
                <w:color w:val="002060"/>
              </w:rPr>
            </w:pPr>
            <w:r w:rsidRPr="00CB3FBE">
              <w:rPr>
                <w:color w:val="002060"/>
              </w:rPr>
              <w:t> </w:t>
            </w:r>
          </w:p>
        </w:tc>
      </w:tr>
    </w:tbl>
    <w:p w14:paraId="716E20A6" w14:textId="77777777" w:rsidR="007347D6" w:rsidRPr="00CB3FBE" w:rsidRDefault="007347D6" w:rsidP="007347D6">
      <w:pPr>
        <w:pStyle w:val="titolo20"/>
        <w:rPr>
          <w:rFonts w:eastAsiaTheme="minorEastAsia"/>
          <w:color w:val="002060"/>
        </w:rPr>
      </w:pPr>
      <w:r w:rsidRPr="00CB3FBE">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097DAB86" w14:textId="77777777" w:rsidTr="00CD4BCE">
        <w:tc>
          <w:tcPr>
            <w:tcW w:w="2200" w:type="dxa"/>
            <w:tcMar>
              <w:top w:w="20" w:type="dxa"/>
              <w:left w:w="20" w:type="dxa"/>
              <w:bottom w:w="20" w:type="dxa"/>
              <w:right w:w="20" w:type="dxa"/>
            </w:tcMar>
            <w:vAlign w:val="center"/>
            <w:hideMark/>
          </w:tcPr>
          <w:p w14:paraId="28E77977" w14:textId="77777777" w:rsidR="007347D6" w:rsidRPr="00CB3FBE" w:rsidRDefault="007347D6" w:rsidP="00CD4BCE">
            <w:pPr>
              <w:pStyle w:val="movimento"/>
              <w:rPr>
                <w:color w:val="002060"/>
              </w:rPr>
            </w:pPr>
            <w:r w:rsidRPr="00CB3FBE">
              <w:rPr>
                <w:color w:val="002060"/>
              </w:rPr>
              <w:t>CARDELIA LUIGI</w:t>
            </w:r>
          </w:p>
        </w:tc>
        <w:tc>
          <w:tcPr>
            <w:tcW w:w="2200" w:type="dxa"/>
            <w:tcMar>
              <w:top w:w="20" w:type="dxa"/>
              <w:left w:w="20" w:type="dxa"/>
              <w:bottom w:w="20" w:type="dxa"/>
              <w:right w:w="20" w:type="dxa"/>
            </w:tcMar>
            <w:vAlign w:val="center"/>
            <w:hideMark/>
          </w:tcPr>
          <w:p w14:paraId="532B9921" w14:textId="77777777" w:rsidR="007347D6" w:rsidRPr="00CB3FBE" w:rsidRDefault="007347D6" w:rsidP="00CD4BCE">
            <w:pPr>
              <w:pStyle w:val="movimento2"/>
              <w:rPr>
                <w:color w:val="002060"/>
              </w:rPr>
            </w:pPr>
            <w:r w:rsidRPr="00CB3FBE">
              <w:rPr>
                <w:color w:val="002060"/>
              </w:rPr>
              <w:t xml:space="preserve">(AUDAX 1970 S.ANGELO) </w:t>
            </w:r>
          </w:p>
        </w:tc>
        <w:tc>
          <w:tcPr>
            <w:tcW w:w="800" w:type="dxa"/>
            <w:tcMar>
              <w:top w:w="20" w:type="dxa"/>
              <w:left w:w="20" w:type="dxa"/>
              <w:bottom w:w="20" w:type="dxa"/>
              <w:right w:w="20" w:type="dxa"/>
            </w:tcMar>
            <w:vAlign w:val="center"/>
            <w:hideMark/>
          </w:tcPr>
          <w:p w14:paraId="4A9E6B18"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A7F44F8" w14:textId="77777777" w:rsidR="007347D6" w:rsidRPr="00CB3FBE" w:rsidRDefault="007347D6" w:rsidP="00CD4BCE">
            <w:pPr>
              <w:pStyle w:val="movimento"/>
              <w:rPr>
                <w:color w:val="002060"/>
              </w:rPr>
            </w:pPr>
            <w:r w:rsidRPr="00CB3FBE">
              <w:rPr>
                <w:color w:val="002060"/>
              </w:rPr>
              <w:t>MAIOLATESI LEONARDO</w:t>
            </w:r>
          </w:p>
        </w:tc>
        <w:tc>
          <w:tcPr>
            <w:tcW w:w="2200" w:type="dxa"/>
            <w:tcMar>
              <w:top w:w="20" w:type="dxa"/>
              <w:left w:w="20" w:type="dxa"/>
              <w:bottom w:w="20" w:type="dxa"/>
              <w:right w:w="20" w:type="dxa"/>
            </w:tcMar>
            <w:vAlign w:val="center"/>
            <w:hideMark/>
          </w:tcPr>
          <w:p w14:paraId="3F85C259" w14:textId="77777777" w:rsidR="007347D6" w:rsidRPr="00CB3FBE" w:rsidRDefault="007347D6" w:rsidP="00CD4BCE">
            <w:pPr>
              <w:pStyle w:val="movimento2"/>
              <w:rPr>
                <w:color w:val="002060"/>
              </w:rPr>
            </w:pPr>
            <w:r w:rsidRPr="00CB3FBE">
              <w:rPr>
                <w:color w:val="002060"/>
              </w:rPr>
              <w:t xml:space="preserve">(AUDAX 1970 S.ANGELO) </w:t>
            </w:r>
          </w:p>
        </w:tc>
      </w:tr>
    </w:tbl>
    <w:p w14:paraId="3529E954"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51DCDFA1" w14:textId="77777777" w:rsidTr="00CD4BCE">
        <w:tc>
          <w:tcPr>
            <w:tcW w:w="2200" w:type="dxa"/>
            <w:tcMar>
              <w:top w:w="20" w:type="dxa"/>
              <w:left w:w="20" w:type="dxa"/>
              <w:bottom w:w="20" w:type="dxa"/>
              <w:right w:w="20" w:type="dxa"/>
            </w:tcMar>
            <w:vAlign w:val="center"/>
            <w:hideMark/>
          </w:tcPr>
          <w:p w14:paraId="23E91774" w14:textId="77777777" w:rsidR="007347D6" w:rsidRPr="00CB3FBE" w:rsidRDefault="007347D6" w:rsidP="00CD4BCE">
            <w:pPr>
              <w:pStyle w:val="movimento"/>
              <w:rPr>
                <w:color w:val="002060"/>
              </w:rPr>
            </w:pPr>
            <w:r w:rsidRPr="00CB3FBE">
              <w:rPr>
                <w:color w:val="002060"/>
              </w:rPr>
              <w:t>BIANCUCCI LEONARDO</w:t>
            </w:r>
          </w:p>
        </w:tc>
        <w:tc>
          <w:tcPr>
            <w:tcW w:w="2200" w:type="dxa"/>
            <w:tcMar>
              <w:top w:w="20" w:type="dxa"/>
              <w:left w:w="20" w:type="dxa"/>
              <w:bottom w:w="20" w:type="dxa"/>
              <w:right w:w="20" w:type="dxa"/>
            </w:tcMar>
            <w:vAlign w:val="center"/>
            <w:hideMark/>
          </w:tcPr>
          <w:p w14:paraId="4035921C" w14:textId="77777777" w:rsidR="007347D6" w:rsidRPr="00CB3FBE" w:rsidRDefault="007347D6" w:rsidP="00CD4BCE">
            <w:pPr>
              <w:pStyle w:val="movimento2"/>
              <w:rPr>
                <w:color w:val="002060"/>
              </w:rPr>
            </w:pPr>
            <w:r w:rsidRPr="00CB3FBE">
              <w:rPr>
                <w:color w:val="002060"/>
              </w:rPr>
              <w:t xml:space="preserve">(A.V.I.S. RIPATRANSONE) </w:t>
            </w:r>
          </w:p>
        </w:tc>
        <w:tc>
          <w:tcPr>
            <w:tcW w:w="800" w:type="dxa"/>
            <w:tcMar>
              <w:top w:w="20" w:type="dxa"/>
              <w:left w:w="20" w:type="dxa"/>
              <w:bottom w:w="20" w:type="dxa"/>
              <w:right w:w="20" w:type="dxa"/>
            </w:tcMar>
            <w:vAlign w:val="center"/>
            <w:hideMark/>
          </w:tcPr>
          <w:p w14:paraId="6233154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CC3840E" w14:textId="77777777" w:rsidR="007347D6" w:rsidRPr="00CB3FBE" w:rsidRDefault="007347D6" w:rsidP="00CD4BCE">
            <w:pPr>
              <w:pStyle w:val="movimento"/>
              <w:rPr>
                <w:color w:val="002060"/>
              </w:rPr>
            </w:pPr>
            <w:r w:rsidRPr="00CB3FBE">
              <w:rPr>
                <w:color w:val="002060"/>
              </w:rPr>
              <w:t>FEDERICI MIRKO</w:t>
            </w:r>
          </w:p>
        </w:tc>
        <w:tc>
          <w:tcPr>
            <w:tcW w:w="2200" w:type="dxa"/>
            <w:tcMar>
              <w:top w:w="20" w:type="dxa"/>
              <w:left w:w="20" w:type="dxa"/>
              <w:bottom w:w="20" w:type="dxa"/>
              <w:right w:w="20" w:type="dxa"/>
            </w:tcMar>
            <w:vAlign w:val="center"/>
            <w:hideMark/>
          </w:tcPr>
          <w:p w14:paraId="53ADE952" w14:textId="77777777" w:rsidR="007347D6" w:rsidRPr="00CB3FBE" w:rsidRDefault="007347D6" w:rsidP="00CD4BCE">
            <w:pPr>
              <w:pStyle w:val="movimento2"/>
              <w:rPr>
                <w:color w:val="002060"/>
              </w:rPr>
            </w:pPr>
            <w:r w:rsidRPr="00CB3FBE">
              <w:rPr>
                <w:color w:val="002060"/>
              </w:rPr>
              <w:t xml:space="preserve">(BULDOG T.N.T. LUCREZIA) </w:t>
            </w:r>
          </w:p>
        </w:tc>
      </w:tr>
      <w:tr w:rsidR="007347D6" w:rsidRPr="00CB3FBE" w14:paraId="2EECDF63" w14:textId="77777777" w:rsidTr="00CD4BCE">
        <w:tc>
          <w:tcPr>
            <w:tcW w:w="2200" w:type="dxa"/>
            <w:tcMar>
              <w:top w:w="20" w:type="dxa"/>
              <w:left w:w="20" w:type="dxa"/>
              <w:bottom w:w="20" w:type="dxa"/>
              <w:right w:w="20" w:type="dxa"/>
            </w:tcMar>
            <w:vAlign w:val="center"/>
            <w:hideMark/>
          </w:tcPr>
          <w:p w14:paraId="217C1276" w14:textId="77777777" w:rsidR="007347D6" w:rsidRPr="00CB3FBE" w:rsidRDefault="007347D6" w:rsidP="00CD4BCE">
            <w:pPr>
              <w:pStyle w:val="movimento"/>
              <w:rPr>
                <w:color w:val="002060"/>
              </w:rPr>
            </w:pPr>
            <w:r w:rsidRPr="00CB3FBE">
              <w:rPr>
                <w:color w:val="002060"/>
              </w:rPr>
              <w:t>GHIORGHIOIU MATEO CATALIN</w:t>
            </w:r>
          </w:p>
        </w:tc>
        <w:tc>
          <w:tcPr>
            <w:tcW w:w="2200" w:type="dxa"/>
            <w:tcMar>
              <w:top w:w="20" w:type="dxa"/>
              <w:left w:w="20" w:type="dxa"/>
              <w:bottom w:w="20" w:type="dxa"/>
              <w:right w:w="20" w:type="dxa"/>
            </w:tcMar>
            <w:vAlign w:val="center"/>
            <w:hideMark/>
          </w:tcPr>
          <w:p w14:paraId="2FDCECB8" w14:textId="77777777" w:rsidR="007347D6" w:rsidRPr="00CB3FBE" w:rsidRDefault="007347D6" w:rsidP="00CD4BCE">
            <w:pPr>
              <w:pStyle w:val="movimento2"/>
              <w:rPr>
                <w:color w:val="002060"/>
              </w:rPr>
            </w:pPr>
            <w:r w:rsidRPr="00CB3FBE">
              <w:rPr>
                <w:color w:val="002060"/>
              </w:rPr>
              <w:t xml:space="preserve">(RECANATI CALCIO A 5) </w:t>
            </w:r>
          </w:p>
        </w:tc>
        <w:tc>
          <w:tcPr>
            <w:tcW w:w="800" w:type="dxa"/>
            <w:tcMar>
              <w:top w:w="20" w:type="dxa"/>
              <w:left w:w="20" w:type="dxa"/>
              <w:bottom w:w="20" w:type="dxa"/>
              <w:right w:w="20" w:type="dxa"/>
            </w:tcMar>
            <w:vAlign w:val="center"/>
            <w:hideMark/>
          </w:tcPr>
          <w:p w14:paraId="49721CFE"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39CF276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B282A55" w14:textId="77777777" w:rsidR="007347D6" w:rsidRPr="00CB3FBE" w:rsidRDefault="007347D6" w:rsidP="00CD4BCE">
            <w:pPr>
              <w:pStyle w:val="movimento2"/>
              <w:rPr>
                <w:color w:val="002060"/>
              </w:rPr>
            </w:pPr>
            <w:r w:rsidRPr="00CB3FBE">
              <w:rPr>
                <w:color w:val="002060"/>
              </w:rPr>
              <w:t> </w:t>
            </w:r>
          </w:p>
        </w:tc>
      </w:tr>
    </w:tbl>
    <w:p w14:paraId="5042B101" w14:textId="77777777" w:rsidR="007347D6" w:rsidRPr="00CB3FBE" w:rsidRDefault="007347D6" w:rsidP="007347D6">
      <w:pPr>
        <w:pStyle w:val="titolo10"/>
        <w:rPr>
          <w:rFonts w:eastAsiaTheme="minorEastAsia"/>
          <w:color w:val="002060"/>
        </w:rPr>
      </w:pPr>
      <w:r w:rsidRPr="00CB3FBE">
        <w:rPr>
          <w:color w:val="002060"/>
        </w:rPr>
        <w:t xml:space="preserve">GARE DEL 9/ 2/2025 </w:t>
      </w:r>
    </w:p>
    <w:p w14:paraId="298D5D9D" w14:textId="77777777" w:rsidR="007347D6" w:rsidRPr="00CB3FBE" w:rsidRDefault="007347D6" w:rsidP="007347D6">
      <w:pPr>
        <w:pStyle w:val="titolo7a"/>
        <w:rPr>
          <w:color w:val="002060"/>
        </w:rPr>
      </w:pPr>
      <w:r w:rsidRPr="00CB3FBE">
        <w:rPr>
          <w:color w:val="002060"/>
        </w:rPr>
        <w:t xml:space="preserve">PROVVEDIMENTI DISCIPLINARI </w:t>
      </w:r>
    </w:p>
    <w:p w14:paraId="2F4D193E" w14:textId="77777777" w:rsidR="007347D6" w:rsidRPr="00CB3FBE" w:rsidRDefault="007347D6" w:rsidP="007347D6">
      <w:pPr>
        <w:pStyle w:val="titolo7b0"/>
        <w:rPr>
          <w:color w:val="002060"/>
        </w:rPr>
      </w:pPr>
      <w:r w:rsidRPr="00CB3FBE">
        <w:rPr>
          <w:color w:val="002060"/>
        </w:rPr>
        <w:t xml:space="preserve">In base alle risultanze degli atti ufficiali sono state deliberate le seguenti sanzioni disciplinari. </w:t>
      </w:r>
    </w:p>
    <w:p w14:paraId="3BCE24C2" w14:textId="77777777" w:rsidR="007347D6" w:rsidRPr="00CB3FBE" w:rsidRDefault="007347D6" w:rsidP="007347D6">
      <w:pPr>
        <w:pStyle w:val="titolo30"/>
        <w:rPr>
          <w:color w:val="002060"/>
        </w:rPr>
      </w:pPr>
      <w:r w:rsidRPr="00CB3FBE">
        <w:rPr>
          <w:color w:val="002060"/>
        </w:rPr>
        <w:t xml:space="preserve">CALCIATORI NON ESPULSI </w:t>
      </w:r>
    </w:p>
    <w:p w14:paraId="6E64FA05" w14:textId="77777777" w:rsidR="007347D6" w:rsidRPr="00CB3FBE" w:rsidRDefault="007347D6" w:rsidP="007347D6">
      <w:pPr>
        <w:pStyle w:val="titolo20"/>
        <w:rPr>
          <w:color w:val="002060"/>
        </w:rPr>
      </w:pPr>
      <w:r w:rsidRPr="00CB3FBE">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647981EB" w14:textId="77777777" w:rsidTr="00CD4BCE">
        <w:tc>
          <w:tcPr>
            <w:tcW w:w="2200" w:type="dxa"/>
            <w:tcMar>
              <w:top w:w="20" w:type="dxa"/>
              <w:left w:w="20" w:type="dxa"/>
              <w:bottom w:w="20" w:type="dxa"/>
              <w:right w:w="20" w:type="dxa"/>
            </w:tcMar>
            <w:vAlign w:val="center"/>
            <w:hideMark/>
          </w:tcPr>
          <w:p w14:paraId="32D87FF6" w14:textId="77777777" w:rsidR="007347D6" w:rsidRPr="00CB3FBE" w:rsidRDefault="007347D6" w:rsidP="00CD4BCE">
            <w:pPr>
              <w:pStyle w:val="movimento"/>
              <w:rPr>
                <w:color w:val="002060"/>
              </w:rPr>
            </w:pPr>
            <w:r w:rsidRPr="00CB3FBE">
              <w:rPr>
                <w:color w:val="002060"/>
              </w:rPr>
              <w:t>COPPARI FRANCESCO</w:t>
            </w:r>
          </w:p>
        </w:tc>
        <w:tc>
          <w:tcPr>
            <w:tcW w:w="2200" w:type="dxa"/>
            <w:tcMar>
              <w:top w:w="20" w:type="dxa"/>
              <w:left w:w="20" w:type="dxa"/>
              <w:bottom w:w="20" w:type="dxa"/>
              <w:right w:w="20" w:type="dxa"/>
            </w:tcMar>
            <w:vAlign w:val="center"/>
            <w:hideMark/>
          </w:tcPr>
          <w:p w14:paraId="36B1DACE" w14:textId="77777777" w:rsidR="007347D6" w:rsidRPr="00CB3FBE" w:rsidRDefault="007347D6" w:rsidP="00CD4BCE">
            <w:pPr>
              <w:pStyle w:val="movimento2"/>
              <w:rPr>
                <w:color w:val="002060"/>
              </w:rPr>
            </w:pPr>
            <w:r w:rsidRPr="00CB3FBE">
              <w:rPr>
                <w:color w:val="002060"/>
              </w:rPr>
              <w:t xml:space="preserve">(CALCIO A 5 CORINALDO) </w:t>
            </w:r>
          </w:p>
        </w:tc>
        <w:tc>
          <w:tcPr>
            <w:tcW w:w="800" w:type="dxa"/>
            <w:tcMar>
              <w:top w:w="20" w:type="dxa"/>
              <w:left w:w="20" w:type="dxa"/>
              <w:bottom w:w="20" w:type="dxa"/>
              <w:right w:w="20" w:type="dxa"/>
            </w:tcMar>
            <w:vAlign w:val="center"/>
            <w:hideMark/>
          </w:tcPr>
          <w:p w14:paraId="6023F3E4"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5E50509C"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A316842" w14:textId="77777777" w:rsidR="007347D6" w:rsidRPr="00CB3FBE" w:rsidRDefault="007347D6" w:rsidP="00CD4BCE">
            <w:pPr>
              <w:pStyle w:val="movimento2"/>
              <w:rPr>
                <w:color w:val="002060"/>
              </w:rPr>
            </w:pPr>
            <w:r w:rsidRPr="00CB3FBE">
              <w:rPr>
                <w:color w:val="002060"/>
              </w:rPr>
              <w:t> </w:t>
            </w:r>
          </w:p>
        </w:tc>
      </w:tr>
    </w:tbl>
    <w:p w14:paraId="2479FB53" w14:textId="77777777" w:rsidR="007347D6" w:rsidRPr="00CB3FBE" w:rsidRDefault="007347D6" w:rsidP="007347D6">
      <w:pPr>
        <w:pStyle w:val="titolo20"/>
        <w:rPr>
          <w:rFonts w:eastAsiaTheme="minorEastAsia"/>
          <w:color w:val="002060"/>
        </w:rPr>
      </w:pPr>
      <w:r w:rsidRPr="00CB3FBE">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3A8A465E" w14:textId="77777777" w:rsidTr="00CD4BCE">
        <w:tc>
          <w:tcPr>
            <w:tcW w:w="2200" w:type="dxa"/>
            <w:tcMar>
              <w:top w:w="20" w:type="dxa"/>
              <w:left w:w="20" w:type="dxa"/>
              <w:bottom w:w="20" w:type="dxa"/>
              <w:right w:w="20" w:type="dxa"/>
            </w:tcMar>
            <w:vAlign w:val="center"/>
            <w:hideMark/>
          </w:tcPr>
          <w:p w14:paraId="76AB68A7" w14:textId="77777777" w:rsidR="007347D6" w:rsidRPr="00CB3FBE" w:rsidRDefault="007347D6" w:rsidP="00CD4BCE">
            <w:pPr>
              <w:pStyle w:val="movimento"/>
              <w:rPr>
                <w:color w:val="002060"/>
              </w:rPr>
            </w:pPr>
            <w:r w:rsidRPr="00CB3FBE">
              <w:rPr>
                <w:color w:val="002060"/>
              </w:rPr>
              <w:t>MORETTI FRANCESCO</w:t>
            </w:r>
          </w:p>
        </w:tc>
        <w:tc>
          <w:tcPr>
            <w:tcW w:w="2200" w:type="dxa"/>
            <w:tcMar>
              <w:top w:w="20" w:type="dxa"/>
              <w:left w:w="20" w:type="dxa"/>
              <w:bottom w:w="20" w:type="dxa"/>
              <w:right w:w="20" w:type="dxa"/>
            </w:tcMar>
            <w:vAlign w:val="center"/>
            <w:hideMark/>
          </w:tcPr>
          <w:p w14:paraId="28DAD624" w14:textId="77777777" w:rsidR="007347D6" w:rsidRPr="00CB3FBE" w:rsidRDefault="007347D6" w:rsidP="00CD4BCE">
            <w:pPr>
              <w:pStyle w:val="movimento2"/>
              <w:rPr>
                <w:color w:val="002060"/>
              </w:rPr>
            </w:pPr>
            <w:r w:rsidRPr="00CB3FBE">
              <w:rPr>
                <w:color w:val="002060"/>
              </w:rPr>
              <w:t xml:space="preserve">(ITALSERVICE C5) </w:t>
            </w:r>
          </w:p>
        </w:tc>
        <w:tc>
          <w:tcPr>
            <w:tcW w:w="800" w:type="dxa"/>
            <w:tcMar>
              <w:top w:w="20" w:type="dxa"/>
              <w:left w:w="20" w:type="dxa"/>
              <w:bottom w:w="20" w:type="dxa"/>
              <w:right w:w="20" w:type="dxa"/>
            </w:tcMar>
            <w:vAlign w:val="center"/>
            <w:hideMark/>
          </w:tcPr>
          <w:p w14:paraId="6E55E62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706ABC5B" w14:textId="77777777" w:rsidR="007347D6" w:rsidRPr="00CB3FBE" w:rsidRDefault="007347D6" w:rsidP="00CD4BCE">
            <w:pPr>
              <w:pStyle w:val="movimento"/>
              <w:rPr>
                <w:color w:val="002060"/>
              </w:rPr>
            </w:pPr>
            <w:r w:rsidRPr="00CB3FBE">
              <w:rPr>
                <w:color w:val="002060"/>
              </w:rPr>
              <w:t>CHAABI MOUAAD</w:t>
            </w:r>
          </w:p>
        </w:tc>
        <w:tc>
          <w:tcPr>
            <w:tcW w:w="2200" w:type="dxa"/>
            <w:tcMar>
              <w:top w:w="20" w:type="dxa"/>
              <w:left w:w="20" w:type="dxa"/>
              <w:bottom w:w="20" w:type="dxa"/>
              <w:right w:w="20" w:type="dxa"/>
            </w:tcMar>
            <w:vAlign w:val="center"/>
            <w:hideMark/>
          </w:tcPr>
          <w:p w14:paraId="49C8E1C6" w14:textId="77777777" w:rsidR="007347D6" w:rsidRPr="00CB3FBE" w:rsidRDefault="007347D6" w:rsidP="00CD4BCE">
            <w:pPr>
              <w:pStyle w:val="movimento2"/>
              <w:rPr>
                <w:color w:val="002060"/>
              </w:rPr>
            </w:pPr>
            <w:r w:rsidRPr="00CB3FBE">
              <w:rPr>
                <w:color w:val="002060"/>
              </w:rPr>
              <w:t xml:space="preserve">(REAL EAGLES VIRTUS PAGLIA) </w:t>
            </w:r>
          </w:p>
        </w:tc>
      </w:tr>
    </w:tbl>
    <w:p w14:paraId="65BA4B07" w14:textId="77777777" w:rsidR="007347D6" w:rsidRPr="00CB3FBE" w:rsidRDefault="007347D6" w:rsidP="007347D6">
      <w:pPr>
        <w:pStyle w:val="titolo20"/>
        <w:rPr>
          <w:rFonts w:eastAsiaTheme="minorEastAsia"/>
          <w:color w:val="002060"/>
        </w:rPr>
      </w:pPr>
      <w:r w:rsidRPr="00CB3FBE">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347D6" w:rsidRPr="00CB3FBE" w14:paraId="54589E9E" w14:textId="77777777" w:rsidTr="00CD4BCE">
        <w:tc>
          <w:tcPr>
            <w:tcW w:w="2200" w:type="dxa"/>
            <w:tcMar>
              <w:top w:w="20" w:type="dxa"/>
              <w:left w:w="20" w:type="dxa"/>
              <w:bottom w:w="20" w:type="dxa"/>
              <w:right w:w="20" w:type="dxa"/>
            </w:tcMar>
            <w:vAlign w:val="center"/>
            <w:hideMark/>
          </w:tcPr>
          <w:p w14:paraId="36DD454D" w14:textId="77777777" w:rsidR="007347D6" w:rsidRPr="00CB3FBE" w:rsidRDefault="007347D6" w:rsidP="00CD4BCE">
            <w:pPr>
              <w:pStyle w:val="movimento"/>
              <w:rPr>
                <w:color w:val="002060"/>
              </w:rPr>
            </w:pPr>
            <w:r w:rsidRPr="00CB3FBE">
              <w:rPr>
                <w:color w:val="002060"/>
              </w:rPr>
              <w:t>BORDONI LUCA</w:t>
            </w:r>
          </w:p>
        </w:tc>
        <w:tc>
          <w:tcPr>
            <w:tcW w:w="2200" w:type="dxa"/>
            <w:tcMar>
              <w:top w:w="20" w:type="dxa"/>
              <w:left w:w="20" w:type="dxa"/>
              <w:bottom w:w="20" w:type="dxa"/>
              <w:right w:w="20" w:type="dxa"/>
            </w:tcMar>
            <w:vAlign w:val="center"/>
            <w:hideMark/>
          </w:tcPr>
          <w:p w14:paraId="61B87B2E" w14:textId="77777777" w:rsidR="007347D6" w:rsidRPr="00CB3FBE" w:rsidRDefault="007347D6" w:rsidP="00CD4BCE">
            <w:pPr>
              <w:pStyle w:val="movimento2"/>
              <w:rPr>
                <w:color w:val="002060"/>
              </w:rPr>
            </w:pPr>
            <w:r w:rsidRPr="00CB3FBE">
              <w:rPr>
                <w:color w:val="002060"/>
              </w:rPr>
              <w:t xml:space="preserve">(ITALSERVICE C5) </w:t>
            </w:r>
          </w:p>
        </w:tc>
        <w:tc>
          <w:tcPr>
            <w:tcW w:w="800" w:type="dxa"/>
            <w:tcMar>
              <w:top w:w="20" w:type="dxa"/>
              <w:left w:w="20" w:type="dxa"/>
              <w:bottom w:w="20" w:type="dxa"/>
              <w:right w:w="20" w:type="dxa"/>
            </w:tcMar>
            <w:vAlign w:val="center"/>
            <w:hideMark/>
          </w:tcPr>
          <w:p w14:paraId="7D5A763D"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1276FCE5" w14:textId="77777777" w:rsidR="007347D6" w:rsidRPr="00CB3FBE" w:rsidRDefault="007347D6" w:rsidP="00CD4BCE">
            <w:pPr>
              <w:pStyle w:val="movimento"/>
              <w:rPr>
                <w:color w:val="002060"/>
              </w:rPr>
            </w:pPr>
            <w:r w:rsidRPr="00CB3FBE">
              <w:rPr>
                <w:color w:val="002060"/>
              </w:rPr>
              <w:t>BEN MIRA BILEL</w:t>
            </w:r>
          </w:p>
        </w:tc>
        <w:tc>
          <w:tcPr>
            <w:tcW w:w="2200" w:type="dxa"/>
            <w:tcMar>
              <w:top w:w="20" w:type="dxa"/>
              <w:left w:w="20" w:type="dxa"/>
              <w:bottom w:w="20" w:type="dxa"/>
              <w:right w:w="20" w:type="dxa"/>
            </w:tcMar>
            <w:vAlign w:val="center"/>
            <w:hideMark/>
          </w:tcPr>
          <w:p w14:paraId="79D0A50B" w14:textId="77777777" w:rsidR="007347D6" w:rsidRPr="00CB3FBE" w:rsidRDefault="007347D6" w:rsidP="00CD4BCE">
            <w:pPr>
              <w:pStyle w:val="movimento2"/>
              <w:rPr>
                <w:color w:val="002060"/>
              </w:rPr>
            </w:pPr>
            <w:r w:rsidRPr="00CB3FBE">
              <w:rPr>
                <w:color w:val="002060"/>
              </w:rPr>
              <w:t xml:space="preserve">(JESINA S.R.L.) </w:t>
            </w:r>
          </w:p>
        </w:tc>
      </w:tr>
      <w:tr w:rsidR="007347D6" w:rsidRPr="00CB3FBE" w14:paraId="3EA51155" w14:textId="77777777" w:rsidTr="00CD4BCE">
        <w:tc>
          <w:tcPr>
            <w:tcW w:w="2200" w:type="dxa"/>
            <w:tcMar>
              <w:top w:w="20" w:type="dxa"/>
              <w:left w:w="20" w:type="dxa"/>
              <w:bottom w:w="20" w:type="dxa"/>
              <w:right w:w="20" w:type="dxa"/>
            </w:tcMar>
            <w:vAlign w:val="center"/>
            <w:hideMark/>
          </w:tcPr>
          <w:p w14:paraId="66C9E48B" w14:textId="77777777" w:rsidR="007347D6" w:rsidRPr="00CB3FBE" w:rsidRDefault="007347D6" w:rsidP="00CD4BCE">
            <w:pPr>
              <w:pStyle w:val="movimento"/>
              <w:rPr>
                <w:color w:val="002060"/>
              </w:rPr>
            </w:pPr>
            <w:r w:rsidRPr="00CB3FBE">
              <w:rPr>
                <w:color w:val="002060"/>
              </w:rPr>
              <w:t>NARDI ALESSANDRO</w:t>
            </w:r>
          </w:p>
        </w:tc>
        <w:tc>
          <w:tcPr>
            <w:tcW w:w="2200" w:type="dxa"/>
            <w:tcMar>
              <w:top w:w="20" w:type="dxa"/>
              <w:left w:w="20" w:type="dxa"/>
              <w:bottom w:w="20" w:type="dxa"/>
              <w:right w:w="20" w:type="dxa"/>
            </w:tcMar>
            <w:vAlign w:val="center"/>
            <w:hideMark/>
          </w:tcPr>
          <w:p w14:paraId="6A519DD5" w14:textId="77777777" w:rsidR="007347D6" w:rsidRPr="00CB3FBE" w:rsidRDefault="007347D6" w:rsidP="00CD4BCE">
            <w:pPr>
              <w:pStyle w:val="movimento2"/>
              <w:rPr>
                <w:color w:val="002060"/>
              </w:rPr>
            </w:pPr>
            <w:r w:rsidRPr="00CB3FBE">
              <w:rPr>
                <w:color w:val="002060"/>
              </w:rPr>
              <w:t xml:space="preserve">(REAL EAGLES VIRTUS PAGLIA) </w:t>
            </w:r>
          </w:p>
        </w:tc>
        <w:tc>
          <w:tcPr>
            <w:tcW w:w="800" w:type="dxa"/>
            <w:tcMar>
              <w:top w:w="20" w:type="dxa"/>
              <w:left w:w="20" w:type="dxa"/>
              <w:bottom w:w="20" w:type="dxa"/>
              <w:right w:w="20" w:type="dxa"/>
            </w:tcMar>
            <w:vAlign w:val="center"/>
            <w:hideMark/>
          </w:tcPr>
          <w:p w14:paraId="5820DF73"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00292E46" w14:textId="77777777" w:rsidR="007347D6" w:rsidRPr="00CB3FBE" w:rsidRDefault="007347D6" w:rsidP="00CD4BCE">
            <w:pPr>
              <w:pStyle w:val="movimento"/>
              <w:rPr>
                <w:color w:val="002060"/>
              </w:rPr>
            </w:pPr>
            <w:r w:rsidRPr="00CB3FBE">
              <w:rPr>
                <w:color w:val="002060"/>
              </w:rPr>
              <w:t> </w:t>
            </w:r>
          </w:p>
        </w:tc>
        <w:tc>
          <w:tcPr>
            <w:tcW w:w="2200" w:type="dxa"/>
            <w:tcMar>
              <w:top w:w="20" w:type="dxa"/>
              <w:left w:w="20" w:type="dxa"/>
              <w:bottom w:w="20" w:type="dxa"/>
              <w:right w:w="20" w:type="dxa"/>
            </w:tcMar>
            <w:vAlign w:val="center"/>
            <w:hideMark/>
          </w:tcPr>
          <w:p w14:paraId="46E0F1B2" w14:textId="77777777" w:rsidR="007347D6" w:rsidRPr="00CB3FBE" w:rsidRDefault="007347D6" w:rsidP="00CD4BCE">
            <w:pPr>
              <w:pStyle w:val="movimento2"/>
              <w:rPr>
                <w:color w:val="002060"/>
              </w:rPr>
            </w:pPr>
            <w:r w:rsidRPr="00CB3FBE">
              <w:rPr>
                <w:color w:val="002060"/>
              </w:rPr>
              <w:t> </w:t>
            </w:r>
          </w:p>
        </w:tc>
      </w:tr>
    </w:tbl>
    <w:p w14:paraId="5D96BFAC" w14:textId="77777777" w:rsidR="007347D6" w:rsidRDefault="007347D6" w:rsidP="007347D6">
      <w:pPr>
        <w:pStyle w:val="breakline"/>
        <w:rPr>
          <w:color w:val="002060"/>
        </w:rPr>
      </w:pPr>
    </w:p>
    <w:p w14:paraId="7B44027F" w14:textId="77777777" w:rsidR="007347D6" w:rsidRPr="008B074C" w:rsidRDefault="007347D6" w:rsidP="007347D6">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7B20BA3E" w14:textId="77777777" w:rsidR="007347D6" w:rsidRPr="008B074C" w:rsidRDefault="007347D6" w:rsidP="007347D6">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3195E352" w14:textId="77777777" w:rsidR="007347D6" w:rsidRPr="00CB3FBE" w:rsidRDefault="007347D6" w:rsidP="007347D6">
      <w:pPr>
        <w:pStyle w:val="breakline"/>
        <w:rPr>
          <w:rFonts w:eastAsiaTheme="minorEastAsia"/>
          <w:color w:val="002060"/>
        </w:rPr>
      </w:pPr>
    </w:p>
    <w:p w14:paraId="5E3E91EF" w14:textId="77777777" w:rsidR="007347D6" w:rsidRPr="00CB3FBE" w:rsidRDefault="007347D6" w:rsidP="007347D6">
      <w:pPr>
        <w:pStyle w:val="titoloprinc0"/>
        <w:rPr>
          <w:color w:val="002060"/>
        </w:rPr>
      </w:pPr>
      <w:r w:rsidRPr="00CB3FBE">
        <w:rPr>
          <w:color w:val="002060"/>
        </w:rPr>
        <w:t>CLASSIFICA</w:t>
      </w:r>
    </w:p>
    <w:p w14:paraId="2171732A" w14:textId="77777777" w:rsidR="007347D6" w:rsidRPr="00CB3FBE" w:rsidRDefault="007347D6" w:rsidP="007347D6">
      <w:pPr>
        <w:pStyle w:val="breakline"/>
        <w:rPr>
          <w:color w:val="002060"/>
        </w:rPr>
      </w:pPr>
    </w:p>
    <w:p w14:paraId="185BD6F8" w14:textId="77777777" w:rsidR="007347D6" w:rsidRPr="00CB3FBE" w:rsidRDefault="007347D6" w:rsidP="007347D6">
      <w:pPr>
        <w:pStyle w:val="breakline"/>
        <w:rPr>
          <w:color w:val="002060"/>
        </w:rPr>
      </w:pPr>
    </w:p>
    <w:p w14:paraId="1652B13A" w14:textId="77777777" w:rsidR="007347D6" w:rsidRPr="00CB3FBE" w:rsidRDefault="007347D6" w:rsidP="007347D6">
      <w:pPr>
        <w:pStyle w:val="sottotitolocampionato10"/>
        <w:rPr>
          <w:color w:val="002060"/>
        </w:rPr>
      </w:pPr>
      <w:r w:rsidRPr="00CB3FBE">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5808E076"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5BC55"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F706E9"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0E034"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5F045"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4F8EEA"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A66A0"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FC3C5"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62685"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0A0DE"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5BDD" w14:textId="77777777" w:rsidR="007347D6" w:rsidRPr="00CB3FBE" w:rsidRDefault="007347D6" w:rsidP="00CD4BCE">
            <w:pPr>
              <w:pStyle w:val="headertabella0"/>
              <w:rPr>
                <w:color w:val="002060"/>
              </w:rPr>
            </w:pPr>
            <w:r w:rsidRPr="00CB3FBE">
              <w:rPr>
                <w:color w:val="002060"/>
              </w:rPr>
              <w:t>PE</w:t>
            </w:r>
          </w:p>
        </w:tc>
      </w:tr>
      <w:tr w:rsidR="007347D6" w:rsidRPr="00CB3FBE" w14:paraId="59855344"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97EB07" w14:textId="77777777" w:rsidR="007347D6" w:rsidRPr="00CB3FBE" w:rsidRDefault="007347D6" w:rsidP="00CD4BCE">
            <w:pPr>
              <w:pStyle w:val="rowtabella0"/>
              <w:rPr>
                <w:color w:val="002060"/>
              </w:rPr>
            </w:pPr>
            <w:r w:rsidRPr="00CB3FBE">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556B"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B699"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EE56C"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31E9"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6AAC"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16B6" w14:textId="77777777" w:rsidR="007347D6" w:rsidRPr="00CB3FBE" w:rsidRDefault="007347D6" w:rsidP="00CD4BCE">
            <w:pPr>
              <w:pStyle w:val="rowtabella0"/>
              <w:jc w:val="center"/>
              <w:rPr>
                <w:color w:val="002060"/>
              </w:rPr>
            </w:pPr>
            <w:r w:rsidRPr="00CB3FB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C0FDF"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A9FE"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2FCB" w14:textId="77777777" w:rsidR="007347D6" w:rsidRPr="00CB3FBE" w:rsidRDefault="007347D6" w:rsidP="00CD4BCE">
            <w:pPr>
              <w:pStyle w:val="rowtabella0"/>
              <w:jc w:val="center"/>
              <w:rPr>
                <w:color w:val="002060"/>
              </w:rPr>
            </w:pPr>
            <w:r w:rsidRPr="00CB3FBE">
              <w:rPr>
                <w:color w:val="002060"/>
              </w:rPr>
              <w:t>0</w:t>
            </w:r>
          </w:p>
        </w:tc>
      </w:tr>
      <w:tr w:rsidR="007347D6" w:rsidRPr="00CB3FBE" w14:paraId="653F5084"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D82D58" w14:textId="77777777" w:rsidR="007347D6" w:rsidRPr="00CB3FBE" w:rsidRDefault="007347D6" w:rsidP="00CD4BCE">
            <w:pPr>
              <w:pStyle w:val="rowtabella0"/>
              <w:rPr>
                <w:color w:val="002060"/>
              </w:rPr>
            </w:pPr>
            <w:r w:rsidRPr="00CB3FBE">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7A6A"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E848"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FFB3"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7C4D"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5CA2"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07158"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9032C"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BB6C2"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E90D" w14:textId="77777777" w:rsidR="007347D6" w:rsidRPr="00CB3FBE" w:rsidRDefault="007347D6" w:rsidP="00CD4BCE">
            <w:pPr>
              <w:pStyle w:val="rowtabella0"/>
              <w:jc w:val="center"/>
              <w:rPr>
                <w:color w:val="002060"/>
              </w:rPr>
            </w:pPr>
            <w:r w:rsidRPr="00CB3FBE">
              <w:rPr>
                <w:color w:val="002060"/>
              </w:rPr>
              <w:t>0</w:t>
            </w:r>
          </w:p>
        </w:tc>
      </w:tr>
      <w:tr w:rsidR="007347D6" w:rsidRPr="00CB3FBE" w14:paraId="3C6B9840"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00CC04" w14:textId="77777777" w:rsidR="007347D6" w:rsidRPr="00CB3FBE" w:rsidRDefault="007347D6" w:rsidP="00CD4BCE">
            <w:pPr>
              <w:pStyle w:val="rowtabella0"/>
              <w:rPr>
                <w:color w:val="002060"/>
              </w:rPr>
            </w:pPr>
            <w:r w:rsidRPr="00CB3FBE">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9D27"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CC9FF"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DF388"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9594"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B1B31"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F0B21"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AD326"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0A56"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3B30" w14:textId="77777777" w:rsidR="007347D6" w:rsidRPr="00CB3FBE" w:rsidRDefault="007347D6" w:rsidP="00CD4BCE">
            <w:pPr>
              <w:pStyle w:val="rowtabella0"/>
              <w:jc w:val="center"/>
              <w:rPr>
                <w:color w:val="002060"/>
              </w:rPr>
            </w:pPr>
            <w:r w:rsidRPr="00CB3FBE">
              <w:rPr>
                <w:color w:val="002060"/>
              </w:rPr>
              <w:t>0</w:t>
            </w:r>
          </w:p>
        </w:tc>
      </w:tr>
      <w:tr w:rsidR="007347D6" w:rsidRPr="00CB3FBE" w14:paraId="0E36BC8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C93D0" w14:textId="77777777" w:rsidR="007347D6" w:rsidRPr="00CB3FBE" w:rsidRDefault="007347D6" w:rsidP="00CD4BCE">
            <w:pPr>
              <w:pStyle w:val="rowtabella0"/>
              <w:rPr>
                <w:color w:val="002060"/>
              </w:rPr>
            </w:pPr>
            <w:r w:rsidRPr="00CB3FBE">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F4DC2"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D1FC"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8777"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3AEAF"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129D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00FA0" w14:textId="77777777" w:rsidR="007347D6" w:rsidRPr="00CB3FBE" w:rsidRDefault="007347D6" w:rsidP="00CD4BCE">
            <w:pPr>
              <w:pStyle w:val="rowtabella0"/>
              <w:jc w:val="center"/>
              <w:rPr>
                <w:color w:val="002060"/>
              </w:rPr>
            </w:pPr>
            <w:r w:rsidRPr="00CB3FBE">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44F22"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954E"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8B5E3" w14:textId="77777777" w:rsidR="007347D6" w:rsidRPr="00CB3FBE" w:rsidRDefault="007347D6" w:rsidP="00CD4BCE">
            <w:pPr>
              <w:pStyle w:val="rowtabella0"/>
              <w:jc w:val="center"/>
              <w:rPr>
                <w:color w:val="002060"/>
              </w:rPr>
            </w:pPr>
            <w:r w:rsidRPr="00CB3FBE">
              <w:rPr>
                <w:color w:val="002060"/>
              </w:rPr>
              <w:t>0</w:t>
            </w:r>
          </w:p>
        </w:tc>
      </w:tr>
      <w:tr w:rsidR="007347D6" w:rsidRPr="00CB3FBE" w14:paraId="0305255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B5292" w14:textId="77777777" w:rsidR="007347D6" w:rsidRPr="00CB3FBE" w:rsidRDefault="007347D6" w:rsidP="00CD4BCE">
            <w:pPr>
              <w:pStyle w:val="rowtabella0"/>
              <w:rPr>
                <w:color w:val="002060"/>
                <w:lang w:val="es-ES"/>
              </w:rPr>
            </w:pPr>
            <w:r w:rsidRPr="00CB3FBE">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B887A"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7734"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CD94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A5BB"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B319"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5C0D0"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D9A1"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3EF2C"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443A" w14:textId="77777777" w:rsidR="007347D6" w:rsidRPr="00CB3FBE" w:rsidRDefault="007347D6" w:rsidP="00CD4BCE">
            <w:pPr>
              <w:pStyle w:val="rowtabella0"/>
              <w:jc w:val="center"/>
              <w:rPr>
                <w:color w:val="002060"/>
              </w:rPr>
            </w:pPr>
            <w:r w:rsidRPr="00CB3FBE">
              <w:rPr>
                <w:color w:val="002060"/>
              </w:rPr>
              <w:t>0</w:t>
            </w:r>
          </w:p>
        </w:tc>
      </w:tr>
      <w:tr w:rsidR="007347D6" w:rsidRPr="00CB3FBE" w14:paraId="0C2D423A"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70E6A" w14:textId="77777777" w:rsidR="007347D6" w:rsidRPr="00CB3FBE" w:rsidRDefault="007347D6" w:rsidP="00CD4BCE">
            <w:pPr>
              <w:pStyle w:val="rowtabella0"/>
              <w:rPr>
                <w:color w:val="002060"/>
              </w:rPr>
            </w:pPr>
            <w:r w:rsidRPr="00CB3FBE">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EA1A"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1C015"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2E144"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895F1"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06C9"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0463"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75315"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360D"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58072" w14:textId="77777777" w:rsidR="007347D6" w:rsidRPr="00CB3FBE" w:rsidRDefault="007347D6" w:rsidP="00CD4BCE">
            <w:pPr>
              <w:pStyle w:val="rowtabella0"/>
              <w:jc w:val="center"/>
              <w:rPr>
                <w:color w:val="002060"/>
              </w:rPr>
            </w:pPr>
            <w:r w:rsidRPr="00CB3FBE">
              <w:rPr>
                <w:color w:val="002060"/>
              </w:rPr>
              <w:t>0</w:t>
            </w:r>
          </w:p>
        </w:tc>
      </w:tr>
      <w:tr w:rsidR="007347D6" w:rsidRPr="00CB3FBE" w14:paraId="0AADD34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25003" w14:textId="77777777" w:rsidR="007347D6" w:rsidRPr="00CB3FBE" w:rsidRDefault="007347D6" w:rsidP="00CD4BCE">
            <w:pPr>
              <w:pStyle w:val="rowtabella0"/>
              <w:rPr>
                <w:color w:val="002060"/>
              </w:rPr>
            </w:pPr>
            <w:r w:rsidRPr="00CB3FBE">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4B9F"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5E603"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5ACFF"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9D69"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98C3"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65F4"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17E2"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71591"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314B2" w14:textId="77777777" w:rsidR="007347D6" w:rsidRPr="00CB3FBE" w:rsidRDefault="007347D6" w:rsidP="00CD4BCE">
            <w:pPr>
              <w:pStyle w:val="rowtabella0"/>
              <w:jc w:val="center"/>
              <w:rPr>
                <w:color w:val="002060"/>
              </w:rPr>
            </w:pPr>
            <w:r w:rsidRPr="00CB3FBE">
              <w:rPr>
                <w:color w:val="002060"/>
              </w:rPr>
              <w:t>0</w:t>
            </w:r>
          </w:p>
        </w:tc>
      </w:tr>
      <w:tr w:rsidR="007347D6" w:rsidRPr="00CB3FBE" w14:paraId="0154480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ED967" w14:textId="77777777" w:rsidR="007347D6" w:rsidRPr="00CB3FBE" w:rsidRDefault="007347D6" w:rsidP="00CD4BCE">
            <w:pPr>
              <w:pStyle w:val="rowtabella0"/>
              <w:rPr>
                <w:color w:val="002060"/>
              </w:rPr>
            </w:pPr>
            <w:r w:rsidRPr="00CB3FBE">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72E5F"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A9FD8"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2F72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BE7C"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570FE"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C80DD"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67CA"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2917D"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451D6" w14:textId="77777777" w:rsidR="007347D6" w:rsidRPr="00CB3FBE" w:rsidRDefault="007347D6" w:rsidP="00CD4BCE">
            <w:pPr>
              <w:pStyle w:val="rowtabella0"/>
              <w:jc w:val="center"/>
              <w:rPr>
                <w:color w:val="002060"/>
              </w:rPr>
            </w:pPr>
            <w:r w:rsidRPr="00CB3FBE">
              <w:rPr>
                <w:color w:val="002060"/>
              </w:rPr>
              <w:t>0</w:t>
            </w:r>
          </w:p>
        </w:tc>
      </w:tr>
      <w:tr w:rsidR="007347D6" w:rsidRPr="00CB3FBE" w14:paraId="44543A1F"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BDA62" w14:textId="77777777" w:rsidR="007347D6" w:rsidRPr="00CB3FBE" w:rsidRDefault="007347D6" w:rsidP="00CD4BCE">
            <w:pPr>
              <w:pStyle w:val="rowtabella0"/>
              <w:rPr>
                <w:color w:val="002060"/>
              </w:rPr>
            </w:pPr>
            <w:r w:rsidRPr="00CB3FBE">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5B106"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2D33"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E30E"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6EA6"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929F"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CC012"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13201" w14:textId="77777777" w:rsidR="007347D6" w:rsidRPr="00CB3FBE" w:rsidRDefault="007347D6" w:rsidP="00CD4BCE">
            <w:pPr>
              <w:pStyle w:val="rowtabella0"/>
              <w:jc w:val="center"/>
              <w:rPr>
                <w:color w:val="002060"/>
              </w:rPr>
            </w:pPr>
            <w:r w:rsidRPr="00CB3FBE">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8246F" w14:textId="77777777" w:rsidR="007347D6" w:rsidRPr="00CB3FBE" w:rsidRDefault="007347D6" w:rsidP="00CD4BCE">
            <w:pPr>
              <w:pStyle w:val="rowtabella0"/>
              <w:jc w:val="center"/>
              <w:rPr>
                <w:color w:val="002060"/>
              </w:rPr>
            </w:pPr>
            <w:r w:rsidRPr="00CB3FBE">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8885" w14:textId="77777777" w:rsidR="007347D6" w:rsidRPr="00CB3FBE" w:rsidRDefault="007347D6" w:rsidP="00CD4BCE">
            <w:pPr>
              <w:pStyle w:val="rowtabella0"/>
              <w:jc w:val="center"/>
              <w:rPr>
                <w:color w:val="002060"/>
              </w:rPr>
            </w:pPr>
            <w:r w:rsidRPr="00CB3FBE">
              <w:rPr>
                <w:color w:val="002060"/>
              </w:rPr>
              <w:t>0</w:t>
            </w:r>
          </w:p>
        </w:tc>
      </w:tr>
      <w:tr w:rsidR="007347D6" w:rsidRPr="00CB3FBE" w14:paraId="14695FB5"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468F00" w14:textId="77777777" w:rsidR="007347D6" w:rsidRPr="00CB3FBE" w:rsidRDefault="007347D6" w:rsidP="00CD4BCE">
            <w:pPr>
              <w:pStyle w:val="rowtabella0"/>
              <w:rPr>
                <w:color w:val="002060"/>
              </w:rPr>
            </w:pPr>
            <w:r w:rsidRPr="00CB3FBE">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E7BE"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F1780"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55B2D"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8060"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B11A"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AFE32"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B681" w14:textId="77777777" w:rsidR="007347D6" w:rsidRPr="00CB3FBE" w:rsidRDefault="007347D6" w:rsidP="00CD4BCE">
            <w:pPr>
              <w:pStyle w:val="rowtabella0"/>
              <w:jc w:val="center"/>
              <w:rPr>
                <w:color w:val="002060"/>
              </w:rPr>
            </w:pPr>
            <w:r w:rsidRPr="00CB3FBE">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53E5" w14:textId="77777777" w:rsidR="007347D6" w:rsidRPr="00CB3FBE" w:rsidRDefault="007347D6" w:rsidP="00CD4BCE">
            <w:pPr>
              <w:pStyle w:val="rowtabella0"/>
              <w:jc w:val="center"/>
              <w:rPr>
                <w:color w:val="002060"/>
              </w:rPr>
            </w:pPr>
            <w:r w:rsidRPr="00CB3FBE">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5AA5" w14:textId="77777777" w:rsidR="007347D6" w:rsidRPr="00CB3FBE" w:rsidRDefault="007347D6" w:rsidP="00CD4BCE">
            <w:pPr>
              <w:pStyle w:val="rowtabella0"/>
              <w:jc w:val="center"/>
              <w:rPr>
                <w:color w:val="002060"/>
              </w:rPr>
            </w:pPr>
            <w:r w:rsidRPr="00CB3FBE">
              <w:rPr>
                <w:color w:val="002060"/>
              </w:rPr>
              <w:t>0</w:t>
            </w:r>
          </w:p>
        </w:tc>
      </w:tr>
    </w:tbl>
    <w:p w14:paraId="29896EA8" w14:textId="77777777" w:rsidR="007347D6" w:rsidRPr="00CB3FBE" w:rsidRDefault="007347D6" w:rsidP="007347D6">
      <w:pPr>
        <w:pStyle w:val="breakline"/>
        <w:rPr>
          <w:rFonts w:eastAsiaTheme="minorEastAsia"/>
          <w:color w:val="002060"/>
        </w:rPr>
      </w:pPr>
    </w:p>
    <w:p w14:paraId="1866FCF3" w14:textId="77777777" w:rsidR="007347D6" w:rsidRPr="00CB3FBE" w:rsidRDefault="007347D6" w:rsidP="007347D6">
      <w:pPr>
        <w:pStyle w:val="breakline"/>
        <w:rPr>
          <w:color w:val="002060"/>
        </w:rPr>
      </w:pPr>
    </w:p>
    <w:p w14:paraId="4202A88E" w14:textId="77777777" w:rsidR="007347D6" w:rsidRPr="00CB3FBE" w:rsidRDefault="007347D6" w:rsidP="007347D6">
      <w:pPr>
        <w:pStyle w:val="sottotitolocampionato10"/>
        <w:rPr>
          <w:color w:val="002060"/>
        </w:rPr>
      </w:pPr>
      <w:r w:rsidRPr="00CB3FBE">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4A906FF7"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924DA" w14:textId="77777777" w:rsidR="007347D6" w:rsidRPr="00CB3FBE" w:rsidRDefault="007347D6" w:rsidP="00CD4BCE">
            <w:pPr>
              <w:pStyle w:val="headertabella0"/>
              <w:rPr>
                <w:color w:val="002060"/>
              </w:rPr>
            </w:pPr>
            <w:r w:rsidRPr="00CB3FBE">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7B429"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75133"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2F63B"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D1412"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7B9D4"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B0B1D7"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344F1"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8C876"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F3AD3" w14:textId="77777777" w:rsidR="007347D6" w:rsidRPr="00CB3FBE" w:rsidRDefault="007347D6" w:rsidP="00CD4BCE">
            <w:pPr>
              <w:pStyle w:val="headertabella0"/>
              <w:rPr>
                <w:color w:val="002060"/>
              </w:rPr>
            </w:pPr>
            <w:r w:rsidRPr="00CB3FBE">
              <w:rPr>
                <w:color w:val="002060"/>
              </w:rPr>
              <w:t>PE</w:t>
            </w:r>
          </w:p>
        </w:tc>
      </w:tr>
      <w:tr w:rsidR="007347D6" w:rsidRPr="00CB3FBE" w14:paraId="0D375F41"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4433B" w14:textId="77777777" w:rsidR="007347D6" w:rsidRPr="00CB3FBE" w:rsidRDefault="007347D6" w:rsidP="00CD4BCE">
            <w:pPr>
              <w:pStyle w:val="rowtabella0"/>
              <w:rPr>
                <w:color w:val="002060"/>
              </w:rPr>
            </w:pPr>
            <w:r w:rsidRPr="00CB3FBE">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E282"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57848"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40F0"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C2EC7"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B37E0"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B4CF7" w14:textId="77777777" w:rsidR="007347D6" w:rsidRPr="00CB3FBE" w:rsidRDefault="007347D6" w:rsidP="00CD4BCE">
            <w:pPr>
              <w:pStyle w:val="rowtabella0"/>
              <w:jc w:val="center"/>
              <w:rPr>
                <w:color w:val="002060"/>
              </w:rPr>
            </w:pPr>
            <w:r w:rsidRPr="00CB3FBE">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4693B"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603E8" w14:textId="77777777" w:rsidR="007347D6" w:rsidRPr="00CB3FBE" w:rsidRDefault="007347D6" w:rsidP="00CD4BCE">
            <w:pPr>
              <w:pStyle w:val="rowtabella0"/>
              <w:jc w:val="center"/>
              <w:rPr>
                <w:color w:val="002060"/>
              </w:rPr>
            </w:pPr>
            <w:r w:rsidRPr="00CB3FBE">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9E58" w14:textId="77777777" w:rsidR="007347D6" w:rsidRPr="00CB3FBE" w:rsidRDefault="007347D6" w:rsidP="00CD4BCE">
            <w:pPr>
              <w:pStyle w:val="rowtabella0"/>
              <w:jc w:val="center"/>
              <w:rPr>
                <w:color w:val="002060"/>
              </w:rPr>
            </w:pPr>
            <w:r w:rsidRPr="00CB3FBE">
              <w:rPr>
                <w:color w:val="002060"/>
              </w:rPr>
              <w:t>0</w:t>
            </w:r>
          </w:p>
        </w:tc>
      </w:tr>
      <w:tr w:rsidR="007347D6" w:rsidRPr="00CB3FBE" w14:paraId="1B77D607"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DE674" w14:textId="77777777" w:rsidR="007347D6" w:rsidRPr="00CB3FBE" w:rsidRDefault="007347D6" w:rsidP="00CD4BCE">
            <w:pPr>
              <w:pStyle w:val="rowtabella0"/>
              <w:rPr>
                <w:color w:val="002060"/>
              </w:rPr>
            </w:pPr>
            <w:r w:rsidRPr="00CB3FBE">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EBF90"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E5D4"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8F325"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4B951"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64153"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4F261" w14:textId="77777777" w:rsidR="007347D6" w:rsidRPr="00CB3FBE" w:rsidRDefault="007347D6" w:rsidP="00CD4BCE">
            <w:pPr>
              <w:pStyle w:val="rowtabella0"/>
              <w:jc w:val="center"/>
              <w:rPr>
                <w:color w:val="002060"/>
              </w:rPr>
            </w:pPr>
            <w:r w:rsidRPr="00CB3FBE">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35C49"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84FAF"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CD74" w14:textId="77777777" w:rsidR="007347D6" w:rsidRPr="00CB3FBE" w:rsidRDefault="007347D6" w:rsidP="00CD4BCE">
            <w:pPr>
              <w:pStyle w:val="rowtabella0"/>
              <w:jc w:val="center"/>
              <w:rPr>
                <w:color w:val="002060"/>
              </w:rPr>
            </w:pPr>
            <w:r w:rsidRPr="00CB3FBE">
              <w:rPr>
                <w:color w:val="002060"/>
              </w:rPr>
              <w:t>0</w:t>
            </w:r>
          </w:p>
        </w:tc>
      </w:tr>
      <w:tr w:rsidR="007347D6" w:rsidRPr="00CB3FBE" w14:paraId="03BE7DD3"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A79D2" w14:textId="77777777" w:rsidR="007347D6" w:rsidRPr="00CB3FBE" w:rsidRDefault="007347D6" w:rsidP="00CD4BCE">
            <w:pPr>
              <w:pStyle w:val="rowtabella0"/>
              <w:rPr>
                <w:color w:val="002060"/>
              </w:rPr>
            </w:pPr>
            <w:r w:rsidRPr="00CB3FBE">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5EBB"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F05ED"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30E58"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A171F"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BFE1"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ED662"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378E"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2724" w14:textId="77777777" w:rsidR="007347D6" w:rsidRPr="00CB3FBE" w:rsidRDefault="007347D6" w:rsidP="00CD4BCE">
            <w:pPr>
              <w:pStyle w:val="rowtabella0"/>
              <w:jc w:val="center"/>
              <w:rPr>
                <w:color w:val="002060"/>
              </w:rPr>
            </w:pPr>
            <w:r w:rsidRPr="00CB3FBE">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560C7" w14:textId="77777777" w:rsidR="007347D6" w:rsidRPr="00CB3FBE" w:rsidRDefault="007347D6" w:rsidP="00CD4BCE">
            <w:pPr>
              <w:pStyle w:val="rowtabella0"/>
              <w:jc w:val="center"/>
              <w:rPr>
                <w:color w:val="002060"/>
              </w:rPr>
            </w:pPr>
            <w:r w:rsidRPr="00CB3FBE">
              <w:rPr>
                <w:color w:val="002060"/>
              </w:rPr>
              <w:t>0</w:t>
            </w:r>
          </w:p>
        </w:tc>
      </w:tr>
      <w:tr w:rsidR="007347D6" w:rsidRPr="00CB3FBE" w14:paraId="6990C8C2"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DBEBA" w14:textId="77777777" w:rsidR="007347D6" w:rsidRPr="00CB3FBE" w:rsidRDefault="007347D6" w:rsidP="00CD4BCE">
            <w:pPr>
              <w:pStyle w:val="rowtabella0"/>
              <w:rPr>
                <w:color w:val="002060"/>
                <w:lang w:val="es-ES"/>
              </w:rPr>
            </w:pPr>
            <w:r w:rsidRPr="00CB3FBE">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AC73"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6B189"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5B4FB"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CBD5A"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8FA10"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25E1"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0227F"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426C"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EC5E" w14:textId="77777777" w:rsidR="007347D6" w:rsidRPr="00CB3FBE" w:rsidRDefault="007347D6" w:rsidP="00CD4BCE">
            <w:pPr>
              <w:pStyle w:val="rowtabella0"/>
              <w:jc w:val="center"/>
              <w:rPr>
                <w:color w:val="002060"/>
              </w:rPr>
            </w:pPr>
            <w:r w:rsidRPr="00CB3FBE">
              <w:rPr>
                <w:color w:val="002060"/>
              </w:rPr>
              <w:t>0</w:t>
            </w:r>
          </w:p>
        </w:tc>
      </w:tr>
      <w:tr w:rsidR="007347D6" w:rsidRPr="00CB3FBE" w14:paraId="7EE5148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2A8FE" w14:textId="77777777" w:rsidR="007347D6" w:rsidRPr="00CB3FBE" w:rsidRDefault="007347D6" w:rsidP="00CD4BCE">
            <w:pPr>
              <w:pStyle w:val="rowtabella0"/>
              <w:rPr>
                <w:color w:val="002060"/>
              </w:rPr>
            </w:pPr>
            <w:r w:rsidRPr="00CB3FBE">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1568"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F771"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A0E3"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1017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1829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B2D86" w14:textId="77777777" w:rsidR="007347D6" w:rsidRPr="00CB3FBE" w:rsidRDefault="007347D6" w:rsidP="00CD4BCE">
            <w:pPr>
              <w:pStyle w:val="rowtabella0"/>
              <w:jc w:val="center"/>
              <w:rPr>
                <w:color w:val="002060"/>
              </w:rPr>
            </w:pPr>
            <w:r w:rsidRPr="00CB3FBE">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E4BB7"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B83BF"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0F2D" w14:textId="77777777" w:rsidR="007347D6" w:rsidRPr="00CB3FBE" w:rsidRDefault="007347D6" w:rsidP="00CD4BCE">
            <w:pPr>
              <w:pStyle w:val="rowtabella0"/>
              <w:jc w:val="center"/>
              <w:rPr>
                <w:color w:val="002060"/>
              </w:rPr>
            </w:pPr>
            <w:r w:rsidRPr="00CB3FBE">
              <w:rPr>
                <w:color w:val="002060"/>
              </w:rPr>
              <w:t>0</w:t>
            </w:r>
          </w:p>
        </w:tc>
      </w:tr>
      <w:tr w:rsidR="007347D6" w:rsidRPr="00CB3FBE" w14:paraId="6922C27F"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5251F2" w14:textId="77777777" w:rsidR="007347D6" w:rsidRPr="00CB3FBE" w:rsidRDefault="007347D6" w:rsidP="00CD4BCE">
            <w:pPr>
              <w:pStyle w:val="rowtabella0"/>
              <w:rPr>
                <w:color w:val="002060"/>
              </w:rPr>
            </w:pPr>
            <w:r w:rsidRPr="00CB3FBE">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79F8"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9FCC1"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253E7"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8BF3"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CA9C"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B9AA4" w14:textId="77777777" w:rsidR="007347D6" w:rsidRPr="00CB3FBE" w:rsidRDefault="007347D6" w:rsidP="00CD4BCE">
            <w:pPr>
              <w:pStyle w:val="rowtabella0"/>
              <w:jc w:val="center"/>
              <w:rPr>
                <w:color w:val="002060"/>
              </w:rPr>
            </w:pPr>
            <w:r w:rsidRPr="00CB3FBE">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8427F" w14:textId="77777777" w:rsidR="007347D6" w:rsidRPr="00CB3FBE" w:rsidRDefault="007347D6" w:rsidP="00CD4BCE">
            <w:pPr>
              <w:pStyle w:val="rowtabella0"/>
              <w:jc w:val="center"/>
              <w:rPr>
                <w:color w:val="002060"/>
              </w:rPr>
            </w:pPr>
            <w:r w:rsidRPr="00CB3FBE">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BCF76" w14:textId="77777777" w:rsidR="007347D6" w:rsidRPr="00CB3FBE" w:rsidRDefault="007347D6" w:rsidP="00CD4BCE">
            <w:pPr>
              <w:pStyle w:val="rowtabella0"/>
              <w:jc w:val="center"/>
              <w:rPr>
                <w:color w:val="002060"/>
              </w:rPr>
            </w:pPr>
            <w:r w:rsidRPr="00CB3FBE">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2CD18" w14:textId="77777777" w:rsidR="007347D6" w:rsidRPr="00CB3FBE" w:rsidRDefault="007347D6" w:rsidP="00CD4BCE">
            <w:pPr>
              <w:pStyle w:val="rowtabella0"/>
              <w:jc w:val="center"/>
              <w:rPr>
                <w:color w:val="002060"/>
              </w:rPr>
            </w:pPr>
            <w:r w:rsidRPr="00CB3FBE">
              <w:rPr>
                <w:color w:val="002060"/>
              </w:rPr>
              <w:t>0</w:t>
            </w:r>
          </w:p>
        </w:tc>
      </w:tr>
      <w:tr w:rsidR="007347D6" w:rsidRPr="00CB3FBE" w14:paraId="0A2C306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C657E" w14:textId="77777777" w:rsidR="007347D6" w:rsidRPr="00CB3FBE" w:rsidRDefault="007347D6" w:rsidP="00CD4BCE">
            <w:pPr>
              <w:pStyle w:val="rowtabella0"/>
              <w:rPr>
                <w:color w:val="002060"/>
                <w:lang w:val="es-ES"/>
              </w:rPr>
            </w:pPr>
            <w:r w:rsidRPr="00CB3FBE">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7E13"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75692"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11DAB"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C0210"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EA98"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8755"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7B7F9" w14:textId="77777777" w:rsidR="007347D6" w:rsidRPr="00CB3FBE" w:rsidRDefault="007347D6" w:rsidP="00CD4BCE">
            <w:pPr>
              <w:pStyle w:val="rowtabella0"/>
              <w:jc w:val="center"/>
              <w:rPr>
                <w:color w:val="002060"/>
              </w:rPr>
            </w:pPr>
            <w:r w:rsidRPr="00CB3FBE">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99B1B"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037DF" w14:textId="77777777" w:rsidR="007347D6" w:rsidRPr="00CB3FBE" w:rsidRDefault="007347D6" w:rsidP="00CD4BCE">
            <w:pPr>
              <w:pStyle w:val="rowtabella0"/>
              <w:jc w:val="center"/>
              <w:rPr>
                <w:color w:val="002060"/>
              </w:rPr>
            </w:pPr>
            <w:r w:rsidRPr="00CB3FBE">
              <w:rPr>
                <w:color w:val="002060"/>
              </w:rPr>
              <w:t>0</w:t>
            </w:r>
          </w:p>
        </w:tc>
      </w:tr>
      <w:tr w:rsidR="007347D6" w:rsidRPr="00CB3FBE" w14:paraId="0A814CE9"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4A3A82" w14:textId="77777777" w:rsidR="007347D6" w:rsidRPr="00CB3FBE" w:rsidRDefault="007347D6" w:rsidP="00CD4BCE">
            <w:pPr>
              <w:pStyle w:val="rowtabella0"/>
              <w:rPr>
                <w:color w:val="002060"/>
                <w:lang w:val="es-ES"/>
              </w:rPr>
            </w:pPr>
            <w:r w:rsidRPr="00CB3FBE">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36B90"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24116"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7D7A9"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95319"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C4B7"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88A21" w14:textId="77777777" w:rsidR="007347D6" w:rsidRPr="00CB3FBE" w:rsidRDefault="007347D6" w:rsidP="00CD4BCE">
            <w:pPr>
              <w:pStyle w:val="rowtabella0"/>
              <w:jc w:val="center"/>
              <w:rPr>
                <w:color w:val="002060"/>
              </w:rPr>
            </w:pPr>
            <w:r w:rsidRPr="00CB3FBE">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F253" w14:textId="77777777" w:rsidR="007347D6" w:rsidRPr="00CB3FBE" w:rsidRDefault="007347D6" w:rsidP="00CD4BCE">
            <w:pPr>
              <w:pStyle w:val="rowtabella0"/>
              <w:jc w:val="center"/>
              <w:rPr>
                <w:color w:val="002060"/>
              </w:rPr>
            </w:pPr>
            <w:r w:rsidRPr="00CB3FBE">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827EE"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09DC5" w14:textId="77777777" w:rsidR="007347D6" w:rsidRPr="00CB3FBE" w:rsidRDefault="007347D6" w:rsidP="00CD4BCE">
            <w:pPr>
              <w:pStyle w:val="rowtabella0"/>
              <w:jc w:val="center"/>
              <w:rPr>
                <w:color w:val="002060"/>
              </w:rPr>
            </w:pPr>
            <w:r w:rsidRPr="00CB3FBE">
              <w:rPr>
                <w:color w:val="002060"/>
              </w:rPr>
              <w:t>1</w:t>
            </w:r>
          </w:p>
        </w:tc>
      </w:tr>
    </w:tbl>
    <w:p w14:paraId="1D703EEB" w14:textId="77777777" w:rsidR="007347D6" w:rsidRPr="00CB3FBE" w:rsidRDefault="007347D6" w:rsidP="007347D6">
      <w:pPr>
        <w:pStyle w:val="breakline"/>
        <w:rPr>
          <w:rFonts w:eastAsiaTheme="minorEastAsia"/>
          <w:color w:val="002060"/>
        </w:rPr>
      </w:pPr>
    </w:p>
    <w:p w14:paraId="762A80A7" w14:textId="77777777" w:rsidR="007347D6" w:rsidRPr="00CB3FBE" w:rsidRDefault="007347D6" w:rsidP="007347D6">
      <w:pPr>
        <w:pStyle w:val="breakline"/>
        <w:rPr>
          <w:color w:val="002060"/>
        </w:rPr>
      </w:pPr>
    </w:p>
    <w:p w14:paraId="57968B37" w14:textId="77777777" w:rsidR="007347D6" w:rsidRPr="00CB3FBE" w:rsidRDefault="007347D6" w:rsidP="007347D6">
      <w:pPr>
        <w:pStyle w:val="sottotitolocampionato10"/>
        <w:rPr>
          <w:color w:val="002060"/>
        </w:rPr>
      </w:pPr>
      <w:r w:rsidRPr="00CB3FB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347D6" w:rsidRPr="00CB3FBE" w14:paraId="26016E65" w14:textId="77777777" w:rsidTr="00CD4BC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7A342" w14:textId="77777777" w:rsidR="007347D6" w:rsidRPr="00CB3FBE" w:rsidRDefault="007347D6" w:rsidP="00CD4BCE">
            <w:pPr>
              <w:pStyle w:val="headertabella0"/>
              <w:rPr>
                <w:color w:val="002060"/>
              </w:rPr>
            </w:pPr>
            <w:r w:rsidRPr="00CB3FBE">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EF27E" w14:textId="77777777" w:rsidR="007347D6" w:rsidRPr="00CB3FBE" w:rsidRDefault="007347D6" w:rsidP="00CD4BCE">
            <w:pPr>
              <w:pStyle w:val="headertabella0"/>
              <w:rPr>
                <w:color w:val="002060"/>
              </w:rPr>
            </w:pPr>
            <w:r w:rsidRPr="00CB3FBE">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9AB9B" w14:textId="77777777" w:rsidR="007347D6" w:rsidRPr="00CB3FBE" w:rsidRDefault="007347D6" w:rsidP="00CD4BCE">
            <w:pPr>
              <w:pStyle w:val="headertabella0"/>
              <w:rPr>
                <w:color w:val="002060"/>
              </w:rPr>
            </w:pPr>
            <w:r w:rsidRPr="00CB3FBE">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93F5C" w14:textId="77777777" w:rsidR="007347D6" w:rsidRPr="00CB3FBE" w:rsidRDefault="007347D6" w:rsidP="00CD4BCE">
            <w:pPr>
              <w:pStyle w:val="headertabella0"/>
              <w:rPr>
                <w:color w:val="002060"/>
              </w:rPr>
            </w:pPr>
            <w:r w:rsidRPr="00CB3FBE">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20958C" w14:textId="77777777" w:rsidR="007347D6" w:rsidRPr="00CB3FBE" w:rsidRDefault="007347D6" w:rsidP="00CD4BCE">
            <w:pPr>
              <w:pStyle w:val="headertabella0"/>
              <w:rPr>
                <w:color w:val="002060"/>
              </w:rPr>
            </w:pPr>
            <w:r w:rsidRPr="00CB3FBE">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5EFA0" w14:textId="77777777" w:rsidR="007347D6" w:rsidRPr="00CB3FBE" w:rsidRDefault="007347D6" w:rsidP="00CD4BCE">
            <w:pPr>
              <w:pStyle w:val="headertabella0"/>
              <w:rPr>
                <w:color w:val="002060"/>
              </w:rPr>
            </w:pPr>
            <w:r w:rsidRPr="00CB3FBE">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6D02C" w14:textId="77777777" w:rsidR="007347D6" w:rsidRPr="00CB3FBE" w:rsidRDefault="007347D6" w:rsidP="00CD4BCE">
            <w:pPr>
              <w:pStyle w:val="headertabella0"/>
              <w:rPr>
                <w:color w:val="002060"/>
              </w:rPr>
            </w:pPr>
            <w:r w:rsidRPr="00CB3FBE">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BD1C59" w14:textId="77777777" w:rsidR="007347D6" w:rsidRPr="00CB3FBE" w:rsidRDefault="007347D6" w:rsidP="00CD4BCE">
            <w:pPr>
              <w:pStyle w:val="headertabella0"/>
              <w:rPr>
                <w:color w:val="002060"/>
              </w:rPr>
            </w:pPr>
            <w:r w:rsidRPr="00CB3FBE">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F55F9E" w14:textId="77777777" w:rsidR="007347D6" w:rsidRPr="00CB3FBE" w:rsidRDefault="007347D6" w:rsidP="00CD4BCE">
            <w:pPr>
              <w:pStyle w:val="headertabella0"/>
              <w:rPr>
                <w:color w:val="002060"/>
              </w:rPr>
            </w:pPr>
            <w:r w:rsidRPr="00CB3FBE">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20FB5" w14:textId="77777777" w:rsidR="007347D6" w:rsidRPr="00CB3FBE" w:rsidRDefault="007347D6" w:rsidP="00CD4BCE">
            <w:pPr>
              <w:pStyle w:val="headertabella0"/>
              <w:rPr>
                <w:color w:val="002060"/>
              </w:rPr>
            </w:pPr>
            <w:r w:rsidRPr="00CB3FBE">
              <w:rPr>
                <w:color w:val="002060"/>
              </w:rPr>
              <w:t>PE</w:t>
            </w:r>
          </w:p>
        </w:tc>
      </w:tr>
      <w:tr w:rsidR="007347D6" w:rsidRPr="00CB3FBE" w14:paraId="593772D2" w14:textId="77777777" w:rsidTr="00CD4BC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F4D1CA" w14:textId="77777777" w:rsidR="007347D6" w:rsidRPr="00CB3FBE" w:rsidRDefault="007347D6" w:rsidP="00CD4BCE">
            <w:pPr>
              <w:pStyle w:val="rowtabella0"/>
              <w:rPr>
                <w:color w:val="002060"/>
                <w:lang w:val="es-ES"/>
              </w:rPr>
            </w:pPr>
            <w:r w:rsidRPr="00CB3FBE">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F599"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A9F70"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34FA5"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3637A"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C26F3"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EF3C6" w14:textId="77777777" w:rsidR="007347D6" w:rsidRPr="00CB3FBE" w:rsidRDefault="007347D6" w:rsidP="00CD4BCE">
            <w:pPr>
              <w:pStyle w:val="rowtabella0"/>
              <w:jc w:val="center"/>
              <w:rPr>
                <w:color w:val="002060"/>
              </w:rPr>
            </w:pPr>
            <w:r w:rsidRPr="00CB3FBE">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AEF2" w14:textId="77777777" w:rsidR="007347D6" w:rsidRPr="00CB3FBE" w:rsidRDefault="007347D6" w:rsidP="00CD4BCE">
            <w:pPr>
              <w:pStyle w:val="rowtabella0"/>
              <w:jc w:val="center"/>
              <w:rPr>
                <w:color w:val="002060"/>
              </w:rPr>
            </w:pPr>
            <w:r w:rsidRPr="00CB3FBE">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666B5" w14:textId="77777777" w:rsidR="007347D6" w:rsidRPr="00CB3FBE" w:rsidRDefault="007347D6" w:rsidP="00CD4BCE">
            <w:pPr>
              <w:pStyle w:val="rowtabella0"/>
              <w:jc w:val="center"/>
              <w:rPr>
                <w:color w:val="002060"/>
              </w:rPr>
            </w:pPr>
            <w:r w:rsidRPr="00CB3FBE">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F2411" w14:textId="77777777" w:rsidR="007347D6" w:rsidRPr="00CB3FBE" w:rsidRDefault="007347D6" w:rsidP="00CD4BCE">
            <w:pPr>
              <w:pStyle w:val="rowtabella0"/>
              <w:jc w:val="center"/>
              <w:rPr>
                <w:color w:val="002060"/>
              </w:rPr>
            </w:pPr>
            <w:r w:rsidRPr="00CB3FBE">
              <w:rPr>
                <w:color w:val="002060"/>
              </w:rPr>
              <w:t>0</w:t>
            </w:r>
          </w:p>
        </w:tc>
      </w:tr>
      <w:tr w:rsidR="007347D6" w:rsidRPr="00CB3FBE" w14:paraId="70BADDE6"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CC98A" w14:textId="77777777" w:rsidR="007347D6" w:rsidRPr="00CB3FBE" w:rsidRDefault="007347D6" w:rsidP="00CD4BCE">
            <w:pPr>
              <w:pStyle w:val="rowtabella0"/>
              <w:rPr>
                <w:color w:val="002060"/>
              </w:rPr>
            </w:pPr>
            <w:r w:rsidRPr="00CB3FBE">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9883" w14:textId="77777777" w:rsidR="007347D6" w:rsidRPr="00CB3FBE" w:rsidRDefault="007347D6" w:rsidP="00CD4BCE">
            <w:pPr>
              <w:pStyle w:val="rowtabella0"/>
              <w:jc w:val="center"/>
              <w:rPr>
                <w:color w:val="002060"/>
              </w:rPr>
            </w:pPr>
            <w:r w:rsidRPr="00CB3FBE">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AA36"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C48A"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C3C3"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003C1"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CDCF4" w14:textId="77777777" w:rsidR="007347D6" w:rsidRPr="00CB3FBE" w:rsidRDefault="007347D6" w:rsidP="00CD4BCE">
            <w:pPr>
              <w:pStyle w:val="rowtabella0"/>
              <w:jc w:val="center"/>
              <w:rPr>
                <w:color w:val="002060"/>
              </w:rPr>
            </w:pPr>
            <w:r w:rsidRPr="00CB3FBE">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4E51"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A2C73"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82C5F" w14:textId="77777777" w:rsidR="007347D6" w:rsidRPr="00CB3FBE" w:rsidRDefault="007347D6" w:rsidP="00CD4BCE">
            <w:pPr>
              <w:pStyle w:val="rowtabella0"/>
              <w:jc w:val="center"/>
              <w:rPr>
                <w:color w:val="002060"/>
              </w:rPr>
            </w:pPr>
            <w:r w:rsidRPr="00CB3FBE">
              <w:rPr>
                <w:color w:val="002060"/>
              </w:rPr>
              <w:t>0</w:t>
            </w:r>
          </w:p>
        </w:tc>
      </w:tr>
      <w:tr w:rsidR="007347D6" w:rsidRPr="00CB3FBE" w14:paraId="7E1AEECA"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FB2E5" w14:textId="77777777" w:rsidR="007347D6" w:rsidRPr="00CB3FBE" w:rsidRDefault="007347D6" w:rsidP="00CD4BCE">
            <w:pPr>
              <w:pStyle w:val="rowtabella0"/>
              <w:rPr>
                <w:color w:val="002060"/>
              </w:rPr>
            </w:pPr>
            <w:r w:rsidRPr="00CB3FBE">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EDC39"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592B" w14:textId="77777777" w:rsidR="007347D6" w:rsidRPr="00CB3FBE" w:rsidRDefault="007347D6" w:rsidP="00CD4BCE">
            <w:pPr>
              <w:pStyle w:val="rowtabella0"/>
              <w:jc w:val="center"/>
              <w:rPr>
                <w:color w:val="002060"/>
              </w:rPr>
            </w:pPr>
            <w:r w:rsidRPr="00CB3FBE">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6DA9"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BB838"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35A6"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22481" w14:textId="77777777" w:rsidR="007347D6" w:rsidRPr="00CB3FBE" w:rsidRDefault="007347D6" w:rsidP="00CD4BCE">
            <w:pPr>
              <w:pStyle w:val="rowtabella0"/>
              <w:jc w:val="center"/>
              <w:rPr>
                <w:color w:val="002060"/>
              </w:rPr>
            </w:pPr>
            <w:r w:rsidRPr="00CB3FBE">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44CD" w14:textId="77777777" w:rsidR="007347D6" w:rsidRPr="00CB3FBE" w:rsidRDefault="007347D6" w:rsidP="00CD4BCE">
            <w:pPr>
              <w:pStyle w:val="rowtabella0"/>
              <w:jc w:val="center"/>
              <w:rPr>
                <w:color w:val="002060"/>
              </w:rPr>
            </w:pPr>
            <w:r w:rsidRPr="00CB3FBE">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F4171"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6524" w14:textId="77777777" w:rsidR="007347D6" w:rsidRPr="00CB3FBE" w:rsidRDefault="007347D6" w:rsidP="00CD4BCE">
            <w:pPr>
              <w:pStyle w:val="rowtabella0"/>
              <w:jc w:val="center"/>
              <w:rPr>
                <w:color w:val="002060"/>
              </w:rPr>
            </w:pPr>
            <w:r w:rsidRPr="00CB3FBE">
              <w:rPr>
                <w:color w:val="002060"/>
              </w:rPr>
              <w:t>0</w:t>
            </w:r>
          </w:p>
        </w:tc>
      </w:tr>
      <w:tr w:rsidR="007347D6" w:rsidRPr="00CB3FBE" w14:paraId="1EBBF3E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47BDFB" w14:textId="77777777" w:rsidR="007347D6" w:rsidRPr="00CB3FBE" w:rsidRDefault="007347D6" w:rsidP="00CD4BCE">
            <w:pPr>
              <w:pStyle w:val="rowtabella0"/>
              <w:rPr>
                <w:color w:val="002060"/>
              </w:rPr>
            </w:pPr>
            <w:r w:rsidRPr="00CB3FBE">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03719" w14:textId="77777777" w:rsidR="007347D6" w:rsidRPr="00CB3FBE" w:rsidRDefault="007347D6" w:rsidP="00CD4BCE">
            <w:pPr>
              <w:pStyle w:val="rowtabella0"/>
              <w:jc w:val="center"/>
              <w:rPr>
                <w:color w:val="002060"/>
              </w:rPr>
            </w:pPr>
            <w:r w:rsidRPr="00CB3FBE">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EB004"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385E8"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50A2B"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3FB40"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A81BD"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03867"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0B44B"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51CC" w14:textId="77777777" w:rsidR="007347D6" w:rsidRPr="00CB3FBE" w:rsidRDefault="007347D6" w:rsidP="00CD4BCE">
            <w:pPr>
              <w:pStyle w:val="rowtabella0"/>
              <w:jc w:val="center"/>
              <w:rPr>
                <w:color w:val="002060"/>
              </w:rPr>
            </w:pPr>
            <w:r w:rsidRPr="00CB3FBE">
              <w:rPr>
                <w:color w:val="002060"/>
              </w:rPr>
              <w:t>0</w:t>
            </w:r>
          </w:p>
        </w:tc>
      </w:tr>
      <w:tr w:rsidR="007347D6" w:rsidRPr="00CB3FBE" w14:paraId="31B0617B"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99C65" w14:textId="77777777" w:rsidR="007347D6" w:rsidRPr="00CB3FBE" w:rsidRDefault="007347D6" w:rsidP="00CD4BCE">
            <w:pPr>
              <w:pStyle w:val="rowtabella0"/>
              <w:rPr>
                <w:color w:val="002060"/>
              </w:rPr>
            </w:pPr>
            <w:r w:rsidRPr="00CB3FBE">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1AB9A" w14:textId="77777777" w:rsidR="007347D6" w:rsidRPr="00CB3FBE" w:rsidRDefault="007347D6" w:rsidP="00CD4BCE">
            <w:pPr>
              <w:pStyle w:val="rowtabella0"/>
              <w:jc w:val="center"/>
              <w:rPr>
                <w:color w:val="002060"/>
              </w:rPr>
            </w:pPr>
            <w:r w:rsidRPr="00CB3FBE">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15C7"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D3D2B"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9E92"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1BF0" w14:textId="77777777" w:rsidR="007347D6" w:rsidRPr="00CB3FBE" w:rsidRDefault="007347D6" w:rsidP="00CD4BCE">
            <w:pPr>
              <w:pStyle w:val="rowtabella0"/>
              <w:jc w:val="center"/>
              <w:rPr>
                <w:color w:val="002060"/>
              </w:rPr>
            </w:pPr>
            <w:r w:rsidRPr="00CB3FBE">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71F2" w14:textId="77777777" w:rsidR="007347D6" w:rsidRPr="00CB3FBE" w:rsidRDefault="007347D6" w:rsidP="00CD4BCE">
            <w:pPr>
              <w:pStyle w:val="rowtabella0"/>
              <w:jc w:val="center"/>
              <w:rPr>
                <w:color w:val="002060"/>
              </w:rPr>
            </w:pPr>
            <w:r w:rsidRPr="00CB3FBE">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C2DC0"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FA9E"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2708" w14:textId="77777777" w:rsidR="007347D6" w:rsidRPr="00CB3FBE" w:rsidRDefault="007347D6" w:rsidP="00CD4BCE">
            <w:pPr>
              <w:pStyle w:val="rowtabella0"/>
              <w:jc w:val="center"/>
              <w:rPr>
                <w:color w:val="002060"/>
              </w:rPr>
            </w:pPr>
            <w:r w:rsidRPr="00CB3FBE">
              <w:rPr>
                <w:color w:val="002060"/>
              </w:rPr>
              <w:t>0</w:t>
            </w:r>
          </w:p>
        </w:tc>
      </w:tr>
      <w:tr w:rsidR="007347D6" w:rsidRPr="00CB3FBE" w14:paraId="297D4CAD" w14:textId="77777777" w:rsidTr="00CD4BC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88406" w14:textId="77777777" w:rsidR="007347D6" w:rsidRPr="00CB3FBE" w:rsidRDefault="007347D6" w:rsidP="00CD4BCE">
            <w:pPr>
              <w:pStyle w:val="rowtabella0"/>
              <w:rPr>
                <w:color w:val="002060"/>
              </w:rPr>
            </w:pPr>
            <w:r w:rsidRPr="00CB3FBE">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DB9F0"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30B46"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4432A" w14:textId="77777777" w:rsidR="007347D6" w:rsidRPr="00CB3FBE" w:rsidRDefault="007347D6" w:rsidP="00CD4BCE">
            <w:pPr>
              <w:pStyle w:val="rowtabella0"/>
              <w:jc w:val="center"/>
              <w:rPr>
                <w:color w:val="002060"/>
              </w:rPr>
            </w:pPr>
            <w:r w:rsidRPr="00CB3FBE">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67B8"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4BFEF" w14:textId="77777777" w:rsidR="007347D6" w:rsidRPr="00CB3FBE" w:rsidRDefault="007347D6" w:rsidP="00CD4BCE">
            <w:pPr>
              <w:pStyle w:val="rowtabella0"/>
              <w:jc w:val="center"/>
              <w:rPr>
                <w:color w:val="002060"/>
              </w:rPr>
            </w:pPr>
            <w:r w:rsidRPr="00CB3FBE">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EF3F" w14:textId="77777777" w:rsidR="007347D6" w:rsidRPr="00CB3FBE" w:rsidRDefault="007347D6" w:rsidP="00CD4BCE">
            <w:pPr>
              <w:pStyle w:val="rowtabella0"/>
              <w:jc w:val="center"/>
              <w:rPr>
                <w:color w:val="002060"/>
              </w:rPr>
            </w:pPr>
            <w:r w:rsidRPr="00CB3FBE">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F8EF" w14:textId="77777777" w:rsidR="007347D6" w:rsidRPr="00CB3FBE" w:rsidRDefault="007347D6" w:rsidP="00CD4BCE">
            <w:pPr>
              <w:pStyle w:val="rowtabella0"/>
              <w:jc w:val="center"/>
              <w:rPr>
                <w:color w:val="002060"/>
              </w:rPr>
            </w:pPr>
            <w:r w:rsidRPr="00CB3FBE">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3D9BE" w14:textId="77777777" w:rsidR="007347D6" w:rsidRPr="00CB3FBE" w:rsidRDefault="007347D6" w:rsidP="00CD4BCE">
            <w:pPr>
              <w:pStyle w:val="rowtabella0"/>
              <w:jc w:val="center"/>
              <w:rPr>
                <w:color w:val="002060"/>
              </w:rPr>
            </w:pPr>
            <w:r w:rsidRPr="00CB3FBE">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51D98" w14:textId="77777777" w:rsidR="007347D6" w:rsidRPr="00CB3FBE" w:rsidRDefault="007347D6" w:rsidP="00CD4BCE">
            <w:pPr>
              <w:pStyle w:val="rowtabella0"/>
              <w:jc w:val="center"/>
              <w:rPr>
                <w:color w:val="002060"/>
              </w:rPr>
            </w:pPr>
            <w:r w:rsidRPr="00CB3FBE">
              <w:rPr>
                <w:color w:val="002060"/>
              </w:rPr>
              <w:t>0</w:t>
            </w:r>
          </w:p>
        </w:tc>
      </w:tr>
      <w:tr w:rsidR="007347D6" w:rsidRPr="00CB3FBE" w14:paraId="372E7A21" w14:textId="77777777" w:rsidTr="00CD4BC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F35773" w14:textId="77777777" w:rsidR="007347D6" w:rsidRPr="00CB3FBE" w:rsidRDefault="007347D6" w:rsidP="00CD4BCE">
            <w:pPr>
              <w:pStyle w:val="rowtabella0"/>
              <w:rPr>
                <w:color w:val="002060"/>
              </w:rPr>
            </w:pPr>
            <w:r w:rsidRPr="00CB3FBE">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E9F03"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6ED77"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0AAA1"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E8A8A" w14:textId="77777777" w:rsidR="007347D6" w:rsidRPr="00CB3FBE" w:rsidRDefault="007347D6" w:rsidP="00CD4BCE">
            <w:pPr>
              <w:pStyle w:val="rowtabella0"/>
              <w:jc w:val="center"/>
              <w:rPr>
                <w:color w:val="002060"/>
              </w:rPr>
            </w:pPr>
            <w:r w:rsidRPr="00CB3FBE">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59A20" w14:textId="77777777" w:rsidR="007347D6" w:rsidRPr="00CB3FBE" w:rsidRDefault="007347D6" w:rsidP="00CD4BCE">
            <w:pPr>
              <w:pStyle w:val="rowtabella0"/>
              <w:jc w:val="center"/>
              <w:rPr>
                <w:color w:val="002060"/>
              </w:rPr>
            </w:pPr>
            <w:r w:rsidRPr="00CB3FBE">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9271" w14:textId="77777777" w:rsidR="007347D6" w:rsidRPr="00CB3FBE" w:rsidRDefault="007347D6" w:rsidP="00CD4BCE">
            <w:pPr>
              <w:pStyle w:val="rowtabella0"/>
              <w:jc w:val="center"/>
              <w:rPr>
                <w:color w:val="002060"/>
              </w:rPr>
            </w:pPr>
            <w:r w:rsidRPr="00CB3FBE">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CEA92" w14:textId="77777777" w:rsidR="007347D6" w:rsidRPr="00CB3FBE" w:rsidRDefault="007347D6" w:rsidP="00CD4BCE">
            <w:pPr>
              <w:pStyle w:val="rowtabella0"/>
              <w:jc w:val="center"/>
              <w:rPr>
                <w:color w:val="002060"/>
              </w:rPr>
            </w:pPr>
            <w:r w:rsidRPr="00CB3FBE">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9DA3" w14:textId="77777777" w:rsidR="007347D6" w:rsidRPr="00CB3FBE" w:rsidRDefault="007347D6" w:rsidP="00CD4BCE">
            <w:pPr>
              <w:pStyle w:val="rowtabella0"/>
              <w:jc w:val="center"/>
              <w:rPr>
                <w:color w:val="002060"/>
              </w:rPr>
            </w:pPr>
            <w:r w:rsidRPr="00CB3FBE">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F2B56" w14:textId="77777777" w:rsidR="007347D6" w:rsidRPr="00CB3FBE" w:rsidRDefault="007347D6" w:rsidP="00CD4BCE">
            <w:pPr>
              <w:pStyle w:val="rowtabella0"/>
              <w:jc w:val="center"/>
              <w:rPr>
                <w:color w:val="002060"/>
              </w:rPr>
            </w:pPr>
            <w:r w:rsidRPr="00CB3FBE">
              <w:rPr>
                <w:color w:val="002060"/>
              </w:rPr>
              <w:t>0</w:t>
            </w:r>
          </w:p>
        </w:tc>
      </w:tr>
    </w:tbl>
    <w:p w14:paraId="0D100F72" w14:textId="77777777" w:rsidR="007347D6" w:rsidRDefault="007347D6" w:rsidP="007347D6">
      <w:pPr>
        <w:pStyle w:val="breakline"/>
        <w:rPr>
          <w:color w:val="002060"/>
        </w:rPr>
      </w:pPr>
    </w:p>
    <w:p w14:paraId="3C2D3885" w14:textId="77777777" w:rsidR="007347D6" w:rsidRPr="00CB3FBE" w:rsidRDefault="007347D6" w:rsidP="007347D6">
      <w:pPr>
        <w:pStyle w:val="titoloprinc0"/>
        <w:rPr>
          <w:color w:val="002060"/>
        </w:rPr>
      </w:pPr>
      <w:r w:rsidRPr="00CB3FBE">
        <w:rPr>
          <w:color w:val="002060"/>
        </w:rPr>
        <w:t>PROGRAMMA GARE</w:t>
      </w:r>
    </w:p>
    <w:p w14:paraId="2DDE1152" w14:textId="77777777" w:rsidR="007347D6" w:rsidRDefault="007347D6" w:rsidP="007347D6">
      <w:pPr>
        <w:pStyle w:val="breakline"/>
        <w:rPr>
          <w:rFonts w:eastAsiaTheme="minorEastAsia"/>
          <w:color w:val="002060"/>
        </w:rPr>
      </w:pPr>
    </w:p>
    <w:p w14:paraId="2BD43147" w14:textId="77777777" w:rsidR="001A3104" w:rsidRPr="00FF58F8" w:rsidRDefault="001A3104" w:rsidP="001A3104">
      <w:pPr>
        <w:pStyle w:val="sottotitolocampionato10"/>
        <w:rPr>
          <w:color w:val="002060"/>
        </w:rPr>
      </w:pPr>
      <w:r w:rsidRPr="00FF58F8">
        <w:rPr>
          <w:color w:val="002060"/>
        </w:rP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8"/>
        <w:gridCol w:w="385"/>
        <w:gridCol w:w="898"/>
        <w:gridCol w:w="1198"/>
        <w:gridCol w:w="1542"/>
        <w:gridCol w:w="1568"/>
      </w:tblGrid>
      <w:tr w:rsidR="001A3104" w:rsidRPr="00FF58F8" w14:paraId="646A3981"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33E0C"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01041"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C426F"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D9EB2"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E14F7"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E71CC6"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7B7FE"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212A4533"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2CE679" w14:textId="77777777" w:rsidR="001A3104" w:rsidRPr="00FF58F8" w:rsidRDefault="001A3104" w:rsidP="00CD4BCE">
            <w:pPr>
              <w:pStyle w:val="rowtabella0"/>
              <w:rPr>
                <w:color w:val="002060"/>
              </w:rPr>
            </w:pPr>
            <w:r w:rsidRPr="00FF58F8">
              <w:rPr>
                <w:color w:val="002060"/>
              </w:rPr>
              <w:t>CALCIO A 5 CORINALDO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29D48" w14:textId="77777777" w:rsidR="001A3104" w:rsidRPr="00FF58F8" w:rsidRDefault="001A3104" w:rsidP="00CD4BCE">
            <w:pPr>
              <w:pStyle w:val="rowtabella0"/>
              <w:rPr>
                <w:color w:val="002060"/>
              </w:rPr>
            </w:pPr>
            <w:r w:rsidRPr="00FF58F8">
              <w:rPr>
                <w:color w:val="002060"/>
              </w:rPr>
              <w:t>REAL SAN GIORGIO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88729"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5E59E" w14:textId="77777777" w:rsidR="001A3104" w:rsidRPr="00FF58F8" w:rsidRDefault="001A3104" w:rsidP="00CD4BCE">
            <w:pPr>
              <w:pStyle w:val="rowtabella0"/>
              <w:rPr>
                <w:color w:val="002060"/>
              </w:rPr>
            </w:pPr>
            <w:r w:rsidRPr="00FF58F8">
              <w:rPr>
                <w:color w:val="002060"/>
              </w:rPr>
              <w:t>13/02/2025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6C14D" w14:textId="77777777" w:rsidR="001A3104" w:rsidRPr="00FF58F8" w:rsidRDefault="001A3104" w:rsidP="00CD4BCE">
            <w:pPr>
              <w:pStyle w:val="rowtabella0"/>
              <w:rPr>
                <w:color w:val="002060"/>
              </w:rPr>
            </w:pPr>
            <w:r w:rsidRPr="00FF58F8">
              <w:rPr>
                <w:color w:val="002060"/>
              </w:rPr>
              <w:t>5301 NUOVO PALAS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29E2F" w14:textId="77777777" w:rsidR="001A3104" w:rsidRPr="00FF58F8" w:rsidRDefault="001A3104" w:rsidP="00CD4BCE">
            <w:pPr>
              <w:pStyle w:val="rowtabella0"/>
              <w:rPr>
                <w:color w:val="002060"/>
              </w:rPr>
            </w:pPr>
            <w:r w:rsidRPr="00FF58F8">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BB4A9C" w14:textId="77777777" w:rsidR="001A3104" w:rsidRPr="00FF58F8" w:rsidRDefault="001A3104" w:rsidP="00CD4BCE">
            <w:pPr>
              <w:pStyle w:val="rowtabella0"/>
              <w:rPr>
                <w:color w:val="002060"/>
              </w:rPr>
            </w:pPr>
            <w:r w:rsidRPr="00FF58F8">
              <w:rPr>
                <w:color w:val="002060"/>
              </w:rPr>
              <w:t>STR.DEL BURELLO LOC.VAL NEVOLA</w:t>
            </w:r>
          </w:p>
        </w:tc>
      </w:tr>
      <w:tr w:rsidR="001A3104" w:rsidRPr="00FF58F8" w14:paraId="6C1786C3"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AD792F" w14:textId="77777777" w:rsidR="001A3104" w:rsidRPr="00FF58F8" w:rsidRDefault="001A3104" w:rsidP="00CD4BCE">
            <w:pPr>
              <w:pStyle w:val="rowtabella0"/>
              <w:rPr>
                <w:color w:val="002060"/>
              </w:rPr>
            </w:pPr>
            <w:r w:rsidRPr="00FF58F8">
              <w:rPr>
                <w:color w:val="002060"/>
              </w:rPr>
              <w:t>ITALSERVICE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0F011A" w14:textId="77777777" w:rsidR="001A3104" w:rsidRPr="00FF58F8" w:rsidRDefault="001A3104" w:rsidP="00CD4BCE">
            <w:pPr>
              <w:pStyle w:val="rowtabella0"/>
              <w:rPr>
                <w:color w:val="002060"/>
              </w:rPr>
            </w:pPr>
            <w:r w:rsidRPr="00FF58F8">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AA1431"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D57C28"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08FB00" w14:textId="77777777" w:rsidR="001A3104" w:rsidRPr="00FF58F8" w:rsidRDefault="001A3104" w:rsidP="00CD4BCE">
            <w:pPr>
              <w:pStyle w:val="rowtabella0"/>
              <w:rPr>
                <w:color w:val="002060"/>
              </w:rPr>
            </w:pPr>
            <w:r w:rsidRPr="00FF58F8">
              <w:rPr>
                <w:color w:val="002060"/>
              </w:rPr>
              <w:t>5442 TENSOSTRUTTURA B.GO S.MARIA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91FB20" w14:textId="77777777" w:rsidR="001A3104" w:rsidRPr="00FF58F8" w:rsidRDefault="001A3104" w:rsidP="00CD4BCE">
            <w:pPr>
              <w:pStyle w:val="rowtabella0"/>
              <w:rPr>
                <w:color w:val="002060"/>
              </w:rPr>
            </w:pPr>
            <w:r w:rsidRPr="00FF58F8">
              <w:rPr>
                <w:color w:val="002060"/>
              </w:rPr>
              <w:t>PESARO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5BE973" w14:textId="77777777" w:rsidR="001A3104" w:rsidRPr="00FF58F8" w:rsidRDefault="001A3104" w:rsidP="00CD4BCE">
            <w:pPr>
              <w:pStyle w:val="rowtabella0"/>
              <w:rPr>
                <w:color w:val="002060"/>
              </w:rPr>
            </w:pPr>
            <w:r w:rsidRPr="00FF58F8">
              <w:rPr>
                <w:color w:val="002060"/>
              </w:rPr>
              <w:t>STRADA DEL FOGLIA - B.GO S.MAR</w:t>
            </w:r>
          </w:p>
        </w:tc>
      </w:tr>
      <w:tr w:rsidR="001A3104" w:rsidRPr="00FF58F8" w14:paraId="19A874BE"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99EA90" w14:textId="77777777" w:rsidR="001A3104" w:rsidRPr="00FF58F8" w:rsidRDefault="001A3104" w:rsidP="00CD4BCE">
            <w:pPr>
              <w:pStyle w:val="rowtabella0"/>
              <w:rPr>
                <w:color w:val="002060"/>
              </w:rPr>
            </w:pPr>
            <w:r w:rsidRPr="00FF58F8">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C87CBD" w14:textId="77777777" w:rsidR="001A3104" w:rsidRPr="00FF58F8" w:rsidRDefault="001A3104" w:rsidP="00CD4BCE">
            <w:pPr>
              <w:pStyle w:val="rowtabella0"/>
              <w:rPr>
                <w:color w:val="002060"/>
              </w:rPr>
            </w:pPr>
            <w:r w:rsidRPr="00FF58F8">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66441D"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4FE447"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3F5462C" w14:textId="77777777" w:rsidR="001A3104" w:rsidRPr="00FF58F8" w:rsidRDefault="001A3104" w:rsidP="00CD4BCE">
            <w:pPr>
              <w:pStyle w:val="rowtabella0"/>
              <w:rPr>
                <w:color w:val="002060"/>
              </w:rPr>
            </w:pPr>
            <w:r w:rsidRPr="00FF58F8">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91B950" w14:textId="77777777" w:rsidR="001A3104" w:rsidRPr="00FF58F8" w:rsidRDefault="001A3104" w:rsidP="00CD4BCE">
            <w:pPr>
              <w:pStyle w:val="rowtabella0"/>
              <w:rPr>
                <w:color w:val="002060"/>
              </w:rPr>
            </w:pPr>
            <w:r w:rsidRPr="00FF58F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EF5CC" w14:textId="77777777" w:rsidR="001A3104" w:rsidRPr="00FF58F8" w:rsidRDefault="001A3104" w:rsidP="00CD4BCE">
            <w:pPr>
              <w:pStyle w:val="rowtabella0"/>
              <w:rPr>
                <w:color w:val="002060"/>
              </w:rPr>
            </w:pPr>
            <w:r w:rsidRPr="00FF58F8">
              <w:rPr>
                <w:color w:val="002060"/>
              </w:rPr>
              <w:t>VIA DEI TESSITORI</w:t>
            </w:r>
          </w:p>
        </w:tc>
      </w:tr>
      <w:tr w:rsidR="001A3104" w:rsidRPr="00FF58F8" w14:paraId="2882EF22"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936A7F" w14:textId="77777777" w:rsidR="001A3104" w:rsidRPr="00FF58F8" w:rsidRDefault="001A3104" w:rsidP="00CD4BCE">
            <w:pPr>
              <w:pStyle w:val="rowtabella0"/>
              <w:rPr>
                <w:color w:val="002060"/>
              </w:rPr>
            </w:pPr>
            <w:r w:rsidRPr="00FF58F8">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69834C" w14:textId="77777777" w:rsidR="001A3104" w:rsidRPr="00FF58F8" w:rsidRDefault="001A3104" w:rsidP="00CD4BCE">
            <w:pPr>
              <w:pStyle w:val="rowtabella0"/>
              <w:rPr>
                <w:color w:val="002060"/>
              </w:rPr>
            </w:pPr>
            <w:r w:rsidRPr="00FF58F8">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DEC982"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7E56454" w14:textId="77777777" w:rsidR="001A3104" w:rsidRPr="00FF58F8" w:rsidRDefault="001A3104" w:rsidP="00CD4BCE">
            <w:pPr>
              <w:pStyle w:val="rowtabella0"/>
              <w:rPr>
                <w:color w:val="002060"/>
              </w:rPr>
            </w:pPr>
            <w:r w:rsidRPr="00FF58F8">
              <w:rPr>
                <w:color w:val="002060"/>
              </w:rPr>
              <w:t>16/02/2025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6DE21" w14:textId="77777777" w:rsidR="001A3104" w:rsidRPr="00FF58F8" w:rsidRDefault="001A3104" w:rsidP="00CD4BCE">
            <w:pPr>
              <w:pStyle w:val="rowtabella0"/>
              <w:rPr>
                <w:color w:val="002060"/>
              </w:rPr>
            </w:pPr>
            <w:r w:rsidRPr="00FF58F8">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C47C3E" w14:textId="77777777" w:rsidR="001A3104" w:rsidRPr="00FF58F8" w:rsidRDefault="001A3104" w:rsidP="00CD4BCE">
            <w:pPr>
              <w:pStyle w:val="rowtabella0"/>
              <w:rPr>
                <w:color w:val="002060"/>
              </w:rPr>
            </w:pPr>
            <w:r w:rsidRPr="00FF58F8">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DF31B6" w14:textId="77777777" w:rsidR="001A3104" w:rsidRPr="00FF58F8" w:rsidRDefault="001A3104" w:rsidP="00CD4BCE">
            <w:pPr>
              <w:pStyle w:val="rowtabella0"/>
              <w:rPr>
                <w:color w:val="002060"/>
              </w:rPr>
            </w:pPr>
            <w:r w:rsidRPr="00FF58F8">
              <w:rPr>
                <w:color w:val="002060"/>
              </w:rPr>
              <w:t>VIA FRATELLI CERVI</w:t>
            </w:r>
          </w:p>
        </w:tc>
      </w:tr>
      <w:tr w:rsidR="001A3104" w:rsidRPr="00FF58F8" w14:paraId="2F094A63"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1CA0ED" w14:textId="77777777" w:rsidR="001A3104" w:rsidRPr="00FF58F8" w:rsidRDefault="001A3104" w:rsidP="00CD4BCE">
            <w:pPr>
              <w:pStyle w:val="rowtabella0"/>
              <w:rPr>
                <w:color w:val="002060"/>
              </w:rPr>
            </w:pPr>
            <w:r w:rsidRPr="00FF58F8">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567911" w14:textId="77777777" w:rsidR="001A3104" w:rsidRPr="00FF58F8" w:rsidRDefault="001A3104" w:rsidP="00CD4BCE">
            <w:pPr>
              <w:pStyle w:val="rowtabella0"/>
              <w:rPr>
                <w:color w:val="002060"/>
              </w:rPr>
            </w:pPr>
            <w:r w:rsidRPr="00FF58F8">
              <w:rPr>
                <w:color w:val="002060"/>
              </w:rPr>
              <w:t>NUOVA JUVENTINA FFC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6F5A45"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6BB6B" w14:textId="77777777" w:rsidR="001A3104" w:rsidRPr="00FF58F8" w:rsidRDefault="001A3104" w:rsidP="00CD4BCE">
            <w:pPr>
              <w:pStyle w:val="rowtabella0"/>
              <w:rPr>
                <w:color w:val="002060"/>
              </w:rPr>
            </w:pPr>
            <w:r w:rsidRPr="00FF58F8">
              <w:rPr>
                <w:color w:val="002060"/>
              </w:rPr>
              <w:t>16/02/2025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0D41B" w14:textId="77777777" w:rsidR="001A3104" w:rsidRPr="00FF58F8" w:rsidRDefault="001A3104" w:rsidP="00CD4BCE">
            <w:pPr>
              <w:pStyle w:val="rowtabella0"/>
              <w:rPr>
                <w:color w:val="002060"/>
              </w:rPr>
            </w:pPr>
            <w:r w:rsidRPr="00FF58F8">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C600A6" w14:textId="77777777" w:rsidR="001A3104" w:rsidRPr="00FF58F8" w:rsidRDefault="001A3104" w:rsidP="00CD4BCE">
            <w:pPr>
              <w:pStyle w:val="rowtabella0"/>
              <w:rPr>
                <w:color w:val="002060"/>
              </w:rPr>
            </w:pPr>
            <w:r w:rsidRPr="00FF58F8">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3CF6C" w14:textId="77777777" w:rsidR="001A3104" w:rsidRPr="00FF58F8" w:rsidRDefault="001A3104" w:rsidP="00CD4BCE">
            <w:pPr>
              <w:pStyle w:val="rowtabella0"/>
              <w:rPr>
                <w:color w:val="002060"/>
              </w:rPr>
            </w:pPr>
            <w:r w:rsidRPr="00FF58F8">
              <w:rPr>
                <w:color w:val="002060"/>
              </w:rPr>
              <w:t>LOC.MONTEROCCO VIA A.MANCINI</w:t>
            </w:r>
          </w:p>
        </w:tc>
      </w:tr>
    </w:tbl>
    <w:p w14:paraId="12777DE0" w14:textId="77777777" w:rsidR="001A3104" w:rsidRPr="00FF58F8" w:rsidRDefault="001A3104" w:rsidP="001A3104">
      <w:pPr>
        <w:pStyle w:val="breakline"/>
        <w:rPr>
          <w:rFonts w:eastAsiaTheme="minorEastAsia"/>
          <w:color w:val="002060"/>
        </w:rPr>
      </w:pPr>
    </w:p>
    <w:p w14:paraId="0D24BFE9" w14:textId="77777777" w:rsidR="001A3104" w:rsidRPr="00FF58F8" w:rsidRDefault="001A3104" w:rsidP="001A3104">
      <w:pPr>
        <w:pStyle w:val="breakline"/>
        <w:rPr>
          <w:color w:val="002060"/>
        </w:rPr>
      </w:pPr>
    </w:p>
    <w:p w14:paraId="55E316B3" w14:textId="77777777" w:rsidR="001A3104" w:rsidRPr="00FF58F8" w:rsidRDefault="001A3104" w:rsidP="001A3104">
      <w:pPr>
        <w:pStyle w:val="breakline"/>
        <w:rPr>
          <w:color w:val="002060"/>
        </w:rPr>
      </w:pPr>
    </w:p>
    <w:p w14:paraId="03EAAEB1" w14:textId="77777777" w:rsidR="001A3104" w:rsidRPr="00FF58F8" w:rsidRDefault="001A3104" w:rsidP="001A3104">
      <w:pPr>
        <w:pStyle w:val="sottotitolocampionato10"/>
        <w:rPr>
          <w:color w:val="002060"/>
        </w:rPr>
      </w:pPr>
      <w:r w:rsidRPr="00FF58F8">
        <w:rPr>
          <w:color w:val="002060"/>
        </w:rPr>
        <w:t>GIRONE SA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1A3104" w:rsidRPr="00FF58F8" w14:paraId="0F1C291A"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C71B9"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3B399"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DFC47"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407D6"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D60A1"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0C9B1"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676E7"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6D6363EC"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61923A" w14:textId="77777777" w:rsidR="001A3104" w:rsidRPr="00FF58F8" w:rsidRDefault="001A3104" w:rsidP="00CD4BCE">
            <w:pPr>
              <w:pStyle w:val="rowtabella0"/>
              <w:rPr>
                <w:color w:val="002060"/>
              </w:rPr>
            </w:pPr>
            <w:r w:rsidRPr="00FF58F8">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33955C" w14:textId="77777777" w:rsidR="001A3104" w:rsidRPr="00FF58F8" w:rsidRDefault="001A3104" w:rsidP="00CD4BCE">
            <w:pPr>
              <w:pStyle w:val="rowtabella0"/>
              <w:rPr>
                <w:color w:val="002060"/>
              </w:rPr>
            </w:pPr>
            <w:r w:rsidRPr="00FF58F8">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F5BF8A"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C1F829" w14:textId="77777777" w:rsidR="001A3104" w:rsidRPr="00FF58F8" w:rsidRDefault="001A3104" w:rsidP="00CD4BCE">
            <w:pPr>
              <w:pStyle w:val="rowtabella0"/>
              <w:rPr>
                <w:color w:val="002060"/>
              </w:rPr>
            </w:pPr>
            <w:r w:rsidRPr="00FF58F8">
              <w:rPr>
                <w:color w:val="002060"/>
              </w:rPr>
              <w:t>15/02/2025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A0D5F" w14:textId="77777777" w:rsidR="001A3104" w:rsidRPr="00FF58F8" w:rsidRDefault="001A3104" w:rsidP="00CD4BCE">
            <w:pPr>
              <w:pStyle w:val="rowtabella0"/>
              <w:rPr>
                <w:color w:val="002060"/>
              </w:rPr>
            </w:pPr>
            <w:r w:rsidRPr="00FF58F8">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BFAC22" w14:textId="77777777" w:rsidR="001A3104" w:rsidRPr="00FF58F8" w:rsidRDefault="001A3104" w:rsidP="00CD4BCE">
            <w:pPr>
              <w:pStyle w:val="rowtabella0"/>
              <w:rPr>
                <w:color w:val="002060"/>
              </w:rPr>
            </w:pPr>
            <w:r w:rsidRPr="00FF58F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B7E27" w14:textId="77777777" w:rsidR="001A3104" w:rsidRPr="00FF58F8" w:rsidRDefault="001A3104" w:rsidP="00CD4BCE">
            <w:pPr>
              <w:pStyle w:val="rowtabella0"/>
              <w:rPr>
                <w:color w:val="002060"/>
              </w:rPr>
            </w:pPr>
            <w:r w:rsidRPr="00FF58F8">
              <w:rPr>
                <w:color w:val="002060"/>
              </w:rPr>
              <w:t>VIA VESCOVARA, 7</w:t>
            </w:r>
          </w:p>
        </w:tc>
      </w:tr>
      <w:tr w:rsidR="001A3104" w:rsidRPr="00FF58F8" w14:paraId="1278BC0C"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FD590F" w14:textId="77777777" w:rsidR="001A3104" w:rsidRPr="00FF58F8" w:rsidRDefault="001A3104" w:rsidP="00CD4BCE">
            <w:pPr>
              <w:pStyle w:val="rowtabella0"/>
              <w:rPr>
                <w:color w:val="002060"/>
              </w:rPr>
            </w:pPr>
            <w:r w:rsidRPr="00FF58F8">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4E65E5" w14:textId="77777777" w:rsidR="001A3104" w:rsidRPr="00FF58F8" w:rsidRDefault="001A3104" w:rsidP="00CD4BCE">
            <w:pPr>
              <w:pStyle w:val="rowtabella0"/>
              <w:rPr>
                <w:color w:val="002060"/>
              </w:rPr>
            </w:pPr>
            <w:r w:rsidRPr="00FF58F8">
              <w:rPr>
                <w:color w:val="002060"/>
              </w:rPr>
              <w:t>CSI GAUDIO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A7ED0A"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3D7339" w14:textId="77777777" w:rsidR="001A3104" w:rsidRPr="00FF58F8" w:rsidRDefault="001A3104" w:rsidP="00CD4BCE">
            <w:pPr>
              <w:pStyle w:val="rowtabella0"/>
              <w:rPr>
                <w:color w:val="002060"/>
              </w:rPr>
            </w:pPr>
            <w:r w:rsidRPr="00FF58F8">
              <w:rPr>
                <w:color w:val="002060"/>
              </w:rPr>
              <w:t>15/02/2025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7A1C55" w14:textId="77777777" w:rsidR="001A3104" w:rsidRPr="00FF58F8" w:rsidRDefault="001A3104" w:rsidP="00CD4BCE">
            <w:pPr>
              <w:pStyle w:val="rowtabella0"/>
              <w:rPr>
                <w:color w:val="002060"/>
              </w:rPr>
            </w:pPr>
            <w:r w:rsidRPr="00FF58F8">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9DE5C9" w14:textId="77777777" w:rsidR="001A3104" w:rsidRPr="00FF58F8" w:rsidRDefault="001A3104" w:rsidP="00CD4BCE">
            <w:pPr>
              <w:pStyle w:val="rowtabella0"/>
              <w:rPr>
                <w:color w:val="002060"/>
              </w:rPr>
            </w:pPr>
            <w:r w:rsidRPr="00FF58F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852211" w14:textId="77777777" w:rsidR="001A3104" w:rsidRPr="00FF58F8" w:rsidRDefault="001A3104" w:rsidP="00CD4BCE">
            <w:pPr>
              <w:pStyle w:val="rowtabella0"/>
              <w:rPr>
                <w:color w:val="002060"/>
              </w:rPr>
            </w:pPr>
            <w:r w:rsidRPr="00FF58F8">
              <w:rPr>
                <w:color w:val="002060"/>
              </w:rPr>
              <w:t>VIA B.BUOZZI</w:t>
            </w:r>
          </w:p>
        </w:tc>
      </w:tr>
      <w:tr w:rsidR="001A3104" w:rsidRPr="00FF58F8" w14:paraId="26C82B07"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D2D1FB" w14:textId="77777777" w:rsidR="001A3104" w:rsidRPr="00FF58F8" w:rsidRDefault="001A3104" w:rsidP="00CD4BCE">
            <w:pPr>
              <w:pStyle w:val="rowtabella0"/>
              <w:rPr>
                <w:color w:val="002060"/>
              </w:rPr>
            </w:pPr>
            <w:r w:rsidRPr="00FF58F8">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CE57CE" w14:textId="77777777" w:rsidR="001A3104" w:rsidRPr="00FF58F8" w:rsidRDefault="001A3104" w:rsidP="00CD4BCE">
            <w:pPr>
              <w:pStyle w:val="rowtabella0"/>
              <w:rPr>
                <w:color w:val="002060"/>
              </w:rPr>
            </w:pPr>
            <w:r w:rsidRPr="00FF58F8">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D0B80EE"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5E177B" w14:textId="77777777" w:rsidR="001A3104" w:rsidRPr="00FF58F8" w:rsidRDefault="001A3104" w:rsidP="00CD4BCE">
            <w:pPr>
              <w:pStyle w:val="rowtabella0"/>
              <w:rPr>
                <w:color w:val="002060"/>
              </w:rPr>
            </w:pPr>
            <w:r w:rsidRPr="00FF58F8">
              <w:rPr>
                <w:color w:val="002060"/>
              </w:rPr>
              <w:t>15/02/2025 18:15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DB7AE8A" w14:textId="77777777" w:rsidR="001A3104" w:rsidRPr="00FF58F8" w:rsidRDefault="001A3104" w:rsidP="00CD4BCE">
            <w:pPr>
              <w:pStyle w:val="rowtabella0"/>
              <w:rPr>
                <w:color w:val="002060"/>
              </w:rPr>
            </w:pPr>
            <w:r w:rsidRPr="00FF58F8">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AFAA56" w14:textId="77777777" w:rsidR="001A3104" w:rsidRPr="00FF58F8" w:rsidRDefault="001A3104" w:rsidP="00CD4BCE">
            <w:pPr>
              <w:pStyle w:val="rowtabella0"/>
              <w:rPr>
                <w:color w:val="002060"/>
              </w:rPr>
            </w:pPr>
            <w:r w:rsidRPr="00FF58F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26AD03" w14:textId="77777777" w:rsidR="001A3104" w:rsidRPr="00FF58F8" w:rsidRDefault="001A3104" w:rsidP="00CD4BCE">
            <w:pPr>
              <w:pStyle w:val="rowtabella0"/>
              <w:rPr>
                <w:color w:val="002060"/>
              </w:rPr>
            </w:pPr>
            <w:r w:rsidRPr="00FF58F8">
              <w:rPr>
                <w:color w:val="002060"/>
              </w:rPr>
              <w:t>VIA VILLA TOMBARI</w:t>
            </w:r>
          </w:p>
        </w:tc>
      </w:tr>
      <w:tr w:rsidR="001A3104" w:rsidRPr="00FF58F8" w14:paraId="2C56795C"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276456" w14:textId="77777777" w:rsidR="001A3104" w:rsidRPr="00FF58F8" w:rsidRDefault="001A3104" w:rsidP="00CD4BCE">
            <w:pPr>
              <w:pStyle w:val="rowtabella0"/>
              <w:rPr>
                <w:color w:val="002060"/>
              </w:rPr>
            </w:pPr>
            <w:r w:rsidRPr="00FF58F8">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12B4E" w14:textId="77777777" w:rsidR="001A3104" w:rsidRPr="00FF58F8" w:rsidRDefault="001A3104" w:rsidP="00CD4BCE">
            <w:pPr>
              <w:pStyle w:val="rowtabella0"/>
              <w:rPr>
                <w:color w:val="002060"/>
              </w:rPr>
            </w:pPr>
            <w:r w:rsidRPr="00FF58F8">
              <w:rPr>
                <w:color w:val="002060"/>
              </w:rPr>
              <w:t>JUNIOR JESINA 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273709"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773D19" w14:textId="77777777" w:rsidR="001A3104" w:rsidRPr="00FF58F8" w:rsidRDefault="001A3104" w:rsidP="00CD4BCE">
            <w:pPr>
              <w:pStyle w:val="rowtabella0"/>
              <w:rPr>
                <w:color w:val="002060"/>
              </w:rPr>
            </w:pPr>
            <w:r w:rsidRPr="00FF58F8">
              <w:rPr>
                <w:color w:val="002060"/>
              </w:rPr>
              <w:t>19/02/2025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F9FFB" w14:textId="77777777" w:rsidR="001A3104" w:rsidRPr="00FF58F8" w:rsidRDefault="001A3104" w:rsidP="00CD4BCE">
            <w:pPr>
              <w:pStyle w:val="rowtabella0"/>
              <w:rPr>
                <w:color w:val="002060"/>
              </w:rPr>
            </w:pPr>
            <w:r w:rsidRPr="00FF58F8">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926FE" w14:textId="77777777" w:rsidR="001A3104" w:rsidRPr="00FF58F8" w:rsidRDefault="001A3104" w:rsidP="00CD4BCE">
            <w:pPr>
              <w:pStyle w:val="rowtabella0"/>
              <w:rPr>
                <w:color w:val="002060"/>
              </w:rPr>
            </w:pPr>
            <w:r w:rsidRPr="00FF58F8">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39AAB3" w14:textId="77777777" w:rsidR="001A3104" w:rsidRPr="00FF58F8" w:rsidRDefault="001A3104" w:rsidP="00CD4BCE">
            <w:pPr>
              <w:pStyle w:val="rowtabella0"/>
              <w:rPr>
                <w:color w:val="002060"/>
              </w:rPr>
            </w:pPr>
            <w:r w:rsidRPr="00FF58F8">
              <w:rPr>
                <w:color w:val="002060"/>
              </w:rPr>
              <w:t>VIA NAZARIO SAURO</w:t>
            </w:r>
          </w:p>
        </w:tc>
      </w:tr>
    </w:tbl>
    <w:p w14:paraId="0C7A7A38" w14:textId="77777777" w:rsidR="001A3104" w:rsidRPr="00FF58F8" w:rsidRDefault="001A3104" w:rsidP="001A3104">
      <w:pPr>
        <w:pStyle w:val="breakline"/>
        <w:rPr>
          <w:rFonts w:eastAsiaTheme="minorEastAsia"/>
          <w:color w:val="002060"/>
        </w:rPr>
      </w:pPr>
    </w:p>
    <w:p w14:paraId="51AF67DF" w14:textId="77777777" w:rsidR="001A3104" w:rsidRPr="00FF58F8" w:rsidRDefault="001A3104" w:rsidP="001A3104">
      <w:pPr>
        <w:pStyle w:val="breakline"/>
        <w:rPr>
          <w:color w:val="002060"/>
        </w:rPr>
      </w:pPr>
    </w:p>
    <w:p w14:paraId="5130B253" w14:textId="77777777" w:rsidR="001A3104" w:rsidRPr="00FF58F8" w:rsidRDefault="001A3104" w:rsidP="001A3104">
      <w:pPr>
        <w:pStyle w:val="breakline"/>
        <w:rPr>
          <w:color w:val="002060"/>
        </w:rPr>
      </w:pPr>
    </w:p>
    <w:p w14:paraId="5435EB99" w14:textId="77777777" w:rsidR="001A3104" w:rsidRPr="00FF58F8" w:rsidRDefault="001A3104" w:rsidP="001A3104">
      <w:pPr>
        <w:pStyle w:val="sottotitolocampionato10"/>
        <w:rPr>
          <w:color w:val="002060"/>
        </w:rPr>
      </w:pPr>
      <w:r w:rsidRPr="00FF58F8">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1A3104" w:rsidRPr="00FF58F8" w14:paraId="330DD198"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C376E"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7518E"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058DA"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D79BC"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419A2"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82AE8"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2AB99"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0C1FF14B"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2E72DC" w14:textId="77777777" w:rsidR="001A3104" w:rsidRPr="00FF58F8" w:rsidRDefault="001A3104" w:rsidP="00CD4BCE">
            <w:pPr>
              <w:pStyle w:val="rowtabella0"/>
              <w:rPr>
                <w:color w:val="002060"/>
              </w:rPr>
            </w:pPr>
            <w:r w:rsidRPr="00FF58F8">
              <w:rPr>
                <w:color w:val="002060"/>
              </w:rPr>
              <w:t>A.V.I.S.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F93610" w14:textId="77777777" w:rsidR="001A3104" w:rsidRPr="00FF58F8" w:rsidRDefault="001A3104" w:rsidP="00CD4BCE">
            <w:pPr>
              <w:pStyle w:val="rowtabella0"/>
              <w:rPr>
                <w:color w:val="002060"/>
              </w:rPr>
            </w:pPr>
            <w:r w:rsidRPr="00FF58F8">
              <w:rPr>
                <w:color w:val="002060"/>
              </w:rPr>
              <w:t>REAL EAGLES VIRTUS PAGLIA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9C0358"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90070" w14:textId="77777777" w:rsidR="001A3104" w:rsidRPr="00FF58F8" w:rsidRDefault="001A3104" w:rsidP="00CD4BCE">
            <w:pPr>
              <w:pStyle w:val="rowtabella0"/>
              <w:rPr>
                <w:color w:val="002060"/>
              </w:rPr>
            </w:pPr>
            <w:r w:rsidRPr="00FF58F8">
              <w:rPr>
                <w:color w:val="002060"/>
              </w:rPr>
              <w:t>15/02/2025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2AEBD" w14:textId="77777777" w:rsidR="001A3104" w:rsidRPr="00FF58F8" w:rsidRDefault="001A3104" w:rsidP="00CD4BCE">
            <w:pPr>
              <w:pStyle w:val="rowtabella0"/>
              <w:rPr>
                <w:color w:val="002060"/>
              </w:rPr>
            </w:pPr>
            <w:r w:rsidRPr="00FF58F8">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8671A2" w14:textId="77777777" w:rsidR="001A3104" w:rsidRPr="00FF58F8" w:rsidRDefault="001A3104" w:rsidP="00CD4BCE">
            <w:pPr>
              <w:pStyle w:val="rowtabella0"/>
              <w:rPr>
                <w:color w:val="002060"/>
              </w:rPr>
            </w:pPr>
            <w:r w:rsidRPr="00FF58F8">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C2400C" w14:textId="77777777" w:rsidR="001A3104" w:rsidRPr="00FF58F8" w:rsidRDefault="001A3104" w:rsidP="00CD4BCE">
            <w:pPr>
              <w:pStyle w:val="rowtabella0"/>
              <w:rPr>
                <w:color w:val="002060"/>
              </w:rPr>
            </w:pPr>
            <w:r w:rsidRPr="00FF58F8">
              <w:rPr>
                <w:color w:val="002060"/>
              </w:rPr>
              <w:t>VIA FONTE ABECETO, 4</w:t>
            </w:r>
          </w:p>
        </w:tc>
      </w:tr>
      <w:tr w:rsidR="001A3104" w:rsidRPr="00FF58F8" w14:paraId="42C56C94"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8710F" w14:textId="77777777" w:rsidR="001A3104" w:rsidRPr="00FF58F8" w:rsidRDefault="001A3104" w:rsidP="00CD4BCE">
            <w:pPr>
              <w:pStyle w:val="rowtabella0"/>
              <w:rPr>
                <w:color w:val="002060"/>
              </w:rPr>
            </w:pPr>
            <w:r w:rsidRPr="00FF58F8">
              <w:rPr>
                <w:color w:val="002060"/>
              </w:rPr>
              <w:t>GAGLIOLE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9629BC" w14:textId="77777777" w:rsidR="001A3104" w:rsidRPr="00FF58F8" w:rsidRDefault="001A3104" w:rsidP="00CD4BCE">
            <w:pPr>
              <w:pStyle w:val="rowtabella0"/>
              <w:rPr>
                <w:color w:val="002060"/>
              </w:rPr>
            </w:pPr>
            <w:r w:rsidRPr="00FF58F8">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CBF09C"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8DA45F2" w14:textId="77777777" w:rsidR="001A3104" w:rsidRPr="00FF58F8" w:rsidRDefault="001A3104" w:rsidP="00CD4BCE">
            <w:pPr>
              <w:pStyle w:val="rowtabella0"/>
              <w:rPr>
                <w:color w:val="002060"/>
              </w:rPr>
            </w:pPr>
            <w:r w:rsidRPr="00FF58F8">
              <w:rPr>
                <w:color w:val="002060"/>
              </w:rPr>
              <w:t>15/02/2025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BA345F" w14:textId="77777777" w:rsidR="001A3104" w:rsidRPr="00FF58F8" w:rsidRDefault="001A3104" w:rsidP="00CD4BCE">
            <w:pPr>
              <w:pStyle w:val="rowtabella0"/>
              <w:rPr>
                <w:color w:val="002060"/>
              </w:rPr>
            </w:pPr>
            <w:r w:rsidRPr="00FF58F8">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780A16" w14:textId="77777777" w:rsidR="001A3104" w:rsidRPr="00FF58F8" w:rsidRDefault="001A3104" w:rsidP="00CD4BCE">
            <w:pPr>
              <w:pStyle w:val="rowtabella0"/>
              <w:rPr>
                <w:color w:val="002060"/>
              </w:rPr>
            </w:pPr>
            <w:r w:rsidRPr="00FF58F8">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27C535" w14:textId="77777777" w:rsidR="001A3104" w:rsidRPr="00FF58F8" w:rsidRDefault="001A3104" w:rsidP="00CD4BCE">
            <w:pPr>
              <w:pStyle w:val="rowtabella0"/>
              <w:rPr>
                <w:color w:val="002060"/>
              </w:rPr>
            </w:pPr>
            <w:r w:rsidRPr="00FF58F8">
              <w:rPr>
                <w:color w:val="002060"/>
              </w:rPr>
              <w:t>VIA ALDO MORO</w:t>
            </w:r>
          </w:p>
        </w:tc>
      </w:tr>
      <w:tr w:rsidR="001A3104" w:rsidRPr="00FF58F8" w14:paraId="4E0B6B0A"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E339F1" w14:textId="77777777" w:rsidR="001A3104" w:rsidRPr="00FF58F8" w:rsidRDefault="001A3104" w:rsidP="00CD4BCE">
            <w:pPr>
              <w:pStyle w:val="rowtabella0"/>
              <w:rPr>
                <w:color w:val="002060"/>
              </w:rPr>
            </w:pPr>
            <w:r w:rsidRPr="00FF58F8">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293A9" w14:textId="77777777" w:rsidR="001A3104" w:rsidRPr="00FF58F8" w:rsidRDefault="001A3104" w:rsidP="00CD4BCE">
            <w:pPr>
              <w:pStyle w:val="rowtabella0"/>
              <w:rPr>
                <w:color w:val="002060"/>
              </w:rPr>
            </w:pPr>
            <w:r w:rsidRPr="00FF58F8">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57B4AE"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B3B79" w14:textId="77777777" w:rsidR="001A3104" w:rsidRPr="00FF58F8" w:rsidRDefault="001A3104" w:rsidP="00CD4BCE">
            <w:pPr>
              <w:pStyle w:val="rowtabella0"/>
              <w:rPr>
                <w:color w:val="002060"/>
              </w:rPr>
            </w:pPr>
            <w:r w:rsidRPr="00FF58F8">
              <w:rPr>
                <w:color w:val="002060"/>
              </w:rPr>
              <w:t>19/02/2025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556A5" w14:textId="77777777" w:rsidR="001A3104" w:rsidRPr="00FF58F8" w:rsidRDefault="001A3104" w:rsidP="00CD4BCE">
            <w:pPr>
              <w:pStyle w:val="rowtabella0"/>
              <w:rPr>
                <w:color w:val="002060"/>
              </w:rPr>
            </w:pPr>
            <w:r w:rsidRPr="00FF58F8">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39A892" w14:textId="77777777" w:rsidR="001A3104" w:rsidRPr="00FF58F8" w:rsidRDefault="001A3104" w:rsidP="00CD4BCE">
            <w:pPr>
              <w:pStyle w:val="rowtabella0"/>
              <w:rPr>
                <w:color w:val="002060"/>
              </w:rPr>
            </w:pPr>
            <w:r w:rsidRPr="00FF58F8">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04BE76" w14:textId="77777777" w:rsidR="001A3104" w:rsidRPr="00FF58F8" w:rsidRDefault="001A3104" w:rsidP="00CD4BCE">
            <w:pPr>
              <w:pStyle w:val="rowtabella0"/>
              <w:rPr>
                <w:color w:val="002060"/>
              </w:rPr>
            </w:pPr>
            <w:r w:rsidRPr="00FF58F8">
              <w:rPr>
                <w:color w:val="002060"/>
              </w:rPr>
              <w:t>VIA E.MATTEI</w:t>
            </w:r>
          </w:p>
        </w:tc>
      </w:tr>
    </w:tbl>
    <w:p w14:paraId="3407D71D" w14:textId="77777777" w:rsidR="001A3104" w:rsidRPr="00CB3FBE" w:rsidRDefault="001A3104" w:rsidP="007347D6">
      <w:pPr>
        <w:pStyle w:val="breakline"/>
        <w:rPr>
          <w:rFonts w:eastAsiaTheme="minorEastAsia"/>
          <w:color w:val="002060"/>
        </w:rPr>
      </w:pPr>
    </w:p>
    <w:p w14:paraId="3B4B49CF" w14:textId="77777777" w:rsidR="007347D6" w:rsidRPr="00CB3FBE" w:rsidRDefault="007347D6" w:rsidP="007347D6">
      <w:pPr>
        <w:pStyle w:val="breakline"/>
        <w:rPr>
          <w:color w:val="002060"/>
        </w:rPr>
      </w:pPr>
    </w:p>
    <w:p w14:paraId="525B6DEE" w14:textId="77777777" w:rsidR="007347D6" w:rsidRPr="00CB3FBE" w:rsidRDefault="007347D6" w:rsidP="007347D6">
      <w:pPr>
        <w:pStyle w:val="titolocampionato0"/>
        <w:shd w:val="clear" w:color="auto" w:fill="CCCCCC"/>
        <w:spacing w:before="80" w:after="40"/>
        <w:rPr>
          <w:color w:val="002060"/>
        </w:rPr>
      </w:pPr>
      <w:r w:rsidRPr="00CB3FBE">
        <w:rPr>
          <w:color w:val="002060"/>
        </w:rPr>
        <w:t>UNDER 15 C5 REGIONALI MASCHILI</w:t>
      </w:r>
    </w:p>
    <w:p w14:paraId="1895143D" w14:textId="77777777" w:rsidR="007347D6" w:rsidRPr="00FD14DB" w:rsidRDefault="007347D6" w:rsidP="007347D6">
      <w:pPr>
        <w:pStyle w:val="titoloprinc0"/>
        <w:rPr>
          <w:color w:val="002060"/>
        </w:rPr>
      </w:pPr>
      <w:r w:rsidRPr="00FD14DB">
        <w:rPr>
          <w:color w:val="002060"/>
        </w:rPr>
        <w:t>ANAGRAFICA/INDIRIZZARIO/VARIAZIONI CALENDARIO</w:t>
      </w:r>
    </w:p>
    <w:p w14:paraId="2A36144B" w14:textId="77777777" w:rsidR="007347D6" w:rsidRDefault="007347D6" w:rsidP="007347D6">
      <w:pPr>
        <w:pStyle w:val="titoloprinc0"/>
        <w:jc w:val="both"/>
        <w:rPr>
          <w:b w:val="0"/>
          <w:bCs w:val="0"/>
          <w:color w:val="002060"/>
          <w:sz w:val="22"/>
          <w:szCs w:val="22"/>
        </w:rPr>
      </w:pPr>
    </w:p>
    <w:p w14:paraId="77B55A8F" w14:textId="77777777" w:rsidR="007347D6" w:rsidRPr="00E156FC" w:rsidRDefault="007347D6" w:rsidP="007347D6">
      <w:pPr>
        <w:pStyle w:val="titoloprinc0"/>
        <w:jc w:val="both"/>
        <w:rPr>
          <w:color w:val="002060"/>
          <w:sz w:val="22"/>
          <w:szCs w:val="22"/>
        </w:rPr>
      </w:pPr>
      <w:r w:rsidRPr="00E156FC">
        <w:rPr>
          <w:color w:val="002060"/>
          <w:sz w:val="22"/>
          <w:szCs w:val="22"/>
        </w:rPr>
        <w:t>GIRONE “</w:t>
      </w:r>
      <w:r>
        <w:rPr>
          <w:color w:val="002060"/>
          <w:sz w:val="22"/>
          <w:szCs w:val="22"/>
        </w:rPr>
        <w:t>SILVER – C</w:t>
      </w:r>
      <w:r w:rsidRPr="00E156FC">
        <w:rPr>
          <w:color w:val="002060"/>
          <w:sz w:val="22"/>
          <w:szCs w:val="22"/>
        </w:rPr>
        <w:t>”</w:t>
      </w:r>
    </w:p>
    <w:p w14:paraId="03600D93" w14:textId="77777777" w:rsidR="007347D6" w:rsidRPr="00E156FC" w:rsidRDefault="007347D6" w:rsidP="007347D6">
      <w:pPr>
        <w:pStyle w:val="titoloprinc0"/>
        <w:jc w:val="both"/>
        <w:rPr>
          <w:b w:val="0"/>
          <w:bCs w:val="0"/>
          <w:color w:val="002060"/>
          <w:sz w:val="22"/>
          <w:szCs w:val="22"/>
        </w:rPr>
      </w:pPr>
    </w:p>
    <w:p w14:paraId="16F569FE" w14:textId="77777777" w:rsidR="007347D6" w:rsidRDefault="007347D6" w:rsidP="007347D6">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CERRETO D’ESI C5 A.S.D.</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w:t>
      </w:r>
      <w:r>
        <w:rPr>
          <w:b w:val="0"/>
          <w:bCs w:val="0"/>
          <w:color w:val="002060"/>
          <w:sz w:val="22"/>
          <w:szCs w:val="22"/>
        </w:rPr>
        <w:t xml:space="preserve">la </w:t>
      </w:r>
      <w:r>
        <w:rPr>
          <w:color w:val="002060"/>
          <w:sz w:val="22"/>
          <w:szCs w:val="22"/>
        </w:rPr>
        <w:t>DOMENICA</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10:30</w:t>
      </w:r>
      <w:r w:rsidRPr="00E156FC">
        <w:rPr>
          <w:b w:val="0"/>
          <w:bCs w:val="0"/>
          <w:color w:val="002060"/>
          <w:sz w:val="22"/>
          <w:szCs w:val="22"/>
        </w:rPr>
        <w:t>,</w:t>
      </w:r>
      <w:r>
        <w:rPr>
          <w:b w:val="0"/>
          <w:bCs w:val="0"/>
          <w:color w:val="002060"/>
          <w:sz w:val="22"/>
          <w:szCs w:val="22"/>
        </w:rPr>
        <w:t xml:space="preserve"> stesso campo.</w:t>
      </w:r>
    </w:p>
    <w:p w14:paraId="5FEFE17B" w14:textId="77777777" w:rsidR="007347D6" w:rsidRDefault="007347D6" w:rsidP="007347D6">
      <w:pPr>
        <w:pStyle w:val="titoloprinc0"/>
        <w:jc w:val="both"/>
        <w:rPr>
          <w:b w:val="0"/>
          <w:bCs w:val="0"/>
          <w:color w:val="002060"/>
          <w:sz w:val="22"/>
          <w:szCs w:val="22"/>
        </w:rPr>
      </w:pPr>
    </w:p>
    <w:p w14:paraId="10AA0BF8" w14:textId="77777777" w:rsidR="007347D6" w:rsidRPr="00CB3FBE" w:rsidRDefault="007347D6" w:rsidP="007347D6">
      <w:pPr>
        <w:pStyle w:val="titoloprinc0"/>
        <w:rPr>
          <w:color w:val="002060"/>
        </w:rPr>
      </w:pPr>
      <w:r w:rsidRPr="00CB3FBE">
        <w:rPr>
          <w:color w:val="002060"/>
        </w:rPr>
        <w:t>VARIAZIONI AL PROGRAMMA GARE</w:t>
      </w:r>
    </w:p>
    <w:p w14:paraId="6699EC3A" w14:textId="77777777" w:rsidR="007347D6" w:rsidRPr="00CB3FBE" w:rsidRDefault="007347D6" w:rsidP="007347D6">
      <w:pPr>
        <w:pStyle w:val="breakline"/>
        <w:rPr>
          <w:color w:val="002060"/>
        </w:rPr>
      </w:pPr>
    </w:p>
    <w:p w14:paraId="3A0863AF" w14:textId="77777777" w:rsidR="007347D6" w:rsidRPr="00CB3FBE" w:rsidRDefault="007347D6" w:rsidP="007347D6">
      <w:pPr>
        <w:pStyle w:val="breakline"/>
        <w:rPr>
          <w:color w:val="002060"/>
        </w:rPr>
      </w:pPr>
    </w:p>
    <w:p w14:paraId="58DAA435" w14:textId="77777777" w:rsidR="007347D6" w:rsidRPr="00CB3FBE" w:rsidRDefault="007347D6" w:rsidP="007347D6">
      <w:pPr>
        <w:pStyle w:val="sottotitolocampionato10"/>
        <w:rPr>
          <w:color w:val="002060"/>
        </w:rPr>
      </w:pPr>
      <w:r w:rsidRPr="00CB3FBE">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347D6" w:rsidRPr="00CB3FBE" w14:paraId="7BA7D0D9" w14:textId="77777777" w:rsidTr="008F2F3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A7B31" w14:textId="77777777" w:rsidR="007347D6" w:rsidRPr="00CB3FBE" w:rsidRDefault="007347D6" w:rsidP="00CD4BCE">
            <w:pPr>
              <w:pStyle w:val="headertabella0"/>
              <w:rPr>
                <w:color w:val="002060"/>
              </w:rPr>
            </w:pPr>
            <w:r w:rsidRPr="00CB3FBE">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4DCE5" w14:textId="77777777" w:rsidR="007347D6" w:rsidRPr="00CB3FBE" w:rsidRDefault="007347D6" w:rsidP="00CD4BCE">
            <w:pPr>
              <w:pStyle w:val="headertabella0"/>
              <w:rPr>
                <w:color w:val="002060"/>
              </w:rPr>
            </w:pPr>
            <w:r w:rsidRPr="00CB3FBE">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B0BB8" w14:textId="77777777" w:rsidR="007347D6" w:rsidRPr="00CB3FBE" w:rsidRDefault="007347D6" w:rsidP="00CD4BCE">
            <w:pPr>
              <w:pStyle w:val="headertabella0"/>
              <w:rPr>
                <w:color w:val="002060"/>
              </w:rPr>
            </w:pPr>
            <w:r w:rsidRPr="00CB3FBE">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D531A" w14:textId="77777777" w:rsidR="007347D6" w:rsidRPr="00CB3FBE" w:rsidRDefault="007347D6" w:rsidP="00CD4BCE">
            <w:pPr>
              <w:pStyle w:val="headertabella0"/>
              <w:rPr>
                <w:color w:val="002060"/>
              </w:rPr>
            </w:pPr>
            <w:r w:rsidRPr="00CB3FBE">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A14AA" w14:textId="77777777" w:rsidR="007347D6" w:rsidRPr="00CB3FBE" w:rsidRDefault="007347D6" w:rsidP="00CD4BCE">
            <w:pPr>
              <w:pStyle w:val="headertabella0"/>
              <w:rPr>
                <w:color w:val="002060"/>
              </w:rPr>
            </w:pPr>
            <w:r w:rsidRPr="00CB3FBE">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7A049" w14:textId="77777777" w:rsidR="007347D6" w:rsidRPr="00CB3FBE" w:rsidRDefault="007347D6" w:rsidP="00CD4BCE">
            <w:pPr>
              <w:pStyle w:val="headertabella0"/>
              <w:rPr>
                <w:color w:val="002060"/>
              </w:rPr>
            </w:pPr>
            <w:r w:rsidRPr="00CB3FBE">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D0B40" w14:textId="77777777" w:rsidR="007347D6" w:rsidRPr="00CB3FBE" w:rsidRDefault="007347D6" w:rsidP="00CD4BCE">
            <w:pPr>
              <w:pStyle w:val="headertabella0"/>
              <w:rPr>
                <w:color w:val="002060"/>
              </w:rPr>
            </w:pPr>
            <w:r w:rsidRPr="00CB3FBE">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58479" w14:textId="77777777" w:rsidR="007347D6" w:rsidRPr="00CB3FBE" w:rsidRDefault="007347D6" w:rsidP="00CD4BCE">
            <w:pPr>
              <w:pStyle w:val="headertabella0"/>
              <w:rPr>
                <w:color w:val="002060"/>
              </w:rPr>
            </w:pPr>
            <w:r w:rsidRPr="00CB3FBE">
              <w:rPr>
                <w:color w:val="002060"/>
              </w:rPr>
              <w:t>Impianto</w:t>
            </w:r>
          </w:p>
        </w:tc>
      </w:tr>
      <w:tr w:rsidR="007347D6" w:rsidRPr="00CB3FBE" w14:paraId="7F75E7BD" w14:textId="77777777" w:rsidTr="008F2F3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9203" w14:textId="77777777" w:rsidR="007347D6" w:rsidRPr="008F2F3D" w:rsidRDefault="007347D6" w:rsidP="00CD4BCE">
            <w:pPr>
              <w:pStyle w:val="rowtabella0"/>
              <w:rPr>
                <w:color w:val="002060"/>
                <w:highlight w:val="yellow"/>
              </w:rPr>
            </w:pPr>
            <w:r w:rsidRPr="008F2F3D">
              <w:rPr>
                <w:color w:val="002060"/>
                <w:highlight w:val="yellow"/>
              </w:rPr>
              <w:t>16/02/2025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B538E" w14:textId="77777777" w:rsidR="007347D6" w:rsidRPr="008F2F3D" w:rsidRDefault="007347D6" w:rsidP="00CD4BCE">
            <w:pPr>
              <w:pStyle w:val="rowtabella0"/>
              <w:jc w:val="center"/>
              <w:rPr>
                <w:color w:val="002060"/>
                <w:highlight w:val="yellow"/>
              </w:rPr>
            </w:pPr>
            <w:r w:rsidRPr="008F2F3D">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15FF3" w14:textId="77777777" w:rsidR="007347D6" w:rsidRPr="008F2F3D" w:rsidRDefault="007347D6" w:rsidP="00CD4BCE">
            <w:pPr>
              <w:pStyle w:val="rowtabella0"/>
              <w:rPr>
                <w:color w:val="002060"/>
                <w:highlight w:val="yellow"/>
              </w:rPr>
            </w:pPr>
            <w:r w:rsidRPr="008F2F3D">
              <w:rPr>
                <w:color w:val="002060"/>
                <w:highlight w:val="yellow"/>
              </w:rPr>
              <w:t>ACLI MANTOVANI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AE6A8" w14:textId="77777777" w:rsidR="007347D6" w:rsidRPr="008F2F3D" w:rsidRDefault="007347D6" w:rsidP="00CD4BCE">
            <w:pPr>
              <w:pStyle w:val="rowtabella0"/>
              <w:rPr>
                <w:color w:val="002060"/>
                <w:highlight w:val="yellow"/>
              </w:rPr>
            </w:pPr>
            <w:r w:rsidRPr="008F2F3D">
              <w:rPr>
                <w:color w:val="002060"/>
                <w:highlight w:val="yellow"/>
              </w:rPr>
              <w:t>ITALSERVICE C5 SQ.C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C521" w14:textId="020E5CFA" w:rsidR="007347D6" w:rsidRPr="00CB3FBE" w:rsidRDefault="007347D6" w:rsidP="00CD4BC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A2D79" w14:textId="77777777" w:rsidR="007347D6" w:rsidRPr="00CB3FBE" w:rsidRDefault="007347D6" w:rsidP="00CD4BCE">
            <w:pPr>
              <w:pStyle w:val="rowtabella0"/>
              <w:jc w:val="center"/>
              <w:rPr>
                <w:color w:val="002060"/>
              </w:rPr>
            </w:pPr>
            <w:r w:rsidRPr="008F2F3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F546D" w14:textId="77777777" w:rsidR="007347D6" w:rsidRPr="00CB3FBE" w:rsidRDefault="007347D6" w:rsidP="00CD4BCE">
            <w:pPr>
              <w:pStyle w:val="rowtabella0"/>
              <w:jc w:val="center"/>
              <w:rPr>
                <w:color w:val="002060"/>
              </w:rPr>
            </w:pPr>
            <w:r w:rsidRPr="00CB3FBE">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693ED" w14:textId="77777777" w:rsidR="007347D6" w:rsidRPr="00CB3FBE" w:rsidRDefault="007347D6" w:rsidP="00CD4BCE">
            <w:pPr>
              <w:rPr>
                <w:color w:val="002060"/>
              </w:rPr>
            </w:pPr>
          </w:p>
        </w:tc>
      </w:tr>
    </w:tbl>
    <w:p w14:paraId="0C6D87E5" w14:textId="77777777" w:rsidR="007347D6" w:rsidRPr="00CB3FBE" w:rsidRDefault="007347D6" w:rsidP="007347D6">
      <w:pPr>
        <w:pStyle w:val="breakline"/>
        <w:rPr>
          <w:rFonts w:eastAsiaTheme="minorEastAsia"/>
          <w:color w:val="002060"/>
        </w:rPr>
      </w:pPr>
    </w:p>
    <w:p w14:paraId="61032685" w14:textId="77777777" w:rsidR="007347D6" w:rsidRPr="00CB3FBE" w:rsidRDefault="007347D6" w:rsidP="007347D6">
      <w:pPr>
        <w:pStyle w:val="breakline"/>
        <w:rPr>
          <w:color w:val="002060"/>
        </w:rPr>
      </w:pPr>
    </w:p>
    <w:p w14:paraId="50E99D59" w14:textId="77777777" w:rsidR="007347D6" w:rsidRPr="00CB3FBE" w:rsidRDefault="007347D6" w:rsidP="007347D6">
      <w:pPr>
        <w:pStyle w:val="titoloprinc0"/>
        <w:rPr>
          <w:color w:val="002060"/>
        </w:rPr>
      </w:pPr>
      <w:r w:rsidRPr="00CB3FBE">
        <w:rPr>
          <w:color w:val="002060"/>
        </w:rPr>
        <w:t>PROGRAMMA GARE</w:t>
      </w:r>
    </w:p>
    <w:p w14:paraId="2D4641CA" w14:textId="77777777" w:rsidR="007347D6" w:rsidRDefault="007347D6" w:rsidP="007347D6">
      <w:pPr>
        <w:pStyle w:val="breakline"/>
        <w:rPr>
          <w:color w:val="002060"/>
        </w:rPr>
      </w:pPr>
    </w:p>
    <w:p w14:paraId="1BFD40D4" w14:textId="77777777" w:rsidR="001A3104" w:rsidRPr="00FF58F8" w:rsidRDefault="001A3104" w:rsidP="001A3104">
      <w:pPr>
        <w:pStyle w:val="sottotitolocampionato10"/>
        <w:rPr>
          <w:color w:val="002060"/>
        </w:rPr>
      </w:pPr>
      <w:r w:rsidRPr="00FF58F8">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1A3104" w:rsidRPr="00FF58F8" w14:paraId="4EC199C0"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CCCF2"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F4824"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F59F5"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ACD6B"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74B4D"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0A31D"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E56B8"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2C152915"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342A79" w14:textId="77777777" w:rsidR="001A3104" w:rsidRPr="00FF58F8" w:rsidRDefault="001A3104" w:rsidP="00CD4BCE">
            <w:pPr>
              <w:pStyle w:val="rowtabella0"/>
              <w:rPr>
                <w:color w:val="002060"/>
              </w:rPr>
            </w:pPr>
            <w:r w:rsidRPr="00FF58F8">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E47FD" w14:textId="77777777" w:rsidR="001A3104" w:rsidRPr="00FF58F8" w:rsidRDefault="001A3104" w:rsidP="00CD4BCE">
            <w:pPr>
              <w:pStyle w:val="rowtabella0"/>
              <w:rPr>
                <w:color w:val="002060"/>
              </w:rPr>
            </w:pPr>
            <w:r w:rsidRPr="00FF58F8">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2C7B45"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81CF0D" w14:textId="77777777" w:rsidR="001A3104" w:rsidRPr="00FF58F8" w:rsidRDefault="001A3104" w:rsidP="00CD4BCE">
            <w:pPr>
              <w:pStyle w:val="rowtabella0"/>
              <w:rPr>
                <w:color w:val="002060"/>
              </w:rPr>
            </w:pPr>
            <w:r w:rsidRPr="00FF58F8">
              <w:rPr>
                <w:color w:val="002060"/>
              </w:rPr>
              <w:t>15/02/2025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F0D60C" w14:textId="77777777" w:rsidR="001A3104" w:rsidRPr="00FF58F8" w:rsidRDefault="001A3104" w:rsidP="00CD4BCE">
            <w:pPr>
              <w:pStyle w:val="rowtabella0"/>
              <w:rPr>
                <w:color w:val="002060"/>
              </w:rPr>
            </w:pPr>
            <w:r w:rsidRPr="00FF58F8">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090A2" w14:textId="77777777" w:rsidR="001A3104" w:rsidRPr="00FF58F8" w:rsidRDefault="001A3104" w:rsidP="00CD4BCE">
            <w:pPr>
              <w:pStyle w:val="rowtabella0"/>
              <w:rPr>
                <w:color w:val="002060"/>
              </w:rPr>
            </w:pPr>
            <w:r w:rsidRPr="00FF58F8">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C95D83" w14:textId="77777777" w:rsidR="001A3104" w:rsidRPr="00FF58F8" w:rsidRDefault="001A3104" w:rsidP="00CD4BCE">
            <w:pPr>
              <w:pStyle w:val="rowtabella0"/>
              <w:rPr>
                <w:color w:val="002060"/>
              </w:rPr>
            </w:pPr>
            <w:r w:rsidRPr="00FF58F8">
              <w:rPr>
                <w:color w:val="002060"/>
              </w:rPr>
              <w:t>VIA LORETO</w:t>
            </w:r>
          </w:p>
        </w:tc>
      </w:tr>
      <w:tr w:rsidR="001A3104" w:rsidRPr="00FF58F8" w14:paraId="78F21065"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D5D0D6" w14:textId="77777777" w:rsidR="001A3104" w:rsidRPr="00FF58F8" w:rsidRDefault="001A3104" w:rsidP="00CD4BCE">
            <w:pPr>
              <w:pStyle w:val="rowtabella0"/>
              <w:rPr>
                <w:color w:val="002060"/>
              </w:rPr>
            </w:pPr>
            <w:r w:rsidRPr="00FF58F8">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B98327" w14:textId="77777777" w:rsidR="001A3104" w:rsidRPr="00FF58F8" w:rsidRDefault="001A3104" w:rsidP="00CD4BCE">
            <w:pPr>
              <w:pStyle w:val="rowtabella0"/>
              <w:rPr>
                <w:color w:val="002060"/>
              </w:rPr>
            </w:pPr>
            <w:r w:rsidRPr="00FF58F8">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E927BE"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A65CD2" w14:textId="77777777" w:rsidR="001A3104" w:rsidRPr="00FF58F8" w:rsidRDefault="001A3104" w:rsidP="00CD4BCE">
            <w:pPr>
              <w:pStyle w:val="rowtabella0"/>
              <w:rPr>
                <w:color w:val="002060"/>
              </w:rPr>
            </w:pPr>
            <w:r w:rsidRPr="00FF58F8">
              <w:rPr>
                <w:color w:val="002060"/>
              </w:rPr>
              <w:t>15/02/2025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43B1FE" w14:textId="77777777" w:rsidR="001A3104" w:rsidRPr="00FF58F8" w:rsidRDefault="001A3104" w:rsidP="00CD4BCE">
            <w:pPr>
              <w:pStyle w:val="rowtabella0"/>
              <w:rPr>
                <w:color w:val="002060"/>
              </w:rPr>
            </w:pPr>
            <w:r w:rsidRPr="00FF58F8">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101E9C" w14:textId="77777777" w:rsidR="001A3104" w:rsidRPr="00FF58F8" w:rsidRDefault="001A3104" w:rsidP="00CD4BCE">
            <w:pPr>
              <w:pStyle w:val="rowtabella0"/>
              <w:rPr>
                <w:color w:val="002060"/>
              </w:rPr>
            </w:pPr>
            <w:r w:rsidRPr="00FF58F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732F7F" w14:textId="77777777" w:rsidR="001A3104" w:rsidRPr="00FF58F8" w:rsidRDefault="001A3104" w:rsidP="00CD4BCE">
            <w:pPr>
              <w:pStyle w:val="rowtabella0"/>
              <w:rPr>
                <w:color w:val="002060"/>
              </w:rPr>
            </w:pPr>
            <w:r w:rsidRPr="00FF58F8">
              <w:rPr>
                <w:color w:val="002060"/>
              </w:rPr>
              <w:t>STR.DEL BURELLO LOC.VAL NEVOLA</w:t>
            </w:r>
          </w:p>
        </w:tc>
      </w:tr>
      <w:tr w:rsidR="001A3104" w:rsidRPr="00FF58F8" w14:paraId="33099290"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6BFD28" w14:textId="77777777" w:rsidR="001A3104" w:rsidRPr="00FF58F8" w:rsidRDefault="001A3104" w:rsidP="00CD4BCE">
            <w:pPr>
              <w:pStyle w:val="rowtabella0"/>
              <w:rPr>
                <w:color w:val="002060"/>
              </w:rPr>
            </w:pPr>
            <w:r w:rsidRPr="00FF58F8">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BDB25" w14:textId="77777777" w:rsidR="001A3104" w:rsidRPr="00FF58F8" w:rsidRDefault="001A3104" w:rsidP="00CD4BCE">
            <w:pPr>
              <w:pStyle w:val="rowtabella0"/>
              <w:rPr>
                <w:color w:val="002060"/>
              </w:rPr>
            </w:pPr>
            <w:r w:rsidRPr="00FF58F8">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2FEC6"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4ADB9" w14:textId="77777777" w:rsidR="001A3104" w:rsidRPr="00FF58F8" w:rsidRDefault="001A3104" w:rsidP="00CD4BCE">
            <w:pPr>
              <w:pStyle w:val="rowtabella0"/>
              <w:rPr>
                <w:color w:val="002060"/>
              </w:rPr>
            </w:pPr>
            <w:r w:rsidRPr="00FF58F8">
              <w:rPr>
                <w:color w:val="002060"/>
              </w:rPr>
              <w:t>16/02/2025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A96A18" w14:textId="77777777" w:rsidR="001A3104" w:rsidRPr="00FF58F8" w:rsidRDefault="001A3104" w:rsidP="00CD4BCE">
            <w:pPr>
              <w:pStyle w:val="rowtabella0"/>
              <w:rPr>
                <w:color w:val="002060"/>
              </w:rPr>
            </w:pPr>
            <w:r w:rsidRPr="00FF58F8">
              <w:rPr>
                <w:color w:val="002060"/>
              </w:rPr>
              <w:t>5030 PALLONE GEODETICO CUS 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581D66" w14:textId="77777777" w:rsidR="001A3104" w:rsidRPr="00FF58F8" w:rsidRDefault="001A3104" w:rsidP="00CD4BCE">
            <w:pPr>
              <w:pStyle w:val="rowtabella0"/>
              <w:rPr>
                <w:color w:val="002060"/>
              </w:rPr>
            </w:pPr>
            <w:r w:rsidRPr="00FF58F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6C7D23" w14:textId="77777777" w:rsidR="001A3104" w:rsidRPr="00FF58F8" w:rsidRDefault="001A3104" w:rsidP="00CD4BCE">
            <w:pPr>
              <w:pStyle w:val="rowtabella0"/>
              <w:rPr>
                <w:color w:val="002060"/>
              </w:rPr>
            </w:pPr>
            <w:r w:rsidRPr="00FF58F8">
              <w:rPr>
                <w:color w:val="002060"/>
              </w:rPr>
              <w:t>VIA GROTTE DI POSATORA 19/A</w:t>
            </w:r>
          </w:p>
        </w:tc>
      </w:tr>
    </w:tbl>
    <w:p w14:paraId="114878E7" w14:textId="77777777" w:rsidR="001A3104" w:rsidRPr="00FF58F8" w:rsidRDefault="001A3104" w:rsidP="001A3104">
      <w:pPr>
        <w:pStyle w:val="breakline"/>
        <w:rPr>
          <w:rFonts w:eastAsiaTheme="minorEastAsia"/>
          <w:color w:val="002060"/>
        </w:rPr>
      </w:pPr>
    </w:p>
    <w:p w14:paraId="2453008C" w14:textId="77777777" w:rsidR="001A3104" w:rsidRPr="00FF58F8" w:rsidRDefault="001A3104" w:rsidP="001A3104">
      <w:pPr>
        <w:pStyle w:val="breakline"/>
        <w:rPr>
          <w:color w:val="002060"/>
        </w:rPr>
      </w:pPr>
    </w:p>
    <w:p w14:paraId="1F48D167" w14:textId="77777777" w:rsidR="001A3104" w:rsidRPr="00FF58F8" w:rsidRDefault="001A3104" w:rsidP="001A3104">
      <w:pPr>
        <w:pStyle w:val="breakline"/>
        <w:rPr>
          <w:color w:val="002060"/>
        </w:rPr>
      </w:pPr>
    </w:p>
    <w:p w14:paraId="47962E64" w14:textId="77777777" w:rsidR="001A3104" w:rsidRPr="00FF58F8" w:rsidRDefault="001A3104" w:rsidP="001A3104">
      <w:pPr>
        <w:pStyle w:val="sottotitolocampionato10"/>
        <w:rPr>
          <w:color w:val="002060"/>
        </w:rPr>
      </w:pPr>
      <w:r w:rsidRPr="00FF58F8">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01"/>
        <w:gridCol w:w="385"/>
        <w:gridCol w:w="898"/>
        <w:gridCol w:w="1198"/>
        <w:gridCol w:w="1543"/>
        <w:gridCol w:w="1543"/>
      </w:tblGrid>
      <w:tr w:rsidR="001A3104" w:rsidRPr="00FF58F8" w14:paraId="14C32A88"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E813A"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0722C"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8F59A"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2D2E9"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216CC"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18E5C"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F621A"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5DC3C14C"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4367E5" w14:textId="77777777" w:rsidR="001A3104" w:rsidRPr="00FF58F8" w:rsidRDefault="001A3104" w:rsidP="00CD4BCE">
            <w:pPr>
              <w:pStyle w:val="rowtabella0"/>
              <w:rPr>
                <w:color w:val="002060"/>
              </w:rPr>
            </w:pPr>
            <w:r w:rsidRPr="00FF58F8">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57BEC" w14:textId="77777777" w:rsidR="001A3104" w:rsidRPr="00FF58F8" w:rsidRDefault="001A3104" w:rsidP="00CD4BCE">
            <w:pPr>
              <w:pStyle w:val="rowtabella0"/>
              <w:rPr>
                <w:color w:val="002060"/>
              </w:rPr>
            </w:pPr>
            <w:r w:rsidRPr="00FF58F8">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9FBFA6"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81A42" w14:textId="77777777" w:rsidR="001A3104" w:rsidRPr="00FF58F8" w:rsidRDefault="001A3104" w:rsidP="00CD4BCE">
            <w:pPr>
              <w:pStyle w:val="rowtabella0"/>
              <w:rPr>
                <w:color w:val="002060"/>
              </w:rPr>
            </w:pPr>
            <w:r w:rsidRPr="00FF58F8">
              <w:rPr>
                <w:color w:val="002060"/>
              </w:rPr>
              <w:t>15/02/2025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43B22" w14:textId="77777777" w:rsidR="001A3104" w:rsidRPr="00FF58F8" w:rsidRDefault="001A3104" w:rsidP="00CD4BCE">
            <w:pPr>
              <w:pStyle w:val="rowtabella0"/>
              <w:rPr>
                <w:color w:val="002060"/>
              </w:rPr>
            </w:pPr>
            <w:r w:rsidRPr="00FF58F8">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3D4311" w14:textId="77777777" w:rsidR="001A3104" w:rsidRPr="00FF58F8" w:rsidRDefault="001A3104" w:rsidP="00CD4BCE">
            <w:pPr>
              <w:pStyle w:val="rowtabella0"/>
              <w:rPr>
                <w:color w:val="002060"/>
              </w:rPr>
            </w:pPr>
            <w:r w:rsidRPr="00FF58F8">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42DA76" w14:textId="77777777" w:rsidR="001A3104" w:rsidRPr="00FF58F8" w:rsidRDefault="001A3104" w:rsidP="00CD4BCE">
            <w:pPr>
              <w:pStyle w:val="rowtabella0"/>
              <w:rPr>
                <w:color w:val="002060"/>
              </w:rPr>
            </w:pPr>
            <w:r w:rsidRPr="00FF58F8">
              <w:rPr>
                <w:color w:val="002060"/>
              </w:rPr>
              <w:t>VIA BRAMANTE</w:t>
            </w:r>
          </w:p>
        </w:tc>
      </w:tr>
      <w:tr w:rsidR="001A3104" w:rsidRPr="00FF58F8" w14:paraId="3F87E677"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DB780C" w14:textId="77777777" w:rsidR="001A3104" w:rsidRPr="00FF58F8" w:rsidRDefault="001A3104" w:rsidP="00CD4BCE">
            <w:pPr>
              <w:pStyle w:val="rowtabella0"/>
              <w:rPr>
                <w:color w:val="002060"/>
              </w:rPr>
            </w:pPr>
            <w:r w:rsidRPr="00FF58F8">
              <w:rPr>
                <w:color w:val="002060"/>
              </w:rPr>
              <w:t>AMICI DEL CENTROSOCIOSQ.B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992C5E" w14:textId="77777777" w:rsidR="001A3104" w:rsidRPr="00FF58F8" w:rsidRDefault="001A3104" w:rsidP="00CD4BCE">
            <w:pPr>
              <w:pStyle w:val="rowtabella0"/>
              <w:rPr>
                <w:color w:val="002060"/>
              </w:rPr>
            </w:pPr>
            <w:r w:rsidRPr="00FF58F8">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47DAFB"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A897F0" w14:textId="77777777" w:rsidR="001A3104" w:rsidRPr="00FF58F8" w:rsidRDefault="001A3104" w:rsidP="00CD4BCE">
            <w:pPr>
              <w:pStyle w:val="rowtabella0"/>
              <w:rPr>
                <w:color w:val="002060"/>
              </w:rPr>
            </w:pPr>
            <w:r w:rsidRPr="00FF58F8">
              <w:rPr>
                <w:color w:val="002060"/>
              </w:rPr>
              <w:t>16/02/2025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9BA57" w14:textId="77777777" w:rsidR="001A3104" w:rsidRPr="00FF58F8" w:rsidRDefault="001A3104" w:rsidP="00CD4BCE">
            <w:pPr>
              <w:pStyle w:val="rowtabella0"/>
              <w:rPr>
                <w:color w:val="002060"/>
              </w:rPr>
            </w:pPr>
            <w:r w:rsidRPr="00FF58F8">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CE6183" w14:textId="77777777" w:rsidR="001A3104" w:rsidRPr="00FF58F8" w:rsidRDefault="001A3104" w:rsidP="00CD4BCE">
            <w:pPr>
              <w:pStyle w:val="rowtabella0"/>
              <w:rPr>
                <w:color w:val="002060"/>
              </w:rPr>
            </w:pPr>
            <w:r w:rsidRPr="00FF58F8">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7FCA7D" w14:textId="77777777" w:rsidR="001A3104" w:rsidRPr="00FF58F8" w:rsidRDefault="001A3104" w:rsidP="00CD4BCE">
            <w:pPr>
              <w:pStyle w:val="rowtabella0"/>
              <w:rPr>
                <w:color w:val="002060"/>
              </w:rPr>
            </w:pPr>
            <w:r w:rsidRPr="00FF58F8">
              <w:rPr>
                <w:color w:val="002060"/>
              </w:rPr>
              <w:t>VIA AMATO</w:t>
            </w:r>
          </w:p>
        </w:tc>
      </w:tr>
      <w:tr w:rsidR="001A3104" w:rsidRPr="00FF58F8" w14:paraId="5BB1E49C"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A140E4" w14:textId="77777777" w:rsidR="001A3104" w:rsidRPr="00FF58F8" w:rsidRDefault="001A3104" w:rsidP="00CD4BCE">
            <w:pPr>
              <w:pStyle w:val="rowtabella0"/>
              <w:rPr>
                <w:color w:val="002060"/>
              </w:rPr>
            </w:pPr>
            <w:r w:rsidRPr="00FF58F8">
              <w:rPr>
                <w:color w:val="002060"/>
              </w:rPr>
              <w:t>ITALSERVICE C5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3469D" w14:textId="77777777" w:rsidR="001A3104" w:rsidRPr="00FF58F8" w:rsidRDefault="001A3104" w:rsidP="00CD4BCE">
            <w:pPr>
              <w:pStyle w:val="rowtabella0"/>
              <w:rPr>
                <w:color w:val="002060"/>
              </w:rPr>
            </w:pPr>
            <w:r w:rsidRPr="00FF58F8">
              <w:rPr>
                <w:color w:val="002060"/>
              </w:rPr>
              <w:t>SPECIAL ONE SPORTING CLUB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8E26E"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3774A" w14:textId="77777777" w:rsidR="001A3104" w:rsidRPr="00FF58F8" w:rsidRDefault="001A3104" w:rsidP="00CD4BCE">
            <w:pPr>
              <w:pStyle w:val="rowtabella0"/>
              <w:rPr>
                <w:color w:val="002060"/>
              </w:rPr>
            </w:pPr>
            <w:r w:rsidRPr="00FF58F8">
              <w:rPr>
                <w:color w:val="002060"/>
              </w:rPr>
              <w:t>16/02/2025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D45035" w14:textId="77777777" w:rsidR="001A3104" w:rsidRPr="00FF58F8" w:rsidRDefault="001A3104" w:rsidP="00CD4BCE">
            <w:pPr>
              <w:pStyle w:val="rowtabella0"/>
              <w:rPr>
                <w:color w:val="002060"/>
              </w:rPr>
            </w:pPr>
            <w:r w:rsidRPr="00FF58F8">
              <w:rPr>
                <w:color w:val="002060"/>
              </w:rPr>
              <w:t>5442 TENSOSTRUTTURA B.GO S.MARIA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160B0D" w14:textId="77777777" w:rsidR="001A3104" w:rsidRPr="00FF58F8" w:rsidRDefault="001A3104" w:rsidP="00CD4BCE">
            <w:pPr>
              <w:pStyle w:val="rowtabella0"/>
              <w:rPr>
                <w:color w:val="002060"/>
              </w:rPr>
            </w:pPr>
            <w:r w:rsidRPr="00FF58F8">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2A6B3" w14:textId="77777777" w:rsidR="001A3104" w:rsidRPr="00FF58F8" w:rsidRDefault="001A3104" w:rsidP="00CD4BCE">
            <w:pPr>
              <w:pStyle w:val="rowtabella0"/>
              <w:rPr>
                <w:color w:val="002060"/>
              </w:rPr>
            </w:pPr>
            <w:r w:rsidRPr="00FF58F8">
              <w:rPr>
                <w:color w:val="002060"/>
              </w:rPr>
              <w:t>STRADA DEL FOGLIA - B.GO S.MAR</w:t>
            </w:r>
          </w:p>
        </w:tc>
      </w:tr>
    </w:tbl>
    <w:p w14:paraId="529C2EBB" w14:textId="77777777" w:rsidR="001A3104" w:rsidRPr="00FF58F8" w:rsidRDefault="001A3104" w:rsidP="001A3104">
      <w:pPr>
        <w:pStyle w:val="breakline"/>
        <w:rPr>
          <w:rFonts w:eastAsiaTheme="minorEastAsia"/>
          <w:color w:val="002060"/>
        </w:rPr>
      </w:pPr>
    </w:p>
    <w:p w14:paraId="4CB991A7" w14:textId="77777777" w:rsidR="001A3104" w:rsidRPr="00FF58F8" w:rsidRDefault="001A3104" w:rsidP="001A3104">
      <w:pPr>
        <w:pStyle w:val="breakline"/>
        <w:rPr>
          <w:color w:val="002060"/>
        </w:rPr>
      </w:pPr>
    </w:p>
    <w:p w14:paraId="061585B8" w14:textId="77777777" w:rsidR="001A3104" w:rsidRPr="00FF58F8" w:rsidRDefault="001A3104" w:rsidP="001A3104">
      <w:pPr>
        <w:pStyle w:val="breakline"/>
        <w:rPr>
          <w:color w:val="002060"/>
        </w:rPr>
      </w:pPr>
    </w:p>
    <w:p w14:paraId="02B7935A" w14:textId="77777777" w:rsidR="001A3104" w:rsidRPr="00FF58F8" w:rsidRDefault="001A3104" w:rsidP="001A3104">
      <w:pPr>
        <w:pStyle w:val="sottotitolocampionato10"/>
        <w:rPr>
          <w:color w:val="002060"/>
        </w:rPr>
      </w:pPr>
      <w:r w:rsidRPr="00FF58F8">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5"/>
        <w:gridCol w:w="385"/>
        <w:gridCol w:w="898"/>
        <w:gridCol w:w="1184"/>
        <w:gridCol w:w="1551"/>
        <w:gridCol w:w="1551"/>
      </w:tblGrid>
      <w:tr w:rsidR="001A3104" w:rsidRPr="00FF58F8" w14:paraId="5C16C7FC"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C9D50"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BFA0E"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4BC76"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EB863"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46650"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85D552"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55E7D"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5854CE4D"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030202" w14:textId="77777777" w:rsidR="001A3104" w:rsidRPr="00FF58F8" w:rsidRDefault="001A3104" w:rsidP="00CD4BCE">
            <w:pPr>
              <w:pStyle w:val="rowtabella0"/>
              <w:rPr>
                <w:color w:val="002060"/>
              </w:rPr>
            </w:pPr>
            <w:r w:rsidRPr="00FF58F8">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710369" w14:textId="77777777" w:rsidR="001A3104" w:rsidRPr="00FF58F8" w:rsidRDefault="001A3104" w:rsidP="00CD4BCE">
            <w:pPr>
              <w:pStyle w:val="rowtabella0"/>
              <w:rPr>
                <w:color w:val="002060"/>
              </w:rPr>
            </w:pPr>
            <w:r w:rsidRPr="00FF58F8">
              <w:rPr>
                <w:color w:val="002060"/>
              </w:rPr>
              <w:t>SPORTFLY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C9036"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5542E1" w14:textId="77777777" w:rsidR="001A3104" w:rsidRPr="00FF58F8" w:rsidRDefault="001A3104" w:rsidP="00CD4BCE">
            <w:pPr>
              <w:pStyle w:val="rowtabella0"/>
              <w:rPr>
                <w:color w:val="002060"/>
              </w:rPr>
            </w:pPr>
            <w:r w:rsidRPr="00FF58F8">
              <w:rPr>
                <w:color w:val="002060"/>
              </w:rPr>
              <w:t>15/02/2025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F394B7" w14:textId="77777777" w:rsidR="001A3104" w:rsidRPr="00FF58F8" w:rsidRDefault="001A3104" w:rsidP="00CD4BCE">
            <w:pPr>
              <w:pStyle w:val="rowtabella0"/>
              <w:rPr>
                <w:color w:val="002060"/>
              </w:rPr>
            </w:pPr>
            <w:r w:rsidRPr="00FF58F8">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D2EA8" w14:textId="77777777" w:rsidR="001A3104" w:rsidRPr="00FF58F8" w:rsidRDefault="001A3104" w:rsidP="00CD4BCE">
            <w:pPr>
              <w:pStyle w:val="rowtabella0"/>
              <w:rPr>
                <w:color w:val="002060"/>
              </w:rPr>
            </w:pPr>
            <w:r w:rsidRPr="00FF58F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3DEBD" w14:textId="77777777" w:rsidR="001A3104" w:rsidRPr="00FF58F8" w:rsidRDefault="001A3104" w:rsidP="00CD4BCE">
            <w:pPr>
              <w:pStyle w:val="rowtabella0"/>
              <w:rPr>
                <w:color w:val="002060"/>
              </w:rPr>
            </w:pPr>
            <w:r w:rsidRPr="00FF58F8">
              <w:rPr>
                <w:color w:val="002060"/>
              </w:rPr>
              <w:t>VIA ANTONIO ROSMINI 22/B</w:t>
            </w:r>
          </w:p>
        </w:tc>
      </w:tr>
      <w:tr w:rsidR="001A3104" w:rsidRPr="00FF58F8" w14:paraId="43B9B607"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7B516A" w14:textId="77777777" w:rsidR="001A3104" w:rsidRPr="00FF58F8" w:rsidRDefault="001A3104" w:rsidP="00CD4BCE">
            <w:pPr>
              <w:pStyle w:val="rowtabella0"/>
              <w:rPr>
                <w:color w:val="002060"/>
              </w:rPr>
            </w:pPr>
            <w:r w:rsidRPr="00FF58F8">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EF297F" w14:textId="77777777" w:rsidR="001A3104" w:rsidRPr="00FF58F8" w:rsidRDefault="001A3104" w:rsidP="00CD4BCE">
            <w:pPr>
              <w:pStyle w:val="rowtabella0"/>
              <w:rPr>
                <w:color w:val="002060"/>
              </w:rPr>
            </w:pPr>
            <w:r w:rsidRPr="00FF58F8">
              <w:rPr>
                <w:color w:val="002060"/>
              </w:rPr>
              <w:t>CALCIO A 5 CORINALDO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17CCBF"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168C88"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1A32BF" w14:textId="77777777" w:rsidR="001A3104" w:rsidRPr="00FF58F8" w:rsidRDefault="001A3104" w:rsidP="00CD4BCE">
            <w:pPr>
              <w:pStyle w:val="rowtabella0"/>
              <w:rPr>
                <w:color w:val="002060"/>
              </w:rPr>
            </w:pPr>
            <w:r w:rsidRPr="00FF58F8">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198E3F" w14:textId="77777777" w:rsidR="001A3104" w:rsidRPr="00FF58F8" w:rsidRDefault="001A3104" w:rsidP="00CD4BCE">
            <w:pPr>
              <w:pStyle w:val="rowtabella0"/>
              <w:rPr>
                <w:color w:val="002060"/>
              </w:rPr>
            </w:pPr>
            <w:r w:rsidRPr="00FF58F8">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72DDF5" w14:textId="77777777" w:rsidR="001A3104" w:rsidRPr="00FF58F8" w:rsidRDefault="001A3104" w:rsidP="00CD4BCE">
            <w:pPr>
              <w:pStyle w:val="rowtabella0"/>
              <w:rPr>
                <w:color w:val="002060"/>
              </w:rPr>
            </w:pPr>
            <w:r w:rsidRPr="00FF58F8">
              <w:rPr>
                <w:color w:val="002060"/>
              </w:rPr>
              <w:t>VIA VILLA TOMBARI</w:t>
            </w:r>
          </w:p>
        </w:tc>
      </w:tr>
      <w:tr w:rsidR="001A3104" w:rsidRPr="00FF58F8" w14:paraId="3C5DF1E8"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8902F5" w14:textId="77777777" w:rsidR="001A3104" w:rsidRPr="00FF58F8" w:rsidRDefault="001A3104" w:rsidP="00CD4BCE">
            <w:pPr>
              <w:pStyle w:val="rowtabella0"/>
              <w:rPr>
                <w:color w:val="002060"/>
              </w:rPr>
            </w:pPr>
            <w:r w:rsidRPr="00FF58F8">
              <w:rPr>
                <w:color w:val="002060"/>
              </w:rPr>
              <w:t>ACLI MANTOVANI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357BC" w14:textId="77777777" w:rsidR="001A3104" w:rsidRPr="00FF58F8" w:rsidRDefault="001A3104" w:rsidP="00CD4BCE">
            <w:pPr>
              <w:pStyle w:val="rowtabella0"/>
              <w:rPr>
                <w:color w:val="002060"/>
              </w:rPr>
            </w:pPr>
            <w:r w:rsidRPr="00FF58F8">
              <w:rPr>
                <w:color w:val="002060"/>
              </w:rPr>
              <w:t>ITALSERVICE C5 SQ.C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97BE5"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2EDAA" w14:textId="77777777" w:rsidR="001A3104" w:rsidRPr="00FF58F8" w:rsidRDefault="001A3104" w:rsidP="00CD4BCE">
            <w:pPr>
              <w:pStyle w:val="rowtabella0"/>
              <w:rPr>
                <w:color w:val="002060"/>
              </w:rPr>
            </w:pPr>
            <w:r w:rsidRPr="00FF58F8">
              <w:rPr>
                <w:color w:val="002060"/>
              </w:rPr>
              <w:t>16/02/2025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4454B2" w14:textId="77777777" w:rsidR="001A3104" w:rsidRPr="00FF58F8" w:rsidRDefault="001A3104" w:rsidP="00CD4BCE">
            <w:pPr>
              <w:pStyle w:val="rowtabella0"/>
              <w:rPr>
                <w:color w:val="002060"/>
              </w:rPr>
            </w:pPr>
            <w:r w:rsidRPr="00FF58F8">
              <w:rPr>
                <w:color w:val="002060"/>
              </w:rPr>
              <w:t>5121 "PALAMASSIMO GALEAZZI"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720482" w14:textId="77777777" w:rsidR="001A3104" w:rsidRPr="00FF58F8" w:rsidRDefault="001A3104" w:rsidP="00CD4BCE">
            <w:pPr>
              <w:pStyle w:val="rowtabella0"/>
              <w:rPr>
                <w:color w:val="002060"/>
              </w:rPr>
            </w:pPr>
            <w:r w:rsidRPr="00FF58F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3D2E2" w14:textId="77777777" w:rsidR="001A3104" w:rsidRPr="00FF58F8" w:rsidRDefault="001A3104" w:rsidP="00CD4BCE">
            <w:pPr>
              <w:pStyle w:val="rowtabella0"/>
              <w:rPr>
                <w:color w:val="002060"/>
              </w:rPr>
            </w:pPr>
            <w:r w:rsidRPr="00FF58F8">
              <w:rPr>
                <w:color w:val="002060"/>
              </w:rPr>
              <w:t>VIA MADRE TERESA DI CALCUTTA</w:t>
            </w:r>
          </w:p>
        </w:tc>
      </w:tr>
    </w:tbl>
    <w:p w14:paraId="7B1627E5" w14:textId="77777777" w:rsidR="001A3104" w:rsidRPr="00FF58F8" w:rsidRDefault="001A3104" w:rsidP="001A3104">
      <w:pPr>
        <w:pStyle w:val="breakline"/>
        <w:rPr>
          <w:rFonts w:eastAsiaTheme="minorEastAsia"/>
          <w:color w:val="002060"/>
        </w:rPr>
      </w:pPr>
    </w:p>
    <w:p w14:paraId="1C057B7F" w14:textId="77777777" w:rsidR="001A3104" w:rsidRPr="00FF58F8" w:rsidRDefault="001A3104" w:rsidP="001A3104">
      <w:pPr>
        <w:pStyle w:val="breakline"/>
        <w:rPr>
          <w:color w:val="002060"/>
        </w:rPr>
      </w:pPr>
    </w:p>
    <w:p w14:paraId="195F81FE" w14:textId="77777777" w:rsidR="001A3104" w:rsidRPr="00FF58F8" w:rsidRDefault="001A3104" w:rsidP="001A3104">
      <w:pPr>
        <w:pStyle w:val="breakline"/>
        <w:rPr>
          <w:color w:val="002060"/>
        </w:rPr>
      </w:pPr>
    </w:p>
    <w:p w14:paraId="000AB25D" w14:textId="77777777" w:rsidR="001A3104" w:rsidRPr="00FF58F8" w:rsidRDefault="001A3104" w:rsidP="001A3104">
      <w:pPr>
        <w:pStyle w:val="sottotitolocampionato10"/>
        <w:rPr>
          <w:color w:val="002060"/>
        </w:rPr>
      </w:pPr>
      <w:r w:rsidRPr="00FF58F8">
        <w:rPr>
          <w:color w:val="002060"/>
        </w:rPr>
        <w:t>GIRONE SC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5"/>
        <w:gridCol w:w="385"/>
        <w:gridCol w:w="898"/>
        <w:gridCol w:w="1184"/>
        <w:gridCol w:w="1546"/>
        <w:gridCol w:w="1546"/>
      </w:tblGrid>
      <w:tr w:rsidR="001A3104" w:rsidRPr="00FF58F8" w14:paraId="535CCA87"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93908" w14:textId="77777777" w:rsidR="001A3104" w:rsidRPr="00FF58F8" w:rsidRDefault="001A3104" w:rsidP="00CD4BCE">
            <w:pPr>
              <w:pStyle w:val="headertabella0"/>
              <w:rPr>
                <w:color w:val="002060"/>
              </w:rPr>
            </w:pPr>
            <w:r w:rsidRPr="00FF58F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DB7EF"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60CA4"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FA79F"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E79DF"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62446"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A571D"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1146D17C"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D27277" w14:textId="77777777" w:rsidR="001A3104" w:rsidRPr="00FF58F8" w:rsidRDefault="001A3104" w:rsidP="00CD4BCE">
            <w:pPr>
              <w:pStyle w:val="rowtabella0"/>
              <w:rPr>
                <w:color w:val="002060"/>
              </w:rPr>
            </w:pPr>
            <w:r w:rsidRPr="00FF58F8">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7DF568" w14:textId="77777777" w:rsidR="001A3104" w:rsidRPr="00FF58F8" w:rsidRDefault="001A3104" w:rsidP="00CD4BCE">
            <w:pPr>
              <w:pStyle w:val="rowtabella0"/>
              <w:rPr>
                <w:color w:val="002060"/>
              </w:rPr>
            </w:pPr>
            <w:r w:rsidRPr="00FF58F8">
              <w:rPr>
                <w:color w:val="002060"/>
              </w:rPr>
              <w:t>RECANATI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C56C5"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9A20D" w14:textId="77777777" w:rsidR="001A3104" w:rsidRPr="00FF58F8" w:rsidRDefault="001A3104" w:rsidP="00CD4BCE">
            <w:pPr>
              <w:pStyle w:val="rowtabella0"/>
              <w:rPr>
                <w:color w:val="002060"/>
              </w:rPr>
            </w:pPr>
            <w:r w:rsidRPr="00FF58F8">
              <w:rPr>
                <w:color w:val="002060"/>
              </w:rPr>
              <w:t>16/02/2025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AA86F" w14:textId="77777777" w:rsidR="001A3104" w:rsidRPr="00FF58F8" w:rsidRDefault="001A3104" w:rsidP="00CD4BCE">
            <w:pPr>
              <w:pStyle w:val="rowtabella0"/>
              <w:rPr>
                <w:color w:val="002060"/>
              </w:rPr>
            </w:pPr>
            <w:r w:rsidRPr="00FF58F8">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C90C1" w14:textId="77777777" w:rsidR="001A3104" w:rsidRPr="00FF58F8" w:rsidRDefault="001A3104" w:rsidP="00CD4BCE">
            <w:pPr>
              <w:pStyle w:val="rowtabella0"/>
              <w:rPr>
                <w:color w:val="002060"/>
              </w:rPr>
            </w:pPr>
            <w:r w:rsidRPr="00FF58F8">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99FB34" w14:textId="77777777" w:rsidR="001A3104" w:rsidRPr="00FF58F8" w:rsidRDefault="001A3104" w:rsidP="00CD4BCE">
            <w:pPr>
              <w:pStyle w:val="rowtabella0"/>
              <w:rPr>
                <w:color w:val="002060"/>
              </w:rPr>
            </w:pPr>
            <w:r w:rsidRPr="00FF58F8">
              <w:rPr>
                <w:color w:val="002060"/>
              </w:rPr>
              <w:t>VIA VERDI</w:t>
            </w:r>
          </w:p>
        </w:tc>
      </w:tr>
      <w:tr w:rsidR="001A3104" w:rsidRPr="00FF58F8" w14:paraId="745BC73E"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DF427C" w14:textId="77777777" w:rsidR="001A3104" w:rsidRPr="00FF58F8" w:rsidRDefault="001A3104" w:rsidP="00CD4BCE">
            <w:pPr>
              <w:pStyle w:val="rowtabella0"/>
              <w:rPr>
                <w:color w:val="002060"/>
              </w:rPr>
            </w:pPr>
            <w:r w:rsidRPr="00FF58F8">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670FA" w14:textId="77777777" w:rsidR="001A3104" w:rsidRPr="00FF58F8" w:rsidRDefault="001A3104" w:rsidP="00CD4BCE">
            <w:pPr>
              <w:pStyle w:val="rowtabella0"/>
              <w:rPr>
                <w:color w:val="002060"/>
              </w:rPr>
            </w:pPr>
            <w:r w:rsidRPr="00FF58F8">
              <w:rPr>
                <w:color w:val="002060"/>
              </w:rPr>
              <w:t>FABRIANO CERRETO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9102B"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5E2A4C" w14:textId="77777777" w:rsidR="001A3104" w:rsidRPr="00FF58F8" w:rsidRDefault="001A3104" w:rsidP="00CD4BCE">
            <w:pPr>
              <w:pStyle w:val="rowtabella0"/>
              <w:rPr>
                <w:color w:val="002060"/>
              </w:rPr>
            </w:pPr>
            <w:r w:rsidRPr="00FF58F8">
              <w:rPr>
                <w:color w:val="002060"/>
              </w:rPr>
              <w:t>16/02/2025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8975EF" w14:textId="77777777" w:rsidR="001A3104" w:rsidRPr="00FF58F8" w:rsidRDefault="001A3104" w:rsidP="00CD4BCE">
            <w:pPr>
              <w:pStyle w:val="rowtabella0"/>
              <w:rPr>
                <w:color w:val="002060"/>
              </w:rPr>
            </w:pPr>
            <w:r w:rsidRPr="00FF58F8">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E20DF" w14:textId="77777777" w:rsidR="001A3104" w:rsidRPr="00FF58F8" w:rsidRDefault="001A3104" w:rsidP="00CD4BCE">
            <w:pPr>
              <w:pStyle w:val="rowtabella0"/>
              <w:rPr>
                <w:color w:val="002060"/>
              </w:rPr>
            </w:pPr>
            <w:r w:rsidRPr="00FF58F8">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BFFD0E" w14:textId="77777777" w:rsidR="001A3104" w:rsidRPr="00FF58F8" w:rsidRDefault="001A3104" w:rsidP="00CD4BCE">
            <w:pPr>
              <w:pStyle w:val="rowtabella0"/>
              <w:rPr>
                <w:color w:val="002060"/>
              </w:rPr>
            </w:pPr>
            <w:r w:rsidRPr="00FF58F8">
              <w:rPr>
                <w:color w:val="002060"/>
              </w:rPr>
              <w:t>VIA VESCOVARA, 7</w:t>
            </w:r>
          </w:p>
        </w:tc>
      </w:tr>
      <w:tr w:rsidR="001A3104" w:rsidRPr="00FF58F8" w14:paraId="2E737962"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F78876" w14:textId="77777777" w:rsidR="001A3104" w:rsidRPr="00FF58F8" w:rsidRDefault="001A3104" w:rsidP="00CD4BCE">
            <w:pPr>
              <w:pStyle w:val="rowtabella0"/>
              <w:rPr>
                <w:color w:val="002060"/>
              </w:rPr>
            </w:pPr>
            <w:r w:rsidRPr="00FF58F8">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3B0948" w14:textId="77777777" w:rsidR="001A3104" w:rsidRPr="00FF58F8" w:rsidRDefault="001A3104" w:rsidP="00CD4BCE">
            <w:pPr>
              <w:pStyle w:val="rowtabella0"/>
              <w:rPr>
                <w:color w:val="002060"/>
              </w:rPr>
            </w:pPr>
            <w:r w:rsidRPr="00FF58F8">
              <w:rPr>
                <w:color w:val="002060"/>
              </w:rPr>
              <w:t>AMICI DEL CENTROSOCIOSQ.C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FF715"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6B7FE" w14:textId="77777777" w:rsidR="001A3104" w:rsidRPr="00FF58F8" w:rsidRDefault="001A3104" w:rsidP="00CD4BCE">
            <w:pPr>
              <w:pStyle w:val="rowtabella0"/>
              <w:rPr>
                <w:color w:val="002060"/>
              </w:rPr>
            </w:pPr>
            <w:r w:rsidRPr="00FF58F8">
              <w:rPr>
                <w:color w:val="002060"/>
              </w:rPr>
              <w:t>16/02/2025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D8389" w14:textId="77777777" w:rsidR="001A3104" w:rsidRPr="00FF58F8" w:rsidRDefault="001A3104" w:rsidP="00CD4BCE">
            <w:pPr>
              <w:pStyle w:val="rowtabella0"/>
              <w:rPr>
                <w:color w:val="002060"/>
              </w:rPr>
            </w:pPr>
            <w:r w:rsidRPr="00FF58F8">
              <w:rPr>
                <w:color w:val="002060"/>
              </w:rPr>
              <w:t>5303 CAMPO C5 "GIANLUCA CAROTTI"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BE6C7" w14:textId="77777777" w:rsidR="001A3104" w:rsidRPr="00FF58F8" w:rsidRDefault="001A3104" w:rsidP="00CD4BCE">
            <w:pPr>
              <w:pStyle w:val="rowtabella0"/>
              <w:rPr>
                <w:color w:val="002060"/>
              </w:rPr>
            </w:pPr>
            <w:r w:rsidRPr="00FF58F8">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61291F" w14:textId="77777777" w:rsidR="001A3104" w:rsidRPr="00FF58F8" w:rsidRDefault="001A3104" w:rsidP="00CD4BCE">
            <w:pPr>
              <w:pStyle w:val="rowtabella0"/>
              <w:rPr>
                <w:color w:val="002060"/>
              </w:rPr>
            </w:pPr>
            <w:r w:rsidRPr="00FF58F8">
              <w:rPr>
                <w:color w:val="002060"/>
              </w:rPr>
              <w:t>VILLA MUSONE VIA TURATI</w:t>
            </w:r>
          </w:p>
        </w:tc>
      </w:tr>
    </w:tbl>
    <w:p w14:paraId="1F046664" w14:textId="77777777" w:rsidR="001A3104" w:rsidRPr="00FF58F8" w:rsidRDefault="001A3104" w:rsidP="001A3104">
      <w:pPr>
        <w:pStyle w:val="breakline"/>
        <w:rPr>
          <w:rFonts w:eastAsiaTheme="minorEastAsia"/>
          <w:color w:val="002060"/>
        </w:rPr>
      </w:pPr>
    </w:p>
    <w:p w14:paraId="06D8D03D" w14:textId="77777777" w:rsidR="001A3104" w:rsidRPr="00FF58F8" w:rsidRDefault="001A3104" w:rsidP="001A3104">
      <w:pPr>
        <w:pStyle w:val="breakline"/>
        <w:rPr>
          <w:color w:val="002060"/>
        </w:rPr>
      </w:pPr>
    </w:p>
    <w:p w14:paraId="46B979B2" w14:textId="77777777" w:rsidR="001A3104" w:rsidRPr="00FF58F8" w:rsidRDefault="001A3104" w:rsidP="001A3104">
      <w:pPr>
        <w:pStyle w:val="breakline"/>
        <w:rPr>
          <w:color w:val="002060"/>
        </w:rPr>
      </w:pPr>
    </w:p>
    <w:p w14:paraId="547E6AB8" w14:textId="77777777" w:rsidR="001A3104" w:rsidRPr="00FF58F8" w:rsidRDefault="001A3104" w:rsidP="001A3104">
      <w:pPr>
        <w:pStyle w:val="sottotitolocampionato10"/>
        <w:rPr>
          <w:color w:val="002060"/>
        </w:rPr>
      </w:pPr>
      <w:r w:rsidRPr="00FF58F8">
        <w:rPr>
          <w:color w:val="002060"/>
        </w:rPr>
        <w:t>GIRONE SD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8"/>
        <w:gridCol w:w="385"/>
        <w:gridCol w:w="898"/>
        <w:gridCol w:w="1176"/>
        <w:gridCol w:w="1546"/>
        <w:gridCol w:w="1570"/>
      </w:tblGrid>
      <w:tr w:rsidR="001A3104" w:rsidRPr="00FF58F8" w14:paraId="63E809C5" w14:textId="77777777" w:rsidTr="00CD4BC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0F282" w14:textId="77777777" w:rsidR="001A3104" w:rsidRPr="00FF58F8" w:rsidRDefault="001A3104" w:rsidP="00CD4BCE">
            <w:pPr>
              <w:pStyle w:val="headertabella0"/>
              <w:rPr>
                <w:color w:val="002060"/>
              </w:rPr>
            </w:pPr>
            <w:r w:rsidRPr="00FF58F8">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41AA7" w14:textId="77777777" w:rsidR="001A3104" w:rsidRPr="00FF58F8" w:rsidRDefault="001A3104" w:rsidP="00CD4BCE">
            <w:pPr>
              <w:pStyle w:val="headertabella0"/>
              <w:rPr>
                <w:color w:val="002060"/>
              </w:rPr>
            </w:pPr>
            <w:r w:rsidRPr="00FF58F8">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F3FB3" w14:textId="77777777" w:rsidR="001A3104" w:rsidRPr="00FF58F8" w:rsidRDefault="001A3104" w:rsidP="00CD4BCE">
            <w:pPr>
              <w:pStyle w:val="headertabella0"/>
              <w:rPr>
                <w:color w:val="002060"/>
              </w:rPr>
            </w:pPr>
            <w:r w:rsidRPr="00FF58F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B975B" w14:textId="77777777" w:rsidR="001A3104" w:rsidRPr="00FF58F8" w:rsidRDefault="001A3104" w:rsidP="00CD4BCE">
            <w:pPr>
              <w:pStyle w:val="headertabella0"/>
              <w:rPr>
                <w:color w:val="002060"/>
              </w:rPr>
            </w:pPr>
            <w:r w:rsidRPr="00FF58F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A7C63" w14:textId="77777777" w:rsidR="001A3104" w:rsidRPr="00FF58F8" w:rsidRDefault="001A3104" w:rsidP="00CD4BCE">
            <w:pPr>
              <w:pStyle w:val="headertabella0"/>
              <w:rPr>
                <w:color w:val="002060"/>
              </w:rPr>
            </w:pPr>
            <w:r w:rsidRPr="00FF58F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2C564" w14:textId="77777777" w:rsidR="001A3104" w:rsidRPr="00FF58F8" w:rsidRDefault="001A3104" w:rsidP="00CD4BCE">
            <w:pPr>
              <w:pStyle w:val="headertabella0"/>
              <w:rPr>
                <w:color w:val="002060"/>
              </w:rPr>
            </w:pPr>
            <w:r w:rsidRPr="00FF58F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B8EF5" w14:textId="77777777" w:rsidR="001A3104" w:rsidRPr="00FF58F8" w:rsidRDefault="001A3104" w:rsidP="00CD4BCE">
            <w:pPr>
              <w:pStyle w:val="headertabella0"/>
              <w:rPr>
                <w:color w:val="002060"/>
              </w:rPr>
            </w:pPr>
            <w:r w:rsidRPr="00FF58F8">
              <w:rPr>
                <w:color w:val="002060"/>
              </w:rPr>
              <w:t>Indirizzo Impianto</w:t>
            </w:r>
          </w:p>
        </w:tc>
      </w:tr>
      <w:tr w:rsidR="001A3104" w:rsidRPr="00FF58F8" w14:paraId="601D28B5" w14:textId="77777777" w:rsidTr="00CD4BC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CBB051" w14:textId="77777777" w:rsidR="001A3104" w:rsidRPr="00FF58F8" w:rsidRDefault="001A3104" w:rsidP="00CD4BCE">
            <w:pPr>
              <w:pStyle w:val="rowtabella0"/>
              <w:rPr>
                <w:color w:val="002060"/>
              </w:rPr>
            </w:pPr>
            <w:r w:rsidRPr="00FF58F8">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806E4" w14:textId="77777777" w:rsidR="001A3104" w:rsidRPr="00FF58F8" w:rsidRDefault="001A3104" w:rsidP="00CD4BCE">
            <w:pPr>
              <w:pStyle w:val="rowtabella0"/>
              <w:rPr>
                <w:color w:val="002060"/>
              </w:rPr>
            </w:pPr>
            <w:r w:rsidRPr="00FF58F8">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D2F25" w14:textId="77777777" w:rsidR="001A3104" w:rsidRPr="00FF58F8" w:rsidRDefault="001A3104" w:rsidP="00CD4BCE">
            <w:pPr>
              <w:pStyle w:val="rowtabella0"/>
              <w:jc w:val="center"/>
              <w:rPr>
                <w:color w:val="002060"/>
              </w:rPr>
            </w:pPr>
            <w:r w:rsidRPr="00FF58F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B681E0" w14:textId="77777777" w:rsidR="001A3104" w:rsidRPr="00FF58F8" w:rsidRDefault="001A3104" w:rsidP="00CD4BCE">
            <w:pPr>
              <w:pStyle w:val="rowtabella0"/>
              <w:rPr>
                <w:color w:val="002060"/>
              </w:rPr>
            </w:pPr>
            <w:r w:rsidRPr="00FF58F8">
              <w:rPr>
                <w:color w:val="002060"/>
              </w:rPr>
              <w:t>15/02/2025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12346" w14:textId="77777777" w:rsidR="001A3104" w:rsidRPr="00FF58F8" w:rsidRDefault="001A3104" w:rsidP="00CD4BCE">
            <w:pPr>
              <w:pStyle w:val="rowtabella0"/>
              <w:rPr>
                <w:color w:val="002060"/>
              </w:rPr>
            </w:pPr>
            <w:r w:rsidRPr="00FF58F8">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31769" w14:textId="77777777" w:rsidR="001A3104" w:rsidRPr="00FF58F8" w:rsidRDefault="001A3104" w:rsidP="00CD4BCE">
            <w:pPr>
              <w:pStyle w:val="rowtabella0"/>
              <w:rPr>
                <w:color w:val="002060"/>
              </w:rPr>
            </w:pPr>
            <w:r w:rsidRPr="00FF58F8">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5EEF5" w14:textId="77777777" w:rsidR="001A3104" w:rsidRPr="00FF58F8" w:rsidRDefault="001A3104" w:rsidP="00CD4BCE">
            <w:pPr>
              <w:pStyle w:val="rowtabella0"/>
              <w:rPr>
                <w:color w:val="002060"/>
              </w:rPr>
            </w:pPr>
            <w:r w:rsidRPr="00FF58F8">
              <w:rPr>
                <w:color w:val="002060"/>
              </w:rPr>
              <w:t>LOC.MONTEROCCO VIA A.MANCINI</w:t>
            </w:r>
          </w:p>
        </w:tc>
      </w:tr>
      <w:tr w:rsidR="001A3104" w:rsidRPr="00FF58F8" w14:paraId="363FD2D0" w14:textId="77777777" w:rsidTr="00CD4BC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AFA3C2" w14:textId="77777777" w:rsidR="001A3104" w:rsidRPr="00FF58F8" w:rsidRDefault="001A3104" w:rsidP="00CD4BCE">
            <w:pPr>
              <w:pStyle w:val="rowtabella0"/>
              <w:rPr>
                <w:color w:val="002060"/>
              </w:rPr>
            </w:pPr>
            <w:r w:rsidRPr="00FF58F8">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2A3AEB" w14:textId="77777777" w:rsidR="001A3104" w:rsidRPr="00FF58F8" w:rsidRDefault="001A3104" w:rsidP="00CD4BCE">
            <w:pPr>
              <w:pStyle w:val="rowtabella0"/>
              <w:rPr>
                <w:color w:val="002060"/>
              </w:rPr>
            </w:pPr>
            <w:r w:rsidRPr="00FF58F8">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23235C"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106009" w14:textId="77777777" w:rsidR="001A3104" w:rsidRPr="00FF58F8" w:rsidRDefault="001A3104" w:rsidP="00CD4BCE">
            <w:pPr>
              <w:pStyle w:val="rowtabella0"/>
              <w:rPr>
                <w:color w:val="002060"/>
              </w:rPr>
            </w:pPr>
            <w:r w:rsidRPr="00FF58F8">
              <w:rPr>
                <w:color w:val="002060"/>
              </w:rPr>
              <w:t>15/02/2025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340E40F" w14:textId="77777777" w:rsidR="001A3104" w:rsidRPr="00FF58F8" w:rsidRDefault="001A3104" w:rsidP="00CD4BCE">
            <w:pPr>
              <w:pStyle w:val="rowtabella0"/>
              <w:rPr>
                <w:color w:val="002060"/>
              </w:rPr>
            </w:pPr>
            <w:r w:rsidRPr="00FF58F8">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79BC0F" w14:textId="77777777" w:rsidR="001A3104" w:rsidRPr="00FF58F8" w:rsidRDefault="001A3104" w:rsidP="00CD4BCE">
            <w:pPr>
              <w:pStyle w:val="rowtabella0"/>
              <w:rPr>
                <w:color w:val="002060"/>
              </w:rPr>
            </w:pPr>
            <w:r w:rsidRPr="00FF58F8">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07686" w14:textId="77777777" w:rsidR="001A3104" w:rsidRPr="00FF58F8" w:rsidRDefault="001A3104" w:rsidP="00CD4BCE">
            <w:pPr>
              <w:pStyle w:val="rowtabella0"/>
              <w:rPr>
                <w:color w:val="002060"/>
              </w:rPr>
            </w:pPr>
            <w:r w:rsidRPr="00FF58F8">
              <w:rPr>
                <w:color w:val="002060"/>
              </w:rPr>
              <w:t>VIA DELLA REPUBBLICA</w:t>
            </w:r>
          </w:p>
        </w:tc>
      </w:tr>
      <w:tr w:rsidR="001A3104" w:rsidRPr="00FF58F8" w14:paraId="1475E309" w14:textId="77777777" w:rsidTr="00CD4BC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875120" w14:textId="77777777" w:rsidR="001A3104" w:rsidRPr="00FF58F8" w:rsidRDefault="001A3104" w:rsidP="00CD4BCE">
            <w:pPr>
              <w:pStyle w:val="rowtabella0"/>
              <w:rPr>
                <w:color w:val="002060"/>
              </w:rPr>
            </w:pPr>
            <w:r w:rsidRPr="00FF58F8">
              <w:rPr>
                <w:color w:val="002060"/>
              </w:rPr>
              <w:t>SANGIORGIO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0111D" w14:textId="77777777" w:rsidR="001A3104" w:rsidRPr="00FF58F8" w:rsidRDefault="001A3104" w:rsidP="00CD4BCE">
            <w:pPr>
              <w:pStyle w:val="rowtabella0"/>
              <w:rPr>
                <w:color w:val="002060"/>
              </w:rPr>
            </w:pPr>
            <w:r w:rsidRPr="00FF58F8">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D733C" w14:textId="77777777" w:rsidR="001A3104" w:rsidRPr="00FF58F8" w:rsidRDefault="001A3104" w:rsidP="00CD4BCE">
            <w:pPr>
              <w:pStyle w:val="rowtabella0"/>
              <w:jc w:val="center"/>
              <w:rPr>
                <w:color w:val="002060"/>
              </w:rPr>
            </w:pPr>
            <w:r w:rsidRPr="00FF58F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9A7547" w14:textId="77777777" w:rsidR="001A3104" w:rsidRPr="00FF58F8" w:rsidRDefault="001A3104" w:rsidP="00CD4BCE">
            <w:pPr>
              <w:pStyle w:val="rowtabella0"/>
              <w:rPr>
                <w:color w:val="002060"/>
              </w:rPr>
            </w:pPr>
            <w:r w:rsidRPr="00FF58F8">
              <w:rPr>
                <w:color w:val="002060"/>
              </w:rPr>
              <w:t>15/02/2025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91EC45" w14:textId="77777777" w:rsidR="001A3104" w:rsidRPr="00FF58F8" w:rsidRDefault="001A3104" w:rsidP="00CD4BCE">
            <w:pPr>
              <w:pStyle w:val="rowtabella0"/>
              <w:rPr>
                <w:color w:val="002060"/>
              </w:rPr>
            </w:pPr>
            <w:r w:rsidRPr="00FF58F8">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21E35" w14:textId="77777777" w:rsidR="001A3104" w:rsidRPr="00FF58F8" w:rsidRDefault="001A3104" w:rsidP="00CD4BCE">
            <w:pPr>
              <w:pStyle w:val="rowtabella0"/>
              <w:rPr>
                <w:color w:val="002060"/>
              </w:rPr>
            </w:pPr>
            <w:r w:rsidRPr="00FF58F8">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DBCEF" w14:textId="77777777" w:rsidR="001A3104" w:rsidRPr="00FF58F8" w:rsidRDefault="001A3104" w:rsidP="00CD4BCE">
            <w:pPr>
              <w:pStyle w:val="rowtabella0"/>
              <w:rPr>
                <w:color w:val="002060"/>
              </w:rPr>
            </w:pPr>
            <w:r w:rsidRPr="00FF58F8">
              <w:rPr>
                <w:color w:val="002060"/>
              </w:rPr>
              <w:t>VIA PIRANDELLO</w:t>
            </w:r>
          </w:p>
        </w:tc>
      </w:tr>
    </w:tbl>
    <w:p w14:paraId="1F0B9FC6" w14:textId="77777777" w:rsidR="001A3104" w:rsidRPr="00CB3FBE" w:rsidRDefault="001A3104" w:rsidP="007347D6">
      <w:pPr>
        <w:pStyle w:val="breakline"/>
        <w:rPr>
          <w:color w:val="002060"/>
        </w:rPr>
      </w:pPr>
    </w:p>
    <w:p w14:paraId="40EF7B5B" w14:textId="77777777" w:rsidR="0022614C" w:rsidRDefault="0022614C" w:rsidP="00001571">
      <w:pPr>
        <w:pStyle w:val="titoloprinc0"/>
        <w:jc w:val="both"/>
        <w:rPr>
          <w:b w:val="0"/>
          <w:bCs w:val="0"/>
          <w:color w:val="002060"/>
          <w:sz w:val="22"/>
          <w:szCs w:val="22"/>
        </w:rPr>
      </w:pPr>
    </w:p>
    <w:bookmarkEnd w:id="11"/>
    <w:p w14:paraId="24340162" w14:textId="77777777" w:rsidR="00D755E1" w:rsidRPr="000A6F9A" w:rsidRDefault="00D755E1"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2017BB75"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A3A6B">
        <w:rPr>
          <w:rFonts w:ascii="Arial" w:hAnsi="Arial" w:cs="Arial"/>
          <w:b/>
          <w:bCs/>
          <w:color w:val="002060"/>
        </w:rPr>
        <w:t>24</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lastRenderedPageBreak/>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DE8722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A3A6B">
        <w:rPr>
          <w:b/>
          <w:color w:val="002060"/>
          <w:u w:val="single"/>
        </w:rPr>
        <w:t>1</w:t>
      </w:r>
      <w:r w:rsidR="005F0565">
        <w:rPr>
          <w:b/>
          <w:color w:val="002060"/>
          <w:u w:val="single"/>
        </w:rPr>
        <w:t>2</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19F86" w14:textId="77777777" w:rsidR="001A7052" w:rsidRDefault="001A7052">
      <w:r>
        <w:separator/>
      </w:r>
    </w:p>
  </w:endnote>
  <w:endnote w:type="continuationSeparator" w:id="0">
    <w:p w14:paraId="430D3DC9" w14:textId="77777777" w:rsidR="001A7052" w:rsidRDefault="001A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708310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9C551D">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0AAB8" w14:textId="77777777" w:rsidR="001A7052" w:rsidRDefault="001A7052">
      <w:r>
        <w:separator/>
      </w:r>
    </w:p>
  </w:footnote>
  <w:footnote w:type="continuationSeparator" w:id="0">
    <w:p w14:paraId="6D483FB1" w14:textId="77777777" w:rsidR="001A7052" w:rsidRDefault="001A7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A44"/>
    <w:rsid w:val="00ED2463"/>
    <w:rsid w:val="00ED3128"/>
    <w:rsid w:val="00ED3963"/>
    <w:rsid w:val="00ED3B5C"/>
    <w:rsid w:val="00ED42AF"/>
    <w:rsid w:val="00ED45D0"/>
    <w:rsid w:val="00ED4617"/>
    <w:rsid w:val="00ED4AE4"/>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91244"/>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62</TotalTime>
  <Pages>1</Pages>
  <Words>8562</Words>
  <Characters>48806</Characters>
  <Application>Microsoft Office Word</Application>
  <DocSecurity>0</DocSecurity>
  <Lines>406</Lines>
  <Paragraphs>114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57254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16</cp:revision>
  <cp:lastPrinted>2025-02-12T12:26:00Z</cp:lastPrinted>
  <dcterms:created xsi:type="dcterms:W3CDTF">2025-02-11T08:51:00Z</dcterms:created>
  <dcterms:modified xsi:type="dcterms:W3CDTF">2025-02-12T12:26:00Z</dcterms:modified>
</cp:coreProperties>
</file>