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B0D8A4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w:t>
            </w:r>
            <w:r w:rsidR="00A92A15">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D4B2C">
              <w:rPr>
                <w:rFonts w:ascii="Arial" w:hAnsi="Arial" w:cs="Arial"/>
                <w:color w:val="002060"/>
                <w:sz w:val="40"/>
                <w:szCs w:val="40"/>
              </w:rPr>
              <w:t>1</w:t>
            </w:r>
            <w:r w:rsidR="00A92A15">
              <w:rPr>
                <w:rFonts w:ascii="Arial" w:hAnsi="Arial" w:cs="Arial"/>
                <w:color w:val="002060"/>
                <w:sz w:val="40"/>
                <w:szCs w:val="40"/>
              </w:rPr>
              <w:t>5</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1F9AB600"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4306B">
          <w:rPr>
            <w:noProof/>
            <w:webHidden/>
          </w:rPr>
          <w:t>2</w:t>
        </w:r>
        <w:r w:rsidR="00AC19D9" w:rsidRPr="00DE1EF7">
          <w:rPr>
            <w:noProof/>
            <w:webHidden/>
          </w:rPr>
          <w:fldChar w:fldCharType="end"/>
        </w:r>
      </w:hyperlink>
    </w:p>
    <w:p w14:paraId="112EDB38" w14:textId="2F66D4B8"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4306B">
          <w:rPr>
            <w:noProof/>
            <w:webHidden/>
          </w:rPr>
          <w:t>2</w:t>
        </w:r>
        <w:r w:rsidRPr="00DE1EF7">
          <w:rPr>
            <w:noProof/>
            <w:webHidden/>
          </w:rPr>
          <w:fldChar w:fldCharType="end"/>
        </w:r>
      </w:hyperlink>
    </w:p>
    <w:p w14:paraId="4D9CAD43" w14:textId="45685EF8"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4306B">
          <w:rPr>
            <w:noProof/>
            <w:webHidden/>
          </w:rPr>
          <w:t>2</w:t>
        </w:r>
        <w:r w:rsidRPr="00DE1EF7">
          <w:rPr>
            <w:noProof/>
            <w:webHidden/>
          </w:rPr>
          <w:fldChar w:fldCharType="end"/>
        </w:r>
      </w:hyperlink>
    </w:p>
    <w:p w14:paraId="0EAFCCD8" w14:textId="16666023"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4306B">
          <w:rPr>
            <w:noProof/>
            <w:webHidden/>
          </w:rPr>
          <w:t>2</w:t>
        </w:r>
        <w:r w:rsidRPr="00DE1EF7">
          <w:rPr>
            <w:noProof/>
            <w:webHidden/>
          </w:rPr>
          <w:fldChar w:fldCharType="end"/>
        </w:r>
      </w:hyperlink>
    </w:p>
    <w:p w14:paraId="0952245B" w14:textId="670E24B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4306B">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Default="0040562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ECF4E1E" w14:textId="77777777" w:rsidR="00274BC9" w:rsidRPr="00D14B70" w:rsidRDefault="00274BC9"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lastRenderedPageBreak/>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08C0BC5" w14:textId="77777777" w:rsidR="00FF1E15" w:rsidRPr="00902B84" w:rsidRDefault="00FF1E15" w:rsidP="0047674B">
      <w:pPr>
        <w:pStyle w:val="LndNormale1"/>
        <w:rPr>
          <w:color w:val="002060"/>
        </w:rPr>
      </w:pPr>
    </w:p>
    <w:p w14:paraId="6676C452" w14:textId="77777777" w:rsidR="00902B84" w:rsidRPr="00902B84" w:rsidRDefault="00902B84"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CA557CE" w14:textId="77777777" w:rsidR="005B7207" w:rsidRDefault="005B7207" w:rsidP="007347D6">
      <w:pPr>
        <w:pStyle w:val="breakline"/>
        <w:rPr>
          <w:color w:val="002060"/>
        </w:rPr>
      </w:pPr>
      <w:bookmarkStart w:id="11" w:name="_Hlk190073672"/>
    </w:p>
    <w:bookmarkEnd w:id="11"/>
    <w:p w14:paraId="7866980B" w14:textId="77777777" w:rsidR="00EF7017" w:rsidRPr="00EF7017" w:rsidRDefault="00EF7017" w:rsidP="00EF7017">
      <w:pPr>
        <w:pStyle w:val="titolocampionato0"/>
        <w:shd w:val="clear" w:color="auto" w:fill="CCCCCC"/>
        <w:spacing w:before="80" w:after="40"/>
        <w:rPr>
          <w:color w:val="002060"/>
        </w:rPr>
      </w:pPr>
      <w:r w:rsidRPr="00EF7017">
        <w:rPr>
          <w:color w:val="002060"/>
        </w:rPr>
        <w:t>CALCIO A CINQUE SERIE D</w:t>
      </w:r>
    </w:p>
    <w:p w14:paraId="12E3D1C3" w14:textId="0AE75BED" w:rsidR="00EF7017" w:rsidRPr="00EF7017" w:rsidRDefault="00EF7017" w:rsidP="00EF7017">
      <w:pPr>
        <w:pStyle w:val="titoloprinc0"/>
        <w:rPr>
          <w:color w:val="002060"/>
        </w:rPr>
      </w:pPr>
      <w:r>
        <w:rPr>
          <w:color w:val="002060"/>
        </w:rPr>
        <w:t>RINVIO GARA</w:t>
      </w:r>
    </w:p>
    <w:p w14:paraId="48F2F1BE" w14:textId="77777777" w:rsidR="00EF7017" w:rsidRPr="00EF7017" w:rsidRDefault="00EF7017" w:rsidP="00EF7017">
      <w:pPr>
        <w:pStyle w:val="breakline"/>
        <w:rPr>
          <w:color w:val="002060"/>
        </w:rPr>
      </w:pPr>
    </w:p>
    <w:p w14:paraId="2B30DFF0" w14:textId="77777777" w:rsidR="00EF7017" w:rsidRPr="00EF7017" w:rsidRDefault="00EF7017" w:rsidP="00EF7017">
      <w:pPr>
        <w:pStyle w:val="breakline"/>
        <w:rPr>
          <w:color w:val="002060"/>
        </w:rPr>
      </w:pPr>
    </w:p>
    <w:p w14:paraId="46C5EFE8" w14:textId="77777777" w:rsidR="00EF7017" w:rsidRPr="00EF7017" w:rsidRDefault="00EF7017" w:rsidP="00EF7017">
      <w:pPr>
        <w:pStyle w:val="sottotitolocampionato10"/>
        <w:rPr>
          <w:color w:val="002060"/>
        </w:rPr>
      </w:pPr>
      <w:r w:rsidRPr="00EF701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F7017" w:rsidRPr="00EF7017" w14:paraId="5889BE2D" w14:textId="77777777" w:rsidTr="00EF701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16AAD" w14:textId="77777777" w:rsidR="00EF7017" w:rsidRPr="00EF7017" w:rsidRDefault="00EF7017" w:rsidP="005057F8">
            <w:pPr>
              <w:pStyle w:val="headertabella0"/>
              <w:rPr>
                <w:color w:val="002060"/>
              </w:rPr>
            </w:pPr>
            <w:r w:rsidRPr="00EF7017">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64F0F" w14:textId="77777777" w:rsidR="00EF7017" w:rsidRPr="00EF7017" w:rsidRDefault="00EF7017" w:rsidP="005057F8">
            <w:pPr>
              <w:pStyle w:val="headertabella0"/>
              <w:rPr>
                <w:color w:val="002060"/>
              </w:rPr>
            </w:pPr>
            <w:r w:rsidRPr="00EF7017">
              <w:rPr>
                <w:color w:val="002060"/>
              </w:rPr>
              <w:t xml:space="preserve">N° </w:t>
            </w:r>
            <w:proofErr w:type="spellStart"/>
            <w:r w:rsidRPr="00EF7017">
              <w:rPr>
                <w:color w:val="002060"/>
              </w:rPr>
              <w:t>Gior</w:t>
            </w:r>
            <w:proofErr w:type="spellEnd"/>
            <w:r w:rsidRPr="00EF701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3AE9D" w14:textId="77777777" w:rsidR="00EF7017" w:rsidRPr="00EF7017" w:rsidRDefault="00EF7017" w:rsidP="005057F8">
            <w:pPr>
              <w:pStyle w:val="headertabella0"/>
              <w:rPr>
                <w:color w:val="002060"/>
              </w:rPr>
            </w:pPr>
            <w:r w:rsidRPr="00EF70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EB7C5" w14:textId="77777777" w:rsidR="00EF7017" w:rsidRPr="00EF7017" w:rsidRDefault="00EF7017" w:rsidP="005057F8">
            <w:pPr>
              <w:pStyle w:val="headertabella0"/>
              <w:rPr>
                <w:color w:val="002060"/>
              </w:rPr>
            </w:pPr>
            <w:r w:rsidRPr="00EF70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CC846" w14:textId="77777777" w:rsidR="00EF7017" w:rsidRPr="00EF7017" w:rsidRDefault="00EF7017" w:rsidP="005057F8">
            <w:pPr>
              <w:pStyle w:val="headertabella0"/>
              <w:rPr>
                <w:color w:val="002060"/>
              </w:rPr>
            </w:pPr>
            <w:r w:rsidRPr="00EF7017">
              <w:rPr>
                <w:color w:val="002060"/>
              </w:rPr>
              <w:t xml:space="preserve">Data </w:t>
            </w:r>
            <w:proofErr w:type="spellStart"/>
            <w:r w:rsidRPr="00EF7017">
              <w:rPr>
                <w:color w:val="002060"/>
              </w:rPr>
              <w:t>Orig</w:t>
            </w:r>
            <w:proofErr w:type="spellEnd"/>
            <w:r w:rsidRPr="00EF70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BF8BF" w14:textId="77777777" w:rsidR="00EF7017" w:rsidRPr="00EF7017" w:rsidRDefault="00EF7017" w:rsidP="005057F8">
            <w:pPr>
              <w:pStyle w:val="headertabella0"/>
              <w:rPr>
                <w:color w:val="002060"/>
              </w:rPr>
            </w:pPr>
            <w:r w:rsidRPr="00EF70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2B6FD" w14:textId="77777777" w:rsidR="00EF7017" w:rsidRPr="00EF7017" w:rsidRDefault="00EF7017" w:rsidP="005057F8">
            <w:pPr>
              <w:pStyle w:val="headertabella0"/>
              <w:rPr>
                <w:color w:val="002060"/>
              </w:rPr>
            </w:pPr>
            <w:r w:rsidRPr="00EF7017">
              <w:rPr>
                <w:color w:val="002060"/>
              </w:rPr>
              <w:t xml:space="preserve">Ora </w:t>
            </w:r>
            <w:proofErr w:type="spellStart"/>
            <w:r w:rsidRPr="00EF7017">
              <w:rPr>
                <w:color w:val="002060"/>
              </w:rPr>
              <w:t>Orig</w:t>
            </w:r>
            <w:proofErr w:type="spellEnd"/>
            <w:r w:rsidRPr="00EF70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2EEA3" w14:textId="14B10A60" w:rsidR="00EF7017" w:rsidRPr="00EF7017" w:rsidRDefault="00EF7017" w:rsidP="005057F8">
            <w:pPr>
              <w:pStyle w:val="headertabella0"/>
              <w:rPr>
                <w:color w:val="002060"/>
              </w:rPr>
            </w:pPr>
            <w:r>
              <w:rPr>
                <w:color w:val="002060"/>
              </w:rPr>
              <w:t>Note</w:t>
            </w:r>
          </w:p>
        </w:tc>
      </w:tr>
      <w:tr w:rsidR="00EF7017" w:rsidRPr="00EF7017" w14:paraId="539AEFA4" w14:textId="77777777" w:rsidTr="00EF701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B1D2" w14:textId="6B6534CB" w:rsidR="00EF7017" w:rsidRPr="00EF7017" w:rsidRDefault="00EF7017" w:rsidP="005057F8">
            <w:pPr>
              <w:pStyle w:val="rowtabella0"/>
              <w:rPr>
                <w:color w:val="002060"/>
                <w:highlight w:val="yellow"/>
              </w:rPr>
            </w:pPr>
            <w:r w:rsidRPr="00EF7017">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873A" w14:textId="18E5EBFF" w:rsidR="00EF7017" w:rsidRPr="00EF7017" w:rsidRDefault="00EF7017" w:rsidP="005057F8">
            <w:pPr>
              <w:pStyle w:val="rowtabella0"/>
              <w:jc w:val="center"/>
              <w:rPr>
                <w:color w:val="002060"/>
                <w:highlight w:val="yellow"/>
              </w:rPr>
            </w:pPr>
            <w:r w:rsidRPr="00EF7017">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8FEA" w14:textId="77777777" w:rsidR="00EF7017" w:rsidRPr="00EF7017" w:rsidRDefault="00EF7017" w:rsidP="005057F8">
            <w:pPr>
              <w:pStyle w:val="rowtabella0"/>
              <w:rPr>
                <w:color w:val="002060"/>
                <w:highlight w:val="yellow"/>
              </w:rPr>
            </w:pPr>
            <w:r w:rsidRPr="00EF7017">
              <w:rPr>
                <w:color w:val="002060"/>
                <w:highlight w:val="yellow"/>
              </w:rPr>
              <w:t>FIUMINATA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E7AA" w14:textId="39F61FAA" w:rsidR="00EF7017" w:rsidRPr="00EF7017" w:rsidRDefault="00EF7017" w:rsidP="005057F8">
            <w:pPr>
              <w:pStyle w:val="rowtabella0"/>
              <w:rPr>
                <w:color w:val="002060"/>
                <w:highlight w:val="yellow"/>
              </w:rPr>
            </w:pPr>
            <w:r w:rsidRPr="00EF7017">
              <w:rPr>
                <w:color w:val="002060"/>
                <w:highlight w:val="yellow"/>
              </w:rPr>
              <w:t>PIEDIRIPA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2E90" w14:textId="57B43974" w:rsidR="00EF7017" w:rsidRPr="00EF7017" w:rsidRDefault="00EF7017" w:rsidP="005057F8">
            <w:pPr>
              <w:pStyle w:val="rowtabella0"/>
              <w:rPr>
                <w:color w:val="002060"/>
              </w:rPr>
            </w:pPr>
            <w:r>
              <w:rPr>
                <w:color w:val="002060"/>
              </w:rPr>
              <w:t>15</w:t>
            </w:r>
            <w:r w:rsidRPr="00EF7017">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20EE" w14:textId="431031E0" w:rsidR="00EF7017" w:rsidRPr="00EF7017" w:rsidRDefault="00EF7017" w:rsidP="005057F8">
            <w:pPr>
              <w:pStyle w:val="rowtabella0"/>
              <w:jc w:val="cente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2367" w14:textId="36F07DA0" w:rsidR="00EF7017" w:rsidRPr="00EF7017" w:rsidRDefault="00EF7017" w:rsidP="005057F8">
            <w:pPr>
              <w:pStyle w:val="rowtabella0"/>
              <w:jc w:val="center"/>
              <w:rPr>
                <w:color w:val="002060"/>
              </w:rPr>
            </w:pPr>
            <w:r>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F133" w14:textId="384E454B" w:rsidR="00EF7017" w:rsidRPr="00EF7017" w:rsidRDefault="00EF7017" w:rsidP="005057F8">
            <w:pPr>
              <w:rPr>
                <w:rFonts w:ascii="Arial" w:hAnsi="Arial" w:cs="Arial"/>
                <w:color w:val="002060"/>
                <w:sz w:val="12"/>
                <w:szCs w:val="12"/>
              </w:rPr>
            </w:pPr>
            <w:r w:rsidRPr="00EF7017">
              <w:rPr>
                <w:rFonts w:ascii="Arial" w:hAnsi="Arial" w:cs="Arial"/>
                <w:color w:val="002060"/>
                <w:sz w:val="12"/>
                <w:szCs w:val="12"/>
                <w:highlight w:val="yellow"/>
              </w:rPr>
              <w:t>Preso atto dell’ordinanza del Sindaco del Comune di Pioraco del 15/02/2025 riguardante la chiusura degli impianti comunali dovuta all’allagamento degli stessi a seguito di eventi atmosferici</w:t>
            </w:r>
          </w:p>
        </w:tc>
      </w:tr>
    </w:tbl>
    <w:p w14:paraId="24340162" w14:textId="77777777" w:rsidR="00D755E1" w:rsidRPr="00D73829" w:rsidRDefault="00D755E1" w:rsidP="00A330C9">
      <w:pPr>
        <w:pStyle w:val="breakline"/>
        <w:rPr>
          <w:rFonts w:eastAsiaTheme="minorEastAsia"/>
          <w:color w:val="002060"/>
        </w:rPr>
      </w:pPr>
    </w:p>
    <w:p w14:paraId="57552483" w14:textId="77777777" w:rsidR="00EF7017" w:rsidRPr="00D73829" w:rsidRDefault="00EF7017" w:rsidP="00A330C9">
      <w:pPr>
        <w:pStyle w:val="breakline"/>
        <w:rPr>
          <w:rFonts w:eastAsiaTheme="minorEastAsia"/>
          <w:color w:val="002060"/>
        </w:rPr>
      </w:pPr>
    </w:p>
    <w:p w14:paraId="00D4B95A" w14:textId="77777777" w:rsidR="00D73829" w:rsidRPr="00D73829" w:rsidRDefault="00D73829" w:rsidP="00D73829">
      <w:pPr>
        <w:pStyle w:val="titolocampionato0"/>
        <w:shd w:val="clear" w:color="auto" w:fill="CCCCCC"/>
        <w:spacing w:before="80" w:after="40"/>
        <w:rPr>
          <w:color w:val="002060"/>
        </w:rPr>
      </w:pPr>
      <w:r w:rsidRPr="00D73829">
        <w:rPr>
          <w:color w:val="002060"/>
        </w:rPr>
        <w:t>REGIONALE CALCIO A 5 FEMMINILE</w:t>
      </w:r>
    </w:p>
    <w:p w14:paraId="7BD75E6D" w14:textId="77777777" w:rsidR="00D73829" w:rsidRPr="00D73829" w:rsidRDefault="00D73829" w:rsidP="00D73829">
      <w:pPr>
        <w:pStyle w:val="titoloprinc0"/>
        <w:rPr>
          <w:color w:val="002060"/>
        </w:rPr>
      </w:pPr>
      <w:r w:rsidRPr="00D73829">
        <w:rPr>
          <w:color w:val="002060"/>
        </w:rPr>
        <w:t>VARIAZIONI AL PROGRAMMA GARE</w:t>
      </w:r>
    </w:p>
    <w:p w14:paraId="104E664D" w14:textId="77777777" w:rsidR="00D73829" w:rsidRPr="00D73829" w:rsidRDefault="00D73829" w:rsidP="00D73829">
      <w:pPr>
        <w:pStyle w:val="breakline"/>
        <w:rPr>
          <w:color w:val="002060"/>
        </w:rPr>
      </w:pPr>
    </w:p>
    <w:p w14:paraId="2AB749CD" w14:textId="77777777" w:rsidR="00D73829" w:rsidRPr="00D73829" w:rsidRDefault="00D73829" w:rsidP="00D73829">
      <w:pPr>
        <w:pStyle w:val="breakline"/>
        <w:rPr>
          <w:color w:val="002060"/>
        </w:rPr>
      </w:pPr>
    </w:p>
    <w:p w14:paraId="1D61AA78" w14:textId="77777777" w:rsidR="00D73829" w:rsidRPr="00D73829" w:rsidRDefault="00D73829" w:rsidP="00D73829">
      <w:pPr>
        <w:pStyle w:val="sottotitolocampionato10"/>
        <w:rPr>
          <w:color w:val="002060"/>
        </w:rPr>
      </w:pPr>
      <w:r w:rsidRPr="00D7382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3829" w:rsidRPr="00D73829" w14:paraId="79EE3F92" w14:textId="77777777" w:rsidTr="00D7382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58287" w14:textId="77777777" w:rsidR="00D73829" w:rsidRPr="00D73829" w:rsidRDefault="00D73829" w:rsidP="005057F8">
            <w:pPr>
              <w:pStyle w:val="headertabella0"/>
              <w:rPr>
                <w:color w:val="002060"/>
              </w:rPr>
            </w:pPr>
            <w:r w:rsidRPr="00D7382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D5315" w14:textId="77777777" w:rsidR="00D73829" w:rsidRPr="00D73829" w:rsidRDefault="00D73829" w:rsidP="005057F8">
            <w:pPr>
              <w:pStyle w:val="headertabella0"/>
              <w:rPr>
                <w:color w:val="002060"/>
              </w:rPr>
            </w:pPr>
            <w:r w:rsidRPr="00D73829">
              <w:rPr>
                <w:color w:val="002060"/>
              </w:rPr>
              <w:t xml:space="preserve">N° </w:t>
            </w:r>
            <w:proofErr w:type="spellStart"/>
            <w:r w:rsidRPr="00D73829">
              <w:rPr>
                <w:color w:val="002060"/>
              </w:rPr>
              <w:t>Gior</w:t>
            </w:r>
            <w:proofErr w:type="spellEnd"/>
            <w:r w:rsidRPr="00D7382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8FE89" w14:textId="77777777" w:rsidR="00D73829" w:rsidRPr="00D73829" w:rsidRDefault="00D73829" w:rsidP="005057F8">
            <w:pPr>
              <w:pStyle w:val="headertabella0"/>
              <w:rPr>
                <w:color w:val="002060"/>
              </w:rPr>
            </w:pPr>
            <w:r w:rsidRPr="00D7382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98033" w14:textId="77777777" w:rsidR="00D73829" w:rsidRPr="00D73829" w:rsidRDefault="00D73829" w:rsidP="005057F8">
            <w:pPr>
              <w:pStyle w:val="headertabella0"/>
              <w:rPr>
                <w:color w:val="002060"/>
              </w:rPr>
            </w:pPr>
            <w:r w:rsidRPr="00D738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7E15F" w14:textId="77777777" w:rsidR="00D73829" w:rsidRPr="00D73829" w:rsidRDefault="00D73829" w:rsidP="005057F8">
            <w:pPr>
              <w:pStyle w:val="headertabella0"/>
              <w:rPr>
                <w:color w:val="002060"/>
              </w:rPr>
            </w:pPr>
            <w:r w:rsidRPr="00D73829">
              <w:rPr>
                <w:color w:val="002060"/>
              </w:rPr>
              <w:t xml:space="preserve">Data </w:t>
            </w:r>
            <w:proofErr w:type="spellStart"/>
            <w:r w:rsidRPr="00D73829">
              <w:rPr>
                <w:color w:val="002060"/>
              </w:rPr>
              <w:t>Orig</w:t>
            </w:r>
            <w:proofErr w:type="spellEnd"/>
            <w:r w:rsidRPr="00D738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DBFE0" w14:textId="77777777" w:rsidR="00D73829" w:rsidRPr="00D73829" w:rsidRDefault="00D73829" w:rsidP="005057F8">
            <w:pPr>
              <w:pStyle w:val="headertabella0"/>
              <w:rPr>
                <w:color w:val="002060"/>
              </w:rPr>
            </w:pPr>
            <w:r w:rsidRPr="00D738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6ADFF" w14:textId="77777777" w:rsidR="00D73829" w:rsidRPr="00D73829" w:rsidRDefault="00D73829" w:rsidP="005057F8">
            <w:pPr>
              <w:pStyle w:val="headertabella0"/>
              <w:rPr>
                <w:color w:val="002060"/>
              </w:rPr>
            </w:pPr>
            <w:r w:rsidRPr="00D73829">
              <w:rPr>
                <w:color w:val="002060"/>
              </w:rPr>
              <w:t xml:space="preserve">Ora </w:t>
            </w:r>
            <w:proofErr w:type="spellStart"/>
            <w:r w:rsidRPr="00D73829">
              <w:rPr>
                <w:color w:val="002060"/>
              </w:rPr>
              <w:t>Orig</w:t>
            </w:r>
            <w:proofErr w:type="spellEnd"/>
            <w:r w:rsidRPr="00D7382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DDD43" w14:textId="77777777" w:rsidR="00D73829" w:rsidRPr="00D73829" w:rsidRDefault="00D73829" w:rsidP="005057F8">
            <w:pPr>
              <w:pStyle w:val="headertabella0"/>
              <w:rPr>
                <w:color w:val="002060"/>
              </w:rPr>
            </w:pPr>
            <w:r w:rsidRPr="00D73829">
              <w:rPr>
                <w:color w:val="002060"/>
              </w:rPr>
              <w:t>Impianto</w:t>
            </w:r>
          </w:p>
        </w:tc>
      </w:tr>
      <w:tr w:rsidR="00D73829" w:rsidRPr="00D73829" w14:paraId="61B2F61A" w14:textId="77777777" w:rsidTr="00D7382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6DBCA" w14:textId="77777777" w:rsidR="00D73829" w:rsidRPr="00D73829" w:rsidRDefault="00D73829" w:rsidP="005057F8">
            <w:pPr>
              <w:pStyle w:val="rowtabella0"/>
              <w:rPr>
                <w:color w:val="002060"/>
                <w:highlight w:val="yellow"/>
              </w:rPr>
            </w:pPr>
            <w:r w:rsidRPr="00D73829">
              <w:rPr>
                <w:color w:val="002060"/>
                <w:highlight w:val="yellow"/>
              </w:rPr>
              <w:t>22/02/2025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BDE2" w14:textId="77777777" w:rsidR="00D73829" w:rsidRPr="00D73829" w:rsidRDefault="00D73829" w:rsidP="005057F8">
            <w:pPr>
              <w:pStyle w:val="rowtabella0"/>
              <w:jc w:val="center"/>
              <w:rPr>
                <w:color w:val="002060"/>
                <w:highlight w:val="yellow"/>
              </w:rPr>
            </w:pPr>
            <w:r w:rsidRPr="00D73829">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3575A" w14:textId="77777777" w:rsidR="00D73829" w:rsidRPr="00D73829" w:rsidRDefault="00D73829" w:rsidP="005057F8">
            <w:pPr>
              <w:pStyle w:val="rowtabella0"/>
              <w:rPr>
                <w:color w:val="002060"/>
                <w:highlight w:val="yellow"/>
              </w:rPr>
            </w:pPr>
            <w:r w:rsidRPr="00D73829">
              <w:rPr>
                <w:color w:val="002060"/>
                <w:highlight w:val="yellow"/>
              </w:rPr>
              <w:t>WOMAN SANGIUSTESE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DFC6" w14:textId="77777777" w:rsidR="00D73829" w:rsidRPr="00D73829" w:rsidRDefault="00D73829" w:rsidP="005057F8">
            <w:pPr>
              <w:pStyle w:val="rowtabella0"/>
              <w:rPr>
                <w:color w:val="002060"/>
                <w:highlight w:val="yellow"/>
              </w:rPr>
            </w:pPr>
            <w:r w:rsidRPr="00D73829">
              <w:rPr>
                <w:color w:val="002060"/>
                <w:highlight w:val="yellow"/>
              </w:rPr>
              <w:t>TRODICA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A517" w14:textId="2C6B17BA" w:rsidR="00D73829" w:rsidRPr="00D73829" w:rsidRDefault="00D73829" w:rsidP="005057F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4E6E" w14:textId="77777777" w:rsidR="00D73829" w:rsidRPr="00D73829" w:rsidRDefault="00D73829" w:rsidP="005057F8">
            <w:pPr>
              <w:pStyle w:val="rowtabella0"/>
              <w:jc w:val="center"/>
              <w:rPr>
                <w:color w:val="002060"/>
              </w:rPr>
            </w:pPr>
            <w:r w:rsidRPr="00D73829">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9B2C" w14:textId="77777777" w:rsidR="00D73829" w:rsidRPr="00D73829" w:rsidRDefault="00D73829" w:rsidP="005057F8">
            <w:pPr>
              <w:pStyle w:val="rowtabella0"/>
              <w:jc w:val="center"/>
              <w:rPr>
                <w:color w:val="002060"/>
              </w:rPr>
            </w:pPr>
            <w:r w:rsidRPr="00D73829">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85DB" w14:textId="77777777" w:rsidR="00D73829" w:rsidRPr="00D73829" w:rsidRDefault="00D73829" w:rsidP="005057F8">
            <w:pPr>
              <w:rPr>
                <w:color w:val="002060"/>
              </w:rPr>
            </w:pPr>
          </w:p>
        </w:tc>
      </w:tr>
    </w:tbl>
    <w:p w14:paraId="279B0327" w14:textId="77777777" w:rsidR="00D73829" w:rsidRPr="00D73829" w:rsidRDefault="00D73829" w:rsidP="00A330C9">
      <w:pPr>
        <w:pStyle w:val="breakline"/>
        <w:rPr>
          <w:rFonts w:eastAsiaTheme="minorEastAsia"/>
          <w:color w:val="002060"/>
        </w:rPr>
      </w:pPr>
    </w:p>
    <w:p w14:paraId="5C25EDFF" w14:textId="77777777" w:rsidR="00D73829" w:rsidRPr="00D73829" w:rsidRDefault="00D73829" w:rsidP="00A330C9">
      <w:pPr>
        <w:pStyle w:val="breakline"/>
        <w:rPr>
          <w:rFonts w:eastAsiaTheme="minorEastAsia"/>
          <w:color w:val="002060"/>
        </w:rPr>
      </w:pPr>
    </w:p>
    <w:p w14:paraId="187F2E71" w14:textId="77777777" w:rsidR="00D73829" w:rsidRPr="00D73829" w:rsidRDefault="00D73829" w:rsidP="00D73829">
      <w:pPr>
        <w:pStyle w:val="titolocampionato0"/>
        <w:shd w:val="clear" w:color="auto" w:fill="CCCCCC"/>
        <w:spacing w:before="80" w:after="40"/>
        <w:rPr>
          <w:color w:val="002060"/>
        </w:rPr>
      </w:pPr>
      <w:r w:rsidRPr="00D73829">
        <w:rPr>
          <w:color w:val="002060"/>
        </w:rPr>
        <w:t>UNDER 17 C5 REGIONALI MASCHILI</w:t>
      </w:r>
    </w:p>
    <w:p w14:paraId="65AF9441" w14:textId="77777777" w:rsidR="00D73829" w:rsidRPr="00D73829" w:rsidRDefault="00D73829" w:rsidP="00D73829">
      <w:pPr>
        <w:pStyle w:val="titoloprinc0"/>
        <w:rPr>
          <w:color w:val="002060"/>
        </w:rPr>
      </w:pPr>
      <w:r w:rsidRPr="00D73829">
        <w:rPr>
          <w:color w:val="002060"/>
        </w:rPr>
        <w:t>RISULTATI</w:t>
      </w:r>
    </w:p>
    <w:p w14:paraId="1BD75F34" w14:textId="77777777" w:rsidR="00D73829" w:rsidRPr="00D73829" w:rsidRDefault="00D73829" w:rsidP="00D73829">
      <w:pPr>
        <w:pStyle w:val="breakline"/>
        <w:rPr>
          <w:color w:val="002060"/>
        </w:rPr>
      </w:pPr>
    </w:p>
    <w:p w14:paraId="306BFC59" w14:textId="77777777" w:rsidR="00D73829" w:rsidRPr="00D73829" w:rsidRDefault="00D73829" w:rsidP="00D73829">
      <w:pPr>
        <w:pStyle w:val="sottotitolocampionato10"/>
        <w:rPr>
          <w:color w:val="002060"/>
        </w:rPr>
      </w:pPr>
      <w:r w:rsidRPr="00D73829">
        <w:rPr>
          <w:color w:val="002060"/>
        </w:rPr>
        <w:t>RISULTATI UFFICIALI GARE DEL 13/02/2025</w:t>
      </w:r>
    </w:p>
    <w:p w14:paraId="39BCAD7C" w14:textId="77777777" w:rsidR="00D73829" w:rsidRPr="00D73829" w:rsidRDefault="00D73829" w:rsidP="00D73829">
      <w:pPr>
        <w:pStyle w:val="sottotitolocampionato20"/>
        <w:spacing w:before="0" w:beforeAutospacing="0" w:after="0" w:afterAutospacing="0"/>
        <w:rPr>
          <w:rFonts w:ascii="Arial" w:hAnsi="Arial" w:cs="Arial"/>
          <w:color w:val="002060"/>
          <w:sz w:val="20"/>
          <w:szCs w:val="20"/>
        </w:rPr>
      </w:pPr>
      <w:r w:rsidRPr="00D73829">
        <w:rPr>
          <w:rFonts w:ascii="Arial" w:hAnsi="Arial" w:cs="Arial"/>
          <w:color w:val="002060"/>
          <w:sz w:val="20"/>
          <w:szCs w:val="20"/>
        </w:rPr>
        <w:t>Si trascrivono qui di seguito i risultati ufficiali delle gare disputate</w:t>
      </w:r>
    </w:p>
    <w:p w14:paraId="16584F02" w14:textId="77777777" w:rsidR="00D73829" w:rsidRPr="00D73829" w:rsidRDefault="00D73829" w:rsidP="00D7382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73829" w:rsidRPr="00D73829" w14:paraId="5C7CF78D" w14:textId="77777777" w:rsidTr="005057F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73829" w:rsidRPr="00D73829" w14:paraId="0BB5E0B9" w14:textId="77777777" w:rsidTr="005057F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BB4DA" w14:textId="77777777" w:rsidR="00D73829" w:rsidRPr="00D73829" w:rsidRDefault="00D73829" w:rsidP="005057F8">
                  <w:pPr>
                    <w:pStyle w:val="headertabella0"/>
                    <w:rPr>
                      <w:color w:val="002060"/>
                    </w:rPr>
                  </w:pPr>
                  <w:r w:rsidRPr="00D73829">
                    <w:rPr>
                      <w:color w:val="002060"/>
                    </w:rPr>
                    <w:t>GIRONE G - 6 Giornata - A</w:t>
                  </w:r>
                </w:p>
              </w:tc>
            </w:tr>
            <w:tr w:rsidR="00D73829" w:rsidRPr="00D73829" w14:paraId="14AE4BBA" w14:textId="77777777" w:rsidTr="005057F8">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7ABE4C" w14:textId="77777777" w:rsidR="00D73829" w:rsidRPr="00D73829" w:rsidRDefault="00D73829" w:rsidP="005057F8">
                  <w:pPr>
                    <w:pStyle w:val="rowtabella0"/>
                    <w:rPr>
                      <w:color w:val="002060"/>
                    </w:rPr>
                  </w:pPr>
                  <w:r w:rsidRPr="00D73829">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E34014" w14:textId="77777777" w:rsidR="00D73829" w:rsidRPr="00D73829" w:rsidRDefault="00D73829" w:rsidP="005057F8">
                  <w:pPr>
                    <w:pStyle w:val="rowtabella0"/>
                    <w:rPr>
                      <w:color w:val="002060"/>
                    </w:rPr>
                  </w:pPr>
                  <w:r w:rsidRPr="00D73829">
                    <w:rPr>
                      <w:color w:val="002060"/>
                    </w:rPr>
                    <w:t>- REAL SAN 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1E0A45" w14:textId="77777777" w:rsidR="00D73829" w:rsidRPr="00D73829" w:rsidRDefault="00D73829" w:rsidP="005057F8">
                  <w:pPr>
                    <w:pStyle w:val="rowtabella0"/>
                    <w:jc w:val="center"/>
                    <w:rPr>
                      <w:color w:val="002060"/>
                    </w:rPr>
                  </w:pPr>
                  <w:r w:rsidRPr="00D73829">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7CCC15" w14:textId="77777777" w:rsidR="00D73829" w:rsidRPr="00D73829" w:rsidRDefault="00D73829" w:rsidP="005057F8">
                  <w:pPr>
                    <w:pStyle w:val="rowtabella0"/>
                    <w:jc w:val="center"/>
                    <w:rPr>
                      <w:color w:val="002060"/>
                    </w:rPr>
                  </w:pPr>
                  <w:r w:rsidRPr="00D73829">
                    <w:rPr>
                      <w:color w:val="002060"/>
                    </w:rPr>
                    <w:t> </w:t>
                  </w:r>
                </w:p>
              </w:tc>
            </w:tr>
          </w:tbl>
          <w:p w14:paraId="7D9BC90D" w14:textId="77777777" w:rsidR="00D73829" w:rsidRPr="00D73829" w:rsidRDefault="00D73829" w:rsidP="005057F8">
            <w:pPr>
              <w:rPr>
                <w:color w:val="002060"/>
              </w:rPr>
            </w:pPr>
          </w:p>
        </w:tc>
      </w:tr>
    </w:tbl>
    <w:p w14:paraId="4131B16B" w14:textId="77777777" w:rsidR="00D73829" w:rsidRPr="00D73829" w:rsidRDefault="00D73829" w:rsidP="00D73829">
      <w:pPr>
        <w:pStyle w:val="breakline"/>
        <w:rPr>
          <w:rFonts w:eastAsiaTheme="minorEastAsia"/>
          <w:color w:val="002060"/>
        </w:rPr>
      </w:pPr>
    </w:p>
    <w:p w14:paraId="2A701D81" w14:textId="77777777" w:rsidR="00D73829" w:rsidRPr="00D73829" w:rsidRDefault="00D73829" w:rsidP="00D73829">
      <w:pPr>
        <w:pStyle w:val="breakline"/>
        <w:rPr>
          <w:color w:val="002060"/>
        </w:rPr>
      </w:pPr>
    </w:p>
    <w:p w14:paraId="2A28AA38" w14:textId="77777777" w:rsidR="00D73829" w:rsidRPr="00D73829" w:rsidRDefault="00D73829" w:rsidP="00D73829">
      <w:pPr>
        <w:pStyle w:val="titoloprinc0"/>
        <w:rPr>
          <w:color w:val="002060"/>
        </w:rPr>
      </w:pPr>
      <w:r w:rsidRPr="00D73829">
        <w:rPr>
          <w:color w:val="002060"/>
        </w:rPr>
        <w:t>CLASSIFICA</w:t>
      </w:r>
    </w:p>
    <w:p w14:paraId="7516DD57" w14:textId="77777777" w:rsidR="00D73829" w:rsidRPr="00D73829" w:rsidRDefault="00D73829" w:rsidP="00D73829">
      <w:pPr>
        <w:pStyle w:val="breakline"/>
        <w:rPr>
          <w:color w:val="002060"/>
        </w:rPr>
      </w:pPr>
    </w:p>
    <w:p w14:paraId="093638E3" w14:textId="77777777" w:rsidR="00D73829" w:rsidRPr="00D73829" w:rsidRDefault="00D73829" w:rsidP="00D73829">
      <w:pPr>
        <w:pStyle w:val="breakline"/>
        <w:rPr>
          <w:color w:val="002060"/>
        </w:rPr>
      </w:pPr>
    </w:p>
    <w:p w14:paraId="35BFD6E4" w14:textId="77777777" w:rsidR="00D73829" w:rsidRPr="00D73829" w:rsidRDefault="00D73829" w:rsidP="00D73829">
      <w:pPr>
        <w:pStyle w:val="sottotitolocampionato10"/>
        <w:rPr>
          <w:color w:val="002060"/>
        </w:rPr>
      </w:pPr>
      <w:r w:rsidRPr="00D7382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3829" w:rsidRPr="00D73829" w14:paraId="086416F6" w14:textId="77777777" w:rsidTr="005057F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3AA18" w14:textId="77777777" w:rsidR="00D73829" w:rsidRPr="00D73829" w:rsidRDefault="00D73829" w:rsidP="005057F8">
            <w:pPr>
              <w:pStyle w:val="headertabella0"/>
              <w:rPr>
                <w:color w:val="002060"/>
              </w:rPr>
            </w:pPr>
            <w:r w:rsidRPr="00D738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11636" w14:textId="77777777" w:rsidR="00D73829" w:rsidRPr="00D73829" w:rsidRDefault="00D73829" w:rsidP="005057F8">
            <w:pPr>
              <w:pStyle w:val="headertabella0"/>
              <w:rPr>
                <w:color w:val="002060"/>
              </w:rPr>
            </w:pPr>
            <w:r w:rsidRPr="00D738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DF800" w14:textId="77777777" w:rsidR="00D73829" w:rsidRPr="00D73829" w:rsidRDefault="00D73829" w:rsidP="005057F8">
            <w:pPr>
              <w:pStyle w:val="headertabella0"/>
              <w:rPr>
                <w:color w:val="002060"/>
              </w:rPr>
            </w:pPr>
            <w:r w:rsidRPr="00D738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FDE83" w14:textId="77777777" w:rsidR="00D73829" w:rsidRPr="00D73829" w:rsidRDefault="00D73829" w:rsidP="005057F8">
            <w:pPr>
              <w:pStyle w:val="headertabella0"/>
              <w:rPr>
                <w:color w:val="002060"/>
              </w:rPr>
            </w:pPr>
            <w:r w:rsidRPr="00D738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7F825" w14:textId="77777777" w:rsidR="00D73829" w:rsidRPr="00D73829" w:rsidRDefault="00D73829" w:rsidP="005057F8">
            <w:pPr>
              <w:pStyle w:val="headertabella0"/>
              <w:rPr>
                <w:color w:val="002060"/>
              </w:rPr>
            </w:pPr>
            <w:r w:rsidRPr="00D738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771E5" w14:textId="77777777" w:rsidR="00D73829" w:rsidRPr="00D73829" w:rsidRDefault="00D73829" w:rsidP="005057F8">
            <w:pPr>
              <w:pStyle w:val="headertabella0"/>
              <w:rPr>
                <w:color w:val="002060"/>
              </w:rPr>
            </w:pPr>
            <w:r w:rsidRPr="00D738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187D" w14:textId="77777777" w:rsidR="00D73829" w:rsidRPr="00D73829" w:rsidRDefault="00D73829" w:rsidP="005057F8">
            <w:pPr>
              <w:pStyle w:val="headertabella0"/>
              <w:rPr>
                <w:color w:val="002060"/>
              </w:rPr>
            </w:pPr>
            <w:r w:rsidRPr="00D738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D3306" w14:textId="77777777" w:rsidR="00D73829" w:rsidRPr="00D73829" w:rsidRDefault="00D73829" w:rsidP="005057F8">
            <w:pPr>
              <w:pStyle w:val="headertabella0"/>
              <w:rPr>
                <w:color w:val="002060"/>
              </w:rPr>
            </w:pPr>
            <w:r w:rsidRPr="00D738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B4F2F" w14:textId="77777777" w:rsidR="00D73829" w:rsidRPr="00D73829" w:rsidRDefault="00D73829" w:rsidP="005057F8">
            <w:pPr>
              <w:pStyle w:val="headertabella0"/>
              <w:rPr>
                <w:color w:val="002060"/>
              </w:rPr>
            </w:pPr>
            <w:r w:rsidRPr="00D738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9AE64" w14:textId="77777777" w:rsidR="00D73829" w:rsidRPr="00D73829" w:rsidRDefault="00D73829" w:rsidP="005057F8">
            <w:pPr>
              <w:pStyle w:val="headertabella0"/>
              <w:rPr>
                <w:color w:val="002060"/>
              </w:rPr>
            </w:pPr>
            <w:r w:rsidRPr="00D73829">
              <w:rPr>
                <w:color w:val="002060"/>
              </w:rPr>
              <w:t>PE</w:t>
            </w:r>
          </w:p>
        </w:tc>
      </w:tr>
      <w:tr w:rsidR="00D73829" w:rsidRPr="00D73829" w14:paraId="3A6933A5" w14:textId="77777777" w:rsidTr="005057F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D18CAD" w14:textId="77777777" w:rsidR="00D73829" w:rsidRPr="00D73829" w:rsidRDefault="00D73829" w:rsidP="005057F8">
            <w:pPr>
              <w:pStyle w:val="rowtabella0"/>
              <w:rPr>
                <w:color w:val="002060"/>
              </w:rPr>
            </w:pPr>
            <w:r w:rsidRPr="00D7382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69E4" w14:textId="77777777" w:rsidR="00D73829" w:rsidRPr="00D73829" w:rsidRDefault="00D73829" w:rsidP="005057F8">
            <w:pPr>
              <w:pStyle w:val="rowtabella0"/>
              <w:jc w:val="center"/>
              <w:rPr>
                <w:color w:val="002060"/>
              </w:rPr>
            </w:pPr>
            <w:r w:rsidRPr="00D738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2DA5" w14:textId="77777777" w:rsidR="00D73829" w:rsidRPr="00D73829" w:rsidRDefault="00D73829" w:rsidP="005057F8">
            <w:pPr>
              <w:pStyle w:val="rowtabella0"/>
              <w:jc w:val="center"/>
              <w:rPr>
                <w:color w:val="002060"/>
              </w:rPr>
            </w:pPr>
            <w:r w:rsidRPr="00D738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C6F2"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CE7A4"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F3B1E"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E51D" w14:textId="77777777" w:rsidR="00D73829" w:rsidRPr="00D73829" w:rsidRDefault="00D73829" w:rsidP="005057F8">
            <w:pPr>
              <w:pStyle w:val="rowtabella0"/>
              <w:jc w:val="center"/>
              <w:rPr>
                <w:color w:val="002060"/>
              </w:rPr>
            </w:pPr>
            <w:r w:rsidRPr="00D738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3CA3" w14:textId="77777777" w:rsidR="00D73829" w:rsidRPr="00D73829" w:rsidRDefault="00D73829" w:rsidP="005057F8">
            <w:pPr>
              <w:pStyle w:val="rowtabella0"/>
              <w:jc w:val="center"/>
              <w:rPr>
                <w:color w:val="002060"/>
              </w:rPr>
            </w:pPr>
            <w:r w:rsidRPr="00D738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00E68" w14:textId="77777777" w:rsidR="00D73829" w:rsidRPr="00D73829" w:rsidRDefault="00D73829" w:rsidP="005057F8">
            <w:pPr>
              <w:pStyle w:val="rowtabella0"/>
              <w:jc w:val="center"/>
              <w:rPr>
                <w:color w:val="002060"/>
              </w:rPr>
            </w:pPr>
            <w:r w:rsidRPr="00D738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99C6" w14:textId="77777777" w:rsidR="00D73829" w:rsidRPr="00D73829" w:rsidRDefault="00D73829" w:rsidP="005057F8">
            <w:pPr>
              <w:pStyle w:val="rowtabella0"/>
              <w:jc w:val="center"/>
              <w:rPr>
                <w:color w:val="002060"/>
              </w:rPr>
            </w:pPr>
            <w:r w:rsidRPr="00D73829">
              <w:rPr>
                <w:color w:val="002060"/>
              </w:rPr>
              <w:t>0</w:t>
            </w:r>
          </w:p>
        </w:tc>
      </w:tr>
      <w:tr w:rsidR="00D73829" w:rsidRPr="00D73829" w14:paraId="4EAB5BF4"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F1E4D" w14:textId="77777777" w:rsidR="00D73829" w:rsidRPr="00D73829" w:rsidRDefault="00D73829" w:rsidP="005057F8">
            <w:pPr>
              <w:pStyle w:val="rowtabella0"/>
              <w:rPr>
                <w:color w:val="002060"/>
              </w:rPr>
            </w:pPr>
            <w:r w:rsidRPr="00D7382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5641" w14:textId="77777777" w:rsidR="00D73829" w:rsidRPr="00D73829" w:rsidRDefault="00D73829" w:rsidP="005057F8">
            <w:pPr>
              <w:pStyle w:val="rowtabella0"/>
              <w:jc w:val="center"/>
              <w:rPr>
                <w:color w:val="002060"/>
              </w:rPr>
            </w:pPr>
            <w:r w:rsidRPr="00D738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ACD8"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9AE8"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9837"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38F7"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4467" w14:textId="77777777" w:rsidR="00D73829" w:rsidRPr="00D73829" w:rsidRDefault="00D73829" w:rsidP="005057F8">
            <w:pPr>
              <w:pStyle w:val="rowtabella0"/>
              <w:jc w:val="center"/>
              <w:rPr>
                <w:color w:val="002060"/>
              </w:rPr>
            </w:pPr>
            <w:r w:rsidRPr="00D738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1A1A" w14:textId="77777777" w:rsidR="00D73829" w:rsidRPr="00D73829" w:rsidRDefault="00D73829" w:rsidP="005057F8">
            <w:pPr>
              <w:pStyle w:val="rowtabella0"/>
              <w:jc w:val="center"/>
              <w:rPr>
                <w:color w:val="002060"/>
              </w:rPr>
            </w:pPr>
            <w:r w:rsidRPr="00D738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E4CDC" w14:textId="77777777" w:rsidR="00D73829" w:rsidRPr="00D73829" w:rsidRDefault="00D73829" w:rsidP="005057F8">
            <w:pPr>
              <w:pStyle w:val="rowtabella0"/>
              <w:jc w:val="center"/>
              <w:rPr>
                <w:color w:val="002060"/>
              </w:rPr>
            </w:pPr>
            <w:r w:rsidRPr="00D738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5F99" w14:textId="77777777" w:rsidR="00D73829" w:rsidRPr="00D73829" w:rsidRDefault="00D73829" w:rsidP="005057F8">
            <w:pPr>
              <w:pStyle w:val="rowtabella0"/>
              <w:jc w:val="center"/>
              <w:rPr>
                <w:color w:val="002060"/>
              </w:rPr>
            </w:pPr>
            <w:r w:rsidRPr="00D73829">
              <w:rPr>
                <w:color w:val="002060"/>
              </w:rPr>
              <w:t>0</w:t>
            </w:r>
          </w:p>
        </w:tc>
      </w:tr>
      <w:tr w:rsidR="00D73829" w:rsidRPr="00D73829" w14:paraId="7BFDB321"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384B9" w14:textId="77777777" w:rsidR="00D73829" w:rsidRPr="00D73829" w:rsidRDefault="00D73829" w:rsidP="005057F8">
            <w:pPr>
              <w:pStyle w:val="rowtabella0"/>
              <w:rPr>
                <w:color w:val="002060"/>
              </w:rPr>
            </w:pPr>
            <w:r w:rsidRPr="00D7382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761F4" w14:textId="77777777" w:rsidR="00D73829" w:rsidRPr="00D73829" w:rsidRDefault="00D73829" w:rsidP="005057F8">
            <w:pPr>
              <w:pStyle w:val="rowtabella0"/>
              <w:jc w:val="center"/>
              <w:rPr>
                <w:color w:val="002060"/>
              </w:rPr>
            </w:pPr>
            <w:r w:rsidRPr="00D738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5C90D"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B17D"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0A56"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5DBB"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BCA1" w14:textId="77777777" w:rsidR="00D73829" w:rsidRPr="00D73829" w:rsidRDefault="00D73829" w:rsidP="005057F8">
            <w:pPr>
              <w:pStyle w:val="rowtabella0"/>
              <w:jc w:val="center"/>
              <w:rPr>
                <w:color w:val="002060"/>
              </w:rPr>
            </w:pPr>
            <w:r w:rsidRPr="00D738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4354" w14:textId="77777777" w:rsidR="00D73829" w:rsidRPr="00D73829" w:rsidRDefault="00D73829" w:rsidP="005057F8">
            <w:pPr>
              <w:pStyle w:val="rowtabella0"/>
              <w:jc w:val="center"/>
              <w:rPr>
                <w:color w:val="002060"/>
              </w:rPr>
            </w:pPr>
            <w:r w:rsidRPr="00D738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1DB5D" w14:textId="77777777" w:rsidR="00D73829" w:rsidRPr="00D73829" w:rsidRDefault="00D73829" w:rsidP="005057F8">
            <w:pPr>
              <w:pStyle w:val="rowtabella0"/>
              <w:jc w:val="center"/>
              <w:rPr>
                <w:color w:val="002060"/>
              </w:rPr>
            </w:pPr>
            <w:r w:rsidRPr="00D738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3D34" w14:textId="77777777" w:rsidR="00D73829" w:rsidRPr="00D73829" w:rsidRDefault="00D73829" w:rsidP="005057F8">
            <w:pPr>
              <w:pStyle w:val="rowtabella0"/>
              <w:jc w:val="center"/>
              <w:rPr>
                <w:color w:val="002060"/>
              </w:rPr>
            </w:pPr>
            <w:r w:rsidRPr="00D73829">
              <w:rPr>
                <w:color w:val="002060"/>
              </w:rPr>
              <w:t>0</w:t>
            </w:r>
          </w:p>
        </w:tc>
      </w:tr>
      <w:tr w:rsidR="00D73829" w:rsidRPr="00D73829" w14:paraId="2DEBF9A2"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DF585" w14:textId="77777777" w:rsidR="00D73829" w:rsidRPr="00D73829" w:rsidRDefault="00D73829" w:rsidP="005057F8">
            <w:pPr>
              <w:pStyle w:val="rowtabella0"/>
              <w:rPr>
                <w:color w:val="002060"/>
              </w:rPr>
            </w:pPr>
            <w:r w:rsidRPr="00D7382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0C4CF" w14:textId="77777777" w:rsidR="00D73829" w:rsidRPr="00D73829" w:rsidRDefault="00D73829" w:rsidP="005057F8">
            <w:pPr>
              <w:pStyle w:val="rowtabella0"/>
              <w:jc w:val="center"/>
              <w:rPr>
                <w:color w:val="002060"/>
              </w:rPr>
            </w:pPr>
            <w:r w:rsidRPr="00D738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1CB5"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079F"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3D9E"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6D4F5"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6677" w14:textId="77777777" w:rsidR="00D73829" w:rsidRPr="00D73829" w:rsidRDefault="00D73829" w:rsidP="005057F8">
            <w:pPr>
              <w:pStyle w:val="rowtabella0"/>
              <w:jc w:val="center"/>
              <w:rPr>
                <w:color w:val="002060"/>
              </w:rPr>
            </w:pPr>
            <w:r w:rsidRPr="00D738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A431" w14:textId="77777777" w:rsidR="00D73829" w:rsidRPr="00D73829" w:rsidRDefault="00D73829" w:rsidP="005057F8">
            <w:pPr>
              <w:pStyle w:val="rowtabella0"/>
              <w:jc w:val="center"/>
              <w:rPr>
                <w:color w:val="002060"/>
              </w:rPr>
            </w:pPr>
            <w:r w:rsidRPr="00D738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D826"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F64F" w14:textId="77777777" w:rsidR="00D73829" w:rsidRPr="00D73829" w:rsidRDefault="00D73829" w:rsidP="005057F8">
            <w:pPr>
              <w:pStyle w:val="rowtabella0"/>
              <w:jc w:val="center"/>
              <w:rPr>
                <w:color w:val="002060"/>
              </w:rPr>
            </w:pPr>
            <w:r w:rsidRPr="00D73829">
              <w:rPr>
                <w:color w:val="002060"/>
              </w:rPr>
              <w:t>0</w:t>
            </w:r>
          </w:p>
        </w:tc>
      </w:tr>
      <w:tr w:rsidR="00D73829" w:rsidRPr="00D73829" w14:paraId="1BE1680F"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499E3" w14:textId="77777777" w:rsidR="00D73829" w:rsidRPr="00D73829" w:rsidRDefault="00D73829" w:rsidP="005057F8">
            <w:pPr>
              <w:pStyle w:val="rowtabella0"/>
              <w:rPr>
                <w:color w:val="002060"/>
              </w:rPr>
            </w:pPr>
            <w:r w:rsidRPr="00D73829">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071BC" w14:textId="77777777" w:rsidR="00D73829" w:rsidRPr="00D73829" w:rsidRDefault="00D73829" w:rsidP="005057F8">
            <w:pPr>
              <w:pStyle w:val="rowtabella0"/>
              <w:jc w:val="center"/>
              <w:rPr>
                <w:color w:val="002060"/>
              </w:rPr>
            </w:pPr>
            <w:r w:rsidRPr="00D738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EBBA"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FB69"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D7DE"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3FA1"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F77B" w14:textId="77777777" w:rsidR="00D73829" w:rsidRPr="00D73829" w:rsidRDefault="00D73829" w:rsidP="005057F8">
            <w:pPr>
              <w:pStyle w:val="rowtabella0"/>
              <w:jc w:val="center"/>
              <w:rPr>
                <w:color w:val="002060"/>
              </w:rPr>
            </w:pPr>
            <w:r w:rsidRPr="00D738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E40D" w14:textId="77777777" w:rsidR="00D73829" w:rsidRPr="00D73829" w:rsidRDefault="00D73829" w:rsidP="005057F8">
            <w:pPr>
              <w:pStyle w:val="rowtabella0"/>
              <w:jc w:val="center"/>
              <w:rPr>
                <w:color w:val="002060"/>
              </w:rPr>
            </w:pPr>
            <w:r w:rsidRPr="00D738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B3AB"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8502" w14:textId="77777777" w:rsidR="00D73829" w:rsidRPr="00D73829" w:rsidRDefault="00D73829" w:rsidP="005057F8">
            <w:pPr>
              <w:pStyle w:val="rowtabella0"/>
              <w:jc w:val="center"/>
              <w:rPr>
                <w:color w:val="002060"/>
              </w:rPr>
            </w:pPr>
            <w:r w:rsidRPr="00D73829">
              <w:rPr>
                <w:color w:val="002060"/>
              </w:rPr>
              <w:t>0</w:t>
            </w:r>
          </w:p>
        </w:tc>
      </w:tr>
      <w:tr w:rsidR="00D73829" w:rsidRPr="00D73829" w14:paraId="7D214DA1"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1C21F" w14:textId="77777777" w:rsidR="00D73829" w:rsidRPr="00D73829" w:rsidRDefault="00D73829" w:rsidP="005057F8">
            <w:pPr>
              <w:pStyle w:val="rowtabella0"/>
              <w:rPr>
                <w:color w:val="002060"/>
              </w:rPr>
            </w:pPr>
            <w:r w:rsidRPr="00D73829">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DB5C" w14:textId="77777777" w:rsidR="00D73829" w:rsidRPr="00D73829" w:rsidRDefault="00D73829" w:rsidP="005057F8">
            <w:pPr>
              <w:pStyle w:val="rowtabella0"/>
              <w:jc w:val="center"/>
              <w:rPr>
                <w:color w:val="002060"/>
              </w:rPr>
            </w:pPr>
            <w:r w:rsidRPr="00D738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FF76" w14:textId="77777777" w:rsidR="00D73829" w:rsidRPr="00D73829" w:rsidRDefault="00D73829" w:rsidP="005057F8">
            <w:pPr>
              <w:pStyle w:val="rowtabella0"/>
              <w:jc w:val="center"/>
              <w:rPr>
                <w:color w:val="002060"/>
              </w:rPr>
            </w:pPr>
            <w:r w:rsidRPr="00D738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1DB3"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089C"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256F"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E839" w14:textId="77777777" w:rsidR="00D73829" w:rsidRPr="00D73829" w:rsidRDefault="00D73829" w:rsidP="005057F8">
            <w:pPr>
              <w:pStyle w:val="rowtabella0"/>
              <w:jc w:val="center"/>
              <w:rPr>
                <w:color w:val="002060"/>
              </w:rPr>
            </w:pPr>
            <w:r w:rsidRPr="00D738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7E78" w14:textId="77777777" w:rsidR="00D73829" w:rsidRPr="00D73829" w:rsidRDefault="00D73829" w:rsidP="005057F8">
            <w:pPr>
              <w:pStyle w:val="rowtabella0"/>
              <w:jc w:val="center"/>
              <w:rPr>
                <w:color w:val="002060"/>
              </w:rPr>
            </w:pPr>
            <w:r w:rsidRPr="00D738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47811"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F000A" w14:textId="77777777" w:rsidR="00D73829" w:rsidRPr="00D73829" w:rsidRDefault="00D73829" w:rsidP="005057F8">
            <w:pPr>
              <w:pStyle w:val="rowtabella0"/>
              <w:jc w:val="center"/>
              <w:rPr>
                <w:color w:val="002060"/>
              </w:rPr>
            </w:pPr>
            <w:r w:rsidRPr="00D73829">
              <w:rPr>
                <w:color w:val="002060"/>
              </w:rPr>
              <w:t>0</w:t>
            </w:r>
          </w:p>
        </w:tc>
      </w:tr>
      <w:tr w:rsidR="00D73829" w:rsidRPr="00D73829" w14:paraId="188ABBFA"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C1D11" w14:textId="77777777" w:rsidR="00D73829" w:rsidRPr="00D73829" w:rsidRDefault="00D73829" w:rsidP="005057F8">
            <w:pPr>
              <w:pStyle w:val="rowtabella0"/>
              <w:rPr>
                <w:color w:val="002060"/>
                <w:lang w:val="en-US"/>
              </w:rPr>
            </w:pPr>
            <w:r w:rsidRPr="00D73829">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C727" w14:textId="77777777" w:rsidR="00D73829" w:rsidRPr="00D73829" w:rsidRDefault="00D73829" w:rsidP="005057F8">
            <w:pPr>
              <w:pStyle w:val="rowtabella0"/>
              <w:jc w:val="center"/>
              <w:rPr>
                <w:color w:val="002060"/>
              </w:rPr>
            </w:pPr>
            <w:r w:rsidRPr="00D738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02EE"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342F"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D31B"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7918"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4FBC" w14:textId="77777777" w:rsidR="00D73829" w:rsidRPr="00D73829" w:rsidRDefault="00D73829" w:rsidP="005057F8">
            <w:pPr>
              <w:pStyle w:val="rowtabella0"/>
              <w:jc w:val="center"/>
              <w:rPr>
                <w:color w:val="002060"/>
              </w:rPr>
            </w:pPr>
            <w:r w:rsidRPr="00D738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93BE" w14:textId="77777777" w:rsidR="00D73829" w:rsidRPr="00D73829" w:rsidRDefault="00D73829" w:rsidP="005057F8">
            <w:pPr>
              <w:pStyle w:val="rowtabella0"/>
              <w:jc w:val="center"/>
              <w:rPr>
                <w:color w:val="002060"/>
              </w:rPr>
            </w:pPr>
            <w:r w:rsidRPr="00D738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E5EC" w14:textId="77777777" w:rsidR="00D73829" w:rsidRPr="00D73829" w:rsidRDefault="00D73829" w:rsidP="005057F8">
            <w:pPr>
              <w:pStyle w:val="rowtabella0"/>
              <w:jc w:val="center"/>
              <w:rPr>
                <w:color w:val="002060"/>
              </w:rPr>
            </w:pPr>
            <w:r w:rsidRPr="00D738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858FD" w14:textId="77777777" w:rsidR="00D73829" w:rsidRPr="00D73829" w:rsidRDefault="00D73829" w:rsidP="005057F8">
            <w:pPr>
              <w:pStyle w:val="rowtabella0"/>
              <w:jc w:val="center"/>
              <w:rPr>
                <w:color w:val="002060"/>
              </w:rPr>
            </w:pPr>
            <w:r w:rsidRPr="00D73829">
              <w:rPr>
                <w:color w:val="002060"/>
              </w:rPr>
              <w:t>0</w:t>
            </w:r>
          </w:p>
        </w:tc>
      </w:tr>
      <w:tr w:rsidR="00D73829" w:rsidRPr="00D73829" w14:paraId="4DD3EA0D"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A2609" w14:textId="77777777" w:rsidR="00D73829" w:rsidRPr="00D73829" w:rsidRDefault="00D73829" w:rsidP="005057F8">
            <w:pPr>
              <w:pStyle w:val="rowtabella0"/>
              <w:rPr>
                <w:color w:val="002060"/>
              </w:rPr>
            </w:pPr>
            <w:r w:rsidRPr="00D7382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F44C"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D6F4"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5C8E"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8E7A"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9E75"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DAED" w14:textId="77777777" w:rsidR="00D73829" w:rsidRPr="00D73829" w:rsidRDefault="00D73829" w:rsidP="005057F8">
            <w:pPr>
              <w:pStyle w:val="rowtabella0"/>
              <w:jc w:val="center"/>
              <w:rPr>
                <w:color w:val="002060"/>
              </w:rPr>
            </w:pPr>
            <w:r w:rsidRPr="00D738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8992" w14:textId="77777777" w:rsidR="00D73829" w:rsidRPr="00D73829" w:rsidRDefault="00D73829" w:rsidP="005057F8">
            <w:pPr>
              <w:pStyle w:val="rowtabella0"/>
              <w:jc w:val="center"/>
              <w:rPr>
                <w:color w:val="002060"/>
              </w:rPr>
            </w:pPr>
            <w:r w:rsidRPr="00D738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966DB"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979B" w14:textId="77777777" w:rsidR="00D73829" w:rsidRPr="00D73829" w:rsidRDefault="00D73829" w:rsidP="005057F8">
            <w:pPr>
              <w:pStyle w:val="rowtabella0"/>
              <w:jc w:val="center"/>
              <w:rPr>
                <w:color w:val="002060"/>
              </w:rPr>
            </w:pPr>
            <w:r w:rsidRPr="00D73829">
              <w:rPr>
                <w:color w:val="002060"/>
              </w:rPr>
              <w:t>0</w:t>
            </w:r>
          </w:p>
        </w:tc>
      </w:tr>
      <w:tr w:rsidR="00D73829" w:rsidRPr="00D73829" w14:paraId="7792DC4A"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6DF45" w14:textId="77777777" w:rsidR="00D73829" w:rsidRPr="00D73829" w:rsidRDefault="00D73829" w:rsidP="005057F8">
            <w:pPr>
              <w:pStyle w:val="rowtabella0"/>
              <w:rPr>
                <w:color w:val="002060"/>
              </w:rPr>
            </w:pPr>
            <w:r w:rsidRPr="00D7382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3F25"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498D"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A1A1"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7DA0"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1853"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00A4" w14:textId="77777777" w:rsidR="00D73829" w:rsidRPr="00D73829" w:rsidRDefault="00D73829" w:rsidP="005057F8">
            <w:pPr>
              <w:pStyle w:val="rowtabella0"/>
              <w:jc w:val="center"/>
              <w:rPr>
                <w:color w:val="002060"/>
              </w:rPr>
            </w:pPr>
            <w:r w:rsidRPr="00D738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8145" w14:textId="77777777" w:rsidR="00D73829" w:rsidRPr="00D73829" w:rsidRDefault="00D73829" w:rsidP="005057F8">
            <w:pPr>
              <w:pStyle w:val="rowtabella0"/>
              <w:jc w:val="center"/>
              <w:rPr>
                <w:color w:val="002060"/>
              </w:rPr>
            </w:pPr>
            <w:r w:rsidRPr="00D738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3146" w14:textId="77777777" w:rsidR="00D73829" w:rsidRPr="00D73829" w:rsidRDefault="00D73829" w:rsidP="005057F8">
            <w:pPr>
              <w:pStyle w:val="rowtabella0"/>
              <w:jc w:val="center"/>
              <w:rPr>
                <w:color w:val="002060"/>
              </w:rPr>
            </w:pPr>
            <w:r w:rsidRPr="00D738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11FC" w14:textId="77777777" w:rsidR="00D73829" w:rsidRPr="00D73829" w:rsidRDefault="00D73829" w:rsidP="005057F8">
            <w:pPr>
              <w:pStyle w:val="rowtabella0"/>
              <w:jc w:val="center"/>
              <w:rPr>
                <w:color w:val="002060"/>
              </w:rPr>
            </w:pPr>
            <w:r w:rsidRPr="00D73829">
              <w:rPr>
                <w:color w:val="002060"/>
              </w:rPr>
              <w:t>0</w:t>
            </w:r>
          </w:p>
        </w:tc>
      </w:tr>
      <w:tr w:rsidR="00D73829" w:rsidRPr="00D73829" w14:paraId="019DB3F7" w14:textId="77777777" w:rsidTr="005057F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1A0ABA" w14:textId="77777777" w:rsidR="00D73829" w:rsidRPr="00D73829" w:rsidRDefault="00D73829" w:rsidP="005057F8">
            <w:pPr>
              <w:pStyle w:val="rowtabella0"/>
              <w:rPr>
                <w:color w:val="002060"/>
              </w:rPr>
            </w:pPr>
            <w:r w:rsidRPr="00D7382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A678B"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47DD"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D99B"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CD80"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87833"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080E" w14:textId="77777777" w:rsidR="00D73829" w:rsidRPr="00D73829" w:rsidRDefault="00D73829" w:rsidP="005057F8">
            <w:pPr>
              <w:pStyle w:val="rowtabella0"/>
              <w:jc w:val="center"/>
              <w:rPr>
                <w:color w:val="002060"/>
              </w:rPr>
            </w:pPr>
            <w:r w:rsidRPr="00D738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DE86" w14:textId="77777777" w:rsidR="00D73829" w:rsidRPr="00D73829" w:rsidRDefault="00D73829" w:rsidP="005057F8">
            <w:pPr>
              <w:pStyle w:val="rowtabella0"/>
              <w:jc w:val="center"/>
              <w:rPr>
                <w:color w:val="002060"/>
              </w:rPr>
            </w:pPr>
            <w:r w:rsidRPr="00D7382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A8191" w14:textId="77777777" w:rsidR="00D73829" w:rsidRPr="00D73829" w:rsidRDefault="00D73829" w:rsidP="005057F8">
            <w:pPr>
              <w:pStyle w:val="rowtabella0"/>
              <w:jc w:val="center"/>
              <w:rPr>
                <w:color w:val="002060"/>
              </w:rPr>
            </w:pPr>
            <w:r w:rsidRPr="00D738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44B5" w14:textId="77777777" w:rsidR="00D73829" w:rsidRPr="00D73829" w:rsidRDefault="00D73829" w:rsidP="005057F8">
            <w:pPr>
              <w:pStyle w:val="rowtabella0"/>
              <w:jc w:val="center"/>
              <w:rPr>
                <w:color w:val="002060"/>
              </w:rPr>
            </w:pPr>
            <w:r w:rsidRPr="00D73829">
              <w:rPr>
                <w:color w:val="002060"/>
              </w:rPr>
              <w:t>0</w:t>
            </w:r>
          </w:p>
        </w:tc>
      </w:tr>
    </w:tbl>
    <w:p w14:paraId="1A0DC6E7" w14:textId="77777777" w:rsidR="00D73829" w:rsidRPr="00D73829" w:rsidRDefault="00D73829" w:rsidP="00D73829">
      <w:pPr>
        <w:pStyle w:val="breakline"/>
        <w:rPr>
          <w:rFonts w:eastAsiaTheme="minorEastAsia"/>
          <w:color w:val="002060"/>
        </w:rPr>
      </w:pPr>
    </w:p>
    <w:p w14:paraId="1D9439ED" w14:textId="77777777" w:rsidR="00D73829" w:rsidRPr="00D73829" w:rsidRDefault="00D73829" w:rsidP="00D73829">
      <w:pPr>
        <w:pStyle w:val="breakline"/>
        <w:rPr>
          <w:color w:val="002060"/>
        </w:rPr>
      </w:pPr>
    </w:p>
    <w:p w14:paraId="5A7F0C4E" w14:textId="77777777" w:rsidR="00D73829" w:rsidRPr="00D73829" w:rsidRDefault="00D73829" w:rsidP="00D73829">
      <w:pPr>
        <w:pStyle w:val="sottotitolocampionato10"/>
        <w:rPr>
          <w:color w:val="002060"/>
        </w:rPr>
      </w:pPr>
      <w:r w:rsidRPr="00D7382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3829" w:rsidRPr="00D73829" w14:paraId="4C82B0A1" w14:textId="77777777" w:rsidTr="005057F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7EE4E" w14:textId="77777777" w:rsidR="00D73829" w:rsidRPr="00D73829" w:rsidRDefault="00D73829" w:rsidP="005057F8">
            <w:pPr>
              <w:pStyle w:val="headertabella0"/>
              <w:rPr>
                <w:color w:val="002060"/>
              </w:rPr>
            </w:pPr>
            <w:r w:rsidRPr="00D738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E0006" w14:textId="77777777" w:rsidR="00D73829" w:rsidRPr="00D73829" w:rsidRDefault="00D73829" w:rsidP="005057F8">
            <w:pPr>
              <w:pStyle w:val="headertabella0"/>
              <w:rPr>
                <w:color w:val="002060"/>
              </w:rPr>
            </w:pPr>
            <w:r w:rsidRPr="00D738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3D047" w14:textId="77777777" w:rsidR="00D73829" w:rsidRPr="00D73829" w:rsidRDefault="00D73829" w:rsidP="005057F8">
            <w:pPr>
              <w:pStyle w:val="headertabella0"/>
              <w:rPr>
                <w:color w:val="002060"/>
              </w:rPr>
            </w:pPr>
            <w:r w:rsidRPr="00D738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A156C" w14:textId="77777777" w:rsidR="00D73829" w:rsidRPr="00D73829" w:rsidRDefault="00D73829" w:rsidP="005057F8">
            <w:pPr>
              <w:pStyle w:val="headertabella0"/>
              <w:rPr>
                <w:color w:val="002060"/>
              </w:rPr>
            </w:pPr>
            <w:r w:rsidRPr="00D738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4C414" w14:textId="77777777" w:rsidR="00D73829" w:rsidRPr="00D73829" w:rsidRDefault="00D73829" w:rsidP="005057F8">
            <w:pPr>
              <w:pStyle w:val="headertabella0"/>
              <w:rPr>
                <w:color w:val="002060"/>
              </w:rPr>
            </w:pPr>
            <w:r w:rsidRPr="00D738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2DFB3" w14:textId="77777777" w:rsidR="00D73829" w:rsidRPr="00D73829" w:rsidRDefault="00D73829" w:rsidP="005057F8">
            <w:pPr>
              <w:pStyle w:val="headertabella0"/>
              <w:rPr>
                <w:color w:val="002060"/>
              </w:rPr>
            </w:pPr>
            <w:r w:rsidRPr="00D738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CA4DA" w14:textId="77777777" w:rsidR="00D73829" w:rsidRPr="00D73829" w:rsidRDefault="00D73829" w:rsidP="005057F8">
            <w:pPr>
              <w:pStyle w:val="headertabella0"/>
              <w:rPr>
                <w:color w:val="002060"/>
              </w:rPr>
            </w:pPr>
            <w:r w:rsidRPr="00D738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D2AB9" w14:textId="77777777" w:rsidR="00D73829" w:rsidRPr="00D73829" w:rsidRDefault="00D73829" w:rsidP="005057F8">
            <w:pPr>
              <w:pStyle w:val="headertabella0"/>
              <w:rPr>
                <w:color w:val="002060"/>
              </w:rPr>
            </w:pPr>
            <w:r w:rsidRPr="00D738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CA16D" w14:textId="77777777" w:rsidR="00D73829" w:rsidRPr="00D73829" w:rsidRDefault="00D73829" w:rsidP="005057F8">
            <w:pPr>
              <w:pStyle w:val="headertabella0"/>
              <w:rPr>
                <w:color w:val="002060"/>
              </w:rPr>
            </w:pPr>
            <w:r w:rsidRPr="00D738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97824" w14:textId="77777777" w:rsidR="00D73829" w:rsidRPr="00D73829" w:rsidRDefault="00D73829" w:rsidP="005057F8">
            <w:pPr>
              <w:pStyle w:val="headertabella0"/>
              <w:rPr>
                <w:color w:val="002060"/>
              </w:rPr>
            </w:pPr>
            <w:r w:rsidRPr="00D73829">
              <w:rPr>
                <w:color w:val="002060"/>
              </w:rPr>
              <w:t>PE</w:t>
            </w:r>
          </w:p>
        </w:tc>
      </w:tr>
      <w:tr w:rsidR="00D73829" w:rsidRPr="00D73829" w14:paraId="3E8DC171" w14:textId="77777777" w:rsidTr="005057F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BEE921" w14:textId="77777777" w:rsidR="00D73829" w:rsidRPr="00D73829" w:rsidRDefault="00D73829" w:rsidP="005057F8">
            <w:pPr>
              <w:pStyle w:val="rowtabella0"/>
              <w:rPr>
                <w:color w:val="002060"/>
              </w:rPr>
            </w:pPr>
            <w:r w:rsidRPr="00D73829">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6C41" w14:textId="77777777" w:rsidR="00D73829" w:rsidRPr="00D73829" w:rsidRDefault="00D73829" w:rsidP="005057F8">
            <w:pPr>
              <w:pStyle w:val="rowtabella0"/>
              <w:jc w:val="center"/>
              <w:rPr>
                <w:color w:val="002060"/>
              </w:rPr>
            </w:pPr>
            <w:r w:rsidRPr="00D738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EE94"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6BFF"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F360"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46645"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27FB" w14:textId="77777777" w:rsidR="00D73829" w:rsidRPr="00D73829" w:rsidRDefault="00D73829" w:rsidP="005057F8">
            <w:pPr>
              <w:pStyle w:val="rowtabella0"/>
              <w:jc w:val="center"/>
              <w:rPr>
                <w:color w:val="002060"/>
              </w:rPr>
            </w:pPr>
            <w:r w:rsidRPr="00D7382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E9A87" w14:textId="77777777" w:rsidR="00D73829" w:rsidRPr="00D73829" w:rsidRDefault="00D73829" w:rsidP="005057F8">
            <w:pPr>
              <w:pStyle w:val="rowtabella0"/>
              <w:jc w:val="center"/>
              <w:rPr>
                <w:color w:val="002060"/>
              </w:rPr>
            </w:pPr>
            <w:r w:rsidRPr="00D738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1EC8" w14:textId="77777777" w:rsidR="00D73829" w:rsidRPr="00D73829" w:rsidRDefault="00D73829" w:rsidP="005057F8">
            <w:pPr>
              <w:pStyle w:val="rowtabella0"/>
              <w:jc w:val="center"/>
              <w:rPr>
                <w:color w:val="002060"/>
              </w:rPr>
            </w:pPr>
            <w:r w:rsidRPr="00D7382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D486" w14:textId="77777777" w:rsidR="00D73829" w:rsidRPr="00D73829" w:rsidRDefault="00D73829" w:rsidP="005057F8">
            <w:pPr>
              <w:pStyle w:val="rowtabella0"/>
              <w:jc w:val="center"/>
              <w:rPr>
                <w:color w:val="002060"/>
              </w:rPr>
            </w:pPr>
            <w:r w:rsidRPr="00D73829">
              <w:rPr>
                <w:color w:val="002060"/>
              </w:rPr>
              <w:t>0</w:t>
            </w:r>
          </w:p>
        </w:tc>
      </w:tr>
      <w:tr w:rsidR="00D73829" w:rsidRPr="00D73829" w14:paraId="3769A0C3"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2DEB2" w14:textId="77777777" w:rsidR="00D73829" w:rsidRPr="00D73829" w:rsidRDefault="00D73829" w:rsidP="005057F8">
            <w:pPr>
              <w:pStyle w:val="rowtabella0"/>
              <w:rPr>
                <w:color w:val="002060"/>
              </w:rPr>
            </w:pPr>
            <w:r w:rsidRPr="00D7382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39EB" w14:textId="77777777" w:rsidR="00D73829" w:rsidRPr="00D73829" w:rsidRDefault="00D73829" w:rsidP="005057F8">
            <w:pPr>
              <w:pStyle w:val="rowtabella0"/>
              <w:jc w:val="center"/>
              <w:rPr>
                <w:color w:val="002060"/>
              </w:rPr>
            </w:pPr>
            <w:r w:rsidRPr="00D738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8AB63"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C596"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F66A"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2211"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0ACAF" w14:textId="77777777" w:rsidR="00D73829" w:rsidRPr="00D73829" w:rsidRDefault="00D73829" w:rsidP="005057F8">
            <w:pPr>
              <w:pStyle w:val="rowtabella0"/>
              <w:jc w:val="center"/>
              <w:rPr>
                <w:color w:val="002060"/>
              </w:rPr>
            </w:pPr>
            <w:r w:rsidRPr="00D738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8C7E" w14:textId="77777777" w:rsidR="00D73829" w:rsidRPr="00D73829" w:rsidRDefault="00D73829" w:rsidP="005057F8">
            <w:pPr>
              <w:pStyle w:val="rowtabella0"/>
              <w:jc w:val="center"/>
              <w:rPr>
                <w:color w:val="002060"/>
              </w:rPr>
            </w:pPr>
            <w:r w:rsidRPr="00D738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8C3A" w14:textId="77777777" w:rsidR="00D73829" w:rsidRPr="00D73829" w:rsidRDefault="00D73829" w:rsidP="005057F8">
            <w:pPr>
              <w:pStyle w:val="rowtabella0"/>
              <w:jc w:val="center"/>
              <w:rPr>
                <w:color w:val="002060"/>
              </w:rPr>
            </w:pPr>
            <w:r w:rsidRPr="00D738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475E" w14:textId="77777777" w:rsidR="00D73829" w:rsidRPr="00D73829" w:rsidRDefault="00D73829" w:rsidP="005057F8">
            <w:pPr>
              <w:pStyle w:val="rowtabella0"/>
              <w:jc w:val="center"/>
              <w:rPr>
                <w:color w:val="002060"/>
              </w:rPr>
            </w:pPr>
            <w:r w:rsidRPr="00D73829">
              <w:rPr>
                <w:color w:val="002060"/>
              </w:rPr>
              <w:t>0</w:t>
            </w:r>
          </w:p>
        </w:tc>
      </w:tr>
      <w:tr w:rsidR="00D73829" w:rsidRPr="00D73829" w14:paraId="5D6C26EF"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93AD8" w14:textId="77777777" w:rsidR="00D73829" w:rsidRPr="00D73829" w:rsidRDefault="00D73829" w:rsidP="005057F8">
            <w:pPr>
              <w:pStyle w:val="rowtabella0"/>
              <w:rPr>
                <w:color w:val="002060"/>
              </w:rPr>
            </w:pPr>
            <w:r w:rsidRPr="00D7382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60CA" w14:textId="77777777" w:rsidR="00D73829" w:rsidRPr="00D73829" w:rsidRDefault="00D73829" w:rsidP="005057F8">
            <w:pPr>
              <w:pStyle w:val="rowtabella0"/>
              <w:jc w:val="center"/>
              <w:rPr>
                <w:color w:val="002060"/>
              </w:rPr>
            </w:pPr>
            <w:r w:rsidRPr="00D738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E392"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4F19"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6640D"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04D6"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B75D5" w14:textId="77777777" w:rsidR="00D73829" w:rsidRPr="00D73829" w:rsidRDefault="00D73829" w:rsidP="005057F8">
            <w:pPr>
              <w:pStyle w:val="rowtabella0"/>
              <w:jc w:val="center"/>
              <w:rPr>
                <w:color w:val="002060"/>
              </w:rPr>
            </w:pPr>
            <w:r w:rsidRPr="00D738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46264" w14:textId="77777777" w:rsidR="00D73829" w:rsidRPr="00D73829" w:rsidRDefault="00D73829" w:rsidP="005057F8">
            <w:pPr>
              <w:pStyle w:val="rowtabella0"/>
              <w:jc w:val="center"/>
              <w:rPr>
                <w:color w:val="002060"/>
              </w:rPr>
            </w:pPr>
            <w:r w:rsidRPr="00D738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7364" w14:textId="77777777" w:rsidR="00D73829" w:rsidRPr="00D73829" w:rsidRDefault="00D73829" w:rsidP="005057F8">
            <w:pPr>
              <w:pStyle w:val="rowtabella0"/>
              <w:jc w:val="center"/>
              <w:rPr>
                <w:color w:val="002060"/>
              </w:rPr>
            </w:pPr>
            <w:r w:rsidRPr="00D738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8DBC" w14:textId="77777777" w:rsidR="00D73829" w:rsidRPr="00D73829" w:rsidRDefault="00D73829" w:rsidP="005057F8">
            <w:pPr>
              <w:pStyle w:val="rowtabella0"/>
              <w:jc w:val="center"/>
              <w:rPr>
                <w:color w:val="002060"/>
              </w:rPr>
            </w:pPr>
            <w:r w:rsidRPr="00D73829">
              <w:rPr>
                <w:color w:val="002060"/>
              </w:rPr>
              <w:t>0</w:t>
            </w:r>
          </w:p>
        </w:tc>
      </w:tr>
      <w:tr w:rsidR="00D73829" w:rsidRPr="00D73829" w14:paraId="71A7E2CD"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E7D29" w14:textId="77777777" w:rsidR="00D73829" w:rsidRPr="00D73829" w:rsidRDefault="00D73829" w:rsidP="005057F8">
            <w:pPr>
              <w:pStyle w:val="rowtabella0"/>
              <w:rPr>
                <w:color w:val="002060"/>
              </w:rPr>
            </w:pPr>
            <w:r w:rsidRPr="00D73829">
              <w:rPr>
                <w:color w:val="002060"/>
              </w:rPr>
              <w:t xml:space="preserve">G.S. AUDAX 1970 </w:t>
            </w:r>
            <w:proofErr w:type="gramStart"/>
            <w:r w:rsidRPr="00D73829">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45BAC" w14:textId="77777777" w:rsidR="00D73829" w:rsidRPr="00D73829" w:rsidRDefault="00D73829" w:rsidP="005057F8">
            <w:pPr>
              <w:pStyle w:val="rowtabella0"/>
              <w:jc w:val="center"/>
              <w:rPr>
                <w:color w:val="002060"/>
              </w:rPr>
            </w:pPr>
            <w:r w:rsidRPr="00D738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9DCA"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B3316"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3B1A0"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230C7"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FA1D" w14:textId="77777777" w:rsidR="00D73829" w:rsidRPr="00D73829" w:rsidRDefault="00D73829" w:rsidP="005057F8">
            <w:pPr>
              <w:pStyle w:val="rowtabella0"/>
              <w:jc w:val="center"/>
              <w:rPr>
                <w:color w:val="002060"/>
              </w:rPr>
            </w:pPr>
            <w:r w:rsidRPr="00D738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10BC" w14:textId="77777777" w:rsidR="00D73829" w:rsidRPr="00D73829" w:rsidRDefault="00D73829" w:rsidP="005057F8">
            <w:pPr>
              <w:pStyle w:val="rowtabella0"/>
              <w:jc w:val="center"/>
              <w:rPr>
                <w:color w:val="002060"/>
              </w:rPr>
            </w:pPr>
            <w:r w:rsidRPr="00D738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F336" w14:textId="77777777" w:rsidR="00D73829" w:rsidRPr="00D73829" w:rsidRDefault="00D73829" w:rsidP="005057F8">
            <w:pPr>
              <w:pStyle w:val="rowtabella0"/>
              <w:jc w:val="center"/>
              <w:rPr>
                <w:color w:val="002060"/>
              </w:rPr>
            </w:pPr>
            <w:r w:rsidRPr="00D738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61C48" w14:textId="77777777" w:rsidR="00D73829" w:rsidRPr="00D73829" w:rsidRDefault="00D73829" w:rsidP="005057F8">
            <w:pPr>
              <w:pStyle w:val="rowtabella0"/>
              <w:jc w:val="center"/>
              <w:rPr>
                <w:color w:val="002060"/>
              </w:rPr>
            </w:pPr>
            <w:r w:rsidRPr="00D73829">
              <w:rPr>
                <w:color w:val="002060"/>
              </w:rPr>
              <w:t>0</w:t>
            </w:r>
          </w:p>
        </w:tc>
      </w:tr>
      <w:tr w:rsidR="00D73829" w:rsidRPr="00D73829" w14:paraId="5533FEAF"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4BAD9" w14:textId="77777777" w:rsidR="00D73829" w:rsidRPr="00D73829" w:rsidRDefault="00D73829" w:rsidP="005057F8">
            <w:pPr>
              <w:pStyle w:val="rowtabella0"/>
              <w:rPr>
                <w:color w:val="002060"/>
              </w:rPr>
            </w:pPr>
            <w:r w:rsidRPr="00D7382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F1B8"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0658"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4A64"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8B1CC"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C64A"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BD01" w14:textId="77777777" w:rsidR="00D73829" w:rsidRPr="00D73829" w:rsidRDefault="00D73829" w:rsidP="005057F8">
            <w:pPr>
              <w:pStyle w:val="rowtabella0"/>
              <w:jc w:val="center"/>
              <w:rPr>
                <w:color w:val="002060"/>
              </w:rPr>
            </w:pPr>
            <w:r w:rsidRPr="00D738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AB14" w14:textId="77777777" w:rsidR="00D73829" w:rsidRPr="00D73829" w:rsidRDefault="00D73829" w:rsidP="005057F8">
            <w:pPr>
              <w:pStyle w:val="rowtabella0"/>
              <w:jc w:val="center"/>
              <w:rPr>
                <w:color w:val="002060"/>
              </w:rPr>
            </w:pPr>
            <w:r w:rsidRPr="00D738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DE54"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21F9" w14:textId="77777777" w:rsidR="00D73829" w:rsidRPr="00D73829" w:rsidRDefault="00D73829" w:rsidP="005057F8">
            <w:pPr>
              <w:pStyle w:val="rowtabella0"/>
              <w:jc w:val="center"/>
              <w:rPr>
                <w:color w:val="002060"/>
              </w:rPr>
            </w:pPr>
            <w:r w:rsidRPr="00D73829">
              <w:rPr>
                <w:color w:val="002060"/>
              </w:rPr>
              <w:t>0</w:t>
            </w:r>
          </w:p>
        </w:tc>
      </w:tr>
      <w:tr w:rsidR="00D73829" w:rsidRPr="00D73829" w14:paraId="6A38BB60"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E6660" w14:textId="77777777" w:rsidR="00D73829" w:rsidRPr="00D73829" w:rsidRDefault="00D73829" w:rsidP="005057F8">
            <w:pPr>
              <w:pStyle w:val="rowtabella0"/>
              <w:rPr>
                <w:color w:val="002060"/>
              </w:rPr>
            </w:pPr>
            <w:r w:rsidRPr="00D7382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52CF"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9230"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FDC0"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7F13"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CAF4"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BE51" w14:textId="77777777" w:rsidR="00D73829" w:rsidRPr="00D73829" w:rsidRDefault="00D73829" w:rsidP="005057F8">
            <w:pPr>
              <w:pStyle w:val="rowtabella0"/>
              <w:jc w:val="center"/>
              <w:rPr>
                <w:color w:val="002060"/>
              </w:rPr>
            </w:pPr>
            <w:r w:rsidRPr="00D738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14CC" w14:textId="77777777" w:rsidR="00D73829" w:rsidRPr="00D73829" w:rsidRDefault="00D73829" w:rsidP="005057F8">
            <w:pPr>
              <w:pStyle w:val="rowtabella0"/>
              <w:jc w:val="center"/>
              <w:rPr>
                <w:color w:val="002060"/>
              </w:rPr>
            </w:pPr>
            <w:r w:rsidRPr="00D7382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BB1C" w14:textId="77777777" w:rsidR="00D73829" w:rsidRPr="00D73829" w:rsidRDefault="00D73829" w:rsidP="005057F8">
            <w:pPr>
              <w:pStyle w:val="rowtabella0"/>
              <w:jc w:val="center"/>
              <w:rPr>
                <w:color w:val="002060"/>
              </w:rPr>
            </w:pPr>
            <w:r w:rsidRPr="00D738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1BAD" w14:textId="77777777" w:rsidR="00D73829" w:rsidRPr="00D73829" w:rsidRDefault="00D73829" w:rsidP="005057F8">
            <w:pPr>
              <w:pStyle w:val="rowtabella0"/>
              <w:jc w:val="center"/>
              <w:rPr>
                <w:color w:val="002060"/>
              </w:rPr>
            </w:pPr>
            <w:r w:rsidRPr="00D73829">
              <w:rPr>
                <w:color w:val="002060"/>
              </w:rPr>
              <w:t>0</w:t>
            </w:r>
          </w:p>
        </w:tc>
      </w:tr>
      <w:tr w:rsidR="00D73829" w:rsidRPr="00D73829" w14:paraId="2F220C60"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93190" w14:textId="77777777" w:rsidR="00D73829" w:rsidRPr="00D73829" w:rsidRDefault="00D73829" w:rsidP="005057F8">
            <w:pPr>
              <w:pStyle w:val="rowtabella0"/>
              <w:rPr>
                <w:color w:val="002060"/>
                <w:lang w:val="en-US"/>
              </w:rPr>
            </w:pPr>
            <w:r w:rsidRPr="00D73829">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F1310"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B3E08"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7DFE"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3EE1"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3420"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892B" w14:textId="77777777" w:rsidR="00D73829" w:rsidRPr="00D73829" w:rsidRDefault="00D73829" w:rsidP="005057F8">
            <w:pPr>
              <w:pStyle w:val="rowtabella0"/>
              <w:jc w:val="center"/>
              <w:rPr>
                <w:color w:val="002060"/>
              </w:rPr>
            </w:pPr>
            <w:r w:rsidRPr="00D738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4EC6C" w14:textId="77777777" w:rsidR="00D73829" w:rsidRPr="00D73829" w:rsidRDefault="00D73829" w:rsidP="005057F8">
            <w:pPr>
              <w:pStyle w:val="rowtabella0"/>
              <w:jc w:val="center"/>
              <w:rPr>
                <w:color w:val="002060"/>
              </w:rPr>
            </w:pPr>
            <w:r w:rsidRPr="00D738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AEBE" w14:textId="77777777" w:rsidR="00D73829" w:rsidRPr="00D73829" w:rsidRDefault="00D73829" w:rsidP="005057F8">
            <w:pPr>
              <w:pStyle w:val="rowtabella0"/>
              <w:jc w:val="center"/>
              <w:rPr>
                <w:color w:val="002060"/>
              </w:rPr>
            </w:pPr>
            <w:r w:rsidRPr="00D738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A21D" w14:textId="77777777" w:rsidR="00D73829" w:rsidRPr="00D73829" w:rsidRDefault="00D73829" w:rsidP="005057F8">
            <w:pPr>
              <w:pStyle w:val="rowtabella0"/>
              <w:jc w:val="center"/>
              <w:rPr>
                <w:color w:val="002060"/>
              </w:rPr>
            </w:pPr>
            <w:r w:rsidRPr="00D73829">
              <w:rPr>
                <w:color w:val="002060"/>
              </w:rPr>
              <w:t>0</w:t>
            </w:r>
          </w:p>
        </w:tc>
      </w:tr>
      <w:tr w:rsidR="00D73829" w:rsidRPr="00D73829" w14:paraId="104BBD3B" w14:textId="77777777" w:rsidTr="005057F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1908C" w14:textId="77777777" w:rsidR="00D73829" w:rsidRPr="00D73829" w:rsidRDefault="00D73829" w:rsidP="005057F8">
            <w:pPr>
              <w:pStyle w:val="rowtabella0"/>
              <w:rPr>
                <w:color w:val="002060"/>
                <w:lang w:val="en-US"/>
              </w:rPr>
            </w:pPr>
            <w:r w:rsidRPr="00D73829">
              <w:rPr>
                <w:color w:val="002060"/>
                <w:lang w:val="en-U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32440"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797A"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0914"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E9E1"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3D9E"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D148" w14:textId="77777777" w:rsidR="00D73829" w:rsidRPr="00D73829" w:rsidRDefault="00D73829" w:rsidP="005057F8">
            <w:pPr>
              <w:pStyle w:val="rowtabella0"/>
              <w:jc w:val="center"/>
              <w:rPr>
                <w:color w:val="002060"/>
              </w:rPr>
            </w:pPr>
            <w:r w:rsidRPr="00D738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8CCD" w14:textId="77777777" w:rsidR="00D73829" w:rsidRPr="00D73829" w:rsidRDefault="00D73829" w:rsidP="005057F8">
            <w:pPr>
              <w:pStyle w:val="rowtabella0"/>
              <w:jc w:val="center"/>
              <w:rPr>
                <w:color w:val="002060"/>
              </w:rPr>
            </w:pPr>
            <w:r w:rsidRPr="00D738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75F8E" w14:textId="77777777" w:rsidR="00D73829" w:rsidRPr="00D73829" w:rsidRDefault="00D73829" w:rsidP="005057F8">
            <w:pPr>
              <w:pStyle w:val="rowtabella0"/>
              <w:jc w:val="center"/>
              <w:rPr>
                <w:color w:val="002060"/>
              </w:rPr>
            </w:pPr>
            <w:r w:rsidRPr="00D738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7E35" w14:textId="77777777" w:rsidR="00D73829" w:rsidRPr="00D73829" w:rsidRDefault="00D73829" w:rsidP="005057F8">
            <w:pPr>
              <w:pStyle w:val="rowtabella0"/>
              <w:jc w:val="center"/>
              <w:rPr>
                <w:color w:val="002060"/>
              </w:rPr>
            </w:pPr>
            <w:r w:rsidRPr="00D73829">
              <w:rPr>
                <w:color w:val="002060"/>
              </w:rPr>
              <w:t>1</w:t>
            </w:r>
          </w:p>
        </w:tc>
      </w:tr>
    </w:tbl>
    <w:p w14:paraId="44A72B38" w14:textId="77777777" w:rsidR="00D73829" w:rsidRPr="00D73829" w:rsidRDefault="00D73829" w:rsidP="00D73829">
      <w:pPr>
        <w:pStyle w:val="breakline"/>
        <w:rPr>
          <w:rFonts w:eastAsiaTheme="minorEastAsia"/>
          <w:color w:val="002060"/>
        </w:rPr>
      </w:pPr>
    </w:p>
    <w:p w14:paraId="5C31D251" w14:textId="77777777" w:rsidR="00D73829" w:rsidRPr="00D73829" w:rsidRDefault="00D73829" w:rsidP="00D73829">
      <w:pPr>
        <w:pStyle w:val="breakline"/>
        <w:rPr>
          <w:color w:val="002060"/>
        </w:rPr>
      </w:pPr>
    </w:p>
    <w:p w14:paraId="7E5E587F" w14:textId="77777777" w:rsidR="00D73829" w:rsidRPr="00D73829" w:rsidRDefault="00D73829" w:rsidP="00D73829">
      <w:pPr>
        <w:pStyle w:val="sottotitolocampionato10"/>
        <w:rPr>
          <w:color w:val="002060"/>
        </w:rPr>
      </w:pPr>
      <w:r w:rsidRPr="00D7382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73829" w:rsidRPr="00D73829" w14:paraId="72497B26" w14:textId="77777777" w:rsidTr="005057F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5EFA2" w14:textId="77777777" w:rsidR="00D73829" w:rsidRPr="00D73829" w:rsidRDefault="00D73829" w:rsidP="005057F8">
            <w:pPr>
              <w:pStyle w:val="headertabella0"/>
              <w:rPr>
                <w:color w:val="002060"/>
              </w:rPr>
            </w:pPr>
            <w:r w:rsidRPr="00D738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6D81E" w14:textId="77777777" w:rsidR="00D73829" w:rsidRPr="00D73829" w:rsidRDefault="00D73829" w:rsidP="005057F8">
            <w:pPr>
              <w:pStyle w:val="headertabella0"/>
              <w:rPr>
                <w:color w:val="002060"/>
              </w:rPr>
            </w:pPr>
            <w:r w:rsidRPr="00D738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DCE90" w14:textId="77777777" w:rsidR="00D73829" w:rsidRPr="00D73829" w:rsidRDefault="00D73829" w:rsidP="005057F8">
            <w:pPr>
              <w:pStyle w:val="headertabella0"/>
              <w:rPr>
                <w:color w:val="002060"/>
              </w:rPr>
            </w:pPr>
            <w:r w:rsidRPr="00D738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A5816" w14:textId="77777777" w:rsidR="00D73829" w:rsidRPr="00D73829" w:rsidRDefault="00D73829" w:rsidP="005057F8">
            <w:pPr>
              <w:pStyle w:val="headertabella0"/>
              <w:rPr>
                <w:color w:val="002060"/>
              </w:rPr>
            </w:pPr>
            <w:r w:rsidRPr="00D738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1FB70" w14:textId="77777777" w:rsidR="00D73829" w:rsidRPr="00D73829" w:rsidRDefault="00D73829" w:rsidP="005057F8">
            <w:pPr>
              <w:pStyle w:val="headertabella0"/>
              <w:rPr>
                <w:color w:val="002060"/>
              </w:rPr>
            </w:pPr>
            <w:r w:rsidRPr="00D738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7E169" w14:textId="77777777" w:rsidR="00D73829" w:rsidRPr="00D73829" w:rsidRDefault="00D73829" w:rsidP="005057F8">
            <w:pPr>
              <w:pStyle w:val="headertabella0"/>
              <w:rPr>
                <w:color w:val="002060"/>
              </w:rPr>
            </w:pPr>
            <w:r w:rsidRPr="00D738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F5E4C" w14:textId="77777777" w:rsidR="00D73829" w:rsidRPr="00D73829" w:rsidRDefault="00D73829" w:rsidP="005057F8">
            <w:pPr>
              <w:pStyle w:val="headertabella0"/>
              <w:rPr>
                <w:color w:val="002060"/>
              </w:rPr>
            </w:pPr>
            <w:r w:rsidRPr="00D738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16BB0" w14:textId="77777777" w:rsidR="00D73829" w:rsidRPr="00D73829" w:rsidRDefault="00D73829" w:rsidP="005057F8">
            <w:pPr>
              <w:pStyle w:val="headertabella0"/>
              <w:rPr>
                <w:color w:val="002060"/>
              </w:rPr>
            </w:pPr>
            <w:r w:rsidRPr="00D738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D3639" w14:textId="77777777" w:rsidR="00D73829" w:rsidRPr="00D73829" w:rsidRDefault="00D73829" w:rsidP="005057F8">
            <w:pPr>
              <w:pStyle w:val="headertabella0"/>
              <w:rPr>
                <w:color w:val="002060"/>
              </w:rPr>
            </w:pPr>
            <w:r w:rsidRPr="00D738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60924" w14:textId="77777777" w:rsidR="00D73829" w:rsidRPr="00D73829" w:rsidRDefault="00D73829" w:rsidP="005057F8">
            <w:pPr>
              <w:pStyle w:val="headertabella0"/>
              <w:rPr>
                <w:color w:val="002060"/>
              </w:rPr>
            </w:pPr>
            <w:r w:rsidRPr="00D73829">
              <w:rPr>
                <w:color w:val="002060"/>
              </w:rPr>
              <w:t>PE</w:t>
            </w:r>
          </w:p>
        </w:tc>
      </w:tr>
      <w:tr w:rsidR="00D73829" w:rsidRPr="00D73829" w14:paraId="5CEE5181" w14:textId="77777777" w:rsidTr="005057F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64F2E" w14:textId="77777777" w:rsidR="00D73829" w:rsidRPr="00D73829" w:rsidRDefault="00D73829" w:rsidP="005057F8">
            <w:pPr>
              <w:pStyle w:val="rowtabella0"/>
              <w:rPr>
                <w:color w:val="002060"/>
                <w:lang w:val="en-US"/>
              </w:rPr>
            </w:pPr>
            <w:r w:rsidRPr="00D73829">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3A40" w14:textId="77777777" w:rsidR="00D73829" w:rsidRPr="00D73829" w:rsidRDefault="00D73829" w:rsidP="005057F8">
            <w:pPr>
              <w:pStyle w:val="rowtabella0"/>
              <w:jc w:val="center"/>
              <w:rPr>
                <w:color w:val="002060"/>
              </w:rPr>
            </w:pPr>
            <w:r w:rsidRPr="00D738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9F56"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08A45"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65B6"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BDF7F"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BF95" w14:textId="77777777" w:rsidR="00D73829" w:rsidRPr="00D73829" w:rsidRDefault="00D73829" w:rsidP="005057F8">
            <w:pPr>
              <w:pStyle w:val="rowtabella0"/>
              <w:jc w:val="center"/>
              <w:rPr>
                <w:color w:val="002060"/>
              </w:rPr>
            </w:pPr>
            <w:r w:rsidRPr="00D7382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BD06" w14:textId="77777777" w:rsidR="00D73829" w:rsidRPr="00D73829" w:rsidRDefault="00D73829" w:rsidP="005057F8">
            <w:pPr>
              <w:pStyle w:val="rowtabella0"/>
              <w:jc w:val="center"/>
              <w:rPr>
                <w:color w:val="002060"/>
              </w:rPr>
            </w:pPr>
            <w:r w:rsidRPr="00D738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7FCB" w14:textId="77777777" w:rsidR="00D73829" w:rsidRPr="00D73829" w:rsidRDefault="00D73829" w:rsidP="005057F8">
            <w:pPr>
              <w:pStyle w:val="rowtabella0"/>
              <w:jc w:val="center"/>
              <w:rPr>
                <w:color w:val="002060"/>
              </w:rPr>
            </w:pPr>
            <w:r w:rsidRPr="00D738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8F41" w14:textId="77777777" w:rsidR="00D73829" w:rsidRPr="00D73829" w:rsidRDefault="00D73829" w:rsidP="005057F8">
            <w:pPr>
              <w:pStyle w:val="rowtabella0"/>
              <w:jc w:val="center"/>
              <w:rPr>
                <w:color w:val="002060"/>
              </w:rPr>
            </w:pPr>
            <w:r w:rsidRPr="00D73829">
              <w:rPr>
                <w:color w:val="002060"/>
              </w:rPr>
              <w:t>0</w:t>
            </w:r>
          </w:p>
        </w:tc>
      </w:tr>
      <w:tr w:rsidR="00D73829" w:rsidRPr="00D73829" w14:paraId="0474C8FF"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9B81A" w14:textId="77777777" w:rsidR="00D73829" w:rsidRPr="00D73829" w:rsidRDefault="00D73829" w:rsidP="005057F8">
            <w:pPr>
              <w:pStyle w:val="rowtabella0"/>
              <w:rPr>
                <w:color w:val="002060"/>
              </w:rPr>
            </w:pPr>
            <w:r w:rsidRPr="00D73829">
              <w:rPr>
                <w:color w:val="002060"/>
              </w:rPr>
              <w:lastRenderedPageBreak/>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890D" w14:textId="77777777" w:rsidR="00D73829" w:rsidRPr="00D73829" w:rsidRDefault="00D73829" w:rsidP="005057F8">
            <w:pPr>
              <w:pStyle w:val="rowtabella0"/>
              <w:jc w:val="center"/>
              <w:rPr>
                <w:color w:val="002060"/>
              </w:rPr>
            </w:pPr>
            <w:r w:rsidRPr="00D738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E75C3"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A2F7"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B180"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65831"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1F75E" w14:textId="77777777" w:rsidR="00D73829" w:rsidRPr="00D73829" w:rsidRDefault="00D73829" w:rsidP="005057F8">
            <w:pPr>
              <w:pStyle w:val="rowtabella0"/>
              <w:jc w:val="center"/>
              <w:rPr>
                <w:color w:val="002060"/>
              </w:rPr>
            </w:pPr>
            <w:r w:rsidRPr="00D738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B8106" w14:textId="77777777" w:rsidR="00D73829" w:rsidRPr="00D73829" w:rsidRDefault="00D73829" w:rsidP="005057F8">
            <w:pPr>
              <w:pStyle w:val="rowtabella0"/>
              <w:jc w:val="center"/>
              <w:rPr>
                <w:color w:val="002060"/>
              </w:rPr>
            </w:pPr>
            <w:r w:rsidRPr="00D738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C601" w14:textId="77777777" w:rsidR="00D73829" w:rsidRPr="00D73829" w:rsidRDefault="00D73829" w:rsidP="005057F8">
            <w:pPr>
              <w:pStyle w:val="rowtabella0"/>
              <w:jc w:val="center"/>
              <w:rPr>
                <w:color w:val="002060"/>
              </w:rPr>
            </w:pPr>
            <w:r w:rsidRPr="00D738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F3C0" w14:textId="77777777" w:rsidR="00D73829" w:rsidRPr="00D73829" w:rsidRDefault="00D73829" w:rsidP="005057F8">
            <w:pPr>
              <w:pStyle w:val="rowtabella0"/>
              <w:jc w:val="center"/>
              <w:rPr>
                <w:color w:val="002060"/>
              </w:rPr>
            </w:pPr>
            <w:r w:rsidRPr="00D73829">
              <w:rPr>
                <w:color w:val="002060"/>
              </w:rPr>
              <w:t>0</w:t>
            </w:r>
          </w:p>
        </w:tc>
      </w:tr>
      <w:tr w:rsidR="00D73829" w:rsidRPr="00D73829" w14:paraId="7188CAAA"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F939D" w14:textId="77777777" w:rsidR="00D73829" w:rsidRPr="00D73829" w:rsidRDefault="00D73829" w:rsidP="005057F8">
            <w:pPr>
              <w:pStyle w:val="rowtabella0"/>
              <w:rPr>
                <w:color w:val="002060"/>
              </w:rPr>
            </w:pPr>
            <w:r w:rsidRPr="00D7382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B19E" w14:textId="77777777" w:rsidR="00D73829" w:rsidRPr="00D73829" w:rsidRDefault="00D73829" w:rsidP="005057F8">
            <w:pPr>
              <w:pStyle w:val="rowtabella0"/>
              <w:jc w:val="center"/>
              <w:rPr>
                <w:color w:val="002060"/>
              </w:rPr>
            </w:pPr>
            <w:r w:rsidRPr="00D738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F475" w14:textId="77777777" w:rsidR="00D73829" w:rsidRPr="00D73829" w:rsidRDefault="00D73829" w:rsidP="005057F8">
            <w:pPr>
              <w:pStyle w:val="rowtabella0"/>
              <w:jc w:val="center"/>
              <w:rPr>
                <w:color w:val="002060"/>
              </w:rPr>
            </w:pPr>
            <w:r w:rsidRPr="00D738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024C"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F6A0"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D29DF"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305E" w14:textId="77777777" w:rsidR="00D73829" w:rsidRPr="00D73829" w:rsidRDefault="00D73829" w:rsidP="005057F8">
            <w:pPr>
              <w:pStyle w:val="rowtabella0"/>
              <w:jc w:val="center"/>
              <w:rPr>
                <w:color w:val="002060"/>
              </w:rPr>
            </w:pPr>
            <w:r w:rsidRPr="00D738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769E" w14:textId="77777777" w:rsidR="00D73829" w:rsidRPr="00D73829" w:rsidRDefault="00D73829" w:rsidP="005057F8">
            <w:pPr>
              <w:pStyle w:val="rowtabella0"/>
              <w:jc w:val="center"/>
              <w:rPr>
                <w:color w:val="002060"/>
              </w:rPr>
            </w:pPr>
            <w:r w:rsidRPr="00D738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B579A" w14:textId="77777777" w:rsidR="00D73829" w:rsidRPr="00D73829" w:rsidRDefault="00D73829" w:rsidP="005057F8">
            <w:pPr>
              <w:pStyle w:val="rowtabella0"/>
              <w:jc w:val="center"/>
              <w:rPr>
                <w:color w:val="002060"/>
              </w:rPr>
            </w:pPr>
            <w:r w:rsidRPr="00D738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7E60" w14:textId="77777777" w:rsidR="00D73829" w:rsidRPr="00D73829" w:rsidRDefault="00D73829" w:rsidP="005057F8">
            <w:pPr>
              <w:pStyle w:val="rowtabella0"/>
              <w:jc w:val="center"/>
              <w:rPr>
                <w:color w:val="002060"/>
              </w:rPr>
            </w:pPr>
            <w:r w:rsidRPr="00D73829">
              <w:rPr>
                <w:color w:val="002060"/>
              </w:rPr>
              <w:t>0</w:t>
            </w:r>
          </w:p>
        </w:tc>
      </w:tr>
      <w:tr w:rsidR="00D73829" w:rsidRPr="00D73829" w14:paraId="0B62C4B3"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3D8E4" w14:textId="77777777" w:rsidR="00D73829" w:rsidRPr="00D73829" w:rsidRDefault="00D73829" w:rsidP="005057F8">
            <w:pPr>
              <w:pStyle w:val="rowtabella0"/>
              <w:rPr>
                <w:color w:val="002060"/>
              </w:rPr>
            </w:pPr>
            <w:r w:rsidRPr="00D73829">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6EE2" w14:textId="77777777" w:rsidR="00D73829" w:rsidRPr="00D73829" w:rsidRDefault="00D73829" w:rsidP="005057F8">
            <w:pPr>
              <w:pStyle w:val="rowtabella0"/>
              <w:jc w:val="center"/>
              <w:rPr>
                <w:color w:val="002060"/>
              </w:rPr>
            </w:pPr>
            <w:r w:rsidRPr="00D738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9597"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9241"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9DA1"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1769"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DC87" w14:textId="77777777" w:rsidR="00D73829" w:rsidRPr="00D73829" w:rsidRDefault="00D73829" w:rsidP="005057F8">
            <w:pPr>
              <w:pStyle w:val="rowtabella0"/>
              <w:jc w:val="center"/>
              <w:rPr>
                <w:color w:val="002060"/>
              </w:rPr>
            </w:pPr>
            <w:r w:rsidRPr="00D738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0886" w14:textId="77777777" w:rsidR="00D73829" w:rsidRPr="00D73829" w:rsidRDefault="00D73829" w:rsidP="005057F8">
            <w:pPr>
              <w:pStyle w:val="rowtabella0"/>
              <w:jc w:val="center"/>
              <w:rPr>
                <w:color w:val="002060"/>
              </w:rPr>
            </w:pPr>
            <w:r w:rsidRPr="00D738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E295"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492C" w14:textId="77777777" w:rsidR="00D73829" w:rsidRPr="00D73829" w:rsidRDefault="00D73829" w:rsidP="005057F8">
            <w:pPr>
              <w:pStyle w:val="rowtabella0"/>
              <w:jc w:val="center"/>
              <w:rPr>
                <w:color w:val="002060"/>
              </w:rPr>
            </w:pPr>
            <w:r w:rsidRPr="00D73829">
              <w:rPr>
                <w:color w:val="002060"/>
              </w:rPr>
              <w:t>0</w:t>
            </w:r>
          </w:p>
        </w:tc>
      </w:tr>
      <w:tr w:rsidR="00D73829" w:rsidRPr="00D73829" w14:paraId="1A6DE485"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0C4D7" w14:textId="77777777" w:rsidR="00D73829" w:rsidRPr="00D73829" w:rsidRDefault="00D73829" w:rsidP="005057F8">
            <w:pPr>
              <w:pStyle w:val="rowtabella0"/>
              <w:rPr>
                <w:color w:val="002060"/>
              </w:rPr>
            </w:pPr>
            <w:r w:rsidRPr="00D7382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66B0" w14:textId="77777777" w:rsidR="00D73829" w:rsidRPr="00D73829" w:rsidRDefault="00D73829" w:rsidP="005057F8">
            <w:pPr>
              <w:pStyle w:val="rowtabella0"/>
              <w:jc w:val="center"/>
              <w:rPr>
                <w:color w:val="002060"/>
              </w:rPr>
            </w:pPr>
            <w:r w:rsidRPr="00D738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4E13"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E42C"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D71CF"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D569" w14:textId="77777777" w:rsidR="00D73829" w:rsidRPr="00D73829" w:rsidRDefault="00D73829" w:rsidP="005057F8">
            <w:pPr>
              <w:pStyle w:val="rowtabella0"/>
              <w:jc w:val="center"/>
              <w:rPr>
                <w:color w:val="002060"/>
              </w:rPr>
            </w:pPr>
            <w:r w:rsidRPr="00D738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F45C" w14:textId="77777777" w:rsidR="00D73829" w:rsidRPr="00D73829" w:rsidRDefault="00D73829" w:rsidP="005057F8">
            <w:pPr>
              <w:pStyle w:val="rowtabella0"/>
              <w:jc w:val="center"/>
              <w:rPr>
                <w:color w:val="002060"/>
              </w:rPr>
            </w:pPr>
            <w:r w:rsidRPr="00D738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157BF" w14:textId="77777777" w:rsidR="00D73829" w:rsidRPr="00D73829" w:rsidRDefault="00D73829" w:rsidP="005057F8">
            <w:pPr>
              <w:pStyle w:val="rowtabella0"/>
              <w:jc w:val="center"/>
              <w:rPr>
                <w:color w:val="002060"/>
              </w:rPr>
            </w:pPr>
            <w:r w:rsidRPr="00D738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0A8F" w14:textId="77777777" w:rsidR="00D73829" w:rsidRPr="00D73829" w:rsidRDefault="00D73829" w:rsidP="005057F8">
            <w:pPr>
              <w:pStyle w:val="rowtabella0"/>
              <w:jc w:val="center"/>
              <w:rPr>
                <w:color w:val="002060"/>
              </w:rPr>
            </w:pPr>
            <w:r w:rsidRPr="00D738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F76C" w14:textId="77777777" w:rsidR="00D73829" w:rsidRPr="00D73829" w:rsidRDefault="00D73829" w:rsidP="005057F8">
            <w:pPr>
              <w:pStyle w:val="rowtabella0"/>
              <w:jc w:val="center"/>
              <w:rPr>
                <w:color w:val="002060"/>
              </w:rPr>
            </w:pPr>
            <w:r w:rsidRPr="00D73829">
              <w:rPr>
                <w:color w:val="002060"/>
              </w:rPr>
              <w:t>0</w:t>
            </w:r>
          </w:p>
        </w:tc>
      </w:tr>
      <w:tr w:rsidR="00D73829" w:rsidRPr="00D73829" w14:paraId="149D2D7A" w14:textId="77777777" w:rsidTr="005057F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E48694" w14:textId="77777777" w:rsidR="00D73829" w:rsidRPr="00D73829" w:rsidRDefault="00D73829" w:rsidP="005057F8">
            <w:pPr>
              <w:pStyle w:val="rowtabella0"/>
              <w:rPr>
                <w:color w:val="002060"/>
              </w:rPr>
            </w:pPr>
            <w:r w:rsidRPr="00D73829">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A173"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D8FC5"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4DFC" w14:textId="77777777" w:rsidR="00D73829" w:rsidRPr="00D73829" w:rsidRDefault="00D73829" w:rsidP="005057F8">
            <w:pPr>
              <w:pStyle w:val="rowtabella0"/>
              <w:jc w:val="center"/>
              <w:rPr>
                <w:color w:val="002060"/>
              </w:rPr>
            </w:pPr>
            <w:r w:rsidRPr="00D738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9914"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2A0FC" w14:textId="77777777" w:rsidR="00D73829" w:rsidRPr="00D73829" w:rsidRDefault="00D73829" w:rsidP="005057F8">
            <w:pPr>
              <w:pStyle w:val="rowtabella0"/>
              <w:jc w:val="center"/>
              <w:rPr>
                <w:color w:val="002060"/>
              </w:rPr>
            </w:pPr>
            <w:r w:rsidRPr="00D738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9BAA" w14:textId="77777777" w:rsidR="00D73829" w:rsidRPr="00D73829" w:rsidRDefault="00D73829" w:rsidP="005057F8">
            <w:pPr>
              <w:pStyle w:val="rowtabella0"/>
              <w:jc w:val="center"/>
              <w:rPr>
                <w:color w:val="002060"/>
              </w:rPr>
            </w:pPr>
            <w:r w:rsidRPr="00D738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ECAD5" w14:textId="77777777" w:rsidR="00D73829" w:rsidRPr="00D73829" w:rsidRDefault="00D73829" w:rsidP="005057F8">
            <w:pPr>
              <w:pStyle w:val="rowtabella0"/>
              <w:jc w:val="center"/>
              <w:rPr>
                <w:color w:val="002060"/>
              </w:rPr>
            </w:pPr>
            <w:r w:rsidRPr="00D738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33CF" w14:textId="77777777" w:rsidR="00D73829" w:rsidRPr="00D73829" w:rsidRDefault="00D73829" w:rsidP="005057F8">
            <w:pPr>
              <w:pStyle w:val="rowtabella0"/>
              <w:jc w:val="center"/>
              <w:rPr>
                <w:color w:val="002060"/>
              </w:rPr>
            </w:pPr>
            <w:r w:rsidRPr="00D738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4B4A" w14:textId="77777777" w:rsidR="00D73829" w:rsidRPr="00D73829" w:rsidRDefault="00D73829" w:rsidP="005057F8">
            <w:pPr>
              <w:pStyle w:val="rowtabella0"/>
              <w:jc w:val="center"/>
              <w:rPr>
                <w:color w:val="002060"/>
              </w:rPr>
            </w:pPr>
            <w:r w:rsidRPr="00D73829">
              <w:rPr>
                <w:color w:val="002060"/>
              </w:rPr>
              <w:t>0</w:t>
            </w:r>
          </w:p>
        </w:tc>
      </w:tr>
      <w:tr w:rsidR="00D73829" w:rsidRPr="00D73829" w14:paraId="6CCCA23D" w14:textId="77777777" w:rsidTr="005057F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E661C2" w14:textId="77777777" w:rsidR="00D73829" w:rsidRPr="00D73829" w:rsidRDefault="00D73829" w:rsidP="005057F8">
            <w:pPr>
              <w:pStyle w:val="rowtabella0"/>
              <w:rPr>
                <w:color w:val="002060"/>
              </w:rPr>
            </w:pPr>
            <w:r w:rsidRPr="00D73829">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3168"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4C35"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5689"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91F9" w14:textId="77777777" w:rsidR="00D73829" w:rsidRPr="00D73829" w:rsidRDefault="00D73829" w:rsidP="005057F8">
            <w:pPr>
              <w:pStyle w:val="rowtabella0"/>
              <w:jc w:val="center"/>
              <w:rPr>
                <w:color w:val="002060"/>
              </w:rPr>
            </w:pPr>
            <w:r w:rsidRPr="00D738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DCCE2" w14:textId="77777777" w:rsidR="00D73829" w:rsidRPr="00D73829" w:rsidRDefault="00D73829" w:rsidP="005057F8">
            <w:pPr>
              <w:pStyle w:val="rowtabella0"/>
              <w:jc w:val="center"/>
              <w:rPr>
                <w:color w:val="002060"/>
              </w:rPr>
            </w:pPr>
            <w:r w:rsidRPr="00D738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9C242" w14:textId="77777777" w:rsidR="00D73829" w:rsidRPr="00D73829" w:rsidRDefault="00D73829" w:rsidP="005057F8">
            <w:pPr>
              <w:pStyle w:val="rowtabella0"/>
              <w:jc w:val="center"/>
              <w:rPr>
                <w:color w:val="002060"/>
              </w:rPr>
            </w:pPr>
            <w:r w:rsidRPr="00D738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34BE" w14:textId="77777777" w:rsidR="00D73829" w:rsidRPr="00D73829" w:rsidRDefault="00D73829" w:rsidP="005057F8">
            <w:pPr>
              <w:pStyle w:val="rowtabella0"/>
              <w:jc w:val="center"/>
              <w:rPr>
                <w:color w:val="002060"/>
              </w:rPr>
            </w:pPr>
            <w:r w:rsidRPr="00D738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43E6" w14:textId="77777777" w:rsidR="00D73829" w:rsidRPr="00D73829" w:rsidRDefault="00D73829" w:rsidP="005057F8">
            <w:pPr>
              <w:pStyle w:val="rowtabella0"/>
              <w:jc w:val="center"/>
              <w:rPr>
                <w:color w:val="002060"/>
              </w:rPr>
            </w:pPr>
            <w:r w:rsidRPr="00D738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B787" w14:textId="77777777" w:rsidR="00D73829" w:rsidRPr="00D73829" w:rsidRDefault="00D73829" w:rsidP="005057F8">
            <w:pPr>
              <w:pStyle w:val="rowtabella0"/>
              <w:jc w:val="center"/>
              <w:rPr>
                <w:color w:val="002060"/>
              </w:rPr>
            </w:pPr>
            <w:r w:rsidRPr="00D73829">
              <w:rPr>
                <w:color w:val="002060"/>
              </w:rPr>
              <w:t>0</w:t>
            </w:r>
          </w:p>
        </w:tc>
      </w:tr>
    </w:tbl>
    <w:p w14:paraId="0178E318" w14:textId="77777777" w:rsidR="00D73829" w:rsidRPr="00D73829" w:rsidRDefault="00D73829" w:rsidP="00D73829">
      <w:pPr>
        <w:pStyle w:val="breakline"/>
        <w:rPr>
          <w:rFonts w:eastAsiaTheme="minorEastAsia"/>
          <w:color w:val="002060"/>
        </w:rPr>
      </w:pPr>
    </w:p>
    <w:p w14:paraId="15ACB69C" w14:textId="77777777" w:rsidR="00D73829" w:rsidRPr="00D73829" w:rsidRDefault="00D73829" w:rsidP="00D73829">
      <w:pPr>
        <w:pStyle w:val="breakline"/>
        <w:rPr>
          <w:color w:val="002060"/>
        </w:rPr>
      </w:pPr>
    </w:p>
    <w:p w14:paraId="1DE63C91" w14:textId="77777777" w:rsidR="00D73829" w:rsidRPr="00D73829" w:rsidRDefault="00D73829" w:rsidP="00D73829">
      <w:pPr>
        <w:pStyle w:val="titolocampionato0"/>
        <w:shd w:val="clear" w:color="auto" w:fill="CCCCCC"/>
        <w:spacing w:before="80" w:after="40"/>
        <w:rPr>
          <w:color w:val="002060"/>
        </w:rPr>
      </w:pPr>
      <w:r w:rsidRPr="00D73829">
        <w:rPr>
          <w:color w:val="002060"/>
        </w:rPr>
        <w:t>UNDER 15 C5 REGIONALI MASCHILI</w:t>
      </w:r>
    </w:p>
    <w:p w14:paraId="24AE4701" w14:textId="77777777" w:rsidR="00D73829" w:rsidRPr="00D73829" w:rsidRDefault="00D73829" w:rsidP="00D73829">
      <w:pPr>
        <w:pStyle w:val="titoloprinc0"/>
        <w:rPr>
          <w:color w:val="002060"/>
        </w:rPr>
      </w:pPr>
      <w:r w:rsidRPr="00D73829">
        <w:rPr>
          <w:color w:val="002060"/>
        </w:rPr>
        <w:t>VARIAZIONI AL PROGRAMMA GARE</w:t>
      </w:r>
    </w:p>
    <w:p w14:paraId="4CE6B5A9" w14:textId="77777777" w:rsidR="00D73829" w:rsidRPr="00D73829" w:rsidRDefault="00D73829" w:rsidP="00D73829">
      <w:pPr>
        <w:pStyle w:val="breakline"/>
        <w:rPr>
          <w:color w:val="002060"/>
        </w:rPr>
      </w:pPr>
    </w:p>
    <w:p w14:paraId="49D3F0BE" w14:textId="77777777" w:rsidR="00D73829" w:rsidRPr="00D73829" w:rsidRDefault="00D73829" w:rsidP="00D73829">
      <w:pPr>
        <w:pStyle w:val="breakline"/>
        <w:rPr>
          <w:color w:val="002060"/>
        </w:rPr>
      </w:pPr>
    </w:p>
    <w:p w14:paraId="506648A5" w14:textId="77777777" w:rsidR="00D73829" w:rsidRPr="00D73829" w:rsidRDefault="00D73829" w:rsidP="00D73829">
      <w:pPr>
        <w:pStyle w:val="sottotitolocampionato10"/>
        <w:rPr>
          <w:color w:val="002060"/>
        </w:rPr>
      </w:pPr>
      <w:r w:rsidRPr="00D7382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73829" w:rsidRPr="00D73829" w14:paraId="382D250D" w14:textId="77777777" w:rsidTr="005057F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DBF99" w14:textId="77777777" w:rsidR="00D73829" w:rsidRPr="00D73829" w:rsidRDefault="00D73829" w:rsidP="005057F8">
            <w:pPr>
              <w:pStyle w:val="headertabella0"/>
              <w:rPr>
                <w:color w:val="002060"/>
              </w:rPr>
            </w:pPr>
            <w:r w:rsidRPr="00D7382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C52BB" w14:textId="77777777" w:rsidR="00D73829" w:rsidRPr="00D73829" w:rsidRDefault="00D73829" w:rsidP="005057F8">
            <w:pPr>
              <w:pStyle w:val="headertabella0"/>
              <w:rPr>
                <w:color w:val="002060"/>
              </w:rPr>
            </w:pPr>
            <w:r w:rsidRPr="00D73829">
              <w:rPr>
                <w:color w:val="002060"/>
              </w:rPr>
              <w:t xml:space="preserve">N° </w:t>
            </w:r>
            <w:proofErr w:type="spellStart"/>
            <w:r w:rsidRPr="00D73829">
              <w:rPr>
                <w:color w:val="002060"/>
              </w:rPr>
              <w:t>Gior</w:t>
            </w:r>
            <w:proofErr w:type="spellEnd"/>
            <w:r w:rsidRPr="00D7382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EBD67" w14:textId="77777777" w:rsidR="00D73829" w:rsidRPr="00D73829" w:rsidRDefault="00D73829" w:rsidP="005057F8">
            <w:pPr>
              <w:pStyle w:val="headertabella0"/>
              <w:rPr>
                <w:color w:val="002060"/>
              </w:rPr>
            </w:pPr>
            <w:r w:rsidRPr="00D7382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500B8" w14:textId="77777777" w:rsidR="00D73829" w:rsidRPr="00D73829" w:rsidRDefault="00D73829" w:rsidP="005057F8">
            <w:pPr>
              <w:pStyle w:val="headertabella0"/>
              <w:rPr>
                <w:color w:val="002060"/>
              </w:rPr>
            </w:pPr>
            <w:r w:rsidRPr="00D738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966B0" w14:textId="77777777" w:rsidR="00D73829" w:rsidRPr="00D73829" w:rsidRDefault="00D73829" w:rsidP="005057F8">
            <w:pPr>
              <w:pStyle w:val="headertabella0"/>
              <w:rPr>
                <w:color w:val="002060"/>
              </w:rPr>
            </w:pPr>
            <w:r w:rsidRPr="00D73829">
              <w:rPr>
                <w:color w:val="002060"/>
              </w:rPr>
              <w:t xml:space="preserve">Data </w:t>
            </w:r>
            <w:proofErr w:type="spellStart"/>
            <w:r w:rsidRPr="00D73829">
              <w:rPr>
                <w:color w:val="002060"/>
              </w:rPr>
              <w:t>Orig</w:t>
            </w:r>
            <w:proofErr w:type="spellEnd"/>
            <w:r w:rsidRPr="00D738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55198" w14:textId="77777777" w:rsidR="00D73829" w:rsidRPr="00D73829" w:rsidRDefault="00D73829" w:rsidP="005057F8">
            <w:pPr>
              <w:pStyle w:val="headertabella0"/>
              <w:rPr>
                <w:color w:val="002060"/>
              </w:rPr>
            </w:pPr>
            <w:r w:rsidRPr="00D738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7FE06" w14:textId="77777777" w:rsidR="00D73829" w:rsidRPr="00D73829" w:rsidRDefault="00D73829" w:rsidP="005057F8">
            <w:pPr>
              <w:pStyle w:val="headertabella0"/>
              <w:rPr>
                <w:color w:val="002060"/>
              </w:rPr>
            </w:pPr>
            <w:r w:rsidRPr="00D73829">
              <w:rPr>
                <w:color w:val="002060"/>
              </w:rPr>
              <w:t xml:space="preserve">Ora </w:t>
            </w:r>
            <w:proofErr w:type="spellStart"/>
            <w:r w:rsidRPr="00D73829">
              <w:rPr>
                <w:color w:val="002060"/>
              </w:rPr>
              <w:t>Orig</w:t>
            </w:r>
            <w:proofErr w:type="spellEnd"/>
            <w:r w:rsidRPr="00D7382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902CC" w14:textId="77777777" w:rsidR="00D73829" w:rsidRPr="00D73829" w:rsidRDefault="00D73829" w:rsidP="005057F8">
            <w:pPr>
              <w:pStyle w:val="headertabella0"/>
              <w:rPr>
                <w:color w:val="002060"/>
              </w:rPr>
            </w:pPr>
            <w:r w:rsidRPr="00D73829">
              <w:rPr>
                <w:color w:val="002060"/>
              </w:rPr>
              <w:t>Impianto</w:t>
            </w:r>
          </w:p>
        </w:tc>
      </w:tr>
      <w:tr w:rsidR="00D73829" w:rsidRPr="00D73829" w14:paraId="6F158E9F" w14:textId="77777777" w:rsidTr="005057F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2E81" w14:textId="77777777" w:rsidR="00D73829" w:rsidRPr="00D73829" w:rsidRDefault="00D73829" w:rsidP="005057F8">
            <w:pPr>
              <w:pStyle w:val="rowtabella0"/>
              <w:rPr>
                <w:color w:val="002060"/>
                <w:highlight w:val="yellow"/>
              </w:rPr>
            </w:pPr>
            <w:r w:rsidRPr="00D73829">
              <w:rPr>
                <w:color w:val="002060"/>
                <w:highlight w:val="yellow"/>
              </w:rPr>
              <w:t>22/02/2025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C8FB" w14:textId="77777777" w:rsidR="00D73829" w:rsidRPr="00D73829" w:rsidRDefault="00D73829" w:rsidP="005057F8">
            <w:pPr>
              <w:pStyle w:val="rowtabella0"/>
              <w:jc w:val="center"/>
              <w:rPr>
                <w:color w:val="002060"/>
                <w:highlight w:val="yellow"/>
              </w:rPr>
            </w:pPr>
            <w:r w:rsidRPr="00D73829">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0EEA" w14:textId="77777777" w:rsidR="00D73829" w:rsidRPr="00D73829" w:rsidRDefault="00D73829" w:rsidP="005057F8">
            <w:pPr>
              <w:pStyle w:val="rowtabella0"/>
              <w:rPr>
                <w:color w:val="002060"/>
                <w:highlight w:val="yellow"/>
              </w:rPr>
            </w:pPr>
            <w:r w:rsidRPr="00D73829">
              <w:rPr>
                <w:color w:val="002060"/>
                <w:highlight w:val="yellow"/>
              </w:rPr>
              <w:t>GROTTACCIA 2005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F6A8" w14:textId="77777777" w:rsidR="00D73829" w:rsidRPr="00D73829" w:rsidRDefault="00D73829" w:rsidP="005057F8">
            <w:pPr>
              <w:pStyle w:val="rowtabella0"/>
              <w:rPr>
                <w:color w:val="002060"/>
                <w:highlight w:val="yellow"/>
              </w:rPr>
            </w:pPr>
            <w:r w:rsidRPr="00D73829">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6818" w14:textId="2BAC06F6" w:rsidR="00D73829" w:rsidRPr="00D73829" w:rsidRDefault="00D73829" w:rsidP="005057F8">
            <w:pPr>
              <w:pStyle w:val="rowtabella0"/>
              <w:rPr>
                <w:color w:val="002060"/>
              </w:rPr>
            </w:pPr>
            <w:r w:rsidRPr="00D73829">
              <w:rPr>
                <w:color w:val="002060"/>
              </w:rPr>
              <w:t>2</w:t>
            </w:r>
            <w:r>
              <w:rPr>
                <w:color w:val="002060"/>
              </w:rPr>
              <w:t>3</w:t>
            </w:r>
            <w:r w:rsidRPr="00D73829">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2B1F" w14:textId="77777777" w:rsidR="00D73829" w:rsidRPr="00D73829" w:rsidRDefault="00D73829" w:rsidP="005057F8">
            <w:pPr>
              <w:pStyle w:val="rowtabella0"/>
              <w:jc w:val="center"/>
              <w:rPr>
                <w:color w:val="002060"/>
              </w:rPr>
            </w:pPr>
            <w:r w:rsidRPr="00D73829">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2C43" w14:textId="77777777" w:rsidR="00D73829" w:rsidRPr="00D73829" w:rsidRDefault="00D73829" w:rsidP="005057F8">
            <w:pPr>
              <w:pStyle w:val="rowtabella0"/>
              <w:jc w:val="center"/>
              <w:rPr>
                <w:color w:val="002060"/>
              </w:rPr>
            </w:pPr>
            <w:r w:rsidRPr="00D73829">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4E4AC" w14:textId="77777777" w:rsidR="00D73829" w:rsidRPr="00D73829" w:rsidRDefault="00D73829" w:rsidP="005057F8">
            <w:pPr>
              <w:rPr>
                <w:color w:val="002060"/>
              </w:rPr>
            </w:pPr>
          </w:p>
        </w:tc>
      </w:tr>
    </w:tbl>
    <w:p w14:paraId="4097BECA" w14:textId="77777777" w:rsidR="00D73829" w:rsidRPr="00D73829" w:rsidRDefault="00D73829" w:rsidP="00A330C9">
      <w:pPr>
        <w:pStyle w:val="breakline"/>
        <w:rPr>
          <w:rFonts w:eastAsiaTheme="minorEastAsia"/>
          <w:color w:val="002060"/>
        </w:rPr>
      </w:pPr>
    </w:p>
    <w:p w14:paraId="4A6DFF7B" w14:textId="77777777" w:rsidR="00D73829" w:rsidRPr="00D73829" w:rsidRDefault="00D73829"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2017BB75"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A3A6B">
        <w:rPr>
          <w:rFonts w:ascii="Arial" w:hAnsi="Arial" w:cs="Arial"/>
          <w:b/>
          <w:bCs/>
          <w:color w:val="002060"/>
        </w:rPr>
        <w:t>24</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lastRenderedPageBreak/>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72F531C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A3A6B">
        <w:rPr>
          <w:b/>
          <w:color w:val="002060"/>
          <w:u w:val="single"/>
        </w:rPr>
        <w:t>1</w:t>
      </w:r>
      <w:r w:rsidR="00EF7017">
        <w:rPr>
          <w:b/>
          <w:color w:val="002060"/>
          <w:u w:val="single"/>
        </w:rPr>
        <w:t>5</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5D67B" w14:textId="77777777" w:rsidR="006E6B44" w:rsidRDefault="006E6B44">
      <w:r>
        <w:separator/>
      </w:r>
    </w:p>
  </w:endnote>
  <w:endnote w:type="continuationSeparator" w:id="0">
    <w:p w14:paraId="2E5F3364" w14:textId="77777777" w:rsidR="006E6B44" w:rsidRDefault="006E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12E26D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w:t>
    </w:r>
    <w:r w:rsidR="00EF7017">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D6A0F" w14:textId="77777777" w:rsidR="006E6B44" w:rsidRDefault="006E6B44">
      <w:r>
        <w:separator/>
      </w:r>
    </w:p>
  </w:footnote>
  <w:footnote w:type="continuationSeparator" w:id="0">
    <w:p w14:paraId="6726B600" w14:textId="77777777" w:rsidR="006E6B44" w:rsidRDefault="006E6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59F3"/>
    <w:rsid w:val="002962E0"/>
    <w:rsid w:val="002964ED"/>
    <w:rsid w:val="0029656A"/>
    <w:rsid w:val="002966BE"/>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4E83"/>
    <w:rsid w:val="003A584D"/>
    <w:rsid w:val="003A5E44"/>
    <w:rsid w:val="003A6911"/>
    <w:rsid w:val="003A6D84"/>
    <w:rsid w:val="003A6E6A"/>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B84"/>
    <w:rsid w:val="009030F4"/>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1141"/>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80D"/>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B7207"/>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6</Pages>
  <Words>1394</Words>
  <Characters>7947</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9323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2025-02-15T11:28:00Z</cp:lastPrinted>
  <dcterms:created xsi:type="dcterms:W3CDTF">2025-02-15T11:28:00Z</dcterms:created>
  <dcterms:modified xsi:type="dcterms:W3CDTF">2025-02-15T11:28:00Z</dcterms:modified>
</cp:coreProperties>
</file>