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DB23273"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D4B2C">
              <w:rPr>
                <w:rFonts w:ascii="Arial" w:hAnsi="Arial" w:cs="Arial"/>
                <w:color w:val="002060"/>
                <w:sz w:val="40"/>
                <w:szCs w:val="40"/>
              </w:rPr>
              <w:t>8</w:t>
            </w:r>
            <w:r w:rsidR="0043740D">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7D4B2C">
              <w:rPr>
                <w:rFonts w:ascii="Arial" w:hAnsi="Arial" w:cs="Arial"/>
                <w:color w:val="002060"/>
                <w:sz w:val="40"/>
                <w:szCs w:val="40"/>
              </w:rPr>
              <w:t>1</w:t>
            </w:r>
            <w:r w:rsidR="0043740D">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59D37792"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3A1632">
          <w:rPr>
            <w:noProof/>
            <w:webHidden/>
          </w:rPr>
          <w:t>2</w:t>
        </w:r>
        <w:r w:rsidR="00AC19D9" w:rsidRPr="00DE1EF7">
          <w:rPr>
            <w:noProof/>
            <w:webHidden/>
          </w:rPr>
          <w:fldChar w:fldCharType="end"/>
        </w:r>
      </w:hyperlink>
    </w:p>
    <w:p w14:paraId="112EDB38" w14:textId="3C75B883"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3A1632">
          <w:rPr>
            <w:noProof/>
            <w:webHidden/>
          </w:rPr>
          <w:t>2</w:t>
        </w:r>
        <w:r w:rsidRPr="00DE1EF7">
          <w:rPr>
            <w:noProof/>
            <w:webHidden/>
          </w:rPr>
          <w:fldChar w:fldCharType="end"/>
        </w:r>
      </w:hyperlink>
    </w:p>
    <w:p w14:paraId="4D9CAD43" w14:textId="7120F84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3A1632">
          <w:rPr>
            <w:noProof/>
            <w:webHidden/>
          </w:rPr>
          <w:t>2</w:t>
        </w:r>
        <w:r w:rsidRPr="00DE1EF7">
          <w:rPr>
            <w:noProof/>
            <w:webHidden/>
          </w:rPr>
          <w:fldChar w:fldCharType="end"/>
        </w:r>
      </w:hyperlink>
    </w:p>
    <w:p w14:paraId="0EAFCCD8" w14:textId="7EB2072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3A1632">
          <w:rPr>
            <w:noProof/>
            <w:webHidden/>
          </w:rPr>
          <w:t>2</w:t>
        </w:r>
        <w:r w:rsidRPr="00DE1EF7">
          <w:rPr>
            <w:noProof/>
            <w:webHidden/>
          </w:rPr>
          <w:fldChar w:fldCharType="end"/>
        </w:r>
      </w:hyperlink>
    </w:p>
    <w:p w14:paraId="0952245B" w14:textId="4FED125A"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3A1632">
          <w:rPr>
            <w:noProof/>
            <w:webHidden/>
          </w:rPr>
          <w:t>3</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Pr="002955B6" w:rsidRDefault="00405628" w:rsidP="00F336CC">
      <w:pPr>
        <w:rPr>
          <w:rFonts w:ascii="Arial" w:hAnsi="Arial" w:cs="Arial"/>
          <w:color w:val="002060"/>
          <w:sz w:val="22"/>
          <w:szCs w:val="22"/>
        </w:rPr>
      </w:pPr>
    </w:p>
    <w:p w14:paraId="208841FC" w14:textId="77777777" w:rsidR="002955B6" w:rsidRPr="002955B6" w:rsidRDefault="002955B6" w:rsidP="002955B6">
      <w:pPr>
        <w:pStyle w:val="LndNormale1"/>
        <w:rPr>
          <w:b/>
          <w:color w:val="002060"/>
          <w:sz w:val="28"/>
          <w:szCs w:val="28"/>
        </w:rPr>
      </w:pPr>
      <w:r w:rsidRPr="002955B6">
        <w:rPr>
          <w:b/>
          <w:color w:val="002060"/>
          <w:sz w:val="28"/>
          <w:szCs w:val="28"/>
        </w:rPr>
        <w:t>CIRCOLARE N. 48 DEL 18.02.2025</w:t>
      </w:r>
    </w:p>
    <w:p w14:paraId="50843FFE" w14:textId="77777777" w:rsidR="002955B6" w:rsidRPr="002955B6" w:rsidRDefault="002955B6" w:rsidP="002955B6">
      <w:pPr>
        <w:pStyle w:val="LndNormale1"/>
        <w:rPr>
          <w:color w:val="002060"/>
        </w:rPr>
      </w:pPr>
    </w:p>
    <w:p w14:paraId="26582ACD" w14:textId="0CA27C39" w:rsidR="002955B6" w:rsidRPr="002955B6" w:rsidRDefault="002955B6" w:rsidP="002955B6">
      <w:pPr>
        <w:pStyle w:val="LndNormale1"/>
        <w:rPr>
          <w:color w:val="002060"/>
        </w:rPr>
      </w:pPr>
      <w:r w:rsidRPr="002955B6">
        <w:rPr>
          <w:color w:val="002060"/>
        </w:rPr>
        <w:t>Si trasmette, per opportuna conoscenza, copia della Circolare n.7-2025 elaborata dal Centro Studi Tributari della L.N.D., avente per oggetto:</w:t>
      </w:r>
    </w:p>
    <w:p w14:paraId="1F6ED48A" w14:textId="77777777" w:rsidR="002955B6" w:rsidRPr="002955B6" w:rsidRDefault="002955B6" w:rsidP="002955B6">
      <w:pPr>
        <w:pStyle w:val="Nessunaspaziatura"/>
        <w:jc w:val="both"/>
        <w:rPr>
          <w:b/>
          <w:i/>
          <w:color w:val="002060"/>
        </w:rPr>
      </w:pPr>
      <w:r w:rsidRPr="002955B6">
        <w:rPr>
          <w:rFonts w:ascii="Arial" w:hAnsi="Arial" w:cs="Arial"/>
          <w:b/>
          <w:i/>
          <w:color w:val="002060"/>
        </w:rPr>
        <w:t>“Riforma dello Sport – Disciplina fiscale e previdenziale, nell’ambito dello sport dilettantistico, del lavoro sportivo e del volontariato</w:t>
      </w:r>
      <w:r w:rsidRPr="002955B6">
        <w:rPr>
          <w:b/>
          <w:i/>
          <w:color w:val="002060"/>
        </w:rPr>
        <w:t>”</w:t>
      </w:r>
    </w:p>
    <w:p w14:paraId="6FFB8E20" w14:textId="77777777" w:rsidR="002955B6" w:rsidRDefault="002955B6" w:rsidP="00F336CC">
      <w:pPr>
        <w:rPr>
          <w:rFonts w:ascii="Arial" w:hAnsi="Arial" w:cs="Arial"/>
          <w:color w:val="002060"/>
          <w:sz w:val="22"/>
          <w:szCs w:val="22"/>
        </w:rPr>
      </w:pPr>
    </w:p>
    <w:p w14:paraId="31B97079" w14:textId="77777777" w:rsidR="002955B6" w:rsidRPr="002955B6" w:rsidRDefault="002955B6"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Default="00274BC9" w:rsidP="002846DD">
      <w:pPr>
        <w:pStyle w:val="LndNormale1"/>
        <w:rPr>
          <w:color w:val="002060"/>
        </w:rPr>
      </w:pPr>
    </w:p>
    <w:p w14:paraId="50EFC746" w14:textId="77777777" w:rsidR="00B04D81" w:rsidRPr="00D54947" w:rsidRDefault="00B04D81" w:rsidP="00B04D81">
      <w:pPr>
        <w:rPr>
          <w:rFonts w:ascii="Arial" w:hAnsi="Arial" w:cs="Arial"/>
          <w:b/>
          <w:color w:val="002060"/>
          <w:sz w:val="28"/>
          <w:szCs w:val="28"/>
        </w:rPr>
      </w:pPr>
      <w:r w:rsidRPr="00D54947">
        <w:rPr>
          <w:rFonts w:ascii="Arial" w:hAnsi="Arial" w:cs="Arial"/>
          <w:b/>
          <w:color w:val="002060"/>
          <w:sz w:val="28"/>
          <w:szCs w:val="28"/>
        </w:rPr>
        <w:t>FASE NAZIONALE COPPA ITALIA VINCENTI COPPA REGIONALE MASCHILE</w:t>
      </w:r>
    </w:p>
    <w:p w14:paraId="19BC9B87" w14:textId="77777777" w:rsidR="00B04D81" w:rsidRDefault="00B04D81" w:rsidP="00B04D81">
      <w:pPr>
        <w:rPr>
          <w:rFonts w:ascii="Arial" w:hAnsi="Arial" w:cs="Arial"/>
          <w:color w:val="002060"/>
          <w:sz w:val="22"/>
          <w:szCs w:val="22"/>
        </w:rPr>
      </w:pPr>
    </w:p>
    <w:p w14:paraId="73A74E60" w14:textId="75AFF6FF" w:rsidR="00B04D81" w:rsidRDefault="00B04D81" w:rsidP="00B04D81">
      <w:pPr>
        <w:pStyle w:val="LndNormale1"/>
        <w:rPr>
          <w:rFonts w:cs="Arial"/>
          <w:b/>
          <w:bCs/>
          <w:i/>
          <w:iCs/>
          <w:color w:val="002060"/>
          <w:szCs w:val="22"/>
        </w:rPr>
      </w:pPr>
      <w:r>
        <w:rPr>
          <w:b/>
          <w:bCs/>
          <w:i/>
          <w:iCs/>
          <w:color w:val="002060"/>
          <w:szCs w:val="22"/>
        </w:rPr>
        <w:t xml:space="preserve">Stralcio C.U. n° </w:t>
      </w:r>
      <w:r>
        <w:rPr>
          <w:b/>
          <w:bCs/>
          <w:i/>
          <w:iCs/>
          <w:color w:val="002060"/>
          <w:szCs w:val="22"/>
        </w:rPr>
        <w:t>632</w:t>
      </w:r>
      <w:r>
        <w:rPr>
          <w:b/>
          <w:bCs/>
          <w:i/>
          <w:iCs/>
          <w:color w:val="002060"/>
          <w:szCs w:val="22"/>
        </w:rPr>
        <w:t xml:space="preserve"> del </w:t>
      </w:r>
      <w:r>
        <w:rPr>
          <w:b/>
          <w:bCs/>
          <w:i/>
          <w:iCs/>
          <w:color w:val="002060"/>
          <w:szCs w:val="22"/>
        </w:rPr>
        <w:t>17</w:t>
      </w:r>
      <w:r>
        <w:rPr>
          <w:b/>
          <w:bCs/>
          <w:i/>
          <w:iCs/>
          <w:color w:val="002060"/>
          <w:szCs w:val="22"/>
        </w:rPr>
        <w:t>/0</w:t>
      </w:r>
      <w:r>
        <w:rPr>
          <w:b/>
          <w:bCs/>
          <w:i/>
          <w:iCs/>
          <w:color w:val="002060"/>
          <w:szCs w:val="22"/>
        </w:rPr>
        <w:t>2</w:t>
      </w:r>
      <w:r>
        <w:rPr>
          <w:b/>
          <w:bCs/>
          <w:i/>
          <w:iCs/>
          <w:color w:val="002060"/>
          <w:szCs w:val="22"/>
        </w:rPr>
        <w:t>/2025</w:t>
      </w:r>
    </w:p>
    <w:p w14:paraId="7476ABE3" w14:textId="77777777" w:rsidR="00B04D81" w:rsidRDefault="00B04D81" w:rsidP="00B04D81">
      <w:pPr>
        <w:pStyle w:val="LndNormale1"/>
        <w:rPr>
          <w:color w:val="002060"/>
        </w:rPr>
      </w:pPr>
    </w:p>
    <w:p w14:paraId="07AD1CC7" w14:textId="77777777" w:rsidR="00B04D81" w:rsidRDefault="00B04D81" w:rsidP="00B04D81">
      <w:pPr>
        <w:pStyle w:val="LndNormale1"/>
        <w:rPr>
          <w:color w:val="002060"/>
        </w:rPr>
      </w:pPr>
      <w:r>
        <w:rPr>
          <w:color w:val="002060"/>
        </w:rPr>
        <w:t>…omissis…</w:t>
      </w:r>
    </w:p>
    <w:p w14:paraId="1735B4C5" w14:textId="77777777" w:rsidR="00B04D81" w:rsidRDefault="00B04D81" w:rsidP="00B04D81">
      <w:pPr>
        <w:pStyle w:val="LndNormale1"/>
        <w:rPr>
          <w:color w:val="002060"/>
        </w:rPr>
      </w:pPr>
    </w:p>
    <w:p w14:paraId="02649F12" w14:textId="77777777" w:rsidR="00B04D81" w:rsidRDefault="00B04D81" w:rsidP="00B04D81">
      <w:pPr>
        <w:pStyle w:val="LndNormale1"/>
        <w:rPr>
          <w:b/>
          <w:bCs/>
          <w:color w:val="002060"/>
        </w:rPr>
      </w:pPr>
      <w:r>
        <w:rPr>
          <w:b/>
          <w:bCs/>
          <w:color w:val="002060"/>
        </w:rPr>
        <w:t>RISULTATI GARE</w:t>
      </w:r>
    </w:p>
    <w:p w14:paraId="69371D2D" w14:textId="77777777" w:rsidR="00B04D81" w:rsidRDefault="00B04D81" w:rsidP="00B04D81">
      <w:pPr>
        <w:pStyle w:val="LndNormale1"/>
        <w:rPr>
          <w:color w:val="002060"/>
        </w:rPr>
      </w:pPr>
    </w:p>
    <w:p w14:paraId="02672491" w14:textId="77777777" w:rsidR="00B04D81" w:rsidRDefault="00B04D81" w:rsidP="00B04D81">
      <w:pPr>
        <w:pStyle w:val="LndNormale1"/>
        <w:rPr>
          <w:color w:val="002060"/>
        </w:rPr>
      </w:pPr>
      <w:r>
        <w:rPr>
          <w:color w:val="002060"/>
        </w:rPr>
        <w:t>GIRONE AC</w:t>
      </w:r>
    </w:p>
    <w:p w14:paraId="49F2714B" w14:textId="299C5036" w:rsidR="00B04D81" w:rsidRDefault="00B04D81" w:rsidP="00B04D81">
      <w:pPr>
        <w:pStyle w:val="LndNormale1"/>
        <w:rPr>
          <w:color w:val="002060"/>
        </w:rPr>
      </w:pPr>
      <w:r>
        <w:rPr>
          <w:color w:val="002060"/>
        </w:rPr>
        <w:t>11</w:t>
      </w:r>
      <w:r>
        <w:rPr>
          <w:color w:val="002060"/>
        </w:rPr>
        <w:t>/0</w:t>
      </w:r>
      <w:r>
        <w:rPr>
          <w:color w:val="002060"/>
        </w:rPr>
        <w:t>2</w:t>
      </w:r>
      <w:r>
        <w:rPr>
          <w:color w:val="002060"/>
        </w:rPr>
        <w:t>/2</w:t>
      </w:r>
      <w:r>
        <w:rPr>
          <w:color w:val="002060"/>
        </w:rPr>
        <w:t>5</w:t>
      </w:r>
      <w:r>
        <w:rPr>
          <w:color w:val="002060"/>
        </w:rPr>
        <w:tab/>
        <w:t>1/</w:t>
      </w:r>
      <w:r>
        <w:rPr>
          <w:color w:val="002060"/>
        </w:rPr>
        <w:t>R</w:t>
      </w:r>
      <w:r>
        <w:rPr>
          <w:color w:val="002060"/>
        </w:rPr>
        <w:tab/>
      </w:r>
      <w:r>
        <w:rPr>
          <w:color w:val="002060"/>
        </w:rPr>
        <w:t>BARACCALUGA</w:t>
      </w:r>
      <w:r>
        <w:rPr>
          <w:color w:val="002060"/>
        </w:rPr>
        <w:tab/>
      </w:r>
      <w:r>
        <w:rPr>
          <w:color w:val="002060"/>
        </w:rPr>
        <w:t xml:space="preserve"> </w:t>
      </w:r>
      <w:r>
        <w:rPr>
          <w:color w:val="002060"/>
        </w:rPr>
        <w:tab/>
      </w:r>
      <w:r>
        <w:rPr>
          <w:color w:val="002060"/>
        </w:rPr>
        <w:tab/>
      </w:r>
      <w:r>
        <w:rPr>
          <w:color w:val="002060"/>
        </w:rPr>
        <w:t>GAGLIOLE CALCIO A 5</w:t>
      </w:r>
      <w:r>
        <w:rPr>
          <w:color w:val="002060"/>
        </w:rPr>
        <w:tab/>
      </w:r>
      <w:r>
        <w:rPr>
          <w:color w:val="002060"/>
        </w:rPr>
        <w:tab/>
        <w:t>9 – 7</w:t>
      </w:r>
    </w:p>
    <w:p w14:paraId="74F120F0" w14:textId="77777777" w:rsidR="00B04D81" w:rsidRDefault="00B04D81" w:rsidP="00B04D81">
      <w:pPr>
        <w:pStyle w:val="LndNormale1"/>
        <w:rPr>
          <w:color w:val="002060"/>
        </w:rPr>
      </w:pPr>
    </w:p>
    <w:p w14:paraId="61898E19" w14:textId="77777777" w:rsidR="00B04D81" w:rsidRDefault="00B04D81" w:rsidP="00B04D81">
      <w:pPr>
        <w:pStyle w:val="LndNormale1"/>
        <w:rPr>
          <w:color w:val="002060"/>
        </w:rPr>
      </w:pPr>
      <w:r>
        <w:rPr>
          <w:color w:val="002060"/>
        </w:rPr>
        <w:t>…omissis…</w:t>
      </w:r>
    </w:p>
    <w:p w14:paraId="751D391C" w14:textId="77777777" w:rsidR="00B04D81" w:rsidRDefault="00B04D81" w:rsidP="00B04D81">
      <w:pPr>
        <w:pStyle w:val="LndNormale1"/>
        <w:rPr>
          <w:color w:val="002060"/>
        </w:rPr>
      </w:pPr>
    </w:p>
    <w:p w14:paraId="7D24D3D1" w14:textId="77777777" w:rsidR="00B04D81" w:rsidRDefault="00B04D81" w:rsidP="00B04D81">
      <w:pPr>
        <w:pStyle w:val="LndNormale1"/>
        <w:rPr>
          <w:color w:val="002060"/>
        </w:rPr>
      </w:pPr>
    </w:p>
    <w:p w14:paraId="08DEE174" w14:textId="77777777" w:rsidR="00B04D81" w:rsidRPr="00D54947" w:rsidRDefault="00B04D81" w:rsidP="00B04D81">
      <w:pPr>
        <w:rPr>
          <w:rFonts w:ascii="Arial" w:hAnsi="Arial" w:cs="Arial"/>
          <w:b/>
          <w:color w:val="002060"/>
          <w:sz w:val="28"/>
          <w:szCs w:val="28"/>
        </w:rPr>
      </w:pPr>
      <w:r w:rsidRPr="00D54947">
        <w:rPr>
          <w:rFonts w:ascii="Arial" w:hAnsi="Arial" w:cs="Arial"/>
          <w:b/>
          <w:color w:val="002060"/>
          <w:sz w:val="28"/>
          <w:szCs w:val="28"/>
        </w:rPr>
        <w:t>FASE NAZIONALE COPPA ITALIA VINCENTI COPPA REGIONALE FEMMINILE</w:t>
      </w:r>
    </w:p>
    <w:p w14:paraId="697BE19A" w14:textId="77777777" w:rsidR="00B04D81" w:rsidRDefault="00B04D81" w:rsidP="00B04D81">
      <w:pPr>
        <w:rPr>
          <w:rFonts w:ascii="Arial" w:hAnsi="Arial" w:cs="Arial"/>
          <w:color w:val="002060"/>
          <w:sz w:val="22"/>
          <w:szCs w:val="22"/>
        </w:rPr>
      </w:pPr>
    </w:p>
    <w:p w14:paraId="508AAF34" w14:textId="51ABDC0E" w:rsidR="00B04D81" w:rsidRPr="00B04D81" w:rsidRDefault="00B04D81" w:rsidP="00B04D81">
      <w:pPr>
        <w:pStyle w:val="LndNormale1"/>
        <w:rPr>
          <w:rFonts w:cs="Arial"/>
          <w:b/>
          <w:bCs/>
          <w:i/>
          <w:iCs/>
          <w:color w:val="002060"/>
          <w:szCs w:val="22"/>
        </w:rPr>
      </w:pPr>
      <w:r w:rsidRPr="00B04D81">
        <w:rPr>
          <w:b/>
          <w:bCs/>
          <w:i/>
          <w:iCs/>
          <w:color w:val="002060"/>
          <w:szCs w:val="22"/>
        </w:rPr>
        <w:t xml:space="preserve">Stralcio C.U. n° </w:t>
      </w:r>
      <w:r w:rsidRPr="00B04D81">
        <w:rPr>
          <w:b/>
          <w:bCs/>
          <w:i/>
          <w:iCs/>
          <w:color w:val="002060"/>
          <w:szCs w:val="22"/>
        </w:rPr>
        <w:t xml:space="preserve">631 del </w:t>
      </w:r>
      <w:r>
        <w:rPr>
          <w:b/>
          <w:bCs/>
          <w:i/>
          <w:iCs/>
          <w:color w:val="002060"/>
          <w:szCs w:val="22"/>
        </w:rPr>
        <w:t>17/02/2025</w:t>
      </w:r>
    </w:p>
    <w:p w14:paraId="73704B0F" w14:textId="77777777" w:rsidR="00B04D81" w:rsidRPr="00B04D81" w:rsidRDefault="00B04D81" w:rsidP="00B04D81">
      <w:pPr>
        <w:pStyle w:val="LndNormale1"/>
        <w:rPr>
          <w:color w:val="002060"/>
        </w:rPr>
      </w:pPr>
    </w:p>
    <w:p w14:paraId="35FC713E" w14:textId="77777777" w:rsidR="00B04D81" w:rsidRDefault="00B04D81" w:rsidP="00B04D81">
      <w:pPr>
        <w:pStyle w:val="LndNormale1"/>
        <w:rPr>
          <w:color w:val="002060"/>
        </w:rPr>
      </w:pPr>
      <w:r>
        <w:rPr>
          <w:color w:val="002060"/>
        </w:rPr>
        <w:t>…omissis…</w:t>
      </w:r>
    </w:p>
    <w:p w14:paraId="3091157E" w14:textId="77777777" w:rsidR="00B04D81" w:rsidRDefault="00B04D81" w:rsidP="00B04D81">
      <w:pPr>
        <w:pStyle w:val="LndNormale1"/>
        <w:rPr>
          <w:color w:val="002060"/>
        </w:rPr>
      </w:pPr>
    </w:p>
    <w:p w14:paraId="48F23E91" w14:textId="77777777" w:rsidR="00B04D81" w:rsidRDefault="00B04D81" w:rsidP="00B04D81">
      <w:pPr>
        <w:pStyle w:val="LndNormale1"/>
        <w:rPr>
          <w:b/>
          <w:bCs/>
          <w:color w:val="002060"/>
        </w:rPr>
      </w:pPr>
      <w:r>
        <w:rPr>
          <w:b/>
          <w:bCs/>
          <w:color w:val="002060"/>
        </w:rPr>
        <w:t>RISULTATI GARE</w:t>
      </w:r>
    </w:p>
    <w:p w14:paraId="10571892" w14:textId="77777777" w:rsidR="00B04D81" w:rsidRDefault="00B04D81" w:rsidP="00B04D81">
      <w:pPr>
        <w:pStyle w:val="LndNormale1"/>
        <w:rPr>
          <w:color w:val="002060"/>
        </w:rPr>
      </w:pPr>
    </w:p>
    <w:p w14:paraId="78564EFC" w14:textId="77777777" w:rsidR="00B04D81" w:rsidRDefault="00B04D81" w:rsidP="00B04D81">
      <w:pPr>
        <w:pStyle w:val="LndNormale1"/>
        <w:rPr>
          <w:color w:val="002060"/>
        </w:rPr>
      </w:pPr>
      <w:r>
        <w:rPr>
          <w:color w:val="002060"/>
        </w:rPr>
        <w:t>GIRONE AD</w:t>
      </w:r>
    </w:p>
    <w:p w14:paraId="2221115C" w14:textId="4BB881F4" w:rsidR="00B04D81" w:rsidRDefault="00B04D81" w:rsidP="00B04D81">
      <w:pPr>
        <w:pStyle w:val="LndNormale1"/>
        <w:rPr>
          <w:color w:val="002060"/>
        </w:rPr>
      </w:pPr>
      <w:r>
        <w:rPr>
          <w:color w:val="002060"/>
        </w:rPr>
        <w:t>12</w:t>
      </w:r>
      <w:r>
        <w:rPr>
          <w:color w:val="002060"/>
        </w:rPr>
        <w:t>/01/25</w:t>
      </w:r>
      <w:r>
        <w:rPr>
          <w:color w:val="002060"/>
        </w:rPr>
        <w:tab/>
        <w:t>1/</w:t>
      </w:r>
      <w:r>
        <w:rPr>
          <w:color w:val="002060"/>
        </w:rPr>
        <w:t>R</w:t>
      </w:r>
      <w:r>
        <w:rPr>
          <w:color w:val="002060"/>
        </w:rPr>
        <w:tab/>
        <w:t>SIVEL LEGEND C5</w:t>
      </w:r>
      <w:r>
        <w:rPr>
          <w:color w:val="002060"/>
        </w:rPr>
        <w:tab/>
      </w:r>
      <w:r>
        <w:rPr>
          <w:color w:val="002060"/>
        </w:rPr>
        <w:tab/>
      </w:r>
      <w:r>
        <w:rPr>
          <w:color w:val="002060"/>
        </w:rPr>
        <w:tab/>
      </w:r>
      <w:r>
        <w:rPr>
          <w:color w:val="002060"/>
        </w:rPr>
        <w:t>GRADARA CALCIO</w:t>
      </w:r>
      <w:r>
        <w:rPr>
          <w:color w:val="002060"/>
        </w:rPr>
        <w:tab/>
      </w:r>
      <w:r>
        <w:rPr>
          <w:color w:val="002060"/>
        </w:rPr>
        <w:tab/>
      </w:r>
      <w:r>
        <w:rPr>
          <w:color w:val="002060"/>
        </w:rPr>
        <w:tab/>
      </w:r>
      <w:r>
        <w:rPr>
          <w:color w:val="002060"/>
        </w:rPr>
        <w:t>2</w:t>
      </w:r>
      <w:r>
        <w:rPr>
          <w:color w:val="002060"/>
        </w:rPr>
        <w:t xml:space="preserve"> – </w:t>
      </w:r>
      <w:r>
        <w:rPr>
          <w:color w:val="002060"/>
        </w:rPr>
        <w:t>1</w:t>
      </w:r>
    </w:p>
    <w:p w14:paraId="69A3BAFB" w14:textId="77777777" w:rsidR="00B04D81" w:rsidRDefault="00B04D81" w:rsidP="00B04D81">
      <w:pPr>
        <w:pStyle w:val="LndNormale1"/>
        <w:rPr>
          <w:color w:val="002060"/>
        </w:rPr>
      </w:pPr>
    </w:p>
    <w:p w14:paraId="494910BD" w14:textId="77777777" w:rsidR="00B04D81" w:rsidRDefault="00B04D81" w:rsidP="00B04D81">
      <w:pPr>
        <w:pStyle w:val="LndNormale1"/>
        <w:rPr>
          <w:color w:val="002060"/>
        </w:rPr>
      </w:pPr>
      <w:r>
        <w:rPr>
          <w:color w:val="002060"/>
        </w:rPr>
        <w:lastRenderedPageBreak/>
        <w:t>…omissis…</w:t>
      </w:r>
    </w:p>
    <w:p w14:paraId="40D1EFF8" w14:textId="77777777" w:rsidR="00B04D81" w:rsidRDefault="00B04D81" w:rsidP="002846DD">
      <w:pPr>
        <w:pStyle w:val="LndNormale1"/>
        <w:rPr>
          <w:color w:val="002060"/>
        </w:rPr>
      </w:pPr>
    </w:p>
    <w:p w14:paraId="39E0C2C4" w14:textId="77777777" w:rsidR="00B04D81" w:rsidRPr="00D14B70" w:rsidRDefault="00B04D81"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Default="00FF1E15" w:rsidP="0047674B">
      <w:pPr>
        <w:pStyle w:val="LndNormale1"/>
        <w:rPr>
          <w:color w:val="002060"/>
        </w:rPr>
      </w:pPr>
    </w:p>
    <w:p w14:paraId="1F851A4D" w14:textId="77777777" w:rsidR="00186AFF" w:rsidRDefault="00186AFF" w:rsidP="0047674B">
      <w:pPr>
        <w:pStyle w:val="LndNormale1"/>
        <w:rPr>
          <w:color w:val="002060"/>
        </w:rPr>
      </w:pPr>
    </w:p>
    <w:p w14:paraId="0D1280C9" w14:textId="77777777" w:rsidR="00186AFF" w:rsidRPr="00186AFF" w:rsidRDefault="00186AFF" w:rsidP="00186AFF">
      <w:pPr>
        <w:pStyle w:val="LndNormale1"/>
        <w:rPr>
          <w:b/>
          <w:color w:val="002060"/>
          <w:sz w:val="28"/>
          <w:szCs w:val="28"/>
        </w:rPr>
      </w:pPr>
      <w:r w:rsidRPr="00186AFF">
        <w:rPr>
          <w:b/>
          <w:color w:val="002060"/>
          <w:sz w:val="28"/>
          <w:szCs w:val="28"/>
        </w:rPr>
        <w:t>SVINCOLI EX ART. 117 BIS NOIF</w:t>
      </w:r>
    </w:p>
    <w:p w14:paraId="19E3441D" w14:textId="77777777" w:rsidR="00186AFF" w:rsidRPr="008E3902" w:rsidRDefault="00186AFF" w:rsidP="00186AFF">
      <w:pPr>
        <w:pStyle w:val="LndNormale1"/>
        <w:rPr>
          <w:color w:val="002060"/>
        </w:rPr>
      </w:pPr>
    </w:p>
    <w:p w14:paraId="3EB8BCA4" w14:textId="77777777" w:rsidR="00186AFF" w:rsidRPr="008E3902" w:rsidRDefault="00186AFF" w:rsidP="00186AFF">
      <w:pPr>
        <w:pStyle w:val="LndNormale1"/>
        <w:rPr>
          <w:b/>
          <w:color w:val="002060"/>
        </w:rPr>
      </w:pPr>
      <w:r w:rsidRPr="008E390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8E3902">
        <w:rPr>
          <w:b/>
          <w:color w:val="002060"/>
        </w:rPr>
        <w:t>13.02.2025:</w:t>
      </w:r>
    </w:p>
    <w:tbl>
      <w:tblPr>
        <w:tblStyle w:val="Grigliatabella"/>
        <w:tblW w:w="0" w:type="auto"/>
        <w:tblLook w:val="04A0" w:firstRow="1" w:lastRow="0" w:firstColumn="1" w:lastColumn="0" w:noHBand="0" w:noVBand="1"/>
      </w:tblPr>
      <w:tblGrid>
        <w:gridCol w:w="1264"/>
        <w:gridCol w:w="2717"/>
        <w:gridCol w:w="1272"/>
        <w:gridCol w:w="1182"/>
        <w:gridCol w:w="3477"/>
      </w:tblGrid>
      <w:tr w:rsidR="00186AFF" w:rsidRPr="008E3902" w14:paraId="6AC97196" w14:textId="77777777" w:rsidTr="00F009DD">
        <w:tc>
          <w:tcPr>
            <w:tcW w:w="1264" w:type="dxa"/>
            <w:tcBorders>
              <w:top w:val="single" w:sz="4" w:space="0" w:color="auto"/>
              <w:left w:val="single" w:sz="4" w:space="0" w:color="auto"/>
              <w:bottom w:val="single" w:sz="4" w:space="0" w:color="auto"/>
              <w:right w:val="single" w:sz="4" w:space="0" w:color="auto"/>
            </w:tcBorders>
            <w:hideMark/>
          </w:tcPr>
          <w:p w14:paraId="5029AA95" w14:textId="77777777" w:rsidR="00186AFF" w:rsidRPr="008E3902" w:rsidRDefault="00186AFF" w:rsidP="00F009DD">
            <w:pPr>
              <w:pStyle w:val="LndNormale1"/>
              <w:jc w:val="center"/>
              <w:textAlignment w:val="baseline"/>
              <w:rPr>
                <w:b/>
                <w:color w:val="002060"/>
              </w:rPr>
            </w:pPr>
            <w:r w:rsidRPr="008E3902">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981E926" w14:textId="77777777" w:rsidR="00186AFF" w:rsidRPr="008E3902" w:rsidRDefault="00186AFF" w:rsidP="00F009DD">
            <w:pPr>
              <w:pStyle w:val="LndNormale1"/>
              <w:jc w:val="center"/>
              <w:textAlignment w:val="baseline"/>
              <w:rPr>
                <w:b/>
                <w:color w:val="002060"/>
              </w:rPr>
            </w:pPr>
            <w:r w:rsidRPr="008E3902">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7DA3A89" w14:textId="77777777" w:rsidR="00186AFF" w:rsidRPr="008E3902" w:rsidRDefault="00186AFF" w:rsidP="00F009DD">
            <w:pPr>
              <w:pStyle w:val="LndNormale1"/>
              <w:jc w:val="center"/>
              <w:textAlignment w:val="baseline"/>
              <w:rPr>
                <w:b/>
                <w:color w:val="002060"/>
              </w:rPr>
            </w:pPr>
            <w:r w:rsidRPr="008E3902">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A046A8B" w14:textId="77777777" w:rsidR="00186AFF" w:rsidRPr="008E3902" w:rsidRDefault="00186AFF" w:rsidP="00F009DD">
            <w:pPr>
              <w:pStyle w:val="LndNormale1"/>
              <w:jc w:val="center"/>
              <w:textAlignment w:val="baseline"/>
              <w:rPr>
                <w:b/>
                <w:color w:val="002060"/>
              </w:rPr>
            </w:pPr>
            <w:r w:rsidRPr="008E3902">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267828FE" w14:textId="77777777" w:rsidR="00186AFF" w:rsidRPr="008E3902" w:rsidRDefault="00186AFF" w:rsidP="00F009DD">
            <w:pPr>
              <w:pStyle w:val="LndNormale1"/>
              <w:jc w:val="center"/>
              <w:textAlignment w:val="baseline"/>
              <w:rPr>
                <w:b/>
                <w:color w:val="002060"/>
              </w:rPr>
            </w:pPr>
            <w:r w:rsidRPr="008E3902">
              <w:rPr>
                <w:b/>
                <w:color w:val="002060"/>
              </w:rPr>
              <w:t>Società</w:t>
            </w:r>
          </w:p>
        </w:tc>
      </w:tr>
      <w:tr w:rsidR="00186AFF" w:rsidRPr="008E3902" w14:paraId="5457535D" w14:textId="77777777" w:rsidTr="00F009DD">
        <w:tc>
          <w:tcPr>
            <w:tcW w:w="1264" w:type="dxa"/>
            <w:tcBorders>
              <w:top w:val="single" w:sz="4" w:space="0" w:color="auto"/>
              <w:left w:val="single" w:sz="4" w:space="0" w:color="auto"/>
              <w:bottom w:val="single" w:sz="4" w:space="0" w:color="auto"/>
              <w:right w:val="single" w:sz="4" w:space="0" w:color="auto"/>
            </w:tcBorders>
          </w:tcPr>
          <w:p w14:paraId="4D17751D" w14:textId="77777777" w:rsidR="00186AFF" w:rsidRPr="008E3902" w:rsidRDefault="00186AFF" w:rsidP="00F009DD">
            <w:pPr>
              <w:pStyle w:val="LndNormale1"/>
              <w:jc w:val="left"/>
              <w:textAlignment w:val="baseline"/>
              <w:rPr>
                <w:color w:val="002060"/>
                <w:sz w:val="20"/>
              </w:rPr>
            </w:pPr>
            <w:r w:rsidRPr="008E3902">
              <w:rPr>
                <w:color w:val="002060"/>
                <w:sz w:val="20"/>
              </w:rPr>
              <w:t>3460672</w:t>
            </w:r>
          </w:p>
        </w:tc>
        <w:tc>
          <w:tcPr>
            <w:tcW w:w="2717" w:type="dxa"/>
            <w:tcBorders>
              <w:top w:val="single" w:sz="4" w:space="0" w:color="auto"/>
              <w:left w:val="single" w:sz="4" w:space="0" w:color="auto"/>
              <w:bottom w:val="single" w:sz="4" w:space="0" w:color="auto"/>
              <w:right w:val="single" w:sz="4" w:space="0" w:color="auto"/>
            </w:tcBorders>
          </w:tcPr>
          <w:p w14:paraId="17F4A97D" w14:textId="77777777" w:rsidR="00186AFF" w:rsidRPr="008E3902" w:rsidRDefault="00186AFF" w:rsidP="00F009DD">
            <w:pPr>
              <w:pStyle w:val="LndNormale1"/>
              <w:jc w:val="left"/>
              <w:textAlignment w:val="baseline"/>
              <w:rPr>
                <w:color w:val="002060"/>
                <w:sz w:val="20"/>
              </w:rPr>
            </w:pPr>
            <w:r w:rsidRPr="008E3902">
              <w:rPr>
                <w:color w:val="002060"/>
                <w:sz w:val="20"/>
              </w:rPr>
              <w:t>DI BUO EMANUELE</w:t>
            </w:r>
          </w:p>
        </w:tc>
        <w:tc>
          <w:tcPr>
            <w:tcW w:w="1272" w:type="dxa"/>
            <w:tcBorders>
              <w:top w:val="single" w:sz="4" w:space="0" w:color="auto"/>
              <w:left w:val="single" w:sz="4" w:space="0" w:color="auto"/>
              <w:bottom w:val="single" w:sz="4" w:space="0" w:color="auto"/>
              <w:right w:val="single" w:sz="4" w:space="0" w:color="auto"/>
            </w:tcBorders>
          </w:tcPr>
          <w:p w14:paraId="2016CC9F" w14:textId="77777777" w:rsidR="00186AFF" w:rsidRPr="008E3902" w:rsidRDefault="00186AFF" w:rsidP="00F009DD">
            <w:pPr>
              <w:pStyle w:val="LndNormale1"/>
              <w:jc w:val="left"/>
              <w:textAlignment w:val="baseline"/>
              <w:rPr>
                <w:color w:val="002060"/>
                <w:sz w:val="20"/>
              </w:rPr>
            </w:pPr>
            <w:r w:rsidRPr="008E3902">
              <w:rPr>
                <w:color w:val="002060"/>
                <w:sz w:val="20"/>
              </w:rPr>
              <w:t>08.07.1981</w:t>
            </w:r>
          </w:p>
        </w:tc>
        <w:tc>
          <w:tcPr>
            <w:tcW w:w="1182" w:type="dxa"/>
            <w:tcBorders>
              <w:top w:val="single" w:sz="4" w:space="0" w:color="auto"/>
              <w:left w:val="single" w:sz="4" w:space="0" w:color="auto"/>
              <w:bottom w:val="single" w:sz="4" w:space="0" w:color="auto"/>
              <w:right w:val="single" w:sz="4" w:space="0" w:color="auto"/>
            </w:tcBorders>
          </w:tcPr>
          <w:p w14:paraId="25B4A9AF" w14:textId="77777777" w:rsidR="00186AFF" w:rsidRPr="008E3902" w:rsidRDefault="00186AFF" w:rsidP="00F009DD">
            <w:pPr>
              <w:pStyle w:val="LndNormale1"/>
              <w:jc w:val="left"/>
              <w:textAlignment w:val="baseline"/>
              <w:rPr>
                <w:color w:val="002060"/>
                <w:sz w:val="20"/>
              </w:rPr>
            </w:pPr>
            <w:r w:rsidRPr="008E3902">
              <w:rPr>
                <w:color w:val="002060"/>
                <w:sz w:val="20"/>
              </w:rPr>
              <w:t>947593</w:t>
            </w:r>
          </w:p>
        </w:tc>
        <w:tc>
          <w:tcPr>
            <w:tcW w:w="3477" w:type="dxa"/>
            <w:tcBorders>
              <w:top w:val="single" w:sz="4" w:space="0" w:color="auto"/>
              <w:left w:val="single" w:sz="4" w:space="0" w:color="auto"/>
              <w:bottom w:val="single" w:sz="4" w:space="0" w:color="auto"/>
              <w:right w:val="single" w:sz="4" w:space="0" w:color="auto"/>
            </w:tcBorders>
          </w:tcPr>
          <w:p w14:paraId="1EDE61B6" w14:textId="77777777" w:rsidR="00186AFF" w:rsidRPr="008E3902" w:rsidRDefault="00186AFF" w:rsidP="00F009DD">
            <w:pPr>
              <w:pStyle w:val="LndNormale1"/>
              <w:jc w:val="left"/>
              <w:textAlignment w:val="baseline"/>
              <w:rPr>
                <w:color w:val="002060"/>
                <w:sz w:val="20"/>
              </w:rPr>
            </w:pPr>
            <w:r w:rsidRPr="008E3902">
              <w:rPr>
                <w:color w:val="002060"/>
                <w:sz w:val="20"/>
              </w:rPr>
              <w:t>A.S.D. POLISPORTIVA FORCESE</w:t>
            </w:r>
          </w:p>
        </w:tc>
      </w:tr>
      <w:tr w:rsidR="00186AFF" w:rsidRPr="00B04D81" w14:paraId="60CB1866" w14:textId="77777777" w:rsidTr="00F009DD">
        <w:tc>
          <w:tcPr>
            <w:tcW w:w="1264" w:type="dxa"/>
            <w:tcBorders>
              <w:top w:val="single" w:sz="4" w:space="0" w:color="auto"/>
              <w:left w:val="single" w:sz="4" w:space="0" w:color="auto"/>
              <w:bottom w:val="single" w:sz="4" w:space="0" w:color="auto"/>
              <w:right w:val="single" w:sz="4" w:space="0" w:color="auto"/>
            </w:tcBorders>
          </w:tcPr>
          <w:p w14:paraId="3526053B" w14:textId="77777777" w:rsidR="00186AFF" w:rsidRPr="008E3902" w:rsidRDefault="00186AFF" w:rsidP="00F009DD">
            <w:pPr>
              <w:pStyle w:val="LndNormale1"/>
              <w:jc w:val="left"/>
              <w:textAlignment w:val="baseline"/>
              <w:rPr>
                <w:color w:val="002060"/>
                <w:sz w:val="20"/>
              </w:rPr>
            </w:pPr>
            <w:r w:rsidRPr="008E3902">
              <w:rPr>
                <w:color w:val="002060"/>
                <w:sz w:val="20"/>
              </w:rPr>
              <w:t>5820425</w:t>
            </w:r>
          </w:p>
        </w:tc>
        <w:tc>
          <w:tcPr>
            <w:tcW w:w="2717" w:type="dxa"/>
            <w:tcBorders>
              <w:top w:val="single" w:sz="4" w:space="0" w:color="auto"/>
              <w:left w:val="single" w:sz="4" w:space="0" w:color="auto"/>
              <w:bottom w:val="single" w:sz="4" w:space="0" w:color="auto"/>
              <w:right w:val="single" w:sz="4" w:space="0" w:color="auto"/>
            </w:tcBorders>
          </w:tcPr>
          <w:p w14:paraId="0EA3783C" w14:textId="77777777" w:rsidR="00186AFF" w:rsidRPr="008E3902" w:rsidRDefault="00186AFF" w:rsidP="00F009DD">
            <w:pPr>
              <w:pStyle w:val="LndNormale1"/>
              <w:jc w:val="left"/>
              <w:textAlignment w:val="baseline"/>
              <w:rPr>
                <w:color w:val="002060"/>
                <w:sz w:val="20"/>
              </w:rPr>
            </w:pPr>
            <w:r w:rsidRPr="008E3902">
              <w:rPr>
                <w:color w:val="002060"/>
                <w:sz w:val="20"/>
              </w:rPr>
              <w:t>PERFETTI MATTEO</w:t>
            </w:r>
          </w:p>
        </w:tc>
        <w:tc>
          <w:tcPr>
            <w:tcW w:w="1272" w:type="dxa"/>
            <w:tcBorders>
              <w:top w:val="single" w:sz="4" w:space="0" w:color="auto"/>
              <w:left w:val="single" w:sz="4" w:space="0" w:color="auto"/>
              <w:bottom w:val="single" w:sz="4" w:space="0" w:color="auto"/>
              <w:right w:val="single" w:sz="4" w:space="0" w:color="auto"/>
            </w:tcBorders>
          </w:tcPr>
          <w:p w14:paraId="30485A6F" w14:textId="77777777" w:rsidR="00186AFF" w:rsidRPr="008E3902" w:rsidRDefault="00186AFF" w:rsidP="00F009DD">
            <w:pPr>
              <w:pStyle w:val="LndNormale1"/>
              <w:jc w:val="left"/>
              <w:textAlignment w:val="baseline"/>
              <w:rPr>
                <w:color w:val="002060"/>
                <w:sz w:val="20"/>
              </w:rPr>
            </w:pPr>
            <w:r w:rsidRPr="008E3902">
              <w:rPr>
                <w:color w:val="002060"/>
                <w:sz w:val="20"/>
              </w:rPr>
              <w:t>14.01.2002</w:t>
            </w:r>
          </w:p>
        </w:tc>
        <w:tc>
          <w:tcPr>
            <w:tcW w:w="1182" w:type="dxa"/>
            <w:tcBorders>
              <w:top w:val="single" w:sz="4" w:space="0" w:color="auto"/>
              <w:left w:val="single" w:sz="4" w:space="0" w:color="auto"/>
              <w:bottom w:val="single" w:sz="4" w:space="0" w:color="auto"/>
              <w:right w:val="single" w:sz="4" w:space="0" w:color="auto"/>
            </w:tcBorders>
          </w:tcPr>
          <w:p w14:paraId="62C2167C" w14:textId="77777777" w:rsidR="00186AFF" w:rsidRPr="008E3902" w:rsidRDefault="00186AFF" w:rsidP="00F009DD">
            <w:pPr>
              <w:pStyle w:val="LndNormale1"/>
              <w:jc w:val="left"/>
              <w:textAlignment w:val="baseline"/>
              <w:rPr>
                <w:color w:val="002060"/>
                <w:sz w:val="20"/>
              </w:rPr>
            </w:pPr>
            <w:r w:rsidRPr="008E3902">
              <w:rPr>
                <w:color w:val="002060"/>
                <w:sz w:val="20"/>
              </w:rPr>
              <w:t>919480</w:t>
            </w:r>
          </w:p>
        </w:tc>
        <w:tc>
          <w:tcPr>
            <w:tcW w:w="3477" w:type="dxa"/>
            <w:tcBorders>
              <w:top w:val="single" w:sz="4" w:space="0" w:color="auto"/>
              <w:left w:val="single" w:sz="4" w:space="0" w:color="auto"/>
              <w:bottom w:val="single" w:sz="4" w:space="0" w:color="auto"/>
              <w:right w:val="single" w:sz="4" w:space="0" w:color="auto"/>
            </w:tcBorders>
          </w:tcPr>
          <w:p w14:paraId="4AE57BCC" w14:textId="77777777" w:rsidR="00186AFF" w:rsidRPr="008E3902" w:rsidRDefault="00186AFF" w:rsidP="00F009DD">
            <w:pPr>
              <w:pStyle w:val="LndNormale1"/>
              <w:jc w:val="left"/>
              <w:textAlignment w:val="baseline"/>
              <w:rPr>
                <w:color w:val="002060"/>
                <w:sz w:val="20"/>
                <w:lang w:val="en-US"/>
              </w:rPr>
            </w:pPr>
            <w:r w:rsidRPr="008E3902">
              <w:rPr>
                <w:color w:val="002060"/>
                <w:sz w:val="20"/>
                <w:lang w:val="en-US"/>
              </w:rPr>
              <w:t>A.S.D. VIS GUALDO CALCIO</w:t>
            </w:r>
          </w:p>
        </w:tc>
      </w:tr>
    </w:tbl>
    <w:p w14:paraId="6A73F258" w14:textId="77777777" w:rsidR="00186AFF" w:rsidRDefault="00186AFF" w:rsidP="00186AFF">
      <w:pPr>
        <w:pStyle w:val="LndNormale1"/>
        <w:tabs>
          <w:tab w:val="left" w:pos="1120"/>
        </w:tabs>
        <w:rPr>
          <w:b/>
          <w:color w:val="002060"/>
          <w:szCs w:val="22"/>
          <w:lang w:val="es-ES"/>
        </w:rPr>
      </w:pPr>
    </w:p>
    <w:p w14:paraId="11217573" w14:textId="77777777" w:rsidR="002955B6" w:rsidRPr="002955B6" w:rsidRDefault="002955B6" w:rsidP="002955B6">
      <w:pPr>
        <w:pStyle w:val="LndNormale1"/>
        <w:rPr>
          <w:b/>
          <w:color w:val="002060"/>
        </w:rPr>
      </w:pPr>
      <w:r w:rsidRPr="002955B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2955B6">
        <w:rPr>
          <w:b/>
          <w:color w:val="002060"/>
        </w:rPr>
        <w:t>17.02.2025:</w:t>
      </w:r>
    </w:p>
    <w:tbl>
      <w:tblPr>
        <w:tblW w:w="0" w:type="auto"/>
        <w:tblLook w:val="04A0" w:firstRow="1" w:lastRow="0" w:firstColumn="1" w:lastColumn="0" w:noHBand="0" w:noVBand="1"/>
      </w:tblPr>
      <w:tblGrid>
        <w:gridCol w:w="1264"/>
        <w:gridCol w:w="2717"/>
        <w:gridCol w:w="1272"/>
        <w:gridCol w:w="1182"/>
        <w:gridCol w:w="3477"/>
      </w:tblGrid>
      <w:tr w:rsidR="002955B6" w:rsidRPr="002955B6" w14:paraId="1AE3BD36" w14:textId="77777777" w:rsidTr="005B2254">
        <w:tc>
          <w:tcPr>
            <w:tcW w:w="1264" w:type="dxa"/>
            <w:tcBorders>
              <w:top w:val="single" w:sz="4" w:space="0" w:color="auto"/>
              <w:left w:val="single" w:sz="4" w:space="0" w:color="auto"/>
              <w:bottom w:val="single" w:sz="4" w:space="0" w:color="auto"/>
              <w:right w:val="single" w:sz="4" w:space="0" w:color="auto"/>
            </w:tcBorders>
            <w:hideMark/>
          </w:tcPr>
          <w:p w14:paraId="4BA36F6E" w14:textId="77777777" w:rsidR="002955B6" w:rsidRPr="002955B6" w:rsidRDefault="002955B6" w:rsidP="005B2254">
            <w:pPr>
              <w:pStyle w:val="LndNormale1"/>
              <w:jc w:val="center"/>
              <w:textAlignment w:val="baseline"/>
              <w:rPr>
                <w:color w:val="002060"/>
              </w:rPr>
            </w:pPr>
            <w:r w:rsidRPr="002955B6">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7F6A0B5" w14:textId="77777777" w:rsidR="002955B6" w:rsidRPr="002955B6" w:rsidRDefault="002955B6" w:rsidP="005B2254">
            <w:pPr>
              <w:pStyle w:val="LndNormale1"/>
              <w:jc w:val="center"/>
              <w:textAlignment w:val="baseline"/>
              <w:rPr>
                <w:color w:val="002060"/>
              </w:rPr>
            </w:pPr>
            <w:r w:rsidRPr="002955B6">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2B80201D" w14:textId="77777777" w:rsidR="002955B6" w:rsidRPr="002955B6" w:rsidRDefault="002955B6" w:rsidP="005B2254">
            <w:pPr>
              <w:pStyle w:val="LndNormale1"/>
              <w:jc w:val="center"/>
              <w:textAlignment w:val="baseline"/>
              <w:rPr>
                <w:color w:val="002060"/>
              </w:rPr>
            </w:pPr>
            <w:r w:rsidRPr="002955B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D5CC2A3" w14:textId="77777777" w:rsidR="002955B6" w:rsidRPr="002955B6" w:rsidRDefault="002955B6" w:rsidP="005B2254">
            <w:pPr>
              <w:pStyle w:val="LndNormale1"/>
              <w:jc w:val="center"/>
              <w:textAlignment w:val="baseline"/>
              <w:rPr>
                <w:color w:val="002060"/>
              </w:rPr>
            </w:pPr>
            <w:r w:rsidRPr="002955B6">
              <w:rPr>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AA3D9B5" w14:textId="77777777" w:rsidR="002955B6" w:rsidRPr="002955B6" w:rsidRDefault="002955B6" w:rsidP="005B2254">
            <w:pPr>
              <w:pStyle w:val="LndNormale1"/>
              <w:jc w:val="center"/>
              <w:textAlignment w:val="baseline"/>
              <w:rPr>
                <w:color w:val="002060"/>
              </w:rPr>
            </w:pPr>
            <w:r w:rsidRPr="002955B6">
              <w:rPr>
                <w:color w:val="002060"/>
              </w:rPr>
              <w:t>Società</w:t>
            </w:r>
          </w:p>
        </w:tc>
      </w:tr>
      <w:tr w:rsidR="002955B6" w:rsidRPr="002955B6" w14:paraId="4E179141" w14:textId="77777777" w:rsidTr="005B2254">
        <w:tc>
          <w:tcPr>
            <w:tcW w:w="1264" w:type="dxa"/>
            <w:tcBorders>
              <w:top w:val="single" w:sz="4" w:space="0" w:color="auto"/>
              <w:left w:val="single" w:sz="4" w:space="0" w:color="auto"/>
              <w:bottom w:val="single" w:sz="4" w:space="0" w:color="auto"/>
              <w:right w:val="single" w:sz="4" w:space="0" w:color="auto"/>
            </w:tcBorders>
          </w:tcPr>
          <w:p w14:paraId="2DDE8CE5" w14:textId="77777777" w:rsidR="002955B6" w:rsidRPr="002955B6" w:rsidRDefault="002955B6" w:rsidP="005B2254">
            <w:pPr>
              <w:pStyle w:val="LndNormale1"/>
              <w:jc w:val="left"/>
              <w:textAlignment w:val="baseline"/>
              <w:rPr>
                <w:color w:val="002060"/>
                <w:sz w:val="20"/>
              </w:rPr>
            </w:pPr>
            <w:r w:rsidRPr="002955B6">
              <w:rPr>
                <w:color w:val="002060"/>
                <w:sz w:val="20"/>
              </w:rPr>
              <w:t>5166616</w:t>
            </w:r>
          </w:p>
        </w:tc>
        <w:tc>
          <w:tcPr>
            <w:tcW w:w="2717" w:type="dxa"/>
            <w:tcBorders>
              <w:top w:val="single" w:sz="4" w:space="0" w:color="auto"/>
              <w:left w:val="single" w:sz="4" w:space="0" w:color="auto"/>
              <w:bottom w:val="single" w:sz="4" w:space="0" w:color="auto"/>
              <w:right w:val="single" w:sz="4" w:space="0" w:color="auto"/>
            </w:tcBorders>
          </w:tcPr>
          <w:p w14:paraId="4DD00395" w14:textId="77777777" w:rsidR="002955B6" w:rsidRPr="002955B6" w:rsidRDefault="002955B6" w:rsidP="005B2254">
            <w:pPr>
              <w:pStyle w:val="LndNormale1"/>
              <w:jc w:val="left"/>
              <w:textAlignment w:val="baseline"/>
              <w:rPr>
                <w:color w:val="002060"/>
                <w:sz w:val="20"/>
              </w:rPr>
            </w:pPr>
            <w:r w:rsidRPr="002955B6">
              <w:rPr>
                <w:color w:val="002060"/>
                <w:sz w:val="20"/>
              </w:rPr>
              <w:t>OTTAVI FILIPPO</w:t>
            </w:r>
          </w:p>
        </w:tc>
        <w:tc>
          <w:tcPr>
            <w:tcW w:w="1272" w:type="dxa"/>
            <w:tcBorders>
              <w:top w:val="single" w:sz="4" w:space="0" w:color="auto"/>
              <w:left w:val="single" w:sz="4" w:space="0" w:color="auto"/>
              <w:bottom w:val="single" w:sz="4" w:space="0" w:color="auto"/>
              <w:right w:val="single" w:sz="4" w:space="0" w:color="auto"/>
            </w:tcBorders>
          </w:tcPr>
          <w:p w14:paraId="40265587" w14:textId="77777777" w:rsidR="002955B6" w:rsidRPr="002955B6" w:rsidRDefault="002955B6" w:rsidP="005B2254">
            <w:pPr>
              <w:pStyle w:val="LndNormale1"/>
              <w:jc w:val="left"/>
              <w:textAlignment w:val="baseline"/>
              <w:rPr>
                <w:color w:val="002060"/>
                <w:sz w:val="20"/>
              </w:rPr>
            </w:pPr>
            <w:r w:rsidRPr="002955B6">
              <w:rPr>
                <w:color w:val="002060"/>
                <w:sz w:val="20"/>
              </w:rPr>
              <w:t>18.07.1998</w:t>
            </w:r>
          </w:p>
        </w:tc>
        <w:tc>
          <w:tcPr>
            <w:tcW w:w="1182" w:type="dxa"/>
            <w:tcBorders>
              <w:top w:val="single" w:sz="4" w:space="0" w:color="auto"/>
              <w:left w:val="single" w:sz="4" w:space="0" w:color="auto"/>
              <w:bottom w:val="single" w:sz="4" w:space="0" w:color="auto"/>
              <w:right w:val="single" w:sz="4" w:space="0" w:color="auto"/>
            </w:tcBorders>
          </w:tcPr>
          <w:p w14:paraId="19ABF330" w14:textId="77777777" w:rsidR="002955B6" w:rsidRPr="002955B6" w:rsidRDefault="002955B6" w:rsidP="005B2254">
            <w:pPr>
              <w:pStyle w:val="LndNormale1"/>
              <w:jc w:val="left"/>
              <w:textAlignment w:val="baseline"/>
              <w:rPr>
                <w:color w:val="002060"/>
                <w:sz w:val="20"/>
              </w:rPr>
            </w:pPr>
            <w:r w:rsidRPr="002955B6">
              <w:rPr>
                <w:color w:val="002060"/>
                <w:sz w:val="20"/>
              </w:rPr>
              <w:t>4100</w:t>
            </w:r>
          </w:p>
        </w:tc>
        <w:tc>
          <w:tcPr>
            <w:tcW w:w="3477" w:type="dxa"/>
            <w:tcBorders>
              <w:top w:val="single" w:sz="4" w:space="0" w:color="auto"/>
              <w:left w:val="single" w:sz="4" w:space="0" w:color="auto"/>
              <w:bottom w:val="single" w:sz="4" w:space="0" w:color="auto"/>
              <w:right w:val="single" w:sz="4" w:space="0" w:color="auto"/>
            </w:tcBorders>
          </w:tcPr>
          <w:p w14:paraId="749D356D" w14:textId="77777777" w:rsidR="002955B6" w:rsidRPr="002955B6" w:rsidRDefault="002955B6" w:rsidP="005B2254">
            <w:pPr>
              <w:pStyle w:val="LndNormale1"/>
              <w:jc w:val="left"/>
              <w:textAlignment w:val="baseline"/>
              <w:rPr>
                <w:color w:val="002060"/>
                <w:sz w:val="20"/>
              </w:rPr>
            </w:pPr>
            <w:r w:rsidRPr="002955B6">
              <w:rPr>
                <w:color w:val="002060"/>
                <w:sz w:val="20"/>
              </w:rPr>
              <w:t>A.S.D. AUDAX CALCIO PIOBBICO</w:t>
            </w:r>
          </w:p>
        </w:tc>
      </w:tr>
      <w:tr w:rsidR="002955B6" w:rsidRPr="002955B6" w14:paraId="5F8F09D1" w14:textId="77777777" w:rsidTr="005B2254">
        <w:tc>
          <w:tcPr>
            <w:tcW w:w="1264" w:type="dxa"/>
            <w:tcBorders>
              <w:top w:val="single" w:sz="4" w:space="0" w:color="auto"/>
              <w:left w:val="single" w:sz="4" w:space="0" w:color="auto"/>
              <w:bottom w:val="single" w:sz="4" w:space="0" w:color="auto"/>
              <w:right w:val="single" w:sz="4" w:space="0" w:color="auto"/>
            </w:tcBorders>
          </w:tcPr>
          <w:p w14:paraId="792C51C9" w14:textId="77777777" w:rsidR="002955B6" w:rsidRPr="002955B6" w:rsidRDefault="002955B6" w:rsidP="005B2254">
            <w:pPr>
              <w:pStyle w:val="LndNormale1"/>
              <w:jc w:val="left"/>
              <w:textAlignment w:val="baseline"/>
              <w:rPr>
                <w:color w:val="002060"/>
                <w:sz w:val="20"/>
              </w:rPr>
            </w:pPr>
            <w:r w:rsidRPr="002955B6">
              <w:rPr>
                <w:color w:val="002060"/>
                <w:sz w:val="20"/>
              </w:rPr>
              <w:t>4937581</w:t>
            </w:r>
          </w:p>
        </w:tc>
        <w:tc>
          <w:tcPr>
            <w:tcW w:w="2717" w:type="dxa"/>
            <w:tcBorders>
              <w:top w:val="single" w:sz="4" w:space="0" w:color="auto"/>
              <w:left w:val="single" w:sz="4" w:space="0" w:color="auto"/>
              <w:bottom w:val="single" w:sz="4" w:space="0" w:color="auto"/>
              <w:right w:val="single" w:sz="4" w:space="0" w:color="auto"/>
            </w:tcBorders>
          </w:tcPr>
          <w:p w14:paraId="344A90CB" w14:textId="77777777" w:rsidR="002955B6" w:rsidRPr="002955B6" w:rsidRDefault="002955B6" w:rsidP="005B2254">
            <w:pPr>
              <w:pStyle w:val="LndNormale1"/>
              <w:jc w:val="left"/>
              <w:textAlignment w:val="baseline"/>
              <w:rPr>
                <w:color w:val="002060"/>
                <w:sz w:val="20"/>
              </w:rPr>
            </w:pPr>
            <w:r w:rsidRPr="002955B6">
              <w:rPr>
                <w:color w:val="002060"/>
                <w:sz w:val="20"/>
              </w:rPr>
              <w:t>MAIORANO GIACOMO</w:t>
            </w:r>
          </w:p>
        </w:tc>
        <w:tc>
          <w:tcPr>
            <w:tcW w:w="1272" w:type="dxa"/>
            <w:tcBorders>
              <w:top w:val="single" w:sz="4" w:space="0" w:color="auto"/>
              <w:left w:val="single" w:sz="4" w:space="0" w:color="auto"/>
              <w:bottom w:val="single" w:sz="4" w:space="0" w:color="auto"/>
              <w:right w:val="single" w:sz="4" w:space="0" w:color="auto"/>
            </w:tcBorders>
          </w:tcPr>
          <w:p w14:paraId="2BA1907E" w14:textId="77777777" w:rsidR="002955B6" w:rsidRPr="002955B6" w:rsidRDefault="002955B6" w:rsidP="005B2254">
            <w:pPr>
              <w:pStyle w:val="LndNormale1"/>
              <w:jc w:val="left"/>
              <w:textAlignment w:val="baseline"/>
              <w:rPr>
                <w:color w:val="002060"/>
                <w:sz w:val="20"/>
              </w:rPr>
            </w:pPr>
            <w:r w:rsidRPr="002955B6">
              <w:rPr>
                <w:color w:val="002060"/>
                <w:sz w:val="20"/>
              </w:rPr>
              <w:t>02.05.1992</w:t>
            </w:r>
          </w:p>
        </w:tc>
        <w:tc>
          <w:tcPr>
            <w:tcW w:w="1182" w:type="dxa"/>
            <w:tcBorders>
              <w:top w:val="single" w:sz="4" w:space="0" w:color="auto"/>
              <w:left w:val="single" w:sz="4" w:space="0" w:color="auto"/>
              <w:bottom w:val="single" w:sz="4" w:space="0" w:color="auto"/>
              <w:right w:val="single" w:sz="4" w:space="0" w:color="auto"/>
            </w:tcBorders>
          </w:tcPr>
          <w:p w14:paraId="7030F5F5" w14:textId="77777777" w:rsidR="002955B6" w:rsidRPr="002955B6" w:rsidRDefault="002955B6" w:rsidP="005B2254">
            <w:pPr>
              <w:pStyle w:val="LndNormale1"/>
              <w:jc w:val="left"/>
              <w:textAlignment w:val="baseline"/>
              <w:rPr>
                <w:color w:val="002060"/>
                <w:sz w:val="20"/>
              </w:rPr>
            </w:pPr>
            <w:r w:rsidRPr="002955B6">
              <w:rPr>
                <w:color w:val="002060"/>
                <w:sz w:val="20"/>
              </w:rPr>
              <w:t>933915</w:t>
            </w:r>
          </w:p>
        </w:tc>
        <w:tc>
          <w:tcPr>
            <w:tcW w:w="3477" w:type="dxa"/>
            <w:tcBorders>
              <w:top w:val="single" w:sz="4" w:space="0" w:color="auto"/>
              <w:left w:val="single" w:sz="4" w:space="0" w:color="auto"/>
              <w:bottom w:val="single" w:sz="4" w:space="0" w:color="auto"/>
              <w:right w:val="single" w:sz="4" w:space="0" w:color="auto"/>
            </w:tcBorders>
          </w:tcPr>
          <w:p w14:paraId="21589D16" w14:textId="77777777" w:rsidR="002955B6" w:rsidRPr="002955B6" w:rsidRDefault="002955B6" w:rsidP="005B2254">
            <w:pPr>
              <w:pStyle w:val="LndNormale1"/>
              <w:jc w:val="left"/>
              <w:textAlignment w:val="baseline"/>
              <w:rPr>
                <w:color w:val="002060"/>
                <w:sz w:val="20"/>
                <w:lang w:val="es-ES"/>
              </w:rPr>
            </w:pPr>
            <w:r w:rsidRPr="002955B6">
              <w:rPr>
                <w:color w:val="002060"/>
                <w:sz w:val="20"/>
                <w:lang w:val="es-ES"/>
              </w:rPr>
              <w:t>A.S.D. REAL ALTOFOGLIA</w:t>
            </w:r>
          </w:p>
        </w:tc>
      </w:tr>
      <w:tr w:rsidR="002955B6" w:rsidRPr="002955B6" w14:paraId="6579DEBE" w14:textId="77777777" w:rsidTr="005B2254">
        <w:tc>
          <w:tcPr>
            <w:tcW w:w="1264" w:type="dxa"/>
            <w:tcBorders>
              <w:top w:val="single" w:sz="4" w:space="0" w:color="auto"/>
              <w:left w:val="single" w:sz="4" w:space="0" w:color="auto"/>
              <w:bottom w:val="single" w:sz="4" w:space="0" w:color="auto"/>
              <w:right w:val="single" w:sz="4" w:space="0" w:color="auto"/>
            </w:tcBorders>
          </w:tcPr>
          <w:p w14:paraId="0D7872F1" w14:textId="77777777" w:rsidR="002955B6" w:rsidRPr="002955B6" w:rsidRDefault="002955B6" w:rsidP="005B2254">
            <w:pPr>
              <w:pStyle w:val="LndNormale1"/>
              <w:jc w:val="left"/>
              <w:textAlignment w:val="baseline"/>
              <w:rPr>
                <w:color w:val="002060"/>
                <w:sz w:val="20"/>
              </w:rPr>
            </w:pPr>
            <w:r w:rsidRPr="002955B6">
              <w:rPr>
                <w:color w:val="002060"/>
                <w:sz w:val="20"/>
              </w:rPr>
              <w:t>5505537</w:t>
            </w:r>
          </w:p>
        </w:tc>
        <w:tc>
          <w:tcPr>
            <w:tcW w:w="2717" w:type="dxa"/>
            <w:tcBorders>
              <w:top w:val="single" w:sz="4" w:space="0" w:color="auto"/>
              <w:left w:val="single" w:sz="4" w:space="0" w:color="auto"/>
              <w:bottom w:val="single" w:sz="4" w:space="0" w:color="auto"/>
              <w:right w:val="single" w:sz="4" w:space="0" w:color="auto"/>
            </w:tcBorders>
          </w:tcPr>
          <w:p w14:paraId="60DE3D1F" w14:textId="77777777" w:rsidR="002955B6" w:rsidRPr="002955B6" w:rsidRDefault="002955B6" w:rsidP="005B2254">
            <w:pPr>
              <w:pStyle w:val="LndNormale1"/>
              <w:jc w:val="left"/>
              <w:textAlignment w:val="baseline"/>
              <w:rPr>
                <w:color w:val="002060"/>
                <w:sz w:val="20"/>
              </w:rPr>
            </w:pPr>
            <w:r w:rsidRPr="002955B6">
              <w:rPr>
                <w:color w:val="002060"/>
                <w:sz w:val="20"/>
              </w:rPr>
              <w:t>SERAFINI GIANMARCO</w:t>
            </w:r>
          </w:p>
        </w:tc>
        <w:tc>
          <w:tcPr>
            <w:tcW w:w="1272" w:type="dxa"/>
            <w:tcBorders>
              <w:top w:val="single" w:sz="4" w:space="0" w:color="auto"/>
              <w:left w:val="single" w:sz="4" w:space="0" w:color="auto"/>
              <w:bottom w:val="single" w:sz="4" w:space="0" w:color="auto"/>
              <w:right w:val="single" w:sz="4" w:space="0" w:color="auto"/>
            </w:tcBorders>
          </w:tcPr>
          <w:p w14:paraId="48DBC998" w14:textId="77777777" w:rsidR="002955B6" w:rsidRPr="002955B6" w:rsidRDefault="002955B6" w:rsidP="005B2254">
            <w:pPr>
              <w:pStyle w:val="LndNormale1"/>
              <w:jc w:val="left"/>
              <w:textAlignment w:val="baseline"/>
              <w:rPr>
                <w:color w:val="002060"/>
                <w:sz w:val="20"/>
              </w:rPr>
            </w:pPr>
            <w:r w:rsidRPr="002955B6">
              <w:rPr>
                <w:color w:val="002060"/>
                <w:sz w:val="20"/>
              </w:rPr>
              <w:t>13.09.1999</w:t>
            </w:r>
          </w:p>
        </w:tc>
        <w:tc>
          <w:tcPr>
            <w:tcW w:w="1182" w:type="dxa"/>
            <w:tcBorders>
              <w:top w:val="single" w:sz="4" w:space="0" w:color="auto"/>
              <w:left w:val="single" w:sz="4" w:space="0" w:color="auto"/>
              <w:bottom w:val="single" w:sz="4" w:space="0" w:color="auto"/>
              <w:right w:val="single" w:sz="4" w:space="0" w:color="auto"/>
            </w:tcBorders>
          </w:tcPr>
          <w:p w14:paraId="32D1A54F" w14:textId="77777777" w:rsidR="002955B6" w:rsidRPr="002955B6" w:rsidRDefault="002955B6" w:rsidP="005B2254">
            <w:pPr>
              <w:pStyle w:val="LndNormale1"/>
              <w:jc w:val="left"/>
              <w:textAlignment w:val="baseline"/>
              <w:rPr>
                <w:color w:val="002060"/>
                <w:sz w:val="20"/>
              </w:rPr>
            </w:pPr>
            <w:r w:rsidRPr="002955B6">
              <w:rPr>
                <w:color w:val="002060"/>
                <w:sz w:val="20"/>
              </w:rPr>
              <w:t>933915</w:t>
            </w:r>
          </w:p>
        </w:tc>
        <w:tc>
          <w:tcPr>
            <w:tcW w:w="3477" w:type="dxa"/>
            <w:tcBorders>
              <w:top w:val="single" w:sz="4" w:space="0" w:color="auto"/>
              <w:left w:val="single" w:sz="4" w:space="0" w:color="auto"/>
              <w:bottom w:val="single" w:sz="4" w:space="0" w:color="auto"/>
              <w:right w:val="single" w:sz="4" w:space="0" w:color="auto"/>
            </w:tcBorders>
          </w:tcPr>
          <w:p w14:paraId="2FBFA06A" w14:textId="77777777" w:rsidR="002955B6" w:rsidRPr="002955B6" w:rsidRDefault="002955B6" w:rsidP="005B2254">
            <w:pPr>
              <w:pStyle w:val="LndNormale1"/>
              <w:jc w:val="left"/>
              <w:textAlignment w:val="baseline"/>
              <w:rPr>
                <w:color w:val="002060"/>
                <w:sz w:val="20"/>
                <w:lang w:val="es-ES"/>
              </w:rPr>
            </w:pPr>
            <w:r w:rsidRPr="002955B6">
              <w:rPr>
                <w:color w:val="002060"/>
                <w:sz w:val="20"/>
                <w:lang w:val="es-ES"/>
              </w:rPr>
              <w:t>A.S.D. REAL ALTOFOGLIA</w:t>
            </w:r>
          </w:p>
        </w:tc>
      </w:tr>
    </w:tbl>
    <w:p w14:paraId="0F630FDE" w14:textId="77777777" w:rsidR="002955B6" w:rsidRPr="002955B6" w:rsidRDefault="002955B6" w:rsidP="002955B6">
      <w:pPr>
        <w:pStyle w:val="LndNormale1"/>
        <w:rPr>
          <w:color w:val="002060"/>
          <w:szCs w:val="22"/>
          <w:lang w:val="es-ES"/>
        </w:rPr>
      </w:pPr>
    </w:p>
    <w:p w14:paraId="66648040" w14:textId="77777777" w:rsidR="002955B6" w:rsidRPr="002955B6" w:rsidRDefault="002955B6" w:rsidP="002955B6">
      <w:pPr>
        <w:pStyle w:val="LndNormale1"/>
        <w:rPr>
          <w:b/>
          <w:color w:val="002060"/>
        </w:rPr>
      </w:pPr>
      <w:r w:rsidRPr="002955B6">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2955B6">
        <w:rPr>
          <w:b/>
          <w:color w:val="002060"/>
        </w:rPr>
        <w:t>18.02.2025:</w:t>
      </w:r>
    </w:p>
    <w:tbl>
      <w:tblPr>
        <w:tblW w:w="0" w:type="auto"/>
        <w:tblLook w:val="04A0" w:firstRow="1" w:lastRow="0" w:firstColumn="1" w:lastColumn="0" w:noHBand="0" w:noVBand="1"/>
      </w:tblPr>
      <w:tblGrid>
        <w:gridCol w:w="1264"/>
        <w:gridCol w:w="2717"/>
        <w:gridCol w:w="1272"/>
        <w:gridCol w:w="1182"/>
        <w:gridCol w:w="3477"/>
      </w:tblGrid>
      <w:tr w:rsidR="002955B6" w:rsidRPr="002955B6" w14:paraId="7F2729ED" w14:textId="77777777" w:rsidTr="005B2254">
        <w:tc>
          <w:tcPr>
            <w:tcW w:w="1264" w:type="dxa"/>
            <w:tcBorders>
              <w:top w:val="single" w:sz="4" w:space="0" w:color="auto"/>
              <w:left w:val="single" w:sz="4" w:space="0" w:color="auto"/>
              <w:bottom w:val="single" w:sz="4" w:space="0" w:color="auto"/>
              <w:right w:val="single" w:sz="4" w:space="0" w:color="auto"/>
            </w:tcBorders>
            <w:hideMark/>
          </w:tcPr>
          <w:p w14:paraId="389917D4" w14:textId="77777777" w:rsidR="002955B6" w:rsidRPr="002955B6" w:rsidRDefault="002955B6" w:rsidP="005B2254">
            <w:pPr>
              <w:pStyle w:val="LndNormale1"/>
              <w:jc w:val="center"/>
              <w:textAlignment w:val="baseline"/>
              <w:rPr>
                <w:color w:val="002060"/>
              </w:rPr>
            </w:pPr>
            <w:r w:rsidRPr="002955B6">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6433EE2A" w14:textId="77777777" w:rsidR="002955B6" w:rsidRPr="002955B6" w:rsidRDefault="002955B6" w:rsidP="005B2254">
            <w:pPr>
              <w:pStyle w:val="LndNormale1"/>
              <w:jc w:val="center"/>
              <w:textAlignment w:val="baseline"/>
              <w:rPr>
                <w:color w:val="002060"/>
              </w:rPr>
            </w:pPr>
            <w:r w:rsidRPr="002955B6">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744AC68" w14:textId="77777777" w:rsidR="002955B6" w:rsidRPr="002955B6" w:rsidRDefault="002955B6" w:rsidP="005B2254">
            <w:pPr>
              <w:pStyle w:val="LndNormale1"/>
              <w:jc w:val="center"/>
              <w:textAlignment w:val="baseline"/>
              <w:rPr>
                <w:color w:val="002060"/>
              </w:rPr>
            </w:pPr>
            <w:r w:rsidRPr="002955B6">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6096E1E1" w14:textId="77777777" w:rsidR="002955B6" w:rsidRPr="002955B6" w:rsidRDefault="002955B6" w:rsidP="005B2254">
            <w:pPr>
              <w:pStyle w:val="LndNormale1"/>
              <w:jc w:val="center"/>
              <w:textAlignment w:val="baseline"/>
              <w:rPr>
                <w:color w:val="002060"/>
              </w:rPr>
            </w:pPr>
            <w:r w:rsidRPr="002955B6">
              <w:rPr>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17645540" w14:textId="77777777" w:rsidR="002955B6" w:rsidRPr="002955B6" w:rsidRDefault="002955B6" w:rsidP="005B2254">
            <w:pPr>
              <w:pStyle w:val="LndNormale1"/>
              <w:jc w:val="center"/>
              <w:textAlignment w:val="baseline"/>
              <w:rPr>
                <w:color w:val="002060"/>
              </w:rPr>
            </w:pPr>
            <w:r w:rsidRPr="002955B6">
              <w:rPr>
                <w:color w:val="002060"/>
              </w:rPr>
              <w:t>Società</w:t>
            </w:r>
          </w:p>
        </w:tc>
      </w:tr>
      <w:tr w:rsidR="002955B6" w:rsidRPr="002955B6" w14:paraId="609190BC" w14:textId="77777777" w:rsidTr="005B2254">
        <w:tc>
          <w:tcPr>
            <w:tcW w:w="1264" w:type="dxa"/>
            <w:tcBorders>
              <w:top w:val="single" w:sz="4" w:space="0" w:color="auto"/>
              <w:left w:val="single" w:sz="4" w:space="0" w:color="auto"/>
              <w:bottom w:val="single" w:sz="4" w:space="0" w:color="auto"/>
              <w:right w:val="single" w:sz="4" w:space="0" w:color="auto"/>
            </w:tcBorders>
          </w:tcPr>
          <w:p w14:paraId="1C805359" w14:textId="77777777" w:rsidR="002955B6" w:rsidRPr="002955B6" w:rsidRDefault="002955B6" w:rsidP="005B2254">
            <w:pPr>
              <w:pStyle w:val="LndNormale1"/>
              <w:jc w:val="left"/>
              <w:textAlignment w:val="baseline"/>
              <w:rPr>
                <w:color w:val="002060"/>
                <w:sz w:val="20"/>
              </w:rPr>
            </w:pPr>
            <w:r w:rsidRPr="002955B6">
              <w:rPr>
                <w:color w:val="002060"/>
                <w:sz w:val="20"/>
              </w:rPr>
              <w:lastRenderedPageBreak/>
              <w:t>6733617</w:t>
            </w:r>
          </w:p>
        </w:tc>
        <w:tc>
          <w:tcPr>
            <w:tcW w:w="2717" w:type="dxa"/>
            <w:tcBorders>
              <w:top w:val="single" w:sz="4" w:space="0" w:color="auto"/>
              <w:left w:val="single" w:sz="4" w:space="0" w:color="auto"/>
              <w:bottom w:val="single" w:sz="4" w:space="0" w:color="auto"/>
              <w:right w:val="single" w:sz="4" w:space="0" w:color="auto"/>
            </w:tcBorders>
          </w:tcPr>
          <w:p w14:paraId="020A46B1" w14:textId="77777777" w:rsidR="002955B6" w:rsidRPr="002955B6" w:rsidRDefault="002955B6" w:rsidP="005B2254">
            <w:pPr>
              <w:pStyle w:val="LndNormale1"/>
              <w:jc w:val="left"/>
              <w:textAlignment w:val="baseline"/>
              <w:rPr>
                <w:color w:val="002060"/>
                <w:sz w:val="20"/>
              </w:rPr>
            </w:pPr>
            <w:r w:rsidRPr="002955B6">
              <w:rPr>
                <w:color w:val="002060"/>
                <w:sz w:val="20"/>
              </w:rPr>
              <w:t>MESCHINI TOMMASO</w:t>
            </w:r>
          </w:p>
        </w:tc>
        <w:tc>
          <w:tcPr>
            <w:tcW w:w="1272" w:type="dxa"/>
            <w:tcBorders>
              <w:top w:val="single" w:sz="4" w:space="0" w:color="auto"/>
              <w:left w:val="single" w:sz="4" w:space="0" w:color="auto"/>
              <w:bottom w:val="single" w:sz="4" w:space="0" w:color="auto"/>
              <w:right w:val="single" w:sz="4" w:space="0" w:color="auto"/>
            </w:tcBorders>
          </w:tcPr>
          <w:p w14:paraId="5F46A11B" w14:textId="77777777" w:rsidR="002955B6" w:rsidRPr="002955B6" w:rsidRDefault="002955B6" w:rsidP="005B2254">
            <w:pPr>
              <w:pStyle w:val="LndNormale1"/>
              <w:jc w:val="left"/>
              <w:textAlignment w:val="baseline"/>
              <w:rPr>
                <w:color w:val="002060"/>
                <w:sz w:val="20"/>
              </w:rPr>
            </w:pPr>
            <w:r w:rsidRPr="002955B6">
              <w:rPr>
                <w:color w:val="002060"/>
                <w:sz w:val="20"/>
              </w:rPr>
              <w:t>22.04.2005</w:t>
            </w:r>
          </w:p>
        </w:tc>
        <w:tc>
          <w:tcPr>
            <w:tcW w:w="1182" w:type="dxa"/>
            <w:tcBorders>
              <w:top w:val="single" w:sz="4" w:space="0" w:color="auto"/>
              <w:left w:val="single" w:sz="4" w:space="0" w:color="auto"/>
              <w:bottom w:val="single" w:sz="4" w:space="0" w:color="auto"/>
              <w:right w:val="single" w:sz="4" w:space="0" w:color="auto"/>
            </w:tcBorders>
          </w:tcPr>
          <w:p w14:paraId="339F7A7A" w14:textId="77777777" w:rsidR="002955B6" w:rsidRPr="002955B6" w:rsidRDefault="002955B6" w:rsidP="005B2254">
            <w:pPr>
              <w:pStyle w:val="LndNormale1"/>
              <w:jc w:val="left"/>
              <w:textAlignment w:val="baseline"/>
              <w:rPr>
                <w:color w:val="002060"/>
                <w:sz w:val="20"/>
              </w:rPr>
            </w:pPr>
            <w:r w:rsidRPr="002955B6">
              <w:rPr>
                <w:color w:val="002060"/>
                <w:sz w:val="20"/>
              </w:rPr>
              <w:t>700210</w:t>
            </w:r>
          </w:p>
        </w:tc>
        <w:tc>
          <w:tcPr>
            <w:tcW w:w="3477" w:type="dxa"/>
            <w:tcBorders>
              <w:top w:val="single" w:sz="4" w:space="0" w:color="auto"/>
              <w:left w:val="single" w:sz="4" w:space="0" w:color="auto"/>
              <w:bottom w:val="single" w:sz="4" w:space="0" w:color="auto"/>
              <w:right w:val="single" w:sz="4" w:space="0" w:color="auto"/>
            </w:tcBorders>
          </w:tcPr>
          <w:p w14:paraId="082A79DC" w14:textId="77777777" w:rsidR="002955B6" w:rsidRPr="002955B6" w:rsidRDefault="002955B6" w:rsidP="005B2254">
            <w:pPr>
              <w:pStyle w:val="LndNormale1"/>
              <w:jc w:val="left"/>
              <w:textAlignment w:val="baseline"/>
              <w:rPr>
                <w:color w:val="002060"/>
                <w:sz w:val="20"/>
              </w:rPr>
            </w:pPr>
            <w:r w:rsidRPr="002955B6">
              <w:rPr>
                <w:color w:val="002060"/>
                <w:sz w:val="20"/>
              </w:rPr>
              <w:t>POL. RIPE SAN GINESIO</w:t>
            </w:r>
          </w:p>
        </w:tc>
      </w:tr>
    </w:tbl>
    <w:p w14:paraId="76490DA3" w14:textId="77777777" w:rsidR="002955B6" w:rsidRPr="002955B6" w:rsidRDefault="002955B6" w:rsidP="00186AFF">
      <w:pPr>
        <w:pStyle w:val="LndNormale1"/>
        <w:tabs>
          <w:tab w:val="left" w:pos="1120"/>
        </w:tabs>
        <w:rPr>
          <w:bCs/>
          <w:color w:val="002060"/>
          <w:szCs w:val="22"/>
          <w:lang w:val="es-ES"/>
        </w:rPr>
      </w:pPr>
    </w:p>
    <w:p w14:paraId="38A8ED82" w14:textId="77777777" w:rsidR="002955B6" w:rsidRPr="002955B6" w:rsidRDefault="002955B6" w:rsidP="00186AFF">
      <w:pPr>
        <w:pStyle w:val="LndNormale1"/>
        <w:tabs>
          <w:tab w:val="left" w:pos="1120"/>
        </w:tabs>
        <w:rPr>
          <w:bCs/>
          <w:color w:val="002060"/>
          <w:szCs w:val="22"/>
          <w:lang w:val="es-ES"/>
        </w:rPr>
      </w:pPr>
    </w:p>
    <w:p w14:paraId="3CF70CB1" w14:textId="77777777" w:rsidR="002955B6" w:rsidRPr="002955B6" w:rsidRDefault="002955B6" w:rsidP="002955B6">
      <w:pPr>
        <w:pStyle w:val="LndNormale1"/>
        <w:rPr>
          <w:b/>
          <w:color w:val="002060"/>
          <w:sz w:val="28"/>
          <w:szCs w:val="28"/>
        </w:rPr>
      </w:pPr>
      <w:r w:rsidRPr="002955B6">
        <w:rPr>
          <w:b/>
          <w:color w:val="002060"/>
          <w:sz w:val="28"/>
          <w:szCs w:val="28"/>
        </w:rPr>
        <w:t>ANNULLAMENTO TESSERAMENTI ANNUALI</w:t>
      </w:r>
    </w:p>
    <w:p w14:paraId="6CAEBF22" w14:textId="77777777" w:rsidR="002955B6" w:rsidRPr="002955B6" w:rsidRDefault="002955B6" w:rsidP="002955B6">
      <w:pPr>
        <w:pStyle w:val="LndNormale1"/>
        <w:rPr>
          <w:color w:val="002060"/>
        </w:rPr>
      </w:pPr>
    </w:p>
    <w:p w14:paraId="06E77D95" w14:textId="77777777" w:rsidR="002955B6" w:rsidRPr="002955B6" w:rsidRDefault="002955B6" w:rsidP="002955B6">
      <w:pPr>
        <w:pStyle w:val="LndNormale1"/>
        <w:rPr>
          <w:color w:val="002060"/>
        </w:rPr>
      </w:pPr>
      <w:r w:rsidRPr="002955B6">
        <w:rPr>
          <w:color w:val="002060"/>
        </w:rPr>
        <w:t>Vista la richiesta di annullamento presentata ai sensi dell’art. 109 delle NOIF dagli esercenti attività genitoriale con comunicazione inviata anche alla Società di appartenenza, accertato quanto previsto dalla suddetta norma, si procede all’annullamento del seguente tesseramento annuale:</w:t>
      </w:r>
    </w:p>
    <w:p w14:paraId="79C964EA" w14:textId="77777777" w:rsidR="002955B6" w:rsidRPr="002955B6" w:rsidRDefault="002955B6" w:rsidP="002955B6">
      <w:pPr>
        <w:pStyle w:val="LndNormale1"/>
        <w:rPr>
          <w:b/>
          <w:color w:val="002060"/>
        </w:rPr>
      </w:pPr>
      <w:r w:rsidRPr="002955B6">
        <w:rPr>
          <w:b/>
          <w:color w:val="002060"/>
        </w:rPr>
        <w:t>TOMMASSINI ALESSANDRO</w:t>
      </w:r>
      <w:r w:rsidRPr="002955B6">
        <w:rPr>
          <w:b/>
          <w:color w:val="002060"/>
        </w:rPr>
        <w:tab/>
        <w:t>nato 21.12.2012</w:t>
      </w:r>
      <w:r w:rsidRPr="002955B6">
        <w:rPr>
          <w:b/>
          <w:color w:val="002060"/>
        </w:rPr>
        <w:tab/>
        <w:t>61.487 VIS PESARO DAL 1898 SRL</w:t>
      </w:r>
    </w:p>
    <w:p w14:paraId="76BEB429" w14:textId="77777777" w:rsidR="00186AFF" w:rsidRPr="002955B6" w:rsidRDefault="00186AFF" w:rsidP="0047674B">
      <w:pPr>
        <w:pStyle w:val="LndNormale1"/>
        <w:rPr>
          <w:color w:val="002060"/>
        </w:rPr>
      </w:pPr>
    </w:p>
    <w:p w14:paraId="6676C452" w14:textId="77777777" w:rsidR="00902B84" w:rsidRPr="002955B6" w:rsidRDefault="00902B84"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015D3940" w14:textId="77777777" w:rsidR="00EC11F2" w:rsidRPr="00C5602B" w:rsidRDefault="00EC11F2" w:rsidP="00EC11F2">
      <w:pPr>
        <w:pStyle w:val="breakline"/>
        <w:rPr>
          <w:color w:val="002060"/>
        </w:rPr>
      </w:pPr>
    </w:p>
    <w:p w14:paraId="7069FC34" w14:textId="77777777" w:rsidR="00EC11F2" w:rsidRPr="00C5602B" w:rsidRDefault="00EC11F2" w:rsidP="00EC11F2">
      <w:pPr>
        <w:pStyle w:val="titolocampionato0"/>
        <w:shd w:val="clear" w:color="auto" w:fill="CCCCCC"/>
        <w:spacing w:before="80" w:after="40"/>
        <w:rPr>
          <w:color w:val="002060"/>
        </w:rPr>
      </w:pPr>
      <w:r w:rsidRPr="00C5602B">
        <w:rPr>
          <w:color w:val="002060"/>
        </w:rPr>
        <w:t>CALCIO A CINQUE SERIE C1</w:t>
      </w:r>
    </w:p>
    <w:p w14:paraId="0C6FD596" w14:textId="77777777" w:rsidR="00EC11F2" w:rsidRPr="00C5602B" w:rsidRDefault="00EC11F2" w:rsidP="00EC11F2">
      <w:pPr>
        <w:pStyle w:val="titoloprinc0"/>
        <w:rPr>
          <w:color w:val="002060"/>
        </w:rPr>
      </w:pPr>
      <w:r w:rsidRPr="00C5602B">
        <w:rPr>
          <w:color w:val="002060"/>
        </w:rPr>
        <w:t>RISULTATI</w:t>
      </w:r>
    </w:p>
    <w:p w14:paraId="39619C4E" w14:textId="77777777" w:rsidR="00EC11F2" w:rsidRPr="00C5602B" w:rsidRDefault="00EC11F2" w:rsidP="00EC11F2">
      <w:pPr>
        <w:pStyle w:val="breakline"/>
        <w:rPr>
          <w:color w:val="002060"/>
        </w:rPr>
      </w:pPr>
    </w:p>
    <w:p w14:paraId="70B63ABE" w14:textId="77777777" w:rsidR="00EC11F2" w:rsidRPr="00C5602B" w:rsidRDefault="00EC11F2" w:rsidP="00EC11F2">
      <w:pPr>
        <w:pStyle w:val="sottotitolocampionato10"/>
        <w:rPr>
          <w:color w:val="002060"/>
        </w:rPr>
      </w:pPr>
      <w:r w:rsidRPr="00C5602B">
        <w:rPr>
          <w:color w:val="002060"/>
        </w:rPr>
        <w:t>RISULTATI UFFICIALI GARE DEL 14/02/2025</w:t>
      </w:r>
    </w:p>
    <w:p w14:paraId="19F88622"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6E3E8A9C"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1F2" w:rsidRPr="00C5602B" w14:paraId="3060CAD8"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0B9C5FFD"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86EB7" w14:textId="77777777" w:rsidR="00EC11F2" w:rsidRPr="00C5602B" w:rsidRDefault="00EC11F2" w:rsidP="005B2254">
                  <w:pPr>
                    <w:pStyle w:val="headertabella0"/>
                    <w:rPr>
                      <w:color w:val="002060"/>
                    </w:rPr>
                  </w:pPr>
                  <w:r w:rsidRPr="00C5602B">
                    <w:rPr>
                      <w:color w:val="002060"/>
                    </w:rPr>
                    <w:t>GIRONE A - 6 Giornata - R</w:t>
                  </w:r>
                </w:p>
              </w:tc>
            </w:tr>
            <w:tr w:rsidR="00EC11F2" w:rsidRPr="00C5602B" w14:paraId="4FD023A0"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1B29FB" w14:textId="77777777" w:rsidR="00EC11F2" w:rsidRPr="00C5602B" w:rsidRDefault="00EC11F2" w:rsidP="005B2254">
                  <w:pPr>
                    <w:pStyle w:val="rowtabella0"/>
                    <w:rPr>
                      <w:color w:val="002060"/>
                    </w:rPr>
                  </w:pPr>
                  <w:r w:rsidRPr="00C5602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263715" w14:textId="77777777" w:rsidR="00EC11F2" w:rsidRPr="00C5602B" w:rsidRDefault="00EC11F2" w:rsidP="005B2254">
                  <w:pPr>
                    <w:pStyle w:val="rowtabella0"/>
                    <w:rPr>
                      <w:color w:val="002060"/>
                    </w:rPr>
                  </w:pPr>
                  <w:r w:rsidRPr="00C5602B">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1C039C" w14:textId="77777777" w:rsidR="00EC11F2" w:rsidRPr="00C5602B" w:rsidRDefault="00EC11F2" w:rsidP="005B2254">
                  <w:pPr>
                    <w:pStyle w:val="rowtabella0"/>
                    <w:jc w:val="center"/>
                    <w:rPr>
                      <w:color w:val="002060"/>
                    </w:rPr>
                  </w:pPr>
                  <w:r w:rsidRPr="00C5602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34F90" w14:textId="77777777" w:rsidR="00EC11F2" w:rsidRPr="00C5602B" w:rsidRDefault="00EC11F2" w:rsidP="005B2254">
                  <w:pPr>
                    <w:pStyle w:val="rowtabella0"/>
                    <w:jc w:val="center"/>
                    <w:rPr>
                      <w:color w:val="002060"/>
                    </w:rPr>
                  </w:pPr>
                  <w:r w:rsidRPr="00C5602B">
                    <w:rPr>
                      <w:color w:val="002060"/>
                    </w:rPr>
                    <w:t> </w:t>
                  </w:r>
                </w:p>
              </w:tc>
            </w:tr>
            <w:tr w:rsidR="00EC11F2" w:rsidRPr="00C5602B" w14:paraId="3AA0BDCE"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F38292" w14:textId="77777777" w:rsidR="00EC11F2" w:rsidRPr="00C5602B" w:rsidRDefault="00EC11F2" w:rsidP="005B2254">
                  <w:pPr>
                    <w:pStyle w:val="rowtabella0"/>
                    <w:rPr>
                      <w:color w:val="002060"/>
                    </w:rPr>
                  </w:pPr>
                  <w:r w:rsidRPr="00C5602B">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EE505E3" w14:textId="77777777" w:rsidR="00EC11F2" w:rsidRPr="00C5602B" w:rsidRDefault="00EC11F2" w:rsidP="005B2254">
                  <w:pPr>
                    <w:pStyle w:val="rowtabella0"/>
                    <w:rPr>
                      <w:color w:val="002060"/>
                    </w:rPr>
                  </w:pPr>
                  <w:r w:rsidRPr="00C5602B">
                    <w:rPr>
                      <w:color w:val="002060"/>
                    </w:rPr>
                    <w:t>- SAMBENEDETTESE C5 SSDARL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1FB035" w14:textId="77777777" w:rsidR="00EC11F2" w:rsidRPr="00C5602B" w:rsidRDefault="00EC11F2" w:rsidP="005B2254">
                  <w:pPr>
                    <w:pStyle w:val="rowtabella0"/>
                    <w:jc w:val="center"/>
                    <w:rPr>
                      <w:color w:val="002060"/>
                    </w:rPr>
                  </w:pPr>
                  <w:r w:rsidRPr="00C5602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B79375" w14:textId="77777777" w:rsidR="00EC11F2" w:rsidRPr="00C5602B" w:rsidRDefault="00EC11F2" w:rsidP="005B2254">
                  <w:pPr>
                    <w:pStyle w:val="rowtabella0"/>
                    <w:jc w:val="center"/>
                    <w:rPr>
                      <w:color w:val="002060"/>
                    </w:rPr>
                  </w:pPr>
                  <w:r w:rsidRPr="00C5602B">
                    <w:rPr>
                      <w:color w:val="002060"/>
                    </w:rPr>
                    <w:t> </w:t>
                  </w:r>
                </w:p>
              </w:tc>
            </w:tr>
            <w:tr w:rsidR="00EC11F2" w:rsidRPr="00C5602B" w14:paraId="5C5EBBE1"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9E5A8F" w14:textId="77777777" w:rsidR="00EC11F2" w:rsidRPr="00C5602B" w:rsidRDefault="00EC11F2" w:rsidP="005B2254">
                  <w:pPr>
                    <w:pStyle w:val="rowtabella0"/>
                    <w:rPr>
                      <w:color w:val="002060"/>
                    </w:rPr>
                  </w:pPr>
                  <w:r w:rsidRPr="00C5602B">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04E7CF" w14:textId="77777777" w:rsidR="00EC11F2" w:rsidRPr="00C5602B" w:rsidRDefault="00EC11F2" w:rsidP="005B2254">
                  <w:pPr>
                    <w:pStyle w:val="rowtabella0"/>
                    <w:rPr>
                      <w:color w:val="002060"/>
                    </w:rPr>
                  </w:pPr>
                  <w:r w:rsidRPr="00C5602B">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3DAB18" w14:textId="77777777" w:rsidR="00EC11F2" w:rsidRPr="00C5602B" w:rsidRDefault="00EC11F2" w:rsidP="005B2254">
                  <w:pPr>
                    <w:pStyle w:val="rowtabella0"/>
                    <w:jc w:val="center"/>
                    <w:rPr>
                      <w:color w:val="002060"/>
                    </w:rPr>
                  </w:pPr>
                  <w:r w:rsidRPr="00C5602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D988B7" w14:textId="77777777" w:rsidR="00EC11F2" w:rsidRPr="00C5602B" w:rsidRDefault="00EC11F2" w:rsidP="005B2254">
                  <w:pPr>
                    <w:pStyle w:val="rowtabella0"/>
                    <w:jc w:val="center"/>
                    <w:rPr>
                      <w:color w:val="002060"/>
                    </w:rPr>
                  </w:pPr>
                  <w:r w:rsidRPr="00C5602B">
                    <w:rPr>
                      <w:color w:val="002060"/>
                    </w:rPr>
                    <w:t> </w:t>
                  </w:r>
                </w:p>
              </w:tc>
            </w:tr>
            <w:tr w:rsidR="00EC11F2" w:rsidRPr="00C5602B" w14:paraId="6710DCFB"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5A9A0E" w14:textId="77777777" w:rsidR="00EC11F2" w:rsidRPr="00C5602B" w:rsidRDefault="00EC11F2" w:rsidP="005B2254">
                  <w:pPr>
                    <w:pStyle w:val="rowtabella0"/>
                    <w:rPr>
                      <w:color w:val="002060"/>
                    </w:rPr>
                  </w:pPr>
                  <w:r w:rsidRPr="00C5602B">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D4D377" w14:textId="77777777" w:rsidR="00EC11F2" w:rsidRPr="00C5602B" w:rsidRDefault="00EC11F2" w:rsidP="005B2254">
                  <w:pPr>
                    <w:pStyle w:val="rowtabella0"/>
                    <w:rPr>
                      <w:color w:val="002060"/>
                    </w:rPr>
                  </w:pPr>
                  <w:r w:rsidRPr="00C5602B">
                    <w:rPr>
                      <w:color w:val="002060"/>
                    </w:rPr>
                    <w:t>- POL.CAGLI SPORT ASSOCIATI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C167E6" w14:textId="77777777" w:rsidR="00EC11F2" w:rsidRPr="00C5602B" w:rsidRDefault="00EC11F2" w:rsidP="005B2254">
                  <w:pPr>
                    <w:pStyle w:val="rowtabella0"/>
                    <w:jc w:val="center"/>
                    <w:rPr>
                      <w:color w:val="002060"/>
                    </w:rPr>
                  </w:pPr>
                  <w:r w:rsidRPr="00C5602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BBE36E" w14:textId="77777777" w:rsidR="00EC11F2" w:rsidRPr="00C5602B" w:rsidRDefault="00EC11F2" w:rsidP="005B2254">
                  <w:pPr>
                    <w:pStyle w:val="rowtabella0"/>
                    <w:jc w:val="center"/>
                    <w:rPr>
                      <w:color w:val="002060"/>
                    </w:rPr>
                  </w:pPr>
                  <w:r w:rsidRPr="00C5602B">
                    <w:rPr>
                      <w:color w:val="002060"/>
                    </w:rPr>
                    <w:t> </w:t>
                  </w:r>
                </w:p>
              </w:tc>
            </w:tr>
            <w:tr w:rsidR="00EC11F2" w:rsidRPr="00C5602B" w14:paraId="7B8F7CF3"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CFA8A4A" w14:textId="77777777" w:rsidR="00EC11F2" w:rsidRPr="00C5602B" w:rsidRDefault="00EC11F2" w:rsidP="005B2254">
                  <w:pPr>
                    <w:pStyle w:val="rowtabella0"/>
                    <w:rPr>
                      <w:color w:val="002060"/>
                    </w:rPr>
                  </w:pPr>
                  <w:r w:rsidRPr="00C5602B">
                    <w:rPr>
                      <w:color w:val="002060"/>
                    </w:rPr>
                    <w:t>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97EB17" w14:textId="77777777" w:rsidR="00EC11F2" w:rsidRPr="00C5602B" w:rsidRDefault="00EC11F2" w:rsidP="005B2254">
                  <w:pPr>
                    <w:pStyle w:val="rowtabella0"/>
                    <w:rPr>
                      <w:color w:val="002060"/>
                    </w:rPr>
                  </w:pPr>
                  <w:r w:rsidRPr="00C5602B">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22794C" w14:textId="77777777" w:rsidR="00EC11F2" w:rsidRPr="00C5602B" w:rsidRDefault="00EC11F2" w:rsidP="005B2254">
                  <w:pPr>
                    <w:pStyle w:val="rowtabella0"/>
                    <w:jc w:val="center"/>
                    <w:rPr>
                      <w:color w:val="002060"/>
                    </w:rPr>
                  </w:pPr>
                  <w:r w:rsidRPr="00C5602B">
                    <w:rPr>
                      <w:color w:val="002060"/>
                    </w:rPr>
                    <w:t>10 - 5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9404F8" w14:textId="77777777" w:rsidR="00EC11F2" w:rsidRPr="00C5602B" w:rsidRDefault="00EC11F2" w:rsidP="005B2254">
                  <w:pPr>
                    <w:pStyle w:val="rowtabella0"/>
                    <w:jc w:val="center"/>
                    <w:rPr>
                      <w:color w:val="002060"/>
                    </w:rPr>
                  </w:pPr>
                  <w:r w:rsidRPr="00C5602B">
                    <w:rPr>
                      <w:color w:val="002060"/>
                    </w:rPr>
                    <w:t> </w:t>
                  </w:r>
                </w:p>
              </w:tc>
            </w:tr>
            <w:tr w:rsidR="00EC11F2" w:rsidRPr="00C5602B" w14:paraId="46C35433"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B974D5" w14:textId="77777777" w:rsidR="00EC11F2" w:rsidRPr="00C5602B" w:rsidRDefault="00EC11F2" w:rsidP="005B2254">
                  <w:pPr>
                    <w:pStyle w:val="rowtabella0"/>
                    <w:rPr>
                      <w:color w:val="002060"/>
                    </w:rPr>
                  </w:pPr>
                  <w:r w:rsidRPr="00C5602B">
                    <w:rPr>
                      <w:color w:val="002060"/>
                    </w:rPr>
                    <w:t>GAGLIOLE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C3E146" w14:textId="77777777" w:rsidR="00EC11F2" w:rsidRPr="00C5602B" w:rsidRDefault="00EC11F2" w:rsidP="005B2254">
                  <w:pPr>
                    <w:pStyle w:val="rowtabella0"/>
                    <w:rPr>
                      <w:color w:val="002060"/>
                    </w:rPr>
                  </w:pPr>
                  <w:r w:rsidRPr="00C5602B">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0A628B9" w14:textId="77777777" w:rsidR="00EC11F2" w:rsidRPr="00C5602B" w:rsidRDefault="00EC11F2" w:rsidP="005B2254">
                  <w:pPr>
                    <w:pStyle w:val="rowtabella0"/>
                    <w:jc w:val="center"/>
                    <w:rPr>
                      <w:color w:val="002060"/>
                    </w:rPr>
                  </w:pPr>
                  <w:r w:rsidRPr="00C5602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75296F" w14:textId="77777777" w:rsidR="00EC11F2" w:rsidRPr="00C5602B" w:rsidRDefault="00EC11F2" w:rsidP="005B2254">
                  <w:pPr>
                    <w:pStyle w:val="rowtabella0"/>
                    <w:jc w:val="center"/>
                    <w:rPr>
                      <w:color w:val="002060"/>
                    </w:rPr>
                  </w:pPr>
                  <w:r w:rsidRPr="00C5602B">
                    <w:rPr>
                      <w:color w:val="002060"/>
                    </w:rPr>
                    <w:t> </w:t>
                  </w:r>
                </w:p>
              </w:tc>
            </w:tr>
            <w:tr w:rsidR="00EC11F2" w:rsidRPr="00C5602B" w14:paraId="230B69F2"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82104D" w14:textId="77777777" w:rsidR="00EC11F2" w:rsidRPr="00C5602B" w:rsidRDefault="00EC11F2" w:rsidP="005B2254">
                  <w:pPr>
                    <w:pStyle w:val="rowtabella0"/>
                    <w:rPr>
                      <w:color w:val="002060"/>
                    </w:rPr>
                  </w:pPr>
                  <w:r w:rsidRPr="00C5602B">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B849C3" w14:textId="77777777" w:rsidR="00EC11F2" w:rsidRPr="00C5602B" w:rsidRDefault="00EC11F2" w:rsidP="005B2254">
                  <w:pPr>
                    <w:pStyle w:val="rowtabella0"/>
                    <w:rPr>
                      <w:color w:val="002060"/>
                    </w:rPr>
                  </w:pPr>
                  <w:r w:rsidRPr="00C5602B">
                    <w:rPr>
                      <w:color w:val="002060"/>
                    </w:rPr>
                    <w:t>- U.S. FORTUNA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2BE58" w14:textId="77777777" w:rsidR="00EC11F2" w:rsidRPr="00C5602B" w:rsidRDefault="00EC11F2" w:rsidP="005B2254">
                  <w:pPr>
                    <w:pStyle w:val="rowtabella0"/>
                    <w:jc w:val="center"/>
                    <w:rPr>
                      <w:color w:val="002060"/>
                    </w:rPr>
                  </w:pPr>
                  <w:r w:rsidRPr="00C5602B">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FD3A" w14:textId="77777777" w:rsidR="00EC11F2" w:rsidRPr="00C5602B" w:rsidRDefault="00EC11F2" w:rsidP="005B2254">
                  <w:pPr>
                    <w:pStyle w:val="rowtabella0"/>
                    <w:jc w:val="center"/>
                    <w:rPr>
                      <w:color w:val="002060"/>
                    </w:rPr>
                  </w:pPr>
                  <w:r w:rsidRPr="00C5602B">
                    <w:rPr>
                      <w:color w:val="002060"/>
                    </w:rPr>
                    <w:t> </w:t>
                  </w:r>
                </w:p>
              </w:tc>
            </w:tr>
            <w:tr w:rsidR="00EC11F2" w:rsidRPr="00C5602B" w14:paraId="0BA7905C"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07EC3485" w14:textId="77777777" w:rsidR="00EC11F2" w:rsidRPr="00C5602B" w:rsidRDefault="00EC11F2" w:rsidP="005B2254">
                  <w:pPr>
                    <w:pStyle w:val="rowtabella0"/>
                    <w:rPr>
                      <w:color w:val="002060"/>
                    </w:rPr>
                  </w:pPr>
                  <w:r w:rsidRPr="00C5602B">
                    <w:rPr>
                      <w:color w:val="002060"/>
                    </w:rPr>
                    <w:t>(1) - disputata il 15/02/2025</w:t>
                  </w:r>
                </w:p>
              </w:tc>
            </w:tr>
          </w:tbl>
          <w:p w14:paraId="3659DC2F" w14:textId="77777777" w:rsidR="00EC11F2" w:rsidRPr="00C5602B" w:rsidRDefault="00EC11F2" w:rsidP="005B2254">
            <w:pPr>
              <w:rPr>
                <w:color w:val="002060"/>
              </w:rPr>
            </w:pPr>
          </w:p>
        </w:tc>
      </w:tr>
    </w:tbl>
    <w:p w14:paraId="0C529D29" w14:textId="77777777" w:rsidR="00EC11F2" w:rsidRPr="00C5602B" w:rsidRDefault="00EC11F2" w:rsidP="00EC11F2">
      <w:pPr>
        <w:pStyle w:val="breakline"/>
        <w:rPr>
          <w:rFonts w:eastAsiaTheme="minorEastAsia"/>
          <w:color w:val="002060"/>
        </w:rPr>
      </w:pPr>
    </w:p>
    <w:p w14:paraId="5863D575" w14:textId="77777777" w:rsidR="00EC11F2" w:rsidRPr="00C5602B" w:rsidRDefault="00EC11F2" w:rsidP="00EC11F2">
      <w:pPr>
        <w:pStyle w:val="breakline"/>
        <w:rPr>
          <w:color w:val="002060"/>
        </w:rPr>
      </w:pPr>
    </w:p>
    <w:p w14:paraId="0900BFC0" w14:textId="77777777" w:rsidR="00EC11F2" w:rsidRPr="00C5602B" w:rsidRDefault="00EC11F2" w:rsidP="00EC11F2">
      <w:pPr>
        <w:pStyle w:val="titoloprinc0"/>
        <w:rPr>
          <w:color w:val="002060"/>
        </w:rPr>
      </w:pPr>
      <w:r w:rsidRPr="00C5602B">
        <w:rPr>
          <w:color w:val="002060"/>
        </w:rPr>
        <w:t>GIUDICE SPORTIVO</w:t>
      </w:r>
    </w:p>
    <w:p w14:paraId="7CC8DED8"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411A0A37" w14:textId="77777777" w:rsidR="00EC11F2" w:rsidRPr="00C5602B" w:rsidRDefault="00EC11F2" w:rsidP="00EC11F2">
      <w:pPr>
        <w:pStyle w:val="titolo10"/>
        <w:rPr>
          <w:color w:val="002060"/>
        </w:rPr>
      </w:pPr>
      <w:r w:rsidRPr="00C5602B">
        <w:rPr>
          <w:color w:val="002060"/>
        </w:rPr>
        <w:t xml:space="preserve">GARE DEL 14/ 2/2025 </w:t>
      </w:r>
    </w:p>
    <w:p w14:paraId="1F06C2AA" w14:textId="77777777" w:rsidR="00EC11F2" w:rsidRPr="00C5602B" w:rsidRDefault="00EC11F2" w:rsidP="00EC11F2">
      <w:pPr>
        <w:pStyle w:val="titolo7a"/>
        <w:rPr>
          <w:color w:val="002060"/>
        </w:rPr>
      </w:pPr>
      <w:r w:rsidRPr="00C5602B">
        <w:rPr>
          <w:color w:val="002060"/>
        </w:rPr>
        <w:t xml:space="preserve">PROVVEDIMENTI DISCIPLINARI </w:t>
      </w:r>
    </w:p>
    <w:p w14:paraId="6166AFB3"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3B6F4BDB" w14:textId="77777777" w:rsidR="00EC11F2" w:rsidRPr="00C5602B" w:rsidRDefault="00EC11F2" w:rsidP="00EC11F2">
      <w:pPr>
        <w:pStyle w:val="titolo30"/>
        <w:rPr>
          <w:color w:val="002060"/>
        </w:rPr>
      </w:pPr>
      <w:r w:rsidRPr="00C5602B">
        <w:rPr>
          <w:color w:val="002060"/>
        </w:rPr>
        <w:t xml:space="preserve">ALLENATORI </w:t>
      </w:r>
    </w:p>
    <w:p w14:paraId="37BDE4A1" w14:textId="77777777" w:rsidR="00EC11F2" w:rsidRPr="00C5602B" w:rsidRDefault="00EC11F2" w:rsidP="00EC11F2">
      <w:pPr>
        <w:pStyle w:val="titolo20"/>
        <w:rPr>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592004F" w14:textId="77777777" w:rsidTr="005B2254">
        <w:tc>
          <w:tcPr>
            <w:tcW w:w="2200" w:type="dxa"/>
            <w:tcMar>
              <w:top w:w="20" w:type="dxa"/>
              <w:left w:w="20" w:type="dxa"/>
              <w:bottom w:w="20" w:type="dxa"/>
              <w:right w:w="20" w:type="dxa"/>
            </w:tcMar>
            <w:vAlign w:val="center"/>
            <w:hideMark/>
          </w:tcPr>
          <w:p w14:paraId="0AF8C6B0" w14:textId="77777777" w:rsidR="00EC11F2" w:rsidRPr="00C5602B" w:rsidRDefault="00EC11F2" w:rsidP="005B2254">
            <w:pPr>
              <w:pStyle w:val="movimento"/>
              <w:rPr>
                <w:color w:val="002060"/>
              </w:rPr>
            </w:pPr>
            <w:r w:rsidRPr="00C5602B">
              <w:rPr>
                <w:color w:val="002060"/>
              </w:rPr>
              <w:t>CAMPOFIORITI LEONARDO</w:t>
            </w:r>
          </w:p>
        </w:tc>
        <w:tc>
          <w:tcPr>
            <w:tcW w:w="2200" w:type="dxa"/>
            <w:tcMar>
              <w:top w:w="20" w:type="dxa"/>
              <w:left w:w="20" w:type="dxa"/>
              <w:bottom w:w="20" w:type="dxa"/>
              <w:right w:w="20" w:type="dxa"/>
            </w:tcMar>
            <w:vAlign w:val="center"/>
            <w:hideMark/>
          </w:tcPr>
          <w:p w14:paraId="04EB0B62" w14:textId="77777777" w:rsidR="00EC11F2" w:rsidRPr="00C5602B" w:rsidRDefault="00EC11F2" w:rsidP="005B2254">
            <w:pPr>
              <w:pStyle w:val="movimento2"/>
              <w:rPr>
                <w:color w:val="002060"/>
              </w:rPr>
            </w:pPr>
            <w:r w:rsidRPr="00C5602B">
              <w:rPr>
                <w:color w:val="002060"/>
              </w:rPr>
              <w:t xml:space="preserve">(FUTSAL MONTURANO) </w:t>
            </w:r>
          </w:p>
        </w:tc>
        <w:tc>
          <w:tcPr>
            <w:tcW w:w="800" w:type="dxa"/>
            <w:tcMar>
              <w:top w:w="20" w:type="dxa"/>
              <w:left w:w="20" w:type="dxa"/>
              <w:bottom w:w="20" w:type="dxa"/>
              <w:right w:w="20" w:type="dxa"/>
            </w:tcMar>
            <w:vAlign w:val="center"/>
            <w:hideMark/>
          </w:tcPr>
          <w:p w14:paraId="48205FF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D0EEE9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0E2BDA3" w14:textId="77777777" w:rsidR="00EC11F2" w:rsidRPr="00C5602B" w:rsidRDefault="00EC11F2" w:rsidP="005B2254">
            <w:pPr>
              <w:pStyle w:val="movimento2"/>
              <w:rPr>
                <w:color w:val="002060"/>
              </w:rPr>
            </w:pPr>
            <w:r w:rsidRPr="00C5602B">
              <w:rPr>
                <w:color w:val="002060"/>
              </w:rPr>
              <w:t> </w:t>
            </w:r>
          </w:p>
        </w:tc>
      </w:tr>
    </w:tbl>
    <w:p w14:paraId="7D22DEB1" w14:textId="77777777" w:rsidR="00EC11F2" w:rsidRPr="00C5602B" w:rsidRDefault="00EC11F2" w:rsidP="00EC11F2">
      <w:pPr>
        <w:pStyle w:val="titolo30"/>
        <w:rPr>
          <w:rFonts w:eastAsiaTheme="minorEastAsia"/>
          <w:color w:val="002060"/>
        </w:rPr>
      </w:pPr>
      <w:r w:rsidRPr="00C5602B">
        <w:rPr>
          <w:color w:val="002060"/>
        </w:rPr>
        <w:t xml:space="preserve">CALCIATORI ESPULSI </w:t>
      </w:r>
    </w:p>
    <w:p w14:paraId="3DC62037" w14:textId="77777777" w:rsidR="00EC11F2" w:rsidRPr="00C5602B" w:rsidRDefault="00EC11F2" w:rsidP="00EC11F2">
      <w:pPr>
        <w:pStyle w:val="titolo20"/>
        <w:rPr>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90EFAE7" w14:textId="77777777" w:rsidTr="005B2254">
        <w:tc>
          <w:tcPr>
            <w:tcW w:w="2200" w:type="dxa"/>
            <w:tcMar>
              <w:top w:w="20" w:type="dxa"/>
              <w:left w:w="20" w:type="dxa"/>
              <w:bottom w:w="20" w:type="dxa"/>
              <w:right w:w="20" w:type="dxa"/>
            </w:tcMar>
            <w:vAlign w:val="center"/>
            <w:hideMark/>
          </w:tcPr>
          <w:p w14:paraId="74CEB7D1" w14:textId="77777777" w:rsidR="00EC11F2" w:rsidRPr="00C5602B" w:rsidRDefault="00EC11F2" w:rsidP="005B2254">
            <w:pPr>
              <w:pStyle w:val="movimento"/>
              <w:rPr>
                <w:color w:val="002060"/>
              </w:rPr>
            </w:pPr>
            <w:r w:rsidRPr="00C5602B">
              <w:rPr>
                <w:color w:val="002060"/>
              </w:rPr>
              <w:t>ALBERTI LEONARDO LUIS</w:t>
            </w:r>
          </w:p>
        </w:tc>
        <w:tc>
          <w:tcPr>
            <w:tcW w:w="2200" w:type="dxa"/>
            <w:tcMar>
              <w:top w:w="20" w:type="dxa"/>
              <w:left w:w="20" w:type="dxa"/>
              <w:bottom w:w="20" w:type="dxa"/>
              <w:right w:w="20" w:type="dxa"/>
            </w:tcMar>
            <w:vAlign w:val="center"/>
            <w:hideMark/>
          </w:tcPr>
          <w:p w14:paraId="396EC4F6" w14:textId="77777777" w:rsidR="00EC11F2" w:rsidRPr="00C5602B" w:rsidRDefault="00EC11F2" w:rsidP="005B2254">
            <w:pPr>
              <w:pStyle w:val="movimento2"/>
              <w:rPr>
                <w:color w:val="002060"/>
              </w:rPr>
            </w:pPr>
            <w:r w:rsidRPr="00C5602B">
              <w:rPr>
                <w:color w:val="002060"/>
              </w:rPr>
              <w:t xml:space="preserve">(FUTSAL MONTURANO) </w:t>
            </w:r>
          </w:p>
        </w:tc>
        <w:tc>
          <w:tcPr>
            <w:tcW w:w="800" w:type="dxa"/>
            <w:tcMar>
              <w:top w:w="20" w:type="dxa"/>
              <w:left w:w="20" w:type="dxa"/>
              <w:bottom w:w="20" w:type="dxa"/>
              <w:right w:w="20" w:type="dxa"/>
            </w:tcMar>
            <w:vAlign w:val="center"/>
            <w:hideMark/>
          </w:tcPr>
          <w:p w14:paraId="6986EAE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7EEA27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8DAB2ED" w14:textId="77777777" w:rsidR="00EC11F2" w:rsidRPr="00C5602B" w:rsidRDefault="00EC11F2" w:rsidP="005B2254">
            <w:pPr>
              <w:pStyle w:val="movimento2"/>
              <w:rPr>
                <w:color w:val="002060"/>
              </w:rPr>
            </w:pPr>
            <w:r w:rsidRPr="00C5602B">
              <w:rPr>
                <w:color w:val="002060"/>
              </w:rPr>
              <w:t> </w:t>
            </w:r>
          </w:p>
        </w:tc>
      </w:tr>
    </w:tbl>
    <w:p w14:paraId="6EBC2A5C"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43B1FF56" w14:textId="77777777" w:rsidR="00EC11F2" w:rsidRPr="00C5602B" w:rsidRDefault="00EC11F2" w:rsidP="00EC11F2">
      <w:pPr>
        <w:pStyle w:val="titolo20"/>
        <w:rPr>
          <w:color w:val="002060"/>
        </w:rPr>
      </w:pPr>
      <w:r w:rsidRPr="00C5602B">
        <w:rPr>
          <w:color w:val="002060"/>
        </w:rPr>
        <w:t xml:space="preserve">SQUALIFICA PER UNA GARA EFFETTIVA PER RECIDIVITA' IN AMMONIZIONE (X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AE35472" w14:textId="77777777" w:rsidTr="005B2254">
        <w:tc>
          <w:tcPr>
            <w:tcW w:w="2200" w:type="dxa"/>
            <w:tcMar>
              <w:top w:w="20" w:type="dxa"/>
              <w:left w:w="20" w:type="dxa"/>
              <w:bottom w:w="20" w:type="dxa"/>
              <w:right w:w="20" w:type="dxa"/>
            </w:tcMar>
            <w:vAlign w:val="center"/>
            <w:hideMark/>
          </w:tcPr>
          <w:p w14:paraId="1E9D6015" w14:textId="77777777" w:rsidR="00EC11F2" w:rsidRPr="00C5602B" w:rsidRDefault="00EC11F2" w:rsidP="005B2254">
            <w:pPr>
              <w:pStyle w:val="movimento"/>
              <w:rPr>
                <w:color w:val="002060"/>
              </w:rPr>
            </w:pPr>
            <w:r w:rsidRPr="00C5602B">
              <w:rPr>
                <w:color w:val="002060"/>
              </w:rPr>
              <w:lastRenderedPageBreak/>
              <w:t>GASPARRONI DANILO</w:t>
            </w:r>
          </w:p>
        </w:tc>
        <w:tc>
          <w:tcPr>
            <w:tcW w:w="2200" w:type="dxa"/>
            <w:tcMar>
              <w:top w:w="20" w:type="dxa"/>
              <w:left w:w="20" w:type="dxa"/>
              <w:bottom w:w="20" w:type="dxa"/>
              <w:right w:w="20" w:type="dxa"/>
            </w:tcMar>
            <w:vAlign w:val="center"/>
            <w:hideMark/>
          </w:tcPr>
          <w:p w14:paraId="167BD74E" w14:textId="77777777" w:rsidR="00EC11F2" w:rsidRPr="00C5602B" w:rsidRDefault="00EC11F2" w:rsidP="005B2254">
            <w:pPr>
              <w:pStyle w:val="movimento2"/>
              <w:rPr>
                <w:color w:val="002060"/>
              </w:rPr>
            </w:pPr>
            <w:r w:rsidRPr="00C5602B">
              <w:rPr>
                <w:color w:val="002060"/>
              </w:rPr>
              <w:t xml:space="preserve">(PIETRALACROCE 73) </w:t>
            </w:r>
          </w:p>
        </w:tc>
        <w:tc>
          <w:tcPr>
            <w:tcW w:w="800" w:type="dxa"/>
            <w:tcMar>
              <w:top w:w="20" w:type="dxa"/>
              <w:left w:w="20" w:type="dxa"/>
              <w:bottom w:w="20" w:type="dxa"/>
              <w:right w:w="20" w:type="dxa"/>
            </w:tcMar>
            <w:vAlign w:val="center"/>
            <w:hideMark/>
          </w:tcPr>
          <w:p w14:paraId="27FF7E5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F9F840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59832D7" w14:textId="77777777" w:rsidR="00EC11F2" w:rsidRPr="00C5602B" w:rsidRDefault="00EC11F2" w:rsidP="005B2254">
            <w:pPr>
              <w:pStyle w:val="movimento2"/>
              <w:rPr>
                <w:color w:val="002060"/>
              </w:rPr>
            </w:pPr>
            <w:r w:rsidRPr="00C5602B">
              <w:rPr>
                <w:color w:val="002060"/>
              </w:rPr>
              <w:t> </w:t>
            </w:r>
          </w:p>
        </w:tc>
      </w:tr>
    </w:tbl>
    <w:p w14:paraId="2E2B7A73" w14:textId="77777777" w:rsidR="00EC11F2" w:rsidRPr="00C5602B" w:rsidRDefault="00EC11F2" w:rsidP="00EC11F2">
      <w:pPr>
        <w:pStyle w:val="titolo20"/>
        <w:rPr>
          <w:rFonts w:eastAsiaTheme="minorEastAsia"/>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8A96B68" w14:textId="77777777" w:rsidTr="005B2254">
        <w:tc>
          <w:tcPr>
            <w:tcW w:w="2200" w:type="dxa"/>
            <w:tcMar>
              <w:top w:w="20" w:type="dxa"/>
              <w:left w:w="20" w:type="dxa"/>
              <w:bottom w:w="20" w:type="dxa"/>
              <w:right w:w="20" w:type="dxa"/>
            </w:tcMar>
            <w:vAlign w:val="center"/>
            <w:hideMark/>
          </w:tcPr>
          <w:p w14:paraId="550549F2" w14:textId="77777777" w:rsidR="00EC11F2" w:rsidRPr="00C5602B" w:rsidRDefault="00EC11F2" w:rsidP="005B2254">
            <w:pPr>
              <w:pStyle w:val="movimento"/>
              <w:rPr>
                <w:color w:val="002060"/>
              </w:rPr>
            </w:pPr>
            <w:r w:rsidRPr="00C5602B">
              <w:rPr>
                <w:color w:val="002060"/>
              </w:rPr>
              <w:t>SILMI HAMZA</w:t>
            </w:r>
          </w:p>
        </w:tc>
        <w:tc>
          <w:tcPr>
            <w:tcW w:w="2200" w:type="dxa"/>
            <w:tcMar>
              <w:top w:w="20" w:type="dxa"/>
              <w:left w:w="20" w:type="dxa"/>
              <w:bottom w:w="20" w:type="dxa"/>
              <w:right w:w="20" w:type="dxa"/>
            </w:tcMar>
            <w:vAlign w:val="center"/>
            <w:hideMark/>
          </w:tcPr>
          <w:p w14:paraId="46F29D49" w14:textId="77777777" w:rsidR="00EC11F2" w:rsidRPr="00C5602B" w:rsidRDefault="00EC11F2" w:rsidP="005B2254">
            <w:pPr>
              <w:pStyle w:val="movimento2"/>
              <w:rPr>
                <w:color w:val="002060"/>
              </w:rPr>
            </w:pPr>
            <w:r w:rsidRPr="00C5602B">
              <w:rPr>
                <w:color w:val="002060"/>
              </w:rPr>
              <w:t xml:space="preserve">(BAYER CAPPUCCINI) </w:t>
            </w:r>
          </w:p>
        </w:tc>
        <w:tc>
          <w:tcPr>
            <w:tcW w:w="800" w:type="dxa"/>
            <w:tcMar>
              <w:top w:w="20" w:type="dxa"/>
              <w:left w:w="20" w:type="dxa"/>
              <w:bottom w:w="20" w:type="dxa"/>
              <w:right w:w="20" w:type="dxa"/>
            </w:tcMar>
            <w:vAlign w:val="center"/>
            <w:hideMark/>
          </w:tcPr>
          <w:p w14:paraId="6488C13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D69A16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8615292" w14:textId="77777777" w:rsidR="00EC11F2" w:rsidRPr="00C5602B" w:rsidRDefault="00EC11F2" w:rsidP="005B2254">
            <w:pPr>
              <w:pStyle w:val="movimento2"/>
              <w:rPr>
                <w:color w:val="002060"/>
              </w:rPr>
            </w:pPr>
            <w:r w:rsidRPr="00C5602B">
              <w:rPr>
                <w:color w:val="002060"/>
              </w:rPr>
              <w:t> </w:t>
            </w:r>
          </w:p>
        </w:tc>
      </w:tr>
    </w:tbl>
    <w:p w14:paraId="368A2962" w14:textId="77777777" w:rsidR="00EC11F2" w:rsidRPr="00C5602B" w:rsidRDefault="00EC11F2" w:rsidP="00EC11F2">
      <w:pPr>
        <w:pStyle w:val="titolo20"/>
        <w:rPr>
          <w:rFonts w:eastAsiaTheme="minorEastAsia"/>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6CE430C" w14:textId="77777777" w:rsidTr="005B2254">
        <w:tc>
          <w:tcPr>
            <w:tcW w:w="2200" w:type="dxa"/>
            <w:tcMar>
              <w:top w:w="20" w:type="dxa"/>
              <w:left w:w="20" w:type="dxa"/>
              <w:bottom w:w="20" w:type="dxa"/>
              <w:right w:w="20" w:type="dxa"/>
            </w:tcMar>
            <w:vAlign w:val="center"/>
            <w:hideMark/>
          </w:tcPr>
          <w:p w14:paraId="6D625BB5" w14:textId="77777777" w:rsidR="00EC11F2" w:rsidRPr="00C5602B" w:rsidRDefault="00EC11F2" w:rsidP="005B2254">
            <w:pPr>
              <w:pStyle w:val="movimento"/>
              <w:rPr>
                <w:color w:val="002060"/>
              </w:rPr>
            </w:pPr>
            <w:r w:rsidRPr="00C5602B">
              <w:rPr>
                <w:color w:val="002060"/>
              </w:rPr>
              <w:t>BRUNO SIMONE</w:t>
            </w:r>
          </w:p>
        </w:tc>
        <w:tc>
          <w:tcPr>
            <w:tcW w:w="2200" w:type="dxa"/>
            <w:tcMar>
              <w:top w:w="20" w:type="dxa"/>
              <w:left w:w="20" w:type="dxa"/>
              <w:bottom w:w="20" w:type="dxa"/>
              <w:right w:w="20" w:type="dxa"/>
            </w:tcMar>
            <w:vAlign w:val="center"/>
            <w:hideMark/>
          </w:tcPr>
          <w:p w14:paraId="7165170D" w14:textId="77777777" w:rsidR="00EC11F2" w:rsidRPr="00C5602B" w:rsidRDefault="00EC11F2" w:rsidP="005B2254">
            <w:pPr>
              <w:pStyle w:val="movimento2"/>
              <w:rPr>
                <w:color w:val="002060"/>
              </w:rPr>
            </w:pPr>
            <w:r w:rsidRPr="00C5602B">
              <w:rPr>
                <w:color w:val="002060"/>
              </w:rPr>
              <w:t xml:space="preserve">(SAMBENEDETTESE C5 SSDARL) </w:t>
            </w:r>
          </w:p>
        </w:tc>
        <w:tc>
          <w:tcPr>
            <w:tcW w:w="800" w:type="dxa"/>
            <w:tcMar>
              <w:top w:w="20" w:type="dxa"/>
              <w:left w:w="20" w:type="dxa"/>
              <w:bottom w:w="20" w:type="dxa"/>
              <w:right w:w="20" w:type="dxa"/>
            </w:tcMar>
            <w:vAlign w:val="center"/>
            <w:hideMark/>
          </w:tcPr>
          <w:p w14:paraId="4E3247E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9FE5930" w14:textId="77777777" w:rsidR="00EC11F2" w:rsidRPr="00C5602B" w:rsidRDefault="00EC11F2" w:rsidP="005B2254">
            <w:pPr>
              <w:pStyle w:val="movimento"/>
              <w:rPr>
                <w:color w:val="002060"/>
              </w:rPr>
            </w:pPr>
            <w:r w:rsidRPr="00C5602B">
              <w:rPr>
                <w:color w:val="002060"/>
              </w:rPr>
              <w:t>DI MAGGIO ENRICO</w:t>
            </w:r>
          </w:p>
        </w:tc>
        <w:tc>
          <w:tcPr>
            <w:tcW w:w="2200" w:type="dxa"/>
            <w:tcMar>
              <w:top w:w="20" w:type="dxa"/>
              <w:left w:w="20" w:type="dxa"/>
              <w:bottom w:w="20" w:type="dxa"/>
              <w:right w:w="20" w:type="dxa"/>
            </w:tcMar>
            <w:vAlign w:val="center"/>
            <w:hideMark/>
          </w:tcPr>
          <w:p w14:paraId="2DB07D93" w14:textId="77777777" w:rsidR="00EC11F2" w:rsidRPr="00C5602B" w:rsidRDefault="00EC11F2" w:rsidP="005B2254">
            <w:pPr>
              <w:pStyle w:val="movimento2"/>
              <w:rPr>
                <w:color w:val="002060"/>
              </w:rPr>
            </w:pPr>
            <w:r w:rsidRPr="00C5602B">
              <w:rPr>
                <w:color w:val="002060"/>
              </w:rPr>
              <w:t xml:space="preserve">(U.S. FORTUNA FANO) </w:t>
            </w:r>
          </w:p>
        </w:tc>
      </w:tr>
    </w:tbl>
    <w:p w14:paraId="11EF0A9D" w14:textId="77777777" w:rsidR="00EC11F2" w:rsidRPr="00C5602B" w:rsidRDefault="00EC11F2" w:rsidP="00EC11F2">
      <w:pPr>
        <w:pStyle w:val="titolo20"/>
        <w:rPr>
          <w:rFonts w:eastAsiaTheme="minorEastAsia"/>
          <w:color w:val="002060"/>
        </w:rPr>
      </w:pPr>
      <w:r w:rsidRPr="00C5602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8E48DDF" w14:textId="77777777" w:rsidTr="005B2254">
        <w:tc>
          <w:tcPr>
            <w:tcW w:w="2200" w:type="dxa"/>
            <w:tcMar>
              <w:top w:w="20" w:type="dxa"/>
              <w:left w:w="20" w:type="dxa"/>
              <w:bottom w:w="20" w:type="dxa"/>
              <w:right w:w="20" w:type="dxa"/>
            </w:tcMar>
            <w:vAlign w:val="center"/>
            <w:hideMark/>
          </w:tcPr>
          <w:p w14:paraId="1A76E80D" w14:textId="77777777" w:rsidR="00EC11F2" w:rsidRPr="00C5602B" w:rsidRDefault="00EC11F2" w:rsidP="005B2254">
            <w:pPr>
              <w:pStyle w:val="movimento"/>
              <w:rPr>
                <w:color w:val="002060"/>
              </w:rPr>
            </w:pPr>
            <w:r w:rsidRPr="00C5602B">
              <w:rPr>
                <w:color w:val="002060"/>
              </w:rPr>
              <w:t>NAZAROLF CARLOS AUGUSTIN</w:t>
            </w:r>
          </w:p>
        </w:tc>
        <w:tc>
          <w:tcPr>
            <w:tcW w:w="2200" w:type="dxa"/>
            <w:tcMar>
              <w:top w:w="20" w:type="dxa"/>
              <w:left w:w="20" w:type="dxa"/>
              <w:bottom w:w="20" w:type="dxa"/>
              <w:right w:w="20" w:type="dxa"/>
            </w:tcMar>
            <w:vAlign w:val="center"/>
            <w:hideMark/>
          </w:tcPr>
          <w:p w14:paraId="5EB10B58" w14:textId="77777777" w:rsidR="00EC11F2" w:rsidRPr="00C5602B" w:rsidRDefault="00EC11F2" w:rsidP="005B2254">
            <w:pPr>
              <w:pStyle w:val="movimento2"/>
              <w:rPr>
                <w:color w:val="002060"/>
              </w:rPr>
            </w:pPr>
            <w:r w:rsidRPr="00C5602B">
              <w:rPr>
                <w:color w:val="002060"/>
              </w:rPr>
              <w:t xml:space="preserve">(BAYER CAPPUCCINI) </w:t>
            </w:r>
          </w:p>
        </w:tc>
        <w:tc>
          <w:tcPr>
            <w:tcW w:w="800" w:type="dxa"/>
            <w:tcMar>
              <w:top w:w="20" w:type="dxa"/>
              <w:left w:w="20" w:type="dxa"/>
              <w:bottom w:w="20" w:type="dxa"/>
              <w:right w:w="20" w:type="dxa"/>
            </w:tcMar>
            <w:vAlign w:val="center"/>
            <w:hideMark/>
          </w:tcPr>
          <w:p w14:paraId="490D19E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6A72163" w14:textId="77777777" w:rsidR="00EC11F2" w:rsidRPr="00C5602B" w:rsidRDefault="00EC11F2" w:rsidP="005B2254">
            <w:pPr>
              <w:pStyle w:val="movimento"/>
              <w:rPr>
                <w:color w:val="002060"/>
              </w:rPr>
            </w:pPr>
            <w:r w:rsidRPr="00C5602B">
              <w:rPr>
                <w:color w:val="002060"/>
              </w:rPr>
              <w:t>RENKI NAZARENO THOMAS</w:t>
            </w:r>
          </w:p>
        </w:tc>
        <w:tc>
          <w:tcPr>
            <w:tcW w:w="2200" w:type="dxa"/>
            <w:tcMar>
              <w:top w:w="20" w:type="dxa"/>
              <w:left w:w="20" w:type="dxa"/>
              <w:bottom w:w="20" w:type="dxa"/>
              <w:right w:w="20" w:type="dxa"/>
            </w:tcMar>
            <w:vAlign w:val="center"/>
            <w:hideMark/>
          </w:tcPr>
          <w:p w14:paraId="24B89979" w14:textId="77777777" w:rsidR="00EC11F2" w:rsidRPr="00C5602B" w:rsidRDefault="00EC11F2" w:rsidP="005B2254">
            <w:pPr>
              <w:pStyle w:val="movimento2"/>
              <w:rPr>
                <w:color w:val="002060"/>
              </w:rPr>
            </w:pPr>
            <w:r w:rsidRPr="00C5602B">
              <w:rPr>
                <w:color w:val="002060"/>
              </w:rPr>
              <w:t xml:space="preserve">(BAYER CAPPUCCINI) </w:t>
            </w:r>
          </w:p>
        </w:tc>
      </w:tr>
      <w:tr w:rsidR="00EC11F2" w:rsidRPr="00C5602B" w14:paraId="199DA625" w14:textId="77777777" w:rsidTr="005B2254">
        <w:tc>
          <w:tcPr>
            <w:tcW w:w="2200" w:type="dxa"/>
            <w:tcMar>
              <w:top w:w="20" w:type="dxa"/>
              <w:left w:w="20" w:type="dxa"/>
              <w:bottom w:w="20" w:type="dxa"/>
              <w:right w:w="20" w:type="dxa"/>
            </w:tcMar>
            <w:vAlign w:val="center"/>
            <w:hideMark/>
          </w:tcPr>
          <w:p w14:paraId="532398D3" w14:textId="77777777" w:rsidR="00EC11F2" w:rsidRPr="00C5602B" w:rsidRDefault="00EC11F2" w:rsidP="005B2254">
            <w:pPr>
              <w:pStyle w:val="movimento"/>
              <w:rPr>
                <w:color w:val="002060"/>
              </w:rPr>
            </w:pPr>
            <w:r w:rsidRPr="00C5602B">
              <w:rPr>
                <w:color w:val="002060"/>
              </w:rPr>
              <w:t>SESTILI NICCOLO</w:t>
            </w:r>
          </w:p>
        </w:tc>
        <w:tc>
          <w:tcPr>
            <w:tcW w:w="2200" w:type="dxa"/>
            <w:tcMar>
              <w:top w:w="20" w:type="dxa"/>
              <w:left w:w="20" w:type="dxa"/>
              <w:bottom w:w="20" w:type="dxa"/>
              <w:right w:w="20" w:type="dxa"/>
            </w:tcMar>
            <w:vAlign w:val="center"/>
            <w:hideMark/>
          </w:tcPr>
          <w:p w14:paraId="17AAB750" w14:textId="77777777" w:rsidR="00EC11F2" w:rsidRPr="00C5602B" w:rsidRDefault="00EC11F2" w:rsidP="005B2254">
            <w:pPr>
              <w:pStyle w:val="movimento2"/>
              <w:rPr>
                <w:color w:val="002060"/>
              </w:rPr>
            </w:pPr>
            <w:r w:rsidRPr="00C5602B">
              <w:rPr>
                <w:color w:val="002060"/>
              </w:rPr>
              <w:t xml:space="preserve">(SAMBENEDETTESE C5 SSDARL) </w:t>
            </w:r>
          </w:p>
        </w:tc>
        <w:tc>
          <w:tcPr>
            <w:tcW w:w="800" w:type="dxa"/>
            <w:tcMar>
              <w:top w:w="20" w:type="dxa"/>
              <w:left w:w="20" w:type="dxa"/>
              <w:bottom w:w="20" w:type="dxa"/>
              <w:right w:w="20" w:type="dxa"/>
            </w:tcMar>
            <w:vAlign w:val="center"/>
            <w:hideMark/>
          </w:tcPr>
          <w:p w14:paraId="0B4737A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62FC9DB" w14:textId="77777777" w:rsidR="00EC11F2" w:rsidRPr="00C5602B" w:rsidRDefault="00EC11F2" w:rsidP="005B2254">
            <w:pPr>
              <w:pStyle w:val="movimento"/>
              <w:rPr>
                <w:color w:val="002060"/>
              </w:rPr>
            </w:pPr>
            <w:r w:rsidRPr="00C5602B">
              <w:rPr>
                <w:color w:val="002060"/>
              </w:rPr>
              <w:t>LATINI DIEGO</w:t>
            </w:r>
          </w:p>
        </w:tc>
        <w:tc>
          <w:tcPr>
            <w:tcW w:w="2200" w:type="dxa"/>
            <w:tcMar>
              <w:top w:w="20" w:type="dxa"/>
              <w:left w:w="20" w:type="dxa"/>
              <w:bottom w:w="20" w:type="dxa"/>
              <w:right w:w="20" w:type="dxa"/>
            </w:tcMar>
            <w:vAlign w:val="center"/>
            <w:hideMark/>
          </w:tcPr>
          <w:p w14:paraId="325FA084" w14:textId="77777777" w:rsidR="00EC11F2" w:rsidRPr="00C5602B" w:rsidRDefault="00EC11F2" w:rsidP="005B2254">
            <w:pPr>
              <w:pStyle w:val="movimento2"/>
              <w:rPr>
                <w:color w:val="002060"/>
              </w:rPr>
            </w:pPr>
            <w:r w:rsidRPr="00C5602B">
              <w:rPr>
                <w:color w:val="002060"/>
              </w:rPr>
              <w:t xml:space="preserve">(TRE TORRI A.S.D.) </w:t>
            </w:r>
          </w:p>
        </w:tc>
      </w:tr>
      <w:tr w:rsidR="00EC11F2" w:rsidRPr="00C5602B" w14:paraId="633DEC13" w14:textId="77777777" w:rsidTr="005B2254">
        <w:tc>
          <w:tcPr>
            <w:tcW w:w="2200" w:type="dxa"/>
            <w:tcMar>
              <w:top w:w="20" w:type="dxa"/>
              <w:left w:w="20" w:type="dxa"/>
              <w:bottom w:w="20" w:type="dxa"/>
              <w:right w:w="20" w:type="dxa"/>
            </w:tcMar>
            <w:vAlign w:val="center"/>
            <w:hideMark/>
          </w:tcPr>
          <w:p w14:paraId="4FFBAA23" w14:textId="77777777" w:rsidR="00EC11F2" w:rsidRPr="00C5602B" w:rsidRDefault="00EC11F2" w:rsidP="005B2254">
            <w:pPr>
              <w:pStyle w:val="movimento"/>
              <w:rPr>
                <w:color w:val="002060"/>
              </w:rPr>
            </w:pPr>
            <w:r w:rsidRPr="00C5602B">
              <w:rPr>
                <w:color w:val="002060"/>
              </w:rPr>
              <w:t>MATTIOLI CRISTIAN</w:t>
            </w:r>
          </w:p>
        </w:tc>
        <w:tc>
          <w:tcPr>
            <w:tcW w:w="2200" w:type="dxa"/>
            <w:tcMar>
              <w:top w:w="20" w:type="dxa"/>
              <w:left w:w="20" w:type="dxa"/>
              <w:bottom w:w="20" w:type="dxa"/>
              <w:right w:w="20" w:type="dxa"/>
            </w:tcMar>
            <w:vAlign w:val="center"/>
            <w:hideMark/>
          </w:tcPr>
          <w:p w14:paraId="04BAF29C" w14:textId="77777777" w:rsidR="00EC11F2" w:rsidRPr="00C5602B" w:rsidRDefault="00EC11F2" w:rsidP="005B2254">
            <w:pPr>
              <w:pStyle w:val="movimento2"/>
              <w:rPr>
                <w:color w:val="002060"/>
              </w:rPr>
            </w:pPr>
            <w:r w:rsidRPr="00C5602B">
              <w:rPr>
                <w:color w:val="002060"/>
              </w:rPr>
              <w:t xml:space="preserve">(U.S. FORTUNA FANO) </w:t>
            </w:r>
          </w:p>
        </w:tc>
        <w:tc>
          <w:tcPr>
            <w:tcW w:w="800" w:type="dxa"/>
            <w:tcMar>
              <w:top w:w="20" w:type="dxa"/>
              <w:left w:w="20" w:type="dxa"/>
              <w:bottom w:w="20" w:type="dxa"/>
              <w:right w:w="20" w:type="dxa"/>
            </w:tcMar>
            <w:vAlign w:val="center"/>
            <w:hideMark/>
          </w:tcPr>
          <w:p w14:paraId="12FA01B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C21C34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64D0176" w14:textId="77777777" w:rsidR="00EC11F2" w:rsidRPr="00C5602B" w:rsidRDefault="00EC11F2" w:rsidP="005B2254">
            <w:pPr>
              <w:pStyle w:val="movimento2"/>
              <w:rPr>
                <w:color w:val="002060"/>
              </w:rPr>
            </w:pPr>
            <w:r w:rsidRPr="00C5602B">
              <w:rPr>
                <w:color w:val="002060"/>
              </w:rPr>
              <w:t> </w:t>
            </w:r>
          </w:p>
        </w:tc>
      </w:tr>
    </w:tbl>
    <w:p w14:paraId="5996776F"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EE79AEB" w14:textId="77777777" w:rsidTr="005B2254">
        <w:tc>
          <w:tcPr>
            <w:tcW w:w="2200" w:type="dxa"/>
            <w:tcMar>
              <w:top w:w="20" w:type="dxa"/>
              <w:left w:w="20" w:type="dxa"/>
              <w:bottom w:w="20" w:type="dxa"/>
              <w:right w:w="20" w:type="dxa"/>
            </w:tcMar>
            <w:vAlign w:val="center"/>
            <w:hideMark/>
          </w:tcPr>
          <w:p w14:paraId="7C70B1B1" w14:textId="77777777" w:rsidR="00EC11F2" w:rsidRPr="00C5602B" w:rsidRDefault="00EC11F2" w:rsidP="005B2254">
            <w:pPr>
              <w:pStyle w:val="movimento"/>
              <w:rPr>
                <w:color w:val="002060"/>
              </w:rPr>
            </w:pPr>
            <w:r w:rsidRPr="00C5602B">
              <w:rPr>
                <w:color w:val="002060"/>
              </w:rPr>
              <w:t>GOMEZ MANUELNAZZARENO</w:t>
            </w:r>
          </w:p>
        </w:tc>
        <w:tc>
          <w:tcPr>
            <w:tcW w:w="2200" w:type="dxa"/>
            <w:tcMar>
              <w:top w:w="20" w:type="dxa"/>
              <w:left w:w="20" w:type="dxa"/>
              <w:bottom w:w="20" w:type="dxa"/>
              <w:right w:w="20" w:type="dxa"/>
            </w:tcMar>
            <w:vAlign w:val="center"/>
            <w:hideMark/>
          </w:tcPr>
          <w:p w14:paraId="0A5DC160" w14:textId="77777777" w:rsidR="00EC11F2" w:rsidRPr="00C5602B" w:rsidRDefault="00EC11F2" w:rsidP="005B2254">
            <w:pPr>
              <w:pStyle w:val="movimento2"/>
              <w:rPr>
                <w:color w:val="002060"/>
              </w:rPr>
            </w:pPr>
            <w:r w:rsidRPr="00C5602B">
              <w:rPr>
                <w:color w:val="002060"/>
              </w:rPr>
              <w:t xml:space="preserve">(FERMANA FUTSAL 2022) </w:t>
            </w:r>
          </w:p>
        </w:tc>
        <w:tc>
          <w:tcPr>
            <w:tcW w:w="800" w:type="dxa"/>
            <w:tcMar>
              <w:top w:w="20" w:type="dxa"/>
              <w:left w:w="20" w:type="dxa"/>
              <w:bottom w:w="20" w:type="dxa"/>
              <w:right w:w="20" w:type="dxa"/>
            </w:tcMar>
            <w:vAlign w:val="center"/>
            <w:hideMark/>
          </w:tcPr>
          <w:p w14:paraId="49D02CE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257A07D" w14:textId="77777777" w:rsidR="00EC11F2" w:rsidRPr="00C5602B" w:rsidRDefault="00EC11F2" w:rsidP="005B2254">
            <w:pPr>
              <w:pStyle w:val="movimento"/>
              <w:rPr>
                <w:color w:val="002060"/>
              </w:rPr>
            </w:pPr>
            <w:r w:rsidRPr="00C5602B">
              <w:rPr>
                <w:color w:val="002060"/>
              </w:rPr>
              <w:t>REININI ROBERTO</w:t>
            </w:r>
          </w:p>
        </w:tc>
        <w:tc>
          <w:tcPr>
            <w:tcW w:w="2200" w:type="dxa"/>
            <w:tcMar>
              <w:top w:w="20" w:type="dxa"/>
              <w:left w:w="20" w:type="dxa"/>
              <w:bottom w:w="20" w:type="dxa"/>
              <w:right w:w="20" w:type="dxa"/>
            </w:tcMar>
            <w:vAlign w:val="center"/>
            <w:hideMark/>
          </w:tcPr>
          <w:p w14:paraId="06B4BDF2" w14:textId="77777777" w:rsidR="00EC11F2" w:rsidRPr="00C5602B" w:rsidRDefault="00EC11F2" w:rsidP="005B2254">
            <w:pPr>
              <w:pStyle w:val="movimento2"/>
              <w:rPr>
                <w:color w:val="002060"/>
              </w:rPr>
            </w:pPr>
            <w:r w:rsidRPr="00C5602B">
              <w:rPr>
                <w:color w:val="002060"/>
              </w:rPr>
              <w:t xml:space="preserve">(FUTSAL MONTURANO) </w:t>
            </w:r>
          </w:p>
        </w:tc>
      </w:tr>
      <w:tr w:rsidR="00EC11F2" w:rsidRPr="00C5602B" w14:paraId="0DCC26BD" w14:textId="77777777" w:rsidTr="005B2254">
        <w:tc>
          <w:tcPr>
            <w:tcW w:w="2200" w:type="dxa"/>
            <w:tcMar>
              <w:top w:w="20" w:type="dxa"/>
              <w:left w:w="20" w:type="dxa"/>
              <w:bottom w:w="20" w:type="dxa"/>
              <w:right w:w="20" w:type="dxa"/>
            </w:tcMar>
            <w:vAlign w:val="center"/>
            <w:hideMark/>
          </w:tcPr>
          <w:p w14:paraId="762F1770" w14:textId="77777777" w:rsidR="00EC11F2" w:rsidRPr="00C5602B" w:rsidRDefault="00EC11F2" w:rsidP="005B2254">
            <w:pPr>
              <w:pStyle w:val="movimento"/>
              <w:rPr>
                <w:color w:val="002060"/>
              </w:rPr>
            </w:pPr>
            <w:r w:rsidRPr="00C5602B">
              <w:rPr>
                <w:color w:val="002060"/>
              </w:rPr>
              <w:t>PINTO TOMMASO</w:t>
            </w:r>
          </w:p>
        </w:tc>
        <w:tc>
          <w:tcPr>
            <w:tcW w:w="2200" w:type="dxa"/>
            <w:tcMar>
              <w:top w:w="20" w:type="dxa"/>
              <w:left w:w="20" w:type="dxa"/>
              <w:bottom w:w="20" w:type="dxa"/>
              <w:right w:w="20" w:type="dxa"/>
            </w:tcMar>
            <w:vAlign w:val="center"/>
            <w:hideMark/>
          </w:tcPr>
          <w:p w14:paraId="07A31D60" w14:textId="77777777" w:rsidR="00EC11F2" w:rsidRPr="00C5602B" w:rsidRDefault="00EC11F2" w:rsidP="005B2254">
            <w:pPr>
              <w:pStyle w:val="movimento2"/>
              <w:rPr>
                <w:color w:val="002060"/>
              </w:rPr>
            </w:pPr>
            <w:r w:rsidRPr="00C5602B">
              <w:rPr>
                <w:color w:val="002060"/>
              </w:rPr>
              <w:t xml:space="preserve">(PIETRALACROCE 73) </w:t>
            </w:r>
          </w:p>
        </w:tc>
        <w:tc>
          <w:tcPr>
            <w:tcW w:w="800" w:type="dxa"/>
            <w:tcMar>
              <w:top w:w="20" w:type="dxa"/>
              <w:left w:w="20" w:type="dxa"/>
              <w:bottom w:w="20" w:type="dxa"/>
              <w:right w:w="20" w:type="dxa"/>
            </w:tcMar>
            <w:vAlign w:val="center"/>
            <w:hideMark/>
          </w:tcPr>
          <w:p w14:paraId="17AA9EC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799126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663CD6A" w14:textId="77777777" w:rsidR="00EC11F2" w:rsidRPr="00C5602B" w:rsidRDefault="00EC11F2" w:rsidP="005B2254">
            <w:pPr>
              <w:pStyle w:val="movimento2"/>
              <w:rPr>
                <w:color w:val="002060"/>
              </w:rPr>
            </w:pPr>
            <w:r w:rsidRPr="00C5602B">
              <w:rPr>
                <w:color w:val="002060"/>
              </w:rPr>
              <w:t> </w:t>
            </w:r>
          </w:p>
        </w:tc>
      </w:tr>
    </w:tbl>
    <w:p w14:paraId="6BF6E238"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1444BA4" w14:textId="77777777" w:rsidTr="005B2254">
        <w:tc>
          <w:tcPr>
            <w:tcW w:w="2200" w:type="dxa"/>
            <w:tcMar>
              <w:top w:w="20" w:type="dxa"/>
              <w:left w:w="20" w:type="dxa"/>
              <w:bottom w:w="20" w:type="dxa"/>
              <w:right w:w="20" w:type="dxa"/>
            </w:tcMar>
            <w:vAlign w:val="center"/>
            <w:hideMark/>
          </w:tcPr>
          <w:p w14:paraId="79517C12" w14:textId="77777777" w:rsidR="00EC11F2" w:rsidRPr="00C5602B" w:rsidRDefault="00EC11F2" w:rsidP="005B2254">
            <w:pPr>
              <w:pStyle w:val="movimento"/>
              <w:rPr>
                <w:color w:val="002060"/>
              </w:rPr>
            </w:pPr>
            <w:r w:rsidRPr="00C5602B">
              <w:rPr>
                <w:color w:val="002060"/>
              </w:rPr>
              <w:t>FREZZOTTI MARCO</w:t>
            </w:r>
          </w:p>
        </w:tc>
        <w:tc>
          <w:tcPr>
            <w:tcW w:w="2200" w:type="dxa"/>
            <w:tcMar>
              <w:top w:w="20" w:type="dxa"/>
              <w:left w:w="20" w:type="dxa"/>
              <w:bottom w:w="20" w:type="dxa"/>
              <w:right w:w="20" w:type="dxa"/>
            </w:tcMar>
            <w:vAlign w:val="center"/>
            <w:hideMark/>
          </w:tcPr>
          <w:p w14:paraId="4611B6F3" w14:textId="77777777" w:rsidR="00EC11F2" w:rsidRPr="00C5602B" w:rsidRDefault="00EC11F2" w:rsidP="005B2254">
            <w:pPr>
              <w:pStyle w:val="movimento2"/>
              <w:rPr>
                <w:color w:val="002060"/>
              </w:rPr>
            </w:pPr>
            <w:r w:rsidRPr="00C5602B">
              <w:rPr>
                <w:color w:val="002060"/>
              </w:rPr>
              <w:t xml:space="preserve">(PIETRALACROCE 73) </w:t>
            </w:r>
          </w:p>
        </w:tc>
        <w:tc>
          <w:tcPr>
            <w:tcW w:w="800" w:type="dxa"/>
            <w:tcMar>
              <w:top w:w="20" w:type="dxa"/>
              <w:left w:w="20" w:type="dxa"/>
              <w:bottom w:w="20" w:type="dxa"/>
              <w:right w:w="20" w:type="dxa"/>
            </w:tcMar>
            <w:vAlign w:val="center"/>
            <w:hideMark/>
          </w:tcPr>
          <w:p w14:paraId="30A45E3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CBF714C" w14:textId="77777777" w:rsidR="00EC11F2" w:rsidRPr="00C5602B" w:rsidRDefault="00EC11F2" w:rsidP="005B2254">
            <w:pPr>
              <w:pStyle w:val="movimento"/>
              <w:rPr>
                <w:color w:val="002060"/>
              </w:rPr>
            </w:pPr>
            <w:r w:rsidRPr="00C5602B">
              <w:rPr>
                <w:color w:val="002060"/>
              </w:rPr>
              <w:t>LORENZINI LEONARDO</w:t>
            </w:r>
          </w:p>
        </w:tc>
        <w:tc>
          <w:tcPr>
            <w:tcW w:w="2200" w:type="dxa"/>
            <w:tcMar>
              <w:top w:w="20" w:type="dxa"/>
              <w:left w:w="20" w:type="dxa"/>
              <w:bottom w:w="20" w:type="dxa"/>
              <w:right w:w="20" w:type="dxa"/>
            </w:tcMar>
            <w:vAlign w:val="center"/>
            <w:hideMark/>
          </w:tcPr>
          <w:p w14:paraId="476A3A1D" w14:textId="77777777" w:rsidR="00EC11F2" w:rsidRPr="00C5602B" w:rsidRDefault="00EC11F2" w:rsidP="005B2254">
            <w:pPr>
              <w:pStyle w:val="movimento2"/>
              <w:rPr>
                <w:color w:val="002060"/>
              </w:rPr>
            </w:pPr>
            <w:r w:rsidRPr="00C5602B">
              <w:rPr>
                <w:color w:val="002060"/>
              </w:rPr>
              <w:t xml:space="preserve">(PIETRALACROCE 73) </w:t>
            </w:r>
          </w:p>
        </w:tc>
      </w:tr>
      <w:tr w:rsidR="00EC11F2" w:rsidRPr="00C5602B" w14:paraId="3BC8849A" w14:textId="77777777" w:rsidTr="005B2254">
        <w:tc>
          <w:tcPr>
            <w:tcW w:w="2200" w:type="dxa"/>
            <w:tcMar>
              <w:top w:w="20" w:type="dxa"/>
              <w:left w:w="20" w:type="dxa"/>
              <w:bottom w:w="20" w:type="dxa"/>
              <w:right w:w="20" w:type="dxa"/>
            </w:tcMar>
            <w:vAlign w:val="center"/>
            <w:hideMark/>
          </w:tcPr>
          <w:p w14:paraId="4416BC01" w14:textId="77777777" w:rsidR="00EC11F2" w:rsidRPr="00C5602B" w:rsidRDefault="00EC11F2" w:rsidP="005B2254">
            <w:pPr>
              <w:pStyle w:val="movimento"/>
              <w:rPr>
                <w:color w:val="002060"/>
              </w:rPr>
            </w:pPr>
            <w:r w:rsidRPr="00C5602B">
              <w:rPr>
                <w:color w:val="002060"/>
              </w:rPr>
              <w:t>PICCININI MARTIN</w:t>
            </w:r>
          </w:p>
        </w:tc>
        <w:tc>
          <w:tcPr>
            <w:tcW w:w="2200" w:type="dxa"/>
            <w:tcMar>
              <w:top w:w="20" w:type="dxa"/>
              <w:left w:w="20" w:type="dxa"/>
              <w:bottom w:w="20" w:type="dxa"/>
              <w:right w:w="20" w:type="dxa"/>
            </w:tcMar>
            <w:vAlign w:val="center"/>
            <w:hideMark/>
          </w:tcPr>
          <w:p w14:paraId="37373BA5" w14:textId="77777777" w:rsidR="00EC11F2" w:rsidRPr="00C5602B" w:rsidRDefault="00EC11F2" w:rsidP="005B2254">
            <w:pPr>
              <w:pStyle w:val="movimento2"/>
              <w:rPr>
                <w:color w:val="002060"/>
              </w:rPr>
            </w:pPr>
            <w:r w:rsidRPr="00C5602B">
              <w:rPr>
                <w:color w:val="002060"/>
              </w:rPr>
              <w:t xml:space="preserve">(SAMBENEDETTESE C5 SSDARL) </w:t>
            </w:r>
          </w:p>
        </w:tc>
        <w:tc>
          <w:tcPr>
            <w:tcW w:w="800" w:type="dxa"/>
            <w:tcMar>
              <w:top w:w="20" w:type="dxa"/>
              <w:left w:w="20" w:type="dxa"/>
              <w:bottom w:w="20" w:type="dxa"/>
              <w:right w:w="20" w:type="dxa"/>
            </w:tcMar>
            <w:vAlign w:val="center"/>
            <w:hideMark/>
          </w:tcPr>
          <w:p w14:paraId="5CF7F52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F845BD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3C51BCF" w14:textId="77777777" w:rsidR="00EC11F2" w:rsidRPr="00C5602B" w:rsidRDefault="00EC11F2" w:rsidP="005B2254">
            <w:pPr>
              <w:pStyle w:val="movimento2"/>
              <w:rPr>
                <w:color w:val="002060"/>
              </w:rPr>
            </w:pPr>
            <w:r w:rsidRPr="00C5602B">
              <w:rPr>
                <w:color w:val="002060"/>
              </w:rPr>
              <w:t> </w:t>
            </w:r>
          </w:p>
        </w:tc>
      </w:tr>
    </w:tbl>
    <w:p w14:paraId="1693EED3"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93EFFC0" w14:textId="77777777" w:rsidTr="005B2254">
        <w:tc>
          <w:tcPr>
            <w:tcW w:w="2200" w:type="dxa"/>
            <w:tcMar>
              <w:top w:w="20" w:type="dxa"/>
              <w:left w:w="20" w:type="dxa"/>
              <w:bottom w:w="20" w:type="dxa"/>
              <w:right w:w="20" w:type="dxa"/>
            </w:tcMar>
            <w:vAlign w:val="center"/>
            <w:hideMark/>
          </w:tcPr>
          <w:p w14:paraId="443DD730" w14:textId="77777777" w:rsidR="00EC11F2" w:rsidRPr="00C5602B" w:rsidRDefault="00EC11F2" w:rsidP="005B2254">
            <w:pPr>
              <w:pStyle w:val="movimento"/>
              <w:rPr>
                <w:color w:val="002060"/>
              </w:rPr>
            </w:pPr>
            <w:r w:rsidRPr="00C5602B">
              <w:rPr>
                <w:color w:val="002060"/>
              </w:rPr>
              <w:t>BAIONI EDOARDO</w:t>
            </w:r>
          </w:p>
        </w:tc>
        <w:tc>
          <w:tcPr>
            <w:tcW w:w="2200" w:type="dxa"/>
            <w:tcMar>
              <w:top w:w="20" w:type="dxa"/>
              <w:left w:w="20" w:type="dxa"/>
              <w:bottom w:w="20" w:type="dxa"/>
              <w:right w:w="20" w:type="dxa"/>
            </w:tcMar>
            <w:vAlign w:val="center"/>
            <w:hideMark/>
          </w:tcPr>
          <w:p w14:paraId="137531AB" w14:textId="77777777" w:rsidR="00EC11F2" w:rsidRPr="00C5602B" w:rsidRDefault="00EC11F2" w:rsidP="005B2254">
            <w:pPr>
              <w:pStyle w:val="movimento2"/>
              <w:rPr>
                <w:color w:val="002060"/>
              </w:rPr>
            </w:pPr>
            <w:r w:rsidRPr="00C5602B">
              <w:rPr>
                <w:color w:val="002060"/>
              </w:rPr>
              <w:t xml:space="preserve">(AMICI DEL CENTROSOCIO SP.) </w:t>
            </w:r>
          </w:p>
        </w:tc>
        <w:tc>
          <w:tcPr>
            <w:tcW w:w="800" w:type="dxa"/>
            <w:tcMar>
              <w:top w:w="20" w:type="dxa"/>
              <w:left w:w="20" w:type="dxa"/>
              <w:bottom w:w="20" w:type="dxa"/>
              <w:right w:w="20" w:type="dxa"/>
            </w:tcMar>
            <w:vAlign w:val="center"/>
            <w:hideMark/>
          </w:tcPr>
          <w:p w14:paraId="11FF2FC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5D9E501" w14:textId="77777777" w:rsidR="00EC11F2" w:rsidRPr="00C5602B" w:rsidRDefault="00EC11F2" w:rsidP="005B2254">
            <w:pPr>
              <w:pStyle w:val="movimento"/>
              <w:rPr>
                <w:color w:val="002060"/>
              </w:rPr>
            </w:pPr>
            <w:r w:rsidRPr="00C5602B">
              <w:rPr>
                <w:color w:val="002060"/>
              </w:rPr>
              <w:t>BORSATO LUIZ HENRIQUE</w:t>
            </w:r>
          </w:p>
        </w:tc>
        <w:tc>
          <w:tcPr>
            <w:tcW w:w="2200" w:type="dxa"/>
            <w:tcMar>
              <w:top w:w="20" w:type="dxa"/>
              <w:left w:w="20" w:type="dxa"/>
              <w:bottom w:w="20" w:type="dxa"/>
              <w:right w:w="20" w:type="dxa"/>
            </w:tcMar>
            <w:vAlign w:val="center"/>
            <w:hideMark/>
          </w:tcPr>
          <w:p w14:paraId="133311CF" w14:textId="77777777" w:rsidR="00EC11F2" w:rsidRPr="00C5602B" w:rsidRDefault="00EC11F2" w:rsidP="005B2254">
            <w:pPr>
              <w:pStyle w:val="movimento2"/>
              <w:rPr>
                <w:color w:val="002060"/>
              </w:rPr>
            </w:pPr>
            <w:r w:rsidRPr="00C5602B">
              <w:rPr>
                <w:color w:val="002060"/>
              </w:rPr>
              <w:t xml:space="preserve">(FUTSAL MONTURANO) </w:t>
            </w:r>
          </w:p>
        </w:tc>
      </w:tr>
      <w:tr w:rsidR="00EC11F2" w:rsidRPr="00C5602B" w14:paraId="4FF68C18" w14:textId="77777777" w:rsidTr="005B2254">
        <w:tc>
          <w:tcPr>
            <w:tcW w:w="2200" w:type="dxa"/>
            <w:tcMar>
              <w:top w:w="20" w:type="dxa"/>
              <w:left w:w="20" w:type="dxa"/>
              <w:bottom w:w="20" w:type="dxa"/>
              <w:right w:w="20" w:type="dxa"/>
            </w:tcMar>
            <w:vAlign w:val="center"/>
            <w:hideMark/>
          </w:tcPr>
          <w:p w14:paraId="70E64283" w14:textId="77777777" w:rsidR="00EC11F2" w:rsidRPr="00C5602B" w:rsidRDefault="00EC11F2" w:rsidP="005B2254">
            <w:pPr>
              <w:pStyle w:val="movimento"/>
              <w:rPr>
                <w:color w:val="002060"/>
              </w:rPr>
            </w:pPr>
            <w:r w:rsidRPr="00C5602B">
              <w:rPr>
                <w:color w:val="002060"/>
              </w:rPr>
              <w:t>SCACCIAFERRO NICOLO</w:t>
            </w:r>
          </w:p>
        </w:tc>
        <w:tc>
          <w:tcPr>
            <w:tcW w:w="2200" w:type="dxa"/>
            <w:tcMar>
              <w:top w:w="20" w:type="dxa"/>
              <w:left w:w="20" w:type="dxa"/>
              <w:bottom w:w="20" w:type="dxa"/>
              <w:right w:w="20" w:type="dxa"/>
            </w:tcMar>
            <w:vAlign w:val="center"/>
            <w:hideMark/>
          </w:tcPr>
          <w:p w14:paraId="4C928CA8" w14:textId="77777777" w:rsidR="00EC11F2" w:rsidRPr="00C5602B" w:rsidRDefault="00EC11F2" w:rsidP="005B2254">
            <w:pPr>
              <w:pStyle w:val="movimento2"/>
              <w:rPr>
                <w:color w:val="002060"/>
              </w:rPr>
            </w:pPr>
            <w:r w:rsidRPr="00C5602B">
              <w:rPr>
                <w:color w:val="002060"/>
              </w:rPr>
              <w:t xml:space="preserve">(PIETRALACROCE 73) </w:t>
            </w:r>
          </w:p>
        </w:tc>
        <w:tc>
          <w:tcPr>
            <w:tcW w:w="800" w:type="dxa"/>
            <w:tcMar>
              <w:top w:w="20" w:type="dxa"/>
              <w:left w:w="20" w:type="dxa"/>
              <w:bottom w:w="20" w:type="dxa"/>
              <w:right w:w="20" w:type="dxa"/>
            </w:tcMar>
            <w:vAlign w:val="center"/>
            <w:hideMark/>
          </w:tcPr>
          <w:p w14:paraId="2D2AE69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1DE1037" w14:textId="77777777" w:rsidR="00EC11F2" w:rsidRPr="00C5602B" w:rsidRDefault="00EC11F2" w:rsidP="005B2254">
            <w:pPr>
              <w:pStyle w:val="movimento"/>
              <w:rPr>
                <w:color w:val="002060"/>
              </w:rPr>
            </w:pPr>
            <w:r w:rsidRPr="00C5602B">
              <w:rPr>
                <w:color w:val="002060"/>
              </w:rPr>
              <w:t>GALANTI MATTEO</w:t>
            </w:r>
          </w:p>
        </w:tc>
        <w:tc>
          <w:tcPr>
            <w:tcW w:w="2200" w:type="dxa"/>
            <w:tcMar>
              <w:top w:w="20" w:type="dxa"/>
              <w:left w:w="20" w:type="dxa"/>
              <w:bottom w:w="20" w:type="dxa"/>
              <w:right w:w="20" w:type="dxa"/>
            </w:tcMar>
            <w:vAlign w:val="center"/>
            <w:hideMark/>
          </w:tcPr>
          <w:p w14:paraId="1F20FF80" w14:textId="77777777" w:rsidR="00EC11F2" w:rsidRPr="00C5602B" w:rsidRDefault="00EC11F2" w:rsidP="005B2254">
            <w:pPr>
              <w:pStyle w:val="movimento2"/>
              <w:rPr>
                <w:color w:val="002060"/>
              </w:rPr>
            </w:pPr>
            <w:r w:rsidRPr="00C5602B">
              <w:rPr>
                <w:color w:val="002060"/>
              </w:rPr>
              <w:t xml:space="preserve">(SAMBENEDETTESE C5 SSDARL) </w:t>
            </w:r>
          </w:p>
        </w:tc>
      </w:tr>
      <w:tr w:rsidR="00EC11F2" w:rsidRPr="00C5602B" w14:paraId="41867355" w14:textId="77777777" w:rsidTr="005B2254">
        <w:tc>
          <w:tcPr>
            <w:tcW w:w="2200" w:type="dxa"/>
            <w:tcMar>
              <w:top w:w="20" w:type="dxa"/>
              <w:left w:w="20" w:type="dxa"/>
              <w:bottom w:w="20" w:type="dxa"/>
              <w:right w:w="20" w:type="dxa"/>
            </w:tcMar>
            <w:vAlign w:val="center"/>
            <w:hideMark/>
          </w:tcPr>
          <w:p w14:paraId="40695035" w14:textId="77777777" w:rsidR="00EC11F2" w:rsidRPr="00C5602B" w:rsidRDefault="00EC11F2" w:rsidP="005B2254">
            <w:pPr>
              <w:pStyle w:val="movimento"/>
              <w:rPr>
                <w:color w:val="002060"/>
              </w:rPr>
            </w:pPr>
            <w:r w:rsidRPr="00C5602B">
              <w:rPr>
                <w:color w:val="002060"/>
              </w:rPr>
              <w:t>CENSORI MICHELE</w:t>
            </w:r>
          </w:p>
        </w:tc>
        <w:tc>
          <w:tcPr>
            <w:tcW w:w="2200" w:type="dxa"/>
            <w:tcMar>
              <w:top w:w="20" w:type="dxa"/>
              <w:left w:w="20" w:type="dxa"/>
              <w:bottom w:w="20" w:type="dxa"/>
              <w:right w:w="20" w:type="dxa"/>
            </w:tcMar>
            <w:vAlign w:val="center"/>
            <w:hideMark/>
          </w:tcPr>
          <w:p w14:paraId="2336D2C7" w14:textId="77777777" w:rsidR="00EC11F2" w:rsidRPr="00C5602B" w:rsidRDefault="00EC11F2" w:rsidP="005B2254">
            <w:pPr>
              <w:pStyle w:val="movimento2"/>
              <w:rPr>
                <w:color w:val="002060"/>
              </w:rPr>
            </w:pPr>
            <w:r w:rsidRPr="00C5602B">
              <w:rPr>
                <w:color w:val="002060"/>
              </w:rPr>
              <w:t xml:space="preserve">(TRE TORRI A.S.D.) </w:t>
            </w:r>
          </w:p>
        </w:tc>
        <w:tc>
          <w:tcPr>
            <w:tcW w:w="800" w:type="dxa"/>
            <w:tcMar>
              <w:top w:w="20" w:type="dxa"/>
              <w:left w:w="20" w:type="dxa"/>
              <w:bottom w:w="20" w:type="dxa"/>
              <w:right w:w="20" w:type="dxa"/>
            </w:tcMar>
            <w:vAlign w:val="center"/>
            <w:hideMark/>
          </w:tcPr>
          <w:p w14:paraId="0940E7C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A0760D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81B7C90" w14:textId="77777777" w:rsidR="00EC11F2" w:rsidRPr="00C5602B" w:rsidRDefault="00EC11F2" w:rsidP="005B2254">
            <w:pPr>
              <w:pStyle w:val="movimento2"/>
              <w:rPr>
                <w:color w:val="002060"/>
              </w:rPr>
            </w:pPr>
            <w:r w:rsidRPr="00C5602B">
              <w:rPr>
                <w:color w:val="002060"/>
              </w:rPr>
              <w:t> </w:t>
            </w:r>
          </w:p>
        </w:tc>
      </w:tr>
    </w:tbl>
    <w:p w14:paraId="5E03679B" w14:textId="77777777" w:rsidR="00EC11F2" w:rsidRPr="00C5602B" w:rsidRDefault="00EC11F2" w:rsidP="00EC11F2">
      <w:pPr>
        <w:pStyle w:val="titolo10"/>
        <w:rPr>
          <w:rFonts w:eastAsiaTheme="minorEastAsia"/>
          <w:color w:val="002060"/>
        </w:rPr>
      </w:pPr>
      <w:r w:rsidRPr="00C5602B">
        <w:rPr>
          <w:color w:val="002060"/>
        </w:rPr>
        <w:t xml:space="preserve">GARE DEL 15/ 2/2025 </w:t>
      </w:r>
    </w:p>
    <w:p w14:paraId="43AA9C72" w14:textId="77777777" w:rsidR="00EC11F2" w:rsidRPr="00C5602B" w:rsidRDefault="00EC11F2" w:rsidP="00EC11F2">
      <w:pPr>
        <w:pStyle w:val="titolo7a"/>
        <w:rPr>
          <w:color w:val="002060"/>
        </w:rPr>
      </w:pPr>
      <w:r w:rsidRPr="00C5602B">
        <w:rPr>
          <w:color w:val="002060"/>
        </w:rPr>
        <w:t xml:space="preserve">PROVVEDIMENTI DISCIPLINARI </w:t>
      </w:r>
    </w:p>
    <w:p w14:paraId="034093EA"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5F772AF5" w14:textId="77777777" w:rsidR="00EC11F2" w:rsidRPr="00C5602B" w:rsidRDefault="00EC11F2" w:rsidP="00EC11F2">
      <w:pPr>
        <w:pStyle w:val="titolo30"/>
        <w:rPr>
          <w:color w:val="002060"/>
        </w:rPr>
      </w:pPr>
      <w:r w:rsidRPr="00C5602B">
        <w:rPr>
          <w:color w:val="002060"/>
        </w:rPr>
        <w:t xml:space="preserve">CALCIATORI ESPULSI </w:t>
      </w:r>
    </w:p>
    <w:p w14:paraId="79B7E6A0" w14:textId="77777777" w:rsidR="00EC11F2" w:rsidRPr="00C5602B" w:rsidRDefault="00EC11F2" w:rsidP="00EC11F2">
      <w:pPr>
        <w:pStyle w:val="titolo20"/>
        <w:rPr>
          <w:color w:val="002060"/>
        </w:rPr>
      </w:pPr>
      <w:r w:rsidRPr="00C5602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AF75BC3" w14:textId="77777777" w:rsidTr="005B2254">
        <w:tc>
          <w:tcPr>
            <w:tcW w:w="2200" w:type="dxa"/>
            <w:tcMar>
              <w:top w:w="20" w:type="dxa"/>
              <w:left w:w="20" w:type="dxa"/>
              <w:bottom w:w="20" w:type="dxa"/>
              <w:right w:w="20" w:type="dxa"/>
            </w:tcMar>
            <w:vAlign w:val="center"/>
            <w:hideMark/>
          </w:tcPr>
          <w:p w14:paraId="1F176F01" w14:textId="77777777" w:rsidR="00EC11F2" w:rsidRPr="00C5602B" w:rsidRDefault="00EC11F2" w:rsidP="005B2254">
            <w:pPr>
              <w:pStyle w:val="movimento"/>
              <w:rPr>
                <w:color w:val="002060"/>
              </w:rPr>
            </w:pPr>
            <w:r w:rsidRPr="00C5602B">
              <w:rPr>
                <w:color w:val="002060"/>
              </w:rPr>
              <w:t>MATTIOLI CRISTIAN</w:t>
            </w:r>
          </w:p>
        </w:tc>
        <w:tc>
          <w:tcPr>
            <w:tcW w:w="2200" w:type="dxa"/>
            <w:tcMar>
              <w:top w:w="20" w:type="dxa"/>
              <w:left w:w="20" w:type="dxa"/>
              <w:bottom w:w="20" w:type="dxa"/>
              <w:right w:w="20" w:type="dxa"/>
            </w:tcMar>
            <w:vAlign w:val="center"/>
            <w:hideMark/>
          </w:tcPr>
          <w:p w14:paraId="610A3BF9" w14:textId="77777777" w:rsidR="00EC11F2" w:rsidRPr="00C5602B" w:rsidRDefault="00EC11F2" w:rsidP="005B2254">
            <w:pPr>
              <w:pStyle w:val="movimento2"/>
              <w:rPr>
                <w:color w:val="002060"/>
              </w:rPr>
            </w:pPr>
            <w:r w:rsidRPr="00C5602B">
              <w:rPr>
                <w:color w:val="002060"/>
              </w:rPr>
              <w:t xml:space="preserve">(PIANACCIO) </w:t>
            </w:r>
          </w:p>
        </w:tc>
        <w:tc>
          <w:tcPr>
            <w:tcW w:w="800" w:type="dxa"/>
            <w:tcMar>
              <w:top w:w="20" w:type="dxa"/>
              <w:left w:w="20" w:type="dxa"/>
              <w:bottom w:w="20" w:type="dxa"/>
              <w:right w:w="20" w:type="dxa"/>
            </w:tcMar>
            <w:vAlign w:val="center"/>
            <w:hideMark/>
          </w:tcPr>
          <w:p w14:paraId="60ABABA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4E50A9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1D45CC2" w14:textId="77777777" w:rsidR="00EC11F2" w:rsidRPr="00C5602B" w:rsidRDefault="00EC11F2" w:rsidP="005B2254">
            <w:pPr>
              <w:pStyle w:val="movimento2"/>
              <w:rPr>
                <w:color w:val="002060"/>
              </w:rPr>
            </w:pPr>
            <w:r w:rsidRPr="00C5602B">
              <w:rPr>
                <w:color w:val="002060"/>
              </w:rPr>
              <w:t> </w:t>
            </w:r>
          </w:p>
        </w:tc>
      </w:tr>
    </w:tbl>
    <w:p w14:paraId="5E882726"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2852B872"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9F7F211" w14:textId="77777777" w:rsidTr="005B2254">
        <w:tc>
          <w:tcPr>
            <w:tcW w:w="2200" w:type="dxa"/>
            <w:tcMar>
              <w:top w:w="20" w:type="dxa"/>
              <w:left w:w="20" w:type="dxa"/>
              <w:bottom w:w="20" w:type="dxa"/>
              <w:right w:w="20" w:type="dxa"/>
            </w:tcMar>
            <w:vAlign w:val="center"/>
            <w:hideMark/>
          </w:tcPr>
          <w:p w14:paraId="087AA683" w14:textId="77777777" w:rsidR="00EC11F2" w:rsidRPr="00C5602B" w:rsidRDefault="00EC11F2" w:rsidP="005B2254">
            <w:pPr>
              <w:pStyle w:val="movimento"/>
              <w:rPr>
                <w:color w:val="002060"/>
              </w:rPr>
            </w:pPr>
            <w:r w:rsidRPr="00C5602B">
              <w:rPr>
                <w:color w:val="002060"/>
              </w:rPr>
              <w:t>TRINEI JACOPO</w:t>
            </w:r>
          </w:p>
        </w:tc>
        <w:tc>
          <w:tcPr>
            <w:tcW w:w="2200" w:type="dxa"/>
            <w:tcMar>
              <w:top w:w="20" w:type="dxa"/>
              <w:left w:w="20" w:type="dxa"/>
              <w:bottom w:w="20" w:type="dxa"/>
              <w:right w:w="20" w:type="dxa"/>
            </w:tcMar>
            <w:vAlign w:val="center"/>
            <w:hideMark/>
          </w:tcPr>
          <w:p w14:paraId="6452B2CC" w14:textId="77777777" w:rsidR="00EC11F2" w:rsidRPr="00C5602B" w:rsidRDefault="00EC11F2" w:rsidP="005B2254">
            <w:pPr>
              <w:pStyle w:val="movimento2"/>
              <w:rPr>
                <w:color w:val="002060"/>
              </w:rPr>
            </w:pPr>
            <w:r w:rsidRPr="00C5602B">
              <w:rPr>
                <w:color w:val="002060"/>
              </w:rPr>
              <w:t xml:space="preserve">(CERRETO D ESI C5 A.S.D.) </w:t>
            </w:r>
          </w:p>
        </w:tc>
        <w:tc>
          <w:tcPr>
            <w:tcW w:w="800" w:type="dxa"/>
            <w:tcMar>
              <w:top w:w="20" w:type="dxa"/>
              <w:left w:w="20" w:type="dxa"/>
              <w:bottom w:w="20" w:type="dxa"/>
              <w:right w:w="20" w:type="dxa"/>
            </w:tcMar>
            <w:vAlign w:val="center"/>
            <w:hideMark/>
          </w:tcPr>
          <w:p w14:paraId="53A239B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18BFF44" w14:textId="77777777" w:rsidR="00EC11F2" w:rsidRPr="00C5602B" w:rsidRDefault="00EC11F2" w:rsidP="005B2254">
            <w:pPr>
              <w:pStyle w:val="movimento"/>
              <w:rPr>
                <w:color w:val="002060"/>
              </w:rPr>
            </w:pPr>
            <w:r w:rsidRPr="00C5602B">
              <w:rPr>
                <w:color w:val="002060"/>
              </w:rPr>
              <w:t>BUCCI ENRICO</w:t>
            </w:r>
          </w:p>
        </w:tc>
        <w:tc>
          <w:tcPr>
            <w:tcW w:w="2200" w:type="dxa"/>
            <w:tcMar>
              <w:top w:w="20" w:type="dxa"/>
              <w:left w:w="20" w:type="dxa"/>
              <w:bottom w:w="20" w:type="dxa"/>
              <w:right w:w="20" w:type="dxa"/>
            </w:tcMar>
            <w:vAlign w:val="center"/>
            <w:hideMark/>
          </w:tcPr>
          <w:p w14:paraId="42CC7D83" w14:textId="77777777" w:rsidR="00EC11F2" w:rsidRPr="00C5602B" w:rsidRDefault="00EC11F2" w:rsidP="005B2254">
            <w:pPr>
              <w:pStyle w:val="movimento2"/>
              <w:rPr>
                <w:color w:val="002060"/>
              </w:rPr>
            </w:pPr>
            <w:r w:rsidRPr="00C5602B">
              <w:rPr>
                <w:color w:val="002060"/>
              </w:rPr>
              <w:t xml:space="preserve">(POL.CAGLI SPORT ASSOCIATI) </w:t>
            </w:r>
          </w:p>
        </w:tc>
      </w:tr>
      <w:tr w:rsidR="00EC11F2" w:rsidRPr="00C5602B" w14:paraId="17D4A361" w14:textId="77777777" w:rsidTr="005B2254">
        <w:tc>
          <w:tcPr>
            <w:tcW w:w="2200" w:type="dxa"/>
            <w:tcMar>
              <w:top w:w="20" w:type="dxa"/>
              <w:left w:w="20" w:type="dxa"/>
              <w:bottom w:w="20" w:type="dxa"/>
              <w:right w:w="20" w:type="dxa"/>
            </w:tcMar>
            <w:vAlign w:val="center"/>
            <w:hideMark/>
          </w:tcPr>
          <w:p w14:paraId="780E4A18" w14:textId="77777777" w:rsidR="00EC11F2" w:rsidRPr="00C5602B" w:rsidRDefault="00EC11F2" w:rsidP="005B2254">
            <w:pPr>
              <w:pStyle w:val="movimento"/>
              <w:rPr>
                <w:color w:val="002060"/>
              </w:rPr>
            </w:pPr>
            <w:r w:rsidRPr="00C5602B">
              <w:rPr>
                <w:color w:val="002060"/>
              </w:rPr>
              <w:t>ORLANDI MICHELE</w:t>
            </w:r>
          </w:p>
        </w:tc>
        <w:tc>
          <w:tcPr>
            <w:tcW w:w="2200" w:type="dxa"/>
            <w:tcMar>
              <w:top w:w="20" w:type="dxa"/>
              <w:left w:w="20" w:type="dxa"/>
              <w:bottom w:w="20" w:type="dxa"/>
              <w:right w:w="20" w:type="dxa"/>
            </w:tcMar>
            <w:vAlign w:val="center"/>
            <w:hideMark/>
          </w:tcPr>
          <w:p w14:paraId="573D6557" w14:textId="77777777" w:rsidR="00EC11F2" w:rsidRPr="00C5602B" w:rsidRDefault="00EC11F2" w:rsidP="005B2254">
            <w:pPr>
              <w:pStyle w:val="movimento2"/>
              <w:rPr>
                <w:color w:val="002060"/>
              </w:rPr>
            </w:pPr>
            <w:r w:rsidRPr="00C5602B">
              <w:rPr>
                <w:color w:val="002060"/>
              </w:rPr>
              <w:t xml:space="preserve">(POL.CAGLI SPORT ASSOCIATI) </w:t>
            </w:r>
          </w:p>
        </w:tc>
        <w:tc>
          <w:tcPr>
            <w:tcW w:w="800" w:type="dxa"/>
            <w:tcMar>
              <w:top w:w="20" w:type="dxa"/>
              <w:left w:w="20" w:type="dxa"/>
              <w:bottom w:w="20" w:type="dxa"/>
              <w:right w:w="20" w:type="dxa"/>
            </w:tcMar>
            <w:vAlign w:val="center"/>
            <w:hideMark/>
          </w:tcPr>
          <w:p w14:paraId="6965A6B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BBA0B8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B5931B4" w14:textId="77777777" w:rsidR="00EC11F2" w:rsidRPr="00C5602B" w:rsidRDefault="00EC11F2" w:rsidP="005B2254">
            <w:pPr>
              <w:pStyle w:val="movimento2"/>
              <w:rPr>
                <w:color w:val="002060"/>
              </w:rPr>
            </w:pPr>
            <w:r w:rsidRPr="00C5602B">
              <w:rPr>
                <w:color w:val="002060"/>
              </w:rPr>
              <w:t> </w:t>
            </w:r>
          </w:p>
        </w:tc>
      </w:tr>
    </w:tbl>
    <w:p w14:paraId="538C83AC"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CE5E604" w14:textId="77777777" w:rsidTr="005B2254">
        <w:tc>
          <w:tcPr>
            <w:tcW w:w="2200" w:type="dxa"/>
            <w:tcMar>
              <w:top w:w="20" w:type="dxa"/>
              <w:left w:w="20" w:type="dxa"/>
              <w:bottom w:w="20" w:type="dxa"/>
              <w:right w:w="20" w:type="dxa"/>
            </w:tcMar>
            <w:vAlign w:val="center"/>
            <w:hideMark/>
          </w:tcPr>
          <w:p w14:paraId="50A4499B" w14:textId="77777777" w:rsidR="00EC11F2" w:rsidRPr="00C5602B" w:rsidRDefault="00EC11F2" w:rsidP="005B2254">
            <w:pPr>
              <w:pStyle w:val="movimento"/>
              <w:rPr>
                <w:color w:val="002060"/>
              </w:rPr>
            </w:pPr>
            <w:r w:rsidRPr="00C5602B">
              <w:rPr>
                <w:color w:val="002060"/>
              </w:rPr>
              <w:t>QORRI EUGJEN</w:t>
            </w:r>
          </w:p>
        </w:tc>
        <w:tc>
          <w:tcPr>
            <w:tcW w:w="2200" w:type="dxa"/>
            <w:tcMar>
              <w:top w:w="20" w:type="dxa"/>
              <w:left w:w="20" w:type="dxa"/>
              <w:bottom w:w="20" w:type="dxa"/>
              <w:right w:w="20" w:type="dxa"/>
            </w:tcMar>
            <w:vAlign w:val="center"/>
            <w:hideMark/>
          </w:tcPr>
          <w:p w14:paraId="49A89D45" w14:textId="77777777" w:rsidR="00EC11F2" w:rsidRPr="00C5602B" w:rsidRDefault="00EC11F2" w:rsidP="005B2254">
            <w:pPr>
              <w:pStyle w:val="movimento2"/>
              <w:rPr>
                <w:color w:val="002060"/>
              </w:rPr>
            </w:pPr>
            <w:r w:rsidRPr="00C5602B">
              <w:rPr>
                <w:color w:val="002060"/>
              </w:rPr>
              <w:t xml:space="preserve">(CHIARAVALLE FUTSAL) </w:t>
            </w:r>
          </w:p>
        </w:tc>
        <w:tc>
          <w:tcPr>
            <w:tcW w:w="800" w:type="dxa"/>
            <w:tcMar>
              <w:top w:w="20" w:type="dxa"/>
              <w:left w:w="20" w:type="dxa"/>
              <w:bottom w:w="20" w:type="dxa"/>
              <w:right w:w="20" w:type="dxa"/>
            </w:tcMar>
            <w:vAlign w:val="center"/>
            <w:hideMark/>
          </w:tcPr>
          <w:p w14:paraId="64A6315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6C099B2" w14:textId="77777777" w:rsidR="00EC11F2" w:rsidRPr="00C5602B" w:rsidRDefault="00EC11F2" w:rsidP="005B2254">
            <w:pPr>
              <w:pStyle w:val="movimento"/>
              <w:rPr>
                <w:color w:val="002060"/>
              </w:rPr>
            </w:pPr>
            <w:r w:rsidRPr="00C5602B">
              <w:rPr>
                <w:color w:val="002060"/>
              </w:rPr>
              <w:t>MANCINI SERGIO</w:t>
            </w:r>
          </w:p>
        </w:tc>
        <w:tc>
          <w:tcPr>
            <w:tcW w:w="2200" w:type="dxa"/>
            <w:tcMar>
              <w:top w:w="20" w:type="dxa"/>
              <w:left w:w="20" w:type="dxa"/>
              <w:bottom w:w="20" w:type="dxa"/>
              <w:right w:w="20" w:type="dxa"/>
            </w:tcMar>
            <w:vAlign w:val="center"/>
            <w:hideMark/>
          </w:tcPr>
          <w:p w14:paraId="35D5247F" w14:textId="77777777" w:rsidR="00EC11F2" w:rsidRPr="00C5602B" w:rsidRDefault="00EC11F2" w:rsidP="005B2254">
            <w:pPr>
              <w:pStyle w:val="movimento2"/>
              <w:rPr>
                <w:color w:val="002060"/>
              </w:rPr>
            </w:pPr>
            <w:r w:rsidRPr="00C5602B">
              <w:rPr>
                <w:color w:val="002060"/>
              </w:rPr>
              <w:t xml:space="preserve">(PIANACCIO) </w:t>
            </w:r>
          </w:p>
        </w:tc>
      </w:tr>
      <w:tr w:rsidR="00EC11F2" w:rsidRPr="00C5602B" w14:paraId="20C14CC3" w14:textId="77777777" w:rsidTr="005B2254">
        <w:tc>
          <w:tcPr>
            <w:tcW w:w="2200" w:type="dxa"/>
            <w:tcMar>
              <w:top w:w="20" w:type="dxa"/>
              <w:left w:w="20" w:type="dxa"/>
              <w:bottom w:w="20" w:type="dxa"/>
              <w:right w:w="20" w:type="dxa"/>
            </w:tcMar>
            <w:vAlign w:val="center"/>
            <w:hideMark/>
          </w:tcPr>
          <w:p w14:paraId="2AB6050A" w14:textId="77777777" w:rsidR="00EC11F2" w:rsidRPr="00C5602B" w:rsidRDefault="00EC11F2" w:rsidP="005B2254">
            <w:pPr>
              <w:pStyle w:val="movimento"/>
              <w:rPr>
                <w:color w:val="002060"/>
              </w:rPr>
            </w:pPr>
            <w:r w:rsidRPr="00C5602B">
              <w:rPr>
                <w:color w:val="002060"/>
              </w:rPr>
              <w:t>TRANQUILLI SIMONE</w:t>
            </w:r>
          </w:p>
        </w:tc>
        <w:tc>
          <w:tcPr>
            <w:tcW w:w="2200" w:type="dxa"/>
            <w:tcMar>
              <w:top w:w="20" w:type="dxa"/>
              <w:left w:w="20" w:type="dxa"/>
              <w:bottom w:w="20" w:type="dxa"/>
              <w:right w:w="20" w:type="dxa"/>
            </w:tcMar>
            <w:vAlign w:val="center"/>
            <w:hideMark/>
          </w:tcPr>
          <w:p w14:paraId="23EC2574" w14:textId="77777777" w:rsidR="00EC11F2" w:rsidRPr="00C5602B" w:rsidRDefault="00EC11F2" w:rsidP="005B2254">
            <w:pPr>
              <w:pStyle w:val="movimento2"/>
              <w:rPr>
                <w:color w:val="002060"/>
              </w:rPr>
            </w:pPr>
            <w:r w:rsidRPr="00C5602B">
              <w:rPr>
                <w:color w:val="002060"/>
              </w:rPr>
              <w:t xml:space="preserve">(PIANACCIO) </w:t>
            </w:r>
          </w:p>
        </w:tc>
        <w:tc>
          <w:tcPr>
            <w:tcW w:w="800" w:type="dxa"/>
            <w:tcMar>
              <w:top w:w="20" w:type="dxa"/>
              <w:left w:w="20" w:type="dxa"/>
              <w:bottom w:w="20" w:type="dxa"/>
              <w:right w:w="20" w:type="dxa"/>
            </w:tcMar>
            <w:vAlign w:val="center"/>
            <w:hideMark/>
          </w:tcPr>
          <w:p w14:paraId="35659E4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676843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BBA9A60" w14:textId="77777777" w:rsidR="00EC11F2" w:rsidRPr="00C5602B" w:rsidRDefault="00EC11F2" w:rsidP="005B2254">
            <w:pPr>
              <w:pStyle w:val="movimento2"/>
              <w:rPr>
                <w:color w:val="002060"/>
              </w:rPr>
            </w:pPr>
            <w:r w:rsidRPr="00C5602B">
              <w:rPr>
                <w:color w:val="002060"/>
              </w:rPr>
              <w:t> </w:t>
            </w:r>
          </w:p>
        </w:tc>
      </w:tr>
    </w:tbl>
    <w:p w14:paraId="32AAA04B" w14:textId="77777777" w:rsidR="00EC11F2" w:rsidRDefault="00EC11F2" w:rsidP="00EC11F2">
      <w:pPr>
        <w:pStyle w:val="breakline"/>
        <w:rPr>
          <w:color w:val="002060"/>
        </w:rPr>
      </w:pPr>
    </w:p>
    <w:p w14:paraId="56D433B6"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25D0BE7C"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54286E11" w14:textId="77777777" w:rsidR="00EC11F2" w:rsidRPr="00C5602B" w:rsidRDefault="00EC11F2" w:rsidP="00EC11F2">
      <w:pPr>
        <w:pStyle w:val="breakline"/>
        <w:rPr>
          <w:rFonts w:eastAsiaTheme="minorEastAsia"/>
          <w:color w:val="002060"/>
        </w:rPr>
      </w:pPr>
    </w:p>
    <w:p w14:paraId="2E1365E8" w14:textId="77777777" w:rsidR="00EC11F2" w:rsidRPr="00C5602B" w:rsidRDefault="00EC11F2" w:rsidP="00EC11F2">
      <w:pPr>
        <w:pStyle w:val="titoloprinc0"/>
        <w:rPr>
          <w:color w:val="002060"/>
        </w:rPr>
      </w:pPr>
      <w:r w:rsidRPr="00C5602B">
        <w:rPr>
          <w:color w:val="002060"/>
        </w:rPr>
        <w:t>CLASSIFICA</w:t>
      </w:r>
    </w:p>
    <w:p w14:paraId="3939460E" w14:textId="77777777" w:rsidR="00EC11F2" w:rsidRPr="00C5602B" w:rsidRDefault="00EC11F2" w:rsidP="00EC11F2">
      <w:pPr>
        <w:pStyle w:val="breakline"/>
        <w:rPr>
          <w:color w:val="002060"/>
        </w:rPr>
      </w:pPr>
    </w:p>
    <w:p w14:paraId="65415994" w14:textId="77777777" w:rsidR="00EC11F2" w:rsidRPr="00C5602B" w:rsidRDefault="00EC11F2" w:rsidP="00EC11F2">
      <w:pPr>
        <w:pStyle w:val="breakline"/>
        <w:rPr>
          <w:color w:val="002060"/>
        </w:rPr>
      </w:pPr>
    </w:p>
    <w:p w14:paraId="17168272" w14:textId="77777777" w:rsidR="00EC11F2" w:rsidRPr="00C5602B" w:rsidRDefault="00EC11F2" w:rsidP="00EC11F2">
      <w:pPr>
        <w:pStyle w:val="sottotitolocampionato10"/>
        <w:rPr>
          <w:color w:val="002060"/>
        </w:rPr>
      </w:pPr>
      <w:r w:rsidRPr="00C560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380BF2F5"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716AB"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4D945C"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15906"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11F95"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58041"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61176"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89928"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883B3"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140A4"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A9D2E2" w14:textId="77777777" w:rsidR="00EC11F2" w:rsidRPr="00C5602B" w:rsidRDefault="00EC11F2" w:rsidP="005B2254">
            <w:pPr>
              <w:pStyle w:val="headertabella0"/>
              <w:rPr>
                <w:color w:val="002060"/>
              </w:rPr>
            </w:pPr>
            <w:r w:rsidRPr="00C5602B">
              <w:rPr>
                <w:color w:val="002060"/>
              </w:rPr>
              <w:t>PE</w:t>
            </w:r>
          </w:p>
        </w:tc>
      </w:tr>
      <w:tr w:rsidR="00EC11F2" w:rsidRPr="00C5602B" w14:paraId="0FB566BB"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746617" w14:textId="77777777" w:rsidR="00EC11F2" w:rsidRPr="00C5602B" w:rsidRDefault="00EC11F2" w:rsidP="005B2254">
            <w:pPr>
              <w:pStyle w:val="rowtabella0"/>
              <w:rPr>
                <w:color w:val="002060"/>
              </w:rPr>
            </w:pPr>
            <w:r w:rsidRPr="00C5602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D45F7"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1E4C2"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199A7"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077D5"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E9E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9C8F" w14:textId="77777777" w:rsidR="00EC11F2" w:rsidRPr="00C5602B" w:rsidRDefault="00EC11F2" w:rsidP="005B2254">
            <w:pPr>
              <w:pStyle w:val="rowtabella0"/>
              <w:jc w:val="center"/>
              <w:rPr>
                <w:color w:val="002060"/>
              </w:rPr>
            </w:pPr>
            <w:r w:rsidRPr="00C5602B">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0CD6D"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A045"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25076" w14:textId="77777777" w:rsidR="00EC11F2" w:rsidRPr="00C5602B" w:rsidRDefault="00EC11F2" w:rsidP="005B2254">
            <w:pPr>
              <w:pStyle w:val="rowtabella0"/>
              <w:jc w:val="center"/>
              <w:rPr>
                <w:color w:val="002060"/>
              </w:rPr>
            </w:pPr>
            <w:r w:rsidRPr="00C5602B">
              <w:rPr>
                <w:color w:val="002060"/>
              </w:rPr>
              <w:t>2</w:t>
            </w:r>
          </w:p>
        </w:tc>
      </w:tr>
      <w:tr w:rsidR="00EC11F2" w:rsidRPr="00C5602B" w14:paraId="3C1465E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32DFB0" w14:textId="77777777" w:rsidR="00EC11F2" w:rsidRPr="00C5602B" w:rsidRDefault="00EC11F2" w:rsidP="005B2254">
            <w:pPr>
              <w:pStyle w:val="rowtabella0"/>
              <w:rPr>
                <w:color w:val="002060"/>
              </w:rPr>
            </w:pPr>
            <w:r w:rsidRPr="00C5602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2EEA"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0A7E4"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5AA59"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EDF9"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A5AE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E038A" w14:textId="77777777" w:rsidR="00EC11F2" w:rsidRPr="00C5602B" w:rsidRDefault="00EC11F2" w:rsidP="005B2254">
            <w:pPr>
              <w:pStyle w:val="rowtabella0"/>
              <w:jc w:val="center"/>
              <w:rPr>
                <w:color w:val="002060"/>
              </w:rPr>
            </w:pPr>
            <w:r w:rsidRPr="00C5602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ACB1C"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E9BF5"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D4FB" w14:textId="77777777" w:rsidR="00EC11F2" w:rsidRPr="00C5602B" w:rsidRDefault="00EC11F2" w:rsidP="005B2254">
            <w:pPr>
              <w:pStyle w:val="rowtabella0"/>
              <w:jc w:val="center"/>
              <w:rPr>
                <w:color w:val="002060"/>
              </w:rPr>
            </w:pPr>
            <w:r w:rsidRPr="00C5602B">
              <w:rPr>
                <w:color w:val="002060"/>
              </w:rPr>
              <w:t>0</w:t>
            </w:r>
          </w:p>
        </w:tc>
      </w:tr>
      <w:tr w:rsidR="00EC11F2" w:rsidRPr="00C5602B" w14:paraId="265B5F6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5CB52" w14:textId="77777777" w:rsidR="00EC11F2" w:rsidRPr="00C5602B" w:rsidRDefault="00EC11F2" w:rsidP="005B2254">
            <w:pPr>
              <w:pStyle w:val="rowtabella0"/>
              <w:rPr>
                <w:color w:val="002060"/>
              </w:rPr>
            </w:pPr>
            <w:r w:rsidRPr="00C5602B">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5ED6C"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1F99E"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CA6A"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EF7D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907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179F3" w14:textId="77777777" w:rsidR="00EC11F2" w:rsidRPr="00C5602B" w:rsidRDefault="00EC11F2" w:rsidP="005B2254">
            <w:pPr>
              <w:pStyle w:val="rowtabella0"/>
              <w:jc w:val="center"/>
              <w:rPr>
                <w:color w:val="002060"/>
              </w:rPr>
            </w:pPr>
            <w:r w:rsidRPr="00C5602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531D" w14:textId="77777777" w:rsidR="00EC11F2" w:rsidRPr="00C5602B" w:rsidRDefault="00EC11F2" w:rsidP="005B2254">
            <w:pPr>
              <w:pStyle w:val="rowtabella0"/>
              <w:jc w:val="center"/>
              <w:rPr>
                <w:color w:val="002060"/>
              </w:rPr>
            </w:pPr>
            <w:r w:rsidRPr="00C560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78B3"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1390" w14:textId="77777777" w:rsidR="00EC11F2" w:rsidRPr="00C5602B" w:rsidRDefault="00EC11F2" w:rsidP="005B2254">
            <w:pPr>
              <w:pStyle w:val="rowtabella0"/>
              <w:jc w:val="center"/>
              <w:rPr>
                <w:color w:val="002060"/>
              </w:rPr>
            </w:pPr>
            <w:r w:rsidRPr="00C5602B">
              <w:rPr>
                <w:color w:val="002060"/>
              </w:rPr>
              <w:t>0</w:t>
            </w:r>
          </w:p>
        </w:tc>
      </w:tr>
      <w:tr w:rsidR="00EC11F2" w:rsidRPr="00C5602B" w14:paraId="1BA2EA10"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685920" w14:textId="77777777" w:rsidR="00EC11F2" w:rsidRPr="00C5602B" w:rsidRDefault="00EC11F2" w:rsidP="005B2254">
            <w:pPr>
              <w:pStyle w:val="rowtabella0"/>
              <w:rPr>
                <w:color w:val="002060"/>
              </w:rPr>
            </w:pPr>
            <w:r w:rsidRPr="00C5602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DE84"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4924"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AC618"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3C4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DE3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BD39"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F3FE"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051A1"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7F28" w14:textId="77777777" w:rsidR="00EC11F2" w:rsidRPr="00C5602B" w:rsidRDefault="00EC11F2" w:rsidP="005B2254">
            <w:pPr>
              <w:pStyle w:val="rowtabella0"/>
              <w:jc w:val="center"/>
              <w:rPr>
                <w:color w:val="002060"/>
              </w:rPr>
            </w:pPr>
            <w:r w:rsidRPr="00C5602B">
              <w:rPr>
                <w:color w:val="002060"/>
              </w:rPr>
              <w:t>0</w:t>
            </w:r>
          </w:p>
        </w:tc>
      </w:tr>
      <w:tr w:rsidR="00EC11F2" w:rsidRPr="00C5602B" w14:paraId="3D1B24C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FA3B0F" w14:textId="77777777" w:rsidR="00EC11F2" w:rsidRPr="00C5602B" w:rsidRDefault="00EC11F2" w:rsidP="005B2254">
            <w:pPr>
              <w:pStyle w:val="rowtabella0"/>
              <w:rPr>
                <w:color w:val="002060"/>
              </w:rPr>
            </w:pPr>
            <w:r w:rsidRPr="00C560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880B9"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EFD9D"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6A05"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4109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C60D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13F7"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A7DF" w14:textId="77777777" w:rsidR="00EC11F2" w:rsidRPr="00C5602B" w:rsidRDefault="00EC11F2" w:rsidP="005B2254">
            <w:pPr>
              <w:pStyle w:val="rowtabella0"/>
              <w:jc w:val="center"/>
              <w:rPr>
                <w:color w:val="002060"/>
              </w:rPr>
            </w:pPr>
            <w:r w:rsidRPr="00C560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2F83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A4162" w14:textId="77777777" w:rsidR="00EC11F2" w:rsidRPr="00C5602B" w:rsidRDefault="00EC11F2" w:rsidP="005B2254">
            <w:pPr>
              <w:pStyle w:val="rowtabella0"/>
              <w:jc w:val="center"/>
              <w:rPr>
                <w:color w:val="002060"/>
              </w:rPr>
            </w:pPr>
            <w:r w:rsidRPr="00C5602B">
              <w:rPr>
                <w:color w:val="002060"/>
              </w:rPr>
              <w:t>0</w:t>
            </w:r>
          </w:p>
        </w:tc>
      </w:tr>
      <w:tr w:rsidR="00EC11F2" w:rsidRPr="00C5602B" w14:paraId="357E122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5F5191" w14:textId="77777777" w:rsidR="00EC11F2" w:rsidRPr="00C5602B" w:rsidRDefault="00EC11F2" w:rsidP="005B2254">
            <w:pPr>
              <w:pStyle w:val="rowtabella0"/>
              <w:rPr>
                <w:color w:val="002060"/>
              </w:rPr>
            </w:pPr>
            <w:r w:rsidRPr="00C5602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0F00"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5F58"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A5D5"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C7B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4F5D5"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A135" w14:textId="77777777" w:rsidR="00EC11F2" w:rsidRPr="00C5602B" w:rsidRDefault="00EC11F2" w:rsidP="005B2254">
            <w:pPr>
              <w:pStyle w:val="rowtabella0"/>
              <w:jc w:val="center"/>
              <w:rPr>
                <w:color w:val="002060"/>
              </w:rPr>
            </w:pPr>
            <w:r w:rsidRPr="00C560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7023E7"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30D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1687" w14:textId="77777777" w:rsidR="00EC11F2" w:rsidRPr="00C5602B" w:rsidRDefault="00EC11F2" w:rsidP="005B2254">
            <w:pPr>
              <w:pStyle w:val="rowtabella0"/>
              <w:jc w:val="center"/>
              <w:rPr>
                <w:color w:val="002060"/>
              </w:rPr>
            </w:pPr>
            <w:r w:rsidRPr="00C5602B">
              <w:rPr>
                <w:color w:val="002060"/>
              </w:rPr>
              <w:t>0</w:t>
            </w:r>
          </w:p>
        </w:tc>
      </w:tr>
      <w:tr w:rsidR="00EC11F2" w:rsidRPr="00C5602B" w14:paraId="4806E6F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8A7B11" w14:textId="77777777" w:rsidR="00EC11F2" w:rsidRPr="00C5602B" w:rsidRDefault="00EC11F2" w:rsidP="005B2254">
            <w:pPr>
              <w:pStyle w:val="rowtabella0"/>
              <w:rPr>
                <w:color w:val="002060"/>
              </w:rPr>
            </w:pPr>
            <w:r w:rsidRPr="00C5602B">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0176A"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F07FC"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23D84"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CB2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4FEC5"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EB6B6"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45ABA" w14:textId="77777777" w:rsidR="00EC11F2" w:rsidRPr="00C5602B" w:rsidRDefault="00EC11F2" w:rsidP="005B2254">
            <w:pPr>
              <w:pStyle w:val="rowtabella0"/>
              <w:jc w:val="center"/>
              <w:rPr>
                <w:color w:val="002060"/>
              </w:rPr>
            </w:pPr>
            <w:r w:rsidRPr="00C560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98005"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E968" w14:textId="77777777" w:rsidR="00EC11F2" w:rsidRPr="00C5602B" w:rsidRDefault="00EC11F2" w:rsidP="005B2254">
            <w:pPr>
              <w:pStyle w:val="rowtabella0"/>
              <w:jc w:val="center"/>
              <w:rPr>
                <w:color w:val="002060"/>
              </w:rPr>
            </w:pPr>
            <w:r w:rsidRPr="00C5602B">
              <w:rPr>
                <w:color w:val="002060"/>
              </w:rPr>
              <w:t>0</w:t>
            </w:r>
          </w:p>
        </w:tc>
      </w:tr>
      <w:tr w:rsidR="00EC11F2" w:rsidRPr="00C5602B" w14:paraId="4335F91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D85831" w14:textId="77777777" w:rsidR="00EC11F2" w:rsidRPr="00C5602B" w:rsidRDefault="00EC11F2" w:rsidP="005B2254">
            <w:pPr>
              <w:pStyle w:val="rowtabella0"/>
              <w:rPr>
                <w:color w:val="002060"/>
              </w:rPr>
            </w:pPr>
            <w:r w:rsidRPr="00C560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C394D"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F0F38"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C5CA"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A62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1DB6"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79148" w14:textId="77777777" w:rsidR="00EC11F2" w:rsidRPr="00C5602B" w:rsidRDefault="00EC11F2" w:rsidP="005B2254">
            <w:pPr>
              <w:pStyle w:val="rowtabella0"/>
              <w:jc w:val="center"/>
              <w:rPr>
                <w:color w:val="002060"/>
              </w:rPr>
            </w:pPr>
            <w:r w:rsidRPr="00C560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D398B" w14:textId="77777777" w:rsidR="00EC11F2" w:rsidRPr="00C5602B" w:rsidRDefault="00EC11F2" w:rsidP="005B2254">
            <w:pPr>
              <w:pStyle w:val="rowtabella0"/>
              <w:jc w:val="center"/>
              <w:rPr>
                <w:color w:val="002060"/>
              </w:rPr>
            </w:pPr>
            <w:r w:rsidRPr="00C5602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60CB"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F050" w14:textId="77777777" w:rsidR="00EC11F2" w:rsidRPr="00C5602B" w:rsidRDefault="00EC11F2" w:rsidP="005B2254">
            <w:pPr>
              <w:pStyle w:val="rowtabella0"/>
              <w:jc w:val="center"/>
              <w:rPr>
                <w:color w:val="002060"/>
              </w:rPr>
            </w:pPr>
            <w:r w:rsidRPr="00C5602B">
              <w:rPr>
                <w:color w:val="002060"/>
              </w:rPr>
              <w:t>0</w:t>
            </w:r>
          </w:p>
        </w:tc>
      </w:tr>
      <w:tr w:rsidR="00EC11F2" w:rsidRPr="00C5602B" w14:paraId="5D6C5E4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2C0DA" w14:textId="77777777" w:rsidR="00EC11F2" w:rsidRPr="00C5602B" w:rsidRDefault="00EC11F2" w:rsidP="005B2254">
            <w:pPr>
              <w:pStyle w:val="rowtabella0"/>
              <w:rPr>
                <w:color w:val="002060"/>
              </w:rPr>
            </w:pPr>
            <w:r w:rsidRPr="00C5602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D3393"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07A12"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8056A"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49D89"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C4512"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9524" w14:textId="77777777" w:rsidR="00EC11F2" w:rsidRPr="00C5602B" w:rsidRDefault="00EC11F2" w:rsidP="005B2254">
            <w:pPr>
              <w:pStyle w:val="rowtabella0"/>
              <w:jc w:val="center"/>
              <w:rPr>
                <w:color w:val="002060"/>
              </w:rPr>
            </w:pPr>
            <w:r w:rsidRPr="00C560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3224"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3B10"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A032" w14:textId="77777777" w:rsidR="00EC11F2" w:rsidRPr="00C5602B" w:rsidRDefault="00EC11F2" w:rsidP="005B2254">
            <w:pPr>
              <w:pStyle w:val="rowtabella0"/>
              <w:jc w:val="center"/>
              <w:rPr>
                <w:color w:val="002060"/>
              </w:rPr>
            </w:pPr>
            <w:r w:rsidRPr="00C5602B">
              <w:rPr>
                <w:color w:val="002060"/>
              </w:rPr>
              <w:t>0</w:t>
            </w:r>
          </w:p>
        </w:tc>
      </w:tr>
      <w:tr w:rsidR="00EC11F2" w:rsidRPr="00C5602B" w14:paraId="2F647AA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A9C65" w14:textId="77777777" w:rsidR="00EC11F2" w:rsidRPr="00C5602B" w:rsidRDefault="00EC11F2" w:rsidP="005B2254">
            <w:pPr>
              <w:pStyle w:val="rowtabella0"/>
              <w:rPr>
                <w:color w:val="002060"/>
              </w:rPr>
            </w:pPr>
            <w:r w:rsidRPr="00C5602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A22A"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E611"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1EF3"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2250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31B5E"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DA3DE"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3065"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18E1A"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3525" w14:textId="77777777" w:rsidR="00EC11F2" w:rsidRPr="00C5602B" w:rsidRDefault="00EC11F2" w:rsidP="005B2254">
            <w:pPr>
              <w:pStyle w:val="rowtabella0"/>
              <w:jc w:val="center"/>
              <w:rPr>
                <w:color w:val="002060"/>
              </w:rPr>
            </w:pPr>
            <w:r w:rsidRPr="00C5602B">
              <w:rPr>
                <w:color w:val="002060"/>
              </w:rPr>
              <w:t>0</w:t>
            </w:r>
          </w:p>
        </w:tc>
      </w:tr>
      <w:tr w:rsidR="00EC11F2" w:rsidRPr="00C5602B" w14:paraId="3551552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2F519" w14:textId="77777777" w:rsidR="00EC11F2" w:rsidRPr="00C5602B" w:rsidRDefault="00EC11F2" w:rsidP="005B2254">
            <w:pPr>
              <w:pStyle w:val="rowtabella0"/>
              <w:rPr>
                <w:color w:val="002060"/>
              </w:rPr>
            </w:pPr>
            <w:r w:rsidRPr="00C5602B">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1870B"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64FF"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D66B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AAA1C"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CEB63"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E811" w14:textId="77777777" w:rsidR="00EC11F2" w:rsidRPr="00C5602B" w:rsidRDefault="00EC11F2" w:rsidP="005B2254">
            <w:pPr>
              <w:pStyle w:val="rowtabella0"/>
              <w:jc w:val="center"/>
              <w:rPr>
                <w:color w:val="002060"/>
              </w:rPr>
            </w:pPr>
            <w:r w:rsidRPr="00C560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9A95E" w14:textId="77777777" w:rsidR="00EC11F2" w:rsidRPr="00C5602B" w:rsidRDefault="00EC11F2" w:rsidP="005B2254">
            <w:pPr>
              <w:pStyle w:val="rowtabella0"/>
              <w:jc w:val="center"/>
              <w:rPr>
                <w:color w:val="002060"/>
              </w:rPr>
            </w:pPr>
            <w:r w:rsidRPr="00C5602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36924"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7CCB" w14:textId="77777777" w:rsidR="00EC11F2" w:rsidRPr="00C5602B" w:rsidRDefault="00EC11F2" w:rsidP="005B2254">
            <w:pPr>
              <w:pStyle w:val="rowtabella0"/>
              <w:jc w:val="center"/>
              <w:rPr>
                <w:color w:val="002060"/>
              </w:rPr>
            </w:pPr>
            <w:r w:rsidRPr="00C5602B">
              <w:rPr>
                <w:color w:val="002060"/>
              </w:rPr>
              <w:t>0</w:t>
            </w:r>
          </w:p>
        </w:tc>
      </w:tr>
      <w:tr w:rsidR="00EC11F2" w:rsidRPr="00C5602B" w14:paraId="373DD82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DB309" w14:textId="77777777" w:rsidR="00EC11F2" w:rsidRPr="00C5602B" w:rsidRDefault="00EC11F2" w:rsidP="005B2254">
            <w:pPr>
              <w:pStyle w:val="rowtabella0"/>
              <w:rPr>
                <w:color w:val="002060"/>
              </w:rPr>
            </w:pPr>
            <w:r w:rsidRPr="00C560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A1445"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7727"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FF61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07C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62A37"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E552D" w14:textId="77777777" w:rsidR="00EC11F2" w:rsidRPr="00C5602B" w:rsidRDefault="00EC11F2" w:rsidP="005B2254">
            <w:pPr>
              <w:pStyle w:val="rowtabella0"/>
              <w:jc w:val="center"/>
              <w:rPr>
                <w:color w:val="002060"/>
              </w:rPr>
            </w:pPr>
            <w:r w:rsidRPr="00C5602B">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66FA" w14:textId="77777777" w:rsidR="00EC11F2" w:rsidRPr="00C5602B" w:rsidRDefault="00EC11F2" w:rsidP="005B2254">
            <w:pPr>
              <w:pStyle w:val="rowtabella0"/>
              <w:jc w:val="center"/>
              <w:rPr>
                <w:color w:val="002060"/>
              </w:rPr>
            </w:pPr>
            <w:r w:rsidRPr="00C5602B">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9778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BA035" w14:textId="77777777" w:rsidR="00EC11F2" w:rsidRPr="00C5602B" w:rsidRDefault="00EC11F2" w:rsidP="005B2254">
            <w:pPr>
              <w:pStyle w:val="rowtabella0"/>
              <w:jc w:val="center"/>
              <w:rPr>
                <w:color w:val="002060"/>
              </w:rPr>
            </w:pPr>
            <w:r w:rsidRPr="00C5602B">
              <w:rPr>
                <w:color w:val="002060"/>
              </w:rPr>
              <w:t>0</w:t>
            </w:r>
          </w:p>
        </w:tc>
      </w:tr>
      <w:tr w:rsidR="00EC11F2" w:rsidRPr="00C5602B" w14:paraId="6E5C548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98A1C" w14:textId="77777777" w:rsidR="00EC11F2" w:rsidRPr="00C5602B" w:rsidRDefault="00EC11F2" w:rsidP="005B2254">
            <w:pPr>
              <w:pStyle w:val="rowtabella0"/>
              <w:rPr>
                <w:color w:val="002060"/>
              </w:rPr>
            </w:pPr>
            <w:r w:rsidRPr="00C5602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43461"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4FC4"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30CF0"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1B0B"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5640"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FCC9D"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96427" w14:textId="77777777" w:rsidR="00EC11F2" w:rsidRPr="00C5602B" w:rsidRDefault="00EC11F2" w:rsidP="005B2254">
            <w:pPr>
              <w:pStyle w:val="rowtabella0"/>
              <w:jc w:val="center"/>
              <w:rPr>
                <w:color w:val="002060"/>
              </w:rPr>
            </w:pPr>
            <w:r w:rsidRPr="00C5602B">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3D9B9"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78D5" w14:textId="77777777" w:rsidR="00EC11F2" w:rsidRPr="00C5602B" w:rsidRDefault="00EC11F2" w:rsidP="005B2254">
            <w:pPr>
              <w:pStyle w:val="rowtabella0"/>
              <w:jc w:val="center"/>
              <w:rPr>
                <w:color w:val="002060"/>
              </w:rPr>
            </w:pPr>
            <w:r w:rsidRPr="00C5602B">
              <w:rPr>
                <w:color w:val="002060"/>
              </w:rPr>
              <w:t>0</w:t>
            </w:r>
          </w:p>
        </w:tc>
      </w:tr>
      <w:tr w:rsidR="00EC11F2" w:rsidRPr="00C5602B" w14:paraId="5C2DB497"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238E04" w14:textId="77777777" w:rsidR="00EC11F2" w:rsidRPr="00C5602B" w:rsidRDefault="00EC11F2" w:rsidP="005B2254">
            <w:pPr>
              <w:pStyle w:val="rowtabella0"/>
              <w:rPr>
                <w:color w:val="002060"/>
              </w:rPr>
            </w:pPr>
            <w:r w:rsidRPr="00C5602B">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C1AAD"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35EB"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92E6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5B11C"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83F8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A45BC"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20467" w14:textId="77777777" w:rsidR="00EC11F2" w:rsidRPr="00C5602B" w:rsidRDefault="00EC11F2" w:rsidP="005B2254">
            <w:pPr>
              <w:pStyle w:val="rowtabella0"/>
              <w:jc w:val="center"/>
              <w:rPr>
                <w:color w:val="002060"/>
              </w:rPr>
            </w:pPr>
            <w:r w:rsidRPr="00C560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CBB8"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25B1" w14:textId="77777777" w:rsidR="00EC11F2" w:rsidRPr="00C5602B" w:rsidRDefault="00EC11F2" w:rsidP="005B2254">
            <w:pPr>
              <w:pStyle w:val="rowtabella0"/>
              <w:jc w:val="center"/>
              <w:rPr>
                <w:color w:val="002060"/>
              </w:rPr>
            </w:pPr>
            <w:r w:rsidRPr="00C5602B">
              <w:rPr>
                <w:color w:val="002060"/>
              </w:rPr>
              <w:t>0</w:t>
            </w:r>
          </w:p>
        </w:tc>
      </w:tr>
    </w:tbl>
    <w:p w14:paraId="6075F505" w14:textId="77777777" w:rsidR="00EC11F2" w:rsidRDefault="00EC11F2" w:rsidP="00EC11F2">
      <w:pPr>
        <w:pStyle w:val="breakline"/>
        <w:rPr>
          <w:color w:val="002060"/>
        </w:rPr>
      </w:pPr>
    </w:p>
    <w:p w14:paraId="2845BDCC" w14:textId="77777777" w:rsidR="00EC11F2" w:rsidRPr="00C5602B" w:rsidRDefault="00EC11F2" w:rsidP="00EC11F2">
      <w:pPr>
        <w:pStyle w:val="titoloprinc0"/>
        <w:rPr>
          <w:color w:val="002060"/>
        </w:rPr>
      </w:pPr>
      <w:r w:rsidRPr="00C5602B">
        <w:rPr>
          <w:color w:val="002060"/>
        </w:rPr>
        <w:t>PROGRAMMA GARE</w:t>
      </w:r>
    </w:p>
    <w:p w14:paraId="168F140D" w14:textId="77777777" w:rsidR="00EC11F2" w:rsidRDefault="00EC11F2" w:rsidP="00EC11F2">
      <w:pPr>
        <w:pStyle w:val="breakline"/>
        <w:rPr>
          <w:color w:val="002060"/>
        </w:rPr>
      </w:pPr>
    </w:p>
    <w:p w14:paraId="0A010181" w14:textId="77777777" w:rsidR="00EC11F2" w:rsidRPr="00EC44AD" w:rsidRDefault="00EC11F2" w:rsidP="00EC11F2">
      <w:pPr>
        <w:pStyle w:val="sottotitolocampionato10"/>
        <w:rPr>
          <w:color w:val="002060"/>
        </w:rPr>
      </w:pPr>
      <w:r w:rsidRPr="00EC44A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12"/>
        <w:gridCol w:w="385"/>
        <w:gridCol w:w="898"/>
        <w:gridCol w:w="1183"/>
        <w:gridCol w:w="1543"/>
        <w:gridCol w:w="1551"/>
      </w:tblGrid>
      <w:tr w:rsidR="00EC11F2" w:rsidRPr="00EC44AD" w14:paraId="2FCF41A0"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36FFA"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BB9EB"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815A8"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3AB17"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17821F"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7C743"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433AC"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60EE2C1F"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155F6E" w14:textId="77777777" w:rsidR="00EC11F2" w:rsidRPr="00EC44AD" w:rsidRDefault="00EC11F2" w:rsidP="005B2254">
            <w:pPr>
              <w:pStyle w:val="rowtabella0"/>
              <w:rPr>
                <w:color w:val="002060"/>
              </w:rPr>
            </w:pPr>
            <w:r w:rsidRPr="00EC44AD">
              <w:rPr>
                <w:color w:val="002060"/>
              </w:rPr>
              <w:t>PIANACCIO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FAE3A9" w14:textId="77777777" w:rsidR="00EC11F2" w:rsidRPr="00EC44AD" w:rsidRDefault="00EC11F2" w:rsidP="005B2254">
            <w:pPr>
              <w:pStyle w:val="rowtabella0"/>
              <w:rPr>
                <w:color w:val="002060"/>
              </w:rPr>
            </w:pPr>
            <w:r w:rsidRPr="00EC44AD">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FCCF64"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D190D" w14:textId="77777777" w:rsidR="00EC11F2" w:rsidRPr="00EC44AD" w:rsidRDefault="00EC11F2" w:rsidP="005B2254">
            <w:pPr>
              <w:pStyle w:val="rowtabella0"/>
              <w:rPr>
                <w:color w:val="002060"/>
              </w:rPr>
            </w:pPr>
            <w:r w:rsidRPr="00EC44AD">
              <w:rPr>
                <w:color w:val="002060"/>
              </w:rPr>
              <w:t>21/02/2025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6ECF3" w14:textId="77777777" w:rsidR="00EC11F2" w:rsidRPr="00EC44AD" w:rsidRDefault="00EC11F2" w:rsidP="005B2254">
            <w:pPr>
              <w:pStyle w:val="rowtabella0"/>
              <w:rPr>
                <w:color w:val="002060"/>
              </w:rPr>
            </w:pPr>
            <w:r w:rsidRPr="00EC44AD">
              <w:rPr>
                <w:color w:val="002060"/>
              </w:rPr>
              <w:t xml:space="preserve">5429 PAL.COM. </w:t>
            </w:r>
            <w:proofErr w:type="gramStart"/>
            <w:r w:rsidRPr="00EC44AD">
              <w:rPr>
                <w:color w:val="002060"/>
              </w:rPr>
              <w:t>S.MICHELE</w:t>
            </w:r>
            <w:proofErr w:type="gramEnd"/>
            <w:r w:rsidRPr="00EC44AD">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D0F66" w14:textId="77777777" w:rsidR="00EC11F2" w:rsidRPr="00EC44AD" w:rsidRDefault="00EC11F2" w:rsidP="005B2254">
            <w:pPr>
              <w:pStyle w:val="rowtabella0"/>
              <w:rPr>
                <w:color w:val="002060"/>
              </w:rPr>
            </w:pPr>
            <w:r w:rsidRPr="00EC44AD">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A4B631" w14:textId="77777777" w:rsidR="00EC11F2" w:rsidRPr="00EC44AD" w:rsidRDefault="00EC11F2" w:rsidP="005B2254">
            <w:pPr>
              <w:pStyle w:val="rowtabella0"/>
              <w:rPr>
                <w:color w:val="002060"/>
              </w:rPr>
            </w:pPr>
            <w:r w:rsidRPr="00EC44AD">
              <w:rPr>
                <w:color w:val="002060"/>
              </w:rPr>
              <w:t>VIA LORETO</w:t>
            </w:r>
          </w:p>
        </w:tc>
      </w:tr>
      <w:tr w:rsidR="00EC11F2" w:rsidRPr="00EC44AD" w14:paraId="671FBE8B"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1F958D" w14:textId="77777777" w:rsidR="00EC11F2" w:rsidRPr="00EC44AD" w:rsidRDefault="00EC11F2" w:rsidP="005B2254">
            <w:pPr>
              <w:pStyle w:val="rowtabella0"/>
              <w:rPr>
                <w:color w:val="002060"/>
              </w:rPr>
            </w:pPr>
            <w:r w:rsidRPr="00EC44AD">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B91877" w14:textId="77777777" w:rsidR="00EC11F2" w:rsidRPr="00EC44AD" w:rsidRDefault="00EC11F2" w:rsidP="005B2254">
            <w:pPr>
              <w:pStyle w:val="rowtabella0"/>
              <w:rPr>
                <w:color w:val="002060"/>
              </w:rPr>
            </w:pPr>
            <w:r w:rsidRPr="00EC44AD">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EC69B2"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F8AB0"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983E2E" w14:textId="77777777" w:rsidR="00EC11F2" w:rsidRPr="00EC44AD" w:rsidRDefault="00EC11F2" w:rsidP="005B2254">
            <w:pPr>
              <w:pStyle w:val="rowtabella0"/>
              <w:rPr>
                <w:color w:val="002060"/>
              </w:rPr>
            </w:pPr>
            <w:r w:rsidRPr="00EC44AD">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96460C" w14:textId="77777777" w:rsidR="00EC11F2" w:rsidRPr="00EC44AD" w:rsidRDefault="00EC11F2" w:rsidP="005B2254">
            <w:pPr>
              <w:pStyle w:val="rowtabella0"/>
              <w:rPr>
                <w:color w:val="002060"/>
              </w:rPr>
            </w:pPr>
            <w:r w:rsidRPr="00EC44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0A244E" w14:textId="77777777" w:rsidR="00EC11F2" w:rsidRPr="00EC44AD" w:rsidRDefault="00EC11F2" w:rsidP="005B2254">
            <w:pPr>
              <w:pStyle w:val="rowtabella0"/>
              <w:rPr>
                <w:color w:val="002060"/>
              </w:rPr>
            </w:pPr>
            <w:r w:rsidRPr="00EC44AD">
              <w:rPr>
                <w:color w:val="002060"/>
              </w:rPr>
              <w:t>VIA MONTEPELAGO</w:t>
            </w:r>
          </w:p>
        </w:tc>
      </w:tr>
      <w:tr w:rsidR="00EC11F2" w:rsidRPr="00EC44AD" w14:paraId="4EDBAC6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DDBE3A" w14:textId="77777777" w:rsidR="00EC11F2" w:rsidRPr="00EC44AD" w:rsidRDefault="00EC11F2" w:rsidP="005B2254">
            <w:pPr>
              <w:pStyle w:val="rowtabella0"/>
              <w:rPr>
                <w:color w:val="002060"/>
              </w:rPr>
            </w:pPr>
            <w:r w:rsidRPr="00EC44AD">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D787D8" w14:textId="77777777" w:rsidR="00EC11F2" w:rsidRPr="00EC44AD" w:rsidRDefault="00EC11F2" w:rsidP="005B2254">
            <w:pPr>
              <w:pStyle w:val="rowtabella0"/>
              <w:rPr>
                <w:color w:val="002060"/>
              </w:rPr>
            </w:pPr>
            <w:r w:rsidRPr="00EC44AD">
              <w:rPr>
                <w:color w:val="002060"/>
              </w:rPr>
              <w:t>AMICI DEL CENTROSOCIO SP.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7833BF8"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A04C0B"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0922F9E" w14:textId="77777777" w:rsidR="00EC11F2" w:rsidRPr="00EC44AD" w:rsidRDefault="00EC11F2" w:rsidP="005B2254">
            <w:pPr>
              <w:pStyle w:val="rowtabella0"/>
              <w:rPr>
                <w:color w:val="002060"/>
              </w:rPr>
            </w:pPr>
            <w:r w:rsidRPr="00EC44AD">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399045" w14:textId="77777777" w:rsidR="00EC11F2" w:rsidRPr="00EC44AD" w:rsidRDefault="00EC11F2" w:rsidP="005B2254">
            <w:pPr>
              <w:pStyle w:val="rowtabella0"/>
              <w:rPr>
                <w:color w:val="002060"/>
              </w:rPr>
            </w:pPr>
            <w:r w:rsidRPr="00EC44AD">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609909" w14:textId="77777777" w:rsidR="00EC11F2" w:rsidRPr="00EC44AD" w:rsidRDefault="00EC11F2" w:rsidP="005B2254">
            <w:pPr>
              <w:pStyle w:val="rowtabella0"/>
              <w:rPr>
                <w:color w:val="002060"/>
              </w:rPr>
            </w:pPr>
            <w:r w:rsidRPr="00EC44AD">
              <w:rPr>
                <w:color w:val="002060"/>
              </w:rPr>
              <w:t>VIA BRAMANTE</w:t>
            </w:r>
          </w:p>
        </w:tc>
      </w:tr>
      <w:tr w:rsidR="00EC11F2" w:rsidRPr="00EC44AD" w14:paraId="571663A0"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711BB2" w14:textId="77777777" w:rsidR="00EC11F2" w:rsidRPr="00EC44AD" w:rsidRDefault="00EC11F2" w:rsidP="005B2254">
            <w:pPr>
              <w:pStyle w:val="rowtabella0"/>
              <w:rPr>
                <w:color w:val="002060"/>
              </w:rPr>
            </w:pPr>
            <w:r w:rsidRPr="00EC44AD">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406250" w14:textId="77777777" w:rsidR="00EC11F2" w:rsidRPr="00EC44AD" w:rsidRDefault="00EC11F2" w:rsidP="005B2254">
            <w:pPr>
              <w:pStyle w:val="rowtabella0"/>
              <w:rPr>
                <w:color w:val="002060"/>
              </w:rPr>
            </w:pPr>
            <w:r w:rsidRPr="00EC44AD">
              <w:rPr>
                <w:color w:val="002060"/>
              </w:rPr>
              <w:t>FERMANA FUTSAL 2022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8916C"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BFA789"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8B21AA" w14:textId="77777777" w:rsidR="00EC11F2" w:rsidRPr="00EC44AD" w:rsidRDefault="00EC11F2" w:rsidP="005B2254">
            <w:pPr>
              <w:pStyle w:val="rowtabella0"/>
              <w:rPr>
                <w:color w:val="002060"/>
              </w:rPr>
            </w:pPr>
            <w:r w:rsidRPr="00EC44AD">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974A01" w14:textId="77777777" w:rsidR="00EC11F2" w:rsidRPr="00EC44AD" w:rsidRDefault="00EC11F2" w:rsidP="005B2254">
            <w:pPr>
              <w:pStyle w:val="rowtabella0"/>
              <w:rPr>
                <w:color w:val="002060"/>
              </w:rPr>
            </w:pPr>
            <w:r w:rsidRPr="00EC44AD">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FEDAA3" w14:textId="77777777" w:rsidR="00EC11F2" w:rsidRPr="00EC44AD" w:rsidRDefault="00EC11F2" w:rsidP="005B2254">
            <w:pPr>
              <w:pStyle w:val="rowtabella0"/>
              <w:rPr>
                <w:color w:val="002060"/>
              </w:rPr>
            </w:pPr>
            <w:r w:rsidRPr="00EC44AD">
              <w:rPr>
                <w:color w:val="002060"/>
              </w:rPr>
              <w:t>VIA DELLO SPORT</w:t>
            </w:r>
          </w:p>
        </w:tc>
      </w:tr>
      <w:tr w:rsidR="00EC11F2" w:rsidRPr="00EC44AD" w14:paraId="3968DBFF"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F8C4C0" w14:textId="77777777" w:rsidR="00EC11F2" w:rsidRPr="00EC44AD" w:rsidRDefault="00EC11F2" w:rsidP="005B2254">
            <w:pPr>
              <w:pStyle w:val="rowtabella0"/>
              <w:rPr>
                <w:color w:val="002060"/>
              </w:rPr>
            </w:pPr>
            <w:r w:rsidRPr="00EC44A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A0A223" w14:textId="77777777" w:rsidR="00EC11F2" w:rsidRPr="00EC44AD" w:rsidRDefault="00EC11F2" w:rsidP="005B2254">
            <w:pPr>
              <w:pStyle w:val="rowtabella0"/>
              <w:rPr>
                <w:color w:val="002060"/>
              </w:rPr>
            </w:pPr>
            <w:r w:rsidRPr="00EC44AD">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78EEE2"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712998"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58FB9" w14:textId="77777777" w:rsidR="00EC11F2" w:rsidRPr="00EC44AD" w:rsidRDefault="00EC11F2" w:rsidP="005B2254">
            <w:pPr>
              <w:pStyle w:val="rowtabella0"/>
              <w:rPr>
                <w:color w:val="002060"/>
              </w:rPr>
            </w:pPr>
            <w:r w:rsidRPr="00EC44A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778E6F" w14:textId="77777777" w:rsidR="00EC11F2" w:rsidRPr="00EC44AD" w:rsidRDefault="00EC11F2" w:rsidP="005B2254">
            <w:pPr>
              <w:pStyle w:val="rowtabella0"/>
              <w:rPr>
                <w:color w:val="002060"/>
              </w:rPr>
            </w:pPr>
            <w:r w:rsidRPr="00EC44A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03D9F" w14:textId="77777777" w:rsidR="00EC11F2" w:rsidRPr="00EC44AD" w:rsidRDefault="00EC11F2" w:rsidP="005B2254">
            <w:pPr>
              <w:pStyle w:val="rowtabella0"/>
              <w:rPr>
                <w:color w:val="002060"/>
              </w:rPr>
            </w:pPr>
            <w:r w:rsidRPr="00EC44AD">
              <w:rPr>
                <w:color w:val="002060"/>
              </w:rPr>
              <w:t>VIA LUDOVICO SCARFIOTTI</w:t>
            </w:r>
          </w:p>
        </w:tc>
      </w:tr>
      <w:tr w:rsidR="00EC11F2" w:rsidRPr="00EC44AD" w14:paraId="19B64CB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6CC9A4F" w14:textId="77777777" w:rsidR="00EC11F2" w:rsidRPr="00EC44AD" w:rsidRDefault="00EC11F2" w:rsidP="005B2254">
            <w:pPr>
              <w:pStyle w:val="rowtabella0"/>
              <w:rPr>
                <w:color w:val="002060"/>
              </w:rPr>
            </w:pPr>
            <w:r w:rsidRPr="00EC44AD">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4885EA" w14:textId="77777777" w:rsidR="00EC11F2" w:rsidRPr="00EC44AD" w:rsidRDefault="00EC11F2" w:rsidP="005B2254">
            <w:pPr>
              <w:pStyle w:val="rowtabella0"/>
              <w:rPr>
                <w:color w:val="002060"/>
              </w:rPr>
            </w:pPr>
            <w:r w:rsidRPr="00EC44AD">
              <w:rPr>
                <w:color w:val="002060"/>
              </w:rPr>
              <w:t>GAGLIOLE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464B35"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AC00AFF"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728AD6" w14:textId="77777777" w:rsidR="00EC11F2" w:rsidRPr="00EC44AD" w:rsidRDefault="00EC11F2" w:rsidP="005B2254">
            <w:pPr>
              <w:pStyle w:val="rowtabella0"/>
              <w:rPr>
                <w:color w:val="002060"/>
              </w:rPr>
            </w:pPr>
            <w:r w:rsidRPr="00EC44AD">
              <w:rPr>
                <w:color w:val="002060"/>
              </w:rPr>
              <w:t xml:space="preserve">5454 </w:t>
            </w:r>
            <w:proofErr w:type="gramStart"/>
            <w:r w:rsidRPr="00EC44AD">
              <w:rPr>
                <w:color w:val="002060"/>
              </w:rPr>
              <w:t>C.COPERTO</w:t>
            </w:r>
            <w:proofErr w:type="gramEnd"/>
            <w:r w:rsidRPr="00EC44AD">
              <w:rPr>
                <w:color w:val="002060"/>
              </w:rPr>
              <w:t xml:space="preserve">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452868" w14:textId="77777777" w:rsidR="00EC11F2" w:rsidRPr="00EC44AD" w:rsidRDefault="00EC11F2" w:rsidP="005B2254">
            <w:pPr>
              <w:pStyle w:val="rowtabella0"/>
              <w:rPr>
                <w:color w:val="002060"/>
              </w:rPr>
            </w:pPr>
            <w:r w:rsidRPr="00EC44A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2BF080" w14:textId="77777777" w:rsidR="00EC11F2" w:rsidRPr="00EC44AD" w:rsidRDefault="00EC11F2" w:rsidP="005B2254">
            <w:pPr>
              <w:pStyle w:val="rowtabella0"/>
              <w:rPr>
                <w:color w:val="002060"/>
              </w:rPr>
            </w:pPr>
            <w:r w:rsidRPr="00EC44AD">
              <w:rPr>
                <w:color w:val="002060"/>
              </w:rPr>
              <w:t>VIA VILLA TOMBARI</w:t>
            </w:r>
          </w:p>
        </w:tc>
      </w:tr>
      <w:tr w:rsidR="00EC11F2" w:rsidRPr="00EC44AD" w14:paraId="2992D745"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AA102E" w14:textId="77777777" w:rsidR="00EC11F2" w:rsidRPr="00EC44AD" w:rsidRDefault="00EC11F2" w:rsidP="005B2254">
            <w:pPr>
              <w:pStyle w:val="rowtabella0"/>
              <w:rPr>
                <w:color w:val="002060"/>
              </w:rPr>
            </w:pPr>
            <w:r w:rsidRPr="00EC44A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B6650" w14:textId="77777777" w:rsidR="00EC11F2" w:rsidRPr="00EC44AD" w:rsidRDefault="00EC11F2" w:rsidP="005B2254">
            <w:pPr>
              <w:pStyle w:val="rowtabella0"/>
              <w:rPr>
                <w:color w:val="002060"/>
              </w:rPr>
            </w:pPr>
            <w:r w:rsidRPr="00EC44AD">
              <w:rPr>
                <w:color w:val="002060"/>
              </w:rPr>
              <w:t>BAYER CAPPUCCINI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D0EE58"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47EE8" w14:textId="77777777" w:rsidR="00EC11F2" w:rsidRPr="00EC44AD" w:rsidRDefault="00EC11F2" w:rsidP="005B2254">
            <w:pPr>
              <w:pStyle w:val="rowtabella0"/>
              <w:rPr>
                <w:color w:val="002060"/>
              </w:rPr>
            </w:pPr>
            <w:r w:rsidRPr="00EC44AD">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57B6C" w14:textId="77777777" w:rsidR="00EC11F2" w:rsidRPr="00EC44AD" w:rsidRDefault="00EC11F2" w:rsidP="005B2254">
            <w:pPr>
              <w:pStyle w:val="rowtabella0"/>
              <w:rPr>
                <w:color w:val="002060"/>
              </w:rPr>
            </w:pPr>
            <w:r w:rsidRPr="00EC44AD">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ACC2B7" w14:textId="77777777" w:rsidR="00EC11F2" w:rsidRPr="00EC44AD" w:rsidRDefault="00EC11F2" w:rsidP="005B2254">
            <w:pPr>
              <w:pStyle w:val="rowtabella0"/>
              <w:rPr>
                <w:color w:val="002060"/>
              </w:rPr>
            </w:pPr>
            <w:r w:rsidRPr="00EC44A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B6B037" w14:textId="77777777" w:rsidR="00EC11F2" w:rsidRPr="00EC44AD" w:rsidRDefault="00EC11F2" w:rsidP="005B2254">
            <w:pPr>
              <w:pStyle w:val="rowtabella0"/>
              <w:rPr>
                <w:color w:val="002060"/>
              </w:rPr>
            </w:pPr>
            <w:r w:rsidRPr="00EC44AD">
              <w:rPr>
                <w:color w:val="002060"/>
              </w:rPr>
              <w:t>VIA VERDI</w:t>
            </w:r>
          </w:p>
        </w:tc>
      </w:tr>
    </w:tbl>
    <w:p w14:paraId="015928C5" w14:textId="77777777" w:rsidR="00EC11F2" w:rsidRPr="00C5602B" w:rsidRDefault="00EC11F2" w:rsidP="00EC11F2">
      <w:pPr>
        <w:pStyle w:val="breakline"/>
        <w:rPr>
          <w:rFonts w:eastAsiaTheme="minorEastAsia"/>
          <w:color w:val="002060"/>
        </w:rPr>
      </w:pPr>
    </w:p>
    <w:p w14:paraId="547DB19B" w14:textId="77777777" w:rsidR="00EC11F2" w:rsidRPr="00C5602B" w:rsidRDefault="00EC11F2" w:rsidP="00EC11F2">
      <w:pPr>
        <w:pStyle w:val="breakline"/>
        <w:rPr>
          <w:color w:val="002060"/>
        </w:rPr>
      </w:pPr>
    </w:p>
    <w:p w14:paraId="75136F4F" w14:textId="77777777" w:rsidR="00EC11F2" w:rsidRPr="00C5602B" w:rsidRDefault="00EC11F2" w:rsidP="00EC11F2">
      <w:pPr>
        <w:pStyle w:val="titolocampionato0"/>
        <w:shd w:val="clear" w:color="auto" w:fill="CCCCCC"/>
        <w:spacing w:before="80" w:after="40"/>
        <w:rPr>
          <w:color w:val="002060"/>
        </w:rPr>
      </w:pPr>
      <w:r w:rsidRPr="00C5602B">
        <w:rPr>
          <w:color w:val="002060"/>
        </w:rPr>
        <w:t>CALCIO A CINQUE SERIE C2</w:t>
      </w:r>
    </w:p>
    <w:p w14:paraId="05A21380" w14:textId="77777777" w:rsidR="00EC11F2" w:rsidRPr="00FD14DB" w:rsidRDefault="00EC11F2" w:rsidP="00EC11F2">
      <w:pPr>
        <w:pStyle w:val="titoloprinc0"/>
        <w:rPr>
          <w:color w:val="002060"/>
        </w:rPr>
      </w:pPr>
      <w:r w:rsidRPr="00FD14DB">
        <w:rPr>
          <w:color w:val="002060"/>
        </w:rPr>
        <w:t>ANAGRAFICA/INDIRIZZARIO/VARIAZIONI CALENDARIO</w:t>
      </w:r>
    </w:p>
    <w:p w14:paraId="35D2DB42" w14:textId="77777777" w:rsidR="00EC11F2" w:rsidRDefault="00EC11F2" w:rsidP="00EC11F2">
      <w:pPr>
        <w:pStyle w:val="titoloprinc0"/>
        <w:jc w:val="both"/>
        <w:rPr>
          <w:b w:val="0"/>
          <w:bCs w:val="0"/>
          <w:color w:val="002060"/>
          <w:sz w:val="22"/>
          <w:szCs w:val="22"/>
        </w:rPr>
      </w:pPr>
    </w:p>
    <w:p w14:paraId="753250EF" w14:textId="77777777" w:rsidR="00EC11F2" w:rsidRPr="00E156FC" w:rsidRDefault="00EC11F2" w:rsidP="00EC11F2">
      <w:pPr>
        <w:pStyle w:val="titoloprinc0"/>
        <w:jc w:val="both"/>
        <w:rPr>
          <w:color w:val="002060"/>
          <w:sz w:val="22"/>
          <w:szCs w:val="22"/>
        </w:rPr>
      </w:pPr>
      <w:r w:rsidRPr="00E156FC">
        <w:rPr>
          <w:color w:val="002060"/>
          <w:sz w:val="22"/>
          <w:szCs w:val="22"/>
        </w:rPr>
        <w:t>GIRONE “</w:t>
      </w:r>
      <w:r>
        <w:rPr>
          <w:color w:val="002060"/>
          <w:sz w:val="22"/>
          <w:szCs w:val="22"/>
        </w:rPr>
        <w:t>B</w:t>
      </w:r>
      <w:r w:rsidRPr="00E156FC">
        <w:rPr>
          <w:color w:val="002060"/>
          <w:sz w:val="22"/>
          <w:szCs w:val="22"/>
        </w:rPr>
        <w:t>”</w:t>
      </w:r>
    </w:p>
    <w:p w14:paraId="2657D87D" w14:textId="77777777" w:rsidR="00EC11F2" w:rsidRPr="00E156FC" w:rsidRDefault="00EC11F2" w:rsidP="00EC11F2">
      <w:pPr>
        <w:pStyle w:val="titoloprinc0"/>
        <w:jc w:val="both"/>
        <w:rPr>
          <w:b w:val="0"/>
          <w:bCs w:val="0"/>
          <w:color w:val="002060"/>
          <w:sz w:val="22"/>
          <w:szCs w:val="22"/>
        </w:rPr>
      </w:pPr>
    </w:p>
    <w:p w14:paraId="1318EA09" w14:textId="77777777" w:rsidR="00EC11F2" w:rsidRDefault="00EC11F2" w:rsidP="00EC11F2">
      <w:pPr>
        <w:pStyle w:val="titoloprinc0"/>
        <w:jc w:val="both"/>
        <w:rPr>
          <w:b w:val="0"/>
          <w:bCs w:val="0"/>
          <w:color w:val="002060"/>
          <w:sz w:val="22"/>
          <w:szCs w:val="22"/>
        </w:rPr>
      </w:pPr>
      <w:r w:rsidRPr="00E156FC">
        <w:rPr>
          <w:b w:val="0"/>
          <w:bCs w:val="0"/>
          <w:color w:val="002060"/>
          <w:sz w:val="22"/>
          <w:szCs w:val="22"/>
        </w:rPr>
        <w:t xml:space="preserve">La Società </w:t>
      </w:r>
      <w:r>
        <w:rPr>
          <w:color w:val="002060"/>
          <w:sz w:val="22"/>
          <w:szCs w:val="22"/>
        </w:rPr>
        <w:t>AURORA TREIA</w:t>
      </w:r>
      <w:r w:rsidRPr="00E156FC">
        <w:rPr>
          <w:color w:val="002060"/>
          <w:sz w:val="22"/>
          <w:szCs w:val="22"/>
        </w:rPr>
        <w:t xml:space="preserve"> </w:t>
      </w:r>
      <w:r w:rsidRPr="00E156FC">
        <w:rPr>
          <w:b w:val="0"/>
          <w:bCs w:val="0"/>
          <w:color w:val="002060"/>
          <w:sz w:val="22"/>
          <w:szCs w:val="22"/>
        </w:rPr>
        <w:t xml:space="preserve">comunica che disputerà </w:t>
      </w:r>
      <w:r w:rsidRPr="00E156FC">
        <w:rPr>
          <w:b w:val="0"/>
          <w:bCs w:val="0"/>
          <w:color w:val="002060"/>
          <w:sz w:val="22"/>
          <w:szCs w:val="22"/>
          <w:u w:val="single"/>
        </w:rPr>
        <w:t>tutte le gare interne con decorrenza immediata</w:t>
      </w:r>
      <w:r w:rsidRPr="00E156FC">
        <w:rPr>
          <w:b w:val="0"/>
          <w:bCs w:val="0"/>
          <w:color w:val="002060"/>
          <w:sz w:val="22"/>
          <w:szCs w:val="22"/>
        </w:rPr>
        <w:t xml:space="preserve"> il </w:t>
      </w:r>
      <w:r>
        <w:rPr>
          <w:color w:val="002060"/>
          <w:sz w:val="22"/>
          <w:szCs w:val="22"/>
        </w:rPr>
        <w:t>VENERDI’</w:t>
      </w:r>
      <w:r w:rsidRPr="00E156FC">
        <w:rPr>
          <w:color w:val="002060"/>
          <w:sz w:val="22"/>
          <w:szCs w:val="22"/>
        </w:rPr>
        <w:t xml:space="preserve"> </w:t>
      </w:r>
      <w:r w:rsidRPr="00E156FC">
        <w:rPr>
          <w:b w:val="0"/>
          <w:bCs w:val="0"/>
          <w:color w:val="002060"/>
          <w:sz w:val="22"/>
          <w:szCs w:val="22"/>
        </w:rPr>
        <w:t xml:space="preserve">alle </w:t>
      </w:r>
      <w:r w:rsidRPr="00E156FC">
        <w:rPr>
          <w:color w:val="002060"/>
          <w:sz w:val="22"/>
          <w:szCs w:val="22"/>
        </w:rPr>
        <w:t xml:space="preserve">ore </w:t>
      </w:r>
      <w:r>
        <w:rPr>
          <w:color w:val="002060"/>
          <w:sz w:val="22"/>
          <w:szCs w:val="22"/>
        </w:rPr>
        <w:t>21:30</w:t>
      </w:r>
      <w:r w:rsidRPr="00E156FC">
        <w:rPr>
          <w:b w:val="0"/>
          <w:bCs w:val="0"/>
          <w:color w:val="002060"/>
          <w:sz w:val="22"/>
          <w:szCs w:val="22"/>
        </w:rPr>
        <w:t>,</w:t>
      </w:r>
      <w:r>
        <w:rPr>
          <w:b w:val="0"/>
          <w:bCs w:val="0"/>
          <w:color w:val="002060"/>
          <w:sz w:val="22"/>
          <w:szCs w:val="22"/>
        </w:rPr>
        <w:t xml:space="preserve"> </w:t>
      </w:r>
      <w:r w:rsidRPr="00491655">
        <w:rPr>
          <w:color w:val="002060"/>
          <w:sz w:val="22"/>
          <w:szCs w:val="22"/>
        </w:rPr>
        <w:t>Palestra Comunale</w:t>
      </w:r>
      <w:r>
        <w:rPr>
          <w:b w:val="0"/>
          <w:bCs w:val="0"/>
          <w:color w:val="002060"/>
          <w:sz w:val="22"/>
          <w:szCs w:val="22"/>
        </w:rPr>
        <w:t xml:space="preserve">, Via Don Luigi Sturzo, 4 di </w:t>
      </w:r>
      <w:r w:rsidRPr="00491655">
        <w:rPr>
          <w:color w:val="002060"/>
          <w:sz w:val="22"/>
          <w:szCs w:val="22"/>
        </w:rPr>
        <w:t>CHIESANUOVA di TREIA</w:t>
      </w:r>
      <w:r>
        <w:rPr>
          <w:b w:val="0"/>
          <w:bCs w:val="0"/>
          <w:color w:val="002060"/>
          <w:sz w:val="22"/>
          <w:szCs w:val="22"/>
        </w:rPr>
        <w:t>.</w:t>
      </w:r>
      <w:r w:rsidRPr="00E156FC">
        <w:rPr>
          <w:b w:val="0"/>
          <w:bCs w:val="0"/>
          <w:color w:val="002060"/>
          <w:sz w:val="22"/>
          <w:szCs w:val="22"/>
        </w:rPr>
        <w:t xml:space="preserve"> </w:t>
      </w:r>
    </w:p>
    <w:p w14:paraId="4E70CF21" w14:textId="77777777" w:rsidR="00EC11F2" w:rsidRPr="00C5602B" w:rsidRDefault="00EC11F2" w:rsidP="00EC11F2">
      <w:pPr>
        <w:pStyle w:val="breakline"/>
        <w:rPr>
          <w:color w:val="002060"/>
        </w:rPr>
      </w:pPr>
    </w:p>
    <w:p w14:paraId="58C6FE00" w14:textId="77777777" w:rsidR="00EC11F2" w:rsidRPr="00C5602B" w:rsidRDefault="00EC11F2" w:rsidP="00EC11F2">
      <w:pPr>
        <w:pStyle w:val="titoloprinc0"/>
        <w:rPr>
          <w:color w:val="002060"/>
        </w:rPr>
      </w:pPr>
      <w:r w:rsidRPr="00C5602B">
        <w:rPr>
          <w:color w:val="002060"/>
        </w:rPr>
        <w:t>RISULTATI</w:t>
      </w:r>
    </w:p>
    <w:p w14:paraId="650B3E1C" w14:textId="77777777" w:rsidR="00EC11F2" w:rsidRPr="00C5602B" w:rsidRDefault="00EC11F2" w:rsidP="00EC11F2">
      <w:pPr>
        <w:pStyle w:val="breakline"/>
        <w:rPr>
          <w:color w:val="002060"/>
        </w:rPr>
      </w:pPr>
    </w:p>
    <w:p w14:paraId="7B5A9887" w14:textId="77777777" w:rsidR="00EC11F2" w:rsidRPr="00C5602B" w:rsidRDefault="00EC11F2" w:rsidP="00EC11F2">
      <w:pPr>
        <w:pStyle w:val="sottotitolocampionato10"/>
        <w:rPr>
          <w:color w:val="002060"/>
        </w:rPr>
      </w:pPr>
      <w:r w:rsidRPr="00C5602B">
        <w:rPr>
          <w:color w:val="002060"/>
        </w:rPr>
        <w:t>RISULTATI UFFICIALI GARE DEL 14/02/2025</w:t>
      </w:r>
    </w:p>
    <w:p w14:paraId="1C213A84"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06E864CC"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2CDB0149"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7ED45323"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F8F2C" w14:textId="77777777" w:rsidR="00EC11F2" w:rsidRPr="00C5602B" w:rsidRDefault="00EC11F2" w:rsidP="005B2254">
                  <w:pPr>
                    <w:pStyle w:val="headertabella0"/>
                    <w:rPr>
                      <w:color w:val="002060"/>
                    </w:rPr>
                  </w:pPr>
                  <w:r w:rsidRPr="00C5602B">
                    <w:rPr>
                      <w:color w:val="002060"/>
                    </w:rPr>
                    <w:t>GIRONE A - 6 Giornata - R</w:t>
                  </w:r>
                </w:p>
              </w:tc>
            </w:tr>
            <w:tr w:rsidR="00EC11F2" w:rsidRPr="00C5602B" w14:paraId="24C532D5"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8662D9" w14:textId="77777777" w:rsidR="00EC11F2" w:rsidRPr="00C5602B" w:rsidRDefault="00EC11F2" w:rsidP="005B2254">
                  <w:pPr>
                    <w:pStyle w:val="rowtabella0"/>
                    <w:rPr>
                      <w:color w:val="002060"/>
                    </w:rPr>
                  </w:pPr>
                  <w:r w:rsidRPr="00C5602B">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8ADF7E" w14:textId="77777777" w:rsidR="00EC11F2" w:rsidRPr="00C5602B" w:rsidRDefault="00EC11F2" w:rsidP="005B2254">
                  <w:pPr>
                    <w:pStyle w:val="rowtabella0"/>
                    <w:rPr>
                      <w:color w:val="002060"/>
                    </w:rPr>
                  </w:pPr>
                  <w:r w:rsidRPr="00C5602B">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CDB9C" w14:textId="77777777" w:rsidR="00EC11F2" w:rsidRPr="00C5602B" w:rsidRDefault="00EC11F2" w:rsidP="005B2254">
                  <w:pPr>
                    <w:pStyle w:val="rowtabella0"/>
                    <w:jc w:val="center"/>
                    <w:rPr>
                      <w:color w:val="002060"/>
                    </w:rPr>
                  </w:pPr>
                  <w:r w:rsidRPr="00C5602B">
                    <w:rPr>
                      <w:color w:val="002060"/>
                    </w:rPr>
                    <w:t>4 - 0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71CCA9" w14:textId="77777777" w:rsidR="00EC11F2" w:rsidRPr="00C5602B" w:rsidRDefault="00EC11F2" w:rsidP="005B2254">
                  <w:pPr>
                    <w:pStyle w:val="rowtabella0"/>
                    <w:jc w:val="center"/>
                    <w:rPr>
                      <w:color w:val="002060"/>
                    </w:rPr>
                  </w:pPr>
                  <w:r w:rsidRPr="00C5602B">
                    <w:rPr>
                      <w:color w:val="002060"/>
                    </w:rPr>
                    <w:t> </w:t>
                  </w:r>
                </w:p>
              </w:tc>
            </w:tr>
            <w:tr w:rsidR="00EC11F2" w:rsidRPr="00C5602B" w14:paraId="3D20AC87"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3BDB23" w14:textId="77777777" w:rsidR="00EC11F2" w:rsidRPr="00C5602B" w:rsidRDefault="00EC11F2" w:rsidP="005B2254">
                  <w:pPr>
                    <w:pStyle w:val="rowtabella0"/>
                    <w:rPr>
                      <w:color w:val="002060"/>
                    </w:rPr>
                  </w:pPr>
                  <w:r w:rsidRPr="00C5602B">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52ABAC" w14:textId="77777777" w:rsidR="00EC11F2" w:rsidRPr="00C5602B" w:rsidRDefault="00EC11F2" w:rsidP="005B2254">
                  <w:pPr>
                    <w:pStyle w:val="rowtabella0"/>
                    <w:rPr>
                      <w:color w:val="002060"/>
                    </w:rPr>
                  </w:pPr>
                  <w:r w:rsidRPr="00C5602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90DD26" w14:textId="77777777" w:rsidR="00EC11F2" w:rsidRPr="00C5602B" w:rsidRDefault="00EC11F2" w:rsidP="005B2254">
                  <w:pPr>
                    <w:pStyle w:val="rowtabella0"/>
                    <w:jc w:val="center"/>
                    <w:rPr>
                      <w:color w:val="002060"/>
                    </w:rPr>
                  </w:pPr>
                  <w:r w:rsidRPr="00C5602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80B15B" w14:textId="77777777" w:rsidR="00EC11F2" w:rsidRPr="00C5602B" w:rsidRDefault="00EC11F2" w:rsidP="005B2254">
                  <w:pPr>
                    <w:pStyle w:val="rowtabella0"/>
                    <w:jc w:val="center"/>
                    <w:rPr>
                      <w:color w:val="002060"/>
                    </w:rPr>
                  </w:pPr>
                  <w:r w:rsidRPr="00C5602B">
                    <w:rPr>
                      <w:color w:val="002060"/>
                    </w:rPr>
                    <w:t> </w:t>
                  </w:r>
                </w:p>
              </w:tc>
            </w:tr>
            <w:tr w:rsidR="00EC11F2" w:rsidRPr="00C5602B" w14:paraId="04844EA7"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78C6D" w14:textId="77777777" w:rsidR="00EC11F2" w:rsidRPr="00C5602B" w:rsidRDefault="00EC11F2" w:rsidP="005B2254">
                  <w:pPr>
                    <w:pStyle w:val="rowtabella0"/>
                    <w:rPr>
                      <w:color w:val="002060"/>
                    </w:rPr>
                  </w:pPr>
                  <w:r w:rsidRPr="00C5602B">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22F76E" w14:textId="77777777" w:rsidR="00EC11F2" w:rsidRPr="00C5602B" w:rsidRDefault="00EC11F2" w:rsidP="005B2254">
                  <w:pPr>
                    <w:pStyle w:val="rowtabella0"/>
                    <w:rPr>
                      <w:color w:val="002060"/>
                    </w:rPr>
                  </w:pPr>
                  <w:r w:rsidRPr="00C5602B">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7B1BE3" w14:textId="77777777" w:rsidR="00EC11F2" w:rsidRPr="00C5602B" w:rsidRDefault="00EC11F2" w:rsidP="005B2254">
                  <w:pPr>
                    <w:pStyle w:val="rowtabella0"/>
                    <w:jc w:val="center"/>
                    <w:rPr>
                      <w:color w:val="002060"/>
                    </w:rPr>
                  </w:pPr>
                  <w:r w:rsidRPr="00C5602B">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E9C701" w14:textId="77777777" w:rsidR="00EC11F2" w:rsidRPr="00C5602B" w:rsidRDefault="00EC11F2" w:rsidP="005B2254">
                  <w:pPr>
                    <w:pStyle w:val="rowtabella0"/>
                    <w:jc w:val="center"/>
                    <w:rPr>
                      <w:color w:val="002060"/>
                    </w:rPr>
                  </w:pPr>
                  <w:r w:rsidRPr="00C5602B">
                    <w:rPr>
                      <w:color w:val="002060"/>
                    </w:rPr>
                    <w:t> </w:t>
                  </w:r>
                </w:p>
              </w:tc>
            </w:tr>
            <w:tr w:rsidR="00EC11F2" w:rsidRPr="00C5602B" w14:paraId="06CD8996"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2CA159D" w14:textId="77777777" w:rsidR="00EC11F2" w:rsidRPr="00C5602B" w:rsidRDefault="00EC11F2" w:rsidP="005B2254">
                  <w:pPr>
                    <w:pStyle w:val="rowtabella0"/>
                    <w:rPr>
                      <w:color w:val="002060"/>
                    </w:rPr>
                  </w:pPr>
                  <w:proofErr w:type="gramStart"/>
                  <w:r w:rsidRPr="00C5602B">
                    <w:rPr>
                      <w:color w:val="002060"/>
                    </w:rPr>
                    <w:t>CITTA</w:t>
                  </w:r>
                  <w:proofErr w:type="gramEnd"/>
                  <w:r w:rsidRPr="00C5602B">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AC03AB" w14:textId="77777777" w:rsidR="00EC11F2" w:rsidRPr="00C5602B" w:rsidRDefault="00EC11F2" w:rsidP="005B2254">
                  <w:pPr>
                    <w:pStyle w:val="rowtabella0"/>
                    <w:rPr>
                      <w:color w:val="002060"/>
                    </w:rPr>
                  </w:pPr>
                  <w:r w:rsidRPr="00C5602B">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15BCF1"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E5347" w14:textId="77777777" w:rsidR="00EC11F2" w:rsidRPr="00C5602B" w:rsidRDefault="00EC11F2" w:rsidP="005B2254">
                  <w:pPr>
                    <w:pStyle w:val="rowtabella0"/>
                    <w:jc w:val="center"/>
                    <w:rPr>
                      <w:color w:val="002060"/>
                    </w:rPr>
                  </w:pPr>
                  <w:r w:rsidRPr="00C5602B">
                    <w:rPr>
                      <w:color w:val="002060"/>
                    </w:rPr>
                    <w:t> </w:t>
                  </w:r>
                </w:p>
              </w:tc>
            </w:tr>
            <w:tr w:rsidR="00EC11F2" w:rsidRPr="00C5602B" w14:paraId="1E8EDDA1"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23FB37" w14:textId="77777777" w:rsidR="00EC11F2" w:rsidRPr="00C5602B" w:rsidRDefault="00EC11F2" w:rsidP="005B2254">
                  <w:pPr>
                    <w:pStyle w:val="rowtabella0"/>
                    <w:rPr>
                      <w:color w:val="002060"/>
                    </w:rPr>
                  </w:pPr>
                  <w:r w:rsidRPr="00C5602B">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691789" w14:textId="77777777" w:rsidR="00EC11F2" w:rsidRPr="00C5602B" w:rsidRDefault="00EC11F2" w:rsidP="005B2254">
                  <w:pPr>
                    <w:pStyle w:val="rowtabella0"/>
                    <w:rPr>
                      <w:color w:val="002060"/>
                    </w:rPr>
                  </w:pPr>
                  <w:r w:rsidRPr="00C5602B">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8E991" w14:textId="77777777" w:rsidR="00EC11F2" w:rsidRPr="00C5602B" w:rsidRDefault="00EC11F2" w:rsidP="005B2254">
                  <w:pPr>
                    <w:pStyle w:val="rowtabella0"/>
                    <w:jc w:val="center"/>
                    <w:rPr>
                      <w:color w:val="002060"/>
                    </w:rPr>
                  </w:pPr>
                  <w:r w:rsidRPr="00C5602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E530D3" w14:textId="77777777" w:rsidR="00EC11F2" w:rsidRPr="00C5602B" w:rsidRDefault="00EC11F2" w:rsidP="005B2254">
                  <w:pPr>
                    <w:pStyle w:val="rowtabella0"/>
                    <w:jc w:val="center"/>
                    <w:rPr>
                      <w:color w:val="002060"/>
                    </w:rPr>
                  </w:pPr>
                  <w:r w:rsidRPr="00C5602B">
                    <w:rPr>
                      <w:color w:val="002060"/>
                    </w:rPr>
                    <w:t> </w:t>
                  </w:r>
                </w:p>
              </w:tc>
            </w:tr>
            <w:tr w:rsidR="00EC11F2" w:rsidRPr="00C5602B" w14:paraId="1C1DD439"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92E32" w14:textId="77777777" w:rsidR="00EC11F2" w:rsidRPr="00C5602B" w:rsidRDefault="00EC11F2" w:rsidP="005B2254">
                  <w:pPr>
                    <w:pStyle w:val="rowtabella0"/>
                    <w:rPr>
                      <w:color w:val="002060"/>
                    </w:rPr>
                  </w:pPr>
                  <w:r w:rsidRPr="00C5602B">
                    <w:rPr>
                      <w:color w:val="002060"/>
                    </w:rPr>
                    <w:lastRenderedPageBreak/>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E23A8" w14:textId="77777777" w:rsidR="00EC11F2" w:rsidRPr="00C5602B" w:rsidRDefault="00EC11F2" w:rsidP="005B2254">
                  <w:pPr>
                    <w:pStyle w:val="rowtabella0"/>
                    <w:rPr>
                      <w:color w:val="002060"/>
                    </w:rPr>
                  </w:pPr>
                  <w:r w:rsidRPr="00C5602B">
                    <w:rPr>
                      <w:color w:val="002060"/>
                    </w:rPr>
                    <w:t>- CIARNIN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3AC8A9"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0D30F" w14:textId="77777777" w:rsidR="00EC11F2" w:rsidRPr="00C5602B" w:rsidRDefault="00EC11F2" w:rsidP="005B2254">
                  <w:pPr>
                    <w:pStyle w:val="rowtabella0"/>
                    <w:jc w:val="center"/>
                    <w:rPr>
                      <w:color w:val="002060"/>
                    </w:rPr>
                  </w:pPr>
                  <w:r w:rsidRPr="00C5602B">
                    <w:rPr>
                      <w:color w:val="002060"/>
                    </w:rPr>
                    <w:t> </w:t>
                  </w:r>
                </w:p>
              </w:tc>
            </w:tr>
          </w:tbl>
          <w:p w14:paraId="3F63463B"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718B8CDF"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8A0FC3" w14:textId="77777777" w:rsidR="00EC11F2" w:rsidRPr="00C5602B" w:rsidRDefault="00EC11F2" w:rsidP="005B2254">
                  <w:pPr>
                    <w:pStyle w:val="headertabella0"/>
                    <w:rPr>
                      <w:color w:val="002060"/>
                    </w:rPr>
                  </w:pPr>
                  <w:r w:rsidRPr="00C5602B">
                    <w:rPr>
                      <w:color w:val="002060"/>
                    </w:rPr>
                    <w:lastRenderedPageBreak/>
                    <w:t>GIRONE B - 6 Giornata - R</w:t>
                  </w:r>
                </w:p>
              </w:tc>
            </w:tr>
            <w:tr w:rsidR="00EC11F2" w:rsidRPr="00C5602B" w14:paraId="28EDF642"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A82978" w14:textId="77777777" w:rsidR="00EC11F2" w:rsidRPr="00C5602B" w:rsidRDefault="00EC11F2" w:rsidP="005B2254">
                  <w:pPr>
                    <w:pStyle w:val="rowtabella0"/>
                    <w:rPr>
                      <w:color w:val="002060"/>
                    </w:rPr>
                  </w:pPr>
                  <w:r w:rsidRPr="00C5602B">
                    <w:rPr>
                      <w:color w:val="002060"/>
                    </w:rPr>
                    <w:t>AVENALE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BAE24" w14:textId="77777777" w:rsidR="00EC11F2" w:rsidRPr="00C5602B" w:rsidRDefault="00EC11F2" w:rsidP="005B2254">
                  <w:pPr>
                    <w:pStyle w:val="rowtabella0"/>
                    <w:rPr>
                      <w:color w:val="002060"/>
                    </w:rPr>
                  </w:pPr>
                  <w:r w:rsidRPr="00C5602B">
                    <w:rPr>
                      <w:color w:val="002060"/>
                    </w:rPr>
                    <w:t>- AURORA TREIA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49B35" w14:textId="77777777" w:rsidR="00EC11F2" w:rsidRPr="00C5602B" w:rsidRDefault="00EC11F2" w:rsidP="005B2254">
                  <w:pPr>
                    <w:pStyle w:val="rowtabella0"/>
                    <w:jc w:val="center"/>
                    <w:rPr>
                      <w:color w:val="002060"/>
                    </w:rPr>
                  </w:pPr>
                  <w:r w:rsidRPr="00C5602B">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A30B1C" w14:textId="77777777" w:rsidR="00EC11F2" w:rsidRPr="00C5602B" w:rsidRDefault="00EC11F2" w:rsidP="005B2254">
                  <w:pPr>
                    <w:pStyle w:val="rowtabella0"/>
                    <w:jc w:val="center"/>
                    <w:rPr>
                      <w:color w:val="002060"/>
                    </w:rPr>
                  </w:pPr>
                  <w:r w:rsidRPr="00C5602B">
                    <w:rPr>
                      <w:color w:val="002060"/>
                    </w:rPr>
                    <w:t> </w:t>
                  </w:r>
                </w:p>
              </w:tc>
            </w:tr>
            <w:tr w:rsidR="00EC11F2" w:rsidRPr="00C5602B" w14:paraId="7A35F5B2"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0D0796" w14:textId="77777777" w:rsidR="00EC11F2" w:rsidRPr="00C5602B" w:rsidRDefault="00EC11F2" w:rsidP="005B2254">
                  <w:pPr>
                    <w:pStyle w:val="rowtabella0"/>
                    <w:rPr>
                      <w:color w:val="002060"/>
                    </w:rPr>
                  </w:pPr>
                  <w:r w:rsidRPr="00C5602B">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E8D584" w14:textId="77777777" w:rsidR="00EC11F2" w:rsidRPr="00C5602B" w:rsidRDefault="00EC11F2" w:rsidP="005B2254">
                  <w:pPr>
                    <w:pStyle w:val="rowtabella0"/>
                    <w:rPr>
                      <w:color w:val="002060"/>
                    </w:rPr>
                  </w:pPr>
                  <w:r w:rsidRPr="00C5602B">
                    <w:rPr>
                      <w:color w:val="002060"/>
                    </w:rPr>
                    <w:t>- SERRALTA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54027E" w14:textId="77777777" w:rsidR="00EC11F2" w:rsidRPr="00C5602B" w:rsidRDefault="00EC11F2" w:rsidP="005B2254">
                  <w:pPr>
                    <w:pStyle w:val="rowtabella0"/>
                    <w:jc w:val="center"/>
                    <w:rPr>
                      <w:color w:val="002060"/>
                    </w:rPr>
                  </w:pPr>
                  <w:r w:rsidRPr="00C5602B">
                    <w:rPr>
                      <w:color w:val="002060"/>
                    </w:rPr>
                    <w:t>7 - 5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F077EF" w14:textId="77777777" w:rsidR="00EC11F2" w:rsidRPr="00C5602B" w:rsidRDefault="00EC11F2" w:rsidP="005B2254">
                  <w:pPr>
                    <w:pStyle w:val="rowtabella0"/>
                    <w:jc w:val="center"/>
                    <w:rPr>
                      <w:color w:val="002060"/>
                    </w:rPr>
                  </w:pPr>
                  <w:r w:rsidRPr="00C5602B">
                    <w:rPr>
                      <w:color w:val="002060"/>
                    </w:rPr>
                    <w:t> </w:t>
                  </w:r>
                </w:p>
              </w:tc>
            </w:tr>
            <w:tr w:rsidR="00EC11F2" w:rsidRPr="00C5602B" w14:paraId="6267B188"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FA0C2" w14:textId="77777777" w:rsidR="00EC11F2" w:rsidRPr="00C5602B" w:rsidRDefault="00EC11F2" w:rsidP="005B2254">
                  <w:pPr>
                    <w:pStyle w:val="rowtabella0"/>
                    <w:rPr>
                      <w:color w:val="002060"/>
                    </w:rPr>
                  </w:pPr>
                  <w:r w:rsidRPr="00C5602B">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66E5F3" w14:textId="77777777" w:rsidR="00EC11F2" w:rsidRPr="00C5602B" w:rsidRDefault="00EC11F2" w:rsidP="005B2254">
                  <w:pPr>
                    <w:pStyle w:val="rowtabella0"/>
                    <w:rPr>
                      <w:color w:val="002060"/>
                    </w:rPr>
                  </w:pPr>
                  <w:r w:rsidRPr="00C5602B">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909350"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705488" w14:textId="77777777" w:rsidR="00EC11F2" w:rsidRPr="00C5602B" w:rsidRDefault="00EC11F2" w:rsidP="005B2254">
                  <w:pPr>
                    <w:pStyle w:val="rowtabella0"/>
                    <w:jc w:val="center"/>
                    <w:rPr>
                      <w:color w:val="002060"/>
                    </w:rPr>
                  </w:pPr>
                  <w:r w:rsidRPr="00C5602B">
                    <w:rPr>
                      <w:color w:val="002060"/>
                    </w:rPr>
                    <w:t> </w:t>
                  </w:r>
                </w:p>
              </w:tc>
            </w:tr>
            <w:tr w:rsidR="00EC11F2" w:rsidRPr="00C5602B" w14:paraId="62927273"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129D3A" w14:textId="77777777" w:rsidR="00EC11F2" w:rsidRPr="00C5602B" w:rsidRDefault="00EC11F2" w:rsidP="005B2254">
                  <w:pPr>
                    <w:pStyle w:val="rowtabella0"/>
                    <w:rPr>
                      <w:color w:val="002060"/>
                    </w:rPr>
                  </w:pPr>
                  <w:r w:rsidRPr="00C5602B">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268659" w14:textId="77777777" w:rsidR="00EC11F2" w:rsidRPr="00C5602B" w:rsidRDefault="00EC11F2" w:rsidP="005B2254">
                  <w:pPr>
                    <w:pStyle w:val="rowtabella0"/>
                    <w:rPr>
                      <w:color w:val="002060"/>
                    </w:rPr>
                  </w:pPr>
                  <w:r w:rsidRPr="00C5602B">
                    <w:rPr>
                      <w:color w:val="002060"/>
                    </w:rPr>
                    <w:t>- POLISPORTIVA UROBORO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FCDABA" w14:textId="77777777" w:rsidR="00EC11F2" w:rsidRPr="00C5602B" w:rsidRDefault="00EC11F2" w:rsidP="005B2254">
                  <w:pPr>
                    <w:pStyle w:val="rowtabella0"/>
                    <w:jc w:val="center"/>
                    <w:rPr>
                      <w:color w:val="002060"/>
                    </w:rPr>
                  </w:pPr>
                  <w:r w:rsidRPr="00C5602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5FD59A" w14:textId="77777777" w:rsidR="00EC11F2" w:rsidRPr="00C5602B" w:rsidRDefault="00EC11F2" w:rsidP="005B2254">
                  <w:pPr>
                    <w:pStyle w:val="rowtabella0"/>
                    <w:jc w:val="center"/>
                    <w:rPr>
                      <w:color w:val="002060"/>
                    </w:rPr>
                  </w:pPr>
                  <w:r w:rsidRPr="00C5602B">
                    <w:rPr>
                      <w:color w:val="002060"/>
                    </w:rPr>
                    <w:t> </w:t>
                  </w:r>
                </w:p>
              </w:tc>
            </w:tr>
            <w:tr w:rsidR="00EC11F2" w:rsidRPr="00C5602B" w14:paraId="446CE88D"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3D8922" w14:textId="77777777" w:rsidR="00EC11F2" w:rsidRPr="00C5602B" w:rsidRDefault="00EC11F2" w:rsidP="005B2254">
                  <w:pPr>
                    <w:pStyle w:val="rowtabella0"/>
                    <w:rPr>
                      <w:color w:val="002060"/>
                    </w:rPr>
                  </w:pPr>
                  <w:r w:rsidRPr="00C5602B">
                    <w:rPr>
                      <w:color w:val="002060"/>
                    </w:rPr>
                    <w:lastRenderedPageBreak/>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C2B1A4" w14:textId="77777777" w:rsidR="00EC11F2" w:rsidRPr="00C5602B" w:rsidRDefault="00EC11F2" w:rsidP="005B2254">
                  <w:pPr>
                    <w:pStyle w:val="rowtabella0"/>
                    <w:rPr>
                      <w:color w:val="002060"/>
                    </w:rPr>
                  </w:pPr>
                  <w:r w:rsidRPr="00C5602B">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25EE0C" w14:textId="77777777" w:rsidR="00EC11F2" w:rsidRPr="00C5602B" w:rsidRDefault="00EC11F2" w:rsidP="005B2254">
                  <w:pPr>
                    <w:pStyle w:val="rowtabella0"/>
                    <w:jc w:val="center"/>
                    <w:rPr>
                      <w:color w:val="002060"/>
                    </w:rPr>
                  </w:pPr>
                  <w:r w:rsidRPr="00C5602B">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29F370" w14:textId="77777777" w:rsidR="00EC11F2" w:rsidRPr="00C5602B" w:rsidRDefault="00EC11F2" w:rsidP="005B2254">
                  <w:pPr>
                    <w:pStyle w:val="rowtabella0"/>
                    <w:jc w:val="center"/>
                    <w:rPr>
                      <w:color w:val="002060"/>
                    </w:rPr>
                  </w:pPr>
                  <w:r w:rsidRPr="00C5602B">
                    <w:rPr>
                      <w:color w:val="002060"/>
                    </w:rPr>
                    <w:t> </w:t>
                  </w:r>
                </w:p>
              </w:tc>
            </w:tr>
            <w:tr w:rsidR="00EC11F2" w:rsidRPr="00C5602B" w14:paraId="053FE535"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225366" w14:textId="77777777" w:rsidR="00EC11F2" w:rsidRPr="00C5602B" w:rsidRDefault="00EC11F2" w:rsidP="005B2254">
                  <w:pPr>
                    <w:pStyle w:val="rowtabella0"/>
                    <w:rPr>
                      <w:color w:val="002060"/>
                    </w:rPr>
                  </w:pPr>
                  <w:r w:rsidRPr="00C5602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E6324B" w14:textId="77777777" w:rsidR="00EC11F2" w:rsidRPr="00C5602B" w:rsidRDefault="00EC11F2" w:rsidP="005B2254">
                  <w:pPr>
                    <w:pStyle w:val="rowtabella0"/>
                    <w:rPr>
                      <w:color w:val="002060"/>
                    </w:rPr>
                  </w:pPr>
                  <w:r w:rsidRPr="00C5602B">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43099" w14:textId="77777777" w:rsidR="00EC11F2" w:rsidRPr="00C5602B" w:rsidRDefault="00EC11F2" w:rsidP="005B2254">
                  <w:pPr>
                    <w:pStyle w:val="rowtabella0"/>
                    <w:jc w:val="center"/>
                    <w:rPr>
                      <w:color w:val="002060"/>
                    </w:rPr>
                  </w:pPr>
                  <w:r w:rsidRPr="00C5602B">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9571E" w14:textId="77777777" w:rsidR="00EC11F2" w:rsidRPr="00C5602B" w:rsidRDefault="00EC11F2" w:rsidP="005B2254">
                  <w:pPr>
                    <w:pStyle w:val="rowtabella0"/>
                    <w:jc w:val="center"/>
                    <w:rPr>
                      <w:color w:val="002060"/>
                    </w:rPr>
                  </w:pPr>
                  <w:r w:rsidRPr="00C5602B">
                    <w:rPr>
                      <w:color w:val="002060"/>
                    </w:rPr>
                    <w:t> </w:t>
                  </w:r>
                </w:p>
              </w:tc>
            </w:tr>
            <w:tr w:rsidR="00EC11F2" w:rsidRPr="00C5602B" w14:paraId="25A4367B"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7F48C46B" w14:textId="77777777" w:rsidR="00EC11F2" w:rsidRPr="00C5602B" w:rsidRDefault="00EC11F2" w:rsidP="005B2254">
                  <w:pPr>
                    <w:pStyle w:val="rowtabella0"/>
                    <w:rPr>
                      <w:color w:val="002060"/>
                    </w:rPr>
                  </w:pPr>
                  <w:r w:rsidRPr="00C5602B">
                    <w:rPr>
                      <w:color w:val="002060"/>
                    </w:rPr>
                    <w:t>(1) - disputata il 15/02/2025</w:t>
                  </w:r>
                </w:p>
              </w:tc>
            </w:tr>
          </w:tbl>
          <w:p w14:paraId="27CADF08" w14:textId="77777777" w:rsidR="00EC11F2" w:rsidRPr="00C5602B" w:rsidRDefault="00EC11F2" w:rsidP="005B2254">
            <w:pPr>
              <w:rPr>
                <w:color w:val="002060"/>
              </w:rPr>
            </w:pPr>
          </w:p>
        </w:tc>
      </w:tr>
    </w:tbl>
    <w:p w14:paraId="68CD1D04"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1F2" w:rsidRPr="00C5602B" w14:paraId="73437F8C"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4CA64B32"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F17F1" w14:textId="77777777" w:rsidR="00EC11F2" w:rsidRPr="00C5602B" w:rsidRDefault="00EC11F2" w:rsidP="005B2254">
                  <w:pPr>
                    <w:pStyle w:val="headertabella0"/>
                    <w:rPr>
                      <w:color w:val="002060"/>
                    </w:rPr>
                  </w:pPr>
                  <w:r w:rsidRPr="00C5602B">
                    <w:rPr>
                      <w:color w:val="002060"/>
                    </w:rPr>
                    <w:t>GIRONE C - 6 Giornata - R</w:t>
                  </w:r>
                </w:p>
              </w:tc>
            </w:tr>
            <w:tr w:rsidR="00EC11F2" w:rsidRPr="00C5602B" w14:paraId="35769491"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FA46B" w14:textId="77777777" w:rsidR="00EC11F2" w:rsidRPr="00C5602B" w:rsidRDefault="00EC11F2" w:rsidP="005B2254">
                  <w:pPr>
                    <w:pStyle w:val="rowtabella0"/>
                    <w:rPr>
                      <w:color w:val="002060"/>
                    </w:rPr>
                  </w:pPr>
                  <w:r w:rsidRPr="00C5602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35BE2" w14:textId="77777777" w:rsidR="00EC11F2" w:rsidRPr="00C5602B" w:rsidRDefault="00EC11F2" w:rsidP="005B2254">
                  <w:pPr>
                    <w:pStyle w:val="rowtabella0"/>
                    <w:rPr>
                      <w:color w:val="002060"/>
                    </w:rPr>
                  </w:pPr>
                  <w:r w:rsidRPr="00C5602B">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98E417" w14:textId="77777777" w:rsidR="00EC11F2" w:rsidRPr="00C5602B" w:rsidRDefault="00EC11F2" w:rsidP="005B2254">
                  <w:pPr>
                    <w:pStyle w:val="rowtabella0"/>
                    <w:jc w:val="center"/>
                    <w:rPr>
                      <w:color w:val="002060"/>
                    </w:rPr>
                  </w:pPr>
                  <w:r w:rsidRPr="00C5602B">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30AEB" w14:textId="77777777" w:rsidR="00EC11F2" w:rsidRPr="00C5602B" w:rsidRDefault="00EC11F2" w:rsidP="005B2254">
                  <w:pPr>
                    <w:pStyle w:val="rowtabella0"/>
                    <w:jc w:val="center"/>
                    <w:rPr>
                      <w:color w:val="002060"/>
                    </w:rPr>
                  </w:pPr>
                  <w:r w:rsidRPr="00C5602B">
                    <w:rPr>
                      <w:color w:val="002060"/>
                    </w:rPr>
                    <w:t> </w:t>
                  </w:r>
                </w:p>
              </w:tc>
            </w:tr>
            <w:tr w:rsidR="00EC11F2" w:rsidRPr="00C5602B" w14:paraId="59CA9049"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2E4530" w14:textId="77777777" w:rsidR="00EC11F2" w:rsidRPr="00C5602B" w:rsidRDefault="00EC11F2" w:rsidP="005B2254">
                  <w:pPr>
                    <w:pStyle w:val="rowtabella0"/>
                    <w:rPr>
                      <w:color w:val="002060"/>
                    </w:rPr>
                  </w:pPr>
                  <w:r w:rsidRPr="00C5602B">
                    <w:rPr>
                      <w:color w:val="002060"/>
                    </w:rPr>
                    <w:t>BORGOROSSO TOLENTINO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20FE75" w14:textId="77777777" w:rsidR="00EC11F2" w:rsidRPr="00C5602B" w:rsidRDefault="00EC11F2" w:rsidP="005B2254">
                  <w:pPr>
                    <w:pStyle w:val="rowtabella0"/>
                    <w:rPr>
                      <w:color w:val="002060"/>
                    </w:rPr>
                  </w:pPr>
                  <w:r w:rsidRPr="00C5602B">
                    <w:rPr>
                      <w:color w:val="002060"/>
                    </w:rPr>
                    <w:t xml:space="preserve">- </w:t>
                  </w:r>
                  <w:proofErr w:type="gramStart"/>
                  <w:r w:rsidRPr="00C5602B">
                    <w:rPr>
                      <w:color w:val="002060"/>
                    </w:rPr>
                    <w:t>U.MANDOLESI</w:t>
                  </w:r>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CE94F0" w14:textId="77777777" w:rsidR="00EC11F2" w:rsidRPr="00C5602B" w:rsidRDefault="00EC11F2" w:rsidP="005B2254">
                  <w:pPr>
                    <w:pStyle w:val="rowtabella0"/>
                    <w:jc w:val="center"/>
                    <w:rPr>
                      <w:color w:val="002060"/>
                    </w:rPr>
                  </w:pPr>
                  <w:r w:rsidRPr="00C5602B">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348B22" w14:textId="77777777" w:rsidR="00EC11F2" w:rsidRPr="00C5602B" w:rsidRDefault="00EC11F2" w:rsidP="005B2254">
                  <w:pPr>
                    <w:pStyle w:val="rowtabella0"/>
                    <w:jc w:val="center"/>
                    <w:rPr>
                      <w:color w:val="002060"/>
                    </w:rPr>
                  </w:pPr>
                  <w:r w:rsidRPr="00C5602B">
                    <w:rPr>
                      <w:color w:val="002060"/>
                    </w:rPr>
                    <w:t> </w:t>
                  </w:r>
                </w:p>
              </w:tc>
            </w:tr>
            <w:tr w:rsidR="00EC11F2" w:rsidRPr="00C5602B" w14:paraId="743FC026"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0E20F4" w14:textId="77777777" w:rsidR="00EC11F2" w:rsidRPr="00C5602B" w:rsidRDefault="00EC11F2" w:rsidP="005B2254">
                  <w:pPr>
                    <w:pStyle w:val="rowtabella0"/>
                    <w:rPr>
                      <w:color w:val="002060"/>
                    </w:rPr>
                  </w:pPr>
                  <w:r w:rsidRPr="00C5602B">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1301B6" w14:textId="77777777" w:rsidR="00EC11F2" w:rsidRPr="00C5602B" w:rsidRDefault="00EC11F2" w:rsidP="005B2254">
                  <w:pPr>
                    <w:pStyle w:val="rowtabella0"/>
                    <w:rPr>
                      <w:color w:val="002060"/>
                    </w:rPr>
                  </w:pPr>
                  <w:r w:rsidRPr="00C5602B">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35917D" w14:textId="77777777" w:rsidR="00EC11F2" w:rsidRPr="00C5602B" w:rsidRDefault="00EC11F2" w:rsidP="005B2254">
                  <w:pPr>
                    <w:pStyle w:val="rowtabella0"/>
                    <w:jc w:val="center"/>
                    <w:rPr>
                      <w:color w:val="002060"/>
                    </w:rPr>
                  </w:pPr>
                  <w:r w:rsidRPr="00C5602B">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1B3150" w14:textId="77777777" w:rsidR="00EC11F2" w:rsidRPr="00C5602B" w:rsidRDefault="00EC11F2" w:rsidP="005B2254">
                  <w:pPr>
                    <w:pStyle w:val="rowtabella0"/>
                    <w:jc w:val="center"/>
                    <w:rPr>
                      <w:color w:val="002060"/>
                    </w:rPr>
                  </w:pPr>
                  <w:r w:rsidRPr="00C5602B">
                    <w:rPr>
                      <w:color w:val="002060"/>
                    </w:rPr>
                    <w:t> </w:t>
                  </w:r>
                </w:p>
              </w:tc>
            </w:tr>
            <w:tr w:rsidR="00EC11F2" w:rsidRPr="00C5602B" w14:paraId="688B2DCA"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BB55D5" w14:textId="77777777" w:rsidR="00EC11F2" w:rsidRPr="00C5602B" w:rsidRDefault="00EC11F2" w:rsidP="005B2254">
                  <w:pPr>
                    <w:pStyle w:val="rowtabella0"/>
                    <w:rPr>
                      <w:color w:val="002060"/>
                    </w:rPr>
                  </w:pPr>
                  <w:r w:rsidRPr="00C5602B">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D8B919" w14:textId="77777777" w:rsidR="00EC11F2" w:rsidRPr="00C5602B" w:rsidRDefault="00EC11F2" w:rsidP="005B2254">
                  <w:pPr>
                    <w:pStyle w:val="rowtabella0"/>
                    <w:rPr>
                      <w:color w:val="002060"/>
                    </w:rPr>
                  </w:pPr>
                  <w:r w:rsidRPr="00C5602B">
                    <w:rPr>
                      <w:color w:val="002060"/>
                    </w:rPr>
                    <w:t>- ROCCAFLUVIONE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41E36E" w14:textId="77777777" w:rsidR="00EC11F2" w:rsidRPr="00C5602B" w:rsidRDefault="00EC11F2" w:rsidP="005B2254">
                  <w:pPr>
                    <w:pStyle w:val="rowtabella0"/>
                    <w:jc w:val="center"/>
                    <w:rPr>
                      <w:color w:val="002060"/>
                    </w:rPr>
                  </w:pPr>
                  <w:r w:rsidRPr="00C5602B">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CBEA34A" w14:textId="77777777" w:rsidR="00EC11F2" w:rsidRPr="00C5602B" w:rsidRDefault="00EC11F2" w:rsidP="005B2254">
                  <w:pPr>
                    <w:pStyle w:val="rowtabella0"/>
                    <w:jc w:val="center"/>
                    <w:rPr>
                      <w:color w:val="002060"/>
                    </w:rPr>
                  </w:pPr>
                  <w:r w:rsidRPr="00C5602B">
                    <w:rPr>
                      <w:color w:val="002060"/>
                    </w:rPr>
                    <w:t> </w:t>
                  </w:r>
                </w:p>
              </w:tc>
            </w:tr>
            <w:tr w:rsidR="00EC11F2" w:rsidRPr="00C5602B" w14:paraId="3874C2B2"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688B67" w14:textId="77777777" w:rsidR="00EC11F2" w:rsidRPr="00C5602B" w:rsidRDefault="00EC11F2" w:rsidP="005B2254">
                  <w:pPr>
                    <w:pStyle w:val="rowtabella0"/>
                    <w:rPr>
                      <w:color w:val="002060"/>
                    </w:rPr>
                  </w:pPr>
                  <w:r w:rsidRPr="00C5602B">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B8D345" w14:textId="77777777" w:rsidR="00EC11F2" w:rsidRPr="00C5602B" w:rsidRDefault="00EC11F2" w:rsidP="005B2254">
                  <w:pPr>
                    <w:pStyle w:val="rowtabella0"/>
                    <w:rPr>
                      <w:color w:val="002060"/>
                    </w:rPr>
                  </w:pPr>
                  <w:r w:rsidRPr="00C5602B">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8DEAA4" w14:textId="77777777" w:rsidR="00EC11F2" w:rsidRPr="00C5602B" w:rsidRDefault="00EC11F2" w:rsidP="005B2254">
                  <w:pPr>
                    <w:pStyle w:val="rowtabella0"/>
                    <w:jc w:val="center"/>
                    <w:rPr>
                      <w:color w:val="002060"/>
                    </w:rPr>
                  </w:pPr>
                  <w:r w:rsidRPr="00C5602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6F509F" w14:textId="77777777" w:rsidR="00EC11F2" w:rsidRPr="00C5602B" w:rsidRDefault="00EC11F2" w:rsidP="005B2254">
                  <w:pPr>
                    <w:pStyle w:val="rowtabella0"/>
                    <w:jc w:val="center"/>
                    <w:rPr>
                      <w:color w:val="002060"/>
                    </w:rPr>
                  </w:pPr>
                  <w:r w:rsidRPr="00C5602B">
                    <w:rPr>
                      <w:color w:val="002060"/>
                    </w:rPr>
                    <w:t> </w:t>
                  </w:r>
                </w:p>
              </w:tc>
            </w:tr>
            <w:tr w:rsidR="00EC11F2" w:rsidRPr="00C5602B" w14:paraId="7EC8C41A"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5E05D2" w14:textId="77777777" w:rsidR="00EC11F2" w:rsidRPr="00C5602B" w:rsidRDefault="00EC11F2" w:rsidP="005B2254">
                  <w:pPr>
                    <w:pStyle w:val="rowtabella0"/>
                    <w:rPr>
                      <w:color w:val="002060"/>
                    </w:rPr>
                  </w:pPr>
                  <w:r w:rsidRPr="00C5602B">
                    <w:rPr>
                      <w:color w:val="002060"/>
                    </w:rPr>
                    <w:t>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123D5B" w14:textId="77777777" w:rsidR="00EC11F2" w:rsidRPr="00C5602B" w:rsidRDefault="00EC11F2" w:rsidP="005B2254">
                  <w:pPr>
                    <w:pStyle w:val="rowtabella0"/>
                    <w:rPr>
                      <w:color w:val="002060"/>
                    </w:rPr>
                  </w:pPr>
                  <w:r w:rsidRPr="00C5602B">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88D7A" w14:textId="77777777" w:rsidR="00EC11F2" w:rsidRPr="00C5602B" w:rsidRDefault="00EC11F2" w:rsidP="005B2254">
                  <w:pPr>
                    <w:pStyle w:val="rowtabella0"/>
                    <w:jc w:val="center"/>
                    <w:rPr>
                      <w:color w:val="002060"/>
                    </w:rPr>
                  </w:pPr>
                  <w:r w:rsidRPr="00C5602B">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82463" w14:textId="77777777" w:rsidR="00EC11F2" w:rsidRPr="00C5602B" w:rsidRDefault="00EC11F2" w:rsidP="005B2254">
                  <w:pPr>
                    <w:pStyle w:val="rowtabella0"/>
                    <w:jc w:val="center"/>
                    <w:rPr>
                      <w:color w:val="002060"/>
                    </w:rPr>
                  </w:pPr>
                  <w:r w:rsidRPr="00C5602B">
                    <w:rPr>
                      <w:color w:val="002060"/>
                    </w:rPr>
                    <w:t> </w:t>
                  </w:r>
                </w:p>
              </w:tc>
            </w:tr>
          </w:tbl>
          <w:p w14:paraId="77181DFE" w14:textId="77777777" w:rsidR="00EC11F2" w:rsidRPr="00C5602B" w:rsidRDefault="00EC11F2" w:rsidP="005B2254">
            <w:pPr>
              <w:rPr>
                <w:color w:val="002060"/>
              </w:rPr>
            </w:pPr>
          </w:p>
        </w:tc>
      </w:tr>
    </w:tbl>
    <w:p w14:paraId="7F811BCF" w14:textId="77777777" w:rsidR="00EC11F2" w:rsidRPr="00C5602B" w:rsidRDefault="00EC11F2" w:rsidP="00EC11F2">
      <w:pPr>
        <w:pStyle w:val="breakline"/>
        <w:rPr>
          <w:rFonts w:eastAsiaTheme="minorEastAsia"/>
          <w:color w:val="002060"/>
        </w:rPr>
      </w:pPr>
    </w:p>
    <w:p w14:paraId="1714E171" w14:textId="77777777" w:rsidR="00EC11F2" w:rsidRPr="00C5602B" w:rsidRDefault="00EC11F2" w:rsidP="00EC11F2">
      <w:pPr>
        <w:pStyle w:val="breakline"/>
        <w:rPr>
          <w:color w:val="002060"/>
        </w:rPr>
      </w:pPr>
    </w:p>
    <w:p w14:paraId="17196EAA" w14:textId="77777777" w:rsidR="00EC11F2" w:rsidRPr="00C5602B" w:rsidRDefault="00EC11F2" w:rsidP="00EC11F2">
      <w:pPr>
        <w:pStyle w:val="titoloprinc0"/>
        <w:rPr>
          <w:color w:val="002060"/>
        </w:rPr>
      </w:pPr>
      <w:r w:rsidRPr="00C5602B">
        <w:rPr>
          <w:color w:val="002060"/>
        </w:rPr>
        <w:t>GIUDICE SPORTIVO</w:t>
      </w:r>
    </w:p>
    <w:p w14:paraId="45B73597"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208FC6C9" w14:textId="77777777" w:rsidR="00EC11F2" w:rsidRPr="00C5602B" w:rsidRDefault="00EC11F2" w:rsidP="00EC11F2">
      <w:pPr>
        <w:pStyle w:val="titolo10"/>
        <w:rPr>
          <w:color w:val="002060"/>
        </w:rPr>
      </w:pPr>
      <w:r w:rsidRPr="00C5602B">
        <w:rPr>
          <w:color w:val="002060"/>
        </w:rPr>
        <w:t xml:space="preserve">GARE DEL 14/ 2/2025 </w:t>
      </w:r>
    </w:p>
    <w:p w14:paraId="46C9DA32" w14:textId="77777777" w:rsidR="00EC11F2" w:rsidRPr="00C5602B" w:rsidRDefault="00EC11F2" w:rsidP="00EC11F2">
      <w:pPr>
        <w:pStyle w:val="titolo7a"/>
        <w:rPr>
          <w:color w:val="002060"/>
        </w:rPr>
      </w:pPr>
      <w:r w:rsidRPr="00C5602B">
        <w:rPr>
          <w:color w:val="002060"/>
        </w:rPr>
        <w:t xml:space="preserve">PROVVEDIMENTI DISCIPLINARI </w:t>
      </w:r>
    </w:p>
    <w:p w14:paraId="48C48D73"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37735416" w14:textId="77777777" w:rsidR="00EC11F2" w:rsidRPr="00C5602B" w:rsidRDefault="00EC11F2" w:rsidP="00EC11F2">
      <w:pPr>
        <w:pStyle w:val="titolo30"/>
        <w:rPr>
          <w:color w:val="002060"/>
        </w:rPr>
      </w:pPr>
      <w:r w:rsidRPr="00C5602B">
        <w:rPr>
          <w:color w:val="002060"/>
        </w:rPr>
        <w:t xml:space="preserve">DIRIGENTI </w:t>
      </w:r>
    </w:p>
    <w:p w14:paraId="5E6DABA1" w14:textId="77777777" w:rsidR="00EC11F2" w:rsidRPr="00C5602B" w:rsidRDefault="00EC11F2" w:rsidP="00EC11F2">
      <w:pPr>
        <w:pStyle w:val="titolo20"/>
        <w:rPr>
          <w:color w:val="002060"/>
        </w:rPr>
      </w:pPr>
      <w:r w:rsidRPr="00C5602B">
        <w:rPr>
          <w:color w:val="002060"/>
        </w:rPr>
        <w:t xml:space="preserve">INIBIZIONE A TEMPO OPPURE SQUALIFICA A GARE: FINO AL 25/ 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020B1C2" w14:textId="77777777" w:rsidTr="005B2254">
        <w:tc>
          <w:tcPr>
            <w:tcW w:w="2200" w:type="dxa"/>
            <w:tcMar>
              <w:top w:w="20" w:type="dxa"/>
              <w:left w:w="20" w:type="dxa"/>
              <w:bottom w:w="20" w:type="dxa"/>
              <w:right w:w="20" w:type="dxa"/>
            </w:tcMar>
            <w:vAlign w:val="center"/>
            <w:hideMark/>
          </w:tcPr>
          <w:p w14:paraId="305E1EF3" w14:textId="77777777" w:rsidR="00EC11F2" w:rsidRPr="00C5602B" w:rsidRDefault="00EC11F2" w:rsidP="005B2254">
            <w:pPr>
              <w:pStyle w:val="movimento"/>
              <w:rPr>
                <w:color w:val="002060"/>
              </w:rPr>
            </w:pPr>
            <w:r w:rsidRPr="00C5602B">
              <w:rPr>
                <w:color w:val="002060"/>
              </w:rPr>
              <w:t>MARCHETTI STEFANO</w:t>
            </w:r>
          </w:p>
        </w:tc>
        <w:tc>
          <w:tcPr>
            <w:tcW w:w="2200" w:type="dxa"/>
            <w:tcMar>
              <w:top w:w="20" w:type="dxa"/>
              <w:left w:w="20" w:type="dxa"/>
              <w:bottom w:w="20" w:type="dxa"/>
              <w:right w:w="20" w:type="dxa"/>
            </w:tcMar>
            <w:vAlign w:val="center"/>
            <w:hideMark/>
          </w:tcPr>
          <w:p w14:paraId="25D6137D" w14:textId="77777777" w:rsidR="00EC11F2" w:rsidRPr="00C5602B" w:rsidRDefault="00EC11F2" w:rsidP="005B2254">
            <w:pPr>
              <w:pStyle w:val="movimento2"/>
              <w:rPr>
                <w:color w:val="002060"/>
              </w:rPr>
            </w:pPr>
            <w:r w:rsidRPr="00C5602B">
              <w:rPr>
                <w:color w:val="002060"/>
              </w:rPr>
              <w:t xml:space="preserve">(PIEVE D ICO CALCIO A 5) </w:t>
            </w:r>
          </w:p>
        </w:tc>
        <w:tc>
          <w:tcPr>
            <w:tcW w:w="800" w:type="dxa"/>
            <w:tcMar>
              <w:top w:w="20" w:type="dxa"/>
              <w:left w:w="20" w:type="dxa"/>
              <w:bottom w:w="20" w:type="dxa"/>
              <w:right w:w="20" w:type="dxa"/>
            </w:tcMar>
            <w:vAlign w:val="center"/>
            <w:hideMark/>
          </w:tcPr>
          <w:p w14:paraId="20B679A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364D97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EF6E0F4" w14:textId="77777777" w:rsidR="00EC11F2" w:rsidRPr="00C5602B" w:rsidRDefault="00EC11F2" w:rsidP="005B2254">
            <w:pPr>
              <w:pStyle w:val="movimento2"/>
              <w:rPr>
                <w:color w:val="002060"/>
              </w:rPr>
            </w:pPr>
            <w:r w:rsidRPr="00C5602B">
              <w:rPr>
                <w:color w:val="002060"/>
              </w:rPr>
              <w:t> </w:t>
            </w:r>
          </w:p>
        </w:tc>
      </w:tr>
    </w:tbl>
    <w:p w14:paraId="01500D0A" w14:textId="77777777" w:rsidR="00EC11F2" w:rsidRPr="00C5602B" w:rsidRDefault="00EC11F2" w:rsidP="00EC11F2">
      <w:pPr>
        <w:pStyle w:val="diffida"/>
        <w:spacing w:before="80" w:beforeAutospacing="0" w:after="40" w:afterAutospacing="0"/>
        <w:rPr>
          <w:rFonts w:eastAsiaTheme="minorEastAsia"/>
          <w:color w:val="002060"/>
        </w:rPr>
      </w:pPr>
      <w:r w:rsidRPr="00C5602B">
        <w:rPr>
          <w:color w:val="002060"/>
        </w:rPr>
        <w:t xml:space="preserve">Espulso per somma di ammonizioni. Allontanato. </w:t>
      </w:r>
    </w:p>
    <w:p w14:paraId="7710D687" w14:textId="77777777" w:rsidR="00EC11F2" w:rsidRPr="00C5602B" w:rsidRDefault="00EC11F2" w:rsidP="00EC11F2">
      <w:pPr>
        <w:pStyle w:val="titolo20"/>
        <w:rPr>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1794431" w14:textId="77777777" w:rsidTr="005B2254">
        <w:tc>
          <w:tcPr>
            <w:tcW w:w="2200" w:type="dxa"/>
            <w:tcMar>
              <w:top w:w="20" w:type="dxa"/>
              <w:left w:w="20" w:type="dxa"/>
              <w:bottom w:w="20" w:type="dxa"/>
              <w:right w:w="20" w:type="dxa"/>
            </w:tcMar>
            <w:vAlign w:val="center"/>
            <w:hideMark/>
          </w:tcPr>
          <w:p w14:paraId="5C02F376" w14:textId="77777777" w:rsidR="00EC11F2" w:rsidRPr="00C5602B" w:rsidRDefault="00EC11F2" w:rsidP="005B2254">
            <w:pPr>
              <w:pStyle w:val="movimento"/>
              <w:rPr>
                <w:color w:val="002060"/>
              </w:rPr>
            </w:pPr>
            <w:r w:rsidRPr="00C5602B">
              <w:rPr>
                <w:color w:val="002060"/>
              </w:rPr>
              <w:t>SISTI GIUSEPPE</w:t>
            </w:r>
          </w:p>
        </w:tc>
        <w:tc>
          <w:tcPr>
            <w:tcW w:w="2200" w:type="dxa"/>
            <w:tcMar>
              <w:top w:w="20" w:type="dxa"/>
              <w:left w:w="20" w:type="dxa"/>
              <w:bottom w:w="20" w:type="dxa"/>
              <w:right w:w="20" w:type="dxa"/>
            </w:tcMar>
            <w:vAlign w:val="center"/>
            <w:hideMark/>
          </w:tcPr>
          <w:p w14:paraId="7842E32F" w14:textId="77777777" w:rsidR="00EC11F2" w:rsidRPr="00C5602B" w:rsidRDefault="00EC11F2" w:rsidP="005B2254">
            <w:pPr>
              <w:pStyle w:val="movimento2"/>
              <w:rPr>
                <w:color w:val="002060"/>
              </w:rPr>
            </w:pPr>
            <w:r w:rsidRPr="00C5602B">
              <w:rPr>
                <w:color w:val="002060"/>
              </w:rPr>
              <w:t xml:space="preserve">(FUTSAL VIRE GEOSISTEM ASD) </w:t>
            </w:r>
          </w:p>
        </w:tc>
        <w:tc>
          <w:tcPr>
            <w:tcW w:w="800" w:type="dxa"/>
            <w:tcMar>
              <w:top w:w="20" w:type="dxa"/>
              <w:left w:w="20" w:type="dxa"/>
              <w:bottom w:w="20" w:type="dxa"/>
              <w:right w:w="20" w:type="dxa"/>
            </w:tcMar>
            <w:vAlign w:val="center"/>
            <w:hideMark/>
          </w:tcPr>
          <w:p w14:paraId="391282C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630CEB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976E698" w14:textId="77777777" w:rsidR="00EC11F2" w:rsidRPr="00C5602B" w:rsidRDefault="00EC11F2" w:rsidP="005B2254">
            <w:pPr>
              <w:pStyle w:val="movimento2"/>
              <w:rPr>
                <w:color w:val="002060"/>
              </w:rPr>
            </w:pPr>
            <w:r w:rsidRPr="00C5602B">
              <w:rPr>
                <w:color w:val="002060"/>
              </w:rPr>
              <w:t> </w:t>
            </w:r>
          </w:p>
        </w:tc>
      </w:tr>
    </w:tbl>
    <w:p w14:paraId="7439BFA6"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F58D21B" w14:textId="77777777" w:rsidTr="005B2254">
        <w:tc>
          <w:tcPr>
            <w:tcW w:w="2200" w:type="dxa"/>
            <w:tcMar>
              <w:top w:w="20" w:type="dxa"/>
              <w:left w:w="20" w:type="dxa"/>
              <w:bottom w:w="20" w:type="dxa"/>
              <w:right w:w="20" w:type="dxa"/>
            </w:tcMar>
            <w:vAlign w:val="center"/>
            <w:hideMark/>
          </w:tcPr>
          <w:p w14:paraId="667A37D1" w14:textId="77777777" w:rsidR="00EC11F2" w:rsidRPr="00C5602B" w:rsidRDefault="00EC11F2" w:rsidP="005B2254">
            <w:pPr>
              <w:pStyle w:val="movimento"/>
              <w:rPr>
                <w:color w:val="002060"/>
              </w:rPr>
            </w:pPr>
            <w:r w:rsidRPr="00C5602B">
              <w:rPr>
                <w:color w:val="002060"/>
              </w:rPr>
              <w:t>CARDINALI DANILO</w:t>
            </w:r>
          </w:p>
        </w:tc>
        <w:tc>
          <w:tcPr>
            <w:tcW w:w="2200" w:type="dxa"/>
            <w:tcMar>
              <w:top w:w="20" w:type="dxa"/>
              <w:left w:w="20" w:type="dxa"/>
              <w:bottom w:w="20" w:type="dxa"/>
              <w:right w:w="20" w:type="dxa"/>
            </w:tcMar>
            <w:vAlign w:val="center"/>
            <w:hideMark/>
          </w:tcPr>
          <w:p w14:paraId="79BC3825" w14:textId="77777777" w:rsidR="00EC11F2" w:rsidRPr="00C5602B" w:rsidRDefault="00EC11F2" w:rsidP="005B2254">
            <w:pPr>
              <w:pStyle w:val="movimento2"/>
              <w:rPr>
                <w:color w:val="002060"/>
              </w:rPr>
            </w:pPr>
            <w:r w:rsidRPr="00C5602B">
              <w:rPr>
                <w:color w:val="002060"/>
              </w:rPr>
              <w:t xml:space="preserve">(REAL EAGLES VIRTUS PAGLIA) </w:t>
            </w:r>
          </w:p>
        </w:tc>
        <w:tc>
          <w:tcPr>
            <w:tcW w:w="800" w:type="dxa"/>
            <w:tcMar>
              <w:top w:w="20" w:type="dxa"/>
              <w:left w:w="20" w:type="dxa"/>
              <w:bottom w:w="20" w:type="dxa"/>
              <w:right w:w="20" w:type="dxa"/>
            </w:tcMar>
            <w:vAlign w:val="center"/>
            <w:hideMark/>
          </w:tcPr>
          <w:p w14:paraId="44C2E0D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339A78D" w14:textId="77777777" w:rsidR="00EC11F2" w:rsidRPr="00C5602B" w:rsidRDefault="00EC11F2" w:rsidP="005B2254">
            <w:pPr>
              <w:pStyle w:val="movimento"/>
              <w:rPr>
                <w:color w:val="002060"/>
              </w:rPr>
            </w:pPr>
            <w:r w:rsidRPr="00C5602B">
              <w:rPr>
                <w:color w:val="002060"/>
              </w:rPr>
              <w:t>POMILI SIMONE</w:t>
            </w:r>
          </w:p>
        </w:tc>
        <w:tc>
          <w:tcPr>
            <w:tcW w:w="2200" w:type="dxa"/>
            <w:tcMar>
              <w:top w:w="20" w:type="dxa"/>
              <w:left w:w="20" w:type="dxa"/>
              <w:bottom w:w="20" w:type="dxa"/>
              <w:right w:w="20" w:type="dxa"/>
            </w:tcMar>
            <w:vAlign w:val="center"/>
            <w:hideMark/>
          </w:tcPr>
          <w:p w14:paraId="55DD8C36" w14:textId="77777777" w:rsidR="00EC11F2" w:rsidRPr="00C5602B" w:rsidRDefault="00EC11F2" w:rsidP="005B2254">
            <w:pPr>
              <w:pStyle w:val="movimento2"/>
              <w:rPr>
                <w:color w:val="002060"/>
              </w:rPr>
            </w:pPr>
            <w:r w:rsidRPr="00C5602B">
              <w:rPr>
                <w:color w:val="002060"/>
              </w:rPr>
              <w:t xml:space="preserve">(SPORTING GROTTAMMARE) </w:t>
            </w:r>
          </w:p>
        </w:tc>
      </w:tr>
    </w:tbl>
    <w:p w14:paraId="7D812228" w14:textId="77777777" w:rsidR="00EC11F2" w:rsidRPr="00C5602B" w:rsidRDefault="00EC11F2" w:rsidP="00EC11F2">
      <w:pPr>
        <w:pStyle w:val="titolo30"/>
        <w:rPr>
          <w:rFonts w:eastAsiaTheme="minorEastAsia"/>
          <w:color w:val="002060"/>
        </w:rPr>
      </w:pPr>
      <w:r w:rsidRPr="00C5602B">
        <w:rPr>
          <w:color w:val="002060"/>
        </w:rPr>
        <w:t xml:space="preserve">ALLENATORI </w:t>
      </w:r>
    </w:p>
    <w:p w14:paraId="5E085C41" w14:textId="77777777" w:rsidR="00EC11F2" w:rsidRPr="00C5602B" w:rsidRDefault="00EC11F2" w:rsidP="00EC11F2">
      <w:pPr>
        <w:pStyle w:val="titolo20"/>
        <w:rPr>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4753C1C" w14:textId="77777777" w:rsidTr="005B2254">
        <w:tc>
          <w:tcPr>
            <w:tcW w:w="2200" w:type="dxa"/>
            <w:tcMar>
              <w:top w:w="20" w:type="dxa"/>
              <w:left w:w="20" w:type="dxa"/>
              <w:bottom w:w="20" w:type="dxa"/>
              <w:right w:w="20" w:type="dxa"/>
            </w:tcMar>
            <w:vAlign w:val="center"/>
            <w:hideMark/>
          </w:tcPr>
          <w:p w14:paraId="01C8100B" w14:textId="77777777" w:rsidR="00EC11F2" w:rsidRPr="00C5602B" w:rsidRDefault="00EC11F2" w:rsidP="005B2254">
            <w:pPr>
              <w:pStyle w:val="movimento"/>
              <w:rPr>
                <w:color w:val="002060"/>
              </w:rPr>
            </w:pPr>
            <w:r w:rsidRPr="00C5602B">
              <w:rPr>
                <w:color w:val="002060"/>
              </w:rPr>
              <w:t>PALLOTTINI ROBERTO</w:t>
            </w:r>
          </w:p>
        </w:tc>
        <w:tc>
          <w:tcPr>
            <w:tcW w:w="2200" w:type="dxa"/>
            <w:tcMar>
              <w:top w:w="20" w:type="dxa"/>
              <w:left w:w="20" w:type="dxa"/>
              <w:bottom w:w="20" w:type="dxa"/>
              <w:right w:w="20" w:type="dxa"/>
            </w:tcMar>
            <w:vAlign w:val="center"/>
            <w:hideMark/>
          </w:tcPr>
          <w:p w14:paraId="731C3515" w14:textId="77777777" w:rsidR="00EC11F2" w:rsidRPr="00C5602B" w:rsidRDefault="00EC11F2" w:rsidP="005B2254">
            <w:pPr>
              <w:pStyle w:val="movimento2"/>
              <w:rPr>
                <w:color w:val="002060"/>
              </w:rPr>
            </w:pPr>
            <w:r w:rsidRPr="00C5602B">
              <w:rPr>
                <w:color w:val="002060"/>
              </w:rPr>
              <w:t xml:space="preserve">(ASCOLI CALCIO A 5) </w:t>
            </w:r>
          </w:p>
        </w:tc>
        <w:tc>
          <w:tcPr>
            <w:tcW w:w="800" w:type="dxa"/>
            <w:tcMar>
              <w:top w:w="20" w:type="dxa"/>
              <w:left w:w="20" w:type="dxa"/>
              <w:bottom w:w="20" w:type="dxa"/>
              <w:right w:w="20" w:type="dxa"/>
            </w:tcMar>
            <w:vAlign w:val="center"/>
            <w:hideMark/>
          </w:tcPr>
          <w:p w14:paraId="1C2D649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478A5F0" w14:textId="77777777" w:rsidR="00EC11F2" w:rsidRPr="00C5602B" w:rsidRDefault="00EC11F2" w:rsidP="005B2254">
            <w:pPr>
              <w:pStyle w:val="movimento"/>
              <w:rPr>
                <w:color w:val="002060"/>
              </w:rPr>
            </w:pPr>
            <w:r w:rsidRPr="00C5602B">
              <w:rPr>
                <w:color w:val="002060"/>
              </w:rPr>
              <w:t>PASCUCCI NICOLA</w:t>
            </w:r>
          </w:p>
        </w:tc>
        <w:tc>
          <w:tcPr>
            <w:tcW w:w="2200" w:type="dxa"/>
            <w:tcMar>
              <w:top w:w="20" w:type="dxa"/>
              <w:left w:w="20" w:type="dxa"/>
              <w:bottom w:w="20" w:type="dxa"/>
              <w:right w:w="20" w:type="dxa"/>
            </w:tcMar>
            <w:vAlign w:val="center"/>
            <w:hideMark/>
          </w:tcPr>
          <w:p w14:paraId="73829AB0" w14:textId="77777777" w:rsidR="00EC11F2" w:rsidRPr="00C5602B" w:rsidRDefault="00EC11F2" w:rsidP="005B2254">
            <w:pPr>
              <w:pStyle w:val="movimento2"/>
              <w:rPr>
                <w:color w:val="002060"/>
              </w:rPr>
            </w:pPr>
            <w:r w:rsidRPr="00C5602B">
              <w:rPr>
                <w:color w:val="002060"/>
              </w:rPr>
              <w:t>(</w:t>
            </w:r>
            <w:proofErr w:type="gramStart"/>
            <w:r w:rsidRPr="00C5602B">
              <w:rPr>
                <w:color w:val="002060"/>
              </w:rPr>
              <w:t>U.MANDOLESI</w:t>
            </w:r>
            <w:proofErr w:type="gramEnd"/>
            <w:r w:rsidRPr="00C5602B">
              <w:rPr>
                <w:color w:val="002060"/>
              </w:rPr>
              <w:t xml:space="preserve">) </w:t>
            </w:r>
          </w:p>
        </w:tc>
      </w:tr>
    </w:tbl>
    <w:p w14:paraId="508FE6D9"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16931C6" w14:textId="77777777" w:rsidTr="005B2254">
        <w:tc>
          <w:tcPr>
            <w:tcW w:w="2200" w:type="dxa"/>
            <w:tcMar>
              <w:top w:w="20" w:type="dxa"/>
              <w:left w:w="20" w:type="dxa"/>
              <w:bottom w:w="20" w:type="dxa"/>
              <w:right w:w="20" w:type="dxa"/>
            </w:tcMar>
            <w:vAlign w:val="center"/>
            <w:hideMark/>
          </w:tcPr>
          <w:p w14:paraId="3B97E33B" w14:textId="77777777" w:rsidR="00EC11F2" w:rsidRPr="00C5602B" w:rsidRDefault="00EC11F2" w:rsidP="005B2254">
            <w:pPr>
              <w:pStyle w:val="movimento"/>
              <w:rPr>
                <w:color w:val="002060"/>
              </w:rPr>
            </w:pPr>
            <w:r w:rsidRPr="00C5602B">
              <w:rPr>
                <w:color w:val="002060"/>
              </w:rPr>
              <w:t>ORSINI ANDREA</w:t>
            </w:r>
          </w:p>
        </w:tc>
        <w:tc>
          <w:tcPr>
            <w:tcW w:w="2200" w:type="dxa"/>
            <w:tcMar>
              <w:top w:w="20" w:type="dxa"/>
              <w:left w:w="20" w:type="dxa"/>
              <w:bottom w:w="20" w:type="dxa"/>
              <w:right w:w="20" w:type="dxa"/>
            </w:tcMar>
            <w:vAlign w:val="center"/>
            <w:hideMark/>
          </w:tcPr>
          <w:p w14:paraId="4CF52473" w14:textId="77777777" w:rsidR="00EC11F2" w:rsidRPr="00C5602B" w:rsidRDefault="00EC11F2" w:rsidP="005B2254">
            <w:pPr>
              <w:pStyle w:val="movimento2"/>
              <w:rPr>
                <w:color w:val="002060"/>
              </w:rPr>
            </w:pPr>
            <w:r w:rsidRPr="00C5602B">
              <w:rPr>
                <w:color w:val="002060"/>
              </w:rPr>
              <w:t xml:space="preserve">(FUTSAL VIRE GEOSISTEM ASD) </w:t>
            </w:r>
          </w:p>
        </w:tc>
        <w:tc>
          <w:tcPr>
            <w:tcW w:w="800" w:type="dxa"/>
            <w:tcMar>
              <w:top w:w="20" w:type="dxa"/>
              <w:left w:w="20" w:type="dxa"/>
              <w:bottom w:w="20" w:type="dxa"/>
              <w:right w:w="20" w:type="dxa"/>
            </w:tcMar>
            <w:vAlign w:val="center"/>
            <w:hideMark/>
          </w:tcPr>
          <w:p w14:paraId="73843DB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33FC16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FEBBAC7" w14:textId="77777777" w:rsidR="00EC11F2" w:rsidRPr="00C5602B" w:rsidRDefault="00EC11F2" w:rsidP="005B2254">
            <w:pPr>
              <w:pStyle w:val="movimento2"/>
              <w:rPr>
                <w:color w:val="002060"/>
              </w:rPr>
            </w:pPr>
            <w:r w:rsidRPr="00C5602B">
              <w:rPr>
                <w:color w:val="002060"/>
              </w:rPr>
              <w:t> </w:t>
            </w:r>
          </w:p>
        </w:tc>
      </w:tr>
    </w:tbl>
    <w:p w14:paraId="3BA7255D"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9C50758" w14:textId="77777777" w:rsidTr="005B2254">
        <w:tc>
          <w:tcPr>
            <w:tcW w:w="2200" w:type="dxa"/>
            <w:tcMar>
              <w:top w:w="20" w:type="dxa"/>
              <w:left w:w="20" w:type="dxa"/>
              <w:bottom w:w="20" w:type="dxa"/>
              <w:right w:w="20" w:type="dxa"/>
            </w:tcMar>
            <w:vAlign w:val="center"/>
            <w:hideMark/>
          </w:tcPr>
          <w:p w14:paraId="16512F9D" w14:textId="77777777" w:rsidR="00EC11F2" w:rsidRPr="00C5602B" w:rsidRDefault="00EC11F2" w:rsidP="005B2254">
            <w:pPr>
              <w:pStyle w:val="movimento"/>
              <w:rPr>
                <w:color w:val="002060"/>
              </w:rPr>
            </w:pPr>
            <w:r w:rsidRPr="00C5602B">
              <w:rPr>
                <w:color w:val="002060"/>
              </w:rPr>
              <w:t>TORRESI OBERDAN</w:t>
            </w:r>
          </w:p>
        </w:tc>
        <w:tc>
          <w:tcPr>
            <w:tcW w:w="2200" w:type="dxa"/>
            <w:tcMar>
              <w:top w:w="20" w:type="dxa"/>
              <w:left w:w="20" w:type="dxa"/>
              <w:bottom w:w="20" w:type="dxa"/>
              <w:right w:w="20" w:type="dxa"/>
            </w:tcMar>
            <w:vAlign w:val="center"/>
            <w:hideMark/>
          </w:tcPr>
          <w:p w14:paraId="439C5C46" w14:textId="77777777" w:rsidR="00EC11F2" w:rsidRPr="00C5602B" w:rsidRDefault="00EC11F2" w:rsidP="005B2254">
            <w:pPr>
              <w:pStyle w:val="movimento2"/>
              <w:rPr>
                <w:color w:val="002060"/>
              </w:rPr>
            </w:pPr>
            <w:r w:rsidRPr="00C5602B">
              <w:rPr>
                <w:color w:val="002060"/>
              </w:rPr>
              <w:t xml:space="preserve">(FIGHT BULLS CORRIDONIA) </w:t>
            </w:r>
          </w:p>
        </w:tc>
        <w:tc>
          <w:tcPr>
            <w:tcW w:w="800" w:type="dxa"/>
            <w:tcMar>
              <w:top w:w="20" w:type="dxa"/>
              <w:left w:w="20" w:type="dxa"/>
              <w:bottom w:w="20" w:type="dxa"/>
              <w:right w:w="20" w:type="dxa"/>
            </w:tcMar>
            <w:vAlign w:val="center"/>
            <w:hideMark/>
          </w:tcPr>
          <w:p w14:paraId="608CB2C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0B39C3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57BCF1A" w14:textId="77777777" w:rsidR="00EC11F2" w:rsidRPr="00C5602B" w:rsidRDefault="00EC11F2" w:rsidP="005B2254">
            <w:pPr>
              <w:pStyle w:val="movimento2"/>
              <w:rPr>
                <w:color w:val="002060"/>
              </w:rPr>
            </w:pPr>
            <w:r w:rsidRPr="00C5602B">
              <w:rPr>
                <w:color w:val="002060"/>
              </w:rPr>
              <w:t> </w:t>
            </w:r>
          </w:p>
        </w:tc>
      </w:tr>
    </w:tbl>
    <w:p w14:paraId="66B767D9" w14:textId="77777777" w:rsidR="00EC11F2" w:rsidRPr="00C5602B" w:rsidRDefault="00EC11F2" w:rsidP="00EC11F2">
      <w:pPr>
        <w:pStyle w:val="titolo30"/>
        <w:rPr>
          <w:rFonts w:eastAsiaTheme="minorEastAsia"/>
          <w:color w:val="002060"/>
        </w:rPr>
      </w:pPr>
      <w:r w:rsidRPr="00C5602B">
        <w:rPr>
          <w:color w:val="002060"/>
        </w:rPr>
        <w:t xml:space="preserve">CALCIATORI ESPULSI </w:t>
      </w:r>
    </w:p>
    <w:p w14:paraId="2517E878" w14:textId="77777777" w:rsidR="00EC11F2" w:rsidRPr="00C5602B" w:rsidRDefault="00EC11F2" w:rsidP="00EC11F2">
      <w:pPr>
        <w:pStyle w:val="titolo20"/>
        <w:rPr>
          <w:color w:val="002060"/>
        </w:rPr>
      </w:pPr>
      <w:r w:rsidRPr="00C5602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FADF987" w14:textId="77777777" w:rsidTr="005B2254">
        <w:tc>
          <w:tcPr>
            <w:tcW w:w="2200" w:type="dxa"/>
            <w:tcMar>
              <w:top w:w="20" w:type="dxa"/>
              <w:left w:w="20" w:type="dxa"/>
              <w:bottom w:w="20" w:type="dxa"/>
              <w:right w:w="20" w:type="dxa"/>
            </w:tcMar>
            <w:vAlign w:val="center"/>
            <w:hideMark/>
          </w:tcPr>
          <w:p w14:paraId="213E0801" w14:textId="77777777" w:rsidR="00EC11F2" w:rsidRPr="00C5602B" w:rsidRDefault="00EC11F2" w:rsidP="005B2254">
            <w:pPr>
              <w:pStyle w:val="movimento"/>
              <w:rPr>
                <w:color w:val="002060"/>
              </w:rPr>
            </w:pPr>
            <w:r w:rsidRPr="00C5602B">
              <w:rPr>
                <w:color w:val="002060"/>
              </w:rPr>
              <w:t>VALIANTI ANDREA</w:t>
            </w:r>
          </w:p>
        </w:tc>
        <w:tc>
          <w:tcPr>
            <w:tcW w:w="2200" w:type="dxa"/>
            <w:tcMar>
              <w:top w:w="20" w:type="dxa"/>
              <w:left w:w="20" w:type="dxa"/>
              <w:bottom w:w="20" w:type="dxa"/>
              <w:right w:w="20" w:type="dxa"/>
            </w:tcMar>
            <w:vAlign w:val="center"/>
            <w:hideMark/>
          </w:tcPr>
          <w:p w14:paraId="63C5E1FB" w14:textId="77777777" w:rsidR="00EC11F2" w:rsidRPr="00C5602B" w:rsidRDefault="00EC11F2" w:rsidP="005B2254">
            <w:pPr>
              <w:pStyle w:val="movimento2"/>
              <w:rPr>
                <w:color w:val="002060"/>
              </w:rPr>
            </w:pPr>
            <w:r w:rsidRPr="00C5602B">
              <w:rPr>
                <w:color w:val="002060"/>
              </w:rPr>
              <w:t xml:space="preserve">(ASCOLI CALCIO A 5) </w:t>
            </w:r>
          </w:p>
        </w:tc>
        <w:tc>
          <w:tcPr>
            <w:tcW w:w="800" w:type="dxa"/>
            <w:tcMar>
              <w:top w:w="20" w:type="dxa"/>
              <w:left w:w="20" w:type="dxa"/>
              <w:bottom w:w="20" w:type="dxa"/>
              <w:right w:w="20" w:type="dxa"/>
            </w:tcMar>
            <w:vAlign w:val="center"/>
            <w:hideMark/>
          </w:tcPr>
          <w:p w14:paraId="397B4F4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A9DECC7" w14:textId="77777777" w:rsidR="00EC11F2" w:rsidRPr="00C5602B" w:rsidRDefault="00EC11F2" w:rsidP="005B2254">
            <w:pPr>
              <w:pStyle w:val="movimento"/>
              <w:rPr>
                <w:color w:val="002060"/>
              </w:rPr>
            </w:pPr>
            <w:r w:rsidRPr="00C5602B">
              <w:rPr>
                <w:color w:val="002060"/>
              </w:rPr>
              <w:t>DI GIROLAMO MIRKO</w:t>
            </w:r>
          </w:p>
        </w:tc>
        <w:tc>
          <w:tcPr>
            <w:tcW w:w="2200" w:type="dxa"/>
            <w:tcMar>
              <w:top w:w="20" w:type="dxa"/>
              <w:left w:w="20" w:type="dxa"/>
              <w:bottom w:w="20" w:type="dxa"/>
              <w:right w:w="20" w:type="dxa"/>
            </w:tcMar>
            <w:vAlign w:val="center"/>
            <w:hideMark/>
          </w:tcPr>
          <w:p w14:paraId="279163CA" w14:textId="77777777" w:rsidR="00EC11F2" w:rsidRPr="00C5602B" w:rsidRDefault="00EC11F2" w:rsidP="005B2254">
            <w:pPr>
              <w:pStyle w:val="movimento2"/>
              <w:rPr>
                <w:color w:val="002060"/>
              </w:rPr>
            </w:pPr>
            <w:r w:rsidRPr="00C5602B">
              <w:rPr>
                <w:color w:val="002060"/>
              </w:rPr>
              <w:t xml:space="preserve">(CSI STELLA A.S.D.) </w:t>
            </w:r>
          </w:p>
        </w:tc>
      </w:tr>
    </w:tbl>
    <w:p w14:paraId="204A6BEA" w14:textId="77777777" w:rsidR="00EC11F2" w:rsidRPr="00C5602B" w:rsidRDefault="00EC11F2" w:rsidP="00EC11F2">
      <w:pPr>
        <w:pStyle w:val="titolo20"/>
        <w:rPr>
          <w:rFonts w:eastAsiaTheme="minorEastAsia"/>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D1FE1AF" w14:textId="77777777" w:rsidTr="005B2254">
        <w:tc>
          <w:tcPr>
            <w:tcW w:w="2200" w:type="dxa"/>
            <w:tcMar>
              <w:top w:w="20" w:type="dxa"/>
              <w:left w:w="20" w:type="dxa"/>
              <w:bottom w:w="20" w:type="dxa"/>
              <w:right w:w="20" w:type="dxa"/>
            </w:tcMar>
            <w:vAlign w:val="center"/>
            <w:hideMark/>
          </w:tcPr>
          <w:p w14:paraId="621AA881" w14:textId="77777777" w:rsidR="00EC11F2" w:rsidRPr="00C5602B" w:rsidRDefault="00EC11F2" w:rsidP="005B2254">
            <w:pPr>
              <w:pStyle w:val="movimento"/>
              <w:rPr>
                <w:color w:val="002060"/>
              </w:rPr>
            </w:pPr>
            <w:r w:rsidRPr="00C5602B">
              <w:rPr>
                <w:color w:val="002060"/>
              </w:rPr>
              <w:lastRenderedPageBreak/>
              <w:t>DENARO DAVIDE</w:t>
            </w:r>
          </w:p>
        </w:tc>
        <w:tc>
          <w:tcPr>
            <w:tcW w:w="2200" w:type="dxa"/>
            <w:tcMar>
              <w:top w:w="20" w:type="dxa"/>
              <w:left w:w="20" w:type="dxa"/>
              <w:bottom w:w="20" w:type="dxa"/>
              <w:right w:w="20" w:type="dxa"/>
            </w:tcMar>
            <w:vAlign w:val="center"/>
            <w:hideMark/>
          </w:tcPr>
          <w:p w14:paraId="33BF350E" w14:textId="77777777" w:rsidR="00EC11F2" w:rsidRPr="00C5602B" w:rsidRDefault="00EC11F2" w:rsidP="005B2254">
            <w:pPr>
              <w:pStyle w:val="movimento2"/>
              <w:rPr>
                <w:color w:val="002060"/>
              </w:rPr>
            </w:pPr>
            <w:r w:rsidRPr="00C5602B">
              <w:rPr>
                <w:color w:val="002060"/>
              </w:rPr>
              <w:t xml:space="preserve">(FUTSAL CASTELFIDARDO) </w:t>
            </w:r>
          </w:p>
        </w:tc>
        <w:tc>
          <w:tcPr>
            <w:tcW w:w="800" w:type="dxa"/>
            <w:tcMar>
              <w:top w:w="20" w:type="dxa"/>
              <w:left w:w="20" w:type="dxa"/>
              <w:bottom w:w="20" w:type="dxa"/>
              <w:right w:w="20" w:type="dxa"/>
            </w:tcMar>
            <w:vAlign w:val="center"/>
            <w:hideMark/>
          </w:tcPr>
          <w:p w14:paraId="49632BE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C984A9B" w14:textId="77777777" w:rsidR="00EC11F2" w:rsidRPr="00C5602B" w:rsidRDefault="00EC11F2" w:rsidP="005B2254">
            <w:pPr>
              <w:pStyle w:val="movimento"/>
              <w:rPr>
                <w:color w:val="002060"/>
              </w:rPr>
            </w:pPr>
            <w:r w:rsidRPr="00C5602B">
              <w:rPr>
                <w:color w:val="002060"/>
              </w:rPr>
              <w:t>SARAGA ANDREA</w:t>
            </w:r>
          </w:p>
        </w:tc>
        <w:tc>
          <w:tcPr>
            <w:tcW w:w="2200" w:type="dxa"/>
            <w:tcMar>
              <w:top w:w="20" w:type="dxa"/>
              <w:left w:w="20" w:type="dxa"/>
              <w:bottom w:w="20" w:type="dxa"/>
              <w:right w:w="20" w:type="dxa"/>
            </w:tcMar>
            <w:vAlign w:val="center"/>
            <w:hideMark/>
          </w:tcPr>
          <w:p w14:paraId="797308A7" w14:textId="77777777" w:rsidR="00EC11F2" w:rsidRPr="00C5602B" w:rsidRDefault="00EC11F2" w:rsidP="005B2254">
            <w:pPr>
              <w:pStyle w:val="movimento2"/>
              <w:rPr>
                <w:color w:val="002060"/>
              </w:rPr>
            </w:pPr>
            <w:r w:rsidRPr="00C5602B">
              <w:rPr>
                <w:color w:val="002060"/>
              </w:rPr>
              <w:t xml:space="preserve">(GIOVANI SANT IPPOLITO) </w:t>
            </w:r>
          </w:p>
        </w:tc>
      </w:tr>
      <w:tr w:rsidR="00EC11F2" w:rsidRPr="00C5602B" w14:paraId="1E03B3BF" w14:textId="77777777" w:rsidTr="005B2254">
        <w:tc>
          <w:tcPr>
            <w:tcW w:w="2200" w:type="dxa"/>
            <w:tcMar>
              <w:top w:w="20" w:type="dxa"/>
              <w:left w:w="20" w:type="dxa"/>
              <w:bottom w:w="20" w:type="dxa"/>
              <w:right w:w="20" w:type="dxa"/>
            </w:tcMar>
            <w:vAlign w:val="center"/>
            <w:hideMark/>
          </w:tcPr>
          <w:p w14:paraId="5B21C985" w14:textId="77777777" w:rsidR="00EC11F2" w:rsidRPr="00C5602B" w:rsidRDefault="00EC11F2" w:rsidP="005B2254">
            <w:pPr>
              <w:pStyle w:val="movimento"/>
              <w:rPr>
                <w:color w:val="002060"/>
              </w:rPr>
            </w:pPr>
            <w:r w:rsidRPr="00C5602B">
              <w:rPr>
                <w:color w:val="002060"/>
              </w:rPr>
              <w:t>VITTORI STEFANO</w:t>
            </w:r>
          </w:p>
        </w:tc>
        <w:tc>
          <w:tcPr>
            <w:tcW w:w="2200" w:type="dxa"/>
            <w:tcMar>
              <w:top w:w="20" w:type="dxa"/>
              <w:left w:w="20" w:type="dxa"/>
              <w:bottom w:w="20" w:type="dxa"/>
              <w:right w:w="20" w:type="dxa"/>
            </w:tcMar>
            <w:vAlign w:val="center"/>
            <w:hideMark/>
          </w:tcPr>
          <w:p w14:paraId="3A3CD014" w14:textId="77777777" w:rsidR="00EC11F2" w:rsidRPr="00C5602B" w:rsidRDefault="00EC11F2" w:rsidP="005B2254">
            <w:pPr>
              <w:pStyle w:val="movimento2"/>
              <w:rPr>
                <w:color w:val="002060"/>
              </w:rPr>
            </w:pPr>
            <w:r w:rsidRPr="00C5602B">
              <w:rPr>
                <w:color w:val="002060"/>
              </w:rPr>
              <w:t xml:space="preserve">(REAL SAN GIORGIO) </w:t>
            </w:r>
          </w:p>
        </w:tc>
        <w:tc>
          <w:tcPr>
            <w:tcW w:w="800" w:type="dxa"/>
            <w:tcMar>
              <w:top w:w="20" w:type="dxa"/>
              <w:left w:w="20" w:type="dxa"/>
              <w:bottom w:w="20" w:type="dxa"/>
              <w:right w:w="20" w:type="dxa"/>
            </w:tcMar>
            <w:vAlign w:val="center"/>
            <w:hideMark/>
          </w:tcPr>
          <w:p w14:paraId="4A07642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89A4B0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23CB549" w14:textId="77777777" w:rsidR="00EC11F2" w:rsidRPr="00C5602B" w:rsidRDefault="00EC11F2" w:rsidP="005B2254">
            <w:pPr>
              <w:pStyle w:val="movimento2"/>
              <w:rPr>
                <w:color w:val="002060"/>
              </w:rPr>
            </w:pPr>
            <w:r w:rsidRPr="00C5602B">
              <w:rPr>
                <w:color w:val="002060"/>
              </w:rPr>
              <w:t> </w:t>
            </w:r>
          </w:p>
        </w:tc>
      </w:tr>
    </w:tbl>
    <w:p w14:paraId="0F13748A"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786A96EA"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B2F0F87" w14:textId="77777777" w:rsidTr="005B2254">
        <w:tc>
          <w:tcPr>
            <w:tcW w:w="2200" w:type="dxa"/>
            <w:tcMar>
              <w:top w:w="20" w:type="dxa"/>
              <w:left w:w="20" w:type="dxa"/>
              <w:bottom w:w="20" w:type="dxa"/>
              <w:right w:w="20" w:type="dxa"/>
            </w:tcMar>
            <w:vAlign w:val="center"/>
            <w:hideMark/>
          </w:tcPr>
          <w:p w14:paraId="2C2C8579" w14:textId="77777777" w:rsidR="00EC11F2" w:rsidRPr="00C5602B" w:rsidRDefault="00EC11F2" w:rsidP="005B2254">
            <w:pPr>
              <w:pStyle w:val="movimento"/>
              <w:rPr>
                <w:color w:val="002060"/>
              </w:rPr>
            </w:pPr>
            <w:r w:rsidRPr="00C5602B">
              <w:rPr>
                <w:color w:val="002060"/>
              </w:rPr>
              <w:t>REBISCINI PIERLUIGI</w:t>
            </w:r>
          </w:p>
        </w:tc>
        <w:tc>
          <w:tcPr>
            <w:tcW w:w="2200" w:type="dxa"/>
            <w:tcMar>
              <w:top w:w="20" w:type="dxa"/>
              <w:left w:w="20" w:type="dxa"/>
              <w:bottom w:w="20" w:type="dxa"/>
              <w:right w:w="20" w:type="dxa"/>
            </w:tcMar>
            <w:vAlign w:val="center"/>
            <w:hideMark/>
          </w:tcPr>
          <w:p w14:paraId="43092D2D" w14:textId="77777777" w:rsidR="00EC11F2" w:rsidRPr="00C5602B" w:rsidRDefault="00EC11F2" w:rsidP="005B2254">
            <w:pPr>
              <w:pStyle w:val="movimento2"/>
              <w:rPr>
                <w:color w:val="002060"/>
              </w:rPr>
            </w:pPr>
            <w:r w:rsidRPr="00C5602B">
              <w:rPr>
                <w:color w:val="002060"/>
              </w:rPr>
              <w:t xml:space="preserve">(ACQUALAGNA CALCIO C 5) </w:t>
            </w:r>
          </w:p>
        </w:tc>
        <w:tc>
          <w:tcPr>
            <w:tcW w:w="800" w:type="dxa"/>
            <w:tcMar>
              <w:top w:w="20" w:type="dxa"/>
              <w:left w:w="20" w:type="dxa"/>
              <w:bottom w:w="20" w:type="dxa"/>
              <w:right w:w="20" w:type="dxa"/>
            </w:tcMar>
            <w:vAlign w:val="center"/>
            <w:hideMark/>
          </w:tcPr>
          <w:p w14:paraId="5216F65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5F5E72F" w14:textId="77777777" w:rsidR="00EC11F2" w:rsidRPr="00C5602B" w:rsidRDefault="00EC11F2" w:rsidP="005B2254">
            <w:pPr>
              <w:pStyle w:val="movimento"/>
              <w:rPr>
                <w:color w:val="002060"/>
              </w:rPr>
            </w:pPr>
            <w:r w:rsidRPr="00C5602B">
              <w:rPr>
                <w:color w:val="002060"/>
              </w:rPr>
              <w:t>FEROCE ROBERTO</w:t>
            </w:r>
          </w:p>
        </w:tc>
        <w:tc>
          <w:tcPr>
            <w:tcW w:w="2200" w:type="dxa"/>
            <w:tcMar>
              <w:top w:w="20" w:type="dxa"/>
              <w:left w:w="20" w:type="dxa"/>
              <w:bottom w:w="20" w:type="dxa"/>
              <w:right w:w="20" w:type="dxa"/>
            </w:tcMar>
            <w:vAlign w:val="center"/>
            <w:hideMark/>
          </w:tcPr>
          <w:p w14:paraId="55B2E604" w14:textId="77777777" w:rsidR="00EC11F2" w:rsidRPr="00C5602B" w:rsidRDefault="00EC11F2" w:rsidP="005B2254">
            <w:pPr>
              <w:pStyle w:val="movimento2"/>
              <w:rPr>
                <w:color w:val="002060"/>
              </w:rPr>
            </w:pPr>
            <w:r w:rsidRPr="00C5602B">
              <w:rPr>
                <w:color w:val="002060"/>
              </w:rPr>
              <w:t xml:space="preserve">(BORGOROSSO TOLENTINO) </w:t>
            </w:r>
          </w:p>
        </w:tc>
      </w:tr>
      <w:tr w:rsidR="00EC11F2" w:rsidRPr="00C5602B" w14:paraId="7DD4B5EA" w14:textId="77777777" w:rsidTr="005B2254">
        <w:tc>
          <w:tcPr>
            <w:tcW w:w="2200" w:type="dxa"/>
            <w:tcMar>
              <w:top w:w="20" w:type="dxa"/>
              <w:left w:w="20" w:type="dxa"/>
              <w:bottom w:w="20" w:type="dxa"/>
              <w:right w:w="20" w:type="dxa"/>
            </w:tcMar>
            <w:vAlign w:val="center"/>
            <w:hideMark/>
          </w:tcPr>
          <w:p w14:paraId="67739358" w14:textId="77777777" w:rsidR="00EC11F2" w:rsidRPr="00C5602B" w:rsidRDefault="00EC11F2" w:rsidP="005B2254">
            <w:pPr>
              <w:pStyle w:val="movimento"/>
              <w:rPr>
                <w:color w:val="002060"/>
              </w:rPr>
            </w:pPr>
            <w:r w:rsidRPr="00C5602B">
              <w:rPr>
                <w:color w:val="002060"/>
              </w:rPr>
              <w:t>DEL PIZZO MARCUS MAY</w:t>
            </w:r>
          </w:p>
        </w:tc>
        <w:tc>
          <w:tcPr>
            <w:tcW w:w="2200" w:type="dxa"/>
            <w:tcMar>
              <w:top w:w="20" w:type="dxa"/>
              <w:left w:w="20" w:type="dxa"/>
              <w:bottom w:w="20" w:type="dxa"/>
              <w:right w:w="20" w:type="dxa"/>
            </w:tcMar>
            <w:vAlign w:val="center"/>
            <w:hideMark/>
          </w:tcPr>
          <w:p w14:paraId="57E886FC" w14:textId="77777777" w:rsidR="00EC11F2" w:rsidRPr="00C5602B" w:rsidRDefault="00EC11F2" w:rsidP="005B2254">
            <w:pPr>
              <w:pStyle w:val="movimento2"/>
              <w:rPr>
                <w:color w:val="002060"/>
              </w:rPr>
            </w:pPr>
            <w:r w:rsidRPr="00C5602B">
              <w:rPr>
                <w:color w:val="002060"/>
              </w:rPr>
              <w:t xml:space="preserve">(FUTSAL CAMPIGLIONE) </w:t>
            </w:r>
          </w:p>
        </w:tc>
        <w:tc>
          <w:tcPr>
            <w:tcW w:w="800" w:type="dxa"/>
            <w:tcMar>
              <w:top w:w="20" w:type="dxa"/>
              <w:left w:w="20" w:type="dxa"/>
              <w:bottom w:w="20" w:type="dxa"/>
              <w:right w:w="20" w:type="dxa"/>
            </w:tcMar>
            <w:vAlign w:val="center"/>
            <w:hideMark/>
          </w:tcPr>
          <w:p w14:paraId="0E8F609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D79620A" w14:textId="77777777" w:rsidR="00EC11F2" w:rsidRPr="00C5602B" w:rsidRDefault="00EC11F2" w:rsidP="005B2254">
            <w:pPr>
              <w:pStyle w:val="movimento"/>
              <w:rPr>
                <w:color w:val="002060"/>
              </w:rPr>
            </w:pPr>
            <w:r w:rsidRPr="00C5602B">
              <w:rPr>
                <w:color w:val="002060"/>
              </w:rPr>
              <w:t>BIONDI LORIS</w:t>
            </w:r>
          </w:p>
        </w:tc>
        <w:tc>
          <w:tcPr>
            <w:tcW w:w="2200" w:type="dxa"/>
            <w:tcMar>
              <w:top w:w="20" w:type="dxa"/>
              <w:left w:w="20" w:type="dxa"/>
              <w:bottom w:w="20" w:type="dxa"/>
              <w:right w:w="20" w:type="dxa"/>
            </w:tcMar>
            <w:vAlign w:val="center"/>
            <w:hideMark/>
          </w:tcPr>
          <w:p w14:paraId="24B2E3AA" w14:textId="77777777" w:rsidR="00EC11F2" w:rsidRPr="00C5602B" w:rsidRDefault="00EC11F2" w:rsidP="005B2254">
            <w:pPr>
              <w:pStyle w:val="movimento2"/>
              <w:rPr>
                <w:color w:val="002060"/>
              </w:rPr>
            </w:pPr>
            <w:r w:rsidRPr="00C5602B">
              <w:rPr>
                <w:color w:val="002060"/>
              </w:rPr>
              <w:t xml:space="preserve">(FUTSAL VIRE GEOSISTEM ASD) </w:t>
            </w:r>
          </w:p>
        </w:tc>
      </w:tr>
      <w:tr w:rsidR="00EC11F2" w:rsidRPr="00C5602B" w14:paraId="3F237914" w14:textId="77777777" w:rsidTr="005B2254">
        <w:tc>
          <w:tcPr>
            <w:tcW w:w="2200" w:type="dxa"/>
            <w:tcMar>
              <w:top w:w="20" w:type="dxa"/>
              <w:left w:w="20" w:type="dxa"/>
              <w:bottom w:w="20" w:type="dxa"/>
              <w:right w:w="20" w:type="dxa"/>
            </w:tcMar>
            <w:vAlign w:val="center"/>
            <w:hideMark/>
          </w:tcPr>
          <w:p w14:paraId="6453C4F2" w14:textId="77777777" w:rsidR="00EC11F2" w:rsidRPr="00C5602B" w:rsidRDefault="00EC11F2" w:rsidP="005B2254">
            <w:pPr>
              <w:pStyle w:val="movimento"/>
              <w:rPr>
                <w:color w:val="002060"/>
              </w:rPr>
            </w:pPr>
            <w:r w:rsidRPr="00C5602B">
              <w:rPr>
                <w:color w:val="002060"/>
              </w:rPr>
              <w:t>RADI ALESSANDRO</w:t>
            </w:r>
          </w:p>
        </w:tc>
        <w:tc>
          <w:tcPr>
            <w:tcW w:w="2200" w:type="dxa"/>
            <w:tcMar>
              <w:top w:w="20" w:type="dxa"/>
              <w:left w:w="20" w:type="dxa"/>
              <w:bottom w:w="20" w:type="dxa"/>
              <w:right w:w="20" w:type="dxa"/>
            </w:tcMar>
            <w:vAlign w:val="center"/>
            <w:hideMark/>
          </w:tcPr>
          <w:p w14:paraId="7CB76A54" w14:textId="77777777" w:rsidR="00EC11F2" w:rsidRPr="00C5602B" w:rsidRDefault="00EC11F2" w:rsidP="005B2254">
            <w:pPr>
              <w:pStyle w:val="movimento2"/>
              <w:rPr>
                <w:color w:val="002060"/>
              </w:rPr>
            </w:pPr>
            <w:r w:rsidRPr="00C5602B">
              <w:rPr>
                <w:color w:val="002060"/>
              </w:rPr>
              <w:t xml:space="preserve">(LUCREZIA CALCIO A 5) </w:t>
            </w:r>
          </w:p>
        </w:tc>
        <w:tc>
          <w:tcPr>
            <w:tcW w:w="800" w:type="dxa"/>
            <w:tcMar>
              <w:top w:w="20" w:type="dxa"/>
              <w:left w:w="20" w:type="dxa"/>
              <w:bottom w:w="20" w:type="dxa"/>
              <w:right w:w="20" w:type="dxa"/>
            </w:tcMar>
            <w:vAlign w:val="center"/>
            <w:hideMark/>
          </w:tcPr>
          <w:p w14:paraId="2377005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755E6B3" w14:textId="77777777" w:rsidR="00EC11F2" w:rsidRPr="00C5602B" w:rsidRDefault="00EC11F2" w:rsidP="005B2254">
            <w:pPr>
              <w:pStyle w:val="movimento"/>
              <w:rPr>
                <w:color w:val="002060"/>
              </w:rPr>
            </w:pPr>
            <w:r w:rsidRPr="00C5602B">
              <w:rPr>
                <w:color w:val="002060"/>
              </w:rPr>
              <w:t>MENTILI ALESSANDRO</w:t>
            </w:r>
          </w:p>
        </w:tc>
        <w:tc>
          <w:tcPr>
            <w:tcW w:w="2200" w:type="dxa"/>
            <w:tcMar>
              <w:top w:w="20" w:type="dxa"/>
              <w:left w:w="20" w:type="dxa"/>
              <w:bottom w:w="20" w:type="dxa"/>
              <w:right w:w="20" w:type="dxa"/>
            </w:tcMar>
            <w:vAlign w:val="center"/>
            <w:hideMark/>
          </w:tcPr>
          <w:p w14:paraId="25801E9F" w14:textId="77777777" w:rsidR="00EC11F2" w:rsidRPr="00C5602B" w:rsidRDefault="00EC11F2" w:rsidP="005B2254">
            <w:pPr>
              <w:pStyle w:val="movimento2"/>
              <w:rPr>
                <w:color w:val="002060"/>
              </w:rPr>
            </w:pPr>
            <w:r w:rsidRPr="00C5602B">
              <w:rPr>
                <w:color w:val="002060"/>
              </w:rPr>
              <w:t xml:space="preserve">(REAL SAN GIORGIO) </w:t>
            </w:r>
          </w:p>
        </w:tc>
      </w:tr>
      <w:tr w:rsidR="00EC11F2" w:rsidRPr="00C5602B" w14:paraId="7289DB9B" w14:textId="77777777" w:rsidTr="005B2254">
        <w:tc>
          <w:tcPr>
            <w:tcW w:w="2200" w:type="dxa"/>
            <w:tcMar>
              <w:top w:w="20" w:type="dxa"/>
              <w:left w:w="20" w:type="dxa"/>
              <w:bottom w:w="20" w:type="dxa"/>
              <w:right w:w="20" w:type="dxa"/>
            </w:tcMar>
            <w:vAlign w:val="center"/>
            <w:hideMark/>
          </w:tcPr>
          <w:p w14:paraId="4EE8BA66" w14:textId="77777777" w:rsidR="00EC11F2" w:rsidRPr="00C5602B" w:rsidRDefault="00EC11F2" w:rsidP="005B2254">
            <w:pPr>
              <w:pStyle w:val="movimento"/>
              <w:rPr>
                <w:color w:val="002060"/>
              </w:rPr>
            </w:pPr>
            <w:r w:rsidRPr="00C5602B">
              <w:rPr>
                <w:color w:val="002060"/>
              </w:rPr>
              <w:t>DIOMEDI MARCO</w:t>
            </w:r>
          </w:p>
        </w:tc>
        <w:tc>
          <w:tcPr>
            <w:tcW w:w="2200" w:type="dxa"/>
            <w:tcMar>
              <w:top w:w="20" w:type="dxa"/>
              <w:left w:w="20" w:type="dxa"/>
              <w:bottom w:w="20" w:type="dxa"/>
              <w:right w:w="20" w:type="dxa"/>
            </w:tcMar>
            <w:vAlign w:val="center"/>
            <w:hideMark/>
          </w:tcPr>
          <w:p w14:paraId="5143B57E" w14:textId="77777777" w:rsidR="00EC11F2" w:rsidRPr="00C5602B" w:rsidRDefault="00EC11F2" w:rsidP="005B2254">
            <w:pPr>
              <w:pStyle w:val="movimento2"/>
              <w:rPr>
                <w:color w:val="002060"/>
              </w:rPr>
            </w:pPr>
            <w:r w:rsidRPr="00C5602B">
              <w:rPr>
                <w:color w:val="002060"/>
              </w:rPr>
              <w:t>(</w:t>
            </w:r>
            <w:proofErr w:type="gramStart"/>
            <w:r w:rsidRPr="00C5602B">
              <w:rPr>
                <w:color w:val="002060"/>
              </w:rPr>
              <w:t>U.MANDOLESI</w:t>
            </w:r>
            <w:proofErr w:type="gramEnd"/>
            <w:r w:rsidRPr="00C5602B">
              <w:rPr>
                <w:color w:val="002060"/>
              </w:rPr>
              <w:t xml:space="preserve">) </w:t>
            </w:r>
          </w:p>
        </w:tc>
        <w:tc>
          <w:tcPr>
            <w:tcW w:w="800" w:type="dxa"/>
            <w:tcMar>
              <w:top w:w="20" w:type="dxa"/>
              <w:left w:w="20" w:type="dxa"/>
              <w:bottom w:w="20" w:type="dxa"/>
              <w:right w:w="20" w:type="dxa"/>
            </w:tcMar>
            <w:vAlign w:val="center"/>
            <w:hideMark/>
          </w:tcPr>
          <w:p w14:paraId="2D9685D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298F4C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0F42DB2" w14:textId="77777777" w:rsidR="00EC11F2" w:rsidRPr="00C5602B" w:rsidRDefault="00EC11F2" w:rsidP="005B2254">
            <w:pPr>
              <w:pStyle w:val="movimento2"/>
              <w:rPr>
                <w:color w:val="002060"/>
              </w:rPr>
            </w:pPr>
            <w:r w:rsidRPr="00C5602B">
              <w:rPr>
                <w:color w:val="002060"/>
              </w:rPr>
              <w:t> </w:t>
            </w:r>
          </w:p>
        </w:tc>
      </w:tr>
    </w:tbl>
    <w:p w14:paraId="2DBAC744" w14:textId="77777777" w:rsidR="00EC11F2" w:rsidRPr="00C5602B" w:rsidRDefault="00EC11F2" w:rsidP="00EC11F2">
      <w:pPr>
        <w:pStyle w:val="titolo20"/>
        <w:rPr>
          <w:rFonts w:eastAsiaTheme="minorEastAsia"/>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7D7A40D" w14:textId="77777777" w:rsidTr="005B2254">
        <w:tc>
          <w:tcPr>
            <w:tcW w:w="2200" w:type="dxa"/>
            <w:tcMar>
              <w:top w:w="20" w:type="dxa"/>
              <w:left w:w="20" w:type="dxa"/>
              <w:bottom w:w="20" w:type="dxa"/>
              <w:right w:w="20" w:type="dxa"/>
            </w:tcMar>
            <w:vAlign w:val="center"/>
            <w:hideMark/>
          </w:tcPr>
          <w:p w14:paraId="717B3C37" w14:textId="77777777" w:rsidR="00EC11F2" w:rsidRPr="00C5602B" w:rsidRDefault="00EC11F2" w:rsidP="005B2254">
            <w:pPr>
              <w:pStyle w:val="movimento"/>
              <w:rPr>
                <w:color w:val="002060"/>
              </w:rPr>
            </w:pPr>
            <w:r w:rsidRPr="00C5602B">
              <w:rPr>
                <w:color w:val="002060"/>
              </w:rPr>
              <w:t>CORVINI GIANLUCA</w:t>
            </w:r>
          </w:p>
        </w:tc>
        <w:tc>
          <w:tcPr>
            <w:tcW w:w="2200" w:type="dxa"/>
            <w:tcMar>
              <w:top w:w="20" w:type="dxa"/>
              <w:left w:w="20" w:type="dxa"/>
              <w:bottom w:w="20" w:type="dxa"/>
              <w:right w:w="20" w:type="dxa"/>
            </w:tcMar>
            <w:vAlign w:val="center"/>
            <w:hideMark/>
          </w:tcPr>
          <w:p w14:paraId="1FC1F2E2" w14:textId="77777777" w:rsidR="00EC11F2" w:rsidRPr="00C5602B" w:rsidRDefault="00EC11F2" w:rsidP="005B2254">
            <w:pPr>
              <w:pStyle w:val="movimento2"/>
              <w:rPr>
                <w:color w:val="002060"/>
              </w:rPr>
            </w:pPr>
            <w:r w:rsidRPr="00C5602B">
              <w:rPr>
                <w:color w:val="002060"/>
              </w:rPr>
              <w:t xml:space="preserve">(BORGOROSSO TOLENTINO) </w:t>
            </w:r>
          </w:p>
        </w:tc>
        <w:tc>
          <w:tcPr>
            <w:tcW w:w="800" w:type="dxa"/>
            <w:tcMar>
              <w:top w:w="20" w:type="dxa"/>
              <w:left w:w="20" w:type="dxa"/>
              <w:bottom w:w="20" w:type="dxa"/>
              <w:right w:w="20" w:type="dxa"/>
            </w:tcMar>
            <w:vAlign w:val="center"/>
            <w:hideMark/>
          </w:tcPr>
          <w:p w14:paraId="6E8F86F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3399AC8" w14:textId="77777777" w:rsidR="00EC11F2" w:rsidRPr="00C5602B" w:rsidRDefault="00EC11F2" w:rsidP="005B2254">
            <w:pPr>
              <w:pStyle w:val="movimento"/>
              <w:rPr>
                <w:color w:val="002060"/>
              </w:rPr>
            </w:pPr>
            <w:r w:rsidRPr="00C5602B">
              <w:rPr>
                <w:color w:val="002060"/>
              </w:rPr>
              <w:t>SPINACI LUCA</w:t>
            </w:r>
          </w:p>
        </w:tc>
        <w:tc>
          <w:tcPr>
            <w:tcW w:w="2200" w:type="dxa"/>
            <w:tcMar>
              <w:top w:w="20" w:type="dxa"/>
              <w:left w:w="20" w:type="dxa"/>
              <w:bottom w:w="20" w:type="dxa"/>
              <w:right w:w="20" w:type="dxa"/>
            </w:tcMar>
            <w:vAlign w:val="center"/>
            <w:hideMark/>
          </w:tcPr>
          <w:p w14:paraId="23F3B79C" w14:textId="77777777" w:rsidR="00EC11F2" w:rsidRPr="00C5602B" w:rsidRDefault="00EC11F2" w:rsidP="005B2254">
            <w:pPr>
              <w:pStyle w:val="movimento2"/>
              <w:rPr>
                <w:color w:val="002060"/>
              </w:rPr>
            </w:pPr>
            <w:r w:rsidRPr="00C5602B">
              <w:rPr>
                <w:color w:val="002060"/>
              </w:rPr>
              <w:t xml:space="preserve">(CIARNIN) </w:t>
            </w:r>
          </w:p>
        </w:tc>
      </w:tr>
      <w:tr w:rsidR="00EC11F2" w:rsidRPr="00C5602B" w14:paraId="2E8A4E0D" w14:textId="77777777" w:rsidTr="005B2254">
        <w:tc>
          <w:tcPr>
            <w:tcW w:w="2200" w:type="dxa"/>
            <w:tcMar>
              <w:top w:w="20" w:type="dxa"/>
              <w:left w:w="20" w:type="dxa"/>
              <w:bottom w:w="20" w:type="dxa"/>
              <w:right w:w="20" w:type="dxa"/>
            </w:tcMar>
            <w:vAlign w:val="center"/>
            <w:hideMark/>
          </w:tcPr>
          <w:p w14:paraId="06BD7266" w14:textId="77777777" w:rsidR="00EC11F2" w:rsidRPr="00C5602B" w:rsidRDefault="00EC11F2" w:rsidP="005B2254">
            <w:pPr>
              <w:pStyle w:val="movimento"/>
              <w:rPr>
                <w:color w:val="002060"/>
              </w:rPr>
            </w:pPr>
            <w:r w:rsidRPr="00C5602B">
              <w:rPr>
                <w:color w:val="002060"/>
              </w:rPr>
              <w:t>BREGA GIACOMO</w:t>
            </w:r>
          </w:p>
        </w:tc>
        <w:tc>
          <w:tcPr>
            <w:tcW w:w="2200" w:type="dxa"/>
            <w:tcMar>
              <w:top w:w="20" w:type="dxa"/>
              <w:left w:w="20" w:type="dxa"/>
              <w:bottom w:w="20" w:type="dxa"/>
              <w:right w:w="20" w:type="dxa"/>
            </w:tcMar>
            <w:vAlign w:val="center"/>
            <w:hideMark/>
          </w:tcPr>
          <w:p w14:paraId="2CDA6735" w14:textId="77777777" w:rsidR="00EC11F2" w:rsidRPr="00C5602B" w:rsidRDefault="00EC11F2" w:rsidP="005B2254">
            <w:pPr>
              <w:pStyle w:val="movimento2"/>
              <w:rPr>
                <w:color w:val="002060"/>
              </w:rPr>
            </w:pPr>
            <w:r w:rsidRPr="00C5602B">
              <w:rPr>
                <w:color w:val="002060"/>
              </w:rPr>
              <w:t xml:space="preserve">(DINAMIS 1990) </w:t>
            </w:r>
          </w:p>
        </w:tc>
        <w:tc>
          <w:tcPr>
            <w:tcW w:w="800" w:type="dxa"/>
            <w:tcMar>
              <w:top w:w="20" w:type="dxa"/>
              <w:left w:w="20" w:type="dxa"/>
              <w:bottom w:w="20" w:type="dxa"/>
              <w:right w:w="20" w:type="dxa"/>
            </w:tcMar>
            <w:vAlign w:val="center"/>
            <w:hideMark/>
          </w:tcPr>
          <w:p w14:paraId="51B61FE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2F32EAC" w14:textId="77777777" w:rsidR="00EC11F2" w:rsidRPr="00C5602B" w:rsidRDefault="00EC11F2" w:rsidP="005B2254">
            <w:pPr>
              <w:pStyle w:val="movimento"/>
              <w:rPr>
                <w:color w:val="002060"/>
              </w:rPr>
            </w:pPr>
            <w:r w:rsidRPr="00C5602B">
              <w:rPr>
                <w:color w:val="002060"/>
              </w:rPr>
              <w:t>VOLPE FRANCESCO</w:t>
            </w:r>
          </w:p>
        </w:tc>
        <w:tc>
          <w:tcPr>
            <w:tcW w:w="2200" w:type="dxa"/>
            <w:tcMar>
              <w:top w:w="20" w:type="dxa"/>
              <w:left w:w="20" w:type="dxa"/>
              <w:bottom w:w="20" w:type="dxa"/>
              <w:right w:w="20" w:type="dxa"/>
            </w:tcMar>
            <w:vAlign w:val="center"/>
            <w:hideMark/>
          </w:tcPr>
          <w:p w14:paraId="56524E15" w14:textId="77777777" w:rsidR="00EC11F2" w:rsidRPr="00C5602B" w:rsidRDefault="00EC11F2" w:rsidP="005B2254">
            <w:pPr>
              <w:pStyle w:val="movimento2"/>
              <w:rPr>
                <w:color w:val="002060"/>
              </w:rPr>
            </w:pPr>
            <w:r w:rsidRPr="00C5602B">
              <w:rPr>
                <w:color w:val="002060"/>
              </w:rPr>
              <w:t xml:space="preserve">(FIGHT BULLS CORRIDONIA) </w:t>
            </w:r>
          </w:p>
        </w:tc>
      </w:tr>
      <w:tr w:rsidR="00EC11F2" w:rsidRPr="00C5602B" w14:paraId="795EFB90" w14:textId="77777777" w:rsidTr="005B2254">
        <w:tc>
          <w:tcPr>
            <w:tcW w:w="2200" w:type="dxa"/>
            <w:tcMar>
              <w:top w:w="20" w:type="dxa"/>
              <w:left w:w="20" w:type="dxa"/>
              <w:bottom w:w="20" w:type="dxa"/>
              <w:right w:w="20" w:type="dxa"/>
            </w:tcMar>
            <w:vAlign w:val="center"/>
            <w:hideMark/>
          </w:tcPr>
          <w:p w14:paraId="0AE11B13" w14:textId="77777777" w:rsidR="00EC11F2" w:rsidRPr="00C5602B" w:rsidRDefault="00EC11F2" w:rsidP="005B2254">
            <w:pPr>
              <w:pStyle w:val="movimento"/>
              <w:rPr>
                <w:color w:val="002060"/>
              </w:rPr>
            </w:pPr>
            <w:r w:rsidRPr="00C5602B">
              <w:rPr>
                <w:color w:val="002060"/>
              </w:rPr>
              <w:t>DOMI RIKARD</w:t>
            </w:r>
          </w:p>
        </w:tc>
        <w:tc>
          <w:tcPr>
            <w:tcW w:w="2200" w:type="dxa"/>
            <w:tcMar>
              <w:top w:w="20" w:type="dxa"/>
              <w:left w:w="20" w:type="dxa"/>
              <w:bottom w:w="20" w:type="dxa"/>
              <w:right w:w="20" w:type="dxa"/>
            </w:tcMar>
            <w:vAlign w:val="center"/>
            <w:hideMark/>
          </w:tcPr>
          <w:p w14:paraId="78D84CEA" w14:textId="77777777" w:rsidR="00EC11F2" w:rsidRPr="00C5602B" w:rsidRDefault="00EC11F2" w:rsidP="005B2254">
            <w:pPr>
              <w:pStyle w:val="movimento2"/>
              <w:rPr>
                <w:color w:val="002060"/>
              </w:rPr>
            </w:pPr>
            <w:r w:rsidRPr="00C5602B">
              <w:rPr>
                <w:color w:val="002060"/>
              </w:rPr>
              <w:t xml:space="preserve">(POLISPORTIVA UROBORO) </w:t>
            </w:r>
          </w:p>
        </w:tc>
        <w:tc>
          <w:tcPr>
            <w:tcW w:w="800" w:type="dxa"/>
            <w:tcMar>
              <w:top w:w="20" w:type="dxa"/>
              <w:left w:w="20" w:type="dxa"/>
              <w:bottom w:w="20" w:type="dxa"/>
              <w:right w:w="20" w:type="dxa"/>
            </w:tcMar>
            <w:vAlign w:val="center"/>
            <w:hideMark/>
          </w:tcPr>
          <w:p w14:paraId="1D0BA2D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274143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A38353C" w14:textId="77777777" w:rsidR="00EC11F2" w:rsidRPr="00C5602B" w:rsidRDefault="00EC11F2" w:rsidP="005B2254">
            <w:pPr>
              <w:pStyle w:val="movimento2"/>
              <w:rPr>
                <w:color w:val="002060"/>
              </w:rPr>
            </w:pPr>
            <w:r w:rsidRPr="00C5602B">
              <w:rPr>
                <w:color w:val="002060"/>
              </w:rPr>
              <w:t> </w:t>
            </w:r>
          </w:p>
        </w:tc>
      </w:tr>
    </w:tbl>
    <w:p w14:paraId="4BE5A911" w14:textId="77777777" w:rsidR="00EC11F2" w:rsidRPr="00C5602B" w:rsidRDefault="00EC11F2" w:rsidP="00EC11F2">
      <w:pPr>
        <w:pStyle w:val="titolo20"/>
        <w:rPr>
          <w:rFonts w:eastAsiaTheme="minorEastAsia"/>
          <w:color w:val="002060"/>
        </w:rPr>
      </w:pPr>
      <w:r w:rsidRPr="00C5602B">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F2B3943" w14:textId="77777777" w:rsidTr="005B2254">
        <w:tc>
          <w:tcPr>
            <w:tcW w:w="2200" w:type="dxa"/>
            <w:tcMar>
              <w:top w:w="20" w:type="dxa"/>
              <w:left w:w="20" w:type="dxa"/>
              <w:bottom w:w="20" w:type="dxa"/>
              <w:right w:w="20" w:type="dxa"/>
            </w:tcMar>
            <w:vAlign w:val="center"/>
            <w:hideMark/>
          </w:tcPr>
          <w:p w14:paraId="4493BE6D" w14:textId="77777777" w:rsidR="00EC11F2" w:rsidRPr="00C5602B" w:rsidRDefault="00EC11F2" w:rsidP="005B2254">
            <w:pPr>
              <w:pStyle w:val="movimento"/>
              <w:rPr>
                <w:color w:val="002060"/>
              </w:rPr>
            </w:pPr>
            <w:r w:rsidRPr="00C5602B">
              <w:rPr>
                <w:color w:val="002060"/>
              </w:rPr>
              <w:t>BECCACECE MATTEO</w:t>
            </w:r>
          </w:p>
        </w:tc>
        <w:tc>
          <w:tcPr>
            <w:tcW w:w="2200" w:type="dxa"/>
            <w:tcMar>
              <w:top w:w="20" w:type="dxa"/>
              <w:left w:w="20" w:type="dxa"/>
              <w:bottom w:w="20" w:type="dxa"/>
              <w:right w:w="20" w:type="dxa"/>
            </w:tcMar>
            <w:vAlign w:val="center"/>
            <w:hideMark/>
          </w:tcPr>
          <w:p w14:paraId="72FD3FD9" w14:textId="77777777" w:rsidR="00EC11F2" w:rsidRPr="00C5602B" w:rsidRDefault="00EC11F2" w:rsidP="005B2254">
            <w:pPr>
              <w:pStyle w:val="movimento2"/>
              <w:rPr>
                <w:color w:val="002060"/>
              </w:rPr>
            </w:pPr>
            <w:r w:rsidRPr="00C5602B">
              <w:rPr>
                <w:color w:val="002060"/>
              </w:rPr>
              <w:t xml:space="preserve">(AVENALE) </w:t>
            </w:r>
          </w:p>
        </w:tc>
        <w:tc>
          <w:tcPr>
            <w:tcW w:w="800" w:type="dxa"/>
            <w:tcMar>
              <w:top w:w="20" w:type="dxa"/>
              <w:left w:w="20" w:type="dxa"/>
              <w:bottom w:w="20" w:type="dxa"/>
              <w:right w:w="20" w:type="dxa"/>
            </w:tcMar>
            <w:vAlign w:val="center"/>
            <w:hideMark/>
          </w:tcPr>
          <w:p w14:paraId="7887696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DE2B0A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CA132EA" w14:textId="77777777" w:rsidR="00EC11F2" w:rsidRPr="00C5602B" w:rsidRDefault="00EC11F2" w:rsidP="005B2254">
            <w:pPr>
              <w:pStyle w:val="movimento2"/>
              <w:rPr>
                <w:color w:val="002060"/>
              </w:rPr>
            </w:pPr>
            <w:r w:rsidRPr="00C5602B">
              <w:rPr>
                <w:color w:val="002060"/>
              </w:rPr>
              <w:t> </w:t>
            </w:r>
          </w:p>
        </w:tc>
      </w:tr>
    </w:tbl>
    <w:p w14:paraId="48409BBA" w14:textId="77777777" w:rsidR="00EC11F2" w:rsidRPr="00C5602B" w:rsidRDefault="00EC11F2" w:rsidP="00EC11F2">
      <w:pPr>
        <w:pStyle w:val="titolo20"/>
        <w:rPr>
          <w:rFonts w:eastAsiaTheme="minorEastAsia"/>
          <w:color w:val="002060"/>
        </w:rPr>
      </w:pPr>
      <w:r w:rsidRPr="00C5602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F8B3331" w14:textId="77777777" w:rsidTr="005B2254">
        <w:tc>
          <w:tcPr>
            <w:tcW w:w="2200" w:type="dxa"/>
            <w:tcMar>
              <w:top w:w="20" w:type="dxa"/>
              <w:left w:w="20" w:type="dxa"/>
              <w:bottom w:w="20" w:type="dxa"/>
              <w:right w:w="20" w:type="dxa"/>
            </w:tcMar>
            <w:vAlign w:val="center"/>
            <w:hideMark/>
          </w:tcPr>
          <w:p w14:paraId="71A306FC" w14:textId="77777777" w:rsidR="00EC11F2" w:rsidRPr="00C5602B" w:rsidRDefault="00EC11F2" w:rsidP="005B2254">
            <w:pPr>
              <w:pStyle w:val="movimento"/>
              <w:rPr>
                <w:color w:val="002060"/>
              </w:rPr>
            </w:pPr>
            <w:r w:rsidRPr="00C5602B">
              <w:rPr>
                <w:color w:val="002060"/>
              </w:rPr>
              <w:t>STIPA ALESSIO</w:t>
            </w:r>
          </w:p>
        </w:tc>
        <w:tc>
          <w:tcPr>
            <w:tcW w:w="2200" w:type="dxa"/>
            <w:tcMar>
              <w:top w:w="20" w:type="dxa"/>
              <w:left w:w="20" w:type="dxa"/>
              <w:bottom w:w="20" w:type="dxa"/>
              <w:right w:w="20" w:type="dxa"/>
            </w:tcMar>
            <w:vAlign w:val="center"/>
            <w:hideMark/>
          </w:tcPr>
          <w:p w14:paraId="164FD847" w14:textId="77777777" w:rsidR="00EC11F2" w:rsidRPr="00C5602B" w:rsidRDefault="00EC11F2" w:rsidP="005B2254">
            <w:pPr>
              <w:pStyle w:val="movimento2"/>
              <w:rPr>
                <w:color w:val="002060"/>
              </w:rPr>
            </w:pPr>
            <w:r w:rsidRPr="00C5602B">
              <w:rPr>
                <w:color w:val="002060"/>
              </w:rPr>
              <w:t xml:space="preserve">(FUTSAL VIRE GEOSISTEM ASD) </w:t>
            </w:r>
          </w:p>
        </w:tc>
        <w:tc>
          <w:tcPr>
            <w:tcW w:w="800" w:type="dxa"/>
            <w:tcMar>
              <w:top w:w="20" w:type="dxa"/>
              <w:left w:w="20" w:type="dxa"/>
              <w:bottom w:w="20" w:type="dxa"/>
              <w:right w:w="20" w:type="dxa"/>
            </w:tcMar>
            <w:vAlign w:val="center"/>
            <w:hideMark/>
          </w:tcPr>
          <w:p w14:paraId="1028D07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8D259AC" w14:textId="77777777" w:rsidR="00EC11F2" w:rsidRPr="00C5602B" w:rsidRDefault="00EC11F2" w:rsidP="005B2254">
            <w:pPr>
              <w:pStyle w:val="movimento"/>
              <w:rPr>
                <w:color w:val="002060"/>
              </w:rPr>
            </w:pPr>
            <w:r w:rsidRPr="00C5602B">
              <w:rPr>
                <w:color w:val="002060"/>
              </w:rPr>
              <w:t>MAGALHAES LONA MARCOS VINICIUS</w:t>
            </w:r>
          </w:p>
        </w:tc>
        <w:tc>
          <w:tcPr>
            <w:tcW w:w="2200" w:type="dxa"/>
            <w:tcMar>
              <w:top w:w="20" w:type="dxa"/>
              <w:left w:w="20" w:type="dxa"/>
              <w:bottom w:w="20" w:type="dxa"/>
              <w:right w:w="20" w:type="dxa"/>
            </w:tcMar>
            <w:vAlign w:val="center"/>
            <w:hideMark/>
          </w:tcPr>
          <w:p w14:paraId="08C6D94E" w14:textId="77777777" w:rsidR="00EC11F2" w:rsidRPr="00C5602B" w:rsidRDefault="00EC11F2" w:rsidP="005B2254">
            <w:pPr>
              <w:pStyle w:val="movimento2"/>
              <w:rPr>
                <w:color w:val="002060"/>
              </w:rPr>
            </w:pPr>
            <w:r w:rsidRPr="00C5602B">
              <w:rPr>
                <w:color w:val="002060"/>
              </w:rPr>
              <w:t xml:space="preserve">(REAL EAGLES VIRTUS PAGLIA) </w:t>
            </w:r>
          </w:p>
        </w:tc>
      </w:tr>
    </w:tbl>
    <w:p w14:paraId="2A37BEEF" w14:textId="77777777" w:rsidR="00EC11F2" w:rsidRPr="00C5602B" w:rsidRDefault="00EC11F2" w:rsidP="00EC11F2">
      <w:pPr>
        <w:pStyle w:val="titolo20"/>
        <w:rPr>
          <w:rFonts w:eastAsiaTheme="minorEastAsia"/>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14C5D63" w14:textId="77777777" w:rsidTr="005B2254">
        <w:tc>
          <w:tcPr>
            <w:tcW w:w="2200" w:type="dxa"/>
            <w:tcMar>
              <w:top w:w="20" w:type="dxa"/>
              <w:left w:w="20" w:type="dxa"/>
              <w:bottom w:w="20" w:type="dxa"/>
              <w:right w:w="20" w:type="dxa"/>
            </w:tcMar>
            <w:vAlign w:val="center"/>
            <w:hideMark/>
          </w:tcPr>
          <w:p w14:paraId="37A4B263" w14:textId="77777777" w:rsidR="00EC11F2" w:rsidRPr="00C5602B" w:rsidRDefault="00EC11F2" w:rsidP="005B2254">
            <w:pPr>
              <w:pStyle w:val="movimento"/>
              <w:rPr>
                <w:color w:val="002060"/>
              </w:rPr>
            </w:pPr>
            <w:r w:rsidRPr="00C5602B">
              <w:rPr>
                <w:color w:val="002060"/>
              </w:rPr>
              <w:t>EGIDI EMANUELE</w:t>
            </w:r>
          </w:p>
        </w:tc>
        <w:tc>
          <w:tcPr>
            <w:tcW w:w="2200" w:type="dxa"/>
            <w:tcMar>
              <w:top w:w="20" w:type="dxa"/>
              <w:left w:w="20" w:type="dxa"/>
              <w:bottom w:w="20" w:type="dxa"/>
              <w:right w:w="20" w:type="dxa"/>
            </w:tcMar>
            <w:vAlign w:val="center"/>
            <w:hideMark/>
          </w:tcPr>
          <w:p w14:paraId="445C5875" w14:textId="77777777" w:rsidR="00EC11F2" w:rsidRPr="00C5602B" w:rsidRDefault="00EC11F2" w:rsidP="005B2254">
            <w:pPr>
              <w:pStyle w:val="movimento2"/>
              <w:rPr>
                <w:color w:val="002060"/>
              </w:rPr>
            </w:pPr>
            <w:r w:rsidRPr="00C5602B">
              <w:rPr>
                <w:color w:val="002060"/>
              </w:rPr>
              <w:t xml:space="preserve">(SPORTING GROTTAMMARE) </w:t>
            </w:r>
          </w:p>
        </w:tc>
        <w:tc>
          <w:tcPr>
            <w:tcW w:w="800" w:type="dxa"/>
            <w:tcMar>
              <w:top w:w="20" w:type="dxa"/>
              <w:left w:w="20" w:type="dxa"/>
              <w:bottom w:w="20" w:type="dxa"/>
              <w:right w:w="20" w:type="dxa"/>
            </w:tcMar>
            <w:vAlign w:val="center"/>
            <w:hideMark/>
          </w:tcPr>
          <w:p w14:paraId="25BA47D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662B39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39048F9" w14:textId="77777777" w:rsidR="00EC11F2" w:rsidRPr="00C5602B" w:rsidRDefault="00EC11F2" w:rsidP="005B2254">
            <w:pPr>
              <w:pStyle w:val="movimento2"/>
              <w:rPr>
                <w:color w:val="002060"/>
              </w:rPr>
            </w:pPr>
            <w:r w:rsidRPr="00C5602B">
              <w:rPr>
                <w:color w:val="002060"/>
              </w:rPr>
              <w:t> </w:t>
            </w:r>
          </w:p>
        </w:tc>
      </w:tr>
    </w:tbl>
    <w:p w14:paraId="39A76C24"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9A85A43" w14:textId="77777777" w:rsidTr="005B2254">
        <w:tc>
          <w:tcPr>
            <w:tcW w:w="2200" w:type="dxa"/>
            <w:tcMar>
              <w:top w:w="20" w:type="dxa"/>
              <w:left w:w="20" w:type="dxa"/>
              <w:bottom w:w="20" w:type="dxa"/>
              <w:right w:w="20" w:type="dxa"/>
            </w:tcMar>
            <w:vAlign w:val="center"/>
            <w:hideMark/>
          </w:tcPr>
          <w:p w14:paraId="66EC7E5D" w14:textId="77777777" w:rsidR="00EC11F2" w:rsidRPr="00C5602B" w:rsidRDefault="00EC11F2" w:rsidP="005B2254">
            <w:pPr>
              <w:pStyle w:val="movimento"/>
              <w:rPr>
                <w:color w:val="002060"/>
              </w:rPr>
            </w:pPr>
            <w:r w:rsidRPr="00C5602B">
              <w:rPr>
                <w:color w:val="002060"/>
              </w:rPr>
              <w:t>BASCIANI LORENZO</w:t>
            </w:r>
          </w:p>
        </w:tc>
        <w:tc>
          <w:tcPr>
            <w:tcW w:w="2200" w:type="dxa"/>
            <w:tcMar>
              <w:top w:w="20" w:type="dxa"/>
              <w:left w:w="20" w:type="dxa"/>
              <w:bottom w:w="20" w:type="dxa"/>
              <w:right w:w="20" w:type="dxa"/>
            </w:tcMar>
            <w:vAlign w:val="center"/>
            <w:hideMark/>
          </w:tcPr>
          <w:p w14:paraId="19B89519" w14:textId="77777777" w:rsidR="00EC11F2" w:rsidRPr="00C5602B" w:rsidRDefault="00EC11F2" w:rsidP="005B2254">
            <w:pPr>
              <w:pStyle w:val="movimento2"/>
              <w:rPr>
                <w:color w:val="002060"/>
              </w:rPr>
            </w:pPr>
            <w:r w:rsidRPr="00C5602B">
              <w:rPr>
                <w:color w:val="002060"/>
              </w:rPr>
              <w:t xml:space="preserve">(ASCOLI CALCIO A 5) </w:t>
            </w:r>
          </w:p>
        </w:tc>
        <w:tc>
          <w:tcPr>
            <w:tcW w:w="800" w:type="dxa"/>
            <w:tcMar>
              <w:top w:w="20" w:type="dxa"/>
              <w:left w:w="20" w:type="dxa"/>
              <w:bottom w:w="20" w:type="dxa"/>
              <w:right w:w="20" w:type="dxa"/>
            </w:tcMar>
            <w:vAlign w:val="center"/>
            <w:hideMark/>
          </w:tcPr>
          <w:p w14:paraId="593C955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43AA385" w14:textId="77777777" w:rsidR="00EC11F2" w:rsidRPr="00C5602B" w:rsidRDefault="00EC11F2" w:rsidP="005B2254">
            <w:pPr>
              <w:pStyle w:val="movimento"/>
              <w:rPr>
                <w:color w:val="002060"/>
              </w:rPr>
            </w:pPr>
            <w:r w:rsidRPr="00C5602B">
              <w:rPr>
                <w:color w:val="002060"/>
              </w:rPr>
              <w:t>SGROI GIANLUCA</w:t>
            </w:r>
          </w:p>
        </w:tc>
        <w:tc>
          <w:tcPr>
            <w:tcW w:w="2200" w:type="dxa"/>
            <w:tcMar>
              <w:top w:w="20" w:type="dxa"/>
              <w:left w:w="20" w:type="dxa"/>
              <w:bottom w:w="20" w:type="dxa"/>
              <w:right w:w="20" w:type="dxa"/>
            </w:tcMar>
            <w:vAlign w:val="center"/>
            <w:hideMark/>
          </w:tcPr>
          <w:p w14:paraId="589FE887" w14:textId="77777777" w:rsidR="00EC11F2" w:rsidRPr="00C5602B" w:rsidRDefault="00EC11F2" w:rsidP="005B2254">
            <w:pPr>
              <w:pStyle w:val="movimento2"/>
              <w:rPr>
                <w:color w:val="002060"/>
              </w:rPr>
            </w:pPr>
            <w:r w:rsidRPr="00C5602B">
              <w:rPr>
                <w:color w:val="002060"/>
              </w:rPr>
              <w:t xml:space="preserve">(ASPIO 2005) </w:t>
            </w:r>
          </w:p>
        </w:tc>
      </w:tr>
      <w:tr w:rsidR="00EC11F2" w:rsidRPr="00C5602B" w14:paraId="6E4F74E8" w14:textId="77777777" w:rsidTr="005B2254">
        <w:tc>
          <w:tcPr>
            <w:tcW w:w="2200" w:type="dxa"/>
            <w:tcMar>
              <w:top w:w="20" w:type="dxa"/>
              <w:left w:w="20" w:type="dxa"/>
              <w:bottom w:w="20" w:type="dxa"/>
              <w:right w:w="20" w:type="dxa"/>
            </w:tcMar>
            <w:vAlign w:val="center"/>
            <w:hideMark/>
          </w:tcPr>
          <w:p w14:paraId="1A9B804D" w14:textId="77777777" w:rsidR="00EC11F2" w:rsidRPr="00C5602B" w:rsidRDefault="00EC11F2" w:rsidP="005B2254">
            <w:pPr>
              <w:pStyle w:val="movimento"/>
              <w:rPr>
                <w:color w:val="002060"/>
              </w:rPr>
            </w:pPr>
            <w:r w:rsidRPr="00C5602B">
              <w:rPr>
                <w:color w:val="002060"/>
              </w:rPr>
              <w:t>CALTI ANGELO GIUSEPPE</w:t>
            </w:r>
          </w:p>
        </w:tc>
        <w:tc>
          <w:tcPr>
            <w:tcW w:w="2200" w:type="dxa"/>
            <w:tcMar>
              <w:top w:w="20" w:type="dxa"/>
              <w:left w:w="20" w:type="dxa"/>
              <w:bottom w:w="20" w:type="dxa"/>
              <w:right w:w="20" w:type="dxa"/>
            </w:tcMar>
            <w:vAlign w:val="center"/>
            <w:hideMark/>
          </w:tcPr>
          <w:p w14:paraId="5A95DA25" w14:textId="77777777" w:rsidR="00EC11F2" w:rsidRPr="00C5602B" w:rsidRDefault="00EC11F2" w:rsidP="005B2254">
            <w:pPr>
              <w:pStyle w:val="movimento2"/>
              <w:rPr>
                <w:color w:val="002060"/>
              </w:rPr>
            </w:pPr>
            <w:r w:rsidRPr="00C5602B">
              <w:rPr>
                <w:color w:val="002060"/>
              </w:rPr>
              <w:t xml:space="preserve">(AURORA TREIA) </w:t>
            </w:r>
          </w:p>
        </w:tc>
        <w:tc>
          <w:tcPr>
            <w:tcW w:w="800" w:type="dxa"/>
            <w:tcMar>
              <w:top w:w="20" w:type="dxa"/>
              <w:left w:w="20" w:type="dxa"/>
              <w:bottom w:w="20" w:type="dxa"/>
              <w:right w:w="20" w:type="dxa"/>
            </w:tcMar>
            <w:vAlign w:val="center"/>
            <w:hideMark/>
          </w:tcPr>
          <w:p w14:paraId="41DEA4E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5699F4B" w14:textId="77777777" w:rsidR="00EC11F2" w:rsidRPr="00C5602B" w:rsidRDefault="00EC11F2" w:rsidP="005B2254">
            <w:pPr>
              <w:pStyle w:val="movimento"/>
              <w:rPr>
                <w:color w:val="002060"/>
              </w:rPr>
            </w:pPr>
            <w:r w:rsidRPr="00C5602B">
              <w:rPr>
                <w:color w:val="002060"/>
              </w:rPr>
              <w:t>CRESCIMBENI SAMUELE</w:t>
            </w:r>
          </w:p>
        </w:tc>
        <w:tc>
          <w:tcPr>
            <w:tcW w:w="2200" w:type="dxa"/>
            <w:tcMar>
              <w:top w:w="20" w:type="dxa"/>
              <w:left w:w="20" w:type="dxa"/>
              <w:bottom w:w="20" w:type="dxa"/>
              <w:right w:w="20" w:type="dxa"/>
            </w:tcMar>
            <w:vAlign w:val="center"/>
            <w:hideMark/>
          </w:tcPr>
          <w:p w14:paraId="1010C482" w14:textId="77777777" w:rsidR="00EC11F2" w:rsidRPr="00C5602B" w:rsidRDefault="00EC11F2" w:rsidP="005B2254">
            <w:pPr>
              <w:pStyle w:val="movimento2"/>
              <w:rPr>
                <w:color w:val="002060"/>
              </w:rPr>
            </w:pPr>
            <w:r w:rsidRPr="00C5602B">
              <w:rPr>
                <w:color w:val="002060"/>
              </w:rPr>
              <w:t xml:space="preserve">(AURORA TREIA) </w:t>
            </w:r>
          </w:p>
        </w:tc>
      </w:tr>
      <w:tr w:rsidR="00EC11F2" w:rsidRPr="00C5602B" w14:paraId="07E978EF" w14:textId="77777777" w:rsidTr="005B2254">
        <w:tc>
          <w:tcPr>
            <w:tcW w:w="2200" w:type="dxa"/>
            <w:tcMar>
              <w:top w:w="20" w:type="dxa"/>
              <w:left w:w="20" w:type="dxa"/>
              <w:bottom w:w="20" w:type="dxa"/>
              <w:right w:w="20" w:type="dxa"/>
            </w:tcMar>
            <w:vAlign w:val="center"/>
            <w:hideMark/>
          </w:tcPr>
          <w:p w14:paraId="7944E5A2" w14:textId="77777777" w:rsidR="00EC11F2" w:rsidRPr="00C5602B" w:rsidRDefault="00EC11F2" w:rsidP="005B2254">
            <w:pPr>
              <w:pStyle w:val="movimento"/>
              <w:rPr>
                <w:color w:val="002060"/>
              </w:rPr>
            </w:pPr>
            <w:r w:rsidRPr="00C5602B">
              <w:rPr>
                <w:color w:val="002060"/>
              </w:rPr>
              <w:t>ZENOBI MATTEO</w:t>
            </w:r>
          </w:p>
        </w:tc>
        <w:tc>
          <w:tcPr>
            <w:tcW w:w="2200" w:type="dxa"/>
            <w:tcMar>
              <w:top w:w="20" w:type="dxa"/>
              <w:left w:w="20" w:type="dxa"/>
              <w:bottom w:w="20" w:type="dxa"/>
              <w:right w:w="20" w:type="dxa"/>
            </w:tcMar>
            <w:vAlign w:val="center"/>
            <w:hideMark/>
          </w:tcPr>
          <w:p w14:paraId="632A73B5" w14:textId="77777777" w:rsidR="00EC11F2" w:rsidRPr="00C5602B" w:rsidRDefault="00EC11F2" w:rsidP="005B2254">
            <w:pPr>
              <w:pStyle w:val="movimento2"/>
              <w:rPr>
                <w:color w:val="002060"/>
              </w:rPr>
            </w:pPr>
            <w:r w:rsidRPr="00C5602B">
              <w:rPr>
                <w:color w:val="002060"/>
              </w:rPr>
              <w:t xml:space="preserve">(AURORA TREIA) </w:t>
            </w:r>
          </w:p>
        </w:tc>
        <w:tc>
          <w:tcPr>
            <w:tcW w:w="800" w:type="dxa"/>
            <w:tcMar>
              <w:top w:w="20" w:type="dxa"/>
              <w:left w:w="20" w:type="dxa"/>
              <w:bottom w:w="20" w:type="dxa"/>
              <w:right w:w="20" w:type="dxa"/>
            </w:tcMar>
            <w:vAlign w:val="center"/>
            <w:hideMark/>
          </w:tcPr>
          <w:p w14:paraId="6EA5CA5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9500813" w14:textId="77777777" w:rsidR="00EC11F2" w:rsidRPr="00C5602B" w:rsidRDefault="00EC11F2" w:rsidP="005B2254">
            <w:pPr>
              <w:pStyle w:val="movimento"/>
              <w:rPr>
                <w:color w:val="002060"/>
              </w:rPr>
            </w:pPr>
            <w:r w:rsidRPr="00C5602B">
              <w:rPr>
                <w:color w:val="002060"/>
              </w:rPr>
              <w:t>ROCCHETTI ELIA</w:t>
            </w:r>
          </w:p>
        </w:tc>
        <w:tc>
          <w:tcPr>
            <w:tcW w:w="2200" w:type="dxa"/>
            <w:tcMar>
              <w:top w:w="20" w:type="dxa"/>
              <w:left w:w="20" w:type="dxa"/>
              <w:bottom w:w="20" w:type="dxa"/>
              <w:right w:w="20" w:type="dxa"/>
            </w:tcMar>
            <w:vAlign w:val="center"/>
            <w:hideMark/>
          </w:tcPr>
          <w:p w14:paraId="3E52C201" w14:textId="77777777" w:rsidR="00EC11F2" w:rsidRPr="00C5602B" w:rsidRDefault="00EC11F2" w:rsidP="005B2254">
            <w:pPr>
              <w:pStyle w:val="movimento2"/>
              <w:rPr>
                <w:color w:val="002060"/>
              </w:rPr>
            </w:pPr>
            <w:r w:rsidRPr="00C5602B">
              <w:rPr>
                <w:color w:val="002060"/>
              </w:rPr>
              <w:t xml:space="preserve">(AVIS ARCEVIA 1964) </w:t>
            </w:r>
          </w:p>
        </w:tc>
      </w:tr>
      <w:tr w:rsidR="00EC11F2" w:rsidRPr="00C5602B" w14:paraId="658D74B2" w14:textId="77777777" w:rsidTr="005B2254">
        <w:tc>
          <w:tcPr>
            <w:tcW w:w="2200" w:type="dxa"/>
            <w:tcMar>
              <w:top w:w="20" w:type="dxa"/>
              <w:left w:w="20" w:type="dxa"/>
              <w:bottom w:w="20" w:type="dxa"/>
              <w:right w:w="20" w:type="dxa"/>
            </w:tcMar>
            <w:vAlign w:val="center"/>
            <w:hideMark/>
          </w:tcPr>
          <w:p w14:paraId="22D110C3" w14:textId="77777777" w:rsidR="00EC11F2" w:rsidRPr="00C5602B" w:rsidRDefault="00EC11F2" w:rsidP="005B2254">
            <w:pPr>
              <w:pStyle w:val="movimento"/>
              <w:rPr>
                <w:color w:val="002060"/>
              </w:rPr>
            </w:pPr>
            <w:r w:rsidRPr="00C5602B">
              <w:rPr>
                <w:color w:val="002060"/>
              </w:rPr>
              <w:t>GATTARI MATTEO</w:t>
            </w:r>
          </w:p>
        </w:tc>
        <w:tc>
          <w:tcPr>
            <w:tcW w:w="2200" w:type="dxa"/>
            <w:tcMar>
              <w:top w:w="20" w:type="dxa"/>
              <w:left w:w="20" w:type="dxa"/>
              <w:bottom w:w="20" w:type="dxa"/>
              <w:right w:w="20" w:type="dxa"/>
            </w:tcMar>
            <w:vAlign w:val="center"/>
            <w:hideMark/>
          </w:tcPr>
          <w:p w14:paraId="497CDB8F" w14:textId="77777777" w:rsidR="00EC11F2" w:rsidRPr="00C5602B" w:rsidRDefault="00EC11F2" w:rsidP="005B2254">
            <w:pPr>
              <w:pStyle w:val="movimento2"/>
              <w:rPr>
                <w:color w:val="002060"/>
              </w:rPr>
            </w:pPr>
            <w:r w:rsidRPr="00C5602B">
              <w:rPr>
                <w:color w:val="002060"/>
              </w:rPr>
              <w:t xml:space="preserve">(BORGOROSSO TOLENTINO) </w:t>
            </w:r>
          </w:p>
        </w:tc>
        <w:tc>
          <w:tcPr>
            <w:tcW w:w="800" w:type="dxa"/>
            <w:tcMar>
              <w:top w:w="20" w:type="dxa"/>
              <w:left w:w="20" w:type="dxa"/>
              <w:bottom w:w="20" w:type="dxa"/>
              <w:right w:w="20" w:type="dxa"/>
            </w:tcMar>
            <w:vAlign w:val="center"/>
            <w:hideMark/>
          </w:tcPr>
          <w:p w14:paraId="55FFEB2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5EDB1E1" w14:textId="77777777" w:rsidR="00EC11F2" w:rsidRPr="00C5602B" w:rsidRDefault="00EC11F2" w:rsidP="005B2254">
            <w:pPr>
              <w:pStyle w:val="movimento"/>
              <w:rPr>
                <w:color w:val="002060"/>
              </w:rPr>
            </w:pPr>
            <w:r w:rsidRPr="00C5602B">
              <w:rPr>
                <w:color w:val="002060"/>
              </w:rPr>
              <w:t>GIGLI MICHELE</w:t>
            </w:r>
          </w:p>
        </w:tc>
        <w:tc>
          <w:tcPr>
            <w:tcW w:w="2200" w:type="dxa"/>
            <w:tcMar>
              <w:top w:w="20" w:type="dxa"/>
              <w:left w:w="20" w:type="dxa"/>
              <w:bottom w:w="20" w:type="dxa"/>
              <w:right w:w="20" w:type="dxa"/>
            </w:tcMar>
            <w:vAlign w:val="center"/>
            <w:hideMark/>
          </w:tcPr>
          <w:p w14:paraId="1ACDD5BD" w14:textId="77777777" w:rsidR="00EC11F2" w:rsidRPr="00C5602B" w:rsidRDefault="00EC11F2" w:rsidP="005B2254">
            <w:pPr>
              <w:pStyle w:val="movimento2"/>
              <w:rPr>
                <w:color w:val="002060"/>
              </w:rPr>
            </w:pPr>
            <w:r w:rsidRPr="00C5602B">
              <w:rPr>
                <w:color w:val="002060"/>
              </w:rPr>
              <w:t xml:space="preserve">(CIARNIN) </w:t>
            </w:r>
          </w:p>
        </w:tc>
      </w:tr>
      <w:tr w:rsidR="00EC11F2" w:rsidRPr="00C5602B" w14:paraId="7FE20706" w14:textId="77777777" w:rsidTr="005B2254">
        <w:tc>
          <w:tcPr>
            <w:tcW w:w="2200" w:type="dxa"/>
            <w:tcMar>
              <w:top w:w="20" w:type="dxa"/>
              <w:left w:w="20" w:type="dxa"/>
              <w:bottom w:w="20" w:type="dxa"/>
              <w:right w:w="20" w:type="dxa"/>
            </w:tcMar>
            <w:vAlign w:val="center"/>
            <w:hideMark/>
          </w:tcPr>
          <w:p w14:paraId="7EC2C3FA" w14:textId="77777777" w:rsidR="00EC11F2" w:rsidRPr="00C5602B" w:rsidRDefault="00EC11F2" w:rsidP="005B2254">
            <w:pPr>
              <w:pStyle w:val="movimento"/>
              <w:rPr>
                <w:color w:val="002060"/>
              </w:rPr>
            </w:pPr>
            <w:r w:rsidRPr="00C5602B">
              <w:rPr>
                <w:color w:val="002060"/>
              </w:rPr>
              <w:t>CAPITANELLI ALESSIO</w:t>
            </w:r>
          </w:p>
        </w:tc>
        <w:tc>
          <w:tcPr>
            <w:tcW w:w="2200" w:type="dxa"/>
            <w:tcMar>
              <w:top w:w="20" w:type="dxa"/>
              <w:left w:w="20" w:type="dxa"/>
              <w:bottom w:w="20" w:type="dxa"/>
              <w:right w:w="20" w:type="dxa"/>
            </w:tcMar>
            <w:vAlign w:val="center"/>
            <w:hideMark/>
          </w:tcPr>
          <w:p w14:paraId="10E53C91" w14:textId="77777777" w:rsidR="00EC11F2" w:rsidRPr="00C5602B" w:rsidRDefault="00EC11F2" w:rsidP="005B2254">
            <w:pPr>
              <w:pStyle w:val="movimento2"/>
              <w:rPr>
                <w:color w:val="002060"/>
              </w:rPr>
            </w:pPr>
            <w:r w:rsidRPr="00C5602B">
              <w:rPr>
                <w:color w:val="002060"/>
              </w:rPr>
              <w:t xml:space="preserve">(FUTSAL SAMBUCHETO) </w:t>
            </w:r>
          </w:p>
        </w:tc>
        <w:tc>
          <w:tcPr>
            <w:tcW w:w="800" w:type="dxa"/>
            <w:tcMar>
              <w:top w:w="20" w:type="dxa"/>
              <w:left w:w="20" w:type="dxa"/>
              <w:bottom w:w="20" w:type="dxa"/>
              <w:right w:w="20" w:type="dxa"/>
            </w:tcMar>
            <w:vAlign w:val="center"/>
            <w:hideMark/>
          </w:tcPr>
          <w:p w14:paraId="45514C2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AE29CCD" w14:textId="77777777" w:rsidR="00EC11F2" w:rsidRPr="00C5602B" w:rsidRDefault="00EC11F2" w:rsidP="005B2254">
            <w:pPr>
              <w:pStyle w:val="movimento"/>
              <w:rPr>
                <w:color w:val="002060"/>
              </w:rPr>
            </w:pPr>
            <w:r w:rsidRPr="00C5602B">
              <w:rPr>
                <w:color w:val="002060"/>
              </w:rPr>
              <w:t>BATTISTELLI ANDREA</w:t>
            </w:r>
          </w:p>
        </w:tc>
        <w:tc>
          <w:tcPr>
            <w:tcW w:w="2200" w:type="dxa"/>
            <w:tcMar>
              <w:top w:w="20" w:type="dxa"/>
              <w:left w:w="20" w:type="dxa"/>
              <w:bottom w:w="20" w:type="dxa"/>
              <w:right w:w="20" w:type="dxa"/>
            </w:tcMar>
            <w:vAlign w:val="center"/>
            <w:hideMark/>
          </w:tcPr>
          <w:p w14:paraId="42A64641" w14:textId="77777777" w:rsidR="00EC11F2" w:rsidRPr="00C5602B" w:rsidRDefault="00EC11F2" w:rsidP="005B2254">
            <w:pPr>
              <w:pStyle w:val="movimento2"/>
              <w:rPr>
                <w:color w:val="002060"/>
              </w:rPr>
            </w:pPr>
            <w:r w:rsidRPr="00C5602B">
              <w:rPr>
                <w:color w:val="002060"/>
              </w:rPr>
              <w:t xml:space="preserve">(GIOVANI SANT IPPOLITO) </w:t>
            </w:r>
          </w:p>
        </w:tc>
      </w:tr>
      <w:tr w:rsidR="00EC11F2" w:rsidRPr="00C5602B" w14:paraId="0E793EF9" w14:textId="77777777" w:rsidTr="005B2254">
        <w:tc>
          <w:tcPr>
            <w:tcW w:w="2200" w:type="dxa"/>
            <w:tcMar>
              <w:top w:w="20" w:type="dxa"/>
              <w:left w:w="20" w:type="dxa"/>
              <w:bottom w:w="20" w:type="dxa"/>
              <w:right w:w="20" w:type="dxa"/>
            </w:tcMar>
            <w:vAlign w:val="center"/>
            <w:hideMark/>
          </w:tcPr>
          <w:p w14:paraId="1D346219" w14:textId="77777777" w:rsidR="00EC11F2" w:rsidRPr="00C5602B" w:rsidRDefault="00EC11F2" w:rsidP="005B2254">
            <w:pPr>
              <w:pStyle w:val="movimento"/>
              <w:rPr>
                <w:color w:val="002060"/>
              </w:rPr>
            </w:pPr>
            <w:r w:rsidRPr="00C5602B">
              <w:rPr>
                <w:color w:val="002060"/>
              </w:rPr>
              <w:t>RIPANTI FILIPPO</w:t>
            </w:r>
          </w:p>
        </w:tc>
        <w:tc>
          <w:tcPr>
            <w:tcW w:w="2200" w:type="dxa"/>
            <w:tcMar>
              <w:top w:w="20" w:type="dxa"/>
              <w:left w:w="20" w:type="dxa"/>
              <w:bottom w:w="20" w:type="dxa"/>
              <w:right w:w="20" w:type="dxa"/>
            </w:tcMar>
            <w:vAlign w:val="center"/>
            <w:hideMark/>
          </w:tcPr>
          <w:p w14:paraId="7DA428BA" w14:textId="77777777" w:rsidR="00EC11F2" w:rsidRPr="00C5602B" w:rsidRDefault="00EC11F2" w:rsidP="005B2254">
            <w:pPr>
              <w:pStyle w:val="movimento2"/>
              <w:rPr>
                <w:color w:val="002060"/>
              </w:rPr>
            </w:pPr>
            <w:r w:rsidRPr="00C5602B">
              <w:rPr>
                <w:color w:val="002060"/>
              </w:rPr>
              <w:t xml:space="preserve">(GIOVANI SANT IPPOLITO) </w:t>
            </w:r>
          </w:p>
        </w:tc>
        <w:tc>
          <w:tcPr>
            <w:tcW w:w="800" w:type="dxa"/>
            <w:tcMar>
              <w:top w:w="20" w:type="dxa"/>
              <w:left w:w="20" w:type="dxa"/>
              <w:bottom w:w="20" w:type="dxa"/>
              <w:right w:w="20" w:type="dxa"/>
            </w:tcMar>
            <w:vAlign w:val="center"/>
            <w:hideMark/>
          </w:tcPr>
          <w:p w14:paraId="1DBB6AF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A048331" w14:textId="77777777" w:rsidR="00EC11F2" w:rsidRPr="00C5602B" w:rsidRDefault="00EC11F2" w:rsidP="005B2254">
            <w:pPr>
              <w:pStyle w:val="movimento"/>
              <w:rPr>
                <w:color w:val="002060"/>
              </w:rPr>
            </w:pPr>
            <w:r w:rsidRPr="00C5602B">
              <w:rPr>
                <w:color w:val="002060"/>
              </w:rPr>
              <w:t>ALLEGREZZA NICOLO</w:t>
            </w:r>
          </w:p>
        </w:tc>
        <w:tc>
          <w:tcPr>
            <w:tcW w:w="2200" w:type="dxa"/>
            <w:tcMar>
              <w:top w:w="20" w:type="dxa"/>
              <w:left w:w="20" w:type="dxa"/>
              <w:bottom w:w="20" w:type="dxa"/>
              <w:right w:w="20" w:type="dxa"/>
            </w:tcMar>
            <w:vAlign w:val="center"/>
            <w:hideMark/>
          </w:tcPr>
          <w:p w14:paraId="5A29BE60" w14:textId="77777777" w:rsidR="00EC11F2" w:rsidRPr="00C5602B" w:rsidRDefault="00EC11F2" w:rsidP="005B2254">
            <w:pPr>
              <w:pStyle w:val="movimento2"/>
              <w:rPr>
                <w:color w:val="002060"/>
              </w:rPr>
            </w:pPr>
            <w:r w:rsidRPr="00C5602B">
              <w:rPr>
                <w:color w:val="002060"/>
              </w:rPr>
              <w:t xml:space="preserve">(LUCREZIA CALCIO A 5) </w:t>
            </w:r>
          </w:p>
        </w:tc>
      </w:tr>
      <w:tr w:rsidR="00EC11F2" w:rsidRPr="00C5602B" w14:paraId="0EE4B466" w14:textId="77777777" w:rsidTr="005B2254">
        <w:tc>
          <w:tcPr>
            <w:tcW w:w="2200" w:type="dxa"/>
            <w:tcMar>
              <w:top w:w="20" w:type="dxa"/>
              <w:left w:w="20" w:type="dxa"/>
              <w:bottom w:w="20" w:type="dxa"/>
              <w:right w:w="20" w:type="dxa"/>
            </w:tcMar>
            <w:vAlign w:val="center"/>
            <w:hideMark/>
          </w:tcPr>
          <w:p w14:paraId="5C717E9E" w14:textId="77777777" w:rsidR="00EC11F2" w:rsidRPr="00C5602B" w:rsidRDefault="00EC11F2" w:rsidP="005B2254">
            <w:pPr>
              <w:pStyle w:val="movimento"/>
              <w:rPr>
                <w:color w:val="002060"/>
              </w:rPr>
            </w:pPr>
            <w:r w:rsidRPr="00C5602B">
              <w:rPr>
                <w:color w:val="002060"/>
              </w:rPr>
              <w:t>RAGAINI TOMMASO</w:t>
            </w:r>
          </w:p>
        </w:tc>
        <w:tc>
          <w:tcPr>
            <w:tcW w:w="2200" w:type="dxa"/>
            <w:tcMar>
              <w:top w:w="20" w:type="dxa"/>
              <w:left w:w="20" w:type="dxa"/>
              <w:bottom w:w="20" w:type="dxa"/>
              <w:right w:w="20" w:type="dxa"/>
            </w:tcMar>
            <w:vAlign w:val="center"/>
            <w:hideMark/>
          </w:tcPr>
          <w:p w14:paraId="09135B07" w14:textId="77777777" w:rsidR="00EC11F2" w:rsidRPr="00C5602B" w:rsidRDefault="00EC11F2" w:rsidP="005B2254">
            <w:pPr>
              <w:pStyle w:val="movimento2"/>
              <w:rPr>
                <w:color w:val="002060"/>
              </w:rPr>
            </w:pPr>
            <w:r w:rsidRPr="00C5602B">
              <w:rPr>
                <w:color w:val="002060"/>
              </w:rPr>
              <w:t xml:space="preserve">(LUCREZIA CALCIO A 5) </w:t>
            </w:r>
          </w:p>
        </w:tc>
        <w:tc>
          <w:tcPr>
            <w:tcW w:w="800" w:type="dxa"/>
            <w:tcMar>
              <w:top w:w="20" w:type="dxa"/>
              <w:left w:w="20" w:type="dxa"/>
              <w:bottom w:w="20" w:type="dxa"/>
              <w:right w:w="20" w:type="dxa"/>
            </w:tcMar>
            <w:vAlign w:val="center"/>
            <w:hideMark/>
          </w:tcPr>
          <w:p w14:paraId="4697D70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A2156A6" w14:textId="77777777" w:rsidR="00EC11F2" w:rsidRPr="00C5602B" w:rsidRDefault="00EC11F2" w:rsidP="005B2254">
            <w:pPr>
              <w:pStyle w:val="movimento"/>
              <w:rPr>
                <w:color w:val="002060"/>
              </w:rPr>
            </w:pPr>
            <w:r w:rsidRPr="00C5602B">
              <w:rPr>
                <w:color w:val="002060"/>
              </w:rPr>
              <w:t>SALTARELLI IVAN</w:t>
            </w:r>
          </w:p>
        </w:tc>
        <w:tc>
          <w:tcPr>
            <w:tcW w:w="2200" w:type="dxa"/>
            <w:tcMar>
              <w:top w:w="20" w:type="dxa"/>
              <w:left w:w="20" w:type="dxa"/>
              <w:bottom w:w="20" w:type="dxa"/>
              <w:right w:w="20" w:type="dxa"/>
            </w:tcMar>
            <w:vAlign w:val="center"/>
            <w:hideMark/>
          </w:tcPr>
          <w:p w14:paraId="7C060B19" w14:textId="77777777" w:rsidR="00EC11F2" w:rsidRPr="00C5602B" w:rsidRDefault="00EC11F2" w:rsidP="005B2254">
            <w:pPr>
              <w:pStyle w:val="movimento2"/>
              <w:rPr>
                <w:color w:val="002060"/>
              </w:rPr>
            </w:pPr>
            <w:r w:rsidRPr="00C5602B">
              <w:rPr>
                <w:color w:val="002060"/>
              </w:rPr>
              <w:t xml:space="preserve">(PIEVE D ICO CALCIO A 5) </w:t>
            </w:r>
          </w:p>
        </w:tc>
      </w:tr>
      <w:tr w:rsidR="00EC11F2" w:rsidRPr="00C5602B" w14:paraId="49442630" w14:textId="77777777" w:rsidTr="005B2254">
        <w:tc>
          <w:tcPr>
            <w:tcW w:w="2200" w:type="dxa"/>
            <w:tcMar>
              <w:top w:w="20" w:type="dxa"/>
              <w:left w:w="20" w:type="dxa"/>
              <w:bottom w:w="20" w:type="dxa"/>
              <w:right w:w="20" w:type="dxa"/>
            </w:tcMar>
            <w:vAlign w:val="center"/>
            <w:hideMark/>
          </w:tcPr>
          <w:p w14:paraId="76E95956" w14:textId="77777777" w:rsidR="00EC11F2" w:rsidRPr="00C5602B" w:rsidRDefault="00EC11F2" w:rsidP="005B2254">
            <w:pPr>
              <w:pStyle w:val="movimento"/>
              <w:rPr>
                <w:color w:val="002060"/>
              </w:rPr>
            </w:pPr>
            <w:r w:rsidRPr="00C5602B">
              <w:rPr>
                <w:color w:val="002060"/>
              </w:rPr>
              <w:t>CIOTTI ALESSANDRO</w:t>
            </w:r>
          </w:p>
        </w:tc>
        <w:tc>
          <w:tcPr>
            <w:tcW w:w="2200" w:type="dxa"/>
            <w:tcMar>
              <w:top w:w="20" w:type="dxa"/>
              <w:left w:w="20" w:type="dxa"/>
              <w:bottom w:w="20" w:type="dxa"/>
              <w:right w:w="20" w:type="dxa"/>
            </w:tcMar>
            <w:vAlign w:val="center"/>
            <w:hideMark/>
          </w:tcPr>
          <w:p w14:paraId="71151F7E" w14:textId="77777777" w:rsidR="00EC11F2" w:rsidRPr="00C5602B" w:rsidRDefault="00EC11F2" w:rsidP="005B2254">
            <w:pPr>
              <w:pStyle w:val="movimento2"/>
              <w:rPr>
                <w:color w:val="002060"/>
              </w:rPr>
            </w:pPr>
            <w:r w:rsidRPr="00C5602B">
              <w:rPr>
                <w:color w:val="002060"/>
              </w:rPr>
              <w:t xml:space="preserve">(REAL EAGLES VIRTUS PAGLIA) </w:t>
            </w:r>
          </w:p>
        </w:tc>
        <w:tc>
          <w:tcPr>
            <w:tcW w:w="800" w:type="dxa"/>
            <w:tcMar>
              <w:top w:w="20" w:type="dxa"/>
              <w:left w:w="20" w:type="dxa"/>
              <w:bottom w:w="20" w:type="dxa"/>
              <w:right w:w="20" w:type="dxa"/>
            </w:tcMar>
            <w:vAlign w:val="center"/>
            <w:hideMark/>
          </w:tcPr>
          <w:p w14:paraId="52660A4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FA60A9C" w14:textId="77777777" w:rsidR="00EC11F2" w:rsidRPr="00C5602B" w:rsidRDefault="00EC11F2" w:rsidP="005B2254">
            <w:pPr>
              <w:pStyle w:val="movimento"/>
              <w:rPr>
                <w:color w:val="002060"/>
              </w:rPr>
            </w:pPr>
            <w:r w:rsidRPr="00C5602B">
              <w:rPr>
                <w:color w:val="002060"/>
              </w:rPr>
              <w:t>MURTEZI ADRIAN</w:t>
            </w:r>
          </w:p>
        </w:tc>
        <w:tc>
          <w:tcPr>
            <w:tcW w:w="2200" w:type="dxa"/>
            <w:tcMar>
              <w:top w:w="20" w:type="dxa"/>
              <w:left w:w="20" w:type="dxa"/>
              <w:bottom w:w="20" w:type="dxa"/>
              <w:right w:w="20" w:type="dxa"/>
            </w:tcMar>
            <w:vAlign w:val="center"/>
            <w:hideMark/>
          </w:tcPr>
          <w:p w14:paraId="0FF1C5F6" w14:textId="77777777" w:rsidR="00EC11F2" w:rsidRPr="00C5602B" w:rsidRDefault="00EC11F2" w:rsidP="005B2254">
            <w:pPr>
              <w:pStyle w:val="movimento2"/>
              <w:rPr>
                <w:color w:val="002060"/>
              </w:rPr>
            </w:pPr>
            <w:r w:rsidRPr="00C5602B">
              <w:rPr>
                <w:color w:val="002060"/>
              </w:rPr>
              <w:t>(</w:t>
            </w:r>
            <w:proofErr w:type="gramStart"/>
            <w:r w:rsidRPr="00C5602B">
              <w:rPr>
                <w:color w:val="002060"/>
              </w:rPr>
              <w:t>U.MANDOLESI</w:t>
            </w:r>
            <w:proofErr w:type="gramEnd"/>
            <w:r w:rsidRPr="00C5602B">
              <w:rPr>
                <w:color w:val="002060"/>
              </w:rPr>
              <w:t xml:space="preserve">) </w:t>
            </w:r>
          </w:p>
        </w:tc>
      </w:tr>
    </w:tbl>
    <w:p w14:paraId="5679E5A3"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885C9BD" w14:textId="77777777" w:rsidTr="005B2254">
        <w:tc>
          <w:tcPr>
            <w:tcW w:w="2200" w:type="dxa"/>
            <w:tcMar>
              <w:top w:w="20" w:type="dxa"/>
              <w:left w:w="20" w:type="dxa"/>
              <w:bottom w:w="20" w:type="dxa"/>
              <w:right w:w="20" w:type="dxa"/>
            </w:tcMar>
            <w:vAlign w:val="center"/>
            <w:hideMark/>
          </w:tcPr>
          <w:p w14:paraId="1D6B9521" w14:textId="77777777" w:rsidR="00EC11F2" w:rsidRPr="00C5602B" w:rsidRDefault="00EC11F2" w:rsidP="005B2254">
            <w:pPr>
              <w:pStyle w:val="movimento"/>
              <w:rPr>
                <w:color w:val="002060"/>
              </w:rPr>
            </w:pPr>
            <w:r w:rsidRPr="00C5602B">
              <w:rPr>
                <w:color w:val="002060"/>
              </w:rPr>
              <w:t>CARACINI FILIPPO</w:t>
            </w:r>
          </w:p>
        </w:tc>
        <w:tc>
          <w:tcPr>
            <w:tcW w:w="2200" w:type="dxa"/>
            <w:tcMar>
              <w:top w:w="20" w:type="dxa"/>
              <w:left w:w="20" w:type="dxa"/>
              <w:bottom w:w="20" w:type="dxa"/>
              <w:right w:w="20" w:type="dxa"/>
            </w:tcMar>
            <w:vAlign w:val="center"/>
            <w:hideMark/>
          </w:tcPr>
          <w:p w14:paraId="4344D094" w14:textId="77777777" w:rsidR="00EC11F2" w:rsidRPr="00C5602B" w:rsidRDefault="00EC11F2" w:rsidP="005B2254">
            <w:pPr>
              <w:pStyle w:val="movimento2"/>
              <w:rPr>
                <w:color w:val="002060"/>
              </w:rPr>
            </w:pPr>
            <w:r w:rsidRPr="00C5602B">
              <w:rPr>
                <w:color w:val="002060"/>
              </w:rPr>
              <w:t xml:space="preserve">(AURORA TREIA) </w:t>
            </w:r>
          </w:p>
        </w:tc>
        <w:tc>
          <w:tcPr>
            <w:tcW w:w="800" w:type="dxa"/>
            <w:tcMar>
              <w:top w:w="20" w:type="dxa"/>
              <w:left w:w="20" w:type="dxa"/>
              <w:bottom w:w="20" w:type="dxa"/>
              <w:right w:w="20" w:type="dxa"/>
            </w:tcMar>
            <w:vAlign w:val="center"/>
            <w:hideMark/>
          </w:tcPr>
          <w:p w14:paraId="4202A37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A45128B" w14:textId="77777777" w:rsidR="00EC11F2" w:rsidRPr="00C5602B" w:rsidRDefault="00EC11F2" w:rsidP="005B2254">
            <w:pPr>
              <w:pStyle w:val="movimento"/>
              <w:rPr>
                <w:color w:val="002060"/>
              </w:rPr>
            </w:pPr>
            <w:r w:rsidRPr="00C5602B">
              <w:rPr>
                <w:color w:val="002060"/>
              </w:rPr>
              <w:t>PANTALONE STEFANO</w:t>
            </w:r>
          </w:p>
        </w:tc>
        <w:tc>
          <w:tcPr>
            <w:tcW w:w="2200" w:type="dxa"/>
            <w:tcMar>
              <w:top w:w="20" w:type="dxa"/>
              <w:left w:w="20" w:type="dxa"/>
              <w:bottom w:w="20" w:type="dxa"/>
              <w:right w:w="20" w:type="dxa"/>
            </w:tcMar>
            <w:vAlign w:val="center"/>
            <w:hideMark/>
          </w:tcPr>
          <w:p w14:paraId="46E55F4C" w14:textId="77777777" w:rsidR="00EC11F2" w:rsidRPr="00C5602B" w:rsidRDefault="00EC11F2" w:rsidP="005B2254">
            <w:pPr>
              <w:pStyle w:val="movimento2"/>
              <w:rPr>
                <w:color w:val="002060"/>
              </w:rPr>
            </w:pPr>
            <w:r w:rsidRPr="00C5602B">
              <w:rPr>
                <w:color w:val="002060"/>
              </w:rPr>
              <w:t xml:space="preserve">(FUTSAL CASTELFIDARDO) </w:t>
            </w:r>
          </w:p>
        </w:tc>
      </w:tr>
      <w:tr w:rsidR="00EC11F2" w:rsidRPr="00C5602B" w14:paraId="4E58A6D5" w14:textId="77777777" w:rsidTr="005B2254">
        <w:tc>
          <w:tcPr>
            <w:tcW w:w="2200" w:type="dxa"/>
            <w:tcMar>
              <w:top w:w="20" w:type="dxa"/>
              <w:left w:w="20" w:type="dxa"/>
              <w:bottom w:w="20" w:type="dxa"/>
              <w:right w:w="20" w:type="dxa"/>
            </w:tcMar>
            <w:vAlign w:val="center"/>
            <w:hideMark/>
          </w:tcPr>
          <w:p w14:paraId="6F993D69" w14:textId="77777777" w:rsidR="00EC11F2" w:rsidRPr="00C5602B" w:rsidRDefault="00EC11F2" w:rsidP="005B2254">
            <w:pPr>
              <w:pStyle w:val="movimento"/>
              <w:rPr>
                <w:color w:val="002060"/>
              </w:rPr>
            </w:pPr>
            <w:r w:rsidRPr="00C5602B">
              <w:rPr>
                <w:color w:val="002060"/>
              </w:rPr>
              <w:t>BARTOLUCCI TOMMASO</w:t>
            </w:r>
          </w:p>
        </w:tc>
        <w:tc>
          <w:tcPr>
            <w:tcW w:w="2200" w:type="dxa"/>
            <w:tcMar>
              <w:top w:w="20" w:type="dxa"/>
              <w:left w:w="20" w:type="dxa"/>
              <w:bottom w:w="20" w:type="dxa"/>
              <w:right w:w="20" w:type="dxa"/>
            </w:tcMar>
            <w:vAlign w:val="center"/>
            <w:hideMark/>
          </w:tcPr>
          <w:p w14:paraId="64D5D89B" w14:textId="77777777" w:rsidR="00EC11F2" w:rsidRPr="00C5602B" w:rsidRDefault="00EC11F2" w:rsidP="005B2254">
            <w:pPr>
              <w:pStyle w:val="movimento2"/>
              <w:rPr>
                <w:color w:val="002060"/>
              </w:rPr>
            </w:pPr>
            <w:r w:rsidRPr="00C5602B">
              <w:rPr>
                <w:color w:val="002060"/>
              </w:rPr>
              <w:t xml:space="preserve">(PIEVE D ICO CALCIO A 5) </w:t>
            </w:r>
          </w:p>
        </w:tc>
        <w:tc>
          <w:tcPr>
            <w:tcW w:w="800" w:type="dxa"/>
            <w:tcMar>
              <w:top w:w="20" w:type="dxa"/>
              <w:left w:w="20" w:type="dxa"/>
              <w:bottom w:w="20" w:type="dxa"/>
              <w:right w:w="20" w:type="dxa"/>
            </w:tcMar>
            <w:vAlign w:val="center"/>
            <w:hideMark/>
          </w:tcPr>
          <w:p w14:paraId="7AE3AF1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BBFE337" w14:textId="77777777" w:rsidR="00EC11F2" w:rsidRPr="00C5602B" w:rsidRDefault="00EC11F2" w:rsidP="005B2254">
            <w:pPr>
              <w:pStyle w:val="movimento"/>
              <w:rPr>
                <w:color w:val="002060"/>
              </w:rPr>
            </w:pPr>
            <w:r w:rsidRPr="00C5602B">
              <w:rPr>
                <w:color w:val="002060"/>
              </w:rPr>
              <w:t>CORREIA DOUGLAS</w:t>
            </w:r>
          </w:p>
        </w:tc>
        <w:tc>
          <w:tcPr>
            <w:tcW w:w="2200" w:type="dxa"/>
            <w:tcMar>
              <w:top w:w="20" w:type="dxa"/>
              <w:left w:w="20" w:type="dxa"/>
              <w:bottom w:w="20" w:type="dxa"/>
              <w:right w:w="20" w:type="dxa"/>
            </w:tcMar>
            <w:vAlign w:val="center"/>
            <w:hideMark/>
          </w:tcPr>
          <w:p w14:paraId="5B7C65C2" w14:textId="77777777" w:rsidR="00EC11F2" w:rsidRPr="00C5602B" w:rsidRDefault="00EC11F2" w:rsidP="005B2254">
            <w:pPr>
              <w:pStyle w:val="movimento2"/>
              <w:rPr>
                <w:color w:val="002060"/>
              </w:rPr>
            </w:pPr>
            <w:r w:rsidRPr="00C5602B">
              <w:rPr>
                <w:color w:val="002060"/>
              </w:rPr>
              <w:t xml:space="preserve">(REAL EAGLES VIRTUS PAGLIA) </w:t>
            </w:r>
          </w:p>
        </w:tc>
      </w:tr>
    </w:tbl>
    <w:p w14:paraId="3A050DAD"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159ED3C" w14:textId="77777777" w:rsidTr="005B2254">
        <w:tc>
          <w:tcPr>
            <w:tcW w:w="2200" w:type="dxa"/>
            <w:tcMar>
              <w:top w:w="20" w:type="dxa"/>
              <w:left w:w="20" w:type="dxa"/>
              <w:bottom w:w="20" w:type="dxa"/>
              <w:right w:w="20" w:type="dxa"/>
            </w:tcMar>
            <w:vAlign w:val="center"/>
            <w:hideMark/>
          </w:tcPr>
          <w:p w14:paraId="6EEA6695" w14:textId="77777777" w:rsidR="00EC11F2" w:rsidRPr="00C5602B" w:rsidRDefault="00EC11F2" w:rsidP="005B2254">
            <w:pPr>
              <w:pStyle w:val="movimento"/>
              <w:rPr>
                <w:color w:val="002060"/>
              </w:rPr>
            </w:pPr>
            <w:r w:rsidRPr="00C5602B">
              <w:rPr>
                <w:color w:val="002060"/>
              </w:rPr>
              <w:t>VALIANTI ANDREA</w:t>
            </w:r>
          </w:p>
        </w:tc>
        <w:tc>
          <w:tcPr>
            <w:tcW w:w="2200" w:type="dxa"/>
            <w:tcMar>
              <w:top w:w="20" w:type="dxa"/>
              <w:left w:w="20" w:type="dxa"/>
              <w:bottom w:w="20" w:type="dxa"/>
              <w:right w:w="20" w:type="dxa"/>
            </w:tcMar>
            <w:vAlign w:val="center"/>
            <w:hideMark/>
          </w:tcPr>
          <w:p w14:paraId="316E5FEF" w14:textId="77777777" w:rsidR="00EC11F2" w:rsidRPr="00C5602B" w:rsidRDefault="00EC11F2" w:rsidP="005B2254">
            <w:pPr>
              <w:pStyle w:val="movimento2"/>
              <w:rPr>
                <w:color w:val="002060"/>
              </w:rPr>
            </w:pPr>
            <w:r w:rsidRPr="00C5602B">
              <w:rPr>
                <w:color w:val="002060"/>
              </w:rPr>
              <w:t xml:space="preserve">(ASCOLI CALCIO A 5) </w:t>
            </w:r>
          </w:p>
        </w:tc>
        <w:tc>
          <w:tcPr>
            <w:tcW w:w="800" w:type="dxa"/>
            <w:tcMar>
              <w:top w:w="20" w:type="dxa"/>
              <w:left w:w="20" w:type="dxa"/>
              <w:bottom w:w="20" w:type="dxa"/>
              <w:right w:w="20" w:type="dxa"/>
            </w:tcMar>
            <w:vAlign w:val="center"/>
            <w:hideMark/>
          </w:tcPr>
          <w:p w14:paraId="72632CC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1B925FB" w14:textId="77777777" w:rsidR="00EC11F2" w:rsidRPr="00C5602B" w:rsidRDefault="00EC11F2" w:rsidP="005B2254">
            <w:pPr>
              <w:pStyle w:val="movimento"/>
              <w:rPr>
                <w:color w:val="002060"/>
              </w:rPr>
            </w:pPr>
            <w:r w:rsidRPr="00C5602B">
              <w:rPr>
                <w:color w:val="002060"/>
              </w:rPr>
              <w:t>MARTONE VITTORIO</w:t>
            </w:r>
          </w:p>
        </w:tc>
        <w:tc>
          <w:tcPr>
            <w:tcW w:w="2200" w:type="dxa"/>
            <w:tcMar>
              <w:top w:w="20" w:type="dxa"/>
              <w:left w:w="20" w:type="dxa"/>
              <w:bottom w:w="20" w:type="dxa"/>
              <w:right w:w="20" w:type="dxa"/>
            </w:tcMar>
            <w:vAlign w:val="center"/>
            <w:hideMark/>
          </w:tcPr>
          <w:p w14:paraId="16F2F2D1" w14:textId="77777777" w:rsidR="00EC11F2" w:rsidRPr="00C5602B" w:rsidRDefault="00EC11F2" w:rsidP="005B2254">
            <w:pPr>
              <w:pStyle w:val="movimento2"/>
              <w:rPr>
                <w:color w:val="002060"/>
              </w:rPr>
            </w:pPr>
            <w:r w:rsidRPr="00C5602B">
              <w:rPr>
                <w:color w:val="002060"/>
              </w:rPr>
              <w:t xml:space="preserve">(ASPIO 2005) </w:t>
            </w:r>
          </w:p>
        </w:tc>
      </w:tr>
      <w:tr w:rsidR="00EC11F2" w:rsidRPr="00C5602B" w14:paraId="4D76FDF1" w14:textId="77777777" w:rsidTr="005B2254">
        <w:tc>
          <w:tcPr>
            <w:tcW w:w="2200" w:type="dxa"/>
            <w:tcMar>
              <w:top w:w="20" w:type="dxa"/>
              <w:left w:w="20" w:type="dxa"/>
              <w:bottom w:w="20" w:type="dxa"/>
              <w:right w:w="20" w:type="dxa"/>
            </w:tcMar>
            <w:vAlign w:val="center"/>
            <w:hideMark/>
          </w:tcPr>
          <w:p w14:paraId="71EEB7D6" w14:textId="77777777" w:rsidR="00EC11F2" w:rsidRPr="00C5602B" w:rsidRDefault="00EC11F2" w:rsidP="005B2254">
            <w:pPr>
              <w:pStyle w:val="movimento"/>
              <w:rPr>
                <w:color w:val="002060"/>
              </w:rPr>
            </w:pPr>
            <w:r w:rsidRPr="00C5602B">
              <w:rPr>
                <w:color w:val="002060"/>
              </w:rPr>
              <w:t>SDOGATI ANDREA</w:t>
            </w:r>
          </w:p>
        </w:tc>
        <w:tc>
          <w:tcPr>
            <w:tcW w:w="2200" w:type="dxa"/>
            <w:tcMar>
              <w:top w:w="20" w:type="dxa"/>
              <w:left w:w="20" w:type="dxa"/>
              <w:bottom w:w="20" w:type="dxa"/>
              <w:right w:w="20" w:type="dxa"/>
            </w:tcMar>
            <w:vAlign w:val="center"/>
            <w:hideMark/>
          </w:tcPr>
          <w:p w14:paraId="6E0F90EA" w14:textId="77777777" w:rsidR="00EC11F2" w:rsidRPr="00C5602B" w:rsidRDefault="00EC11F2" w:rsidP="005B2254">
            <w:pPr>
              <w:pStyle w:val="movimento2"/>
              <w:rPr>
                <w:color w:val="002060"/>
              </w:rPr>
            </w:pPr>
            <w:r w:rsidRPr="00C5602B">
              <w:rPr>
                <w:color w:val="002060"/>
              </w:rPr>
              <w:t xml:space="preserve">(CIARNIN) </w:t>
            </w:r>
          </w:p>
        </w:tc>
        <w:tc>
          <w:tcPr>
            <w:tcW w:w="800" w:type="dxa"/>
            <w:tcMar>
              <w:top w:w="20" w:type="dxa"/>
              <w:left w:w="20" w:type="dxa"/>
              <w:bottom w:w="20" w:type="dxa"/>
              <w:right w:w="20" w:type="dxa"/>
            </w:tcMar>
            <w:vAlign w:val="center"/>
            <w:hideMark/>
          </w:tcPr>
          <w:p w14:paraId="6637564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3F5793E" w14:textId="77777777" w:rsidR="00EC11F2" w:rsidRPr="00C5602B" w:rsidRDefault="00EC11F2" w:rsidP="005B2254">
            <w:pPr>
              <w:pStyle w:val="movimento"/>
              <w:rPr>
                <w:color w:val="002060"/>
              </w:rPr>
            </w:pPr>
            <w:r w:rsidRPr="00C5602B">
              <w:rPr>
                <w:color w:val="002060"/>
              </w:rPr>
              <w:t>EVANDRI ANDREA</w:t>
            </w:r>
          </w:p>
        </w:tc>
        <w:tc>
          <w:tcPr>
            <w:tcW w:w="2200" w:type="dxa"/>
            <w:tcMar>
              <w:top w:w="20" w:type="dxa"/>
              <w:left w:w="20" w:type="dxa"/>
              <w:bottom w:w="20" w:type="dxa"/>
              <w:right w:w="20" w:type="dxa"/>
            </w:tcMar>
            <w:vAlign w:val="center"/>
            <w:hideMark/>
          </w:tcPr>
          <w:p w14:paraId="2B393A1C" w14:textId="77777777" w:rsidR="00EC11F2" w:rsidRPr="00C5602B" w:rsidRDefault="00EC11F2" w:rsidP="005B2254">
            <w:pPr>
              <w:pStyle w:val="movimento2"/>
              <w:rPr>
                <w:color w:val="002060"/>
              </w:rPr>
            </w:pPr>
            <w:r w:rsidRPr="00C5602B">
              <w:rPr>
                <w:color w:val="002060"/>
              </w:rPr>
              <w:t xml:space="preserve">(FUTSAL CAMPIGLIONE) </w:t>
            </w:r>
          </w:p>
        </w:tc>
      </w:tr>
      <w:tr w:rsidR="00EC11F2" w:rsidRPr="00C5602B" w14:paraId="39B5246E" w14:textId="77777777" w:rsidTr="005B2254">
        <w:tc>
          <w:tcPr>
            <w:tcW w:w="2200" w:type="dxa"/>
            <w:tcMar>
              <w:top w:w="20" w:type="dxa"/>
              <w:left w:w="20" w:type="dxa"/>
              <w:bottom w:w="20" w:type="dxa"/>
              <w:right w:w="20" w:type="dxa"/>
            </w:tcMar>
            <w:vAlign w:val="center"/>
            <w:hideMark/>
          </w:tcPr>
          <w:p w14:paraId="68F8E21C" w14:textId="77777777" w:rsidR="00EC11F2" w:rsidRPr="00C5602B" w:rsidRDefault="00EC11F2" w:rsidP="005B2254">
            <w:pPr>
              <w:pStyle w:val="movimento"/>
              <w:rPr>
                <w:color w:val="002060"/>
              </w:rPr>
            </w:pPr>
            <w:r w:rsidRPr="00C5602B">
              <w:rPr>
                <w:color w:val="002060"/>
              </w:rPr>
              <w:t>DI GENNARO NICOLA</w:t>
            </w:r>
          </w:p>
        </w:tc>
        <w:tc>
          <w:tcPr>
            <w:tcW w:w="2200" w:type="dxa"/>
            <w:tcMar>
              <w:top w:w="20" w:type="dxa"/>
              <w:left w:w="20" w:type="dxa"/>
              <w:bottom w:w="20" w:type="dxa"/>
              <w:right w:w="20" w:type="dxa"/>
            </w:tcMar>
            <w:vAlign w:val="center"/>
            <w:hideMark/>
          </w:tcPr>
          <w:p w14:paraId="2F074B07" w14:textId="77777777" w:rsidR="00EC11F2" w:rsidRPr="00C5602B" w:rsidRDefault="00EC11F2" w:rsidP="005B2254">
            <w:pPr>
              <w:pStyle w:val="movimento2"/>
              <w:rPr>
                <w:color w:val="002060"/>
              </w:rPr>
            </w:pPr>
            <w:r w:rsidRPr="00C5602B">
              <w:rPr>
                <w:color w:val="002060"/>
              </w:rPr>
              <w:t xml:space="preserve">(GIOVANI SANT IPPOLITO) </w:t>
            </w:r>
          </w:p>
        </w:tc>
        <w:tc>
          <w:tcPr>
            <w:tcW w:w="800" w:type="dxa"/>
            <w:tcMar>
              <w:top w:w="20" w:type="dxa"/>
              <w:left w:w="20" w:type="dxa"/>
              <w:bottom w:w="20" w:type="dxa"/>
              <w:right w:w="20" w:type="dxa"/>
            </w:tcMar>
            <w:vAlign w:val="center"/>
            <w:hideMark/>
          </w:tcPr>
          <w:p w14:paraId="45D612E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09EF238" w14:textId="77777777" w:rsidR="00EC11F2" w:rsidRPr="00C5602B" w:rsidRDefault="00EC11F2" w:rsidP="005B2254">
            <w:pPr>
              <w:pStyle w:val="movimento"/>
              <w:rPr>
                <w:color w:val="002060"/>
              </w:rPr>
            </w:pPr>
            <w:r w:rsidRPr="00C5602B">
              <w:rPr>
                <w:color w:val="002060"/>
              </w:rPr>
              <w:t>MBAMBU MBIKI</w:t>
            </w:r>
          </w:p>
        </w:tc>
        <w:tc>
          <w:tcPr>
            <w:tcW w:w="2200" w:type="dxa"/>
            <w:tcMar>
              <w:top w:w="20" w:type="dxa"/>
              <w:left w:w="20" w:type="dxa"/>
              <w:bottom w:w="20" w:type="dxa"/>
              <w:right w:w="20" w:type="dxa"/>
            </w:tcMar>
            <w:vAlign w:val="center"/>
            <w:hideMark/>
          </w:tcPr>
          <w:p w14:paraId="2CBF15D4" w14:textId="77777777" w:rsidR="00EC11F2" w:rsidRPr="00C5602B" w:rsidRDefault="00EC11F2" w:rsidP="005B2254">
            <w:pPr>
              <w:pStyle w:val="movimento2"/>
              <w:rPr>
                <w:color w:val="002060"/>
              </w:rPr>
            </w:pPr>
            <w:r w:rsidRPr="00C5602B">
              <w:rPr>
                <w:color w:val="002060"/>
              </w:rPr>
              <w:t xml:space="preserve">(REAL EAGLES VIRTUS PAGLIA) </w:t>
            </w:r>
          </w:p>
        </w:tc>
      </w:tr>
    </w:tbl>
    <w:p w14:paraId="75437590" w14:textId="77777777" w:rsidR="00EC11F2" w:rsidRPr="00C5602B" w:rsidRDefault="00EC11F2" w:rsidP="00EC11F2">
      <w:pPr>
        <w:pStyle w:val="titolo10"/>
        <w:rPr>
          <w:rFonts w:eastAsiaTheme="minorEastAsia"/>
          <w:color w:val="002060"/>
        </w:rPr>
      </w:pPr>
      <w:r w:rsidRPr="00C5602B">
        <w:rPr>
          <w:color w:val="002060"/>
        </w:rPr>
        <w:t xml:space="preserve">GARE DEL 15/ 2/2025 </w:t>
      </w:r>
    </w:p>
    <w:p w14:paraId="3801FAD7" w14:textId="77777777" w:rsidR="00EC11F2" w:rsidRPr="00C5602B" w:rsidRDefault="00EC11F2" w:rsidP="00EC11F2">
      <w:pPr>
        <w:pStyle w:val="titolo7a"/>
        <w:rPr>
          <w:color w:val="002060"/>
        </w:rPr>
      </w:pPr>
      <w:r w:rsidRPr="00C5602B">
        <w:rPr>
          <w:color w:val="002060"/>
        </w:rPr>
        <w:t xml:space="preserve">PROVVEDIMENTI DISCIPLINARI </w:t>
      </w:r>
    </w:p>
    <w:p w14:paraId="3F00E8BE"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20ED8450" w14:textId="77777777" w:rsidR="00EC11F2" w:rsidRPr="00C5602B" w:rsidRDefault="00EC11F2" w:rsidP="00EC11F2">
      <w:pPr>
        <w:pStyle w:val="titolo30"/>
        <w:rPr>
          <w:color w:val="002060"/>
        </w:rPr>
      </w:pPr>
      <w:r w:rsidRPr="00C5602B">
        <w:rPr>
          <w:color w:val="002060"/>
        </w:rPr>
        <w:t xml:space="preserve">CALCIATORI NON ESPULSI </w:t>
      </w:r>
    </w:p>
    <w:p w14:paraId="52F9A8E2" w14:textId="77777777" w:rsidR="00EC11F2" w:rsidRPr="00C5602B" w:rsidRDefault="00EC11F2" w:rsidP="00EC11F2">
      <w:pPr>
        <w:pStyle w:val="titolo20"/>
        <w:rPr>
          <w:color w:val="002060"/>
        </w:rPr>
      </w:pPr>
      <w:r w:rsidRPr="00C5602B">
        <w:rPr>
          <w:color w:val="002060"/>
        </w:rP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249C2AE" w14:textId="77777777" w:rsidTr="005B2254">
        <w:tc>
          <w:tcPr>
            <w:tcW w:w="2200" w:type="dxa"/>
            <w:tcMar>
              <w:top w:w="20" w:type="dxa"/>
              <w:left w:w="20" w:type="dxa"/>
              <w:bottom w:w="20" w:type="dxa"/>
              <w:right w:w="20" w:type="dxa"/>
            </w:tcMar>
            <w:vAlign w:val="center"/>
            <w:hideMark/>
          </w:tcPr>
          <w:p w14:paraId="4ED0CC4E" w14:textId="77777777" w:rsidR="00EC11F2" w:rsidRPr="00C5602B" w:rsidRDefault="00EC11F2" w:rsidP="005B2254">
            <w:pPr>
              <w:pStyle w:val="movimento"/>
              <w:rPr>
                <w:color w:val="002060"/>
              </w:rPr>
            </w:pPr>
            <w:r w:rsidRPr="00C5602B">
              <w:rPr>
                <w:color w:val="002060"/>
              </w:rPr>
              <w:t>BORIONI JACOPO</w:t>
            </w:r>
          </w:p>
        </w:tc>
        <w:tc>
          <w:tcPr>
            <w:tcW w:w="2200" w:type="dxa"/>
            <w:tcMar>
              <w:top w:w="20" w:type="dxa"/>
              <w:left w:w="20" w:type="dxa"/>
              <w:bottom w:w="20" w:type="dxa"/>
              <w:right w:w="20" w:type="dxa"/>
            </w:tcMar>
            <w:vAlign w:val="center"/>
            <w:hideMark/>
          </w:tcPr>
          <w:p w14:paraId="3B3A9CE2" w14:textId="77777777" w:rsidR="00EC11F2" w:rsidRPr="00C5602B" w:rsidRDefault="00EC11F2" w:rsidP="005B2254">
            <w:pPr>
              <w:pStyle w:val="movimento2"/>
              <w:rPr>
                <w:color w:val="002060"/>
              </w:rPr>
            </w:pPr>
            <w:r w:rsidRPr="00C5602B">
              <w:rPr>
                <w:color w:val="002060"/>
              </w:rPr>
              <w:t xml:space="preserve">(SERRALTA) </w:t>
            </w:r>
          </w:p>
        </w:tc>
        <w:tc>
          <w:tcPr>
            <w:tcW w:w="800" w:type="dxa"/>
            <w:tcMar>
              <w:top w:w="20" w:type="dxa"/>
              <w:left w:w="20" w:type="dxa"/>
              <w:bottom w:w="20" w:type="dxa"/>
              <w:right w:w="20" w:type="dxa"/>
            </w:tcMar>
            <w:vAlign w:val="center"/>
            <w:hideMark/>
          </w:tcPr>
          <w:p w14:paraId="52A16E0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607F4C4" w14:textId="77777777" w:rsidR="00EC11F2" w:rsidRPr="00C5602B" w:rsidRDefault="00EC11F2" w:rsidP="005B2254">
            <w:pPr>
              <w:pStyle w:val="movimento"/>
              <w:rPr>
                <w:color w:val="002060"/>
              </w:rPr>
            </w:pPr>
            <w:r w:rsidRPr="00C5602B">
              <w:rPr>
                <w:color w:val="002060"/>
              </w:rPr>
              <w:t>SUAREZ FERNANDO MAXIMI</w:t>
            </w:r>
          </w:p>
        </w:tc>
        <w:tc>
          <w:tcPr>
            <w:tcW w:w="2200" w:type="dxa"/>
            <w:tcMar>
              <w:top w:w="20" w:type="dxa"/>
              <w:left w:w="20" w:type="dxa"/>
              <w:bottom w:w="20" w:type="dxa"/>
              <w:right w:w="20" w:type="dxa"/>
            </w:tcMar>
            <w:vAlign w:val="center"/>
            <w:hideMark/>
          </w:tcPr>
          <w:p w14:paraId="4A45C956" w14:textId="77777777" w:rsidR="00EC11F2" w:rsidRPr="00C5602B" w:rsidRDefault="00EC11F2" w:rsidP="005B2254">
            <w:pPr>
              <w:pStyle w:val="movimento2"/>
              <w:rPr>
                <w:color w:val="002060"/>
              </w:rPr>
            </w:pPr>
            <w:r w:rsidRPr="00C5602B">
              <w:rPr>
                <w:color w:val="002060"/>
              </w:rPr>
              <w:t xml:space="preserve">(SERRALTA) </w:t>
            </w:r>
          </w:p>
        </w:tc>
      </w:tr>
    </w:tbl>
    <w:p w14:paraId="12BE7045" w14:textId="77777777" w:rsidR="00EC11F2" w:rsidRPr="00C5602B" w:rsidRDefault="00EC11F2" w:rsidP="00EC11F2">
      <w:pPr>
        <w:pStyle w:val="titolo20"/>
        <w:rPr>
          <w:rFonts w:eastAsiaTheme="minorEastAsia"/>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DAB8153" w14:textId="77777777" w:rsidTr="005B2254">
        <w:tc>
          <w:tcPr>
            <w:tcW w:w="2200" w:type="dxa"/>
            <w:tcMar>
              <w:top w:w="20" w:type="dxa"/>
              <w:left w:w="20" w:type="dxa"/>
              <w:bottom w:w="20" w:type="dxa"/>
              <w:right w:w="20" w:type="dxa"/>
            </w:tcMar>
            <w:vAlign w:val="center"/>
            <w:hideMark/>
          </w:tcPr>
          <w:p w14:paraId="2EE5BFA3" w14:textId="77777777" w:rsidR="00EC11F2" w:rsidRPr="00C5602B" w:rsidRDefault="00EC11F2" w:rsidP="005B2254">
            <w:pPr>
              <w:pStyle w:val="movimento"/>
              <w:rPr>
                <w:color w:val="002060"/>
              </w:rPr>
            </w:pPr>
            <w:r w:rsidRPr="00C5602B">
              <w:rPr>
                <w:color w:val="002060"/>
              </w:rPr>
              <w:t>PANETTI NICOLAS</w:t>
            </w:r>
          </w:p>
        </w:tc>
        <w:tc>
          <w:tcPr>
            <w:tcW w:w="2200" w:type="dxa"/>
            <w:tcMar>
              <w:top w:w="20" w:type="dxa"/>
              <w:left w:w="20" w:type="dxa"/>
              <w:bottom w:w="20" w:type="dxa"/>
              <w:right w:w="20" w:type="dxa"/>
            </w:tcMar>
            <w:vAlign w:val="center"/>
            <w:hideMark/>
          </w:tcPr>
          <w:p w14:paraId="3EF5AF60" w14:textId="77777777" w:rsidR="00EC11F2" w:rsidRPr="00C5602B" w:rsidRDefault="00EC11F2" w:rsidP="005B2254">
            <w:pPr>
              <w:pStyle w:val="movimento2"/>
              <w:rPr>
                <w:color w:val="002060"/>
              </w:rPr>
            </w:pPr>
            <w:r w:rsidRPr="00C5602B">
              <w:rPr>
                <w:color w:val="002060"/>
              </w:rPr>
              <w:t xml:space="preserve">(OSIMO FIVE) </w:t>
            </w:r>
          </w:p>
        </w:tc>
        <w:tc>
          <w:tcPr>
            <w:tcW w:w="800" w:type="dxa"/>
            <w:tcMar>
              <w:top w:w="20" w:type="dxa"/>
              <w:left w:w="20" w:type="dxa"/>
              <w:bottom w:w="20" w:type="dxa"/>
              <w:right w:w="20" w:type="dxa"/>
            </w:tcMar>
            <w:vAlign w:val="center"/>
            <w:hideMark/>
          </w:tcPr>
          <w:p w14:paraId="7255C39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F3CC61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988BC45" w14:textId="77777777" w:rsidR="00EC11F2" w:rsidRPr="00C5602B" w:rsidRDefault="00EC11F2" w:rsidP="005B2254">
            <w:pPr>
              <w:pStyle w:val="movimento2"/>
              <w:rPr>
                <w:color w:val="002060"/>
              </w:rPr>
            </w:pPr>
            <w:r w:rsidRPr="00C5602B">
              <w:rPr>
                <w:color w:val="002060"/>
              </w:rPr>
              <w:t> </w:t>
            </w:r>
          </w:p>
        </w:tc>
      </w:tr>
    </w:tbl>
    <w:p w14:paraId="478D3A53"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D29DEE7" w14:textId="77777777" w:rsidTr="005B2254">
        <w:tc>
          <w:tcPr>
            <w:tcW w:w="2200" w:type="dxa"/>
            <w:tcMar>
              <w:top w:w="20" w:type="dxa"/>
              <w:left w:w="20" w:type="dxa"/>
              <w:bottom w:w="20" w:type="dxa"/>
              <w:right w:w="20" w:type="dxa"/>
            </w:tcMar>
            <w:vAlign w:val="center"/>
            <w:hideMark/>
          </w:tcPr>
          <w:p w14:paraId="10034E95" w14:textId="77777777" w:rsidR="00EC11F2" w:rsidRPr="00C5602B" w:rsidRDefault="00EC11F2" w:rsidP="005B2254">
            <w:pPr>
              <w:pStyle w:val="movimento"/>
              <w:rPr>
                <w:color w:val="002060"/>
              </w:rPr>
            </w:pPr>
            <w:r w:rsidRPr="00C5602B">
              <w:rPr>
                <w:color w:val="002060"/>
              </w:rPr>
              <w:t>CALZETTA RICCARDO</w:t>
            </w:r>
          </w:p>
        </w:tc>
        <w:tc>
          <w:tcPr>
            <w:tcW w:w="2200" w:type="dxa"/>
            <w:tcMar>
              <w:top w:w="20" w:type="dxa"/>
              <w:left w:w="20" w:type="dxa"/>
              <w:bottom w:w="20" w:type="dxa"/>
              <w:right w:w="20" w:type="dxa"/>
            </w:tcMar>
            <w:vAlign w:val="center"/>
            <w:hideMark/>
          </w:tcPr>
          <w:p w14:paraId="69EA6818" w14:textId="77777777" w:rsidR="00EC11F2" w:rsidRPr="00C5602B" w:rsidRDefault="00EC11F2" w:rsidP="005B2254">
            <w:pPr>
              <w:pStyle w:val="movimento2"/>
              <w:rPr>
                <w:color w:val="002060"/>
              </w:rPr>
            </w:pPr>
            <w:r w:rsidRPr="00C5602B">
              <w:rPr>
                <w:color w:val="002060"/>
              </w:rPr>
              <w:t xml:space="preserve">(CASTELRAIMONDO CALCIO A 5) </w:t>
            </w:r>
          </w:p>
        </w:tc>
        <w:tc>
          <w:tcPr>
            <w:tcW w:w="800" w:type="dxa"/>
            <w:tcMar>
              <w:top w:w="20" w:type="dxa"/>
              <w:left w:w="20" w:type="dxa"/>
              <w:bottom w:w="20" w:type="dxa"/>
              <w:right w:w="20" w:type="dxa"/>
            </w:tcMar>
            <w:vAlign w:val="center"/>
            <w:hideMark/>
          </w:tcPr>
          <w:p w14:paraId="60A842E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21A6344" w14:textId="77777777" w:rsidR="00EC11F2" w:rsidRPr="00C5602B" w:rsidRDefault="00EC11F2" w:rsidP="005B2254">
            <w:pPr>
              <w:pStyle w:val="movimento"/>
              <w:rPr>
                <w:color w:val="002060"/>
              </w:rPr>
            </w:pPr>
            <w:r w:rsidRPr="00C5602B">
              <w:rPr>
                <w:color w:val="002060"/>
              </w:rPr>
              <w:t>CUCCULELLI CHRISTIAN</w:t>
            </w:r>
          </w:p>
        </w:tc>
        <w:tc>
          <w:tcPr>
            <w:tcW w:w="2200" w:type="dxa"/>
            <w:tcMar>
              <w:top w:w="20" w:type="dxa"/>
              <w:left w:w="20" w:type="dxa"/>
              <w:bottom w:w="20" w:type="dxa"/>
              <w:right w:w="20" w:type="dxa"/>
            </w:tcMar>
            <w:vAlign w:val="center"/>
            <w:hideMark/>
          </w:tcPr>
          <w:p w14:paraId="395F0404" w14:textId="77777777" w:rsidR="00EC11F2" w:rsidRPr="00C5602B" w:rsidRDefault="00EC11F2" w:rsidP="005B2254">
            <w:pPr>
              <w:pStyle w:val="movimento2"/>
              <w:rPr>
                <w:color w:val="002060"/>
              </w:rPr>
            </w:pPr>
            <w:r w:rsidRPr="00C5602B">
              <w:rPr>
                <w:color w:val="002060"/>
              </w:rPr>
              <w:t xml:space="preserve">(CASTELRAIMONDO CALCIO A 5) </w:t>
            </w:r>
          </w:p>
        </w:tc>
      </w:tr>
    </w:tbl>
    <w:p w14:paraId="1A590868"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E6A63EA" w14:textId="77777777" w:rsidTr="005B2254">
        <w:tc>
          <w:tcPr>
            <w:tcW w:w="2200" w:type="dxa"/>
            <w:tcMar>
              <w:top w:w="20" w:type="dxa"/>
              <w:left w:w="20" w:type="dxa"/>
              <w:bottom w:w="20" w:type="dxa"/>
              <w:right w:w="20" w:type="dxa"/>
            </w:tcMar>
            <w:vAlign w:val="center"/>
            <w:hideMark/>
          </w:tcPr>
          <w:p w14:paraId="64A43201" w14:textId="77777777" w:rsidR="00EC11F2" w:rsidRPr="00C5602B" w:rsidRDefault="00EC11F2" w:rsidP="005B2254">
            <w:pPr>
              <w:pStyle w:val="movimento"/>
              <w:rPr>
                <w:color w:val="002060"/>
              </w:rPr>
            </w:pPr>
            <w:r w:rsidRPr="00C5602B">
              <w:rPr>
                <w:color w:val="002060"/>
              </w:rPr>
              <w:t>PROCACCINI FIORENZO</w:t>
            </w:r>
          </w:p>
        </w:tc>
        <w:tc>
          <w:tcPr>
            <w:tcW w:w="2200" w:type="dxa"/>
            <w:tcMar>
              <w:top w:w="20" w:type="dxa"/>
              <w:left w:w="20" w:type="dxa"/>
              <w:bottom w:w="20" w:type="dxa"/>
              <w:right w:w="20" w:type="dxa"/>
            </w:tcMar>
            <w:vAlign w:val="center"/>
            <w:hideMark/>
          </w:tcPr>
          <w:p w14:paraId="0A1F415C" w14:textId="77777777" w:rsidR="00EC11F2" w:rsidRPr="00C5602B" w:rsidRDefault="00EC11F2" w:rsidP="005B2254">
            <w:pPr>
              <w:pStyle w:val="movimento2"/>
              <w:rPr>
                <w:color w:val="002060"/>
              </w:rPr>
            </w:pPr>
            <w:r w:rsidRPr="00C5602B">
              <w:rPr>
                <w:color w:val="002060"/>
              </w:rPr>
              <w:t xml:space="preserve">(CASTELRAIMONDO CALCIO A 5) </w:t>
            </w:r>
          </w:p>
        </w:tc>
        <w:tc>
          <w:tcPr>
            <w:tcW w:w="800" w:type="dxa"/>
            <w:tcMar>
              <w:top w:w="20" w:type="dxa"/>
              <w:left w:w="20" w:type="dxa"/>
              <w:bottom w:w="20" w:type="dxa"/>
              <w:right w:w="20" w:type="dxa"/>
            </w:tcMar>
            <w:vAlign w:val="center"/>
            <w:hideMark/>
          </w:tcPr>
          <w:p w14:paraId="6C1B169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63EE3E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5BA7D6C" w14:textId="77777777" w:rsidR="00EC11F2" w:rsidRPr="00C5602B" w:rsidRDefault="00EC11F2" w:rsidP="005B2254">
            <w:pPr>
              <w:pStyle w:val="movimento2"/>
              <w:rPr>
                <w:color w:val="002060"/>
              </w:rPr>
            </w:pPr>
            <w:r w:rsidRPr="00C5602B">
              <w:rPr>
                <w:color w:val="002060"/>
              </w:rPr>
              <w:t> </w:t>
            </w:r>
          </w:p>
        </w:tc>
      </w:tr>
    </w:tbl>
    <w:p w14:paraId="4287CD04"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F190BB4" w14:textId="77777777" w:rsidTr="005B2254">
        <w:tc>
          <w:tcPr>
            <w:tcW w:w="2200" w:type="dxa"/>
            <w:tcMar>
              <w:top w:w="20" w:type="dxa"/>
              <w:left w:w="20" w:type="dxa"/>
              <w:bottom w:w="20" w:type="dxa"/>
              <w:right w:w="20" w:type="dxa"/>
            </w:tcMar>
            <w:vAlign w:val="center"/>
            <w:hideMark/>
          </w:tcPr>
          <w:p w14:paraId="6ED0F774" w14:textId="77777777" w:rsidR="00EC11F2" w:rsidRPr="00C5602B" w:rsidRDefault="00EC11F2" w:rsidP="005B2254">
            <w:pPr>
              <w:pStyle w:val="movimento"/>
              <w:rPr>
                <w:color w:val="002060"/>
              </w:rPr>
            </w:pPr>
            <w:r w:rsidRPr="00C5602B">
              <w:rPr>
                <w:color w:val="002060"/>
              </w:rPr>
              <w:t>ATTILI ANDREA</w:t>
            </w:r>
          </w:p>
        </w:tc>
        <w:tc>
          <w:tcPr>
            <w:tcW w:w="2200" w:type="dxa"/>
            <w:tcMar>
              <w:top w:w="20" w:type="dxa"/>
              <w:left w:w="20" w:type="dxa"/>
              <w:bottom w:w="20" w:type="dxa"/>
              <w:right w:w="20" w:type="dxa"/>
            </w:tcMar>
            <w:vAlign w:val="center"/>
            <w:hideMark/>
          </w:tcPr>
          <w:p w14:paraId="61B217A6" w14:textId="77777777" w:rsidR="00EC11F2" w:rsidRPr="00C5602B" w:rsidRDefault="00EC11F2" w:rsidP="005B2254">
            <w:pPr>
              <w:pStyle w:val="movimento2"/>
              <w:rPr>
                <w:color w:val="002060"/>
              </w:rPr>
            </w:pPr>
            <w:r w:rsidRPr="00C5602B">
              <w:rPr>
                <w:color w:val="002060"/>
              </w:rPr>
              <w:t xml:space="preserve">(SERRALTA) </w:t>
            </w:r>
          </w:p>
        </w:tc>
        <w:tc>
          <w:tcPr>
            <w:tcW w:w="800" w:type="dxa"/>
            <w:tcMar>
              <w:top w:w="20" w:type="dxa"/>
              <w:left w:w="20" w:type="dxa"/>
              <w:bottom w:w="20" w:type="dxa"/>
              <w:right w:w="20" w:type="dxa"/>
            </w:tcMar>
            <w:vAlign w:val="center"/>
            <w:hideMark/>
          </w:tcPr>
          <w:p w14:paraId="0842148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A1AFF2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8BB28CD" w14:textId="77777777" w:rsidR="00EC11F2" w:rsidRPr="00C5602B" w:rsidRDefault="00EC11F2" w:rsidP="005B2254">
            <w:pPr>
              <w:pStyle w:val="movimento2"/>
              <w:rPr>
                <w:color w:val="002060"/>
              </w:rPr>
            </w:pPr>
            <w:r w:rsidRPr="00C5602B">
              <w:rPr>
                <w:color w:val="002060"/>
              </w:rPr>
              <w:t> </w:t>
            </w:r>
          </w:p>
        </w:tc>
      </w:tr>
    </w:tbl>
    <w:p w14:paraId="6EE2B9F3" w14:textId="77777777" w:rsidR="00EC11F2" w:rsidRDefault="00EC11F2" w:rsidP="00EC11F2">
      <w:pPr>
        <w:pStyle w:val="breakline"/>
        <w:rPr>
          <w:color w:val="002060"/>
        </w:rPr>
      </w:pPr>
    </w:p>
    <w:p w14:paraId="0B049D03"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4B0827C6"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12EAACCD" w14:textId="77777777" w:rsidR="00EC11F2" w:rsidRPr="00C5602B" w:rsidRDefault="00EC11F2" w:rsidP="00EC11F2">
      <w:pPr>
        <w:pStyle w:val="breakline"/>
        <w:rPr>
          <w:rFonts w:eastAsiaTheme="minorEastAsia"/>
          <w:color w:val="002060"/>
        </w:rPr>
      </w:pPr>
    </w:p>
    <w:p w14:paraId="4FF3EE18" w14:textId="77777777" w:rsidR="00EC11F2" w:rsidRPr="00C5602B" w:rsidRDefault="00EC11F2" w:rsidP="00EC11F2">
      <w:pPr>
        <w:pStyle w:val="titoloprinc0"/>
        <w:rPr>
          <w:color w:val="002060"/>
        </w:rPr>
      </w:pPr>
      <w:r w:rsidRPr="00C5602B">
        <w:rPr>
          <w:color w:val="002060"/>
        </w:rPr>
        <w:t>CLASSIFICA</w:t>
      </w:r>
    </w:p>
    <w:p w14:paraId="5C01DC58" w14:textId="77777777" w:rsidR="00EC11F2" w:rsidRPr="00C5602B" w:rsidRDefault="00EC11F2" w:rsidP="00EC11F2">
      <w:pPr>
        <w:pStyle w:val="breakline"/>
        <w:rPr>
          <w:color w:val="002060"/>
        </w:rPr>
      </w:pPr>
    </w:p>
    <w:p w14:paraId="4E6EFCB3" w14:textId="77777777" w:rsidR="00EC11F2" w:rsidRPr="00C5602B" w:rsidRDefault="00EC11F2" w:rsidP="00EC11F2">
      <w:pPr>
        <w:pStyle w:val="breakline"/>
        <w:rPr>
          <w:color w:val="002060"/>
        </w:rPr>
      </w:pPr>
    </w:p>
    <w:p w14:paraId="12E14BFA" w14:textId="77777777" w:rsidR="00EC11F2" w:rsidRPr="00C5602B" w:rsidRDefault="00EC11F2" w:rsidP="00EC11F2">
      <w:pPr>
        <w:pStyle w:val="sottotitolocampionato10"/>
        <w:rPr>
          <w:color w:val="002060"/>
        </w:rPr>
      </w:pPr>
      <w:r w:rsidRPr="00C560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5CC2655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C6D57"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B934D"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EABA4"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B9509"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147AB"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75D51"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39903"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1BE7D"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5964D"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40075" w14:textId="77777777" w:rsidR="00EC11F2" w:rsidRPr="00C5602B" w:rsidRDefault="00EC11F2" w:rsidP="005B2254">
            <w:pPr>
              <w:pStyle w:val="headertabella0"/>
              <w:rPr>
                <w:color w:val="002060"/>
              </w:rPr>
            </w:pPr>
            <w:r w:rsidRPr="00C5602B">
              <w:rPr>
                <w:color w:val="002060"/>
              </w:rPr>
              <w:t>PE</w:t>
            </w:r>
          </w:p>
        </w:tc>
      </w:tr>
      <w:tr w:rsidR="00EC11F2" w:rsidRPr="00C5602B" w14:paraId="292C7E14"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B69678" w14:textId="77777777" w:rsidR="00EC11F2" w:rsidRPr="00C5602B" w:rsidRDefault="00EC11F2" w:rsidP="005B2254">
            <w:pPr>
              <w:pStyle w:val="rowtabella0"/>
              <w:rPr>
                <w:color w:val="002060"/>
              </w:rPr>
            </w:pPr>
            <w:r w:rsidRPr="00C5602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74797" w14:textId="77777777" w:rsidR="00EC11F2" w:rsidRPr="00C5602B" w:rsidRDefault="00EC11F2" w:rsidP="005B2254">
            <w:pPr>
              <w:pStyle w:val="rowtabella0"/>
              <w:jc w:val="center"/>
              <w:rPr>
                <w:color w:val="002060"/>
              </w:rPr>
            </w:pPr>
            <w:r w:rsidRPr="00C560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6F6E"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9A74D"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414B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290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E6B9F"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3A58D"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2F68C"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96174" w14:textId="77777777" w:rsidR="00EC11F2" w:rsidRPr="00C5602B" w:rsidRDefault="00EC11F2" w:rsidP="005B2254">
            <w:pPr>
              <w:pStyle w:val="rowtabella0"/>
              <w:jc w:val="center"/>
              <w:rPr>
                <w:color w:val="002060"/>
              </w:rPr>
            </w:pPr>
            <w:r w:rsidRPr="00C5602B">
              <w:rPr>
                <w:color w:val="002060"/>
              </w:rPr>
              <w:t>0</w:t>
            </w:r>
          </w:p>
        </w:tc>
      </w:tr>
      <w:tr w:rsidR="00EC11F2" w:rsidRPr="00C5602B" w14:paraId="43B3DA3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D7E10" w14:textId="77777777" w:rsidR="00EC11F2" w:rsidRPr="00C5602B" w:rsidRDefault="00EC11F2" w:rsidP="005B2254">
            <w:pPr>
              <w:pStyle w:val="rowtabella0"/>
              <w:rPr>
                <w:color w:val="002060"/>
              </w:rPr>
            </w:pPr>
            <w:r w:rsidRPr="00C5602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9F983"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FE4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45B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0F0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D342"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57DC5" w14:textId="77777777" w:rsidR="00EC11F2" w:rsidRPr="00C5602B" w:rsidRDefault="00EC11F2" w:rsidP="005B2254">
            <w:pPr>
              <w:pStyle w:val="rowtabella0"/>
              <w:jc w:val="center"/>
              <w:rPr>
                <w:color w:val="002060"/>
              </w:rPr>
            </w:pPr>
            <w:r w:rsidRPr="00C5602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6AC88"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5BF91"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CF35" w14:textId="77777777" w:rsidR="00EC11F2" w:rsidRPr="00C5602B" w:rsidRDefault="00EC11F2" w:rsidP="005B2254">
            <w:pPr>
              <w:pStyle w:val="rowtabella0"/>
              <w:jc w:val="center"/>
              <w:rPr>
                <w:color w:val="002060"/>
              </w:rPr>
            </w:pPr>
            <w:r w:rsidRPr="00C5602B">
              <w:rPr>
                <w:color w:val="002060"/>
              </w:rPr>
              <w:t>0</w:t>
            </w:r>
          </w:p>
        </w:tc>
      </w:tr>
      <w:tr w:rsidR="00EC11F2" w:rsidRPr="00C5602B" w14:paraId="26FC30C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C6CE56" w14:textId="77777777" w:rsidR="00EC11F2" w:rsidRPr="00C5602B" w:rsidRDefault="00EC11F2" w:rsidP="005B2254">
            <w:pPr>
              <w:pStyle w:val="rowtabella0"/>
              <w:rPr>
                <w:color w:val="002060"/>
              </w:rPr>
            </w:pPr>
            <w:r w:rsidRPr="00C5602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A418"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E0F2"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F6E8A"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0A10B"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CEAE"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BF14"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E423F"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05EE0"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4981C" w14:textId="77777777" w:rsidR="00EC11F2" w:rsidRPr="00C5602B" w:rsidRDefault="00EC11F2" w:rsidP="005B2254">
            <w:pPr>
              <w:pStyle w:val="rowtabella0"/>
              <w:jc w:val="center"/>
              <w:rPr>
                <w:color w:val="002060"/>
              </w:rPr>
            </w:pPr>
            <w:r w:rsidRPr="00C5602B">
              <w:rPr>
                <w:color w:val="002060"/>
              </w:rPr>
              <w:t>0</w:t>
            </w:r>
          </w:p>
        </w:tc>
      </w:tr>
      <w:tr w:rsidR="00EC11F2" w:rsidRPr="00C5602B" w14:paraId="5863CE3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E73A00" w14:textId="77777777" w:rsidR="00EC11F2" w:rsidRPr="00C5602B" w:rsidRDefault="00EC11F2" w:rsidP="005B2254">
            <w:pPr>
              <w:pStyle w:val="rowtabella0"/>
              <w:rPr>
                <w:color w:val="002060"/>
              </w:rPr>
            </w:pPr>
            <w:r w:rsidRPr="00C5602B">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8DC54"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9638D"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D451"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9F4D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234D8"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2156B"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C6045" w14:textId="77777777" w:rsidR="00EC11F2" w:rsidRPr="00C5602B" w:rsidRDefault="00EC11F2" w:rsidP="005B2254">
            <w:pPr>
              <w:pStyle w:val="rowtabella0"/>
              <w:jc w:val="center"/>
              <w:rPr>
                <w:color w:val="002060"/>
              </w:rPr>
            </w:pPr>
            <w:r w:rsidRPr="00C560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60BF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5AE7C" w14:textId="77777777" w:rsidR="00EC11F2" w:rsidRPr="00C5602B" w:rsidRDefault="00EC11F2" w:rsidP="005B2254">
            <w:pPr>
              <w:pStyle w:val="rowtabella0"/>
              <w:jc w:val="center"/>
              <w:rPr>
                <w:color w:val="002060"/>
              </w:rPr>
            </w:pPr>
            <w:r w:rsidRPr="00C5602B">
              <w:rPr>
                <w:color w:val="002060"/>
              </w:rPr>
              <w:t>0</w:t>
            </w:r>
          </w:p>
        </w:tc>
      </w:tr>
      <w:tr w:rsidR="00EC11F2" w:rsidRPr="00C5602B" w14:paraId="5F2DBB6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C22D4" w14:textId="77777777" w:rsidR="00EC11F2" w:rsidRPr="00C5602B" w:rsidRDefault="00EC11F2" w:rsidP="005B2254">
            <w:pPr>
              <w:pStyle w:val="rowtabella0"/>
              <w:rPr>
                <w:color w:val="002060"/>
              </w:rPr>
            </w:pPr>
            <w:r w:rsidRPr="00C5602B">
              <w:rPr>
                <w:color w:val="002060"/>
              </w:rPr>
              <w:t xml:space="preserve">A.S.D. </w:t>
            </w:r>
            <w:proofErr w:type="gramStart"/>
            <w:r w:rsidRPr="00C5602B">
              <w:rPr>
                <w:color w:val="002060"/>
              </w:rPr>
              <w:t>CITTA</w:t>
            </w:r>
            <w:proofErr w:type="gramEnd"/>
            <w:r w:rsidRPr="00C5602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0CDA0"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25D9"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F4EA"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6AE2"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2A94"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5EBB" w14:textId="77777777" w:rsidR="00EC11F2" w:rsidRPr="00C5602B" w:rsidRDefault="00EC11F2" w:rsidP="005B2254">
            <w:pPr>
              <w:pStyle w:val="rowtabella0"/>
              <w:jc w:val="center"/>
              <w:rPr>
                <w:color w:val="002060"/>
              </w:rPr>
            </w:pPr>
            <w:r w:rsidRPr="00C560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2C96"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4BB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6691" w14:textId="77777777" w:rsidR="00EC11F2" w:rsidRPr="00C5602B" w:rsidRDefault="00EC11F2" w:rsidP="005B2254">
            <w:pPr>
              <w:pStyle w:val="rowtabella0"/>
              <w:jc w:val="center"/>
              <w:rPr>
                <w:color w:val="002060"/>
              </w:rPr>
            </w:pPr>
            <w:r w:rsidRPr="00C5602B">
              <w:rPr>
                <w:color w:val="002060"/>
              </w:rPr>
              <w:t>0</w:t>
            </w:r>
          </w:p>
        </w:tc>
      </w:tr>
      <w:tr w:rsidR="00EC11F2" w:rsidRPr="00C5602B" w14:paraId="2908765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7AC8C3" w14:textId="77777777" w:rsidR="00EC11F2" w:rsidRPr="00C5602B" w:rsidRDefault="00EC11F2" w:rsidP="005B2254">
            <w:pPr>
              <w:pStyle w:val="rowtabella0"/>
              <w:rPr>
                <w:color w:val="002060"/>
              </w:rPr>
            </w:pPr>
            <w:r w:rsidRPr="00C5602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CE17"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2F58A"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276EA"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8C94C"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F3DB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EF9A" w14:textId="77777777" w:rsidR="00EC11F2" w:rsidRPr="00C5602B" w:rsidRDefault="00EC11F2" w:rsidP="005B2254">
            <w:pPr>
              <w:pStyle w:val="rowtabella0"/>
              <w:jc w:val="center"/>
              <w:rPr>
                <w:color w:val="002060"/>
              </w:rPr>
            </w:pPr>
            <w:r w:rsidRPr="00C5602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7910E"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4A31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D357" w14:textId="77777777" w:rsidR="00EC11F2" w:rsidRPr="00C5602B" w:rsidRDefault="00EC11F2" w:rsidP="005B2254">
            <w:pPr>
              <w:pStyle w:val="rowtabella0"/>
              <w:jc w:val="center"/>
              <w:rPr>
                <w:color w:val="002060"/>
              </w:rPr>
            </w:pPr>
            <w:r w:rsidRPr="00C5602B">
              <w:rPr>
                <w:color w:val="002060"/>
              </w:rPr>
              <w:t>0</w:t>
            </w:r>
          </w:p>
        </w:tc>
      </w:tr>
      <w:tr w:rsidR="00EC11F2" w:rsidRPr="00C5602B" w14:paraId="7EA60AC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B1ABBF" w14:textId="77777777" w:rsidR="00EC11F2" w:rsidRPr="00C5602B" w:rsidRDefault="00EC11F2" w:rsidP="005B2254">
            <w:pPr>
              <w:pStyle w:val="rowtabella0"/>
              <w:rPr>
                <w:color w:val="002060"/>
              </w:rPr>
            </w:pPr>
            <w:r w:rsidRPr="00C5602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8FAE"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097C"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FBCE0"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CD9E"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03FD"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3AF5E"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744D"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98EE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D1BF2" w14:textId="77777777" w:rsidR="00EC11F2" w:rsidRPr="00C5602B" w:rsidRDefault="00EC11F2" w:rsidP="005B2254">
            <w:pPr>
              <w:pStyle w:val="rowtabella0"/>
              <w:jc w:val="center"/>
              <w:rPr>
                <w:color w:val="002060"/>
              </w:rPr>
            </w:pPr>
            <w:r w:rsidRPr="00C5602B">
              <w:rPr>
                <w:color w:val="002060"/>
              </w:rPr>
              <w:t>0</w:t>
            </w:r>
          </w:p>
        </w:tc>
      </w:tr>
      <w:tr w:rsidR="00EC11F2" w:rsidRPr="00C5602B" w14:paraId="747FD48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F925ED" w14:textId="77777777" w:rsidR="00EC11F2" w:rsidRPr="00C5602B" w:rsidRDefault="00EC11F2" w:rsidP="005B2254">
            <w:pPr>
              <w:pStyle w:val="rowtabella0"/>
              <w:rPr>
                <w:color w:val="002060"/>
              </w:rPr>
            </w:pPr>
            <w:r w:rsidRPr="00C5602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0CBA3"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248D"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40446"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BD1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A02E"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8E9B7"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E59F"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8044A"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96AB7" w14:textId="77777777" w:rsidR="00EC11F2" w:rsidRPr="00C5602B" w:rsidRDefault="00EC11F2" w:rsidP="005B2254">
            <w:pPr>
              <w:pStyle w:val="rowtabella0"/>
              <w:jc w:val="center"/>
              <w:rPr>
                <w:color w:val="002060"/>
              </w:rPr>
            </w:pPr>
            <w:r w:rsidRPr="00C5602B">
              <w:rPr>
                <w:color w:val="002060"/>
              </w:rPr>
              <w:t>0</w:t>
            </w:r>
          </w:p>
        </w:tc>
      </w:tr>
      <w:tr w:rsidR="00EC11F2" w:rsidRPr="00C5602B" w14:paraId="0A53D08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094E61" w14:textId="77777777" w:rsidR="00EC11F2" w:rsidRPr="00C5602B" w:rsidRDefault="00EC11F2" w:rsidP="005B2254">
            <w:pPr>
              <w:pStyle w:val="rowtabella0"/>
              <w:rPr>
                <w:color w:val="002060"/>
              </w:rPr>
            </w:pPr>
            <w:r w:rsidRPr="00C5602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0CB82"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261F"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F62A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8AF3"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48AC"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4B166" w14:textId="77777777" w:rsidR="00EC11F2" w:rsidRPr="00C5602B" w:rsidRDefault="00EC11F2" w:rsidP="005B2254">
            <w:pPr>
              <w:pStyle w:val="rowtabella0"/>
              <w:jc w:val="center"/>
              <w:rPr>
                <w:color w:val="002060"/>
              </w:rPr>
            </w:pPr>
            <w:r w:rsidRPr="00C560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65167"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D8A80"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1F2C" w14:textId="77777777" w:rsidR="00EC11F2" w:rsidRPr="00C5602B" w:rsidRDefault="00EC11F2" w:rsidP="005B2254">
            <w:pPr>
              <w:pStyle w:val="rowtabella0"/>
              <w:jc w:val="center"/>
              <w:rPr>
                <w:color w:val="002060"/>
              </w:rPr>
            </w:pPr>
            <w:r w:rsidRPr="00C5602B">
              <w:rPr>
                <w:color w:val="002060"/>
              </w:rPr>
              <w:t>0</w:t>
            </w:r>
          </w:p>
        </w:tc>
      </w:tr>
      <w:tr w:rsidR="00EC11F2" w:rsidRPr="00C5602B" w14:paraId="7DA4763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746479" w14:textId="77777777" w:rsidR="00EC11F2" w:rsidRPr="00C5602B" w:rsidRDefault="00EC11F2" w:rsidP="005B2254">
            <w:pPr>
              <w:pStyle w:val="rowtabella0"/>
              <w:rPr>
                <w:color w:val="002060"/>
              </w:rPr>
            </w:pPr>
            <w:r w:rsidRPr="00C5602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5917"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86BF"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31A7E"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C03B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7DA00"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30D43"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0A652"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6F9B"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62A6" w14:textId="77777777" w:rsidR="00EC11F2" w:rsidRPr="00C5602B" w:rsidRDefault="00EC11F2" w:rsidP="005B2254">
            <w:pPr>
              <w:pStyle w:val="rowtabella0"/>
              <w:jc w:val="center"/>
              <w:rPr>
                <w:color w:val="002060"/>
              </w:rPr>
            </w:pPr>
            <w:r w:rsidRPr="00C5602B">
              <w:rPr>
                <w:color w:val="002060"/>
              </w:rPr>
              <w:t>0</w:t>
            </w:r>
          </w:p>
        </w:tc>
      </w:tr>
      <w:tr w:rsidR="00EC11F2" w:rsidRPr="00C5602B" w14:paraId="069A7F8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8C646" w14:textId="77777777" w:rsidR="00EC11F2" w:rsidRPr="00C5602B" w:rsidRDefault="00EC11F2" w:rsidP="005B2254">
            <w:pPr>
              <w:pStyle w:val="rowtabella0"/>
              <w:rPr>
                <w:color w:val="002060"/>
                <w:lang w:val="es-ES"/>
              </w:rPr>
            </w:pPr>
            <w:r w:rsidRPr="00C5602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B2340"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3474"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D16B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41E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AD81"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1A5D"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115DD"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7BFB"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1049C" w14:textId="77777777" w:rsidR="00EC11F2" w:rsidRPr="00C5602B" w:rsidRDefault="00EC11F2" w:rsidP="005B2254">
            <w:pPr>
              <w:pStyle w:val="rowtabella0"/>
              <w:jc w:val="center"/>
              <w:rPr>
                <w:color w:val="002060"/>
              </w:rPr>
            </w:pPr>
            <w:r w:rsidRPr="00C5602B">
              <w:rPr>
                <w:color w:val="002060"/>
              </w:rPr>
              <w:t>0</w:t>
            </w:r>
          </w:p>
        </w:tc>
      </w:tr>
      <w:tr w:rsidR="00EC11F2" w:rsidRPr="00C5602B" w14:paraId="0B0676F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1B5A59" w14:textId="77777777" w:rsidR="00EC11F2" w:rsidRPr="00C5602B" w:rsidRDefault="00EC11F2" w:rsidP="005B2254">
            <w:pPr>
              <w:pStyle w:val="rowtabella0"/>
              <w:rPr>
                <w:color w:val="002060"/>
              </w:rPr>
            </w:pPr>
            <w:r w:rsidRPr="00C5602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EF48"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8D2D"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9C007"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8ADB9"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D829A"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8131B"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1BF64" w14:textId="77777777" w:rsidR="00EC11F2" w:rsidRPr="00C5602B" w:rsidRDefault="00EC11F2" w:rsidP="005B2254">
            <w:pPr>
              <w:pStyle w:val="rowtabella0"/>
              <w:jc w:val="center"/>
              <w:rPr>
                <w:color w:val="002060"/>
              </w:rPr>
            </w:pPr>
            <w:r w:rsidRPr="00C560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04DD"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9290"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1790E9"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0E43EA" w14:textId="77777777" w:rsidR="00EC11F2" w:rsidRPr="00C5602B" w:rsidRDefault="00EC11F2" w:rsidP="005B2254">
            <w:pPr>
              <w:pStyle w:val="rowtabella0"/>
              <w:rPr>
                <w:color w:val="002060"/>
              </w:rPr>
            </w:pPr>
            <w:r w:rsidRPr="00C5602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0103E"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C091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A1A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A69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B7195"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42D5"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DE030" w14:textId="77777777" w:rsidR="00EC11F2" w:rsidRPr="00C5602B" w:rsidRDefault="00EC11F2" w:rsidP="005B2254">
            <w:pPr>
              <w:pStyle w:val="rowtabella0"/>
              <w:jc w:val="center"/>
              <w:rPr>
                <w:color w:val="002060"/>
              </w:rPr>
            </w:pPr>
            <w:r w:rsidRPr="00C5602B">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601D"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A07BC" w14:textId="77777777" w:rsidR="00EC11F2" w:rsidRPr="00C5602B" w:rsidRDefault="00EC11F2" w:rsidP="005B2254">
            <w:pPr>
              <w:pStyle w:val="rowtabella0"/>
              <w:jc w:val="center"/>
              <w:rPr>
                <w:color w:val="002060"/>
              </w:rPr>
            </w:pPr>
            <w:r w:rsidRPr="00C5602B">
              <w:rPr>
                <w:color w:val="002060"/>
              </w:rPr>
              <w:t>0</w:t>
            </w:r>
          </w:p>
        </w:tc>
      </w:tr>
    </w:tbl>
    <w:p w14:paraId="0D1F1DC7" w14:textId="77777777" w:rsidR="00EC11F2" w:rsidRPr="00C5602B" w:rsidRDefault="00EC11F2" w:rsidP="00EC11F2">
      <w:pPr>
        <w:pStyle w:val="breakline"/>
        <w:rPr>
          <w:rFonts w:eastAsiaTheme="minorEastAsia"/>
          <w:color w:val="002060"/>
        </w:rPr>
      </w:pPr>
    </w:p>
    <w:p w14:paraId="7DC61AC1" w14:textId="77777777" w:rsidR="00EC11F2" w:rsidRPr="00C5602B" w:rsidRDefault="00EC11F2" w:rsidP="00EC11F2">
      <w:pPr>
        <w:pStyle w:val="breakline"/>
        <w:rPr>
          <w:color w:val="002060"/>
        </w:rPr>
      </w:pPr>
    </w:p>
    <w:p w14:paraId="33FD588C" w14:textId="77777777" w:rsidR="00EC11F2" w:rsidRPr="00C5602B" w:rsidRDefault="00EC11F2" w:rsidP="00EC11F2">
      <w:pPr>
        <w:pStyle w:val="sottotitolocampionato10"/>
        <w:rPr>
          <w:color w:val="002060"/>
        </w:rPr>
      </w:pPr>
      <w:r w:rsidRPr="00C560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74DC3FCF"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AC535"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C4DA1"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B0F5A"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8BEE6"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030CF"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D31F8"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2B67C"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EF9727"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6806C"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96D20" w14:textId="77777777" w:rsidR="00EC11F2" w:rsidRPr="00C5602B" w:rsidRDefault="00EC11F2" w:rsidP="005B2254">
            <w:pPr>
              <w:pStyle w:val="headertabella0"/>
              <w:rPr>
                <w:color w:val="002060"/>
              </w:rPr>
            </w:pPr>
            <w:r w:rsidRPr="00C5602B">
              <w:rPr>
                <w:color w:val="002060"/>
              </w:rPr>
              <w:t>PE</w:t>
            </w:r>
          </w:p>
        </w:tc>
      </w:tr>
      <w:tr w:rsidR="00EC11F2" w:rsidRPr="00C5602B" w14:paraId="56BE879E"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88EA93" w14:textId="77777777" w:rsidR="00EC11F2" w:rsidRPr="00C5602B" w:rsidRDefault="00EC11F2" w:rsidP="005B2254">
            <w:pPr>
              <w:pStyle w:val="rowtabella0"/>
              <w:rPr>
                <w:color w:val="002060"/>
                <w:lang w:val="es-ES"/>
              </w:rPr>
            </w:pPr>
            <w:r w:rsidRPr="00C560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BE556" w14:textId="77777777" w:rsidR="00EC11F2" w:rsidRPr="00C5602B" w:rsidRDefault="00EC11F2" w:rsidP="005B2254">
            <w:pPr>
              <w:pStyle w:val="rowtabella0"/>
              <w:jc w:val="center"/>
              <w:rPr>
                <w:color w:val="002060"/>
              </w:rPr>
            </w:pPr>
            <w:r w:rsidRPr="00C560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0F92"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537E"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E19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348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898AC" w14:textId="77777777" w:rsidR="00EC11F2" w:rsidRPr="00C5602B" w:rsidRDefault="00EC11F2" w:rsidP="005B2254">
            <w:pPr>
              <w:pStyle w:val="rowtabella0"/>
              <w:jc w:val="center"/>
              <w:rPr>
                <w:color w:val="002060"/>
              </w:rPr>
            </w:pPr>
            <w:r w:rsidRPr="00C5602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EDE8"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9495"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4CD8D" w14:textId="77777777" w:rsidR="00EC11F2" w:rsidRPr="00C5602B" w:rsidRDefault="00EC11F2" w:rsidP="005B2254">
            <w:pPr>
              <w:pStyle w:val="rowtabella0"/>
              <w:jc w:val="center"/>
              <w:rPr>
                <w:color w:val="002060"/>
              </w:rPr>
            </w:pPr>
            <w:r w:rsidRPr="00C5602B">
              <w:rPr>
                <w:color w:val="002060"/>
              </w:rPr>
              <w:t>0</w:t>
            </w:r>
          </w:p>
        </w:tc>
      </w:tr>
      <w:tr w:rsidR="00EC11F2" w:rsidRPr="00C5602B" w14:paraId="08AF41A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599BA" w14:textId="77777777" w:rsidR="00EC11F2" w:rsidRPr="00C5602B" w:rsidRDefault="00EC11F2" w:rsidP="005B2254">
            <w:pPr>
              <w:pStyle w:val="rowtabella0"/>
              <w:rPr>
                <w:color w:val="002060"/>
                <w:lang w:val="es-ES"/>
              </w:rPr>
            </w:pPr>
            <w:r w:rsidRPr="00C5602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72E6"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FC4D6"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1311"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B5E6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1461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BEFA6" w14:textId="77777777" w:rsidR="00EC11F2" w:rsidRPr="00C5602B" w:rsidRDefault="00EC11F2" w:rsidP="005B2254">
            <w:pPr>
              <w:pStyle w:val="rowtabella0"/>
              <w:jc w:val="center"/>
              <w:rPr>
                <w:color w:val="002060"/>
              </w:rPr>
            </w:pPr>
            <w:r w:rsidRPr="00C5602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58BCB"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D871"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3DE4" w14:textId="77777777" w:rsidR="00EC11F2" w:rsidRPr="00C5602B" w:rsidRDefault="00EC11F2" w:rsidP="005B2254">
            <w:pPr>
              <w:pStyle w:val="rowtabella0"/>
              <w:jc w:val="center"/>
              <w:rPr>
                <w:color w:val="002060"/>
              </w:rPr>
            </w:pPr>
            <w:r w:rsidRPr="00C5602B">
              <w:rPr>
                <w:color w:val="002060"/>
              </w:rPr>
              <w:t>0</w:t>
            </w:r>
          </w:p>
        </w:tc>
      </w:tr>
      <w:tr w:rsidR="00EC11F2" w:rsidRPr="00C5602B" w14:paraId="5AB8AFC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77486A" w14:textId="77777777" w:rsidR="00EC11F2" w:rsidRPr="00C5602B" w:rsidRDefault="00EC11F2" w:rsidP="005B2254">
            <w:pPr>
              <w:pStyle w:val="rowtabella0"/>
              <w:rPr>
                <w:color w:val="002060"/>
              </w:rPr>
            </w:pPr>
            <w:r w:rsidRPr="00C5602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D7AF"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C31DC"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1A43B"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471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5CFF"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98C37" w14:textId="77777777" w:rsidR="00EC11F2" w:rsidRPr="00C5602B" w:rsidRDefault="00EC11F2" w:rsidP="005B2254">
            <w:pPr>
              <w:pStyle w:val="rowtabella0"/>
              <w:jc w:val="center"/>
              <w:rPr>
                <w:color w:val="002060"/>
              </w:rPr>
            </w:pPr>
            <w:r w:rsidRPr="00C5602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4CAD5"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37B4"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3C491" w14:textId="77777777" w:rsidR="00EC11F2" w:rsidRPr="00C5602B" w:rsidRDefault="00EC11F2" w:rsidP="005B2254">
            <w:pPr>
              <w:pStyle w:val="rowtabella0"/>
              <w:jc w:val="center"/>
              <w:rPr>
                <w:color w:val="002060"/>
              </w:rPr>
            </w:pPr>
            <w:r w:rsidRPr="00C5602B">
              <w:rPr>
                <w:color w:val="002060"/>
              </w:rPr>
              <w:t>0</w:t>
            </w:r>
          </w:p>
        </w:tc>
      </w:tr>
      <w:tr w:rsidR="00EC11F2" w:rsidRPr="00C5602B" w14:paraId="09A0A12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CAC4D" w14:textId="77777777" w:rsidR="00EC11F2" w:rsidRPr="00C5602B" w:rsidRDefault="00EC11F2" w:rsidP="005B2254">
            <w:pPr>
              <w:pStyle w:val="rowtabella0"/>
              <w:rPr>
                <w:color w:val="002060"/>
              </w:rPr>
            </w:pPr>
            <w:r w:rsidRPr="00C5602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AF099"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CE357"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A5E91"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AB1F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7A5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4AFA" w14:textId="77777777" w:rsidR="00EC11F2" w:rsidRPr="00C5602B" w:rsidRDefault="00EC11F2" w:rsidP="005B2254">
            <w:pPr>
              <w:pStyle w:val="rowtabella0"/>
              <w:jc w:val="center"/>
              <w:rPr>
                <w:color w:val="002060"/>
              </w:rPr>
            </w:pPr>
            <w:r w:rsidRPr="00C5602B">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490F"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1C88C"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785B1" w14:textId="77777777" w:rsidR="00EC11F2" w:rsidRPr="00C5602B" w:rsidRDefault="00EC11F2" w:rsidP="005B2254">
            <w:pPr>
              <w:pStyle w:val="rowtabella0"/>
              <w:jc w:val="center"/>
              <w:rPr>
                <w:color w:val="002060"/>
              </w:rPr>
            </w:pPr>
            <w:r w:rsidRPr="00C5602B">
              <w:rPr>
                <w:color w:val="002060"/>
              </w:rPr>
              <w:t>0</w:t>
            </w:r>
          </w:p>
        </w:tc>
      </w:tr>
      <w:tr w:rsidR="00EC11F2" w:rsidRPr="00C5602B" w14:paraId="5DB68D6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543F4B" w14:textId="77777777" w:rsidR="00EC11F2" w:rsidRPr="00C5602B" w:rsidRDefault="00EC11F2" w:rsidP="005B2254">
            <w:pPr>
              <w:pStyle w:val="rowtabella0"/>
              <w:rPr>
                <w:color w:val="002060"/>
              </w:rPr>
            </w:pPr>
            <w:r w:rsidRPr="00C5602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1B6E"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2161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7377E"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B84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1CADD"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0690A"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55B5" w14:textId="77777777" w:rsidR="00EC11F2" w:rsidRPr="00C5602B" w:rsidRDefault="00EC11F2" w:rsidP="005B2254">
            <w:pPr>
              <w:pStyle w:val="rowtabella0"/>
              <w:jc w:val="center"/>
              <w:rPr>
                <w:color w:val="002060"/>
              </w:rPr>
            </w:pPr>
            <w:r w:rsidRPr="00C560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FFF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72A81" w14:textId="77777777" w:rsidR="00EC11F2" w:rsidRPr="00C5602B" w:rsidRDefault="00EC11F2" w:rsidP="005B2254">
            <w:pPr>
              <w:pStyle w:val="rowtabella0"/>
              <w:jc w:val="center"/>
              <w:rPr>
                <w:color w:val="002060"/>
              </w:rPr>
            </w:pPr>
            <w:r w:rsidRPr="00C5602B">
              <w:rPr>
                <w:color w:val="002060"/>
              </w:rPr>
              <w:t>0</w:t>
            </w:r>
          </w:p>
        </w:tc>
      </w:tr>
      <w:tr w:rsidR="00EC11F2" w:rsidRPr="00C5602B" w14:paraId="013653E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5B69AE" w14:textId="77777777" w:rsidR="00EC11F2" w:rsidRPr="00C5602B" w:rsidRDefault="00EC11F2" w:rsidP="005B2254">
            <w:pPr>
              <w:pStyle w:val="rowtabella0"/>
              <w:rPr>
                <w:color w:val="002060"/>
              </w:rPr>
            </w:pPr>
            <w:r w:rsidRPr="00C5602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1A12"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E08E"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9462"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E438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4AC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C2E07"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EAC0B"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F23F"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22F7" w14:textId="77777777" w:rsidR="00EC11F2" w:rsidRPr="00C5602B" w:rsidRDefault="00EC11F2" w:rsidP="005B2254">
            <w:pPr>
              <w:pStyle w:val="rowtabella0"/>
              <w:jc w:val="center"/>
              <w:rPr>
                <w:color w:val="002060"/>
              </w:rPr>
            </w:pPr>
            <w:r w:rsidRPr="00C5602B">
              <w:rPr>
                <w:color w:val="002060"/>
              </w:rPr>
              <w:t>0</w:t>
            </w:r>
          </w:p>
        </w:tc>
      </w:tr>
      <w:tr w:rsidR="00EC11F2" w:rsidRPr="00C5602B" w14:paraId="3122C9B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D3CE7" w14:textId="77777777" w:rsidR="00EC11F2" w:rsidRPr="00C5602B" w:rsidRDefault="00EC11F2" w:rsidP="005B2254">
            <w:pPr>
              <w:pStyle w:val="rowtabella0"/>
              <w:rPr>
                <w:color w:val="002060"/>
              </w:rPr>
            </w:pPr>
            <w:r w:rsidRPr="00C5602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330C"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1437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6F8D7"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50F32"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4C8C1"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67AEA"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44F1"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9489"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23472" w14:textId="77777777" w:rsidR="00EC11F2" w:rsidRPr="00C5602B" w:rsidRDefault="00EC11F2" w:rsidP="005B2254">
            <w:pPr>
              <w:pStyle w:val="rowtabella0"/>
              <w:jc w:val="center"/>
              <w:rPr>
                <w:color w:val="002060"/>
              </w:rPr>
            </w:pPr>
            <w:r w:rsidRPr="00C5602B">
              <w:rPr>
                <w:color w:val="002060"/>
              </w:rPr>
              <w:t>0</w:t>
            </w:r>
          </w:p>
        </w:tc>
      </w:tr>
      <w:tr w:rsidR="00EC11F2" w:rsidRPr="00C5602B" w14:paraId="3946E75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226B6" w14:textId="77777777" w:rsidR="00EC11F2" w:rsidRPr="00C5602B" w:rsidRDefault="00EC11F2" w:rsidP="005B2254">
            <w:pPr>
              <w:pStyle w:val="rowtabella0"/>
              <w:rPr>
                <w:color w:val="002060"/>
              </w:rPr>
            </w:pPr>
            <w:r w:rsidRPr="00C5602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DFCB"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5A1F"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15E8"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131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825FA"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5C780"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377FA"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A30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7BCC" w14:textId="77777777" w:rsidR="00EC11F2" w:rsidRPr="00C5602B" w:rsidRDefault="00EC11F2" w:rsidP="005B2254">
            <w:pPr>
              <w:pStyle w:val="rowtabella0"/>
              <w:jc w:val="center"/>
              <w:rPr>
                <w:color w:val="002060"/>
              </w:rPr>
            </w:pPr>
            <w:r w:rsidRPr="00C5602B">
              <w:rPr>
                <w:color w:val="002060"/>
              </w:rPr>
              <w:t>0</w:t>
            </w:r>
          </w:p>
        </w:tc>
      </w:tr>
      <w:tr w:rsidR="00EC11F2" w:rsidRPr="00C5602B" w14:paraId="3E00C61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25270D" w14:textId="77777777" w:rsidR="00EC11F2" w:rsidRPr="00C5602B" w:rsidRDefault="00EC11F2" w:rsidP="005B2254">
            <w:pPr>
              <w:pStyle w:val="rowtabella0"/>
              <w:rPr>
                <w:color w:val="002060"/>
              </w:rPr>
            </w:pPr>
            <w:r w:rsidRPr="00C5602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1E00"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3BEA4"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6ED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A496F"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FEF8E"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F852"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4449F"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51A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DDE29" w14:textId="77777777" w:rsidR="00EC11F2" w:rsidRPr="00C5602B" w:rsidRDefault="00EC11F2" w:rsidP="005B2254">
            <w:pPr>
              <w:pStyle w:val="rowtabella0"/>
              <w:jc w:val="center"/>
              <w:rPr>
                <w:color w:val="002060"/>
              </w:rPr>
            </w:pPr>
            <w:r w:rsidRPr="00C5602B">
              <w:rPr>
                <w:color w:val="002060"/>
              </w:rPr>
              <w:t>0</w:t>
            </w:r>
          </w:p>
        </w:tc>
      </w:tr>
      <w:tr w:rsidR="00EC11F2" w:rsidRPr="00C5602B" w14:paraId="575E70B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BB86B" w14:textId="77777777" w:rsidR="00EC11F2" w:rsidRPr="00C5602B" w:rsidRDefault="00EC11F2" w:rsidP="005B2254">
            <w:pPr>
              <w:pStyle w:val="rowtabella0"/>
              <w:rPr>
                <w:color w:val="002060"/>
              </w:rPr>
            </w:pPr>
            <w:r w:rsidRPr="00C560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C1D4"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BD8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8CF6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8D46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E357"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34B9D"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72B1"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4D408"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707AE" w14:textId="77777777" w:rsidR="00EC11F2" w:rsidRPr="00C5602B" w:rsidRDefault="00EC11F2" w:rsidP="005B2254">
            <w:pPr>
              <w:pStyle w:val="rowtabella0"/>
              <w:jc w:val="center"/>
              <w:rPr>
                <w:color w:val="002060"/>
              </w:rPr>
            </w:pPr>
            <w:r w:rsidRPr="00C5602B">
              <w:rPr>
                <w:color w:val="002060"/>
              </w:rPr>
              <w:t>0</w:t>
            </w:r>
          </w:p>
        </w:tc>
      </w:tr>
      <w:tr w:rsidR="00EC11F2" w:rsidRPr="00C5602B" w14:paraId="55C2B32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16A911" w14:textId="77777777" w:rsidR="00EC11F2" w:rsidRPr="00C5602B" w:rsidRDefault="00EC11F2" w:rsidP="005B2254">
            <w:pPr>
              <w:pStyle w:val="rowtabella0"/>
              <w:rPr>
                <w:color w:val="002060"/>
              </w:rPr>
            </w:pPr>
            <w:r w:rsidRPr="00C5602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0DECC"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007FC"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1A2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083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6C262"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BD703"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446A" w14:textId="77777777" w:rsidR="00EC11F2" w:rsidRPr="00C5602B" w:rsidRDefault="00EC11F2" w:rsidP="005B2254">
            <w:pPr>
              <w:pStyle w:val="rowtabella0"/>
              <w:jc w:val="center"/>
              <w:rPr>
                <w:color w:val="002060"/>
              </w:rPr>
            </w:pPr>
            <w:r w:rsidRPr="00C5602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1646F"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6CC90" w14:textId="77777777" w:rsidR="00EC11F2" w:rsidRPr="00C5602B" w:rsidRDefault="00EC11F2" w:rsidP="005B2254">
            <w:pPr>
              <w:pStyle w:val="rowtabella0"/>
              <w:jc w:val="center"/>
              <w:rPr>
                <w:color w:val="002060"/>
              </w:rPr>
            </w:pPr>
            <w:r w:rsidRPr="00C5602B">
              <w:rPr>
                <w:color w:val="002060"/>
              </w:rPr>
              <w:t>0</w:t>
            </w:r>
          </w:p>
        </w:tc>
      </w:tr>
      <w:tr w:rsidR="00EC11F2" w:rsidRPr="00C5602B" w14:paraId="0129728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F2540" w14:textId="77777777" w:rsidR="00EC11F2" w:rsidRPr="00C5602B" w:rsidRDefault="00EC11F2" w:rsidP="005B2254">
            <w:pPr>
              <w:pStyle w:val="rowtabella0"/>
              <w:rPr>
                <w:color w:val="002060"/>
              </w:rPr>
            </w:pPr>
            <w:r w:rsidRPr="00C5602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4D26E"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9990F"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198C9"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F23AC"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8505C"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F88DB"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1EC35" w14:textId="77777777" w:rsidR="00EC11F2" w:rsidRPr="00C5602B" w:rsidRDefault="00EC11F2" w:rsidP="005B2254">
            <w:pPr>
              <w:pStyle w:val="rowtabella0"/>
              <w:jc w:val="center"/>
              <w:rPr>
                <w:color w:val="002060"/>
              </w:rPr>
            </w:pPr>
            <w:r w:rsidRPr="00C560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A55E"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7C125" w14:textId="77777777" w:rsidR="00EC11F2" w:rsidRPr="00C5602B" w:rsidRDefault="00EC11F2" w:rsidP="005B2254">
            <w:pPr>
              <w:pStyle w:val="rowtabella0"/>
              <w:jc w:val="center"/>
              <w:rPr>
                <w:color w:val="002060"/>
              </w:rPr>
            </w:pPr>
            <w:r w:rsidRPr="00C5602B">
              <w:rPr>
                <w:color w:val="002060"/>
              </w:rPr>
              <w:t>0</w:t>
            </w:r>
          </w:p>
        </w:tc>
      </w:tr>
      <w:tr w:rsidR="00EC11F2" w:rsidRPr="00C5602B" w14:paraId="1F2F4C8C"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1C30FD" w14:textId="77777777" w:rsidR="00EC11F2" w:rsidRPr="00C5602B" w:rsidRDefault="00EC11F2" w:rsidP="005B2254">
            <w:pPr>
              <w:pStyle w:val="rowtabella0"/>
              <w:rPr>
                <w:color w:val="002060"/>
              </w:rPr>
            </w:pPr>
            <w:r w:rsidRPr="00C5602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0225F"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347ED"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B342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0D8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27E6"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493A0"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1845" w14:textId="77777777" w:rsidR="00EC11F2" w:rsidRPr="00C5602B" w:rsidRDefault="00EC11F2" w:rsidP="005B2254">
            <w:pPr>
              <w:pStyle w:val="rowtabella0"/>
              <w:jc w:val="center"/>
              <w:rPr>
                <w:color w:val="002060"/>
              </w:rPr>
            </w:pPr>
            <w:r w:rsidRPr="00C5602B">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0349" w14:textId="77777777" w:rsidR="00EC11F2" w:rsidRPr="00C5602B" w:rsidRDefault="00EC11F2" w:rsidP="005B2254">
            <w:pPr>
              <w:pStyle w:val="rowtabella0"/>
              <w:jc w:val="center"/>
              <w:rPr>
                <w:color w:val="002060"/>
              </w:rPr>
            </w:pPr>
            <w:r w:rsidRPr="00C560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AB06E" w14:textId="77777777" w:rsidR="00EC11F2" w:rsidRPr="00C5602B" w:rsidRDefault="00EC11F2" w:rsidP="005B2254">
            <w:pPr>
              <w:pStyle w:val="rowtabella0"/>
              <w:jc w:val="center"/>
              <w:rPr>
                <w:color w:val="002060"/>
              </w:rPr>
            </w:pPr>
            <w:r w:rsidRPr="00C5602B">
              <w:rPr>
                <w:color w:val="002060"/>
              </w:rPr>
              <w:t>0</w:t>
            </w:r>
          </w:p>
        </w:tc>
      </w:tr>
    </w:tbl>
    <w:p w14:paraId="74984F81" w14:textId="77777777" w:rsidR="00EC11F2" w:rsidRPr="00C5602B" w:rsidRDefault="00EC11F2" w:rsidP="00EC11F2">
      <w:pPr>
        <w:pStyle w:val="breakline"/>
        <w:rPr>
          <w:rFonts w:eastAsiaTheme="minorEastAsia"/>
          <w:color w:val="002060"/>
        </w:rPr>
      </w:pPr>
    </w:p>
    <w:p w14:paraId="122EEDFE" w14:textId="77777777" w:rsidR="00EC11F2" w:rsidRPr="00C5602B" w:rsidRDefault="00EC11F2" w:rsidP="00EC11F2">
      <w:pPr>
        <w:pStyle w:val="breakline"/>
        <w:rPr>
          <w:color w:val="002060"/>
        </w:rPr>
      </w:pPr>
    </w:p>
    <w:p w14:paraId="2D6CF2EE" w14:textId="77777777" w:rsidR="00EC11F2" w:rsidRPr="00C5602B" w:rsidRDefault="00EC11F2" w:rsidP="00EC11F2">
      <w:pPr>
        <w:pStyle w:val="sottotitolocampionato10"/>
        <w:rPr>
          <w:color w:val="002060"/>
        </w:rPr>
      </w:pPr>
      <w:r w:rsidRPr="00C5602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347D0103"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05D24"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F20F42"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0475F"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ECCAC"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EAF0F"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EC4B8"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D7A66"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D4D56"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BC8B26"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2FF67" w14:textId="77777777" w:rsidR="00EC11F2" w:rsidRPr="00C5602B" w:rsidRDefault="00EC11F2" w:rsidP="005B2254">
            <w:pPr>
              <w:pStyle w:val="headertabella0"/>
              <w:rPr>
                <w:color w:val="002060"/>
              </w:rPr>
            </w:pPr>
            <w:r w:rsidRPr="00C5602B">
              <w:rPr>
                <w:color w:val="002060"/>
              </w:rPr>
              <w:t>PE</w:t>
            </w:r>
          </w:p>
        </w:tc>
      </w:tr>
      <w:tr w:rsidR="00EC11F2" w:rsidRPr="00C5602B" w14:paraId="19EFFBC7"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9CADD3" w14:textId="77777777" w:rsidR="00EC11F2" w:rsidRPr="00C5602B" w:rsidRDefault="00EC11F2" w:rsidP="005B2254">
            <w:pPr>
              <w:pStyle w:val="rowtabella0"/>
              <w:rPr>
                <w:color w:val="002060"/>
              </w:rPr>
            </w:pPr>
            <w:r w:rsidRPr="00C5602B">
              <w:rPr>
                <w:color w:val="002060"/>
              </w:rPr>
              <w:lastRenderedPageBreak/>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55A69"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A310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8C7C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58B3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9A57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E0886" w14:textId="77777777" w:rsidR="00EC11F2" w:rsidRPr="00C5602B" w:rsidRDefault="00EC11F2" w:rsidP="005B2254">
            <w:pPr>
              <w:pStyle w:val="rowtabella0"/>
              <w:jc w:val="center"/>
              <w:rPr>
                <w:color w:val="002060"/>
              </w:rPr>
            </w:pPr>
            <w:r w:rsidRPr="00C5602B">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9AFEE"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F2097"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269B" w14:textId="77777777" w:rsidR="00EC11F2" w:rsidRPr="00C5602B" w:rsidRDefault="00EC11F2" w:rsidP="005B2254">
            <w:pPr>
              <w:pStyle w:val="rowtabella0"/>
              <w:jc w:val="center"/>
              <w:rPr>
                <w:color w:val="002060"/>
              </w:rPr>
            </w:pPr>
            <w:r w:rsidRPr="00C5602B">
              <w:rPr>
                <w:color w:val="002060"/>
              </w:rPr>
              <w:t>0</w:t>
            </w:r>
          </w:p>
        </w:tc>
      </w:tr>
      <w:tr w:rsidR="00EC11F2" w:rsidRPr="00C5602B" w14:paraId="6F7F813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AB140" w14:textId="77777777" w:rsidR="00EC11F2" w:rsidRPr="00C5602B" w:rsidRDefault="00EC11F2" w:rsidP="005B2254">
            <w:pPr>
              <w:pStyle w:val="rowtabella0"/>
              <w:rPr>
                <w:color w:val="002060"/>
              </w:rPr>
            </w:pPr>
            <w:r w:rsidRPr="00C5602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EA152"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F7BB0"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F1EC"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59C30"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5B2C8"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87839"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0D2E"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B7BE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CE666" w14:textId="77777777" w:rsidR="00EC11F2" w:rsidRPr="00C5602B" w:rsidRDefault="00EC11F2" w:rsidP="005B2254">
            <w:pPr>
              <w:pStyle w:val="rowtabella0"/>
              <w:jc w:val="center"/>
              <w:rPr>
                <w:color w:val="002060"/>
              </w:rPr>
            </w:pPr>
            <w:r w:rsidRPr="00C5602B">
              <w:rPr>
                <w:color w:val="002060"/>
              </w:rPr>
              <w:t>0</w:t>
            </w:r>
          </w:p>
        </w:tc>
      </w:tr>
      <w:tr w:rsidR="00EC11F2" w:rsidRPr="00C5602B" w14:paraId="4739102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8DE51F" w14:textId="77777777" w:rsidR="00EC11F2" w:rsidRPr="00C5602B" w:rsidRDefault="00EC11F2" w:rsidP="005B2254">
            <w:pPr>
              <w:pStyle w:val="rowtabella0"/>
              <w:rPr>
                <w:color w:val="002060"/>
                <w:lang w:val="es-ES"/>
              </w:rPr>
            </w:pPr>
            <w:r w:rsidRPr="00C5602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B864B"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AF49"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0344C"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2AF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1A06"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73F48"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849A"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2BA7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79196" w14:textId="77777777" w:rsidR="00EC11F2" w:rsidRPr="00C5602B" w:rsidRDefault="00EC11F2" w:rsidP="005B2254">
            <w:pPr>
              <w:pStyle w:val="rowtabella0"/>
              <w:jc w:val="center"/>
              <w:rPr>
                <w:color w:val="002060"/>
              </w:rPr>
            </w:pPr>
            <w:r w:rsidRPr="00C5602B">
              <w:rPr>
                <w:color w:val="002060"/>
              </w:rPr>
              <w:t>0</w:t>
            </w:r>
          </w:p>
        </w:tc>
      </w:tr>
      <w:tr w:rsidR="00EC11F2" w:rsidRPr="00C5602B" w14:paraId="3B67C17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2E1204" w14:textId="77777777" w:rsidR="00EC11F2" w:rsidRPr="00C5602B" w:rsidRDefault="00EC11F2" w:rsidP="005B2254">
            <w:pPr>
              <w:pStyle w:val="rowtabella0"/>
              <w:rPr>
                <w:color w:val="002060"/>
              </w:rPr>
            </w:pPr>
            <w:r w:rsidRPr="00C5602B">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1FD5"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01C4C"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A7B5C"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B338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51B09"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B034F"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ABBC7"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7F1C"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32964" w14:textId="77777777" w:rsidR="00EC11F2" w:rsidRPr="00C5602B" w:rsidRDefault="00EC11F2" w:rsidP="005B2254">
            <w:pPr>
              <w:pStyle w:val="rowtabella0"/>
              <w:jc w:val="center"/>
              <w:rPr>
                <w:color w:val="002060"/>
              </w:rPr>
            </w:pPr>
            <w:r w:rsidRPr="00C5602B">
              <w:rPr>
                <w:color w:val="002060"/>
              </w:rPr>
              <w:t>0</w:t>
            </w:r>
          </w:p>
        </w:tc>
      </w:tr>
      <w:tr w:rsidR="00EC11F2" w:rsidRPr="00C5602B" w14:paraId="11E4E7B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5A76F" w14:textId="77777777" w:rsidR="00EC11F2" w:rsidRPr="00C5602B" w:rsidRDefault="00EC11F2" w:rsidP="005B2254">
            <w:pPr>
              <w:pStyle w:val="rowtabella0"/>
              <w:rPr>
                <w:color w:val="002060"/>
              </w:rPr>
            </w:pPr>
            <w:r w:rsidRPr="00C560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4FF74"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8CC78"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914CD"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FC3F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D4C6C"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98A8C" w14:textId="77777777" w:rsidR="00EC11F2" w:rsidRPr="00C5602B" w:rsidRDefault="00EC11F2" w:rsidP="005B2254">
            <w:pPr>
              <w:pStyle w:val="rowtabella0"/>
              <w:jc w:val="center"/>
              <w:rPr>
                <w:color w:val="002060"/>
              </w:rPr>
            </w:pPr>
            <w:r w:rsidRPr="00C560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5095C" w14:textId="77777777" w:rsidR="00EC11F2" w:rsidRPr="00C5602B" w:rsidRDefault="00EC11F2" w:rsidP="005B2254">
            <w:pPr>
              <w:pStyle w:val="rowtabella0"/>
              <w:jc w:val="center"/>
              <w:rPr>
                <w:color w:val="002060"/>
              </w:rPr>
            </w:pPr>
            <w:r w:rsidRPr="00C560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4C27E"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6530" w14:textId="77777777" w:rsidR="00EC11F2" w:rsidRPr="00C5602B" w:rsidRDefault="00EC11F2" w:rsidP="005B2254">
            <w:pPr>
              <w:pStyle w:val="rowtabella0"/>
              <w:jc w:val="center"/>
              <w:rPr>
                <w:color w:val="002060"/>
              </w:rPr>
            </w:pPr>
            <w:r w:rsidRPr="00C5602B">
              <w:rPr>
                <w:color w:val="002060"/>
              </w:rPr>
              <w:t>0</w:t>
            </w:r>
          </w:p>
        </w:tc>
      </w:tr>
      <w:tr w:rsidR="00EC11F2" w:rsidRPr="00C5602B" w14:paraId="328ACBB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9AF689" w14:textId="77777777" w:rsidR="00EC11F2" w:rsidRPr="00C5602B" w:rsidRDefault="00EC11F2" w:rsidP="005B2254">
            <w:pPr>
              <w:pStyle w:val="rowtabella0"/>
              <w:rPr>
                <w:color w:val="002060"/>
                <w:lang w:val="es-ES"/>
              </w:rPr>
            </w:pPr>
            <w:r w:rsidRPr="00C5602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9413"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D807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D7F6"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7B3B5"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62190"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2600F"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C1BFB"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41D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C2D18" w14:textId="77777777" w:rsidR="00EC11F2" w:rsidRPr="00C5602B" w:rsidRDefault="00EC11F2" w:rsidP="005B2254">
            <w:pPr>
              <w:pStyle w:val="rowtabella0"/>
              <w:jc w:val="center"/>
              <w:rPr>
                <w:color w:val="002060"/>
              </w:rPr>
            </w:pPr>
            <w:r w:rsidRPr="00C5602B">
              <w:rPr>
                <w:color w:val="002060"/>
              </w:rPr>
              <w:t>0</w:t>
            </w:r>
          </w:p>
        </w:tc>
      </w:tr>
      <w:tr w:rsidR="00EC11F2" w:rsidRPr="00C5602B" w14:paraId="2B160EA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5BE5E" w14:textId="77777777" w:rsidR="00EC11F2" w:rsidRPr="00C5602B" w:rsidRDefault="00EC11F2" w:rsidP="005B2254">
            <w:pPr>
              <w:pStyle w:val="rowtabella0"/>
              <w:rPr>
                <w:color w:val="002060"/>
              </w:rPr>
            </w:pPr>
            <w:r w:rsidRPr="00C5602B">
              <w:rPr>
                <w:color w:val="002060"/>
              </w:rPr>
              <w:t xml:space="preserve">A.S.D. </w:t>
            </w:r>
            <w:proofErr w:type="gramStart"/>
            <w:r w:rsidRPr="00C560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4C6F0"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8DCC"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CB62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5F234"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99986"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35AFC"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3CF5" w14:textId="77777777" w:rsidR="00EC11F2" w:rsidRPr="00C5602B" w:rsidRDefault="00EC11F2" w:rsidP="005B2254">
            <w:pPr>
              <w:pStyle w:val="rowtabella0"/>
              <w:jc w:val="center"/>
              <w:rPr>
                <w:color w:val="002060"/>
              </w:rPr>
            </w:pPr>
            <w:r w:rsidRPr="00C560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D3A73"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3780" w14:textId="77777777" w:rsidR="00EC11F2" w:rsidRPr="00C5602B" w:rsidRDefault="00EC11F2" w:rsidP="005B2254">
            <w:pPr>
              <w:pStyle w:val="rowtabella0"/>
              <w:jc w:val="center"/>
              <w:rPr>
                <w:color w:val="002060"/>
              </w:rPr>
            </w:pPr>
            <w:r w:rsidRPr="00C5602B">
              <w:rPr>
                <w:color w:val="002060"/>
              </w:rPr>
              <w:t>0</w:t>
            </w:r>
          </w:p>
        </w:tc>
      </w:tr>
      <w:tr w:rsidR="00EC11F2" w:rsidRPr="00C5602B" w14:paraId="422E5B1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3CFEC1" w14:textId="77777777" w:rsidR="00EC11F2" w:rsidRPr="00C5602B" w:rsidRDefault="00EC11F2" w:rsidP="005B2254">
            <w:pPr>
              <w:pStyle w:val="rowtabella0"/>
              <w:rPr>
                <w:color w:val="002060"/>
              </w:rPr>
            </w:pPr>
            <w:r w:rsidRPr="00C5602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5DCAD"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92EB"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41271"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4676B"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06310"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54BEF" w14:textId="77777777" w:rsidR="00EC11F2" w:rsidRPr="00C5602B" w:rsidRDefault="00EC11F2" w:rsidP="005B2254">
            <w:pPr>
              <w:pStyle w:val="rowtabella0"/>
              <w:jc w:val="center"/>
              <w:rPr>
                <w:color w:val="002060"/>
              </w:rPr>
            </w:pPr>
            <w:r w:rsidRPr="00C560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ED1B0"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F19D0"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E2857" w14:textId="77777777" w:rsidR="00EC11F2" w:rsidRPr="00C5602B" w:rsidRDefault="00EC11F2" w:rsidP="005B2254">
            <w:pPr>
              <w:pStyle w:val="rowtabella0"/>
              <w:jc w:val="center"/>
              <w:rPr>
                <w:color w:val="002060"/>
              </w:rPr>
            </w:pPr>
            <w:r w:rsidRPr="00C5602B">
              <w:rPr>
                <w:color w:val="002060"/>
              </w:rPr>
              <w:t>0</w:t>
            </w:r>
          </w:p>
        </w:tc>
      </w:tr>
      <w:tr w:rsidR="00EC11F2" w:rsidRPr="00C5602B" w14:paraId="231DB1D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6A2248" w14:textId="77777777" w:rsidR="00EC11F2" w:rsidRPr="00C5602B" w:rsidRDefault="00EC11F2" w:rsidP="005B2254">
            <w:pPr>
              <w:pStyle w:val="rowtabella0"/>
              <w:rPr>
                <w:color w:val="002060"/>
              </w:rPr>
            </w:pPr>
            <w:r w:rsidRPr="00C5602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1E738"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0189F"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D7E55"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42C05"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96494"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546A"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72766" w14:textId="77777777" w:rsidR="00EC11F2" w:rsidRPr="00C5602B" w:rsidRDefault="00EC11F2" w:rsidP="005B2254">
            <w:pPr>
              <w:pStyle w:val="rowtabella0"/>
              <w:jc w:val="center"/>
              <w:rPr>
                <w:color w:val="002060"/>
              </w:rPr>
            </w:pPr>
            <w:r w:rsidRPr="00C560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F3312"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70A29" w14:textId="77777777" w:rsidR="00EC11F2" w:rsidRPr="00C5602B" w:rsidRDefault="00EC11F2" w:rsidP="005B2254">
            <w:pPr>
              <w:pStyle w:val="rowtabella0"/>
              <w:jc w:val="center"/>
              <w:rPr>
                <w:color w:val="002060"/>
              </w:rPr>
            </w:pPr>
            <w:r w:rsidRPr="00C5602B">
              <w:rPr>
                <w:color w:val="002060"/>
              </w:rPr>
              <w:t>0</w:t>
            </w:r>
          </w:p>
        </w:tc>
      </w:tr>
      <w:tr w:rsidR="00EC11F2" w:rsidRPr="00C5602B" w14:paraId="4BB2AED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B807C" w14:textId="77777777" w:rsidR="00EC11F2" w:rsidRPr="00C5602B" w:rsidRDefault="00EC11F2" w:rsidP="005B2254">
            <w:pPr>
              <w:pStyle w:val="rowtabella0"/>
              <w:rPr>
                <w:color w:val="002060"/>
              </w:rPr>
            </w:pPr>
            <w:r w:rsidRPr="00C560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DB8F"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FAD8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FC50"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F69B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9DD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E634C"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42490"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B8CDE"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7F159" w14:textId="77777777" w:rsidR="00EC11F2" w:rsidRPr="00C5602B" w:rsidRDefault="00EC11F2" w:rsidP="005B2254">
            <w:pPr>
              <w:pStyle w:val="rowtabella0"/>
              <w:jc w:val="center"/>
              <w:rPr>
                <w:color w:val="002060"/>
              </w:rPr>
            </w:pPr>
            <w:r w:rsidRPr="00C5602B">
              <w:rPr>
                <w:color w:val="002060"/>
              </w:rPr>
              <w:t>0</w:t>
            </w:r>
          </w:p>
        </w:tc>
      </w:tr>
      <w:tr w:rsidR="00EC11F2" w:rsidRPr="00C5602B" w14:paraId="15F4B03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EB0B5C" w14:textId="77777777" w:rsidR="00EC11F2" w:rsidRPr="00C5602B" w:rsidRDefault="00EC11F2" w:rsidP="005B2254">
            <w:pPr>
              <w:pStyle w:val="rowtabella0"/>
              <w:rPr>
                <w:color w:val="002060"/>
              </w:rPr>
            </w:pPr>
            <w:r w:rsidRPr="00C5602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F8F4D"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976BA"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CC437"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05B8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2DCE"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FBCC"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A9148"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5EA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40C5" w14:textId="77777777" w:rsidR="00EC11F2" w:rsidRPr="00C5602B" w:rsidRDefault="00EC11F2" w:rsidP="005B2254">
            <w:pPr>
              <w:pStyle w:val="rowtabella0"/>
              <w:jc w:val="center"/>
              <w:rPr>
                <w:color w:val="002060"/>
              </w:rPr>
            </w:pPr>
            <w:r w:rsidRPr="00C5602B">
              <w:rPr>
                <w:color w:val="002060"/>
              </w:rPr>
              <w:t>0</w:t>
            </w:r>
          </w:p>
        </w:tc>
      </w:tr>
      <w:tr w:rsidR="00EC11F2" w:rsidRPr="00C5602B" w14:paraId="1BD0640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180D7B" w14:textId="77777777" w:rsidR="00EC11F2" w:rsidRPr="00C5602B" w:rsidRDefault="00EC11F2" w:rsidP="005B2254">
            <w:pPr>
              <w:pStyle w:val="rowtabella0"/>
              <w:rPr>
                <w:color w:val="002060"/>
              </w:rPr>
            </w:pPr>
            <w:r w:rsidRPr="00C5602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A250A"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BC60E"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BD43"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E7353"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B3BFF"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9A7CA"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B77D" w14:textId="77777777" w:rsidR="00EC11F2" w:rsidRPr="00C5602B" w:rsidRDefault="00EC11F2" w:rsidP="005B2254">
            <w:pPr>
              <w:pStyle w:val="rowtabella0"/>
              <w:jc w:val="center"/>
              <w:rPr>
                <w:color w:val="002060"/>
              </w:rPr>
            </w:pPr>
            <w:r w:rsidRPr="00C560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A1EB7"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8FFF6" w14:textId="77777777" w:rsidR="00EC11F2" w:rsidRPr="00C5602B" w:rsidRDefault="00EC11F2" w:rsidP="005B2254">
            <w:pPr>
              <w:pStyle w:val="rowtabella0"/>
              <w:jc w:val="center"/>
              <w:rPr>
                <w:color w:val="002060"/>
              </w:rPr>
            </w:pPr>
            <w:r w:rsidRPr="00C5602B">
              <w:rPr>
                <w:color w:val="002060"/>
              </w:rPr>
              <w:t>0</w:t>
            </w:r>
          </w:p>
        </w:tc>
      </w:tr>
      <w:tr w:rsidR="00EC11F2" w:rsidRPr="00C5602B" w14:paraId="2C1A0944"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A1AFD" w14:textId="77777777" w:rsidR="00EC11F2" w:rsidRPr="00C5602B" w:rsidRDefault="00EC11F2" w:rsidP="005B2254">
            <w:pPr>
              <w:pStyle w:val="rowtabella0"/>
              <w:rPr>
                <w:color w:val="002060"/>
              </w:rPr>
            </w:pPr>
            <w:r w:rsidRPr="00C5602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297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6DA1"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BAA8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AE72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57CE"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C44FC"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7EDD" w14:textId="77777777" w:rsidR="00EC11F2" w:rsidRPr="00C5602B" w:rsidRDefault="00EC11F2" w:rsidP="005B2254">
            <w:pPr>
              <w:pStyle w:val="rowtabella0"/>
              <w:jc w:val="center"/>
              <w:rPr>
                <w:color w:val="002060"/>
              </w:rPr>
            </w:pPr>
            <w:r w:rsidRPr="00C5602B">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2E649"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95E0D" w14:textId="77777777" w:rsidR="00EC11F2" w:rsidRPr="00C5602B" w:rsidRDefault="00EC11F2" w:rsidP="005B2254">
            <w:pPr>
              <w:pStyle w:val="rowtabella0"/>
              <w:jc w:val="center"/>
              <w:rPr>
                <w:color w:val="002060"/>
              </w:rPr>
            </w:pPr>
            <w:r w:rsidRPr="00C5602B">
              <w:rPr>
                <w:color w:val="002060"/>
              </w:rPr>
              <w:t>0</w:t>
            </w:r>
          </w:p>
        </w:tc>
      </w:tr>
    </w:tbl>
    <w:p w14:paraId="7DE248CC" w14:textId="77777777" w:rsidR="00EC11F2" w:rsidRDefault="00EC11F2" w:rsidP="00EC11F2">
      <w:pPr>
        <w:pStyle w:val="breakline"/>
        <w:rPr>
          <w:color w:val="002060"/>
        </w:rPr>
      </w:pPr>
    </w:p>
    <w:p w14:paraId="6D0FA4CE" w14:textId="77777777" w:rsidR="00EC11F2" w:rsidRPr="00C5602B" w:rsidRDefault="00EC11F2" w:rsidP="00EC11F2">
      <w:pPr>
        <w:pStyle w:val="titoloprinc0"/>
        <w:rPr>
          <w:color w:val="002060"/>
        </w:rPr>
      </w:pPr>
      <w:r w:rsidRPr="00C5602B">
        <w:rPr>
          <w:color w:val="002060"/>
        </w:rPr>
        <w:t>PROGRAMMA GARE</w:t>
      </w:r>
    </w:p>
    <w:p w14:paraId="0C3265DB" w14:textId="77777777" w:rsidR="00EC11F2" w:rsidRDefault="00EC11F2" w:rsidP="00EC11F2">
      <w:pPr>
        <w:pStyle w:val="breakline"/>
        <w:rPr>
          <w:color w:val="002060"/>
        </w:rPr>
      </w:pPr>
    </w:p>
    <w:p w14:paraId="047A2F25" w14:textId="77777777" w:rsidR="00EC11F2" w:rsidRPr="00EC44AD" w:rsidRDefault="00EC11F2" w:rsidP="00EC11F2">
      <w:pPr>
        <w:pStyle w:val="sottotitolocampionato10"/>
        <w:rPr>
          <w:color w:val="002060"/>
        </w:rPr>
      </w:pPr>
      <w:r w:rsidRPr="00EC44A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9"/>
        <w:gridCol w:w="385"/>
        <w:gridCol w:w="898"/>
        <w:gridCol w:w="1176"/>
        <w:gridCol w:w="1556"/>
        <w:gridCol w:w="1556"/>
      </w:tblGrid>
      <w:tr w:rsidR="00EC11F2" w:rsidRPr="00EC44AD" w14:paraId="7B3CC2AE"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F54D6"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690FF"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C57F1F"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AA519"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8C8BF2"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190EA"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13E37"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29085A56"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059355" w14:textId="77777777" w:rsidR="00EC11F2" w:rsidRPr="00EC44AD" w:rsidRDefault="00EC11F2" w:rsidP="005B2254">
            <w:pPr>
              <w:pStyle w:val="rowtabella0"/>
              <w:rPr>
                <w:color w:val="002060"/>
              </w:rPr>
            </w:pPr>
            <w:r w:rsidRPr="00EC44AD">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F2031D" w14:textId="77777777" w:rsidR="00EC11F2" w:rsidRPr="00EC44AD" w:rsidRDefault="00EC11F2" w:rsidP="005B2254">
            <w:pPr>
              <w:pStyle w:val="rowtabella0"/>
              <w:rPr>
                <w:color w:val="002060"/>
              </w:rPr>
            </w:pPr>
            <w:r w:rsidRPr="00EC44AD">
              <w:rPr>
                <w:color w:val="002060"/>
              </w:rPr>
              <w:t>VILLA CECCOLINI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6E4434"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B6279" w14:textId="77777777" w:rsidR="00EC11F2" w:rsidRPr="00EC44AD" w:rsidRDefault="00EC11F2" w:rsidP="005B2254">
            <w:pPr>
              <w:pStyle w:val="rowtabella0"/>
              <w:rPr>
                <w:color w:val="002060"/>
              </w:rPr>
            </w:pPr>
            <w:r w:rsidRPr="00EC44AD">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D7ECB" w14:textId="77777777" w:rsidR="00EC11F2" w:rsidRPr="00EC44AD" w:rsidRDefault="00EC11F2" w:rsidP="005B2254">
            <w:pPr>
              <w:pStyle w:val="rowtabella0"/>
              <w:rPr>
                <w:color w:val="002060"/>
              </w:rPr>
            </w:pPr>
            <w:r w:rsidRPr="00EC44AD">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60C7B" w14:textId="77777777" w:rsidR="00EC11F2" w:rsidRPr="00EC44AD" w:rsidRDefault="00EC11F2" w:rsidP="005B2254">
            <w:pPr>
              <w:pStyle w:val="rowtabella0"/>
              <w:rPr>
                <w:color w:val="002060"/>
              </w:rPr>
            </w:pPr>
            <w:r w:rsidRPr="00EC44AD">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89C99E" w14:textId="77777777" w:rsidR="00EC11F2" w:rsidRPr="00EC44AD" w:rsidRDefault="00EC11F2" w:rsidP="005B2254">
            <w:pPr>
              <w:pStyle w:val="rowtabella0"/>
              <w:rPr>
                <w:color w:val="002060"/>
              </w:rPr>
            </w:pPr>
            <w:r w:rsidRPr="00EC44AD">
              <w:rPr>
                <w:color w:val="002060"/>
              </w:rPr>
              <w:t>VIA TOBAGI STAZ. CASTELBELLINO</w:t>
            </w:r>
          </w:p>
        </w:tc>
      </w:tr>
      <w:tr w:rsidR="00EC11F2" w:rsidRPr="00EC44AD" w14:paraId="3545996F"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7E67F7" w14:textId="77777777" w:rsidR="00EC11F2" w:rsidRPr="00EC44AD" w:rsidRDefault="00EC11F2" w:rsidP="005B2254">
            <w:pPr>
              <w:pStyle w:val="rowtabella0"/>
              <w:rPr>
                <w:color w:val="002060"/>
              </w:rPr>
            </w:pPr>
            <w:r w:rsidRPr="00EC44AD">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673696" w14:textId="77777777" w:rsidR="00EC11F2" w:rsidRPr="00EC44AD" w:rsidRDefault="00EC11F2" w:rsidP="005B2254">
            <w:pPr>
              <w:pStyle w:val="rowtabella0"/>
              <w:rPr>
                <w:color w:val="002060"/>
              </w:rPr>
            </w:pPr>
            <w:r w:rsidRPr="00EC44AD">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5F9C0"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6B0BC0" w14:textId="77777777" w:rsidR="00EC11F2" w:rsidRPr="00EC44AD" w:rsidRDefault="00EC11F2" w:rsidP="005B2254">
            <w:pPr>
              <w:pStyle w:val="rowtabella0"/>
              <w:rPr>
                <w:color w:val="002060"/>
              </w:rPr>
            </w:pPr>
            <w:r w:rsidRPr="00EC44AD">
              <w:rPr>
                <w:color w:val="002060"/>
              </w:rPr>
              <w:t>21/02/2025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E85CA" w14:textId="77777777" w:rsidR="00EC11F2" w:rsidRPr="00EC44AD" w:rsidRDefault="00EC11F2" w:rsidP="005B2254">
            <w:pPr>
              <w:pStyle w:val="rowtabella0"/>
              <w:rPr>
                <w:color w:val="002060"/>
              </w:rPr>
            </w:pPr>
            <w:r w:rsidRPr="00EC44A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4F6355" w14:textId="77777777" w:rsidR="00EC11F2" w:rsidRPr="00EC44AD" w:rsidRDefault="00EC11F2" w:rsidP="005B2254">
            <w:pPr>
              <w:pStyle w:val="rowtabella0"/>
              <w:rPr>
                <w:color w:val="002060"/>
              </w:rPr>
            </w:pPr>
            <w:r w:rsidRPr="00EC44A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A2A29F" w14:textId="77777777" w:rsidR="00EC11F2" w:rsidRPr="00EC44AD" w:rsidRDefault="00EC11F2" w:rsidP="005B2254">
            <w:pPr>
              <w:pStyle w:val="rowtabella0"/>
              <w:rPr>
                <w:color w:val="002060"/>
              </w:rPr>
            </w:pPr>
            <w:r w:rsidRPr="00EC44AD">
              <w:rPr>
                <w:color w:val="002060"/>
              </w:rPr>
              <w:t>VIA ANTONIO ROSMINI 22/B</w:t>
            </w:r>
          </w:p>
        </w:tc>
      </w:tr>
      <w:tr w:rsidR="00EC11F2" w:rsidRPr="00EC44AD" w14:paraId="436CB6F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A1C11EA" w14:textId="77777777" w:rsidR="00EC11F2" w:rsidRPr="00EC44AD" w:rsidRDefault="00EC11F2" w:rsidP="005B2254">
            <w:pPr>
              <w:pStyle w:val="rowtabella0"/>
              <w:rPr>
                <w:color w:val="002060"/>
              </w:rPr>
            </w:pPr>
            <w:r w:rsidRPr="00EC44AD">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E808A3" w14:textId="77777777" w:rsidR="00EC11F2" w:rsidRPr="00EC44AD" w:rsidRDefault="00EC11F2" w:rsidP="005B2254">
            <w:pPr>
              <w:pStyle w:val="rowtabella0"/>
              <w:rPr>
                <w:color w:val="002060"/>
              </w:rPr>
            </w:pPr>
            <w:r w:rsidRPr="00EC44AD">
              <w:rPr>
                <w:color w:val="002060"/>
              </w:rPr>
              <w:t>ACQUALAGNA CALCIO C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A02BC2"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BB8372" w14:textId="77777777" w:rsidR="00EC11F2" w:rsidRPr="00EC44AD" w:rsidRDefault="00EC11F2" w:rsidP="005B2254">
            <w:pPr>
              <w:pStyle w:val="rowtabella0"/>
              <w:rPr>
                <w:color w:val="002060"/>
              </w:rPr>
            </w:pPr>
            <w:r w:rsidRPr="00EC44AD">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EA1AD" w14:textId="77777777" w:rsidR="00EC11F2" w:rsidRPr="00EC44AD" w:rsidRDefault="00EC11F2" w:rsidP="005B2254">
            <w:pPr>
              <w:pStyle w:val="rowtabella0"/>
              <w:rPr>
                <w:color w:val="002060"/>
              </w:rPr>
            </w:pPr>
            <w:r w:rsidRPr="00EC44AD">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7D4E07" w14:textId="77777777" w:rsidR="00EC11F2" w:rsidRPr="00EC44AD" w:rsidRDefault="00EC11F2" w:rsidP="005B2254">
            <w:pPr>
              <w:pStyle w:val="rowtabella0"/>
              <w:rPr>
                <w:color w:val="002060"/>
              </w:rPr>
            </w:pPr>
            <w:r w:rsidRPr="00EC44AD">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2736C3" w14:textId="77777777" w:rsidR="00EC11F2" w:rsidRPr="00EC44AD" w:rsidRDefault="00EC11F2" w:rsidP="005B2254">
            <w:pPr>
              <w:pStyle w:val="rowtabella0"/>
              <w:rPr>
                <w:color w:val="002060"/>
              </w:rPr>
            </w:pPr>
            <w:r w:rsidRPr="00EC44AD">
              <w:rPr>
                <w:color w:val="002060"/>
              </w:rPr>
              <w:t>VIA DELLO STADIO</w:t>
            </w:r>
          </w:p>
        </w:tc>
      </w:tr>
      <w:tr w:rsidR="00EC11F2" w:rsidRPr="00EC44AD" w14:paraId="0ABE691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B44A05" w14:textId="77777777" w:rsidR="00EC11F2" w:rsidRPr="00EC44AD" w:rsidRDefault="00EC11F2" w:rsidP="005B2254">
            <w:pPr>
              <w:pStyle w:val="rowtabella0"/>
              <w:rPr>
                <w:color w:val="002060"/>
              </w:rPr>
            </w:pPr>
            <w:r w:rsidRPr="00EC44AD">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887A4E" w14:textId="77777777" w:rsidR="00EC11F2" w:rsidRPr="00EC44AD" w:rsidRDefault="00EC11F2" w:rsidP="005B2254">
            <w:pPr>
              <w:pStyle w:val="rowtabella0"/>
              <w:rPr>
                <w:color w:val="002060"/>
              </w:rPr>
            </w:pPr>
            <w:proofErr w:type="gramStart"/>
            <w:r w:rsidRPr="00EC44AD">
              <w:rPr>
                <w:color w:val="002060"/>
              </w:rPr>
              <w:t>CITTA</w:t>
            </w:r>
            <w:proofErr w:type="gramEnd"/>
            <w:r w:rsidRPr="00EC44AD">
              <w:rPr>
                <w:color w:val="002060"/>
              </w:rPr>
              <w:t xml:space="preserve">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C8F007"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AD39BF"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8D424F" w14:textId="77777777" w:rsidR="00EC11F2" w:rsidRPr="00EC44AD" w:rsidRDefault="00EC11F2" w:rsidP="005B2254">
            <w:pPr>
              <w:pStyle w:val="rowtabella0"/>
              <w:rPr>
                <w:color w:val="002060"/>
              </w:rPr>
            </w:pPr>
            <w:r w:rsidRPr="00EC44AD">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359615" w14:textId="77777777" w:rsidR="00EC11F2" w:rsidRPr="00EC44AD" w:rsidRDefault="00EC11F2" w:rsidP="005B2254">
            <w:pPr>
              <w:pStyle w:val="rowtabella0"/>
              <w:rPr>
                <w:color w:val="002060"/>
              </w:rPr>
            </w:pPr>
            <w:r w:rsidRPr="00EC44AD">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CB851D" w14:textId="77777777" w:rsidR="00EC11F2" w:rsidRPr="00EC44AD" w:rsidRDefault="00EC11F2" w:rsidP="005B2254">
            <w:pPr>
              <w:pStyle w:val="rowtabella0"/>
              <w:rPr>
                <w:color w:val="002060"/>
              </w:rPr>
            </w:pPr>
            <w:r w:rsidRPr="00EC44AD">
              <w:rPr>
                <w:color w:val="002060"/>
              </w:rPr>
              <w:t>VIA ROMA, SNC</w:t>
            </w:r>
          </w:p>
        </w:tc>
      </w:tr>
      <w:tr w:rsidR="00EC11F2" w:rsidRPr="00EC44AD" w14:paraId="53B550C3"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D1D8F1" w14:textId="77777777" w:rsidR="00EC11F2" w:rsidRPr="00EC44AD" w:rsidRDefault="00EC11F2" w:rsidP="005B2254">
            <w:pPr>
              <w:pStyle w:val="rowtabella0"/>
              <w:rPr>
                <w:color w:val="002060"/>
              </w:rPr>
            </w:pPr>
            <w:r w:rsidRPr="00EC44AD">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7C63A1" w14:textId="77777777" w:rsidR="00EC11F2" w:rsidRPr="00EC44AD" w:rsidRDefault="00EC11F2" w:rsidP="005B2254">
            <w:pPr>
              <w:pStyle w:val="rowtabella0"/>
              <w:rPr>
                <w:color w:val="002060"/>
              </w:rPr>
            </w:pPr>
            <w:r w:rsidRPr="00EC44AD">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06D54E"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31E58F"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4058B9" w14:textId="77777777" w:rsidR="00EC11F2" w:rsidRPr="00EC44AD" w:rsidRDefault="00EC11F2" w:rsidP="005B2254">
            <w:pPr>
              <w:pStyle w:val="rowtabella0"/>
              <w:rPr>
                <w:color w:val="002060"/>
              </w:rPr>
            </w:pPr>
            <w:r w:rsidRPr="00EC44AD">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86669" w14:textId="77777777" w:rsidR="00EC11F2" w:rsidRPr="00EC44AD" w:rsidRDefault="00EC11F2" w:rsidP="005B2254">
            <w:pPr>
              <w:pStyle w:val="rowtabella0"/>
              <w:rPr>
                <w:color w:val="002060"/>
              </w:rPr>
            </w:pPr>
            <w:r w:rsidRPr="00EC44AD">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D7C46" w14:textId="77777777" w:rsidR="00EC11F2" w:rsidRPr="00EC44AD" w:rsidRDefault="00EC11F2" w:rsidP="005B2254">
            <w:pPr>
              <w:pStyle w:val="rowtabella0"/>
              <w:rPr>
                <w:color w:val="002060"/>
              </w:rPr>
            </w:pPr>
            <w:r w:rsidRPr="00EC44AD">
              <w:rPr>
                <w:color w:val="002060"/>
              </w:rPr>
              <w:t>VIA NAZARIO SAURO</w:t>
            </w:r>
          </w:p>
        </w:tc>
      </w:tr>
      <w:tr w:rsidR="00EC11F2" w:rsidRPr="00EC44AD" w14:paraId="400A4414"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E836AF" w14:textId="77777777" w:rsidR="00EC11F2" w:rsidRPr="00EC44AD" w:rsidRDefault="00EC11F2" w:rsidP="005B2254">
            <w:pPr>
              <w:pStyle w:val="rowtabella0"/>
              <w:rPr>
                <w:color w:val="002060"/>
              </w:rPr>
            </w:pPr>
            <w:r w:rsidRPr="00EC44AD">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6BC5B" w14:textId="77777777" w:rsidR="00EC11F2" w:rsidRPr="00EC44AD" w:rsidRDefault="00EC11F2" w:rsidP="005B2254">
            <w:pPr>
              <w:pStyle w:val="rowtabella0"/>
              <w:rPr>
                <w:color w:val="002060"/>
              </w:rPr>
            </w:pPr>
            <w:r w:rsidRPr="00EC44AD">
              <w:rPr>
                <w:color w:val="002060"/>
              </w:rPr>
              <w:t>ASPIO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4AE5F"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D25F03"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3B5A2" w14:textId="77777777" w:rsidR="00EC11F2" w:rsidRPr="00EC44AD" w:rsidRDefault="00EC11F2" w:rsidP="005B2254">
            <w:pPr>
              <w:pStyle w:val="rowtabella0"/>
              <w:rPr>
                <w:color w:val="002060"/>
              </w:rPr>
            </w:pPr>
            <w:r w:rsidRPr="00EC44AD">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ABBC86" w14:textId="77777777" w:rsidR="00EC11F2" w:rsidRPr="00EC44AD" w:rsidRDefault="00EC11F2" w:rsidP="005B2254">
            <w:pPr>
              <w:pStyle w:val="rowtabella0"/>
              <w:rPr>
                <w:color w:val="002060"/>
              </w:rPr>
            </w:pPr>
            <w:r w:rsidRPr="00EC44AD">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C551D" w14:textId="77777777" w:rsidR="00EC11F2" w:rsidRPr="00EC44AD" w:rsidRDefault="00EC11F2" w:rsidP="005B2254">
            <w:pPr>
              <w:pStyle w:val="rowtabella0"/>
              <w:rPr>
                <w:color w:val="002060"/>
              </w:rPr>
            </w:pPr>
            <w:r w:rsidRPr="00EC44AD">
              <w:rPr>
                <w:color w:val="002060"/>
              </w:rPr>
              <w:t>VIA PETRARCA</w:t>
            </w:r>
          </w:p>
        </w:tc>
      </w:tr>
    </w:tbl>
    <w:p w14:paraId="64E2878F" w14:textId="77777777" w:rsidR="00EC11F2" w:rsidRPr="00EC44AD" w:rsidRDefault="00EC11F2" w:rsidP="00EC11F2">
      <w:pPr>
        <w:pStyle w:val="breakline"/>
        <w:rPr>
          <w:rFonts w:eastAsiaTheme="minorEastAsia"/>
          <w:color w:val="002060"/>
        </w:rPr>
      </w:pPr>
    </w:p>
    <w:p w14:paraId="6177600D" w14:textId="77777777" w:rsidR="00EC11F2" w:rsidRPr="00EC44AD" w:rsidRDefault="00EC11F2" w:rsidP="00EC11F2">
      <w:pPr>
        <w:pStyle w:val="breakline"/>
        <w:rPr>
          <w:color w:val="002060"/>
        </w:rPr>
      </w:pPr>
    </w:p>
    <w:p w14:paraId="3BACAA2A" w14:textId="77777777" w:rsidR="00EC11F2" w:rsidRPr="00EC44AD" w:rsidRDefault="00EC11F2" w:rsidP="00EC11F2">
      <w:pPr>
        <w:pStyle w:val="breakline"/>
        <w:rPr>
          <w:color w:val="002060"/>
        </w:rPr>
      </w:pPr>
    </w:p>
    <w:p w14:paraId="6A08E61F" w14:textId="77777777" w:rsidR="00EC11F2" w:rsidRPr="00EC44AD" w:rsidRDefault="00EC11F2" w:rsidP="00EC11F2">
      <w:pPr>
        <w:pStyle w:val="sottotitolocampionato10"/>
        <w:rPr>
          <w:color w:val="002060"/>
        </w:rPr>
      </w:pPr>
      <w:r w:rsidRPr="00EC44AD">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6"/>
        <w:gridCol w:w="385"/>
        <w:gridCol w:w="898"/>
        <w:gridCol w:w="1200"/>
        <w:gridCol w:w="1542"/>
        <w:gridCol w:w="1542"/>
      </w:tblGrid>
      <w:tr w:rsidR="00EC11F2" w:rsidRPr="00EC44AD" w14:paraId="493B5F25"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711D6F"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313EC"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03474"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9196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FBD3C"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AB9191"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C61AA"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3EA4D274"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BDE49D" w14:textId="77777777" w:rsidR="00EC11F2" w:rsidRPr="00EC44AD" w:rsidRDefault="00EC11F2" w:rsidP="005B2254">
            <w:pPr>
              <w:pStyle w:val="rowtabella0"/>
              <w:rPr>
                <w:color w:val="002060"/>
              </w:rPr>
            </w:pPr>
            <w:r w:rsidRPr="00EC44AD">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F80A2A" w14:textId="77777777" w:rsidR="00EC11F2" w:rsidRPr="00EC44AD" w:rsidRDefault="00EC11F2" w:rsidP="005B2254">
            <w:pPr>
              <w:pStyle w:val="rowtabella0"/>
              <w:rPr>
                <w:color w:val="002060"/>
              </w:rPr>
            </w:pPr>
            <w:r w:rsidRPr="00EC44AD">
              <w:rPr>
                <w:color w:val="002060"/>
              </w:rPr>
              <w:t>CASTELRAIMONDO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AD0C4"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17AB13" w14:textId="77777777" w:rsidR="00EC11F2" w:rsidRPr="00EC44AD" w:rsidRDefault="00EC11F2" w:rsidP="005B2254">
            <w:pPr>
              <w:pStyle w:val="rowtabella0"/>
              <w:rPr>
                <w:color w:val="002060"/>
              </w:rPr>
            </w:pPr>
            <w:r w:rsidRPr="00EC44AD">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0AB066" w14:textId="77777777" w:rsidR="00EC11F2" w:rsidRPr="00EC44AD" w:rsidRDefault="00EC11F2" w:rsidP="005B2254">
            <w:pPr>
              <w:pStyle w:val="rowtabella0"/>
              <w:rPr>
                <w:color w:val="002060"/>
              </w:rPr>
            </w:pPr>
            <w:r w:rsidRPr="00EC44AD">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1E113F" w14:textId="77777777" w:rsidR="00EC11F2" w:rsidRPr="00EC44AD" w:rsidRDefault="00EC11F2" w:rsidP="005B2254">
            <w:pPr>
              <w:pStyle w:val="rowtabella0"/>
              <w:rPr>
                <w:color w:val="002060"/>
              </w:rPr>
            </w:pPr>
            <w:r w:rsidRPr="00EC44AD">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886B7" w14:textId="77777777" w:rsidR="00EC11F2" w:rsidRPr="00EC44AD" w:rsidRDefault="00EC11F2" w:rsidP="005B2254">
            <w:pPr>
              <w:pStyle w:val="rowtabella0"/>
              <w:rPr>
                <w:color w:val="002060"/>
              </w:rPr>
            </w:pPr>
            <w:r w:rsidRPr="00EC44AD">
              <w:rPr>
                <w:color w:val="002060"/>
              </w:rPr>
              <w:t>VIA DON LUIGI STURZO 4</w:t>
            </w:r>
          </w:p>
        </w:tc>
      </w:tr>
      <w:tr w:rsidR="00EC11F2" w:rsidRPr="00EC44AD" w14:paraId="5C69DF60"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2A79EA" w14:textId="77777777" w:rsidR="00EC11F2" w:rsidRPr="00EC44AD" w:rsidRDefault="00EC11F2" w:rsidP="005B2254">
            <w:pPr>
              <w:pStyle w:val="rowtabella0"/>
              <w:rPr>
                <w:color w:val="002060"/>
              </w:rPr>
            </w:pPr>
            <w:r w:rsidRPr="00EC44AD">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93F4AC" w14:textId="77777777" w:rsidR="00EC11F2" w:rsidRPr="00EC44AD" w:rsidRDefault="00EC11F2" w:rsidP="005B2254">
            <w:pPr>
              <w:pStyle w:val="rowtabella0"/>
              <w:rPr>
                <w:color w:val="002060"/>
              </w:rPr>
            </w:pPr>
            <w:r w:rsidRPr="00EC44AD">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1E758D"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9080DB" w14:textId="77777777" w:rsidR="00EC11F2" w:rsidRPr="00EC44AD" w:rsidRDefault="00EC11F2" w:rsidP="005B2254">
            <w:pPr>
              <w:pStyle w:val="rowtabella0"/>
              <w:rPr>
                <w:color w:val="002060"/>
              </w:rPr>
            </w:pPr>
            <w:r w:rsidRPr="00EC44AD">
              <w:rPr>
                <w:color w:val="002060"/>
              </w:rPr>
              <w:t>21/02/2025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AC3B36" w14:textId="77777777" w:rsidR="00EC11F2" w:rsidRPr="00EC44AD" w:rsidRDefault="00EC11F2" w:rsidP="005B2254">
            <w:pPr>
              <w:pStyle w:val="rowtabella0"/>
              <w:rPr>
                <w:color w:val="002060"/>
              </w:rPr>
            </w:pPr>
            <w:r w:rsidRPr="00EC44A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683E70" w14:textId="77777777" w:rsidR="00EC11F2" w:rsidRPr="00EC44AD" w:rsidRDefault="00EC11F2" w:rsidP="005B2254">
            <w:pPr>
              <w:pStyle w:val="rowtabella0"/>
              <w:rPr>
                <w:color w:val="002060"/>
              </w:rPr>
            </w:pPr>
            <w:r w:rsidRPr="00EC44A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3034E4" w14:textId="77777777" w:rsidR="00EC11F2" w:rsidRPr="00EC44AD" w:rsidRDefault="00EC11F2" w:rsidP="005B2254">
            <w:pPr>
              <w:pStyle w:val="rowtabella0"/>
              <w:rPr>
                <w:color w:val="002060"/>
              </w:rPr>
            </w:pPr>
            <w:r w:rsidRPr="00EC44AD">
              <w:rPr>
                <w:color w:val="002060"/>
              </w:rPr>
              <w:t>VIA ALDO MORO</w:t>
            </w:r>
          </w:p>
        </w:tc>
      </w:tr>
      <w:tr w:rsidR="00EC11F2" w:rsidRPr="00EC44AD" w14:paraId="10F6E4D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AB49D4" w14:textId="77777777" w:rsidR="00EC11F2" w:rsidRPr="00EC44AD" w:rsidRDefault="00EC11F2" w:rsidP="005B2254">
            <w:pPr>
              <w:pStyle w:val="rowtabella0"/>
              <w:rPr>
                <w:color w:val="002060"/>
              </w:rPr>
            </w:pPr>
            <w:r w:rsidRPr="00EC44AD">
              <w:rPr>
                <w:color w:val="002060"/>
              </w:rPr>
              <w:t>POLISPORTIVA UROBORO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3C2FB2" w14:textId="77777777" w:rsidR="00EC11F2" w:rsidRPr="00EC44AD" w:rsidRDefault="00EC11F2" w:rsidP="005B2254">
            <w:pPr>
              <w:pStyle w:val="rowtabella0"/>
              <w:rPr>
                <w:color w:val="002060"/>
              </w:rPr>
            </w:pPr>
            <w:r w:rsidRPr="00EC44A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FE85CD"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5FBD8C" w14:textId="77777777" w:rsidR="00EC11F2" w:rsidRPr="00EC44AD" w:rsidRDefault="00EC11F2" w:rsidP="005B2254">
            <w:pPr>
              <w:pStyle w:val="rowtabella0"/>
              <w:rPr>
                <w:color w:val="002060"/>
              </w:rPr>
            </w:pPr>
            <w:r w:rsidRPr="00EC44AD">
              <w:rPr>
                <w:color w:val="002060"/>
              </w:rPr>
              <w:t>21/02/2025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F786EA" w14:textId="77777777" w:rsidR="00EC11F2" w:rsidRPr="00EC44AD" w:rsidRDefault="00EC11F2" w:rsidP="005B2254">
            <w:pPr>
              <w:pStyle w:val="rowtabella0"/>
              <w:rPr>
                <w:color w:val="002060"/>
              </w:rPr>
            </w:pPr>
            <w:r w:rsidRPr="00EC44AD">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FF9DF1" w14:textId="77777777" w:rsidR="00EC11F2" w:rsidRPr="00EC44AD" w:rsidRDefault="00EC11F2" w:rsidP="005B2254">
            <w:pPr>
              <w:pStyle w:val="rowtabella0"/>
              <w:rPr>
                <w:color w:val="002060"/>
              </w:rPr>
            </w:pPr>
            <w:r w:rsidRPr="00EC44AD">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5B05B5" w14:textId="77777777" w:rsidR="00EC11F2" w:rsidRPr="00EC44AD" w:rsidRDefault="00EC11F2" w:rsidP="005B2254">
            <w:pPr>
              <w:pStyle w:val="rowtabella0"/>
              <w:rPr>
                <w:color w:val="002060"/>
              </w:rPr>
            </w:pPr>
            <w:r w:rsidRPr="00EC44AD">
              <w:rPr>
                <w:color w:val="002060"/>
              </w:rPr>
              <w:t xml:space="preserve">VIA </w:t>
            </w:r>
            <w:proofErr w:type="gramStart"/>
            <w:r w:rsidRPr="00EC44AD">
              <w:rPr>
                <w:color w:val="002060"/>
              </w:rPr>
              <w:t>B.BUOZZI</w:t>
            </w:r>
            <w:proofErr w:type="gramEnd"/>
          </w:p>
        </w:tc>
      </w:tr>
      <w:tr w:rsidR="00EC11F2" w:rsidRPr="00EC44AD" w14:paraId="451A482E"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B50DB3" w14:textId="77777777" w:rsidR="00EC11F2" w:rsidRPr="00EC44AD" w:rsidRDefault="00EC11F2" w:rsidP="005B2254">
            <w:pPr>
              <w:pStyle w:val="rowtabella0"/>
              <w:rPr>
                <w:color w:val="002060"/>
              </w:rPr>
            </w:pPr>
            <w:r w:rsidRPr="00EC44AD">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EDB7BD2" w14:textId="77777777" w:rsidR="00EC11F2" w:rsidRPr="00EC44AD" w:rsidRDefault="00EC11F2" w:rsidP="005B2254">
            <w:pPr>
              <w:pStyle w:val="rowtabella0"/>
              <w:rPr>
                <w:color w:val="002060"/>
              </w:rPr>
            </w:pPr>
            <w:r w:rsidRPr="00EC44AD">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2A016F"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785A025" w14:textId="77777777" w:rsidR="00EC11F2" w:rsidRPr="00EC44AD" w:rsidRDefault="00EC11F2" w:rsidP="005B2254">
            <w:pPr>
              <w:pStyle w:val="rowtabella0"/>
              <w:rPr>
                <w:color w:val="002060"/>
              </w:rPr>
            </w:pPr>
            <w:r w:rsidRPr="00EC44AD">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5D7459" w14:textId="77777777" w:rsidR="00EC11F2" w:rsidRPr="00EC44AD" w:rsidRDefault="00EC11F2" w:rsidP="005B2254">
            <w:pPr>
              <w:pStyle w:val="rowtabella0"/>
              <w:rPr>
                <w:color w:val="002060"/>
              </w:rPr>
            </w:pPr>
            <w:r w:rsidRPr="00EC44AD">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454A0E" w14:textId="77777777" w:rsidR="00EC11F2" w:rsidRPr="00EC44AD" w:rsidRDefault="00EC11F2" w:rsidP="005B2254">
            <w:pPr>
              <w:pStyle w:val="rowtabella0"/>
              <w:rPr>
                <w:color w:val="002060"/>
              </w:rPr>
            </w:pPr>
            <w:r w:rsidRPr="00EC44AD">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6DF1E" w14:textId="77777777" w:rsidR="00EC11F2" w:rsidRPr="00EC44AD" w:rsidRDefault="00EC11F2" w:rsidP="005B2254">
            <w:pPr>
              <w:pStyle w:val="rowtabella0"/>
              <w:rPr>
                <w:color w:val="002060"/>
              </w:rPr>
            </w:pPr>
            <w:r w:rsidRPr="00EC44AD">
              <w:rPr>
                <w:color w:val="002060"/>
              </w:rPr>
              <w:t>VIA CERQUATTI</w:t>
            </w:r>
          </w:p>
        </w:tc>
      </w:tr>
      <w:tr w:rsidR="00EC11F2" w:rsidRPr="00EC44AD" w14:paraId="004B0EF3"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C4FF517" w14:textId="77777777" w:rsidR="00EC11F2" w:rsidRPr="00EC44AD" w:rsidRDefault="00EC11F2" w:rsidP="005B2254">
            <w:pPr>
              <w:pStyle w:val="rowtabella0"/>
              <w:rPr>
                <w:color w:val="002060"/>
              </w:rPr>
            </w:pPr>
            <w:r w:rsidRPr="00EC44AD">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7A27CE" w14:textId="77777777" w:rsidR="00EC11F2" w:rsidRPr="00EC44AD" w:rsidRDefault="00EC11F2" w:rsidP="005B2254">
            <w:pPr>
              <w:pStyle w:val="rowtabella0"/>
              <w:rPr>
                <w:color w:val="002060"/>
              </w:rPr>
            </w:pPr>
            <w:r w:rsidRPr="00EC44AD">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55E95E"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6ABB0" w14:textId="77777777" w:rsidR="00EC11F2" w:rsidRPr="00EC44AD" w:rsidRDefault="00EC11F2" w:rsidP="005B2254">
            <w:pPr>
              <w:pStyle w:val="rowtabella0"/>
              <w:rPr>
                <w:color w:val="002060"/>
              </w:rPr>
            </w:pPr>
            <w:r w:rsidRPr="00EC44AD">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9557866" w14:textId="77777777" w:rsidR="00EC11F2" w:rsidRPr="00EC44AD" w:rsidRDefault="00EC11F2" w:rsidP="005B2254">
            <w:pPr>
              <w:pStyle w:val="rowtabella0"/>
              <w:rPr>
                <w:color w:val="002060"/>
              </w:rPr>
            </w:pPr>
            <w:r w:rsidRPr="00EC44AD">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8A577" w14:textId="77777777" w:rsidR="00EC11F2" w:rsidRPr="00EC44AD" w:rsidRDefault="00EC11F2" w:rsidP="005B2254">
            <w:pPr>
              <w:pStyle w:val="rowtabella0"/>
              <w:rPr>
                <w:color w:val="002060"/>
              </w:rPr>
            </w:pPr>
            <w:r w:rsidRPr="00EC44AD">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F099DA" w14:textId="77777777" w:rsidR="00EC11F2" w:rsidRPr="00EC44AD" w:rsidRDefault="00EC11F2" w:rsidP="005B2254">
            <w:pPr>
              <w:pStyle w:val="rowtabella0"/>
              <w:rPr>
                <w:color w:val="002060"/>
              </w:rPr>
            </w:pPr>
            <w:r w:rsidRPr="00EC44AD">
              <w:rPr>
                <w:color w:val="002060"/>
              </w:rPr>
              <w:t xml:space="preserve">VIA MANZONI FZ. </w:t>
            </w:r>
            <w:proofErr w:type="gramStart"/>
            <w:r w:rsidRPr="00EC44AD">
              <w:rPr>
                <w:color w:val="002060"/>
              </w:rPr>
              <w:t>S.BIAGIO</w:t>
            </w:r>
            <w:proofErr w:type="gramEnd"/>
          </w:p>
        </w:tc>
      </w:tr>
      <w:tr w:rsidR="00EC11F2" w:rsidRPr="00EC44AD" w14:paraId="59A8603E"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893015" w14:textId="77777777" w:rsidR="00EC11F2" w:rsidRPr="00EC44AD" w:rsidRDefault="00EC11F2" w:rsidP="005B2254">
            <w:pPr>
              <w:pStyle w:val="rowtabella0"/>
              <w:rPr>
                <w:color w:val="002060"/>
              </w:rPr>
            </w:pPr>
            <w:r w:rsidRPr="00EC44AD">
              <w:rPr>
                <w:color w:val="002060"/>
              </w:rPr>
              <w:t>SERRALTA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66B1F" w14:textId="77777777" w:rsidR="00EC11F2" w:rsidRPr="00EC44AD" w:rsidRDefault="00EC11F2" w:rsidP="005B2254">
            <w:pPr>
              <w:pStyle w:val="rowtabella0"/>
              <w:rPr>
                <w:color w:val="002060"/>
              </w:rPr>
            </w:pPr>
            <w:r w:rsidRPr="00EC44AD">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87626"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E9939A" w14:textId="77777777" w:rsidR="00EC11F2" w:rsidRPr="00EC44AD" w:rsidRDefault="00EC11F2" w:rsidP="005B2254">
            <w:pPr>
              <w:pStyle w:val="rowtabella0"/>
              <w:rPr>
                <w:color w:val="002060"/>
              </w:rPr>
            </w:pPr>
            <w:r w:rsidRPr="00EC44AD">
              <w:rPr>
                <w:color w:val="002060"/>
              </w:rPr>
              <w:t>22/02/2025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06845" w14:textId="77777777" w:rsidR="00EC11F2" w:rsidRPr="00EC44AD" w:rsidRDefault="00EC11F2" w:rsidP="005B2254">
            <w:pPr>
              <w:pStyle w:val="rowtabella0"/>
              <w:rPr>
                <w:color w:val="002060"/>
              </w:rPr>
            </w:pPr>
            <w:r w:rsidRPr="00EC44AD">
              <w:rPr>
                <w:color w:val="002060"/>
              </w:rPr>
              <w:t>5270 PALASPORT "ALBINO CIARAPICA"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3CD311" w14:textId="77777777" w:rsidR="00EC11F2" w:rsidRPr="00EC44AD" w:rsidRDefault="00EC11F2" w:rsidP="005B2254">
            <w:pPr>
              <w:pStyle w:val="rowtabella0"/>
              <w:rPr>
                <w:color w:val="002060"/>
              </w:rPr>
            </w:pPr>
            <w:r w:rsidRPr="00EC44AD">
              <w:rPr>
                <w:color w:val="002060"/>
              </w:rPr>
              <w:t>SAN SEVERINO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7A0F44" w14:textId="77777777" w:rsidR="00EC11F2" w:rsidRPr="00EC44AD" w:rsidRDefault="00EC11F2" w:rsidP="005B2254">
            <w:pPr>
              <w:pStyle w:val="rowtabella0"/>
              <w:rPr>
                <w:color w:val="002060"/>
              </w:rPr>
            </w:pPr>
            <w:r w:rsidRPr="00EC44AD">
              <w:rPr>
                <w:color w:val="002060"/>
              </w:rPr>
              <w:t>VIALE MAZZINI</w:t>
            </w:r>
          </w:p>
        </w:tc>
      </w:tr>
    </w:tbl>
    <w:p w14:paraId="2B8121BC" w14:textId="77777777" w:rsidR="00EC11F2" w:rsidRPr="00EC44AD" w:rsidRDefault="00EC11F2" w:rsidP="00EC11F2">
      <w:pPr>
        <w:pStyle w:val="breakline"/>
        <w:rPr>
          <w:rFonts w:eastAsiaTheme="minorEastAsia"/>
          <w:color w:val="002060"/>
        </w:rPr>
      </w:pPr>
    </w:p>
    <w:p w14:paraId="13F802C4" w14:textId="77777777" w:rsidR="00EC11F2" w:rsidRPr="00EC44AD" w:rsidRDefault="00EC11F2" w:rsidP="00EC11F2">
      <w:pPr>
        <w:pStyle w:val="breakline"/>
        <w:rPr>
          <w:color w:val="002060"/>
        </w:rPr>
      </w:pPr>
    </w:p>
    <w:p w14:paraId="2C8EC809" w14:textId="77777777" w:rsidR="00EC11F2" w:rsidRPr="00EC44AD" w:rsidRDefault="00EC11F2" w:rsidP="00EC11F2">
      <w:pPr>
        <w:pStyle w:val="breakline"/>
        <w:rPr>
          <w:color w:val="002060"/>
        </w:rPr>
      </w:pPr>
    </w:p>
    <w:p w14:paraId="7C9CC8E6" w14:textId="77777777" w:rsidR="00EC11F2" w:rsidRPr="00EC44AD" w:rsidRDefault="00EC11F2" w:rsidP="00EC11F2">
      <w:pPr>
        <w:pStyle w:val="sottotitolocampionato10"/>
        <w:rPr>
          <w:color w:val="002060"/>
        </w:rPr>
      </w:pPr>
      <w:r w:rsidRPr="00EC44AD">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3"/>
        <w:gridCol w:w="2011"/>
        <w:gridCol w:w="385"/>
        <w:gridCol w:w="898"/>
        <w:gridCol w:w="1190"/>
        <w:gridCol w:w="1545"/>
        <w:gridCol w:w="1568"/>
      </w:tblGrid>
      <w:tr w:rsidR="00EC11F2" w:rsidRPr="00EC44AD" w14:paraId="1132D052"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41246"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DBE80"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221C0"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56FC9"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E2BDD"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59FD1"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0E94C"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D45FBAC"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6E86BE" w14:textId="77777777" w:rsidR="00EC11F2" w:rsidRPr="00EC44AD" w:rsidRDefault="00EC11F2" w:rsidP="005B2254">
            <w:pPr>
              <w:pStyle w:val="rowtabella0"/>
              <w:rPr>
                <w:color w:val="002060"/>
              </w:rPr>
            </w:pPr>
            <w:r w:rsidRPr="00EC44AD">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3426A0" w14:textId="77777777" w:rsidR="00EC11F2" w:rsidRPr="00EC44AD" w:rsidRDefault="00EC11F2" w:rsidP="005B2254">
            <w:pPr>
              <w:pStyle w:val="rowtabella0"/>
              <w:rPr>
                <w:color w:val="002060"/>
              </w:rPr>
            </w:pPr>
            <w:r w:rsidRPr="00EC44AD">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AAEC7"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FDC4A" w14:textId="77777777" w:rsidR="00EC11F2" w:rsidRPr="00EC44AD" w:rsidRDefault="00EC11F2" w:rsidP="005B2254">
            <w:pPr>
              <w:pStyle w:val="rowtabella0"/>
              <w:rPr>
                <w:color w:val="002060"/>
              </w:rPr>
            </w:pPr>
            <w:r w:rsidRPr="00EC44AD">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2CE1C" w14:textId="77777777" w:rsidR="00EC11F2" w:rsidRPr="00EC44AD" w:rsidRDefault="00EC11F2" w:rsidP="005B2254">
            <w:pPr>
              <w:pStyle w:val="rowtabella0"/>
              <w:rPr>
                <w:color w:val="002060"/>
              </w:rPr>
            </w:pPr>
            <w:r w:rsidRPr="00EC44AD">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E9F019" w14:textId="77777777" w:rsidR="00EC11F2" w:rsidRPr="00EC44AD" w:rsidRDefault="00EC11F2" w:rsidP="005B2254">
            <w:pPr>
              <w:pStyle w:val="rowtabella0"/>
              <w:rPr>
                <w:color w:val="002060"/>
              </w:rPr>
            </w:pPr>
            <w:r w:rsidRPr="00EC44AD">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CC673" w14:textId="77777777" w:rsidR="00EC11F2" w:rsidRPr="00EC44AD" w:rsidRDefault="00EC11F2" w:rsidP="005B2254">
            <w:pPr>
              <w:pStyle w:val="rowtabella0"/>
              <w:rPr>
                <w:color w:val="002060"/>
              </w:rPr>
            </w:pPr>
            <w:r w:rsidRPr="00EC44AD">
              <w:rPr>
                <w:color w:val="002060"/>
              </w:rPr>
              <w:t>VIA CORRADI</w:t>
            </w:r>
          </w:p>
        </w:tc>
      </w:tr>
      <w:tr w:rsidR="00EC11F2" w:rsidRPr="00EC44AD" w14:paraId="679A142A"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D4E3C8" w14:textId="77777777" w:rsidR="00EC11F2" w:rsidRPr="00EC44AD" w:rsidRDefault="00EC11F2" w:rsidP="005B2254">
            <w:pPr>
              <w:pStyle w:val="rowtabella0"/>
              <w:rPr>
                <w:color w:val="002060"/>
              </w:rPr>
            </w:pPr>
            <w:r w:rsidRPr="00EC44AD">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33184" w14:textId="77777777" w:rsidR="00EC11F2" w:rsidRPr="00EC44AD" w:rsidRDefault="00EC11F2" w:rsidP="005B2254">
            <w:pPr>
              <w:pStyle w:val="rowtabella0"/>
              <w:rPr>
                <w:color w:val="002060"/>
              </w:rPr>
            </w:pPr>
            <w:r w:rsidRPr="00EC44AD">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FF8832"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618A794"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E1A231" w14:textId="77777777" w:rsidR="00EC11F2" w:rsidRPr="00EC44AD" w:rsidRDefault="00EC11F2" w:rsidP="005B2254">
            <w:pPr>
              <w:pStyle w:val="rowtabella0"/>
              <w:rPr>
                <w:color w:val="002060"/>
              </w:rPr>
            </w:pPr>
            <w:r w:rsidRPr="00EC44AD">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18324D" w14:textId="77777777" w:rsidR="00EC11F2" w:rsidRPr="00EC44AD" w:rsidRDefault="00EC11F2" w:rsidP="005B2254">
            <w:pPr>
              <w:pStyle w:val="rowtabella0"/>
              <w:rPr>
                <w:color w:val="002060"/>
              </w:rPr>
            </w:pPr>
            <w:r w:rsidRPr="00EC44A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EA198" w14:textId="77777777" w:rsidR="00EC11F2" w:rsidRPr="00EC44AD" w:rsidRDefault="00EC11F2" w:rsidP="005B2254">
            <w:pPr>
              <w:pStyle w:val="rowtabella0"/>
              <w:rPr>
                <w:color w:val="002060"/>
              </w:rPr>
            </w:pPr>
            <w:r w:rsidRPr="00EC44AD">
              <w:rPr>
                <w:color w:val="002060"/>
              </w:rPr>
              <w:t xml:space="preserve">VIA </w:t>
            </w:r>
            <w:proofErr w:type="gramStart"/>
            <w:r w:rsidRPr="00EC44AD">
              <w:rPr>
                <w:color w:val="002060"/>
              </w:rPr>
              <w:t>C.ULPIANI</w:t>
            </w:r>
            <w:proofErr w:type="gramEnd"/>
          </w:p>
        </w:tc>
      </w:tr>
      <w:tr w:rsidR="00EC11F2" w:rsidRPr="00EC44AD" w14:paraId="3031AA5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048832" w14:textId="77777777" w:rsidR="00EC11F2" w:rsidRPr="00EC44AD" w:rsidRDefault="00EC11F2" w:rsidP="005B2254">
            <w:pPr>
              <w:pStyle w:val="rowtabella0"/>
              <w:rPr>
                <w:color w:val="002060"/>
              </w:rPr>
            </w:pPr>
            <w:r w:rsidRPr="00EC44AD">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1E9A015" w14:textId="77777777" w:rsidR="00EC11F2" w:rsidRPr="00EC44AD" w:rsidRDefault="00EC11F2" w:rsidP="005B2254">
            <w:pPr>
              <w:pStyle w:val="rowtabella0"/>
              <w:rPr>
                <w:color w:val="002060"/>
              </w:rPr>
            </w:pPr>
            <w:r w:rsidRPr="00EC44AD">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AF2F22"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AFD53C" w14:textId="77777777" w:rsidR="00EC11F2" w:rsidRPr="00EC44AD" w:rsidRDefault="00EC11F2" w:rsidP="005B2254">
            <w:pPr>
              <w:pStyle w:val="rowtabella0"/>
              <w:rPr>
                <w:color w:val="002060"/>
              </w:rPr>
            </w:pPr>
            <w:r w:rsidRPr="00EC44AD">
              <w:rPr>
                <w:color w:val="002060"/>
              </w:rPr>
              <w:t>21/02/2025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944D3D" w14:textId="77777777" w:rsidR="00EC11F2" w:rsidRPr="00EC44AD" w:rsidRDefault="00EC11F2" w:rsidP="005B2254">
            <w:pPr>
              <w:pStyle w:val="rowtabella0"/>
              <w:rPr>
                <w:color w:val="002060"/>
              </w:rPr>
            </w:pPr>
            <w:r w:rsidRPr="00EC44AD">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641379" w14:textId="77777777" w:rsidR="00EC11F2" w:rsidRPr="00EC44AD" w:rsidRDefault="00EC11F2" w:rsidP="005B2254">
            <w:pPr>
              <w:pStyle w:val="rowtabella0"/>
              <w:rPr>
                <w:color w:val="002060"/>
              </w:rPr>
            </w:pPr>
            <w:r w:rsidRPr="00EC44AD">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4BDB88" w14:textId="77777777" w:rsidR="00EC11F2" w:rsidRPr="00EC44AD" w:rsidRDefault="00EC11F2" w:rsidP="005B2254">
            <w:pPr>
              <w:pStyle w:val="rowtabella0"/>
              <w:rPr>
                <w:color w:val="002060"/>
              </w:rPr>
            </w:pPr>
            <w:r w:rsidRPr="00EC44AD">
              <w:rPr>
                <w:color w:val="002060"/>
              </w:rPr>
              <w:t xml:space="preserve">LOC.MONTEROCCO VIA </w:t>
            </w:r>
            <w:proofErr w:type="gramStart"/>
            <w:r w:rsidRPr="00EC44AD">
              <w:rPr>
                <w:color w:val="002060"/>
              </w:rPr>
              <w:t>A.MANCINI</w:t>
            </w:r>
            <w:proofErr w:type="gramEnd"/>
          </w:p>
        </w:tc>
      </w:tr>
      <w:tr w:rsidR="00EC11F2" w:rsidRPr="00EC44AD" w14:paraId="6EB6FB13"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01BA6" w14:textId="77777777" w:rsidR="00EC11F2" w:rsidRPr="00EC44AD" w:rsidRDefault="00EC11F2" w:rsidP="005B2254">
            <w:pPr>
              <w:pStyle w:val="rowtabella0"/>
              <w:rPr>
                <w:color w:val="002060"/>
              </w:rPr>
            </w:pPr>
            <w:r w:rsidRPr="00EC44AD">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1A5EB" w14:textId="77777777" w:rsidR="00EC11F2" w:rsidRPr="00EC44AD" w:rsidRDefault="00EC11F2" w:rsidP="005B2254">
            <w:pPr>
              <w:pStyle w:val="rowtabella0"/>
              <w:rPr>
                <w:color w:val="002060"/>
              </w:rPr>
            </w:pPr>
            <w:r w:rsidRPr="00EC44AD">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616F087"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91641CF" w14:textId="77777777" w:rsidR="00EC11F2" w:rsidRPr="00EC44AD" w:rsidRDefault="00EC11F2" w:rsidP="005B2254">
            <w:pPr>
              <w:pStyle w:val="rowtabella0"/>
              <w:rPr>
                <w:color w:val="002060"/>
              </w:rPr>
            </w:pPr>
            <w:r w:rsidRPr="00EC44AD">
              <w:rPr>
                <w:color w:val="002060"/>
              </w:rPr>
              <w:t>21/02/2025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E78913" w14:textId="77777777" w:rsidR="00EC11F2" w:rsidRPr="00EC44AD" w:rsidRDefault="00EC11F2" w:rsidP="005B2254">
            <w:pPr>
              <w:pStyle w:val="rowtabella0"/>
              <w:rPr>
                <w:color w:val="002060"/>
              </w:rPr>
            </w:pPr>
            <w:r w:rsidRPr="00EC44AD">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8286CD" w14:textId="77777777" w:rsidR="00EC11F2" w:rsidRPr="00EC44AD" w:rsidRDefault="00EC11F2" w:rsidP="005B2254">
            <w:pPr>
              <w:pStyle w:val="rowtabella0"/>
              <w:rPr>
                <w:color w:val="002060"/>
              </w:rPr>
            </w:pPr>
            <w:r w:rsidRPr="00EC44AD">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7A4BB4" w14:textId="77777777" w:rsidR="00EC11F2" w:rsidRPr="00EC44AD" w:rsidRDefault="00EC11F2" w:rsidP="005B2254">
            <w:pPr>
              <w:pStyle w:val="rowtabella0"/>
              <w:rPr>
                <w:color w:val="002060"/>
              </w:rPr>
            </w:pPr>
            <w:r w:rsidRPr="00EC44AD">
              <w:rPr>
                <w:color w:val="002060"/>
              </w:rPr>
              <w:t>FRAZ.PAGLIARE VIA VECCHI</w:t>
            </w:r>
          </w:p>
        </w:tc>
      </w:tr>
      <w:tr w:rsidR="00EC11F2" w:rsidRPr="00EC44AD" w14:paraId="67E73ED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CAFB11" w14:textId="77777777" w:rsidR="00EC11F2" w:rsidRPr="00EC44AD" w:rsidRDefault="00EC11F2" w:rsidP="005B2254">
            <w:pPr>
              <w:pStyle w:val="rowtabella0"/>
              <w:rPr>
                <w:color w:val="002060"/>
              </w:rPr>
            </w:pPr>
            <w:proofErr w:type="gramStart"/>
            <w:r w:rsidRPr="00EC44AD">
              <w:rPr>
                <w:color w:val="002060"/>
              </w:rPr>
              <w:t>U.MANDOLESI</w:t>
            </w:r>
            <w:proofErr w:type="gramEnd"/>
            <w:r w:rsidRPr="00EC44AD">
              <w:rPr>
                <w:color w:val="002060"/>
              </w:rPr>
              <w:t xml:space="preserve">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0EA79A" w14:textId="77777777" w:rsidR="00EC11F2" w:rsidRPr="00EC44AD" w:rsidRDefault="00EC11F2" w:rsidP="005B2254">
            <w:pPr>
              <w:pStyle w:val="rowtabella0"/>
              <w:rPr>
                <w:color w:val="002060"/>
              </w:rPr>
            </w:pPr>
            <w:r w:rsidRPr="00EC44AD">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406C20"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80F5C5"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6160DB" w14:textId="77777777" w:rsidR="00EC11F2" w:rsidRPr="00EC44AD" w:rsidRDefault="00EC11F2" w:rsidP="005B2254">
            <w:pPr>
              <w:pStyle w:val="rowtabella0"/>
              <w:rPr>
                <w:color w:val="002060"/>
              </w:rPr>
            </w:pPr>
            <w:r w:rsidRPr="00EC44AD">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CD86AE" w14:textId="77777777" w:rsidR="00EC11F2" w:rsidRPr="00EC44AD" w:rsidRDefault="00EC11F2" w:rsidP="005B2254">
            <w:pPr>
              <w:pStyle w:val="rowtabella0"/>
              <w:rPr>
                <w:color w:val="002060"/>
              </w:rPr>
            </w:pPr>
            <w:r w:rsidRPr="00EC44AD">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B481E0" w14:textId="77777777" w:rsidR="00EC11F2" w:rsidRPr="00EC44AD" w:rsidRDefault="00EC11F2" w:rsidP="005B2254">
            <w:pPr>
              <w:pStyle w:val="rowtabella0"/>
              <w:rPr>
                <w:color w:val="002060"/>
              </w:rPr>
            </w:pPr>
            <w:r w:rsidRPr="00EC44AD">
              <w:rPr>
                <w:color w:val="002060"/>
              </w:rPr>
              <w:t>VIA SALVO D'ACQUISTO</w:t>
            </w:r>
          </w:p>
        </w:tc>
      </w:tr>
      <w:tr w:rsidR="00EC11F2" w:rsidRPr="00EC44AD" w14:paraId="4A30625C"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62E7D2" w14:textId="77777777" w:rsidR="00EC11F2" w:rsidRPr="00EC44AD" w:rsidRDefault="00EC11F2" w:rsidP="005B2254">
            <w:pPr>
              <w:pStyle w:val="rowtabella0"/>
              <w:rPr>
                <w:color w:val="002060"/>
              </w:rPr>
            </w:pPr>
            <w:r w:rsidRPr="00EC44AD">
              <w:rPr>
                <w:color w:val="002060"/>
              </w:rPr>
              <w:lastRenderedPageBreak/>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426B9" w14:textId="77777777" w:rsidR="00EC11F2" w:rsidRPr="00EC44AD" w:rsidRDefault="00EC11F2" w:rsidP="005B2254">
            <w:pPr>
              <w:pStyle w:val="rowtabella0"/>
              <w:rPr>
                <w:color w:val="002060"/>
              </w:rPr>
            </w:pPr>
            <w:r w:rsidRPr="00EC44AD">
              <w:rPr>
                <w:color w:val="002060"/>
              </w:rPr>
              <w:t>REAL SAN 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E7355"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0B3B7B" w14:textId="77777777" w:rsidR="00EC11F2" w:rsidRPr="00EC44AD" w:rsidRDefault="00EC11F2" w:rsidP="005B2254">
            <w:pPr>
              <w:pStyle w:val="rowtabella0"/>
              <w:rPr>
                <w:color w:val="002060"/>
              </w:rPr>
            </w:pPr>
            <w:r w:rsidRPr="00EC44AD">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5889F" w14:textId="77777777" w:rsidR="00EC11F2" w:rsidRPr="00EC44AD" w:rsidRDefault="00EC11F2" w:rsidP="005B2254">
            <w:pPr>
              <w:pStyle w:val="rowtabella0"/>
              <w:rPr>
                <w:color w:val="002060"/>
              </w:rPr>
            </w:pPr>
            <w:r w:rsidRPr="00EC44AD">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6F24E" w14:textId="77777777" w:rsidR="00EC11F2" w:rsidRPr="00EC44AD" w:rsidRDefault="00EC11F2" w:rsidP="005B2254">
            <w:pPr>
              <w:pStyle w:val="rowtabella0"/>
              <w:rPr>
                <w:color w:val="002060"/>
              </w:rPr>
            </w:pPr>
            <w:r w:rsidRPr="00EC44AD">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AA389" w14:textId="77777777" w:rsidR="00EC11F2" w:rsidRPr="00EC44AD" w:rsidRDefault="00EC11F2" w:rsidP="005B2254">
            <w:pPr>
              <w:pStyle w:val="rowtabella0"/>
              <w:rPr>
                <w:color w:val="002060"/>
              </w:rPr>
            </w:pPr>
            <w:r w:rsidRPr="00EC44AD">
              <w:rPr>
                <w:color w:val="002060"/>
              </w:rPr>
              <w:t>VIA FAVETO</w:t>
            </w:r>
          </w:p>
        </w:tc>
      </w:tr>
    </w:tbl>
    <w:p w14:paraId="3D3A47FA" w14:textId="77777777" w:rsidR="00EC11F2" w:rsidRPr="00C5602B" w:rsidRDefault="00EC11F2" w:rsidP="00EC11F2">
      <w:pPr>
        <w:pStyle w:val="breakline"/>
        <w:rPr>
          <w:rFonts w:eastAsiaTheme="minorEastAsia"/>
          <w:color w:val="002060"/>
        </w:rPr>
      </w:pPr>
    </w:p>
    <w:p w14:paraId="7FE82984" w14:textId="77777777" w:rsidR="00EC11F2" w:rsidRPr="00C5602B" w:rsidRDefault="00EC11F2" w:rsidP="00EC11F2">
      <w:pPr>
        <w:pStyle w:val="breakline"/>
        <w:rPr>
          <w:color w:val="002060"/>
        </w:rPr>
      </w:pPr>
    </w:p>
    <w:p w14:paraId="088DBC25" w14:textId="77777777" w:rsidR="00EC11F2" w:rsidRPr="00C5602B" w:rsidRDefault="00EC11F2" w:rsidP="00EC11F2">
      <w:pPr>
        <w:pStyle w:val="titolocampionato0"/>
        <w:shd w:val="clear" w:color="auto" w:fill="CCCCCC"/>
        <w:spacing w:before="80" w:after="40"/>
        <w:rPr>
          <w:color w:val="002060"/>
        </w:rPr>
      </w:pPr>
      <w:r w:rsidRPr="00C5602B">
        <w:rPr>
          <w:color w:val="002060"/>
        </w:rPr>
        <w:t>CALCIO A CINQUE SERIE D</w:t>
      </w:r>
    </w:p>
    <w:p w14:paraId="3991A2B1" w14:textId="77777777" w:rsidR="00EC11F2" w:rsidRPr="00C5602B" w:rsidRDefault="00EC11F2" w:rsidP="00EC11F2">
      <w:pPr>
        <w:pStyle w:val="titoloprinc0"/>
        <w:rPr>
          <w:color w:val="002060"/>
        </w:rPr>
      </w:pPr>
      <w:r w:rsidRPr="00C5602B">
        <w:rPr>
          <w:color w:val="002060"/>
        </w:rPr>
        <w:t>RISULTATI</w:t>
      </w:r>
    </w:p>
    <w:p w14:paraId="231B3619" w14:textId="77777777" w:rsidR="00EC11F2" w:rsidRPr="00C5602B" w:rsidRDefault="00EC11F2" w:rsidP="00EC11F2">
      <w:pPr>
        <w:pStyle w:val="breakline"/>
        <w:rPr>
          <w:color w:val="002060"/>
        </w:rPr>
      </w:pPr>
    </w:p>
    <w:p w14:paraId="65F70FBB" w14:textId="77777777" w:rsidR="00EC11F2" w:rsidRPr="00C5602B" w:rsidRDefault="00EC11F2" w:rsidP="00EC11F2">
      <w:pPr>
        <w:pStyle w:val="sottotitolocampionato10"/>
        <w:rPr>
          <w:color w:val="002060"/>
        </w:rPr>
      </w:pPr>
      <w:r w:rsidRPr="00C5602B">
        <w:rPr>
          <w:color w:val="002060"/>
        </w:rPr>
        <w:t>RISULTATI UFFICIALI GARE DEL 14/02/2025</w:t>
      </w:r>
    </w:p>
    <w:p w14:paraId="03F05307"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34B4935B"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48AC6B6B"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3F291B63"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5D42B" w14:textId="77777777" w:rsidR="00EC11F2" w:rsidRPr="00C5602B" w:rsidRDefault="00EC11F2" w:rsidP="005B2254">
                  <w:pPr>
                    <w:pStyle w:val="headertabella0"/>
                    <w:rPr>
                      <w:color w:val="002060"/>
                    </w:rPr>
                  </w:pPr>
                  <w:r w:rsidRPr="00C5602B">
                    <w:rPr>
                      <w:color w:val="002060"/>
                    </w:rPr>
                    <w:t>GIRONE A - 4 Giornata - R</w:t>
                  </w:r>
                </w:p>
              </w:tc>
            </w:tr>
            <w:tr w:rsidR="00EC11F2" w:rsidRPr="00C5602B" w14:paraId="17898946"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C6D6C" w14:textId="77777777" w:rsidR="00EC11F2" w:rsidRPr="00C5602B" w:rsidRDefault="00EC11F2" w:rsidP="005B2254">
                  <w:pPr>
                    <w:pStyle w:val="rowtabella0"/>
                    <w:rPr>
                      <w:color w:val="002060"/>
                    </w:rPr>
                  </w:pPr>
                  <w:r w:rsidRPr="00C5602B">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E9483" w14:textId="77777777" w:rsidR="00EC11F2" w:rsidRPr="00C5602B" w:rsidRDefault="00EC11F2" w:rsidP="005B2254">
                  <w:pPr>
                    <w:pStyle w:val="rowtabella0"/>
                    <w:rPr>
                      <w:color w:val="002060"/>
                    </w:rPr>
                  </w:pPr>
                  <w:r w:rsidRPr="00C5602B">
                    <w:rPr>
                      <w:color w:val="002060"/>
                    </w:rPr>
                    <w:t>- SPECIAL ONE SPORTING CLUB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43BFB" w14:textId="77777777" w:rsidR="00EC11F2" w:rsidRPr="00C5602B" w:rsidRDefault="00EC11F2" w:rsidP="005B2254">
                  <w:pPr>
                    <w:pStyle w:val="rowtabella0"/>
                    <w:jc w:val="center"/>
                    <w:rPr>
                      <w:color w:val="002060"/>
                    </w:rPr>
                  </w:pPr>
                  <w:r w:rsidRPr="00C5602B">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DF696" w14:textId="77777777" w:rsidR="00EC11F2" w:rsidRPr="00C5602B" w:rsidRDefault="00EC11F2" w:rsidP="005B2254">
                  <w:pPr>
                    <w:pStyle w:val="rowtabella0"/>
                    <w:jc w:val="center"/>
                    <w:rPr>
                      <w:color w:val="002060"/>
                    </w:rPr>
                  </w:pPr>
                  <w:r w:rsidRPr="00C5602B">
                    <w:rPr>
                      <w:color w:val="002060"/>
                    </w:rPr>
                    <w:t> </w:t>
                  </w:r>
                </w:p>
              </w:tc>
            </w:tr>
            <w:tr w:rsidR="00EC11F2" w:rsidRPr="00C5602B" w14:paraId="16AB40F8"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3FF6D" w14:textId="77777777" w:rsidR="00EC11F2" w:rsidRPr="00C5602B" w:rsidRDefault="00EC11F2" w:rsidP="005B2254">
                  <w:pPr>
                    <w:pStyle w:val="rowtabella0"/>
                    <w:rPr>
                      <w:color w:val="002060"/>
                    </w:rPr>
                  </w:pPr>
                  <w:r w:rsidRPr="00C5602B">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4AA688" w14:textId="77777777" w:rsidR="00EC11F2" w:rsidRPr="00C5602B" w:rsidRDefault="00EC11F2" w:rsidP="005B2254">
                  <w:pPr>
                    <w:pStyle w:val="rowtabella0"/>
                    <w:rPr>
                      <w:color w:val="002060"/>
                    </w:rPr>
                  </w:pPr>
                  <w:r w:rsidRPr="00C5602B">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37025" w14:textId="77777777" w:rsidR="00EC11F2" w:rsidRPr="00C5602B" w:rsidRDefault="00EC11F2" w:rsidP="005B2254">
                  <w:pPr>
                    <w:pStyle w:val="rowtabella0"/>
                    <w:jc w:val="center"/>
                    <w:rPr>
                      <w:color w:val="002060"/>
                    </w:rPr>
                  </w:pPr>
                  <w:r w:rsidRPr="00C5602B">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5212E1" w14:textId="77777777" w:rsidR="00EC11F2" w:rsidRPr="00C5602B" w:rsidRDefault="00EC11F2" w:rsidP="005B2254">
                  <w:pPr>
                    <w:pStyle w:val="rowtabella0"/>
                    <w:jc w:val="center"/>
                    <w:rPr>
                      <w:color w:val="002060"/>
                    </w:rPr>
                  </w:pPr>
                  <w:r w:rsidRPr="00C5602B">
                    <w:rPr>
                      <w:color w:val="002060"/>
                    </w:rPr>
                    <w:t> </w:t>
                  </w:r>
                </w:p>
              </w:tc>
            </w:tr>
            <w:tr w:rsidR="00EC11F2" w:rsidRPr="00C5602B" w14:paraId="01334614"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E82E0E" w14:textId="77777777" w:rsidR="00EC11F2" w:rsidRPr="00C5602B" w:rsidRDefault="00EC11F2" w:rsidP="005B2254">
                  <w:pPr>
                    <w:pStyle w:val="rowtabella0"/>
                    <w:rPr>
                      <w:color w:val="002060"/>
                    </w:rPr>
                  </w:pPr>
                  <w:r w:rsidRPr="00C5602B">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3B9F42" w14:textId="77777777" w:rsidR="00EC11F2" w:rsidRPr="00C5602B" w:rsidRDefault="00EC11F2" w:rsidP="005B2254">
                  <w:pPr>
                    <w:pStyle w:val="rowtabella0"/>
                    <w:rPr>
                      <w:color w:val="002060"/>
                    </w:rPr>
                  </w:pPr>
                  <w:r w:rsidRPr="00C5602B">
                    <w:rPr>
                      <w:color w:val="002060"/>
                    </w:rPr>
                    <w:t>- URBINO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A598E73" w14:textId="77777777" w:rsidR="00EC11F2" w:rsidRPr="00C5602B" w:rsidRDefault="00EC11F2" w:rsidP="005B2254">
                  <w:pPr>
                    <w:pStyle w:val="rowtabella0"/>
                    <w:jc w:val="center"/>
                    <w:rPr>
                      <w:color w:val="002060"/>
                    </w:rPr>
                  </w:pPr>
                  <w:r w:rsidRPr="00C5602B">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BACC10" w14:textId="77777777" w:rsidR="00EC11F2" w:rsidRPr="00C5602B" w:rsidRDefault="00EC11F2" w:rsidP="005B2254">
                  <w:pPr>
                    <w:pStyle w:val="rowtabella0"/>
                    <w:jc w:val="center"/>
                    <w:rPr>
                      <w:color w:val="002060"/>
                    </w:rPr>
                  </w:pPr>
                  <w:r w:rsidRPr="00C5602B">
                    <w:rPr>
                      <w:color w:val="002060"/>
                    </w:rPr>
                    <w:t> </w:t>
                  </w:r>
                </w:p>
              </w:tc>
            </w:tr>
            <w:tr w:rsidR="00EC11F2" w:rsidRPr="00C5602B" w14:paraId="0FE43BD7"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140C96" w14:textId="77777777" w:rsidR="00EC11F2" w:rsidRPr="00C5602B" w:rsidRDefault="00EC11F2" w:rsidP="005B2254">
                  <w:pPr>
                    <w:pStyle w:val="rowtabella0"/>
                    <w:rPr>
                      <w:color w:val="002060"/>
                    </w:rPr>
                  </w:pPr>
                  <w:r w:rsidRPr="00C5602B">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733AD7C" w14:textId="77777777" w:rsidR="00EC11F2" w:rsidRPr="00C5602B" w:rsidRDefault="00EC11F2" w:rsidP="005B2254">
                  <w:pPr>
                    <w:pStyle w:val="rowtabella0"/>
                    <w:rPr>
                      <w:color w:val="002060"/>
                    </w:rPr>
                  </w:pPr>
                  <w:r w:rsidRPr="00C5602B">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934EF8" w14:textId="77777777" w:rsidR="00EC11F2" w:rsidRPr="00C5602B" w:rsidRDefault="00EC11F2" w:rsidP="005B2254">
                  <w:pPr>
                    <w:pStyle w:val="rowtabella0"/>
                    <w:jc w:val="center"/>
                    <w:rPr>
                      <w:color w:val="002060"/>
                    </w:rPr>
                  </w:pPr>
                  <w:r w:rsidRPr="00C5602B">
                    <w:rPr>
                      <w:color w:val="002060"/>
                    </w:rPr>
                    <w:t>5 - 8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944E1" w14:textId="77777777" w:rsidR="00EC11F2" w:rsidRPr="00C5602B" w:rsidRDefault="00EC11F2" w:rsidP="005B2254">
                  <w:pPr>
                    <w:pStyle w:val="rowtabella0"/>
                    <w:jc w:val="center"/>
                    <w:rPr>
                      <w:color w:val="002060"/>
                    </w:rPr>
                  </w:pPr>
                  <w:r w:rsidRPr="00C5602B">
                    <w:rPr>
                      <w:color w:val="002060"/>
                    </w:rPr>
                    <w:t> </w:t>
                  </w:r>
                </w:p>
              </w:tc>
            </w:tr>
            <w:tr w:rsidR="00EC11F2" w:rsidRPr="00C5602B" w14:paraId="5173152F"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86140" w14:textId="77777777" w:rsidR="00EC11F2" w:rsidRPr="00C5602B" w:rsidRDefault="00EC11F2" w:rsidP="005B2254">
                  <w:pPr>
                    <w:pStyle w:val="rowtabella0"/>
                    <w:rPr>
                      <w:color w:val="002060"/>
                    </w:rPr>
                  </w:pPr>
                  <w:r w:rsidRPr="00C5602B">
                    <w:rPr>
                      <w:color w:val="002060"/>
                    </w:rPr>
                    <w:t>(1) SAN COSTANZO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17AC4B" w14:textId="77777777" w:rsidR="00EC11F2" w:rsidRPr="00C5602B" w:rsidRDefault="00EC11F2" w:rsidP="005B2254">
                  <w:pPr>
                    <w:pStyle w:val="rowtabella0"/>
                    <w:rPr>
                      <w:color w:val="002060"/>
                    </w:rPr>
                  </w:pPr>
                  <w:r w:rsidRPr="00C5602B">
                    <w:rPr>
                      <w:color w:val="002060"/>
                    </w:rPr>
                    <w:t>- DURANTINA SANTA CECILIA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397D22" w14:textId="77777777" w:rsidR="00EC11F2" w:rsidRPr="00C5602B" w:rsidRDefault="00EC11F2" w:rsidP="005B2254">
                  <w:pPr>
                    <w:pStyle w:val="rowtabella0"/>
                    <w:jc w:val="center"/>
                    <w:rPr>
                      <w:color w:val="002060"/>
                    </w:rPr>
                  </w:pPr>
                  <w:r w:rsidRPr="00C5602B">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824A8E" w14:textId="77777777" w:rsidR="00EC11F2" w:rsidRPr="00C5602B" w:rsidRDefault="00EC11F2" w:rsidP="005B2254">
                  <w:pPr>
                    <w:pStyle w:val="rowtabella0"/>
                    <w:jc w:val="center"/>
                    <w:rPr>
                      <w:color w:val="002060"/>
                    </w:rPr>
                  </w:pPr>
                  <w:r w:rsidRPr="00C5602B">
                    <w:rPr>
                      <w:color w:val="002060"/>
                    </w:rPr>
                    <w:t> </w:t>
                  </w:r>
                </w:p>
              </w:tc>
            </w:tr>
            <w:tr w:rsidR="00EC11F2" w:rsidRPr="00C5602B" w14:paraId="431EFD9D"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007F9F" w14:textId="77777777" w:rsidR="00EC11F2" w:rsidRPr="00C5602B" w:rsidRDefault="00EC11F2" w:rsidP="005B2254">
                  <w:pPr>
                    <w:pStyle w:val="rowtabella0"/>
                    <w:rPr>
                      <w:color w:val="002060"/>
                    </w:rPr>
                  </w:pPr>
                  <w:r w:rsidRPr="00C5602B">
                    <w:rPr>
                      <w:color w:val="002060"/>
                    </w:rPr>
                    <w:t xml:space="preserve">(1) SPECIAL ONE SPORTING </w:t>
                  </w:r>
                  <w:proofErr w:type="gramStart"/>
                  <w:r w:rsidRPr="00C5602B">
                    <w:rPr>
                      <w:color w:val="002060"/>
                    </w:rPr>
                    <w:t>SQ.B</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CBE8A" w14:textId="77777777" w:rsidR="00EC11F2" w:rsidRPr="00C5602B" w:rsidRDefault="00EC11F2" w:rsidP="005B2254">
                  <w:pPr>
                    <w:pStyle w:val="rowtabella0"/>
                    <w:rPr>
                      <w:color w:val="002060"/>
                    </w:rPr>
                  </w:pPr>
                  <w:r w:rsidRPr="00C5602B">
                    <w:rPr>
                      <w:color w:val="002060"/>
                    </w:rPr>
                    <w:t>- VADO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96B4C9" w14:textId="77777777" w:rsidR="00EC11F2" w:rsidRPr="00C5602B" w:rsidRDefault="00EC11F2" w:rsidP="005B2254">
                  <w:pPr>
                    <w:pStyle w:val="rowtabella0"/>
                    <w:jc w:val="center"/>
                    <w:rPr>
                      <w:color w:val="002060"/>
                    </w:rPr>
                  </w:pPr>
                  <w:r w:rsidRPr="00C5602B">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25836" w14:textId="77777777" w:rsidR="00EC11F2" w:rsidRPr="00C5602B" w:rsidRDefault="00EC11F2" w:rsidP="005B2254">
                  <w:pPr>
                    <w:pStyle w:val="rowtabella0"/>
                    <w:jc w:val="center"/>
                    <w:rPr>
                      <w:color w:val="002060"/>
                    </w:rPr>
                  </w:pPr>
                  <w:r w:rsidRPr="00C5602B">
                    <w:rPr>
                      <w:color w:val="002060"/>
                    </w:rPr>
                    <w:t> </w:t>
                  </w:r>
                </w:p>
              </w:tc>
            </w:tr>
            <w:tr w:rsidR="00EC11F2" w:rsidRPr="00C5602B" w14:paraId="32BD7F54"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16F43C64" w14:textId="77777777" w:rsidR="00EC11F2" w:rsidRPr="00C5602B" w:rsidRDefault="00EC11F2" w:rsidP="005B2254">
                  <w:pPr>
                    <w:pStyle w:val="rowtabella0"/>
                    <w:rPr>
                      <w:color w:val="002060"/>
                    </w:rPr>
                  </w:pPr>
                  <w:r w:rsidRPr="00C5602B">
                    <w:rPr>
                      <w:color w:val="002060"/>
                    </w:rPr>
                    <w:t>(1) - disputata il 15/02/2025</w:t>
                  </w:r>
                </w:p>
              </w:tc>
            </w:tr>
          </w:tbl>
          <w:p w14:paraId="2ACA796E"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2A665028"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1487A" w14:textId="77777777" w:rsidR="00EC11F2" w:rsidRPr="00C5602B" w:rsidRDefault="00EC11F2" w:rsidP="005B2254">
                  <w:pPr>
                    <w:pStyle w:val="headertabella0"/>
                    <w:rPr>
                      <w:color w:val="002060"/>
                    </w:rPr>
                  </w:pPr>
                  <w:r w:rsidRPr="00C5602B">
                    <w:rPr>
                      <w:color w:val="002060"/>
                    </w:rPr>
                    <w:t>GIRONE B - 4 Giornata - R</w:t>
                  </w:r>
                </w:p>
              </w:tc>
            </w:tr>
            <w:tr w:rsidR="00EC11F2" w:rsidRPr="00C5602B" w14:paraId="2D57A17A"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DCE39" w14:textId="77777777" w:rsidR="00EC11F2" w:rsidRPr="00C5602B" w:rsidRDefault="00EC11F2" w:rsidP="005B2254">
                  <w:pPr>
                    <w:pStyle w:val="rowtabella0"/>
                    <w:rPr>
                      <w:color w:val="002060"/>
                    </w:rPr>
                  </w:pPr>
                  <w:r w:rsidRPr="00C5602B">
                    <w:rPr>
                      <w:color w:val="002060"/>
                    </w:rPr>
                    <w:t>(1) ATLETICO CHIARAVALLE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D2352" w14:textId="77777777" w:rsidR="00EC11F2" w:rsidRPr="00C5602B" w:rsidRDefault="00EC11F2" w:rsidP="005B2254">
                  <w:pPr>
                    <w:pStyle w:val="rowtabella0"/>
                    <w:rPr>
                      <w:color w:val="002060"/>
                    </w:rPr>
                  </w:pPr>
                  <w:r w:rsidRPr="00C5602B">
                    <w:rPr>
                      <w:color w:val="002060"/>
                    </w:rPr>
                    <w:t>- REAL CASEBRUCIATE W.FIRE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0C6A0" w14:textId="77777777" w:rsidR="00EC11F2" w:rsidRPr="00C5602B" w:rsidRDefault="00EC11F2" w:rsidP="005B2254">
                  <w:pPr>
                    <w:pStyle w:val="rowtabella0"/>
                    <w:jc w:val="center"/>
                    <w:rPr>
                      <w:color w:val="002060"/>
                    </w:rPr>
                  </w:pPr>
                  <w:r w:rsidRPr="00C5602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0A6B1" w14:textId="77777777" w:rsidR="00EC11F2" w:rsidRPr="00C5602B" w:rsidRDefault="00EC11F2" w:rsidP="005B2254">
                  <w:pPr>
                    <w:pStyle w:val="rowtabella0"/>
                    <w:jc w:val="center"/>
                    <w:rPr>
                      <w:color w:val="002060"/>
                    </w:rPr>
                  </w:pPr>
                  <w:r w:rsidRPr="00C5602B">
                    <w:rPr>
                      <w:color w:val="002060"/>
                    </w:rPr>
                    <w:t> </w:t>
                  </w:r>
                </w:p>
              </w:tc>
            </w:tr>
            <w:tr w:rsidR="00EC11F2" w:rsidRPr="00C5602B" w14:paraId="70635103"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DAA29C" w14:textId="77777777" w:rsidR="00EC11F2" w:rsidRPr="00C5602B" w:rsidRDefault="00EC11F2" w:rsidP="005B2254">
                  <w:pPr>
                    <w:pStyle w:val="rowtabella0"/>
                    <w:rPr>
                      <w:color w:val="002060"/>
                    </w:rPr>
                  </w:pPr>
                  <w:r w:rsidRPr="00C5602B">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F9CF39D" w14:textId="77777777" w:rsidR="00EC11F2" w:rsidRPr="00C5602B" w:rsidRDefault="00EC11F2" w:rsidP="005B2254">
                  <w:pPr>
                    <w:pStyle w:val="rowtabella0"/>
                    <w:rPr>
                      <w:color w:val="002060"/>
                    </w:rPr>
                  </w:pPr>
                  <w:r w:rsidRPr="00C5602B">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3AD009" w14:textId="77777777" w:rsidR="00EC11F2" w:rsidRPr="00C5602B" w:rsidRDefault="00EC11F2" w:rsidP="005B2254">
                  <w:pPr>
                    <w:pStyle w:val="rowtabella0"/>
                    <w:jc w:val="center"/>
                    <w:rPr>
                      <w:color w:val="002060"/>
                    </w:rPr>
                  </w:pPr>
                  <w:r w:rsidRPr="00C5602B">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4BC8CE" w14:textId="77777777" w:rsidR="00EC11F2" w:rsidRPr="00C5602B" w:rsidRDefault="00EC11F2" w:rsidP="005B2254">
                  <w:pPr>
                    <w:pStyle w:val="rowtabella0"/>
                    <w:jc w:val="center"/>
                    <w:rPr>
                      <w:color w:val="002060"/>
                    </w:rPr>
                  </w:pPr>
                  <w:r w:rsidRPr="00C5602B">
                    <w:rPr>
                      <w:color w:val="002060"/>
                    </w:rPr>
                    <w:t> </w:t>
                  </w:r>
                </w:p>
              </w:tc>
            </w:tr>
            <w:tr w:rsidR="00EC11F2" w:rsidRPr="00C5602B" w14:paraId="6EC131EB"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27D98D" w14:textId="77777777" w:rsidR="00EC11F2" w:rsidRPr="00C5602B" w:rsidRDefault="00EC11F2" w:rsidP="005B2254">
                  <w:pPr>
                    <w:pStyle w:val="rowtabella0"/>
                    <w:rPr>
                      <w:color w:val="002060"/>
                    </w:rPr>
                  </w:pPr>
                  <w:r w:rsidRPr="00C5602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D1BAA1" w14:textId="77777777" w:rsidR="00EC11F2" w:rsidRPr="00C5602B" w:rsidRDefault="00EC11F2" w:rsidP="005B2254">
                  <w:pPr>
                    <w:pStyle w:val="rowtabella0"/>
                    <w:rPr>
                      <w:color w:val="002060"/>
                    </w:rPr>
                  </w:pPr>
                  <w:r w:rsidRPr="00C5602B">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F1AC79" w14:textId="77777777" w:rsidR="00EC11F2" w:rsidRPr="00C5602B" w:rsidRDefault="00EC11F2" w:rsidP="005B2254">
                  <w:pPr>
                    <w:pStyle w:val="rowtabella0"/>
                    <w:jc w:val="center"/>
                    <w:rPr>
                      <w:color w:val="002060"/>
                    </w:rPr>
                  </w:pPr>
                  <w:r w:rsidRPr="00C5602B">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726CB6" w14:textId="77777777" w:rsidR="00EC11F2" w:rsidRPr="00C5602B" w:rsidRDefault="00EC11F2" w:rsidP="005B2254">
                  <w:pPr>
                    <w:pStyle w:val="rowtabella0"/>
                    <w:jc w:val="center"/>
                    <w:rPr>
                      <w:color w:val="002060"/>
                    </w:rPr>
                  </w:pPr>
                  <w:r w:rsidRPr="00C5602B">
                    <w:rPr>
                      <w:color w:val="002060"/>
                    </w:rPr>
                    <w:t> </w:t>
                  </w:r>
                </w:p>
              </w:tc>
            </w:tr>
            <w:tr w:rsidR="00EC11F2" w:rsidRPr="00C5602B" w14:paraId="769FB482"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A5003B" w14:textId="77777777" w:rsidR="00EC11F2" w:rsidRPr="00C5602B" w:rsidRDefault="00EC11F2" w:rsidP="005B2254">
                  <w:pPr>
                    <w:pStyle w:val="rowtabella0"/>
                    <w:rPr>
                      <w:color w:val="002060"/>
                      <w:lang w:val="es-ES"/>
                    </w:rPr>
                  </w:pPr>
                  <w:r w:rsidRPr="00C5602B">
                    <w:rPr>
                      <w:color w:val="002060"/>
                      <w:lang w:val="es-ES"/>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90694A6" w14:textId="77777777" w:rsidR="00EC11F2" w:rsidRPr="00C5602B" w:rsidRDefault="00EC11F2" w:rsidP="005B2254">
                  <w:pPr>
                    <w:pStyle w:val="rowtabella0"/>
                    <w:rPr>
                      <w:color w:val="002060"/>
                    </w:rPr>
                  </w:pPr>
                  <w:r w:rsidRPr="00C5602B">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18D82" w14:textId="77777777" w:rsidR="00EC11F2" w:rsidRPr="00C5602B" w:rsidRDefault="00EC11F2" w:rsidP="005B2254">
                  <w:pPr>
                    <w:pStyle w:val="rowtabella0"/>
                    <w:jc w:val="center"/>
                    <w:rPr>
                      <w:color w:val="002060"/>
                    </w:rPr>
                  </w:pPr>
                  <w:r w:rsidRPr="00C5602B">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1E689A" w14:textId="77777777" w:rsidR="00EC11F2" w:rsidRPr="00C5602B" w:rsidRDefault="00EC11F2" w:rsidP="005B2254">
                  <w:pPr>
                    <w:pStyle w:val="rowtabella0"/>
                    <w:jc w:val="center"/>
                    <w:rPr>
                      <w:color w:val="002060"/>
                    </w:rPr>
                  </w:pPr>
                  <w:r w:rsidRPr="00C5602B">
                    <w:rPr>
                      <w:color w:val="002060"/>
                    </w:rPr>
                    <w:t> </w:t>
                  </w:r>
                </w:p>
              </w:tc>
            </w:tr>
            <w:tr w:rsidR="00EC11F2" w:rsidRPr="00C5602B" w14:paraId="44D6BAF4"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DCD3E3" w14:textId="77777777" w:rsidR="00EC11F2" w:rsidRPr="00C5602B" w:rsidRDefault="00EC11F2" w:rsidP="005B2254">
                  <w:pPr>
                    <w:pStyle w:val="rowtabella0"/>
                    <w:rPr>
                      <w:color w:val="002060"/>
                    </w:rPr>
                  </w:pPr>
                  <w:r w:rsidRPr="00C5602B">
                    <w:rPr>
                      <w:color w:val="002060"/>
                    </w:rPr>
                    <w:t>(2) VIRTUS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B9A4A0" w14:textId="77777777" w:rsidR="00EC11F2" w:rsidRPr="00C5602B" w:rsidRDefault="00EC11F2" w:rsidP="005B2254">
                  <w:pPr>
                    <w:pStyle w:val="rowtabella0"/>
                    <w:rPr>
                      <w:color w:val="002060"/>
                    </w:rPr>
                  </w:pPr>
                  <w:r w:rsidRPr="00C5602B">
                    <w:rPr>
                      <w:color w:val="002060"/>
                    </w:rPr>
                    <w:t>- FUTSAL OTTRANO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5ED5CF2" w14:textId="77777777" w:rsidR="00EC11F2" w:rsidRPr="00C5602B" w:rsidRDefault="00EC11F2" w:rsidP="005B2254">
                  <w:pPr>
                    <w:pStyle w:val="rowtabella0"/>
                    <w:jc w:val="center"/>
                    <w:rPr>
                      <w:color w:val="002060"/>
                    </w:rPr>
                  </w:pPr>
                  <w:r w:rsidRPr="00C5602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13B36A" w14:textId="77777777" w:rsidR="00EC11F2" w:rsidRPr="00C5602B" w:rsidRDefault="00EC11F2" w:rsidP="005B2254">
                  <w:pPr>
                    <w:pStyle w:val="rowtabella0"/>
                    <w:jc w:val="center"/>
                    <w:rPr>
                      <w:color w:val="002060"/>
                    </w:rPr>
                  </w:pPr>
                  <w:r w:rsidRPr="00C5602B">
                    <w:rPr>
                      <w:color w:val="002060"/>
                    </w:rPr>
                    <w:t> </w:t>
                  </w:r>
                </w:p>
              </w:tc>
            </w:tr>
            <w:tr w:rsidR="00EC11F2" w:rsidRPr="00C5602B" w14:paraId="70AB4EC4"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CF0D7C" w14:textId="77777777" w:rsidR="00EC11F2" w:rsidRPr="00C5602B" w:rsidRDefault="00EC11F2" w:rsidP="005B2254">
                  <w:pPr>
                    <w:pStyle w:val="rowtabella0"/>
                    <w:rPr>
                      <w:color w:val="002060"/>
                    </w:rPr>
                  </w:pPr>
                  <w:r w:rsidRPr="00C5602B">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454F00" w14:textId="77777777" w:rsidR="00EC11F2" w:rsidRPr="00C5602B" w:rsidRDefault="00EC11F2" w:rsidP="005B2254">
                  <w:pPr>
                    <w:pStyle w:val="rowtabella0"/>
                    <w:rPr>
                      <w:color w:val="002060"/>
                    </w:rPr>
                  </w:pPr>
                  <w:r w:rsidRPr="00C5602B">
                    <w:rPr>
                      <w:color w:val="002060"/>
                    </w:rPr>
                    <w:t>- CDC 2018</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47DB4" w14:textId="77777777" w:rsidR="00EC11F2" w:rsidRPr="00C5602B" w:rsidRDefault="00EC11F2" w:rsidP="005B2254">
                  <w:pPr>
                    <w:pStyle w:val="rowtabella0"/>
                    <w:jc w:val="center"/>
                    <w:rPr>
                      <w:color w:val="002060"/>
                    </w:rPr>
                  </w:pPr>
                  <w:r w:rsidRPr="00C5602B">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73FE7" w14:textId="77777777" w:rsidR="00EC11F2" w:rsidRPr="00C5602B" w:rsidRDefault="00EC11F2" w:rsidP="005B2254">
                  <w:pPr>
                    <w:pStyle w:val="rowtabella0"/>
                    <w:jc w:val="center"/>
                    <w:rPr>
                      <w:color w:val="002060"/>
                    </w:rPr>
                  </w:pPr>
                  <w:r w:rsidRPr="00C5602B">
                    <w:rPr>
                      <w:color w:val="002060"/>
                    </w:rPr>
                    <w:t> </w:t>
                  </w:r>
                </w:p>
              </w:tc>
            </w:tr>
            <w:tr w:rsidR="00EC11F2" w:rsidRPr="00C5602B" w14:paraId="631BDAD6"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76F9AAD6" w14:textId="77777777" w:rsidR="00EC11F2" w:rsidRPr="00C5602B" w:rsidRDefault="00EC11F2" w:rsidP="005B2254">
                  <w:pPr>
                    <w:pStyle w:val="rowtabella0"/>
                    <w:rPr>
                      <w:color w:val="002060"/>
                    </w:rPr>
                  </w:pPr>
                  <w:r w:rsidRPr="00C5602B">
                    <w:rPr>
                      <w:color w:val="002060"/>
                    </w:rPr>
                    <w:t>(1) - disputata il 18/02/2025</w:t>
                  </w:r>
                </w:p>
              </w:tc>
            </w:tr>
            <w:tr w:rsidR="00EC11F2" w:rsidRPr="00C5602B" w14:paraId="2F068DB2"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3EA730C3" w14:textId="77777777" w:rsidR="00EC11F2" w:rsidRPr="00C5602B" w:rsidRDefault="00EC11F2" w:rsidP="005B2254">
                  <w:pPr>
                    <w:pStyle w:val="rowtabella0"/>
                    <w:rPr>
                      <w:color w:val="002060"/>
                    </w:rPr>
                  </w:pPr>
                  <w:r w:rsidRPr="00C5602B">
                    <w:rPr>
                      <w:color w:val="002060"/>
                    </w:rPr>
                    <w:t>(2) - disputata il 15/02/2025</w:t>
                  </w:r>
                </w:p>
              </w:tc>
            </w:tr>
          </w:tbl>
          <w:p w14:paraId="2976ABE0" w14:textId="77777777" w:rsidR="00EC11F2" w:rsidRPr="00C5602B" w:rsidRDefault="00EC11F2" w:rsidP="005B2254">
            <w:pPr>
              <w:rPr>
                <w:color w:val="002060"/>
              </w:rPr>
            </w:pPr>
          </w:p>
        </w:tc>
      </w:tr>
    </w:tbl>
    <w:p w14:paraId="19A1C6CF"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498EA69C"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41572356"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4ABFE" w14:textId="77777777" w:rsidR="00EC11F2" w:rsidRPr="00C5602B" w:rsidRDefault="00EC11F2" w:rsidP="005B2254">
                  <w:pPr>
                    <w:pStyle w:val="headertabella0"/>
                    <w:rPr>
                      <w:color w:val="002060"/>
                    </w:rPr>
                  </w:pPr>
                  <w:r w:rsidRPr="00C5602B">
                    <w:rPr>
                      <w:color w:val="002060"/>
                    </w:rPr>
                    <w:t>GIRONE C - 4 Giornata - R</w:t>
                  </w:r>
                </w:p>
              </w:tc>
            </w:tr>
            <w:tr w:rsidR="00EC11F2" w:rsidRPr="00C5602B" w14:paraId="56C701A0"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F38205" w14:textId="77777777" w:rsidR="00EC11F2" w:rsidRPr="00C5602B" w:rsidRDefault="00EC11F2" w:rsidP="005B2254">
                  <w:pPr>
                    <w:pStyle w:val="rowtabella0"/>
                    <w:rPr>
                      <w:color w:val="002060"/>
                    </w:rPr>
                  </w:pPr>
                  <w:r w:rsidRPr="00C5602B">
                    <w:rPr>
                      <w:color w:val="002060"/>
                    </w:rPr>
                    <w:t>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CFC340" w14:textId="77777777" w:rsidR="00EC11F2" w:rsidRPr="00C5602B" w:rsidRDefault="00EC11F2" w:rsidP="005B2254">
                  <w:pPr>
                    <w:pStyle w:val="rowtabella0"/>
                    <w:rPr>
                      <w:color w:val="002060"/>
                    </w:rPr>
                  </w:pPr>
                  <w:r w:rsidRPr="00C5602B">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822206" w14:textId="77777777" w:rsidR="00EC11F2" w:rsidRPr="00C5602B" w:rsidRDefault="00EC11F2" w:rsidP="005B2254">
                  <w:pPr>
                    <w:pStyle w:val="rowtabella0"/>
                    <w:jc w:val="center"/>
                    <w:rPr>
                      <w:color w:val="002060"/>
                    </w:rPr>
                  </w:pPr>
                  <w:r w:rsidRPr="00C5602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02DB9" w14:textId="77777777" w:rsidR="00EC11F2" w:rsidRPr="00C5602B" w:rsidRDefault="00EC11F2" w:rsidP="005B2254">
                  <w:pPr>
                    <w:pStyle w:val="rowtabella0"/>
                    <w:jc w:val="center"/>
                    <w:rPr>
                      <w:color w:val="002060"/>
                    </w:rPr>
                  </w:pPr>
                  <w:r w:rsidRPr="00C5602B">
                    <w:rPr>
                      <w:color w:val="002060"/>
                    </w:rPr>
                    <w:t> </w:t>
                  </w:r>
                </w:p>
              </w:tc>
            </w:tr>
            <w:tr w:rsidR="00EC11F2" w:rsidRPr="00C5602B" w14:paraId="3EB1688A"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9634DD" w14:textId="77777777" w:rsidR="00EC11F2" w:rsidRPr="00C5602B" w:rsidRDefault="00EC11F2" w:rsidP="005B2254">
                  <w:pPr>
                    <w:pStyle w:val="rowtabella0"/>
                    <w:rPr>
                      <w:color w:val="002060"/>
                    </w:rPr>
                  </w:pPr>
                  <w:r w:rsidRPr="00C5602B">
                    <w:rPr>
                      <w:color w:val="002060"/>
                    </w:rPr>
                    <w:t>(1) AVM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76BEAE" w14:textId="77777777" w:rsidR="00EC11F2" w:rsidRPr="00C5602B" w:rsidRDefault="00EC11F2" w:rsidP="005B2254">
                  <w:pPr>
                    <w:pStyle w:val="rowtabella0"/>
                    <w:rPr>
                      <w:color w:val="002060"/>
                    </w:rPr>
                  </w:pPr>
                  <w:r w:rsidRPr="00C5602B">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7DDC20" w14:textId="77777777" w:rsidR="00EC11F2" w:rsidRPr="00C5602B" w:rsidRDefault="00EC11F2" w:rsidP="005B2254">
                  <w:pPr>
                    <w:pStyle w:val="rowtabella0"/>
                    <w:jc w:val="center"/>
                    <w:rPr>
                      <w:color w:val="002060"/>
                    </w:rPr>
                  </w:pPr>
                  <w:r w:rsidRPr="00C5602B">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7272F8" w14:textId="77777777" w:rsidR="00EC11F2" w:rsidRPr="00C5602B" w:rsidRDefault="00EC11F2" w:rsidP="005B2254">
                  <w:pPr>
                    <w:pStyle w:val="rowtabella0"/>
                    <w:jc w:val="center"/>
                    <w:rPr>
                      <w:color w:val="002060"/>
                    </w:rPr>
                  </w:pPr>
                  <w:r w:rsidRPr="00C5602B">
                    <w:rPr>
                      <w:color w:val="002060"/>
                    </w:rPr>
                    <w:t> </w:t>
                  </w:r>
                </w:p>
              </w:tc>
            </w:tr>
            <w:tr w:rsidR="00EC11F2" w:rsidRPr="00C5602B" w14:paraId="3F096E01"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0444CF" w14:textId="77777777" w:rsidR="00EC11F2" w:rsidRPr="00C5602B" w:rsidRDefault="00EC11F2" w:rsidP="005B2254">
                  <w:pPr>
                    <w:pStyle w:val="rowtabella0"/>
                    <w:rPr>
                      <w:color w:val="002060"/>
                    </w:rPr>
                  </w:pPr>
                  <w:proofErr w:type="gramStart"/>
                  <w:r w:rsidRPr="00C5602B">
                    <w:rPr>
                      <w:color w:val="002060"/>
                    </w:rPr>
                    <w:t>CITTA</w:t>
                  </w:r>
                  <w:proofErr w:type="gramEnd"/>
                  <w:r w:rsidRPr="00C5602B">
                    <w:rPr>
                      <w:color w:val="002060"/>
                    </w:rPr>
                    <w:t xml:space="preserve"> DI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D08866" w14:textId="77777777" w:rsidR="00EC11F2" w:rsidRPr="00C5602B" w:rsidRDefault="00EC11F2" w:rsidP="005B2254">
                  <w:pPr>
                    <w:pStyle w:val="rowtabella0"/>
                    <w:rPr>
                      <w:color w:val="002060"/>
                    </w:rPr>
                  </w:pPr>
                  <w:r w:rsidRPr="00C5602B">
                    <w:rPr>
                      <w:color w:val="002060"/>
                    </w:rPr>
                    <w:t>- OSIMO STAZIONE SSD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0D8AAC" w14:textId="77777777" w:rsidR="00EC11F2" w:rsidRPr="00C5602B" w:rsidRDefault="00EC11F2" w:rsidP="005B2254">
                  <w:pPr>
                    <w:pStyle w:val="rowtabella0"/>
                    <w:jc w:val="center"/>
                    <w:rPr>
                      <w:color w:val="002060"/>
                    </w:rPr>
                  </w:pPr>
                  <w:r w:rsidRPr="00C5602B">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8DA540" w14:textId="77777777" w:rsidR="00EC11F2" w:rsidRPr="00C5602B" w:rsidRDefault="00EC11F2" w:rsidP="005B2254">
                  <w:pPr>
                    <w:pStyle w:val="rowtabella0"/>
                    <w:jc w:val="center"/>
                    <w:rPr>
                      <w:color w:val="002060"/>
                    </w:rPr>
                  </w:pPr>
                  <w:r w:rsidRPr="00C5602B">
                    <w:rPr>
                      <w:color w:val="002060"/>
                    </w:rPr>
                    <w:t> </w:t>
                  </w:r>
                </w:p>
              </w:tc>
            </w:tr>
            <w:tr w:rsidR="00EC11F2" w:rsidRPr="00C5602B" w14:paraId="247BE529"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CDE99D" w14:textId="77777777" w:rsidR="00EC11F2" w:rsidRPr="00C5602B" w:rsidRDefault="00EC11F2" w:rsidP="005B2254">
                  <w:pPr>
                    <w:pStyle w:val="rowtabella0"/>
                    <w:rPr>
                      <w:color w:val="002060"/>
                    </w:rPr>
                  </w:pPr>
                  <w:r w:rsidRPr="00C5602B">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88104A" w14:textId="77777777" w:rsidR="00EC11F2" w:rsidRPr="00C5602B" w:rsidRDefault="00EC11F2" w:rsidP="005B2254">
                  <w:pPr>
                    <w:pStyle w:val="rowtabella0"/>
                    <w:rPr>
                      <w:color w:val="002060"/>
                    </w:rPr>
                  </w:pPr>
                  <w:r w:rsidRPr="00C5602B">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BE5C212" w14:textId="77777777" w:rsidR="00EC11F2" w:rsidRPr="00C5602B" w:rsidRDefault="00EC11F2" w:rsidP="005B2254">
                  <w:pPr>
                    <w:pStyle w:val="rowtabella0"/>
                    <w:jc w:val="center"/>
                    <w:rPr>
                      <w:color w:val="002060"/>
                    </w:rPr>
                  </w:pPr>
                  <w:r w:rsidRPr="00C5602B">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853088C" w14:textId="77777777" w:rsidR="00EC11F2" w:rsidRPr="00C5602B" w:rsidRDefault="00EC11F2" w:rsidP="005B2254">
                  <w:pPr>
                    <w:pStyle w:val="rowtabella0"/>
                    <w:jc w:val="center"/>
                    <w:rPr>
                      <w:color w:val="002060"/>
                    </w:rPr>
                  </w:pPr>
                  <w:r w:rsidRPr="00C5602B">
                    <w:rPr>
                      <w:color w:val="002060"/>
                    </w:rPr>
                    <w:t> </w:t>
                  </w:r>
                </w:p>
              </w:tc>
            </w:tr>
            <w:tr w:rsidR="00EC11F2" w:rsidRPr="00C5602B" w14:paraId="757D1390"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0132AF0" w14:textId="77777777" w:rsidR="00EC11F2" w:rsidRPr="00C5602B" w:rsidRDefault="00EC11F2" w:rsidP="005B2254">
                  <w:pPr>
                    <w:pStyle w:val="rowtabella0"/>
                    <w:rPr>
                      <w:color w:val="002060"/>
                    </w:rPr>
                  </w:pPr>
                  <w:r w:rsidRPr="00C5602B">
                    <w:rPr>
                      <w:color w:val="002060"/>
                    </w:rPr>
                    <w:t>(1) OLIMPIA JUVENTU FALCONARA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63193F" w14:textId="77777777" w:rsidR="00EC11F2" w:rsidRPr="00C5602B" w:rsidRDefault="00EC11F2" w:rsidP="005B2254">
                  <w:pPr>
                    <w:pStyle w:val="rowtabella0"/>
                    <w:rPr>
                      <w:color w:val="002060"/>
                    </w:rPr>
                  </w:pPr>
                  <w:r w:rsidRPr="00C5602B">
                    <w:rPr>
                      <w:color w:val="002060"/>
                    </w:rPr>
                    <w:t>- CIRCOLO COLLODI CALCIO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6CC5A7C" w14:textId="77777777" w:rsidR="00EC11F2" w:rsidRPr="00C5602B" w:rsidRDefault="00EC11F2" w:rsidP="005B2254">
                  <w:pPr>
                    <w:pStyle w:val="rowtabella0"/>
                    <w:jc w:val="center"/>
                    <w:rPr>
                      <w:color w:val="002060"/>
                    </w:rPr>
                  </w:pPr>
                  <w:r w:rsidRPr="00C5602B">
                    <w:rPr>
                      <w:color w:val="002060"/>
                    </w:rPr>
                    <w:t>6 - 7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B7FD4B" w14:textId="77777777" w:rsidR="00EC11F2" w:rsidRPr="00C5602B" w:rsidRDefault="00EC11F2" w:rsidP="005B2254">
                  <w:pPr>
                    <w:pStyle w:val="rowtabella0"/>
                    <w:jc w:val="center"/>
                    <w:rPr>
                      <w:color w:val="002060"/>
                    </w:rPr>
                  </w:pPr>
                  <w:r w:rsidRPr="00C5602B">
                    <w:rPr>
                      <w:color w:val="002060"/>
                    </w:rPr>
                    <w:t> </w:t>
                  </w:r>
                </w:p>
              </w:tc>
            </w:tr>
            <w:tr w:rsidR="00EC11F2" w:rsidRPr="00C5602B" w14:paraId="218DC574"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47C0A" w14:textId="77777777" w:rsidR="00EC11F2" w:rsidRPr="00C5602B" w:rsidRDefault="00EC11F2" w:rsidP="005B2254">
                  <w:pPr>
                    <w:pStyle w:val="rowtabella0"/>
                    <w:rPr>
                      <w:color w:val="002060"/>
                    </w:rPr>
                  </w:pPr>
                  <w:r w:rsidRPr="00C5602B">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767DE" w14:textId="77777777" w:rsidR="00EC11F2" w:rsidRPr="00C5602B" w:rsidRDefault="00EC11F2" w:rsidP="005B2254">
                  <w:pPr>
                    <w:pStyle w:val="rowtabella0"/>
                    <w:rPr>
                      <w:color w:val="002060"/>
                    </w:rPr>
                  </w:pPr>
                  <w:r w:rsidRPr="00C5602B">
                    <w:rPr>
                      <w:color w:val="002060"/>
                    </w:rPr>
                    <w:t>- CALCETTO NUMANA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8A07E"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11CA62" w14:textId="77777777" w:rsidR="00EC11F2" w:rsidRPr="00C5602B" w:rsidRDefault="00EC11F2" w:rsidP="005B2254">
                  <w:pPr>
                    <w:pStyle w:val="rowtabella0"/>
                    <w:jc w:val="center"/>
                    <w:rPr>
                      <w:color w:val="002060"/>
                    </w:rPr>
                  </w:pPr>
                  <w:r w:rsidRPr="00C5602B">
                    <w:rPr>
                      <w:color w:val="002060"/>
                    </w:rPr>
                    <w:t> </w:t>
                  </w:r>
                </w:p>
              </w:tc>
            </w:tr>
            <w:tr w:rsidR="00EC11F2" w:rsidRPr="00C5602B" w14:paraId="6DF01F07"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56DCC14A" w14:textId="77777777" w:rsidR="00EC11F2" w:rsidRPr="00C5602B" w:rsidRDefault="00EC11F2" w:rsidP="005B2254">
                  <w:pPr>
                    <w:pStyle w:val="rowtabella0"/>
                    <w:rPr>
                      <w:color w:val="002060"/>
                    </w:rPr>
                  </w:pPr>
                  <w:r w:rsidRPr="00C5602B">
                    <w:rPr>
                      <w:color w:val="002060"/>
                    </w:rPr>
                    <w:t>(1) - disputata il 15/02/2025</w:t>
                  </w:r>
                </w:p>
              </w:tc>
            </w:tr>
          </w:tbl>
          <w:p w14:paraId="2FE34602"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7BF046EB"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174F2" w14:textId="77777777" w:rsidR="00EC11F2" w:rsidRPr="00C5602B" w:rsidRDefault="00EC11F2" w:rsidP="005B2254">
                  <w:pPr>
                    <w:pStyle w:val="headertabella0"/>
                    <w:rPr>
                      <w:color w:val="002060"/>
                    </w:rPr>
                  </w:pPr>
                  <w:r w:rsidRPr="00C5602B">
                    <w:rPr>
                      <w:color w:val="002060"/>
                    </w:rPr>
                    <w:t>GIRONE D - 4 Giornata - R</w:t>
                  </w:r>
                </w:p>
              </w:tc>
            </w:tr>
            <w:tr w:rsidR="00EC11F2" w:rsidRPr="00C5602B" w14:paraId="441CE96D"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DDB1DC" w14:textId="77777777" w:rsidR="00EC11F2" w:rsidRPr="00C5602B" w:rsidRDefault="00EC11F2" w:rsidP="005B2254">
                  <w:pPr>
                    <w:pStyle w:val="rowtabella0"/>
                    <w:rPr>
                      <w:color w:val="002060"/>
                    </w:rPr>
                  </w:pPr>
                  <w:r w:rsidRPr="00C5602B">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FD34F1" w14:textId="77777777" w:rsidR="00EC11F2" w:rsidRPr="00C5602B" w:rsidRDefault="00EC11F2" w:rsidP="005B2254">
                  <w:pPr>
                    <w:pStyle w:val="rowtabella0"/>
                    <w:rPr>
                      <w:color w:val="002060"/>
                    </w:rPr>
                  </w:pPr>
                  <w:r w:rsidRPr="00C5602B">
                    <w:rPr>
                      <w:color w:val="002060"/>
                    </w:rPr>
                    <w:t>- FOLGORE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E4CA3C" w14:textId="77777777" w:rsidR="00EC11F2" w:rsidRPr="00C5602B" w:rsidRDefault="00EC11F2" w:rsidP="005B2254">
                  <w:pPr>
                    <w:pStyle w:val="rowtabella0"/>
                    <w:jc w:val="center"/>
                    <w:rPr>
                      <w:color w:val="002060"/>
                    </w:rPr>
                  </w:pPr>
                  <w:r w:rsidRPr="00C5602B">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2F1A9D" w14:textId="77777777" w:rsidR="00EC11F2" w:rsidRPr="00C5602B" w:rsidRDefault="00EC11F2" w:rsidP="005B2254">
                  <w:pPr>
                    <w:pStyle w:val="rowtabella0"/>
                    <w:jc w:val="center"/>
                    <w:rPr>
                      <w:color w:val="002060"/>
                    </w:rPr>
                  </w:pPr>
                  <w:r w:rsidRPr="00C5602B">
                    <w:rPr>
                      <w:color w:val="002060"/>
                    </w:rPr>
                    <w:t> </w:t>
                  </w:r>
                </w:p>
              </w:tc>
            </w:tr>
            <w:tr w:rsidR="00EC11F2" w:rsidRPr="00C5602B" w14:paraId="6B673916"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33E61F" w14:textId="77777777" w:rsidR="00EC11F2" w:rsidRPr="00C5602B" w:rsidRDefault="00EC11F2" w:rsidP="005B2254">
                  <w:pPr>
                    <w:pStyle w:val="rowtabella0"/>
                    <w:rPr>
                      <w:color w:val="002060"/>
                    </w:rPr>
                  </w:pPr>
                  <w:r w:rsidRPr="00C5602B">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60FFFD6" w14:textId="77777777" w:rsidR="00EC11F2" w:rsidRPr="00C5602B" w:rsidRDefault="00EC11F2" w:rsidP="005B2254">
                  <w:pPr>
                    <w:pStyle w:val="rowtabella0"/>
                    <w:rPr>
                      <w:color w:val="002060"/>
                    </w:rPr>
                  </w:pPr>
                  <w:r w:rsidRPr="00C5602B">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D6A702" w14:textId="77777777" w:rsidR="00EC11F2" w:rsidRPr="00C5602B" w:rsidRDefault="00EC11F2" w:rsidP="005B2254">
                  <w:pPr>
                    <w:pStyle w:val="rowtabella0"/>
                    <w:jc w:val="center"/>
                    <w:rPr>
                      <w:color w:val="002060"/>
                    </w:rPr>
                  </w:pPr>
                  <w:r w:rsidRPr="00C5602B">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D1D1B7" w14:textId="77777777" w:rsidR="00EC11F2" w:rsidRPr="00C5602B" w:rsidRDefault="00EC11F2" w:rsidP="005B2254">
                  <w:pPr>
                    <w:pStyle w:val="rowtabella0"/>
                    <w:jc w:val="center"/>
                    <w:rPr>
                      <w:color w:val="002060"/>
                    </w:rPr>
                  </w:pPr>
                  <w:r w:rsidRPr="00C5602B">
                    <w:rPr>
                      <w:color w:val="002060"/>
                    </w:rPr>
                    <w:t> </w:t>
                  </w:r>
                </w:p>
              </w:tc>
            </w:tr>
            <w:tr w:rsidR="00EC11F2" w:rsidRPr="00C5602B" w14:paraId="01A789D0"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5F880" w14:textId="77777777" w:rsidR="00EC11F2" w:rsidRPr="00C5602B" w:rsidRDefault="00EC11F2" w:rsidP="005B2254">
                  <w:pPr>
                    <w:pStyle w:val="rowtabella0"/>
                    <w:rPr>
                      <w:color w:val="002060"/>
                    </w:rPr>
                  </w:pPr>
                  <w:r w:rsidRPr="00C5602B">
                    <w:rPr>
                      <w:color w:val="002060"/>
                    </w:rPr>
                    <w:t>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1B3BE9" w14:textId="77777777" w:rsidR="00EC11F2" w:rsidRPr="00C5602B" w:rsidRDefault="00EC11F2" w:rsidP="005B2254">
                  <w:pPr>
                    <w:pStyle w:val="rowtabella0"/>
                    <w:rPr>
                      <w:color w:val="002060"/>
                    </w:rPr>
                  </w:pPr>
                  <w:r w:rsidRPr="00C5602B">
                    <w:rPr>
                      <w:color w:val="002060"/>
                    </w:rPr>
                    <w:t>- RIPE SAN GINESIO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D64BC3" w14:textId="77777777" w:rsidR="00EC11F2" w:rsidRPr="00C5602B" w:rsidRDefault="00EC11F2" w:rsidP="005B2254">
                  <w:pPr>
                    <w:pStyle w:val="rowtabella0"/>
                    <w:jc w:val="center"/>
                    <w:rPr>
                      <w:color w:val="002060"/>
                    </w:rPr>
                  </w:pPr>
                  <w:r w:rsidRPr="00C5602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2543D2" w14:textId="77777777" w:rsidR="00EC11F2" w:rsidRPr="00C5602B" w:rsidRDefault="00EC11F2" w:rsidP="005B2254">
                  <w:pPr>
                    <w:pStyle w:val="rowtabella0"/>
                    <w:jc w:val="center"/>
                    <w:rPr>
                      <w:color w:val="002060"/>
                    </w:rPr>
                  </w:pPr>
                  <w:r w:rsidRPr="00C5602B">
                    <w:rPr>
                      <w:color w:val="002060"/>
                    </w:rPr>
                    <w:t> </w:t>
                  </w:r>
                </w:p>
              </w:tc>
            </w:tr>
            <w:tr w:rsidR="00EC11F2" w:rsidRPr="00C5602B" w14:paraId="437503EB"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5E9EB9" w14:textId="77777777" w:rsidR="00EC11F2" w:rsidRPr="00C5602B" w:rsidRDefault="00EC11F2" w:rsidP="005B2254">
                  <w:pPr>
                    <w:pStyle w:val="rowtabella0"/>
                    <w:rPr>
                      <w:color w:val="002060"/>
                    </w:rPr>
                  </w:pPr>
                  <w:r w:rsidRPr="00C5602B">
                    <w:rPr>
                      <w:color w:val="002060"/>
                    </w:rPr>
                    <w:t>MOGLIANESE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FBCE7D" w14:textId="77777777" w:rsidR="00EC11F2" w:rsidRPr="00C5602B" w:rsidRDefault="00EC11F2" w:rsidP="005B2254">
                  <w:pPr>
                    <w:pStyle w:val="rowtabella0"/>
                    <w:rPr>
                      <w:color w:val="002060"/>
                    </w:rPr>
                  </w:pPr>
                  <w:r w:rsidRPr="00C5602B">
                    <w:rPr>
                      <w:color w:val="002060"/>
                    </w:rPr>
                    <w:t xml:space="preserve">- REAL FABRIANO </w:t>
                  </w:r>
                  <w:proofErr w:type="gramStart"/>
                  <w:r w:rsidRPr="00C5602B">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2D67FD" w14:textId="77777777" w:rsidR="00EC11F2" w:rsidRPr="00C5602B" w:rsidRDefault="00EC11F2" w:rsidP="005B2254">
                  <w:pPr>
                    <w:pStyle w:val="rowtabella0"/>
                    <w:jc w:val="center"/>
                    <w:rPr>
                      <w:color w:val="002060"/>
                    </w:rPr>
                  </w:pPr>
                  <w:r w:rsidRPr="00C5602B">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FB3D8C" w14:textId="77777777" w:rsidR="00EC11F2" w:rsidRPr="00C5602B" w:rsidRDefault="00EC11F2" w:rsidP="005B2254">
                  <w:pPr>
                    <w:pStyle w:val="rowtabella0"/>
                    <w:jc w:val="center"/>
                    <w:rPr>
                      <w:color w:val="002060"/>
                    </w:rPr>
                  </w:pPr>
                  <w:r w:rsidRPr="00C5602B">
                    <w:rPr>
                      <w:color w:val="002060"/>
                    </w:rPr>
                    <w:t> </w:t>
                  </w:r>
                </w:p>
              </w:tc>
            </w:tr>
            <w:tr w:rsidR="00EC11F2" w:rsidRPr="00C5602B" w14:paraId="3463FA16"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7B24231D" w14:textId="77777777" w:rsidR="00EC11F2" w:rsidRPr="00C5602B" w:rsidRDefault="00EC11F2" w:rsidP="005B2254">
                  <w:pPr>
                    <w:pStyle w:val="rowtabella0"/>
                    <w:rPr>
                      <w:color w:val="002060"/>
                    </w:rPr>
                  </w:pPr>
                </w:p>
              </w:tc>
            </w:tr>
          </w:tbl>
          <w:p w14:paraId="7A7DDCDB" w14:textId="77777777" w:rsidR="00EC11F2" w:rsidRPr="00C5602B" w:rsidRDefault="00EC11F2" w:rsidP="005B2254">
            <w:pPr>
              <w:rPr>
                <w:color w:val="002060"/>
              </w:rPr>
            </w:pPr>
          </w:p>
        </w:tc>
      </w:tr>
    </w:tbl>
    <w:p w14:paraId="009A7BA1" w14:textId="77777777" w:rsidR="00EC11F2" w:rsidRPr="00C5602B" w:rsidRDefault="00EC11F2" w:rsidP="00EC11F2">
      <w:pPr>
        <w:pStyle w:val="breakline"/>
        <w:rPr>
          <w:rFonts w:eastAsiaTheme="minorEastAsia"/>
          <w:color w:val="002060"/>
        </w:rPr>
      </w:pPr>
    </w:p>
    <w:p w14:paraId="41857182" w14:textId="77777777" w:rsidR="00EC11F2" w:rsidRPr="00C5602B" w:rsidRDefault="00EC11F2" w:rsidP="00EC11F2">
      <w:pPr>
        <w:pStyle w:val="breakline"/>
        <w:rPr>
          <w:color w:val="002060"/>
        </w:rPr>
      </w:pPr>
    </w:p>
    <w:p w14:paraId="37604D8A" w14:textId="77777777" w:rsidR="00EC11F2" w:rsidRPr="00C5602B" w:rsidRDefault="00EC11F2" w:rsidP="00EC11F2">
      <w:pPr>
        <w:pStyle w:val="sottotitolocampionato10"/>
        <w:rPr>
          <w:color w:val="002060"/>
        </w:rPr>
      </w:pPr>
      <w:r w:rsidRPr="00C5602B">
        <w:rPr>
          <w:color w:val="002060"/>
        </w:rPr>
        <w:t>RISULTATI UFFICIALI GARE DEL 14/02/2025</w:t>
      </w:r>
    </w:p>
    <w:p w14:paraId="2EE6650C"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72F18F64"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0649A770"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608EA192"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6DFA5" w14:textId="77777777" w:rsidR="00EC11F2" w:rsidRPr="00C5602B" w:rsidRDefault="00EC11F2" w:rsidP="005B2254">
                  <w:pPr>
                    <w:pStyle w:val="headertabella0"/>
                    <w:rPr>
                      <w:color w:val="002060"/>
                    </w:rPr>
                  </w:pPr>
                  <w:r w:rsidRPr="00C5602B">
                    <w:rPr>
                      <w:color w:val="002060"/>
                    </w:rPr>
                    <w:t>GIRONE E - 6 Giornata - R</w:t>
                  </w:r>
                </w:p>
              </w:tc>
            </w:tr>
            <w:tr w:rsidR="00EC11F2" w:rsidRPr="00C5602B" w14:paraId="758E0EAF"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D935B4" w14:textId="77777777" w:rsidR="00EC11F2" w:rsidRPr="00C5602B" w:rsidRDefault="00EC11F2" w:rsidP="005B2254">
                  <w:pPr>
                    <w:pStyle w:val="rowtabella0"/>
                    <w:rPr>
                      <w:color w:val="002060"/>
                    </w:rPr>
                  </w:pPr>
                  <w:r w:rsidRPr="00C5602B">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E2829" w14:textId="77777777" w:rsidR="00EC11F2" w:rsidRPr="00C5602B" w:rsidRDefault="00EC11F2" w:rsidP="005B2254">
                  <w:pPr>
                    <w:pStyle w:val="rowtabella0"/>
                    <w:rPr>
                      <w:color w:val="002060"/>
                    </w:rPr>
                  </w:pPr>
                  <w:r w:rsidRPr="00C5602B">
                    <w:rPr>
                      <w:color w:val="002060"/>
                    </w:rPr>
                    <w:t>- POL. SPORT COMMUNICATION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78AB5" w14:textId="77777777" w:rsidR="00EC11F2" w:rsidRPr="00C5602B" w:rsidRDefault="00EC11F2" w:rsidP="005B2254">
                  <w:pPr>
                    <w:pStyle w:val="rowtabella0"/>
                    <w:jc w:val="center"/>
                    <w:rPr>
                      <w:color w:val="002060"/>
                    </w:rPr>
                  </w:pPr>
                  <w:r w:rsidRPr="00C5602B">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E1051E" w14:textId="77777777" w:rsidR="00EC11F2" w:rsidRPr="00C5602B" w:rsidRDefault="00EC11F2" w:rsidP="005B2254">
                  <w:pPr>
                    <w:pStyle w:val="rowtabella0"/>
                    <w:jc w:val="center"/>
                    <w:rPr>
                      <w:color w:val="002060"/>
                    </w:rPr>
                  </w:pPr>
                  <w:r w:rsidRPr="00C5602B">
                    <w:rPr>
                      <w:color w:val="002060"/>
                    </w:rPr>
                    <w:t> </w:t>
                  </w:r>
                </w:p>
              </w:tc>
            </w:tr>
            <w:tr w:rsidR="00EC11F2" w:rsidRPr="00C5602B" w14:paraId="5F2D5BF4"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65804" w14:textId="77777777" w:rsidR="00EC11F2" w:rsidRPr="00C5602B" w:rsidRDefault="00EC11F2" w:rsidP="005B2254">
                  <w:pPr>
                    <w:pStyle w:val="rowtabella0"/>
                    <w:rPr>
                      <w:color w:val="002060"/>
                    </w:rPr>
                  </w:pPr>
                  <w:r w:rsidRPr="00C5602B">
                    <w:rPr>
                      <w:color w:val="002060"/>
                    </w:rPr>
                    <w:t xml:space="preserve">CALCIO </w:t>
                  </w:r>
                  <w:proofErr w:type="gramStart"/>
                  <w:r w:rsidRPr="00C5602B">
                    <w:rPr>
                      <w:color w:val="002060"/>
                    </w:rPr>
                    <w:t>S.ELPIDIO</w:t>
                  </w:r>
                  <w:proofErr w:type="gramEnd"/>
                  <w:r w:rsidRPr="00C5602B">
                    <w:rPr>
                      <w:color w:val="002060"/>
                    </w:rPr>
                    <w:t xml:space="preserve">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FB88D0" w14:textId="77777777" w:rsidR="00EC11F2" w:rsidRPr="00C5602B" w:rsidRDefault="00EC11F2" w:rsidP="005B2254">
                  <w:pPr>
                    <w:pStyle w:val="rowtabella0"/>
                    <w:rPr>
                      <w:color w:val="002060"/>
                    </w:rPr>
                  </w:pPr>
                  <w:r w:rsidRPr="00C5602B">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BC7AF7" w14:textId="77777777" w:rsidR="00EC11F2" w:rsidRPr="00C5602B" w:rsidRDefault="00EC11F2" w:rsidP="005B2254">
                  <w:pPr>
                    <w:pStyle w:val="rowtabella0"/>
                    <w:jc w:val="center"/>
                    <w:rPr>
                      <w:color w:val="002060"/>
                    </w:rPr>
                  </w:pPr>
                  <w:r w:rsidRPr="00C5602B">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C622AF" w14:textId="77777777" w:rsidR="00EC11F2" w:rsidRPr="00C5602B" w:rsidRDefault="00EC11F2" w:rsidP="005B2254">
                  <w:pPr>
                    <w:pStyle w:val="rowtabella0"/>
                    <w:jc w:val="center"/>
                    <w:rPr>
                      <w:color w:val="002060"/>
                    </w:rPr>
                  </w:pPr>
                  <w:r w:rsidRPr="00C5602B">
                    <w:rPr>
                      <w:color w:val="002060"/>
                    </w:rPr>
                    <w:t> </w:t>
                  </w:r>
                </w:p>
              </w:tc>
            </w:tr>
            <w:tr w:rsidR="00EC11F2" w:rsidRPr="00C5602B" w14:paraId="39C012CF"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2D8B4F" w14:textId="77777777" w:rsidR="00EC11F2" w:rsidRPr="00C5602B" w:rsidRDefault="00EC11F2" w:rsidP="005B2254">
                  <w:pPr>
                    <w:pStyle w:val="rowtabella0"/>
                    <w:rPr>
                      <w:color w:val="002060"/>
                    </w:rPr>
                  </w:pPr>
                  <w:r w:rsidRPr="00C5602B">
                    <w:rPr>
                      <w:color w:val="002060"/>
                    </w:rPr>
                    <w:t>G.S.A. LE DUE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465693" w14:textId="77777777" w:rsidR="00EC11F2" w:rsidRPr="00C5602B" w:rsidRDefault="00EC11F2" w:rsidP="005B2254">
                  <w:pPr>
                    <w:pStyle w:val="rowtabella0"/>
                    <w:rPr>
                      <w:color w:val="002060"/>
                    </w:rPr>
                  </w:pPr>
                  <w:r w:rsidRPr="00C5602B">
                    <w:rPr>
                      <w:color w:val="002060"/>
                    </w:rPr>
                    <w:t>- FROG S CLUB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742F6D" w14:textId="77777777" w:rsidR="00EC11F2" w:rsidRPr="00C5602B" w:rsidRDefault="00EC11F2" w:rsidP="005B2254">
                  <w:pPr>
                    <w:pStyle w:val="rowtabella0"/>
                    <w:jc w:val="center"/>
                    <w:rPr>
                      <w:color w:val="002060"/>
                    </w:rPr>
                  </w:pPr>
                  <w:r w:rsidRPr="00C5602B">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4C4355" w14:textId="77777777" w:rsidR="00EC11F2" w:rsidRPr="00C5602B" w:rsidRDefault="00EC11F2" w:rsidP="005B2254">
                  <w:pPr>
                    <w:pStyle w:val="rowtabella0"/>
                    <w:jc w:val="center"/>
                    <w:rPr>
                      <w:color w:val="002060"/>
                    </w:rPr>
                  </w:pPr>
                  <w:r w:rsidRPr="00C5602B">
                    <w:rPr>
                      <w:color w:val="002060"/>
                    </w:rPr>
                    <w:t> </w:t>
                  </w:r>
                </w:p>
              </w:tc>
            </w:tr>
            <w:tr w:rsidR="00EC11F2" w:rsidRPr="00C5602B" w14:paraId="0F69870A"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E5D81" w14:textId="77777777" w:rsidR="00EC11F2" w:rsidRPr="00C5602B" w:rsidRDefault="00EC11F2" w:rsidP="005B2254">
                  <w:pPr>
                    <w:pStyle w:val="rowtabella0"/>
                    <w:rPr>
                      <w:color w:val="002060"/>
                    </w:rPr>
                  </w:pPr>
                  <w:r w:rsidRPr="00C5602B">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75CA39" w14:textId="77777777" w:rsidR="00EC11F2" w:rsidRPr="00C5602B" w:rsidRDefault="00EC11F2" w:rsidP="005B2254">
                  <w:pPr>
                    <w:pStyle w:val="rowtabella0"/>
                    <w:rPr>
                      <w:color w:val="002060"/>
                    </w:rPr>
                  </w:pPr>
                  <w:r w:rsidRPr="00C5602B">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DBB490" w14:textId="77777777" w:rsidR="00EC11F2" w:rsidRPr="00C5602B" w:rsidRDefault="00EC11F2" w:rsidP="005B2254">
                  <w:pPr>
                    <w:pStyle w:val="rowtabella0"/>
                    <w:jc w:val="center"/>
                    <w:rPr>
                      <w:color w:val="002060"/>
                    </w:rPr>
                  </w:pPr>
                  <w:r w:rsidRPr="00C5602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AAD992" w14:textId="77777777" w:rsidR="00EC11F2" w:rsidRPr="00C5602B" w:rsidRDefault="00EC11F2" w:rsidP="005B2254">
                  <w:pPr>
                    <w:pStyle w:val="rowtabella0"/>
                    <w:jc w:val="center"/>
                    <w:rPr>
                      <w:color w:val="002060"/>
                    </w:rPr>
                  </w:pPr>
                  <w:r w:rsidRPr="00C5602B">
                    <w:rPr>
                      <w:color w:val="002060"/>
                    </w:rPr>
                    <w:t> </w:t>
                  </w:r>
                </w:p>
              </w:tc>
            </w:tr>
            <w:tr w:rsidR="00EC11F2" w:rsidRPr="00C5602B" w14:paraId="348A8D59"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6E4BAB" w14:textId="77777777" w:rsidR="00EC11F2" w:rsidRPr="00C5602B" w:rsidRDefault="00EC11F2" w:rsidP="005B2254">
                  <w:pPr>
                    <w:pStyle w:val="rowtabella0"/>
                    <w:rPr>
                      <w:color w:val="002060"/>
                    </w:rPr>
                  </w:pPr>
                  <w:r w:rsidRPr="00C5602B">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59D270" w14:textId="77777777" w:rsidR="00EC11F2" w:rsidRPr="00C5602B" w:rsidRDefault="00EC11F2" w:rsidP="005B2254">
                  <w:pPr>
                    <w:pStyle w:val="rowtabella0"/>
                    <w:rPr>
                      <w:color w:val="002060"/>
                    </w:rPr>
                  </w:pPr>
                  <w:r w:rsidRPr="00C5602B">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EADB12" w14:textId="77777777" w:rsidR="00EC11F2" w:rsidRPr="00C5602B" w:rsidRDefault="00EC11F2" w:rsidP="005B2254">
                  <w:pPr>
                    <w:pStyle w:val="rowtabella0"/>
                    <w:jc w:val="center"/>
                    <w:rPr>
                      <w:color w:val="002060"/>
                    </w:rPr>
                  </w:pPr>
                  <w:r w:rsidRPr="00C5602B">
                    <w:rPr>
                      <w:color w:val="002060"/>
                    </w:rPr>
                    <w:t>2 - 9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4E306DA" w14:textId="77777777" w:rsidR="00EC11F2" w:rsidRPr="00C5602B" w:rsidRDefault="00EC11F2" w:rsidP="005B2254">
                  <w:pPr>
                    <w:pStyle w:val="rowtabella0"/>
                    <w:jc w:val="center"/>
                    <w:rPr>
                      <w:color w:val="002060"/>
                    </w:rPr>
                  </w:pPr>
                  <w:r w:rsidRPr="00C5602B">
                    <w:rPr>
                      <w:color w:val="002060"/>
                    </w:rPr>
                    <w:t> </w:t>
                  </w:r>
                </w:p>
              </w:tc>
            </w:tr>
            <w:tr w:rsidR="00EC11F2" w:rsidRPr="00C5602B" w14:paraId="156EDA66"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D52FE" w14:textId="77777777" w:rsidR="00EC11F2" w:rsidRPr="00C5602B" w:rsidRDefault="00EC11F2" w:rsidP="005B2254">
                  <w:pPr>
                    <w:pStyle w:val="rowtabella0"/>
                    <w:rPr>
                      <w:color w:val="002060"/>
                    </w:rPr>
                  </w:pPr>
                  <w:r w:rsidRPr="00C5602B">
                    <w:rPr>
                      <w:color w:val="002060"/>
                    </w:rPr>
                    <w:t>(1)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5B4F1" w14:textId="77777777" w:rsidR="00EC11F2" w:rsidRPr="00C5602B" w:rsidRDefault="00EC11F2" w:rsidP="005B2254">
                  <w:pPr>
                    <w:pStyle w:val="rowtabella0"/>
                    <w:rPr>
                      <w:color w:val="002060"/>
                    </w:rPr>
                  </w:pPr>
                  <w:r w:rsidRPr="00C5602B">
                    <w:rPr>
                      <w:color w:val="002060"/>
                    </w:rPr>
                    <w:t>- CSI MONTEFIORE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3B2CC9" w14:textId="77777777" w:rsidR="00EC11F2" w:rsidRPr="00C5602B" w:rsidRDefault="00EC11F2" w:rsidP="005B2254">
                  <w:pPr>
                    <w:pStyle w:val="rowtabella0"/>
                    <w:jc w:val="center"/>
                    <w:rPr>
                      <w:color w:val="002060"/>
                    </w:rPr>
                  </w:pPr>
                  <w:r w:rsidRPr="00C5602B">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31ED72" w14:textId="77777777" w:rsidR="00EC11F2" w:rsidRPr="00C5602B" w:rsidRDefault="00EC11F2" w:rsidP="005B2254">
                  <w:pPr>
                    <w:pStyle w:val="rowtabella0"/>
                    <w:jc w:val="center"/>
                    <w:rPr>
                      <w:color w:val="002060"/>
                    </w:rPr>
                  </w:pPr>
                  <w:r w:rsidRPr="00C5602B">
                    <w:rPr>
                      <w:color w:val="002060"/>
                    </w:rPr>
                    <w:t> </w:t>
                  </w:r>
                </w:p>
              </w:tc>
            </w:tr>
            <w:tr w:rsidR="00EC11F2" w:rsidRPr="00C5602B" w14:paraId="7043DFD2"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58BD466E" w14:textId="77777777" w:rsidR="00EC11F2" w:rsidRPr="00C5602B" w:rsidRDefault="00EC11F2" w:rsidP="005B2254">
                  <w:pPr>
                    <w:pStyle w:val="rowtabella0"/>
                    <w:rPr>
                      <w:color w:val="002060"/>
                    </w:rPr>
                  </w:pPr>
                  <w:r w:rsidRPr="00C5602B">
                    <w:rPr>
                      <w:color w:val="002060"/>
                    </w:rPr>
                    <w:t>(1) - disputata il 15/02/2025</w:t>
                  </w:r>
                </w:p>
              </w:tc>
            </w:tr>
          </w:tbl>
          <w:p w14:paraId="76EE70C6"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47EC6283"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954F1" w14:textId="77777777" w:rsidR="00EC11F2" w:rsidRPr="00C5602B" w:rsidRDefault="00EC11F2" w:rsidP="005B2254">
                  <w:pPr>
                    <w:pStyle w:val="headertabella0"/>
                    <w:rPr>
                      <w:color w:val="002060"/>
                    </w:rPr>
                  </w:pPr>
                  <w:r w:rsidRPr="00C5602B">
                    <w:rPr>
                      <w:color w:val="002060"/>
                    </w:rPr>
                    <w:t>GIRONE F - 6 Giornata - R</w:t>
                  </w:r>
                </w:p>
              </w:tc>
            </w:tr>
            <w:tr w:rsidR="00EC11F2" w:rsidRPr="00C5602B" w14:paraId="7B40DBA4"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8C27EF" w14:textId="77777777" w:rsidR="00EC11F2" w:rsidRPr="00C5602B" w:rsidRDefault="00EC11F2" w:rsidP="005B2254">
                  <w:pPr>
                    <w:pStyle w:val="rowtabella0"/>
                    <w:rPr>
                      <w:color w:val="002060"/>
                    </w:rPr>
                  </w:pPr>
                  <w:r w:rsidRPr="00C5602B">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E4EEB0" w14:textId="77777777" w:rsidR="00EC11F2" w:rsidRPr="00C5602B" w:rsidRDefault="00EC11F2" w:rsidP="005B2254">
                  <w:pPr>
                    <w:pStyle w:val="rowtabella0"/>
                    <w:rPr>
                      <w:color w:val="002060"/>
                    </w:rPr>
                  </w:pPr>
                  <w:r w:rsidRPr="00C5602B">
                    <w:rPr>
                      <w:color w:val="002060"/>
                    </w:rPr>
                    <w:t>- SAMBENEDETTESE BEACH SOCC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A5C13D" w14:textId="77777777" w:rsidR="00EC11F2" w:rsidRPr="00C5602B" w:rsidRDefault="00EC11F2" w:rsidP="005B2254">
                  <w:pPr>
                    <w:pStyle w:val="rowtabella0"/>
                    <w:jc w:val="center"/>
                    <w:rPr>
                      <w:color w:val="002060"/>
                    </w:rPr>
                  </w:pPr>
                  <w:r w:rsidRPr="00C5602B">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2F8D4" w14:textId="77777777" w:rsidR="00EC11F2" w:rsidRPr="00C5602B" w:rsidRDefault="00EC11F2" w:rsidP="005B2254">
                  <w:pPr>
                    <w:pStyle w:val="rowtabella0"/>
                    <w:jc w:val="center"/>
                    <w:rPr>
                      <w:color w:val="002060"/>
                    </w:rPr>
                  </w:pPr>
                  <w:r w:rsidRPr="00C5602B">
                    <w:rPr>
                      <w:color w:val="002060"/>
                    </w:rPr>
                    <w:t> </w:t>
                  </w:r>
                </w:p>
              </w:tc>
            </w:tr>
            <w:tr w:rsidR="00EC11F2" w:rsidRPr="00C5602B" w14:paraId="45492D50"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3721BC" w14:textId="77777777" w:rsidR="00EC11F2" w:rsidRPr="00C5602B" w:rsidRDefault="00EC11F2" w:rsidP="005B2254">
                  <w:pPr>
                    <w:pStyle w:val="rowtabella0"/>
                    <w:rPr>
                      <w:color w:val="002060"/>
                    </w:rPr>
                  </w:pPr>
                  <w:r w:rsidRPr="00C5602B">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15E637" w14:textId="77777777" w:rsidR="00EC11F2" w:rsidRPr="00C5602B" w:rsidRDefault="00EC11F2" w:rsidP="005B2254">
                  <w:pPr>
                    <w:pStyle w:val="rowtabella0"/>
                    <w:rPr>
                      <w:color w:val="002060"/>
                    </w:rPr>
                  </w:pPr>
                  <w:r w:rsidRPr="00C5602B">
                    <w:rPr>
                      <w:color w:val="002060"/>
                    </w:rPr>
                    <w:t>- PICENO UNITED MMX A 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2D9950" w14:textId="77777777" w:rsidR="00EC11F2" w:rsidRPr="00C5602B" w:rsidRDefault="00EC11F2" w:rsidP="005B2254">
                  <w:pPr>
                    <w:pStyle w:val="rowtabella0"/>
                    <w:jc w:val="center"/>
                    <w:rPr>
                      <w:color w:val="002060"/>
                    </w:rPr>
                  </w:pPr>
                  <w:r w:rsidRPr="00C5602B">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F4790" w14:textId="77777777" w:rsidR="00EC11F2" w:rsidRPr="00C5602B" w:rsidRDefault="00EC11F2" w:rsidP="005B2254">
                  <w:pPr>
                    <w:pStyle w:val="rowtabella0"/>
                    <w:jc w:val="center"/>
                    <w:rPr>
                      <w:color w:val="002060"/>
                    </w:rPr>
                  </w:pPr>
                  <w:r w:rsidRPr="00C5602B">
                    <w:rPr>
                      <w:color w:val="002060"/>
                    </w:rPr>
                    <w:t> </w:t>
                  </w:r>
                </w:p>
              </w:tc>
            </w:tr>
            <w:tr w:rsidR="00EC11F2" w:rsidRPr="00C5602B" w14:paraId="588336E4"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5C3346" w14:textId="77777777" w:rsidR="00EC11F2" w:rsidRPr="00C5602B" w:rsidRDefault="00EC11F2" w:rsidP="005B2254">
                  <w:pPr>
                    <w:pStyle w:val="rowtabella0"/>
                    <w:rPr>
                      <w:color w:val="002060"/>
                    </w:rPr>
                  </w:pPr>
                  <w:r w:rsidRPr="00C5602B">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27DCC6" w14:textId="77777777" w:rsidR="00EC11F2" w:rsidRPr="00C5602B" w:rsidRDefault="00EC11F2" w:rsidP="005B2254">
                  <w:pPr>
                    <w:pStyle w:val="rowtabella0"/>
                    <w:rPr>
                      <w:color w:val="002060"/>
                    </w:rPr>
                  </w:pPr>
                  <w:r w:rsidRPr="00C5602B">
                    <w:rPr>
                      <w:color w:val="002060"/>
                    </w:rPr>
                    <w:t>- CASELLE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4D5153" w14:textId="77777777" w:rsidR="00EC11F2" w:rsidRPr="00C5602B" w:rsidRDefault="00EC11F2" w:rsidP="005B2254">
                  <w:pPr>
                    <w:pStyle w:val="rowtabella0"/>
                    <w:jc w:val="center"/>
                    <w:rPr>
                      <w:color w:val="002060"/>
                    </w:rPr>
                  </w:pPr>
                  <w:r w:rsidRPr="00C5602B">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35BC3C" w14:textId="77777777" w:rsidR="00EC11F2" w:rsidRPr="00C5602B" w:rsidRDefault="00EC11F2" w:rsidP="005B2254">
                  <w:pPr>
                    <w:pStyle w:val="rowtabella0"/>
                    <w:jc w:val="center"/>
                    <w:rPr>
                      <w:color w:val="002060"/>
                    </w:rPr>
                  </w:pPr>
                  <w:r w:rsidRPr="00C5602B">
                    <w:rPr>
                      <w:color w:val="002060"/>
                    </w:rPr>
                    <w:t> </w:t>
                  </w:r>
                </w:p>
              </w:tc>
            </w:tr>
            <w:tr w:rsidR="00EC11F2" w:rsidRPr="00C5602B" w14:paraId="6762D1DC"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DDB4A7" w14:textId="77777777" w:rsidR="00EC11F2" w:rsidRPr="00C5602B" w:rsidRDefault="00EC11F2" w:rsidP="005B2254">
                  <w:pPr>
                    <w:pStyle w:val="rowtabella0"/>
                    <w:rPr>
                      <w:color w:val="002060"/>
                    </w:rPr>
                  </w:pPr>
                  <w:r w:rsidRPr="00C5602B">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682CC2" w14:textId="77777777" w:rsidR="00EC11F2" w:rsidRPr="00C5602B" w:rsidRDefault="00EC11F2" w:rsidP="005B2254">
                  <w:pPr>
                    <w:pStyle w:val="rowtabella0"/>
                    <w:rPr>
                      <w:color w:val="002060"/>
                    </w:rPr>
                  </w:pPr>
                  <w:r w:rsidRPr="00C5602B">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89C9E5" w14:textId="77777777" w:rsidR="00EC11F2" w:rsidRPr="00C5602B" w:rsidRDefault="00EC11F2" w:rsidP="005B2254">
                  <w:pPr>
                    <w:pStyle w:val="rowtabella0"/>
                    <w:jc w:val="center"/>
                    <w:rPr>
                      <w:color w:val="002060"/>
                    </w:rPr>
                  </w:pPr>
                  <w:r w:rsidRPr="00C5602B">
                    <w:rPr>
                      <w:color w:val="002060"/>
                    </w:rPr>
                    <w:t>15 - 1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13319A" w14:textId="77777777" w:rsidR="00EC11F2" w:rsidRPr="00C5602B" w:rsidRDefault="00EC11F2" w:rsidP="005B2254">
                  <w:pPr>
                    <w:pStyle w:val="rowtabella0"/>
                    <w:jc w:val="center"/>
                    <w:rPr>
                      <w:color w:val="002060"/>
                    </w:rPr>
                  </w:pPr>
                  <w:r w:rsidRPr="00C5602B">
                    <w:rPr>
                      <w:color w:val="002060"/>
                    </w:rPr>
                    <w:t> </w:t>
                  </w:r>
                </w:p>
              </w:tc>
            </w:tr>
            <w:tr w:rsidR="00EC11F2" w:rsidRPr="00C5602B" w14:paraId="2D94FC46"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19DADC" w14:textId="77777777" w:rsidR="00EC11F2" w:rsidRPr="00C5602B" w:rsidRDefault="00EC11F2" w:rsidP="005B2254">
                  <w:pPr>
                    <w:pStyle w:val="rowtabella0"/>
                    <w:rPr>
                      <w:color w:val="002060"/>
                    </w:rPr>
                  </w:pPr>
                  <w:r w:rsidRPr="00C5602B">
                    <w:rPr>
                      <w:color w:val="002060"/>
                    </w:rPr>
                    <w:t>(1) 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EE0003" w14:textId="77777777" w:rsidR="00EC11F2" w:rsidRPr="00C5602B" w:rsidRDefault="00EC11F2" w:rsidP="005B2254">
                  <w:pPr>
                    <w:pStyle w:val="rowtabella0"/>
                    <w:rPr>
                      <w:color w:val="002060"/>
                    </w:rPr>
                  </w:pPr>
                  <w:r w:rsidRPr="00C5602B">
                    <w:rPr>
                      <w:color w:val="002060"/>
                    </w:rPr>
                    <w:t>- TRUENTIN LAMA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48367FA" w14:textId="77777777" w:rsidR="00EC11F2" w:rsidRPr="00C5602B" w:rsidRDefault="00EC11F2" w:rsidP="005B2254">
                  <w:pPr>
                    <w:pStyle w:val="rowtabella0"/>
                    <w:jc w:val="center"/>
                    <w:rPr>
                      <w:color w:val="002060"/>
                    </w:rPr>
                  </w:pPr>
                  <w:r w:rsidRPr="00C5602B">
                    <w:rPr>
                      <w:color w:val="002060"/>
                    </w:rPr>
                    <w:t>2 - 11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38C972" w14:textId="77777777" w:rsidR="00EC11F2" w:rsidRPr="00C5602B" w:rsidRDefault="00EC11F2" w:rsidP="005B2254">
                  <w:pPr>
                    <w:pStyle w:val="rowtabella0"/>
                    <w:jc w:val="center"/>
                    <w:rPr>
                      <w:color w:val="002060"/>
                    </w:rPr>
                  </w:pPr>
                  <w:r w:rsidRPr="00C5602B">
                    <w:rPr>
                      <w:color w:val="002060"/>
                    </w:rPr>
                    <w:t> </w:t>
                  </w:r>
                </w:p>
              </w:tc>
            </w:tr>
            <w:tr w:rsidR="00EC11F2" w:rsidRPr="00C5602B" w14:paraId="3B8DC82C"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9EC572" w14:textId="77777777" w:rsidR="00EC11F2" w:rsidRPr="00C5602B" w:rsidRDefault="00EC11F2" w:rsidP="005B2254">
                  <w:pPr>
                    <w:pStyle w:val="rowtabella0"/>
                    <w:rPr>
                      <w:color w:val="002060"/>
                    </w:rPr>
                  </w:pPr>
                  <w:r w:rsidRPr="00C5602B">
                    <w:rPr>
                      <w:color w:val="002060"/>
                    </w:rPr>
                    <w:t>TRIBALCIO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099336" w14:textId="77777777" w:rsidR="00EC11F2" w:rsidRPr="00C5602B" w:rsidRDefault="00EC11F2" w:rsidP="005B2254">
                  <w:pPr>
                    <w:pStyle w:val="rowtabella0"/>
                    <w:rPr>
                      <w:color w:val="002060"/>
                    </w:rPr>
                  </w:pPr>
                  <w:r w:rsidRPr="00C5602B">
                    <w:rPr>
                      <w:color w:val="002060"/>
                    </w:rPr>
                    <w:t>- ACCUMOLI GANG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14E91"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0FE33F" w14:textId="77777777" w:rsidR="00EC11F2" w:rsidRPr="00C5602B" w:rsidRDefault="00EC11F2" w:rsidP="005B2254">
                  <w:pPr>
                    <w:pStyle w:val="rowtabella0"/>
                    <w:jc w:val="center"/>
                    <w:rPr>
                      <w:color w:val="002060"/>
                    </w:rPr>
                  </w:pPr>
                  <w:r w:rsidRPr="00C5602B">
                    <w:rPr>
                      <w:color w:val="002060"/>
                    </w:rPr>
                    <w:t> </w:t>
                  </w:r>
                </w:p>
              </w:tc>
            </w:tr>
            <w:tr w:rsidR="00EC11F2" w:rsidRPr="00C5602B" w14:paraId="77958C82"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4945031F" w14:textId="77777777" w:rsidR="00EC11F2" w:rsidRPr="00C5602B" w:rsidRDefault="00EC11F2" w:rsidP="005B2254">
                  <w:pPr>
                    <w:pStyle w:val="rowtabella0"/>
                    <w:rPr>
                      <w:color w:val="002060"/>
                    </w:rPr>
                  </w:pPr>
                  <w:r w:rsidRPr="00C5602B">
                    <w:rPr>
                      <w:color w:val="002060"/>
                    </w:rPr>
                    <w:t>(1) - disputata il 15/02/2025</w:t>
                  </w:r>
                </w:p>
              </w:tc>
            </w:tr>
          </w:tbl>
          <w:p w14:paraId="3F3C45AC" w14:textId="77777777" w:rsidR="00EC11F2" w:rsidRPr="00C5602B" w:rsidRDefault="00EC11F2" w:rsidP="005B2254">
            <w:pPr>
              <w:rPr>
                <w:color w:val="002060"/>
              </w:rPr>
            </w:pPr>
          </w:p>
        </w:tc>
      </w:tr>
    </w:tbl>
    <w:p w14:paraId="52A91FE5" w14:textId="77777777" w:rsidR="00EC11F2" w:rsidRPr="00C5602B" w:rsidRDefault="00EC11F2" w:rsidP="00EC11F2">
      <w:pPr>
        <w:pStyle w:val="breakline"/>
        <w:rPr>
          <w:rFonts w:eastAsiaTheme="minorEastAsia"/>
          <w:color w:val="002060"/>
        </w:rPr>
      </w:pPr>
    </w:p>
    <w:p w14:paraId="3D39747A" w14:textId="77777777" w:rsidR="00EC11F2" w:rsidRPr="00C5602B" w:rsidRDefault="00EC11F2" w:rsidP="00EC11F2">
      <w:pPr>
        <w:pStyle w:val="breakline"/>
        <w:rPr>
          <w:color w:val="002060"/>
        </w:rPr>
      </w:pPr>
    </w:p>
    <w:p w14:paraId="60362F74" w14:textId="77777777" w:rsidR="00EC11F2" w:rsidRPr="00C5602B" w:rsidRDefault="00EC11F2" w:rsidP="00EC11F2">
      <w:pPr>
        <w:pStyle w:val="titoloprinc0"/>
        <w:rPr>
          <w:color w:val="002060"/>
        </w:rPr>
      </w:pPr>
      <w:r w:rsidRPr="00C5602B">
        <w:rPr>
          <w:color w:val="002060"/>
        </w:rPr>
        <w:t>GIUDICE SPORTIVO</w:t>
      </w:r>
    </w:p>
    <w:p w14:paraId="19C76BC1"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127D9333" w14:textId="77777777" w:rsidR="00EC11F2" w:rsidRPr="00C5602B" w:rsidRDefault="00EC11F2" w:rsidP="00EC11F2">
      <w:pPr>
        <w:pStyle w:val="titolo10"/>
        <w:rPr>
          <w:color w:val="002060"/>
        </w:rPr>
      </w:pPr>
      <w:r w:rsidRPr="00C5602B">
        <w:rPr>
          <w:color w:val="002060"/>
        </w:rPr>
        <w:t xml:space="preserve">GARE DEL 14/ 2/2025 </w:t>
      </w:r>
    </w:p>
    <w:p w14:paraId="455C7798" w14:textId="77777777" w:rsidR="00EC11F2" w:rsidRPr="00EC11F2" w:rsidRDefault="00EC11F2" w:rsidP="00EC11F2">
      <w:pPr>
        <w:pStyle w:val="titolo20"/>
        <w:rPr>
          <w:color w:val="002060"/>
          <w:u w:val="none"/>
        </w:rPr>
      </w:pPr>
      <w:r w:rsidRPr="00EC11F2">
        <w:rPr>
          <w:color w:val="002060"/>
          <w:u w:val="none"/>
        </w:rPr>
        <w:t xml:space="preserve">PREANNUNCIO DI RECLAMO </w:t>
      </w:r>
    </w:p>
    <w:p w14:paraId="0764D70B" w14:textId="77777777" w:rsidR="00EC11F2" w:rsidRPr="00C5602B" w:rsidRDefault="00EC11F2" w:rsidP="00EC11F2">
      <w:pPr>
        <w:pStyle w:val="diffida"/>
        <w:spacing w:before="80" w:beforeAutospacing="0" w:after="40" w:afterAutospacing="0"/>
        <w:jc w:val="left"/>
        <w:rPr>
          <w:color w:val="002060"/>
        </w:rPr>
      </w:pPr>
      <w:r w:rsidRPr="00C5602B">
        <w:rPr>
          <w:color w:val="002060"/>
        </w:rPr>
        <w:t xml:space="preserve">gara del 14/ 2/2025 VIRTUS AURORA C5 - CDC 2018 </w:t>
      </w:r>
      <w:r w:rsidRPr="00C5602B">
        <w:rPr>
          <w:color w:val="002060"/>
        </w:rPr>
        <w:br/>
        <w:t>Preso atto del preannuncio di ricorso da parte della Societ</w:t>
      </w:r>
      <w:r>
        <w:rPr>
          <w:color w:val="002060"/>
        </w:rPr>
        <w:t>à</w:t>
      </w:r>
      <w:r w:rsidRPr="00C5602B">
        <w:rPr>
          <w:color w:val="002060"/>
        </w:rPr>
        <w:t xml:space="preserve"> A.S.D.CDC 2018 ai sensi dell'art.67 del C.G.S. si riserva decisioni di merito. </w:t>
      </w:r>
    </w:p>
    <w:p w14:paraId="429A65C9" w14:textId="77777777" w:rsidR="00EC11F2" w:rsidRPr="00C5602B" w:rsidRDefault="00EC11F2" w:rsidP="00EC11F2">
      <w:pPr>
        <w:pStyle w:val="diffida"/>
        <w:spacing w:before="80" w:beforeAutospacing="0" w:after="40" w:afterAutospacing="0"/>
        <w:jc w:val="left"/>
        <w:rPr>
          <w:color w:val="002060"/>
        </w:rPr>
      </w:pPr>
      <w:r w:rsidRPr="00C5602B">
        <w:rPr>
          <w:color w:val="002060"/>
        </w:rPr>
        <w:t xml:space="preserve">Nel relativo paragrafo, di seguito, si riportano i provvedimenti disciplinari assunti a carico di tesserati per quanto in atti. </w:t>
      </w:r>
    </w:p>
    <w:p w14:paraId="7684B4F6" w14:textId="77777777" w:rsidR="00EC11F2" w:rsidRPr="00C5602B" w:rsidRDefault="00EC11F2" w:rsidP="00EC11F2">
      <w:pPr>
        <w:pStyle w:val="titolo60"/>
        <w:rPr>
          <w:color w:val="002060"/>
        </w:rPr>
      </w:pPr>
      <w:r w:rsidRPr="00C5602B">
        <w:rPr>
          <w:color w:val="002060"/>
        </w:rPr>
        <w:t xml:space="preserve">DECISIONI DEL GIUDICE SPORTIVO </w:t>
      </w:r>
    </w:p>
    <w:p w14:paraId="5C1F2C5D" w14:textId="22F43FA1" w:rsidR="00EC11F2" w:rsidRPr="00C5602B" w:rsidRDefault="00EC11F2" w:rsidP="00EC11F2">
      <w:pPr>
        <w:pStyle w:val="diffida"/>
        <w:spacing w:before="80" w:beforeAutospacing="0" w:after="40" w:afterAutospacing="0"/>
        <w:jc w:val="left"/>
        <w:rPr>
          <w:color w:val="002060"/>
        </w:rPr>
      </w:pPr>
      <w:r w:rsidRPr="00C5602B">
        <w:rPr>
          <w:color w:val="002060"/>
        </w:rPr>
        <w:lastRenderedPageBreak/>
        <w:t xml:space="preserve">gara del 14/ 2/2025 VIRTUS AURORA C5 - CDC 2018 </w:t>
      </w:r>
      <w:r w:rsidRPr="00C5602B">
        <w:rPr>
          <w:color w:val="002060"/>
        </w:rPr>
        <w:br/>
        <w:t xml:space="preserve">Il Giudice Sportivo, dato atto che con </w:t>
      </w:r>
      <w:proofErr w:type="spellStart"/>
      <w:r w:rsidRPr="00C5602B">
        <w:rPr>
          <w:color w:val="002060"/>
        </w:rPr>
        <w:t>Pec</w:t>
      </w:r>
      <w:proofErr w:type="spellEnd"/>
      <w:r w:rsidRPr="00C5602B">
        <w:rPr>
          <w:color w:val="002060"/>
        </w:rPr>
        <w:t xml:space="preserve"> del 17/02/2025 la società CDC 2018 ha regolarmente presentato ricorso a mezzo del quale sostiene la irregolarità dello svolgimento della gara valevole per il Campionato di calcio a 5 serie D girone B disputata il 14/02/2025 contro la società Virtus Aurora C5 in quanto, nel corso della medesima, la società avversaria avrebbe utilizzato il calciatore GUIEGUI Kouassi </w:t>
      </w:r>
      <w:proofErr w:type="spellStart"/>
      <w:r w:rsidRPr="00C5602B">
        <w:rPr>
          <w:color w:val="002060"/>
        </w:rPr>
        <w:t>Sidoine</w:t>
      </w:r>
      <w:proofErr w:type="spellEnd"/>
      <w:r w:rsidRPr="00C5602B">
        <w:rPr>
          <w:color w:val="002060"/>
        </w:rPr>
        <w:t xml:space="preserve"> in posizione irregolare giacch</w:t>
      </w:r>
      <w:r>
        <w:rPr>
          <w:color w:val="002060"/>
        </w:rPr>
        <w:t>é</w:t>
      </w:r>
      <w:r w:rsidRPr="00C5602B">
        <w:rPr>
          <w:color w:val="002060"/>
        </w:rPr>
        <w:t xml:space="preserve"> il medesimo risulterebbe tesserato non con la Virtus Aurora ma ancora con la ricorrente. </w:t>
      </w:r>
    </w:p>
    <w:p w14:paraId="398255F9" w14:textId="77777777" w:rsidR="00EC11F2" w:rsidRDefault="00EC11F2" w:rsidP="00EC11F2">
      <w:pPr>
        <w:pStyle w:val="diffida"/>
        <w:spacing w:before="80" w:beforeAutospacing="0" w:after="40" w:afterAutospacing="0"/>
        <w:jc w:val="left"/>
        <w:rPr>
          <w:color w:val="002060"/>
        </w:rPr>
      </w:pPr>
      <w:r w:rsidRPr="00C5602B">
        <w:rPr>
          <w:color w:val="002060"/>
        </w:rPr>
        <w:t xml:space="preserve">Ora, poiché da un controllo del sistema informatico nonché dalle successive verifiche presso l'Ufficio tesseramenti il ricorso risulta fondato </w:t>
      </w:r>
    </w:p>
    <w:p w14:paraId="396C96BD" w14:textId="15DFABA0" w:rsidR="00EC11F2" w:rsidRDefault="00EC11F2" w:rsidP="00EC11F2">
      <w:pPr>
        <w:pStyle w:val="diffida"/>
        <w:spacing w:before="80" w:beforeAutospacing="0" w:after="40" w:afterAutospacing="0"/>
        <w:jc w:val="center"/>
        <w:rPr>
          <w:color w:val="002060"/>
        </w:rPr>
      </w:pPr>
      <w:r w:rsidRPr="00C5602B">
        <w:rPr>
          <w:color w:val="002060"/>
        </w:rPr>
        <w:t>DELIBERA</w:t>
      </w:r>
    </w:p>
    <w:p w14:paraId="31B52D25" w14:textId="77777777" w:rsidR="00EC11F2" w:rsidRDefault="00EC11F2" w:rsidP="00EC11F2">
      <w:pPr>
        <w:pStyle w:val="diffida"/>
        <w:spacing w:before="80" w:beforeAutospacing="0" w:after="40" w:afterAutospacing="0"/>
        <w:jc w:val="left"/>
        <w:rPr>
          <w:color w:val="002060"/>
        </w:rPr>
      </w:pPr>
      <w:r w:rsidRPr="00C5602B">
        <w:rPr>
          <w:color w:val="002060"/>
        </w:rPr>
        <w:t xml:space="preserve">- di comminare alla Società Virtus Aurora C5 la sanzione sportiva della perdita della gara con il risultato Virtus Aurora C5 0 - </w:t>
      </w:r>
      <w:proofErr w:type="spellStart"/>
      <w:r w:rsidRPr="00C5602B">
        <w:rPr>
          <w:color w:val="002060"/>
        </w:rPr>
        <w:t>Cdc</w:t>
      </w:r>
      <w:proofErr w:type="spellEnd"/>
      <w:r w:rsidRPr="00C5602B">
        <w:rPr>
          <w:color w:val="002060"/>
        </w:rPr>
        <w:t xml:space="preserve"> </w:t>
      </w:r>
      <w:proofErr w:type="spellStart"/>
      <w:r w:rsidRPr="00C5602B">
        <w:rPr>
          <w:color w:val="002060"/>
        </w:rPr>
        <w:t>Cdc</w:t>
      </w:r>
      <w:proofErr w:type="spellEnd"/>
      <w:r w:rsidRPr="00C5602B">
        <w:rPr>
          <w:color w:val="002060"/>
        </w:rPr>
        <w:t xml:space="preserve"> 2018 </w:t>
      </w:r>
      <w:proofErr w:type="gramStart"/>
      <w:r w:rsidRPr="00C5602B">
        <w:rPr>
          <w:color w:val="002060"/>
        </w:rPr>
        <w:t>6 ;</w:t>
      </w:r>
      <w:proofErr w:type="gramEnd"/>
      <w:r w:rsidRPr="00C5602B">
        <w:rPr>
          <w:color w:val="002060"/>
        </w:rPr>
        <w:t xml:space="preserve"> </w:t>
      </w:r>
    </w:p>
    <w:p w14:paraId="08D8DAD9" w14:textId="77777777" w:rsidR="00EC11F2" w:rsidRDefault="00EC11F2" w:rsidP="00EC11F2">
      <w:pPr>
        <w:pStyle w:val="diffida"/>
        <w:spacing w:before="80" w:beforeAutospacing="0" w:after="40" w:afterAutospacing="0"/>
        <w:jc w:val="left"/>
        <w:rPr>
          <w:color w:val="002060"/>
        </w:rPr>
      </w:pPr>
      <w:r w:rsidRPr="00C5602B">
        <w:rPr>
          <w:color w:val="002060"/>
        </w:rPr>
        <w:t xml:space="preserve">- di inibire fino al 05.03.2025 il dirigente accompagnatore della società Virtus Aurora sig. </w:t>
      </w:r>
      <w:proofErr w:type="spellStart"/>
      <w:r w:rsidRPr="00C5602B">
        <w:rPr>
          <w:color w:val="002060"/>
        </w:rPr>
        <w:t>Ciaffoni</w:t>
      </w:r>
      <w:proofErr w:type="spellEnd"/>
      <w:r w:rsidRPr="00C5602B">
        <w:rPr>
          <w:color w:val="002060"/>
        </w:rPr>
        <w:t xml:space="preserve"> Michele; </w:t>
      </w:r>
    </w:p>
    <w:p w14:paraId="32F5D450" w14:textId="0E91C254" w:rsidR="00EC11F2" w:rsidRPr="00C5602B" w:rsidRDefault="00EC11F2" w:rsidP="00EC11F2">
      <w:pPr>
        <w:pStyle w:val="diffida"/>
        <w:spacing w:before="80" w:beforeAutospacing="0" w:after="40" w:afterAutospacing="0"/>
        <w:jc w:val="left"/>
        <w:rPr>
          <w:color w:val="002060"/>
        </w:rPr>
      </w:pPr>
      <w:r w:rsidRPr="00C5602B">
        <w:rPr>
          <w:color w:val="002060"/>
        </w:rPr>
        <w:t xml:space="preserve">- di restituite il contributo versato. </w:t>
      </w:r>
    </w:p>
    <w:p w14:paraId="34A2EAA6" w14:textId="77777777" w:rsidR="00EC11F2" w:rsidRPr="00C5602B" w:rsidRDefault="00EC11F2" w:rsidP="00EC11F2">
      <w:pPr>
        <w:pStyle w:val="titolo7a"/>
        <w:rPr>
          <w:color w:val="002060"/>
        </w:rPr>
      </w:pPr>
      <w:r w:rsidRPr="00C5602B">
        <w:rPr>
          <w:color w:val="002060"/>
        </w:rPr>
        <w:t xml:space="preserve">PROVVEDIMENTI DISCIPLINARI </w:t>
      </w:r>
    </w:p>
    <w:p w14:paraId="6910A3CA"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3E687325" w14:textId="77777777" w:rsidR="00EC11F2" w:rsidRPr="00C5602B" w:rsidRDefault="00EC11F2" w:rsidP="00EC11F2">
      <w:pPr>
        <w:pStyle w:val="titolo30"/>
        <w:rPr>
          <w:color w:val="002060"/>
        </w:rPr>
      </w:pPr>
      <w:r w:rsidRPr="00C5602B">
        <w:rPr>
          <w:color w:val="002060"/>
        </w:rPr>
        <w:t xml:space="preserve">SOCIETA' </w:t>
      </w:r>
    </w:p>
    <w:p w14:paraId="48162875" w14:textId="77777777" w:rsidR="00EC11F2" w:rsidRPr="00C5602B" w:rsidRDefault="00EC11F2" w:rsidP="00EC11F2">
      <w:pPr>
        <w:pStyle w:val="titolo20"/>
        <w:rPr>
          <w:color w:val="002060"/>
        </w:rPr>
      </w:pPr>
      <w:r w:rsidRPr="00C5602B">
        <w:rPr>
          <w:color w:val="002060"/>
        </w:rPr>
        <w:t xml:space="preserve">PERDITA DELLA GARA: </w:t>
      </w:r>
    </w:p>
    <w:p w14:paraId="151AFE6D" w14:textId="77777777" w:rsidR="00EC11F2" w:rsidRPr="00C5602B" w:rsidRDefault="00EC11F2" w:rsidP="00EC11F2">
      <w:pPr>
        <w:pStyle w:val="diffida"/>
        <w:spacing w:before="80" w:beforeAutospacing="0" w:after="40" w:afterAutospacing="0"/>
        <w:jc w:val="left"/>
        <w:rPr>
          <w:color w:val="002060"/>
        </w:rPr>
      </w:pPr>
      <w:r w:rsidRPr="00C5602B">
        <w:rPr>
          <w:color w:val="002060"/>
        </w:rPr>
        <w:t xml:space="preserve">VIRTUS AURORA C5 </w:t>
      </w:r>
      <w:r w:rsidRPr="00C5602B">
        <w:rPr>
          <w:color w:val="002060"/>
        </w:rPr>
        <w:br/>
        <w:t xml:space="preserve">V. Delibera. </w:t>
      </w:r>
    </w:p>
    <w:p w14:paraId="479F60FB" w14:textId="77777777" w:rsidR="00EC11F2" w:rsidRPr="00C5602B" w:rsidRDefault="00EC11F2" w:rsidP="00EC11F2">
      <w:pPr>
        <w:pStyle w:val="titolo30"/>
        <w:rPr>
          <w:color w:val="002060"/>
        </w:rPr>
      </w:pPr>
      <w:r w:rsidRPr="00C5602B">
        <w:rPr>
          <w:color w:val="002060"/>
        </w:rPr>
        <w:t xml:space="preserve">DIRIGENTI </w:t>
      </w:r>
    </w:p>
    <w:p w14:paraId="48585EAA" w14:textId="77777777" w:rsidR="00EC11F2" w:rsidRPr="00C5602B" w:rsidRDefault="00EC11F2" w:rsidP="00EC11F2">
      <w:pPr>
        <w:pStyle w:val="titolo20"/>
        <w:rPr>
          <w:color w:val="002060"/>
        </w:rPr>
      </w:pPr>
      <w:r w:rsidRPr="00C5602B">
        <w:rPr>
          <w:color w:val="002060"/>
        </w:rPr>
        <w:t xml:space="preserve">INIBIZIONE A TEMPO OPPURE SQUALIFICA A GARE: FINO AL 5/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3A040DB" w14:textId="77777777" w:rsidTr="005B2254">
        <w:tc>
          <w:tcPr>
            <w:tcW w:w="2200" w:type="dxa"/>
            <w:tcMar>
              <w:top w:w="20" w:type="dxa"/>
              <w:left w:w="20" w:type="dxa"/>
              <w:bottom w:w="20" w:type="dxa"/>
              <w:right w:w="20" w:type="dxa"/>
            </w:tcMar>
            <w:vAlign w:val="center"/>
            <w:hideMark/>
          </w:tcPr>
          <w:p w14:paraId="013485AA" w14:textId="77777777" w:rsidR="00EC11F2" w:rsidRPr="00C5602B" w:rsidRDefault="00EC11F2" w:rsidP="005B2254">
            <w:pPr>
              <w:pStyle w:val="movimento"/>
              <w:rPr>
                <w:color w:val="002060"/>
              </w:rPr>
            </w:pPr>
            <w:r w:rsidRPr="00C5602B">
              <w:rPr>
                <w:color w:val="002060"/>
              </w:rPr>
              <w:t>CIAFFONI MICHELE</w:t>
            </w:r>
          </w:p>
        </w:tc>
        <w:tc>
          <w:tcPr>
            <w:tcW w:w="2200" w:type="dxa"/>
            <w:tcMar>
              <w:top w:w="20" w:type="dxa"/>
              <w:left w:w="20" w:type="dxa"/>
              <w:bottom w:w="20" w:type="dxa"/>
              <w:right w:w="20" w:type="dxa"/>
            </w:tcMar>
            <w:vAlign w:val="center"/>
            <w:hideMark/>
          </w:tcPr>
          <w:p w14:paraId="56F87F6E" w14:textId="77777777" w:rsidR="00EC11F2" w:rsidRPr="00C5602B" w:rsidRDefault="00EC11F2" w:rsidP="005B2254">
            <w:pPr>
              <w:pStyle w:val="movimento2"/>
              <w:rPr>
                <w:color w:val="002060"/>
              </w:rPr>
            </w:pPr>
            <w:r w:rsidRPr="00C5602B">
              <w:rPr>
                <w:color w:val="002060"/>
              </w:rPr>
              <w:t xml:space="preserve">(VIRTUS AURORA C5) </w:t>
            </w:r>
          </w:p>
        </w:tc>
        <w:tc>
          <w:tcPr>
            <w:tcW w:w="800" w:type="dxa"/>
            <w:tcMar>
              <w:top w:w="20" w:type="dxa"/>
              <w:left w:w="20" w:type="dxa"/>
              <w:bottom w:w="20" w:type="dxa"/>
              <w:right w:w="20" w:type="dxa"/>
            </w:tcMar>
            <w:vAlign w:val="center"/>
            <w:hideMark/>
          </w:tcPr>
          <w:p w14:paraId="163D936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34C9FB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D97623B" w14:textId="77777777" w:rsidR="00EC11F2" w:rsidRPr="00C5602B" w:rsidRDefault="00EC11F2" w:rsidP="005B2254">
            <w:pPr>
              <w:pStyle w:val="movimento2"/>
              <w:rPr>
                <w:color w:val="002060"/>
              </w:rPr>
            </w:pPr>
            <w:r w:rsidRPr="00C5602B">
              <w:rPr>
                <w:color w:val="002060"/>
              </w:rPr>
              <w:t> </w:t>
            </w:r>
          </w:p>
        </w:tc>
      </w:tr>
    </w:tbl>
    <w:p w14:paraId="65E50013" w14:textId="77777777" w:rsidR="00EC11F2" w:rsidRPr="00C5602B" w:rsidRDefault="00EC11F2" w:rsidP="00EC11F2">
      <w:pPr>
        <w:pStyle w:val="diffida"/>
        <w:spacing w:before="80" w:beforeAutospacing="0" w:after="40" w:afterAutospacing="0"/>
        <w:jc w:val="left"/>
        <w:rPr>
          <w:rFonts w:eastAsiaTheme="minorEastAsia"/>
          <w:color w:val="002060"/>
        </w:rPr>
      </w:pPr>
      <w:r w:rsidRPr="00C5602B">
        <w:rPr>
          <w:color w:val="002060"/>
        </w:rPr>
        <w:t xml:space="preserve">V. Delibera. </w:t>
      </w:r>
    </w:p>
    <w:p w14:paraId="1D40D61C" w14:textId="77777777" w:rsidR="00EC11F2" w:rsidRPr="00C5602B" w:rsidRDefault="00EC11F2" w:rsidP="00EC11F2">
      <w:pPr>
        <w:pStyle w:val="titolo20"/>
        <w:rPr>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B5725B4" w14:textId="77777777" w:rsidTr="005B2254">
        <w:tc>
          <w:tcPr>
            <w:tcW w:w="2200" w:type="dxa"/>
            <w:tcMar>
              <w:top w:w="20" w:type="dxa"/>
              <w:left w:w="20" w:type="dxa"/>
              <w:bottom w:w="20" w:type="dxa"/>
              <w:right w:w="20" w:type="dxa"/>
            </w:tcMar>
            <w:vAlign w:val="center"/>
            <w:hideMark/>
          </w:tcPr>
          <w:p w14:paraId="5B62B7A7" w14:textId="77777777" w:rsidR="00EC11F2" w:rsidRPr="00C5602B" w:rsidRDefault="00EC11F2" w:rsidP="005B2254">
            <w:pPr>
              <w:pStyle w:val="movimento"/>
              <w:rPr>
                <w:color w:val="002060"/>
              </w:rPr>
            </w:pPr>
            <w:r w:rsidRPr="00C5602B">
              <w:rPr>
                <w:color w:val="002060"/>
              </w:rPr>
              <w:t>FERRETTI THOMAS</w:t>
            </w:r>
          </w:p>
        </w:tc>
        <w:tc>
          <w:tcPr>
            <w:tcW w:w="2200" w:type="dxa"/>
            <w:tcMar>
              <w:top w:w="20" w:type="dxa"/>
              <w:left w:w="20" w:type="dxa"/>
              <w:bottom w:w="20" w:type="dxa"/>
              <w:right w:w="20" w:type="dxa"/>
            </w:tcMar>
            <w:vAlign w:val="center"/>
            <w:hideMark/>
          </w:tcPr>
          <w:p w14:paraId="752C6672" w14:textId="77777777" w:rsidR="00EC11F2" w:rsidRPr="00C5602B" w:rsidRDefault="00EC11F2" w:rsidP="005B2254">
            <w:pPr>
              <w:pStyle w:val="movimento2"/>
              <w:rPr>
                <w:color w:val="002060"/>
              </w:rPr>
            </w:pPr>
            <w:r w:rsidRPr="00C5602B">
              <w:rPr>
                <w:color w:val="002060"/>
              </w:rPr>
              <w:t xml:space="preserve">(GNANO 04) </w:t>
            </w:r>
          </w:p>
        </w:tc>
        <w:tc>
          <w:tcPr>
            <w:tcW w:w="800" w:type="dxa"/>
            <w:tcMar>
              <w:top w:w="20" w:type="dxa"/>
              <w:left w:w="20" w:type="dxa"/>
              <w:bottom w:w="20" w:type="dxa"/>
              <w:right w:w="20" w:type="dxa"/>
            </w:tcMar>
            <w:vAlign w:val="center"/>
            <w:hideMark/>
          </w:tcPr>
          <w:p w14:paraId="4363090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95DC3F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D3452BF" w14:textId="77777777" w:rsidR="00EC11F2" w:rsidRPr="00C5602B" w:rsidRDefault="00EC11F2" w:rsidP="005B2254">
            <w:pPr>
              <w:pStyle w:val="movimento2"/>
              <w:rPr>
                <w:color w:val="002060"/>
              </w:rPr>
            </w:pPr>
            <w:r w:rsidRPr="00C5602B">
              <w:rPr>
                <w:color w:val="002060"/>
              </w:rPr>
              <w:t> </w:t>
            </w:r>
          </w:p>
        </w:tc>
      </w:tr>
    </w:tbl>
    <w:p w14:paraId="694E4CB2" w14:textId="77777777" w:rsidR="00EC11F2" w:rsidRPr="00C5602B" w:rsidRDefault="00EC11F2" w:rsidP="00EC11F2">
      <w:pPr>
        <w:pStyle w:val="titolo30"/>
        <w:rPr>
          <w:rFonts w:eastAsiaTheme="minorEastAsia"/>
          <w:color w:val="002060"/>
        </w:rPr>
      </w:pPr>
      <w:r w:rsidRPr="00C5602B">
        <w:rPr>
          <w:color w:val="002060"/>
        </w:rPr>
        <w:t xml:space="preserve">ALLENATORI </w:t>
      </w:r>
    </w:p>
    <w:p w14:paraId="7BE12E7D" w14:textId="77777777" w:rsidR="00EC11F2" w:rsidRPr="00C5602B" w:rsidRDefault="00EC11F2" w:rsidP="00EC11F2">
      <w:pPr>
        <w:pStyle w:val="titolo20"/>
        <w:rPr>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0A3D214" w14:textId="77777777" w:rsidTr="005B2254">
        <w:tc>
          <w:tcPr>
            <w:tcW w:w="2200" w:type="dxa"/>
            <w:tcMar>
              <w:top w:w="20" w:type="dxa"/>
              <w:left w:w="20" w:type="dxa"/>
              <w:bottom w:w="20" w:type="dxa"/>
              <w:right w:w="20" w:type="dxa"/>
            </w:tcMar>
            <w:vAlign w:val="center"/>
            <w:hideMark/>
          </w:tcPr>
          <w:p w14:paraId="08C16BD9" w14:textId="77777777" w:rsidR="00EC11F2" w:rsidRPr="00C5602B" w:rsidRDefault="00EC11F2" w:rsidP="005B2254">
            <w:pPr>
              <w:pStyle w:val="movimento"/>
              <w:rPr>
                <w:color w:val="002060"/>
              </w:rPr>
            </w:pPr>
            <w:r w:rsidRPr="00C5602B">
              <w:rPr>
                <w:color w:val="002060"/>
              </w:rPr>
              <w:t>HALIMI MENSUR</w:t>
            </w:r>
          </w:p>
        </w:tc>
        <w:tc>
          <w:tcPr>
            <w:tcW w:w="2200" w:type="dxa"/>
            <w:tcMar>
              <w:top w:w="20" w:type="dxa"/>
              <w:left w:w="20" w:type="dxa"/>
              <w:bottom w:w="20" w:type="dxa"/>
              <w:right w:w="20" w:type="dxa"/>
            </w:tcMar>
            <w:vAlign w:val="center"/>
            <w:hideMark/>
          </w:tcPr>
          <w:p w14:paraId="7F530FD0" w14:textId="77777777" w:rsidR="00EC11F2" w:rsidRPr="00C5602B" w:rsidRDefault="00EC11F2" w:rsidP="005B2254">
            <w:pPr>
              <w:pStyle w:val="movimento2"/>
              <w:rPr>
                <w:color w:val="002060"/>
              </w:rPr>
            </w:pPr>
            <w:r w:rsidRPr="00C5602B">
              <w:rPr>
                <w:color w:val="002060"/>
              </w:rPr>
              <w:t xml:space="preserve">(ANKON NOVA MARMI) </w:t>
            </w:r>
          </w:p>
        </w:tc>
        <w:tc>
          <w:tcPr>
            <w:tcW w:w="800" w:type="dxa"/>
            <w:tcMar>
              <w:top w:w="20" w:type="dxa"/>
              <w:left w:w="20" w:type="dxa"/>
              <w:bottom w:w="20" w:type="dxa"/>
              <w:right w:w="20" w:type="dxa"/>
            </w:tcMar>
            <w:vAlign w:val="center"/>
            <w:hideMark/>
          </w:tcPr>
          <w:p w14:paraId="3092904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1B6CFF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D55D39B" w14:textId="77777777" w:rsidR="00EC11F2" w:rsidRPr="00C5602B" w:rsidRDefault="00EC11F2" w:rsidP="005B2254">
            <w:pPr>
              <w:pStyle w:val="movimento2"/>
              <w:rPr>
                <w:color w:val="002060"/>
              </w:rPr>
            </w:pPr>
            <w:r w:rsidRPr="00C5602B">
              <w:rPr>
                <w:color w:val="002060"/>
              </w:rPr>
              <w:t> </w:t>
            </w:r>
          </w:p>
        </w:tc>
      </w:tr>
    </w:tbl>
    <w:p w14:paraId="67BF21E7"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9BE636A" w14:textId="77777777" w:rsidTr="005B2254">
        <w:tc>
          <w:tcPr>
            <w:tcW w:w="2200" w:type="dxa"/>
            <w:tcMar>
              <w:top w:w="20" w:type="dxa"/>
              <w:left w:w="20" w:type="dxa"/>
              <w:bottom w:w="20" w:type="dxa"/>
              <w:right w:w="20" w:type="dxa"/>
            </w:tcMar>
            <w:vAlign w:val="center"/>
            <w:hideMark/>
          </w:tcPr>
          <w:p w14:paraId="2A84968D" w14:textId="77777777" w:rsidR="00EC11F2" w:rsidRPr="00C5602B" w:rsidRDefault="00EC11F2" w:rsidP="005B2254">
            <w:pPr>
              <w:pStyle w:val="movimento"/>
              <w:rPr>
                <w:color w:val="002060"/>
              </w:rPr>
            </w:pPr>
            <w:r w:rsidRPr="00C5602B">
              <w:rPr>
                <w:color w:val="002060"/>
              </w:rPr>
              <w:t>AUSILI SIMONE</w:t>
            </w:r>
          </w:p>
        </w:tc>
        <w:tc>
          <w:tcPr>
            <w:tcW w:w="2200" w:type="dxa"/>
            <w:tcMar>
              <w:top w:w="20" w:type="dxa"/>
              <w:left w:w="20" w:type="dxa"/>
              <w:bottom w:w="20" w:type="dxa"/>
              <w:right w:w="20" w:type="dxa"/>
            </w:tcMar>
            <w:vAlign w:val="center"/>
            <w:hideMark/>
          </w:tcPr>
          <w:p w14:paraId="3B906DD3" w14:textId="77777777" w:rsidR="00EC11F2" w:rsidRPr="00C5602B" w:rsidRDefault="00EC11F2" w:rsidP="005B2254">
            <w:pPr>
              <w:pStyle w:val="movimento2"/>
              <w:rPr>
                <w:color w:val="002060"/>
              </w:rPr>
            </w:pPr>
            <w:r w:rsidRPr="00C5602B">
              <w:rPr>
                <w:color w:val="002060"/>
              </w:rPr>
              <w:t xml:space="preserve">(POLISPORTIVA FUTURA A.D.) </w:t>
            </w:r>
          </w:p>
        </w:tc>
        <w:tc>
          <w:tcPr>
            <w:tcW w:w="800" w:type="dxa"/>
            <w:tcMar>
              <w:top w:w="20" w:type="dxa"/>
              <w:left w:w="20" w:type="dxa"/>
              <w:bottom w:w="20" w:type="dxa"/>
              <w:right w:w="20" w:type="dxa"/>
            </w:tcMar>
            <w:vAlign w:val="center"/>
            <w:hideMark/>
          </w:tcPr>
          <w:p w14:paraId="2ED1FFE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9525ED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80D1A7F" w14:textId="77777777" w:rsidR="00EC11F2" w:rsidRPr="00C5602B" w:rsidRDefault="00EC11F2" w:rsidP="005B2254">
            <w:pPr>
              <w:pStyle w:val="movimento2"/>
              <w:rPr>
                <w:color w:val="002060"/>
              </w:rPr>
            </w:pPr>
            <w:r w:rsidRPr="00C5602B">
              <w:rPr>
                <w:color w:val="002060"/>
              </w:rPr>
              <w:t> </w:t>
            </w:r>
          </w:p>
        </w:tc>
      </w:tr>
    </w:tbl>
    <w:p w14:paraId="07F894EE" w14:textId="77777777" w:rsidR="00EC11F2" w:rsidRPr="00C5602B" w:rsidRDefault="00EC11F2" w:rsidP="00EC11F2">
      <w:pPr>
        <w:pStyle w:val="titolo30"/>
        <w:rPr>
          <w:rFonts w:eastAsiaTheme="minorEastAsia"/>
          <w:color w:val="002060"/>
        </w:rPr>
      </w:pPr>
      <w:r w:rsidRPr="00C5602B">
        <w:rPr>
          <w:color w:val="002060"/>
        </w:rPr>
        <w:t xml:space="preserve">CALCIATORI ESPULSI </w:t>
      </w:r>
    </w:p>
    <w:p w14:paraId="66762382" w14:textId="77777777" w:rsidR="00EC11F2" w:rsidRPr="00C5602B" w:rsidRDefault="00EC11F2" w:rsidP="00EC11F2">
      <w:pPr>
        <w:pStyle w:val="titolo20"/>
        <w:rPr>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3531BEE" w14:textId="77777777" w:rsidTr="005B2254">
        <w:tc>
          <w:tcPr>
            <w:tcW w:w="2200" w:type="dxa"/>
            <w:tcMar>
              <w:top w:w="20" w:type="dxa"/>
              <w:left w:w="20" w:type="dxa"/>
              <w:bottom w:w="20" w:type="dxa"/>
              <w:right w:w="20" w:type="dxa"/>
            </w:tcMar>
            <w:vAlign w:val="center"/>
            <w:hideMark/>
          </w:tcPr>
          <w:p w14:paraId="5D3D2324" w14:textId="77777777" w:rsidR="00EC11F2" w:rsidRPr="00C5602B" w:rsidRDefault="00EC11F2" w:rsidP="005B2254">
            <w:pPr>
              <w:pStyle w:val="movimento"/>
              <w:rPr>
                <w:color w:val="002060"/>
              </w:rPr>
            </w:pPr>
            <w:r w:rsidRPr="00C5602B">
              <w:rPr>
                <w:color w:val="002060"/>
              </w:rPr>
              <w:t>QUINELLATO CARLOS HENRIQUE</w:t>
            </w:r>
          </w:p>
        </w:tc>
        <w:tc>
          <w:tcPr>
            <w:tcW w:w="2200" w:type="dxa"/>
            <w:tcMar>
              <w:top w:w="20" w:type="dxa"/>
              <w:left w:w="20" w:type="dxa"/>
              <w:bottom w:w="20" w:type="dxa"/>
              <w:right w:w="20" w:type="dxa"/>
            </w:tcMar>
            <w:vAlign w:val="center"/>
            <w:hideMark/>
          </w:tcPr>
          <w:p w14:paraId="0D7A1205" w14:textId="77777777" w:rsidR="00EC11F2" w:rsidRPr="00C5602B" w:rsidRDefault="00EC11F2" w:rsidP="005B2254">
            <w:pPr>
              <w:pStyle w:val="movimento2"/>
              <w:rPr>
                <w:color w:val="002060"/>
              </w:rPr>
            </w:pPr>
            <w:r w:rsidRPr="00C5602B">
              <w:rPr>
                <w:color w:val="002060"/>
              </w:rPr>
              <w:t xml:space="preserve">(ANKON NOVA MARMI) </w:t>
            </w:r>
          </w:p>
        </w:tc>
        <w:tc>
          <w:tcPr>
            <w:tcW w:w="800" w:type="dxa"/>
            <w:tcMar>
              <w:top w:w="20" w:type="dxa"/>
              <w:left w:w="20" w:type="dxa"/>
              <w:bottom w:w="20" w:type="dxa"/>
              <w:right w:w="20" w:type="dxa"/>
            </w:tcMar>
            <w:vAlign w:val="center"/>
            <w:hideMark/>
          </w:tcPr>
          <w:p w14:paraId="1F11F98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F9F3E63" w14:textId="77777777" w:rsidR="00EC11F2" w:rsidRPr="00C5602B" w:rsidRDefault="00EC11F2" w:rsidP="005B2254">
            <w:pPr>
              <w:pStyle w:val="movimento"/>
              <w:rPr>
                <w:color w:val="002060"/>
              </w:rPr>
            </w:pPr>
            <w:r w:rsidRPr="00C5602B">
              <w:rPr>
                <w:color w:val="002060"/>
              </w:rPr>
              <w:t>SPURIO FAUSTO</w:t>
            </w:r>
          </w:p>
        </w:tc>
        <w:tc>
          <w:tcPr>
            <w:tcW w:w="2200" w:type="dxa"/>
            <w:tcMar>
              <w:top w:w="20" w:type="dxa"/>
              <w:left w:w="20" w:type="dxa"/>
              <w:bottom w:w="20" w:type="dxa"/>
              <w:right w:w="20" w:type="dxa"/>
            </w:tcMar>
            <w:vAlign w:val="center"/>
            <w:hideMark/>
          </w:tcPr>
          <w:p w14:paraId="6B291D3A" w14:textId="77777777" w:rsidR="00EC11F2" w:rsidRPr="00C5602B" w:rsidRDefault="00EC11F2" w:rsidP="005B2254">
            <w:pPr>
              <w:pStyle w:val="movimento2"/>
              <w:rPr>
                <w:color w:val="002060"/>
              </w:rPr>
            </w:pPr>
            <w:r w:rsidRPr="00C5602B">
              <w:rPr>
                <w:color w:val="002060"/>
              </w:rPr>
              <w:t xml:space="preserve">(CASELLE) </w:t>
            </w:r>
          </w:p>
        </w:tc>
      </w:tr>
      <w:tr w:rsidR="00EC11F2" w:rsidRPr="00C5602B" w14:paraId="25A32BF4" w14:textId="77777777" w:rsidTr="005B2254">
        <w:tc>
          <w:tcPr>
            <w:tcW w:w="2200" w:type="dxa"/>
            <w:tcMar>
              <w:top w:w="20" w:type="dxa"/>
              <w:left w:w="20" w:type="dxa"/>
              <w:bottom w:w="20" w:type="dxa"/>
              <w:right w:w="20" w:type="dxa"/>
            </w:tcMar>
            <w:vAlign w:val="center"/>
            <w:hideMark/>
          </w:tcPr>
          <w:p w14:paraId="466335A1" w14:textId="77777777" w:rsidR="00EC11F2" w:rsidRPr="00C5602B" w:rsidRDefault="00EC11F2" w:rsidP="005B2254">
            <w:pPr>
              <w:pStyle w:val="movimento"/>
              <w:rPr>
                <w:color w:val="002060"/>
              </w:rPr>
            </w:pPr>
            <w:r w:rsidRPr="00C5602B">
              <w:rPr>
                <w:color w:val="002060"/>
              </w:rPr>
              <w:t>MATTEUCCI DAVIDE</w:t>
            </w:r>
          </w:p>
        </w:tc>
        <w:tc>
          <w:tcPr>
            <w:tcW w:w="2200" w:type="dxa"/>
            <w:tcMar>
              <w:top w:w="20" w:type="dxa"/>
              <w:left w:w="20" w:type="dxa"/>
              <w:bottom w:w="20" w:type="dxa"/>
              <w:right w:w="20" w:type="dxa"/>
            </w:tcMar>
            <w:vAlign w:val="center"/>
            <w:hideMark/>
          </w:tcPr>
          <w:p w14:paraId="670D35DB" w14:textId="77777777" w:rsidR="00EC11F2" w:rsidRPr="00C5602B" w:rsidRDefault="00EC11F2" w:rsidP="005B2254">
            <w:pPr>
              <w:pStyle w:val="movimento2"/>
              <w:rPr>
                <w:color w:val="002060"/>
              </w:rPr>
            </w:pPr>
            <w:r w:rsidRPr="00C5602B">
              <w:rPr>
                <w:color w:val="002060"/>
              </w:rPr>
              <w:t xml:space="preserve">(MONTECCHIO SPORT) </w:t>
            </w:r>
          </w:p>
        </w:tc>
        <w:tc>
          <w:tcPr>
            <w:tcW w:w="800" w:type="dxa"/>
            <w:tcMar>
              <w:top w:w="20" w:type="dxa"/>
              <w:left w:w="20" w:type="dxa"/>
              <w:bottom w:w="20" w:type="dxa"/>
              <w:right w:w="20" w:type="dxa"/>
            </w:tcMar>
            <w:vAlign w:val="center"/>
            <w:hideMark/>
          </w:tcPr>
          <w:p w14:paraId="00D800A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99CF3C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5422571" w14:textId="77777777" w:rsidR="00EC11F2" w:rsidRPr="00C5602B" w:rsidRDefault="00EC11F2" w:rsidP="005B2254">
            <w:pPr>
              <w:pStyle w:val="movimento2"/>
              <w:rPr>
                <w:color w:val="002060"/>
              </w:rPr>
            </w:pPr>
            <w:r w:rsidRPr="00C5602B">
              <w:rPr>
                <w:color w:val="002060"/>
              </w:rPr>
              <w:t> </w:t>
            </w:r>
          </w:p>
        </w:tc>
      </w:tr>
    </w:tbl>
    <w:p w14:paraId="7FDA098D"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6AAD6539"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3B5D954" w14:textId="77777777" w:rsidTr="005B2254">
        <w:tc>
          <w:tcPr>
            <w:tcW w:w="2200" w:type="dxa"/>
            <w:tcMar>
              <w:top w:w="20" w:type="dxa"/>
              <w:left w:w="20" w:type="dxa"/>
              <w:bottom w:w="20" w:type="dxa"/>
              <w:right w:w="20" w:type="dxa"/>
            </w:tcMar>
            <w:vAlign w:val="center"/>
            <w:hideMark/>
          </w:tcPr>
          <w:p w14:paraId="1911376B" w14:textId="77777777" w:rsidR="00EC11F2" w:rsidRPr="00C5602B" w:rsidRDefault="00EC11F2" w:rsidP="005B2254">
            <w:pPr>
              <w:pStyle w:val="movimento"/>
              <w:rPr>
                <w:color w:val="002060"/>
              </w:rPr>
            </w:pPr>
            <w:r w:rsidRPr="00C5602B">
              <w:rPr>
                <w:color w:val="002060"/>
              </w:rPr>
              <w:t>MARCANTONI FRANCESCO</w:t>
            </w:r>
          </w:p>
        </w:tc>
        <w:tc>
          <w:tcPr>
            <w:tcW w:w="2200" w:type="dxa"/>
            <w:tcMar>
              <w:top w:w="20" w:type="dxa"/>
              <w:left w:w="20" w:type="dxa"/>
              <w:bottom w:w="20" w:type="dxa"/>
              <w:right w:w="20" w:type="dxa"/>
            </w:tcMar>
            <w:vAlign w:val="center"/>
            <w:hideMark/>
          </w:tcPr>
          <w:p w14:paraId="4487B313" w14:textId="77777777" w:rsidR="00EC11F2" w:rsidRPr="00C5602B" w:rsidRDefault="00EC11F2" w:rsidP="005B2254">
            <w:pPr>
              <w:pStyle w:val="movimento2"/>
              <w:rPr>
                <w:color w:val="002060"/>
              </w:rPr>
            </w:pPr>
            <w:r w:rsidRPr="00C5602B">
              <w:rPr>
                <w:color w:val="002060"/>
              </w:rPr>
              <w:t xml:space="preserve">(FROG S CLUB SPORT) </w:t>
            </w:r>
          </w:p>
        </w:tc>
        <w:tc>
          <w:tcPr>
            <w:tcW w:w="800" w:type="dxa"/>
            <w:tcMar>
              <w:top w:w="20" w:type="dxa"/>
              <w:left w:w="20" w:type="dxa"/>
              <w:bottom w:w="20" w:type="dxa"/>
              <w:right w:w="20" w:type="dxa"/>
            </w:tcMar>
            <w:vAlign w:val="center"/>
            <w:hideMark/>
          </w:tcPr>
          <w:p w14:paraId="24EDCA6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179A2FC" w14:textId="77777777" w:rsidR="00EC11F2" w:rsidRPr="00C5602B" w:rsidRDefault="00EC11F2" w:rsidP="005B2254">
            <w:pPr>
              <w:pStyle w:val="movimento"/>
              <w:rPr>
                <w:color w:val="002060"/>
              </w:rPr>
            </w:pPr>
            <w:r w:rsidRPr="00C5602B">
              <w:rPr>
                <w:color w:val="002060"/>
              </w:rPr>
              <w:t>PUGLIA CRISTIANO</w:t>
            </w:r>
          </w:p>
        </w:tc>
        <w:tc>
          <w:tcPr>
            <w:tcW w:w="2200" w:type="dxa"/>
            <w:tcMar>
              <w:top w:w="20" w:type="dxa"/>
              <w:left w:w="20" w:type="dxa"/>
              <w:bottom w:w="20" w:type="dxa"/>
              <w:right w:w="20" w:type="dxa"/>
            </w:tcMar>
            <w:vAlign w:val="center"/>
            <w:hideMark/>
          </w:tcPr>
          <w:p w14:paraId="426E7CC8" w14:textId="77777777" w:rsidR="00EC11F2" w:rsidRPr="00C5602B" w:rsidRDefault="00EC11F2" w:rsidP="005B2254">
            <w:pPr>
              <w:pStyle w:val="movimento2"/>
              <w:rPr>
                <w:color w:val="002060"/>
              </w:rPr>
            </w:pPr>
            <w:r w:rsidRPr="00C5602B">
              <w:rPr>
                <w:color w:val="002060"/>
              </w:rPr>
              <w:t xml:space="preserve">(FUTSAL COMUNANZA A.S.D.) </w:t>
            </w:r>
          </w:p>
        </w:tc>
      </w:tr>
      <w:tr w:rsidR="00EC11F2" w:rsidRPr="00C5602B" w14:paraId="0CC027FE" w14:textId="77777777" w:rsidTr="005B2254">
        <w:tc>
          <w:tcPr>
            <w:tcW w:w="2200" w:type="dxa"/>
            <w:tcMar>
              <w:top w:w="20" w:type="dxa"/>
              <w:left w:w="20" w:type="dxa"/>
              <w:bottom w:w="20" w:type="dxa"/>
              <w:right w:w="20" w:type="dxa"/>
            </w:tcMar>
            <w:vAlign w:val="center"/>
            <w:hideMark/>
          </w:tcPr>
          <w:p w14:paraId="125F28BC" w14:textId="77777777" w:rsidR="00EC11F2" w:rsidRPr="00C5602B" w:rsidRDefault="00EC11F2" w:rsidP="005B2254">
            <w:pPr>
              <w:pStyle w:val="movimento"/>
              <w:rPr>
                <w:color w:val="002060"/>
              </w:rPr>
            </w:pPr>
            <w:r w:rsidRPr="00C5602B">
              <w:rPr>
                <w:color w:val="002060"/>
              </w:rPr>
              <w:lastRenderedPageBreak/>
              <w:t>NWAKIRE CLINTON ONYEMAE</w:t>
            </w:r>
          </w:p>
        </w:tc>
        <w:tc>
          <w:tcPr>
            <w:tcW w:w="2200" w:type="dxa"/>
            <w:tcMar>
              <w:top w:w="20" w:type="dxa"/>
              <w:left w:w="20" w:type="dxa"/>
              <w:bottom w:w="20" w:type="dxa"/>
              <w:right w:w="20" w:type="dxa"/>
            </w:tcMar>
            <w:vAlign w:val="center"/>
            <w:hideMark/>
          </w:tcPr>
          <w:p w14:paraId="67AA7721" w14:textId="77777777" w:rsidR="00EC11F2" w:rsidRPr="00C5602B" w:rsidRDefault="00EC11F2" w:rsidP="005B2254">
            <w:pPr>
              <w:pStyle w:val="movimento2"/>
              <w:rPr>
                <w:color w:val="002060"/>
              </w:rPr>
            </w:pPr>
            <w:r w:rsidRPr="00C5602B">
              <w:rPr>
                <w:color w:val="002060"/>
              </w:rPr>
              <w:t xml:space="preserve">(GNANO 04) </w:t>
            </w:r>
          </w:p>
        </w:tc>
        <w:tc>
          <w:tcPr>
            <w:tcW w:w="800" w:type="dxa"/>
            <w:tcMar>
              <w:top w:w="20" w:type="dxa"/>
              <w:left w:w="20" w:type="dxa"/>
              <w:bottom w:w="20" w:type="dxa"/>
              <w:right w:w="20" w:type="dxa"/>
            </w:tcMar>
            <w:vAlign w:val="center"/>
            <w:hideMark/>
          </w:tcPr>
          <w:p w14:paraId="11A92E1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25A00EC" w14:textId="77777777" w:rsidR="00EC11F2" w:rsidRPr="00C5602B" w:rsidRDefault="00EC11F2" w:rsidP="005B2254">
            <w:pPr>
              <w:pStyle w:val="movimento"/>
              <w:rPr>
                <w:color w:val="002060"/>
              </w:rPr>
            </w:pPr>
            <w:r w:rsidRPr="00C5602B">
              <w:rPr>
                <w:color w:val="002060"/>
              </w:rPr>
              <w:t>FRATESI SIMONE</w:t>
            </w:r>
          </w:p>
        </w:tc>
        <w:tc>
          <w:tcPr>
            <w:tcW w:w="2200" w:type="dxa"/>
            <w:tcMar>
              <w:top w:w="20" w:type="dxa"/>
              <w:left w:w="20" w:type="dxa"/>
              <w:bottom w:w="20" w:type="dxa"/>
              <w:right w:w="20" w:type="dxa"/>
            </w:tcMar>
            <w:vAlign w:val="center"/>
            <w:hideMark/>
          </w:tcPr>
          <w:p w14:paraId="71E22C08" w14:textId="77777777" w:rsidR="00EC11F2" w:rsidRPr="00C5602B" w:rsidRDefault="00EC11F2" w:rsidP="005B2254">
            <w:pPr>
              <w:pStyle w:val="movimento2"/>
              <w:rPr>
                <w:color w:val="002060"/>
              </w:rPr>
            </w:pPr>
            <w:r w:rsidRPr="00C5602B">
              <w:rPr>
                <w:color w:val="002060"/>
              </w:rPr>
              <w:t xml:space="preserve">(MONTECCHIO SPORT) </w:t>
            </w:r>
          </w:p>
        </w:tc>
      </w:tr>
    </w:tbl>
    <w:p w14:paraId="42CB0321" w14:textId="77777777" w:rsidR="00EC11F2" w:rsidRPr="00C5602B" w:rsidRDefault="00EC11F2" w:rsidP="00EC11F2">
      <w:pPr>
        <w:pStyle w:val="titolo20"/>
        <w:rPr>
          <w:rFonts w:eastAsiaTheme="minorEastAsia"/>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2A95109" w14:textId="77777777" w:rsidTr="005B2254">
        <w:tc>
          <w:tcPr>
            <w:tcW w:w="2200" w:type="dxa"/>
            <w:tcMar>
              <w:top w:w="20" w:type="dxa"/>
              <w:left w:w="20" w:type="dxa"/>
              <w:bottom w:w="20" w:type="dxa"/>
              <w:right w:w="20" w:type="dxa"/>
            </w:tcMar>
            <w:vAlign w:val="center"/>
            <w:hideMark/>
          </w:tcPr>
          <w:p w14:paraId="0143EA40" w14:textId="77777777" w:rsidR="00EC11F2" w:rsidRPr="00C5602B" w:rsidRDefault="00EC11F2" w:rsidP="005B2254">
            <w:pPr>
              <w:pStyle w:val="movimento"/>
              <w:rPr>
                <w:color w:val="002060"/>
              </w:rPr>
            </w:pPr>
            <w:r w:rsidRPr="00C5602B">
              <w:rPr>
                <w:color w:val="002060"/>
              </w:rPr>
              <w:t>PICIACCHIA SIMONE</w:t>
            </w:r>
          </w:p>
        </w:tc>
        <w:tc>
          <w:tcPr>
            <w:tcW w:w="2200" w:type="dxa"/>
            <w:tcMar>
              <w:top w:w="20" w:type="dxa"/>
              <w:left w:w="20" w:type="dxa"/>
              <w:bottom w:w="20" w:type="dxa"/>
              <w:right w:w="20" w:type="dxa"/>
            </w:tcMar>
            <w:vAlign w:val="center"/>
            <w:hideMark/>
          </w:tcPr>
          <w:p w14:paraId="257E43E3" w14:textId="77777777" w:rsidR="00EC11F2" w:rsidRPr="00C5602B" w:rsidRDefault="00EC11F2" w:rsidP="005B2254">
            <w:pPr>
              <w:pStyle w:val="movimento2"/>
              <w:rPr>
                <w:color w:val="002060"/>
              </w:rPr>
            </w:pPr>
            <w:r w:rsidRPr="00C5602B">
              <w:rPr>
                <w:color w:val="002060"/>
              </w:rPr>
              <w:t xml:space="preserve">(ACCUMOLI GANG C5) </w:t>
            </w:r>
          </w:p>
        </w:tc>
        <w:tc>
          <w:tcPr>
            <w:tcW w:w="800" w:type="dxa"/>
            <w:tcMar>
              <w:top w:w="20" w:type="dxa"/>
              <w:left w:w="20" w:type="dxa"/>
              <w:bottom w:w="20" w:type="dxa"/>
              <w:right w:w="20" w:type="dxa"/>
            </w:tcMar>
            <w:vAlign w:val="center"/>
            <w:hideMark/>
          </w:tcPr>
          <w:p w14:paraId="77FF1C8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0F55952" w14:textId="77777777" w:rsidR="00EC11F2" w:rsidRPr="00C5602B" w:rsidRDefault="00EC11F2" w:rsidP="005B2254">
            <w:pPr>
              <w:pStyle w:val="movimento"/>
              <w:rPr>
                <w:color w:val="002060"/>
              </w:rPr>
            </w:pPr>
            <w:r w:rsidRPr="00C5602B">
              <w:rPr>
                <w:color w:val="002060"/>
              </w:rPr>
              <w:t>MASULLO RICCARDO</w:t>
            </w:r>
          </w:p>
        </w:tc>
        <w:tc>
          <w:tcPr>
            <w:tcW w:w="2200" w:type="dxa"/>
            <w:tcMar>
              <w:top w:w="20" w:type="dxa"/>
              <w:left w:w="20" w:type="dxa"/>
              <w:bottom w:w="20" w:type="dxa"/>
              <w:right w:w="20" w:type="dxa"/>
            </w:tcMar>
            <w:vAlign w:val="center"/>
            <w:hideMark/>
          </w:tcPr>
          <w:p w14:paraId="2F704F92" w14:textId="77777777" w:rsidR="00EC11F2" w:rsidRPr="00C5602B" w:rsidRDefault="00EC11F2" w:rsidP="005B2254">
            <w:pPr>
              <w:pStyle w:val="movimento2"/>
              <w:rPr>
                <w:color w:val="002060"/>
              </w:rPr>
            </w:pPr>
            <w:r w:rsidRPr="00C5602B">
              <w:rPr>
                <w:color w:val="002060"/>
              </w:rPr>
              <w:t xml:space="preserve">(AMATORI STESE 2007 SRL) </w:t>
            </w:r>
          </w:p>
        </w:tc>
      </w:tr>
      <w:tr w:rsidR="00EC11F2" w:rsidRPr="00C5602B" w14:paraId="53D9C600" w14:textId="77777777" w:rsidTr="005B2254">
        <w:tc>
          <w:tcPr>
            <w:tcW w:w="2200" w:type="dxa"/>
            <w:tcMar>
              <w:top w:w="20" w:type="dxa"/>
              <w:left w:w="20" w:type="dxa"/>
              <w:bottom w:w="20" w:type="dxa"/>
              <w:right w:w="20" w:type="dxa"/>
            </w:tcMar>
            <w:vAlign w:val="center"/>
            <w:hideMark/>
          </w:tcPr>
          <w:p w14:paraId="34967434" w14:textId="77777777" w:rsidR="00EC11F2" w:rsidRPr="00C5602B" w:rsidRDefault="00EC11F2" w:rsidP="005B2254">
            <w:pPr>
              <w:pStyle w:val="movimento"/>
              <w:rPr>
                <w:color w:val="002060"/>
              </w:rPr>
            </w:pPr>
            <w:r w:rsidRPr="00C5602B">
              <w:rPr>
                <w:color w:val="002060"/>
              </w:rPr>
              <w:t>DIOMEDI RICCARDO</w:t>
            </w:r>
          </w:p>
        </w:tc>
        <w:tc>
          <w:tcPr>
            <w:tcW w:w="2200" w:type="dxa"/>
            <w:tcMar>
              <w:top w:w="20" w:type="dxa"/>
              <w:left w:w="20" w:type="dxa"/>
              <w:bottom w:w="20" w:type="dxa"/>
              <w:right w:w="20" w:type="dxa"/>
            </w:tcMar>
            <w:vAlign w:val="center"/>
            <w:hideMark/>
          </w:tcPr>
          <w:p w14:paraId="0AF4AFA2" w14:textId="77777777" w:rsidR="00EC11F2" w:rsidRPr="00C5602B" w:rsidRDefault="00EC11F2" w:rsidP="005B2254">
            <w:pPr>
              <w:pStyle w:val="movimento2"/>
              <w:rPr>
                <w:color w:val="002060"/>
              </w:rPr>
            </w:pPr>
            <w:r w:rsidRPr="00C5602B">
              <w:rPr>
                <w:color w:val="002060"/>
              </w:rPr>
              <w:t xml:space="preserve">(CALCIO </w:t>
            </w:r>
            <w:proofErr w:type="gramStart"/>
            <w:r w:rsidRPr="00C5602B">
              <w:rPr>
                <w:color w:val="002060"/>
              </w:rPr>
              <w:t>S.ELPIDIO</w:t>
            </w:r>
            <w:proofErr w:type="gramEnd"/>
            <w:r w:rsidRPr="00C5602B">
              <w:rPr>
                <w:color w:val="002060"/>
              </w:rPr>
              <w:t xml:space="preserve"> A MARE) </w:t>
            </w:r>
          </w:p>
        </w:tc>
        <w:tc>
          <w:tcPr>
            <w:tcW w:w="800" w:type="dxa"/>
            <w:tcMar>
              <w:top w:w="20" w:type="dxa"/>
              <w:left w:w="20" w:type="dxa"/>
              <w:bottom w:w="20" w:type="dxa"/>
              <w:right w:w="20" w:type="dxa"/>
            </w:tcMar>
            <w:vAlign w:val="center"/>
            <w:hideMark/>
          </w:tcPr>
          <w:p w14:paraId="6802A1E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80B1D9F" w14:textId="77777777" w:rsidR="00EC11F2" w:rsidRPr="00C5602B" w:rsidRDefault="00EC11F2" w:rsidP="005B2254">
            <w:pPr>
              <w:pStyle w:val="movimento"/>
              <w:rPr>
                <w:color w:val="002060"/>
              </w:rPr>
            </w:pPr>
            <w:r w:rsidRPr="00C5602B">
              <w:rPr>
                <w:color w:val="002060"/>
              </w:rPr>
              <w:t>BRUFFA GABRIELE</w:t>
            </w:r>
          </w:p>
        </w:tc>
        <w:tc>
          <w:tcPr>
            <w:tcW w:w="2200" w:type="dxa"/>
            <w:tcMar>
              <w:top w:w="20" w:type="dxa"/>
              <w:left w:w="20" w:type="dxa"/>
              <w:bottom w:w="20" w:type="dxa"/>
              <w:right w:w="20" w:type="dxa"/>
            </w:tcMar>
            <w:vAlign w:val="center"/>
            <w:hideMark/>
          </w:tcPr>
          <w:p w14:paraId="6D7C47C2" w14:textId="77777777" w:rsidR="00EC11F2" w:rsidRPr="00C5602B" w:rsidRDefault="00EC11F2" w:rsidP="005B2254">
            <w:pPr>
              <w:pStyle w:val="movimento2"/>
              <w:rPr>
                <w:color w:val="002060"/>
              </w:rPr>
            </w:pPr>
            <w:r w:rsidRPr="00C5602B">
              <w:rPr>
                <w:color w:val="002060"/>
              </w:rPr>
              <w:t xml:space="preserve">(FRASASSI C5) </w:t>
            </w:r>
          </w:p>
        </w:tc>
      </w:tr>
      <w:tr w:rsidR="00EC11F2" w:rsidRPr="00C5602B" w14:paraId="0E66206A" w14:textId="77777777" w:rsidTr="005B2254">
        <w:tc>
          <w:tcPr>
            <w:tcW w:w="2200" w:type="dxa"/>
            <w:tcMar>
              <w:top w:w="20" w:type="dxa"/>
              <w:left w:w="20" w:type="dxa"/>
              <w:bottom w:w="20" w:type="dxa"/>
              <w:right w:w="20" w:type="dxa"/>
            </w:tcMar>
            <w:vAlign w:val="center"/>
            <w:hideMark/>
          </w:tcPr>
          <w:p w14:paraId="648DD6D3" w14:textId="77777777" w:rsidR="00EC11F2" w:rsidRPr="00C5602B" w:rsidRDefault="00EC11F2" w:rsidP="005B2254">
            <w:pPr>
              <w:pStyle w:val="movimento"/>
              <w:rPr>
                <w:color w:val="002060"/>
              </w:rPr>
            </w:pPr>
            <w:r w:rsidRPr="00C5602B">
              <w:rPr>
                <w:color w:val="002060"/>
              </w:rPr>
              <w:t>BELLABARBA STEFANO</w:t>
            </w:r>
          </w:p>
        </w:tc>
        <w:tc>
          <w:tcPr>
            <w:tcW w:w="2200" w:type="dxa"/>
            <w:tcMar>
              <w:top w:w="20" w:type="dxa"/>
              <w:left w:w="20" w:type="dxa"/>
              <w:bottom w:w="20" w:type="dxa"/>
              <w:right w:w="20" w:type="dxa"/>
            </w:tcMar>
            <w:vAlign w:val="center"/>
            <w:hideMark/>
          </w:tcPr>
          <w:p w14:paraId="30773AEA" w14:textId="77777777" w:rsidR="00EC11F2" w:rsidRPr="00C5602B" w:rsidRDefault="00EC11F2" w:rsidP="005B2254">
            <w:pPr>
              <w:pStyle w:val="movimento2"/>
              <w:rPr>
                <w:color w:val="002060"/>
              </w:rPr>
            </w:pPr>
            <w:r w:rsidRPr="00C5602B">
              <w:rPr>
                <w:color w:val="002060"/>
              </w:rPr>
              <w:t xml:space="preserve">(FUTSAL COMUNANZA A.S.D.) </w:t>
            </w:r>
          </w:p>
        </w:tc>
        <w:tc>
          <w:tcPr>
            <w:tcW w:w="800" w:type="dxa"/>
            <w:tcMar>
              <w:top w:w="20" w:type="dxa"/>
              <w:left w:w="20" w:type="dxa"/>
              <w:bottom w:w="20" w:type="dxa"/>
              <w:right w:w="20" w:type="dxa"/>
            </w:tcMar>
            <w:vAlign w:val="center"/>
            <w:hideMark/>
          </w:tcPr>
          <w:p w14:paraId="691BE9D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EE5C35A" w14:textId="77777777" w:rsidR="00EC11F2" w:rsidRPr="00C5602B" w:rsidRDefault="00EC11F2" w:rsidP="005B2254">
            <w:pPr>
              <w:pStyle w:val="movimento"/>
              <w:rPr>
                <w:color w:val="002060"/>
              </w:rPr>
            </w:pPr>
            <w:r w:rsidRPr="00C5602B">
              <w:rPr>
                <w:color w:val="002060"/>
              </w:rPr>
              <w:t>TOMBOLINI ANDREA</w:t>
            </w:r>
          </w:p>
        </w:tc>
        <w:tc>
          <w:tcPr>
            <w:tcW w:w="2200" w:type="dxa"/>
            <w:tcMar>
              <w:top w:w="20" w:type="dxa"/>
              <w:left w:w="20" w:type="dxa"/>
              <w:bottom w:w="20" w:type="dxa"/>
              <w:right w:w="20" w:type="dxa"/>
            </w:tcMar>
            <w:vAlign w:val="center"/>
            <w:hideMark/>
          </w:tcPr>
          <w:p w14:paraId="7F843805" w14:textId="77777777" w:rsidR="00EC11F2" w:rsidRPr="00C5602B" w:rsidRDefault="00EC11F2" w:rsidP="005B2254">
            <w:pPr>
              <w:pStyle w:val="movimento2"/>
              <w:rPr>
                <w:color w:val="002060"/>
              </w:rPr>
            </w:pPr>
            <w:r w:rsidRPr="00C5602B">
              <w:rPr>
                <w:color w:val="002060"/>
              </w:rPr>
              <w:t xml:space="preserve">(POL. SPORT COMMUNICATION) </w:t>
            </w:r>
          </w:p>
        </w:tc>
      </w:tr>
      <w:tr w:rsidR="00EC11F2" w:rsidRPr="00C5602B" w14:paraId="25FB6559" w14:textId="77777777" w:rsidTr="005B2254">
        <w:tc>
          <w:tcPr>
            <w:tcW w:w="2200" w:type="dxa"/>
            <w:tcMar>
              <w:top w:w="20" w:type="dxa"/>
              <w:left w:w="20" w:type="dxa"/>
              <w:bottom w:w="20" w:type="dxa"/>
              <w:right w:w="20" w:type="dxa"/>
            </w:tcMar>
            <w:vAlign w:val="center"/>
            <w:hideMark/>
          </w:tcPr>
          <w:p w14:paraId="7EF63B13" w14:textId="77777777" w:rsidR="00EC11F2" w:rsidRPr="00C5602B" w:rsidRDefault="00EC11F2" w:rsidP="005B2254">
            <w:pPr>
              <w:pStyle w:val="movimento"/>
              <w:rPr>
                <w:color w:val="002060"/>
              </w:rPr>
            </w:pPr>
            <w:r w:rsidRPr="00C5602B">
              <w:rPr>
                <w:color w:val="002060"/>
              </w:rPr>
              <w:t>URBANI ALESSIO</w:t>
            </w:r>
          </w:p>
        </w:tc>
        <w:tc>
          <w:tcPr>
            <w:tcW w:w="2200" w:type="dxa"/>
            <w:tcMar>
              <w:top w:w="20" w:type="dxa"/>
              <w:left w:w="20" w:type="dxa"/>
              <w:bottom w:w="20" w:type="dxa"/>
              <w:right w:w="20" w:type="dxa"/>
            </w:tcMar>
            <w:vAlign w:val="center"/>
            <w:hideMark/>
          </w:tcPr>
          <w:p w14:paraId="47454D6D" w14:textId="77777777" w:rsidR="00EC11F2" w:rsidRPr="00C5602B" w:rsidRDefault="00EC11F2" w:rsidP="005B2254">
            <w:pPr>
              <w:pStyle w:val="movimento2"/>
              <w:rPr>
                <w:color w:val="002060"/>
              </w:rPr>
            </w:pPr>
            <w:r w:rsidRPr="00C5602B">
              <w:rPr>
                <w:color w:val="002060"/>
              </w:rPr>
              <w:t xml:space="preserve">(TRIBALCIO PICENA) </w:t>
            </w:r>
          </w:p>
        </w:tc>
        <w:tc>
          <w:tcPr>
            <w:tcW w:w="800" w:type="dxa"/>
            <w:tcMar>
              <w:top w:w="20" w:type="dxa"/>
              <w:left w:w="20" w:type="dxa"/>
              <w:bottom w:w="20" w:type="dxa"/>
              <w:right w:w="20" w:type="dxa"/>
            </w:tcMar>
            <w:vAlign w:val="center"/>
            <w:hideMark/>
          </w:tcPr>
          <w:p w14:paraId="48B81C7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A28370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3D4CE4E" w14:textId="77777777" w:rsidR="00EC11F2" w:rsidRPr="00C5602B" w:rsidRDefault="00EC11F2" w:rsidP="005B2254">
            <w:pPr>
              <w:pStyle w:val="movimento2"/>
              <w:rPr>
                <w:color w:val="002060"/>
              </w:rPr>
            </w:pPr>
            <w:r w:rsidRPr="00C5602B">
              <w:rPr>
                <w:color w:val="002060"/>
              </w:rPr>
              <w:t> </w:t>
            </w:r>
          </w:p>
        </w:tc>
      </w:tr>
    </w:tbl>
    <w:p w14:paraId="386BC719" w14:textId="77777777" w:rsidR="00EC11F2" w:rsidRPr="00C5602B" w:rsidRDefault="00EC11F2" w:rsidP="00EC11F2">
      <w:pPr>
        <w:pStyle w:val="titolo20"/>
        <w:rPr>
          <w:rFonts w:eastAsiaTheme="minorEastAsia"/>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0F68FF2" w14:textId="77777777" w:rsidTr="005B2254">
        <w:tc>
          <w:tcPr>
            <w:tcW w:w="2200" w:type="dxa"/>
            <w:tcMar>
              <w:top w:w="20" w:type="dxa"/>
              <w:left w:w="20" w:type="dxa"/>
              <w:bottom w:w="20" w:type="dxa"/>
              <w:right w:w="20" w:type="dxa"/>
            </w:tcMar>
            <w:vAlign w:val="center"/>
            <w:hideMark/>
          </w:tcPr>
          <w:p w14:paraId="19C1D3AA" w14:textId="77777777" w:rsidR="00EC11F2" w:rsidRPr="00C5602B" w:rsidRDefault="00EC11F2" w:rsidP="005B2254">
            <w:pPr>
              <w:pStyle w:val="movimento"/>
              <w:rPr>
                <w:color w:val="002060"/>
              </w:rPr>
            </w:pPr>
            <w:r w:rsidRPr="00C5602B">
              <w:rPr>
                <w:color w:val="002060"/>
              </w:rPr>
              <w:t>ZINGARETTI ANDREA</w:t>
            </w:r>
          </w:p>
        </w:tc>
        <w:tc>
          <w:tcPr>
            <w:tcW w:w="2200" w:type="dxa"/>
            <w:tcMar>
              <w:top w:w="20" w:type="dxa"/>
              <w:left w:w="20" w:type="dxa"/>
              <w:bottom w:w="20" w:type="dxa"/>
              <w:right w:w="20" w:type="dxa"/>
            </w:tcMar>
            <w:vAlign w:val="center"/>
            <w:hideMark/>
          </w:tcPr>
          <w:p w14:paraId="3BE1E278" w14:textId="77777777" w:rsidR="00EC11F2" w:rsidRPr="00C5602B" w:rsidRDefault="00EC11F2" w:rsidP="005B2254">
            <w:pPr>
              <w:pStyle w:val="movimento2"/>
              <w:rPr>
                <w:color w:val="002060"/>
              </w:rPr>
            </w:pPr>
            <w:r w:rsidRPr="00C5602B">
              <w:rPr>
                <w:color w:val="002060"/>
              </w:rPr>
              <w:t xml:space="preserve">(FABRIANO CALCIO A 5 2023) </w:t>
            </w:r>
          </w:p>
        </w:tc>
        <w:tc>
          <w:tcPr>
            <w:tcW w:w="800" w:type="dxa"/>
            <w:tcMar>
              <w:top w:w="20" w:type="dxa"/>
              <w:left w:w="20" w:type="dxa"/>
              <w:bottom w:w="20" w:type="dxa"/>
              <w:right w:w="20" w:type="dxa"/>
            </w:tcMar>
            <w:vAlign w:val="center"/>
            <w:hideMark/>
          </w:tcPr>
          <w:p w14:paraId="63B9FAE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0DB1335" w14:textId="77777777" w:rsidR="00EC11F2" w:rsidRPr="00C5602B" w:rsidRDefault="00EC11F2" w:rsidP="005B2254">
            <w:pPr>
              <w:pStyle w:val="movimento"/>
              <w:rPr>
                <w:color w:val="002060"/>
              </w:rPr>
            </w:pPr>
            <w:r w:rsidRPr="00C5602B">
              <w:rPr>
                <w:color w:val="002060"/>
              </w:rPr>
              <w:t>BIBA URIM</w:t>
            </w:r>
          </w:p>
        </w:tc>
        <w:tc>
          <w:tcPr>
            <w:tcW w:w="2200" w:type="dxa"/>
            <w:tcMar>
              <w:top w:w="20" w:type="dxa"/>
              <w:left w:w="20" w:type="dxa"/>
              <w:bottom w:w="20" w:type="dxa"/>
              <w:right w:w="20" w:type="dxa"/>
            </w:tcMar>
            <w:vAlign w:val="center"/>
            <w:hideMark/>
          </w:tcPr>
          <w:p w14:paraId="1F7CC74D" w14:textId="77777777" w:rsidR="00EC11F2" w:rsidRPr="00C5602B" w:rsidRDefault="00EC11F2" w:rsidP="005B2254">
            <w:pPr>
              <w:pStyle w:val="movimento2"/>
              <w:rPr>
                <w:color w:val="002060"/>
              </w:rPr>
            </w:pPr>
            <w:r w:rsidRPr="00C5602B">
              <w:rPr>
                <w:color w:val="002060"/>
              </w:rPr>
              <w:t xml:space="preserve">(FUTSAL L.C.) </w:t>
            </w:r>
          </w:p>
        </w:tc>
      </w:tr>
      <w:tr w:rsidR="00EC11F2" w:rsidRPr="00C5602B" w14:paraId="3E9DDAEC" w14:textId="77777777" w:rsidTr="005B2254">
        <w:tc>
          <w:tcPr>
            <w:tcW w:w="2200" w:type="dxa"/>
            <w:tcMar>
              <w:top w:w="20" w:type="dxa"/>
              <w:left w:w="20" w:type="dxa"/>
              <w:bottom w:w="20" w:type="dxa"/>
              <w:right w:w="20" w:type="dxa"/>
            </w:tcMar>
            <w:vAlign w:val="center"/>
            <w:hideMark/>
          </w:tcPr>
          <w:p w14:paraId="5DFCE884" w14:textId="77777777" w:rsidR="00EC11F2" w:rsidRPr="00C5602B" w:rsidRDefault="00EC11F2" w:rsidP="005B2254">
            <w:pPr>
              <w:pStyle w:val="movimento"/>
              <w:rPr>
                <w:color w:val="002060"/>
              </w:rPr>
            </w:pPr>
            <w:r w:rsidRPr="00C5602B">
              <w:rPr>
                <w:color w:val="002060"/>
              </w:rPr>
              <w:t>ANGELINI GINO</w:t>
            </w:r>
          </w:p>
        </w:tc>
        <w:tc>
          <w:tcPr>
            <w:tcW w:w="2200" w:type="dxa"/>
            <w:tcMar>
              <w:top w:w="20" w:type="dxa"/>
              <w:left w:w="20" w:type="dxa"/>
              <w:bottom w:w="20" w:type="dxa"/>
              <w:right w:w="20" w:type="dxa"/>
            </w:tcMar>
            <w:vAlign w:val="center"/>
            <w:hideMark/>
          </w:tcPr>
          <w:p w14:paraId="4A70F33C" w14:textId="77777777" w:rsidR="00EC11F2" w:rsidRPr="00C5602B" w:rsidRDefault="00EC11F2" w:rsidP="005B2254">
            <w:pPr>
              <w:pStyle w:val="movimento2"/>
              <w:rPr>
                <w:color w:val="002060"/>
              </w:rPr>
            </w:pPr>
            <w:r w:rsidRPr="00C5602B">
              <w:rPr>
                <w:color w:val="002060"/>
              </w:rPr>
              <w:t xml:space="preserve">(SAMBENEDETTESE BEACH SOCC) </w:t>
            </w:r>
          </w:p>
        </w:tc>
        <w:tc>
          <w:tcPr>
            <w:tcW w:w="800" w:type="dxa"/>
            <w:tcMar>
              <w:top w:w="20" w:type="dxa"/>
              <w:left w:w="20" w:type="dxa"/>
              <w:bottom w:w="20" w:type="dxa"/>
              <w:right w:w="20" w:type="dxa"/>
            </w:tcMar>
            <w:vAlign w:val="center"/>
            <w:hideMark/>
          </w:tcPr>
          <w:p w14:paraId="6A30121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1341A7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6E8DE1D" w14:textId="77777777" w:rsidR="00EC11F2" w:rsidRPr="00C5602B" w:rsidRDefault="00EC11F2" w:rsidP="005B2254">
            <w:pPr>
              <w:pStyle w:val="movimento2"/>
              <w:rPr>
                <w:color w:val="002060"/>
              </w:rPr>
            </w:pPr>
            <w:r w:rsidRPr="00C5602B">
              <w:rPr>
                <w:color w:val="002060"/>
              </w:rPr>
              <w:t> </w:t>
            </w:r>
          </w:p>
        </w:tc>
      </w:tr>
    </w:tbl>
    <w:p w14:paraId="48E46826"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1562512" w14:textId="77777777" w:rsidTr="005B2254">
        <w:tc>
          <w:tcPr>
            <w:tcW w:w="2200" w:type="dxa"/>
            <w:tcMar>
              <w:top w:w="20" w:type="dxa"/>
              <w:left w:w="20" w:type="dxa"/>
              <w:bottom w:w="20" w:type="dxa"/>
              <w:right w:w="20" w:type="dxa"/>
            </w:tcMar>
            <w:vAlign w:val="center"/>
            <w:hideMark/>
          </w:tcPr>
          <w:p w14:paraId="7D7C6087" w14:textId="77777777" w:rsidR="00EC11F2" w:rsidRPr="00C5602B" w:rsidRDefault="00EC11F2" w:rsidP="005B2254">
            <w:pPr>
              <w:pStyle w:val="movimento"/>
              <w:rPr>
                <w:color w:val="002060"/>
              </w:rPr>
            </w:pPr>
            <w:r w:rsidRPr="00C5602B">
              <w:rPr>
                <w:color w:val="002060"/>
              </w:rPr>
              <w:t>FAVETTI CLEVERSON</w:t>
            </w:r>
          </w:p>
        </w:tc>
        <w:tc>
          <w:tcPr>
            <w:tcW w:w="2200" w:type="dxa"/>
            <w:tcMar>
              <w:top w:w="20" w:type="dxa"/>
              <w:left w:w="20" w:type="dxa"/>
              <w:bottom w:w="20" w:type="dxa"/>
              <w:right w:w="20" w:type="dxa"/>
            </w:tcMar>
            <w:vAlign w:val="center"/>
            <w:hideMark/>
          </w:tcPr>
          <w:p w14:paraId="27901C5F" w14:textId="77777777" w:rsidR="00EC11F2" w:rsidRPr="00C5602B" w:rsidRDefault="00EC11F2" w:rsidP="005B2254">
            <w:pPr>
              <w:pStyle w:val="movimento2"/>
              <w:rPr>
                <w:color w:val="002060"/>
              </w:rPr>
            </w:pPr>
            <w:r w:rsidRPr="00C5602B">
              <w:rPr>
                <w:color w:val="002060"/>
              </w:rPr>
              <w:t xml:space="preserve">(AMATORI STESE 2007 SRL) </w:t>
            </w:r>
          </w:p>
        </w:tc>
        <w:tc>
          <w:tcPr>
            <w:tcW w:w="800" w:type="dxa"/>
            <w:tcMar>
              <w:top w:w="20" w:type="dxa"/>
              <w:left w:w="20" w:type="dxa"/>
              <w:bottom w:w="20" w:type="dxa"/>
              <w:right w:w="20" w:type="dxa"/>
            </w:tcMar>
            <w:vAlign w:val="center"/>
            <w:hideMark/>
          </w:tcPr>
          <w:p w14:paraId="5E9D2FC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F3E6870" w14:textId="77777777" w:rsidR="00EC11F2" w:rsidRPr="00C5602B" w:rsidRDefault="00EC11F2" w:rsidP="005B2254">
            <w:pPr>
              <w:pStyle w:val="movimento"/>
              <w:rPr>
                <w:color w:val="002060"/>
              </w:rPr>
            </w:pPr>
            <w:r w:rsidRPr="00C5602B">
              <w:rPr>
                <w:color w:val="002060"/>
              </w:rPr>
              <w:t>NICCOLINI RICCARDO</w:t>
            </w:r>
          </w:p>
        </w:tc>
        <w:tc>
          <w:tcPr>
            <w:tcW w:w="2200" w:type="dxa"/>
            <w:tcMar>
              <w:top w:w="20" w:type="dxa"/>
              <w:left w:w="20" w:type="dxa"/>
              <w:bottom w:w="20" w:type="dxa"/>
              <w:right w:w="20" w:type="dxa"/>
            </w:tcMar>
            <w:vAlign w:val="center"/>
            <w:hideMark/>
          </w:tcPr>
          <w:p w14:paraId="283982A8" w14:textId="77777777" w:rsidR="00EC11F2" w:rsidRPr="00C5602B" w:rsidRDefault="00EC11F2" w:rsidP="005B2254">
            <w:pPr>
              <w:pStyle w:val="movimento2"/>
              <w:rPr>
                <w:color w:val="002060"/>
              </w:rPr>
            </w:pPr>
            <w:r w:rsidRPr="00C5602B">
              <w:rPr>
                <w:color w:val="002060"/>
              </w:rPr>
              <w:t xml:space="preserve">(ANKON NOVA MARMI) </w:t>
            </w:r>
          </w:p>
        </w:tc>
      </w:tr>
      <w:tr w:rsidR="00EC11F2" w:rsidRPr="00C5602B" w14:paraId="2ABD14B9" w14:textId="77777777" w:rsidTr="005B2254">
        <w:tc>
          <w:tcPr>
            <w:tcW w:w="2200" w:type="dxa"/>
            <w:tcMar>
              <w:top w:w="20" w:type="dxa"/>
              <w:left w:w="20" w:type="dxa"/>
              <w:bottom w:w="20" w:type="dxa"/>
              <w:right w:w="20" w:type="dxa"/>
            </w:tcMar>
            <w:vAlign w:val="center"/>
            <w:hideMark/>
          </w:tcPr>
          <w:p w14:paraId="20D90CAA" w14:textId="77777777" w:rsidR="00EC11F2" w:rsidRPr="00C5602B" w:rsidRDefault="00EC11F2" w:rsidP="005B2254">
            <w:pPr>
              <w:pStyle w:val="movimento"/>
              <w:rPr>
                <w:color w:val="002060"/>
              </w:rPr>
            </w:pPr>
            <w:r w:rsidRPr="00C5602B">
              <w:rPr>
                <w:color w:val="002060"/>
              </w:rPr>
              <w:t>PATRASSI FRANCESCO</w:t>
            </w:r>
          </w:p>
        </w:tc>
        <w:tc>
          <w:tcPr>
            <w:tcW w:w="2200" w:type="dxa"/>
            <w:tcMar>
              <w:top w:w="20" w:type="dxa"/>
              <w:left w:w="20" w:type="dxa"/>
              <w:bottom w:w="20" w:type="dxa"/>
              <w:right w:w="20" w:type="dxa"/>
            </w:tcMar>
            <w:vAlign w:val="center"/>
            <w:hideMark/>
          </w:tcPr>
          <w:p w14:paraId="41C7A987" w14:textId="77777777" w:rsidR="00EC11F2" w:rsidRPr="00C5602B" w:rsidRDefault="00EC11F2" w:rsidP="005B2254">
            <w:pPr>
              <w:pStyle w:val="movimento2"/>
              <w:rPr>
                <w:color w:val="002060"/>
              </w:rPr>
            </w:pPr>
            <w:r w:rsidRPr="00C5602B">
              <w:rPr>
                <w:color w:val="002060"/>
              </w:rPr>
              <w:t xml:space="preserve">(C.F. MACERATESE A.S.D.) </w:t>
            </w:r>
          </w:p>
        </w:tc>
        <w:tc>
          <w:tcPr>
            <w:tcW w:w="800" w:type="dxa"/>
            <w:tcMar>
              <w:top w:w="20" w:type="dxa"/>
              <w:left w:w="20" w:type="dxa"/>
              <w:bottom w:w="20" w:type="dxa"/>
              <w:right w:w="20" w:type="dxa"/>
            </w:tcMar>
            <w:vAlign w:val="center"/>
            <w:hideMark/>
          </w:tcPr>
          <w:p w14:paraId="23BF7CB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420DFDD" w14:textId="77777777" w:rsidR="00EC11F2" w:rsidRPr="00C5602B" w:rsidRDefault="00EC11F2" w:rsidP="005B2254">
            <w:pPr>
              <w:pStyle w:val="movimento"/>
              <w:rPr>
                <w:color w:val="002060"/>
              </w:rPr>
            </w:pPr>
            <w:r w:rsidRPr="00C5602B">
              <w:rPr>
                <w:color w:val="002060"/>
              </w:rPr>
              <w:t>BALLATORI LEONARDO</w:t>
            </w:r>
          </w:p>
        </w:tc>
        <w:tc>
          <w:tcPr>
            <w:tcW w:w="2200" w:type="dxa"/>
            <w:tcMar>
              <w:top w:w="20" w:type="dxa"/>
              <w:left w:w="20" w:type="dxa"/>
              <w:bottom w:w="20" w:type="dxa"/>
              <w:right w:w="20" w:type="dxa"/>
            </w:tcMar>
            <w:vAlign w:val="center"/>
            <w:hideMark/>
          </w:tcPr>
          <w:p w14:paraId="7C38D129" w14:textId="77777777" w:rsidR="00EC11F2" w:rsidRPr="00C5602B" w:rsidRDefault="00EC11F2" w:rsidP="005B2254">
            <w:pPr>
              <w:pStyle w:val="movimento2"/>
              <w:rPr>
                <w:color w:val="002060"/>
              </w:rPr>
            </w:pPr>
            <w:r w:rsidRPr="00C5602B">
              <w:rPr>
                <w:color w:val="002060"/>
              </w:rPr>
              <w:t xml:space="preserve">(CALCIO </w:t>
            </w:r>
            <w:proofErr w:type="gramStart"/>
            <w:r w:rsidRPr="00C5602B">
              <w:rPr>
                <w:color w:val="002060"/>
              </w:rPr>
              <w:t>S.ELPIDIO</w:t>
            </w:r>
            <w:proofErr w:type="gramEnd"/>
            <w:r w:rsidRPr="00C5602B">
              <w:rPr>
                <w:color w:val="002060"/>
              </w:rPr>
              <w:t xml:space="preserve"> A MARE) </w:t>
            </w:r>
          </w:p>
        </w:tc>
      </w:tr>
      <w:tr w:rsidR="00EC11F2" w:rsidRPr="00C5602B" w14:paraId="2E9DE7E8" w14:textId="77777777" w:rsidTr="005B2254">
        <w:tc>
          <w:tcPr>
            <w:tcW w:w="2200" w:type="dxa"/>
            <w:tcMar>
              <w:top w:w="20" w:type="dxa"/>
              <w:left w:w="20" w:type="dxa"/>
              <w:bottom w:w="20" w:type="dxa"/>
              <w:right w:w="20" w:type="dxa"/>
            </w:tcMar>
            <w:vAlign w:val="center"/>
            <w:hideMark/>
          </w:tcPr>
          <w:p w14:paraId="32D0B661" w14:textId="77777777" w:rsidR="00EC11F2" w:rsidRPr="00C5602B" w:rsidRDefault="00EC11F2" w:rsidP="005B2254">
            <w:pPr>
              <w:pStyle w:val="movimento"/>
              <w:rPr>
                <w:color w:val="002060"/>
              </w:rPr>
            </w:pPr>
            <w:r w:rsidRPr="00C5602B">
              <w:rPr>
                <w:color w:val="002060"/>
              </w:rPr>
              <w:t>SPADA ALESSANDRO</w:t>
            </w:r>
          </w:p>
        </w:tc>
        <w:tc>
          <w:tcPr>
            <w:tcW w:w="2200" w:type="dxa"/>
            <w:tcMar>
              <w:top w:w="20" w:type="dxa"/>
              <w:left w:w="20" w:type="dxa"/>
              <w:bottom w:w="20" w:type="dxa"/>
              <w:right w:w="20" w:type="dxa"/>
            </w:tcMar>
            <w:vAlign w:val="center"/>
            <w:hideMark/>
          </w:tcPr>
          <w:p w14:paraId="0BF1716C" w14:textId="77777777" w:rsidR="00EC11F2" w:rsidRPr="00C5602B" w:rsidRDefault="00EC11F2" w:rsidP="005B2254">
            <w:pPr>
              <w:pStyle w:val="movimento2"/>
              <w:rPr>
                <w:color w:val="002060"/>
              </w:rPr>
            </w:pPr>
            <w:r w:rsidRPr="00C5602B">
              <w:rPr>
                <w:color w:val="002060"/>
              </w:rPr>
              <w:t xml:space="preserve">(FFJ CALCIO A 5) </w:t>
            </w:r>
          </w:p>
        </w:tc>
        <w:tc>
          <w:tcPr>
            <w:tcW w:w="800" w:type="dxa"/>
            <w:tcMar>
              <w:top w:w="20" w:type="dxa"/>
              <w:left w:w="20" w:type="dxa"/>
              <w:bottom w:w="20" w:type="dxa"/>
              <w:right w:w="20" w:type="dxa"/>
            </w:tcMar>
            <w:vAlign w:val="center"/>
            <w:hideMark/>
          </w:tcPr>
          <w:p w14:paraId="4898E8F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D2E366E" w14:textId="77777777" w:rsidR="00EC11F2" w:rsidRPr="00C5602B" w:rsidRDefault="00EC11F2" w:rsidP="005B2254">
            <w:pPr>
              <w:pStyle w:val="movimento"/>
              <w:rPr>
                <w:color w:val="002060"/>
              </w:rPr>
            </w:pPr>
            <w:r w:rsidRPr="00C5602B">
              <w:rPr>
                <w:color w:val="002060"/>
              </w:rPr>
              <w:t>GONNELLA ANGELO SANTE</w:t>
            </w:r>
          </w:p>
        </w:tc>
        <w:tc>
          <w:tcPr>
            <w:tcW w:w="2200" w:type="dxa"/>
            <w:tcMar>
              <w:top w:w="20" w:type="dxa"/>
              <w:left w:w="20" w:type="dxa"/>
              <w:bottom w:w="20" w:type="dxa"/>
              <w:right w:w="20" w:type="dxa"/>
            </w:tcMar>
            <w:vAlign w:val="center"/>
            <w:hideMark/>
          </w:tcPr>
          <w:p w14:paraId="60EAE69C" w14:textId="77777777" w:rsidR="00EC11F2" w:rsidRPr="00C5602B" w:rsidRDefault="00EC11F2" w:rsidP="005B2254">
            <w:pPr>
              <w:pStyle w:val="movimento2"/>
              <w:rPr>
                <w:color w:val="002060"/>
              </w:rPr>
            </w:pPr>
            <w:r w:rsidRPr="00C5602B">
              <w:rPr>
                <w:color w:val="002060"/>
              </w:rPr>
              <w:t xml:space="preserve">(FRASASSI C5) </w:t>
            </w:r>
          </w:p>
        </w:tc>
      </w:tr>
      <w:tr w:rsidR="00EC11F2" w:rsidRPr="00C5602B" w14:paraId="6F2B8DC1" w14:textId="77777777" w:rsidTr="005B2254">
        <w:tc>
          <w:tcPr>
            <w:tcW w:w="2200" w:type="dxa"/>
            <w:tcMar>
              <w:top w:w="20" w:type="dxa"/>
              <w:left w:w="20" w:type="dxa"/>
              <w:bottom w:w="20" w:type="dxa"/>
              <w:right w:w="20" w:type="dxa"/>
            </w:tcMar>
            <w:vAlign w:val="center"/>
            <w:hideMark/>
          </w:tcPr>
          <w:p w14:paraId="7AD68512" w14:textId="77777777" w:rsidR="00EC11F2" w:rsidRPr="00C5602B" w:rsidRDefault="00EC11F2" w:rsidP="005B2254">
            <w:pPr>
              <w:pStyle w:val="movimento"/>
              <w:rPr>
                <w:color w:val="002060"/>
              </w:rPr>
            </w:pPr>
            <w:r w:rsidRPr="00C5602B">
              <w:rPr>
                <w:color w:val="002060"/>
              </w:rPr>
              <w:t>LAHRACH MOHAMED</w:t>
            </w:r>
          </w:p>
        </w:tc>
        <w:tc>
          <w:tcPr>
            <w:tcW w:w="2200" w:type="dxa"/>
            <w:tcMar>
              <w:top w:w="20" w:type="dxa"/>
              <w:left w:w="20" w:type="dxa"/>
              <w:bottom w:w="20" w:type="dxa"/>
              <w:right w:w="20" w:type="dxa"/>
            </w:tcMar>
            <w:vAlign w:val="center"/>
            <w:hideMark/>
          </w:tcPr>
          <w:p w14:paraId="12BC02EC" w14:textId="77777777" w:rsidR="00EC11F2" w:rsidRPr="00C5602B" w:rsidRDefault="00EC11F2" w:rsidP="005B2254">
            <w:pPr>
              <w:pStyle w:val="movimento2"/>
              <w:rPr>
                <w:color w:val="002060"/>
              </w:rPr>
            </w:pPr>
            <w:r w:rsidRPr="00C5602B">
              <w:rPr>
                <w:color w:val="002060"/>
              </w:rPr>
              <w:t xml:space="preserve">(GNANO 04) </w:t>
            </w:r>
          </w:p>
        </w:tc>
        <w:tc>
          <w:tcPr>
            <w:tcW w:w="800" w:type="dxa"/>
            <w:tcMar>
              <w:top w:w="20" w:type="dxa"/>
              <w:left w:w="20" w:type="dxa"/>
              <w:bottom w:w="20" w:type="dxa"/>
              <w:right w:w="20" w:type="dxa"/>
            </w:tcMar>
            <w:vAlign w:val="center"/>
            <w:hideMark/>
          </w:tcPr>
          <w:p w14:paraId="51C8C31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DF23642" w14:textId="77777777" w:rsidR="00EC11F2" w:rsidRPr="00C5602B" w:rsidRDefault="00EC11F2" w:rsidP="005B2254">
            <w:pPr>
              <w:pStyle w:val="movimento"/>
              <w:rPr>
                <w:color w:val="002060"/>
              </w:rPr>
            </w:pPr>
            <w:r w:rsidRPr="00C5602B">
              <w:rPr>
                <w:color w:val="002060"/>
              </w:rPr>
              <w:t>LONZI ANDREA</w:t>
            </w:r>
          </w:p>
        </w:tc>
        <w:tc>
          <w:tcPr>
            <w:tcW w:w="2200" w:type="dxa"/>
            <w:tcMar>
              <w:top w:w="20" w:type="dxa"/>
              <w:left w:w="20" w:type="dxa"/>
              <w:bottom w:w="20" w:type="dxa"/>
              <w:right w:w="20" w:type="dxa"/>
            </w:tcMar>
            <w:vAlign w:val="center"/>
            <w:hideMark/>
          </w:tcPr>
          <w:p w14:paraId="70184C14" w14:textId="77777777" w:rsidR="00EC11F2" w:rsidRPr="00C5602B" w:rsidRDefault="00EC11F2" w:rsidP="005B2254">
            <w:pPr>
              <w:pStyle w:val="movimento2"/>
              <w:rPr>
                <w:color w:val="002060"/>
              </w:rPr>
            </w:pPr>
            <w:r w:rsidRPr="00C5602B">
              <w:rPr>
                <w:color w:val="002060"/>
              </w:rPr>
              <w:t xml:space="preserve">(GNANO 04) </w:t>
            </w:r>
          </w:p>
        </w:tc>
      </w:tr>
      <w:tr w:rsidR="00EC11F2" w:rsidRPr="00C5602B" w14:paraId="68DC4202" w14:textId="77777777" w:rsidTr="005B2254">
        <w:tc>
          <w:tcPr>
            <w:tcW w:w="2200" w:type="dxa"/>
            <w:tcMar>
              <w:top w:w="20" w:type="dxa"/>
              <w:left w:w="20" w:type="dxa"/>
              <w:bottom w:w="20" w:type="dxa"/>
              <w:right w:w="20" w:type="dxa"/>
            </w:tcMar>
            <w:vAlign w:val="center"/>
            <w:hideMark/>
          </w:tcPr>
          <w:p w14:paraId="74EA13EE" w14:textId="77777777" w:rsidR="00EC11F2" w:rsidRPr="00C5602B" w:rsidRDefault="00EC11F2" w:rsidP="005B2254">
            <w:pPr>
              <w:pStyle w:val="movimento"/>
              <w:rPr>
                <w:color w:val="002060"/>
              </w:rPr>
            </w:pPr>
            <w:r w:rsidRPr="00C5602B">
              <w:rPr>
                <w:color w:val="002060"/>
              </w:rPr>
              <w:t>SPARVOLI LORENZO</w:t>
            </w:r>
          </w:p>
        </w:tc>
        <w:tc>
          <w:tcPr>
            <w:tcW w:w="2200" w:type="dxa"/>
            <w:tcMar>
              <w:top w:w="20" w:type="dxa"/>
              <w:left w:w="20" w:type="dxa"/>
              <w:bottom w:w="20" w:type="dxa"/>
              <w:right w:w="20" w:type="dxa"/>
            </w:tcMar>
            <w:vAlign w:val="center"/>
            <w:hideMark/>
          </w:tcPr>
          <w:p w14:paraId="530B842D" w14:textId="77777777" w:rsidR="00EC11F2" w:rsidRPr="00C5602B" w:rsidRDefault="00EC11F2" w:rsidP="005B2254">
            <w:pPr>
              <w:pStyle w:val="movimento2"/>
              <w:rPr>
                <w:color w:val="002060"/>
              </w:rPr>
            </w:pPr>
            <w:r w:rsidRPr="00C5602B">
              <w:rPr>
                <w:color w:val="002060"/>
              </w:rPr>
              <w:t xml:space="preserve">(POL. SPORT COMMUNICATION) </w:t>
            </w:r>
          </w:p>
        </w:tc>
        <w:tc>
          <w:tcPr>
            <w:tcW w:w="800" w:type="dxa"/>
            <w:tcMar>
              <w:top w:w="20" w:type="dxa"/>
              <w:left w:w="20" w:type="dxa"/>
              <w:bottom w:w="20" w:type="dxa"/>
              <w:right w:w="20" w:type="dxa"/>
            </w:tcMar>
            <w:vAlign w:val="center"/>
            <w:hideMark/>
          </w:tcPr>
          <w:p w14:paraId="7BDA8FC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ACAD8E8" w14:textId="77777777" w:rsidR="00EC11F2" w:rsidRPr="00C5602B" w:rsidRDefault="00EC11F2" w:rsidP="005B2254">
            <w:pPr>
              <w:pStyle w:val="movimento"/>
              <w:rPr>
                <w:color w:val="002060"/>
              </w:rPr>
            </w:pPr>
            <w:r w:rsidRPr="00C5602B">
              <w:rPr>
                <w:color w:val="002060"/>
              </w:rPr>
              <w:t>GUAZZARONI DANILO</w:t>
            </w:r>
          </w:p>
        </w:tc>
        <w:tc>
          <w:tcPr>
            <w:tcW w:w="2200" w:type="dxa"/>
            <w:tcMar>
              <w:top w:w="20" w:type="dxa"/>
              <w:left w:w="20" w:type="dxa"/>
              <w:bottom w:w="20" w:type="dxa"/>
              <w:right w:w="20" w:type="dxa"/>
            </w:tcMar>
            <w:vAlign w:val="center"/>
            <w:hideMark/>
          </w:tcPr>
          <w:p w14:paraId="22EFE977" w14:textId="77777777" w:rsidR="00EC11F2" w:rsidRPr="00C5602B" w:rsidRDefault="00EC11F2" w:rsidP="005B2254">
            <w:pPr>
              <w:pStyle w:val="movimento2"/>
              <w:rPr>
                <w:color w:val="002060"/>
              </w:rPr>
            </w:pPr>
            <w:r w:rsidRPr="00C5602B">
              <w:rPr>
                <w:color w:val="002060"/>
              </w:rPr>
              <w:t xml:space="preserve">(POLISPORTIVA FUTURA A.D.) </w:t>
            </w:r>
          </w:p>
        </w:tc>
      </w:tr>
    </w:tbl>
    <w:p w14:paraId="64DD4760"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332D66A" w14:textId="77777777" w:rsidTr="005B2254">
        <w:tc>
          <w:tcPr>
            <w:tcW w:w="2200" w:type="dxa"/>
            <w:tcMar>
              <w:top w:w="20" w:type="dxa"/>
              <w:left w:w="20" w:type="dxa"/>
              <w:bottom w:w="20" w:type="dxa"/>
              <w:right w:w="20" w:type="dxa"/>
            </w:tcMar>
            <w:vAlign w:val="center"/>
            <w:hideMark/>
          </w:tcPr>
          <w:p w14:paraId="1808295C" w14:textId="77777777" w:rsidR="00EC11F2" w:rsidRPr="00C5602B" w:rsidRDefault="00EC11F2" w:rsidP="005B2254">
            <w:pPr>
              <w:pStyle w:val="movimento"/>
              <w:rPr>
                <w:color w:val="002060"/>
              </w:rPr>
            </w:pPr>
            <w:r w:rsidRPr="00C5602B">
              <w:rPr>
                <w:color w:val="002060"/>
              </w:rPr>
              <w:t>VELENOSI ANDREA</w:t>
            </w:r>
          </w:p>
        </w:tc>
        <w:tc>
          <w:tcPr>
            <w:tcW w:w="2200" w:type="dxa"/>
            <w:tcMar>
              <w:top w:w="20" w:type="dxa"/>
              <w:left w:w="20" w:type="dxa"/>
              <w:bottom w:w="20" w:type="dxa"/>
              <w:right w:w="20" w:type="dxa"/>
            </w:tcMar>
            <w:vAlign w:val="center"/>
            <w:hideMark/>
          </w:tcPr>
          <w:p w14:paraId="0C276F17" w14:textId="77777777" w:rsidR="00EC11F2" w:rsidRPr="00C5602B" w:rsidRDefault="00EC11F2" w:rsidP="005B2254">
            <w:pPr>
              <w:pStyle w:val="movimento2"/>
              <w:rPr>
                <w:color w:val="002060"/>
              </w:rPr>
            </w:pPr>
            <w:r w:rsidRPr="00C5602B">
              <w:rPr>
                <w:color w:val="002060"/>
              </w:rPr>
              <w:t xml:space="preserve">(ACCUMOLI GANG C5) </w:t>
            </w:r>
          </w:p>
        </w:tc>
        <w:tc>
          <w:tcPr>
            <w:tcW w:w="800" w:type="dxa"/>
            <w:tcMar>
              <w:top w:w="20" w:type="dxa"/>
              <w:left w:w="20" w:type="dxa"/>
              <w:bottom w:w="20" w:type="dxa"/>
              <w:right w:w="20" w:type="dxa"/>
            </w:tcMar>
            <w:vAlign w:val="center"/>
            <w:hideMark/>
          </w:tcPr>
          <w:p w14:paraId="5FDD6F7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D0A0537" w14:textId="77777777" w:rsidR="00EC11F2" w:rsidRPr="00C5602B" w:rsidRDefault="00EC11F2" w:rsidP="005B2254">
            <w:pPr>
              <w:pStyle w:val="movimento"/>
              <w:rPr>
                <w:color w:val="002060"/>
              </w:rPr>
            </w:pPr>
            <w:r w:rsidRPr="00C5602B">
              <w:rPr>
                <w:color w:val="002060"/>
              </w:rPr>
              <w:t>BLASI PIETRO</w:t>
            </w:r>
          </w:p>
        </w:tc>
        <w:tc>
          <w:tcPr>
            <w:tcW w:w="2200" w:type="dxa"/>
            <w:tcMar>
              <w:top w:w="20" w:type="dxa"/>
              <w:left w:w="20" w:type="dxa"/>
              <w:bottom w:w="20" w:type="dxa"/>
              <w:right w:w="20" w:type="dxa"/>
            </w:tcMar>
            <w:vAlign w:val="center"/>
            <w:hideMark/>
          </w:tcPr>
          <w:p w14:paraId="1476F8C8" w14:textId="77777777" w:rsidR="00EC11F2" w:rsidRPr="00C5602B" w:rsidRDefault="00EC11F2" w:rsidP="005B2254">
            <w:pPr>
              <w:pStyle w:val="movimento2"/>
              <w:rPr>
                <w:color w:val="002060"/>
              </w:rPr>
            </w:pPr>
            <w:r w:rsidRPr="00C5602B">
              <w:rPr>
                <w:color w:val="002060"/>
              </w:rPr>
              <w:t xml:space="preserve">(AUDAX CALCIO PIOBBICO) </w:t>
            </w:r>
          </w:p>
        </w:tc>
      </w:tr>
      <w:tr w:rsidR="00EC11F2" w:rsidRPr="00C5602B" w14:paraId="3894F567" w14:textId="77777777" w:rsidTr="005B2254">
        <w:tc>
          <w:tcPr>
            <w:tcW w:w="2200" w:type="dxa"/>
            <w:tcMar>
              <w:top w:w="20" w:type="dxa"/>
              <w:left w:w="20" w:type="dxa"/>
              <w:bottom w:w="20" w:type="dxa"/>
              <w:right w:w="20" w:type="dxa"/>
            </w:tcMar>
            <w:vAlign w:val="center"/>
            <w:hideMark/>
          </w:tcPr>
          <w:p w14:paraId="40587E78" w14:textId="77777777" w:rsidR="00EC11F2" w:rsidRPr="00C5602B" w:rsidRDefault="00EC11F2" w:rsidP="005B2254">
            <w:pPr>
              <w:pStyle w:val="movimento"/>
              <w:rPr>
                <w:color w:val="002060"/>
              </w:rPr>
            </w:pPr>
            <w:r w:rsidRPr="00C5602B">
              <w:rPr>
                <w:color w:val="002060"/>
              </w:rPr>
              <w:t>ACCORRONI FRANCESCO</w:t>
            </w:r>
          </w:p>
        </w:tc>
        <w:tc>
          <w:tcPr>
            <w:tcW w:w="2200" w:type="dxa"/>
            <w:tcMar>
              <w:top w:w="20" w:type="dxa"/>
              <w:left w:w="20" w:type="dxa"/>
              <w:bottom w:w="20" w:type="dxa"/>
              <w:right w:w="20" w:type="dxa"/>
            </w:tcMar>
            <w:vAlign w:val="center"/>
            <w:hideMark/>
          </w:tcPr>
          <w:p w14:paraId="1DF892E5" w14:textId="77777777" w:rsidR="00EC11F2" w:rsidRPr="00C5602B" w:rsidRDefault="00EC11F2" w:rsidP="005B2254">
            <w:pPr>
              <w:pStyle w:val="movimento2"/>
              <w:rPr>
                <w:color w:val="002060"/>
              </w:rPr>
            </w:pPr>
            <w:r w:rsidRPr="00C5602B">
              <w:rPr>
                <w:color w:val="002060"/>
              </w:rPr>
              <w:t xml:space="preserve">(CALCETTO NUMANA) </w:t>
            </w:r>
          </w:p>
        </w:tc>
        <w:tc>
          <w:tcPr>
            <w:tcW w:w="800" w:type="dxa"/>
            <w:tcMar>
              <w:top w:w="20" w:type="dxa"/>
              <w:left w:w="20" w:type="dxa"/>
              <w:bottom w:w="20" w:type="dxa"/>
              <w:right w:w="20" w:type="dxa"/>
            </w:tcMar>
            <w:vAlign w:val="center"/>
            <w:hideMark/>
          </w:tcPr>
          <w:p w14:paraId="642811B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03D627D" w14:textId="77777777" w:rsidR="00EC11F2" w:rsidRPr="00C5602B" w:rsidRDefault="00EC11F2" w:rsidP="005B2254">
            <w:pPr>
              <w:pStyle w:val="movimento"/>
              <w:rPr>
                <w:color w:val="002060"/>
              </w:rPr>
            </w:pPr>
            <w:r w:rsidRPr="00C5602B">
              <w:rPr>
                <w:color w:val="002060"/>
              </w:rPr>
              <w:t>LATINI MIRCO</w:t>
            </w:r>
          </w:p>
        </w:tc>
        <w:tc>
          <w:tcPr>
            <w:tcW w:w="2200" w:type="dxa"/>
            <w:tcMar>
              <w:top w:w="20" w:type="dxa"/>
              <w:left w:w="20" w:type="dxa"/>
              <w:bottom w:w="20" w:type="dxa"/>
              <w:right w:w="20" w:type="dxa"/>
            </w:tcMar>
            <w:vAlign w:val="center"/>
            <w:hideMark/>
          </w:tcPr>
          <w:p w14:paraId="7DF845A6" w14:textId="77777777" w:rsidR="00EC11F2" w:rsidRPr="00C5602B" w:rsidRDefault="00EC11F2" w:rsidP="005B2254">
            <w:pPr>
              <w:pStyle w:val="movimento2"/>
              <w:rPr>
                <w:color w:val="002060"/>
              </w:rPr>
            </w:pPr>
            <w:r w:rsidRPr="00C5602B">
              <w:rPr>
                <w:color w:val="002060"/>
              </w:rPr>
              <w:t xml:space="preserve">(CANDIA BARACCOLA ASPIO) </w:t>
            </w:r>
          </w:p>
        </w:tc>
      </w:tr>
      <w:tr w:rsidR="00EC11F2" w:rsidRPr="00C5602B" w14:paraId="0FBF88E2" w14:textId="77777777" w:rsidTr="005B2254">
        <w:tc>
          <w:tcPr>
            <w:tcW w:w="2200" w:type="dxa"/>
            <w:tcMar>
              <w:top w:w="20" w:type="dxa"/>
              <w:left w:w="20" w:type="dxa"/>
              <w:bottom w:w="20" w:type="dxa"/>
              <w:right w:w="20" w:type="dxa"/>
            </w:tcMar>
            <w:vAlign w:val="center"/>
            <w:hideMark/>
          </w:tcPr>
          <w:p w14:paraId="45975340" w14:textId="77777777" w:rsidR="00EC11F2" w:rsidRPr="00C5602B" w:rsidRDefault="00EC11F2" w:rsidP="005B2254">
            <w:pPr>
              <w:pStyle w:val="movimento"/>
              <w:rPr>
                <w:color w:val="002060"/>
              </w:rPr>
            </w:pPr>
            <w:r w:rsidRPr="00C5602B">
              <w:rPr>
                <w:color w:val="002060"/>
              </w:rPr>
              <w:t>CIPRIANI CARLO</w:t>
            </w:r>
          </w:p>
        </w:tc>
        <w:tc>
          <w:tcPr>
            <w:tcW w:w="2200" w:type="dxa"/>
            <w:tcMar>
              <w:top w:w="20" w:type="dxa"/>
              <w:left w:w="20" w:type="dxa"/>
              <w:bottom w:w="20" w:type="dxa"/>
              <w:right w:w="20" w:type="dxa"/>
            </w:tcMar>
            <w:vAlign w:val="center"/>
            <w:hideMark/>
          </w:tcPr>
          <w:p w14:paraId="59618821" w14:textId="77777777" w:rsidR="00EC11F2" w:rsidRPr="00C5602B" w:rsidRDefault="00EC11F2" w:rsidP="005B2254">
            <w:pPr>
              <w:pStyle w:val="movimento2"/>
              <w:rPr>
                <w:color w:val="002060"/>
              </w:rPr>
            </w:pPr>
            <w:r w:rsidRPr="00C5602B">
              <w:rPr>
                <w:color w:val="002060"/>
              </w:rPr>
              <w:t xml:space="preserve">(CANTINE RIUNITE CSI) </w:t>
            </w:r>
          </w:p>
        </w:tc>
        <w:tc>
          <w:tcPr>
            <w:tcW w:w="800" w:type="dxa"/>
            <w:tcMar>
              <w:top w:w="20" w:type="dxa"/>
              <w:left w:w="20" w:type="dxa"/>
              <w:bottom w:w="20" w:type="dxa"/>
              <w:right w:w="20" w:type="dxa"/>
            </w:tcMar>
            <w:vAlign w:val="center"/>
            <w:hideMark/>
          </w:tcPr>
          <w:p w14:paraId="0DB0379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C50D739" w14:textId="77777777" w:rsidR="00EC11F2" w:rsidRPr="00C5602B" w:rsidRDefault="00EC11F2" w:rsidP="005B2254">
            <w:pPr>
              <w:pStyle w:val="movimento"/>
              <w:rPr>
                <w:color w:val="002060"/>
              </w:rPr>
            </w:pPr>
            <w:r w:rsidRPr="00C5602B">
              <w:rPr>
                <w:color w:val="002060"/>
              </w:rPr>
              <w:t>DI ROCCO MASSIMO</w:t>
            </w:r>
          </w:p>
        </w:tc>
        <w:tc>
          <w:tcPr>
            <w:tcW w:w="2200" w:type="dxa"/>
            <w:tcMar>
              <w:top w:w="20" w:type="dxa"/>
              <w:left w:w="20" w:type="dxa"/>
              <w:bottom w:w="20" w:type="dxa"/>
              <w:right w:w="20" w:type="dxa"/>
            </w:tcMar>
            <w:vAlign w:val="center"/>
            <w:hideMark/>
          </w:tcPr>
          <w:p w14:paraId="045D70DD" w14:textId="77777777" w:rsidR="00EC11F2" w:rsidRPr="00C5602B" w:rsidRDefault="00EC11F2" w:rsidP="005B2254">
            <w:pPr>
              <w:pStyle w:val="movimento2"/>
              <w:rPr>
                <w:color w:val="002060"/>
              </w:rPr>
            </w:pPr>
            <w:r w:rsidRPr="00C5602B">
              <w:rPr>
                <w:color w:val="002060"/>
              </w:rPr>
              <w:t>(</w:t>
            </w:r>
            <w:proofErr w:type="gramStart"/>
            <w:r w:rsidRPr="00C5602B">
              <w:rPr>
                <w:color w:val="002060"/>
              </w:rPr>
              <w:t>CITTA</w:t>
            </w:r>
            <w:proofErr w:type="gramEnd"/>
            <w:r w:rsidRPr="00C5602B">
              <w:rPr>
                <w:color w:val="002060"/>
              </w:rPr>
              <w:t xml:space="preserve"> DI FALCONARA) </w:t>
            </w:r>
          </w:p>
        </w:tc>
      </w:tr>
      <w:tr w:rsidR="00EC11F2" w:rsidRPr="00C5602B" w14:paraId="49F772F6" w14:textId="77777777" w:rsidTr="005B2254">
        <w:tc>
          <w:tcPr>
            <w:tcW w:w="2200" w:type="dxa"/>
            <w:tcMar>
              <w:top w:w="20" w:type="dxa"/>
              <w:left w:w="20" w:type="dxa"/>
              <w:bottom w:w="20" w:type="dxa"/>
              <w:right w:w="20" w:type="dxa"/>
            </w:tcMar>
            <w:vAlign w:val="center"/>
            <w:hideMark/>
          </w:tcPr>
          <w:p w14:paraId="41F2FB3A" w14:textId="77777777" w:rsidR="00EC11F2" w:rsidRPr="00C5602B" w:rsidRDefault="00EC11F2" w:rsidP="005B2254">
            <w:pPr>
              <w:pStyle w:val="movimento"/>
              <w:rPr>
                <w:color w:val="002060"/>
              </w:rPr>
            </w:pPr>
            <w:r w:rsidRPr="00C5602B">
              <w:rPr>
                <w:color w:val="002060"/>
              </w:rPr>
              <w:t>TRAINO GIUSEPPE</w:t>
            </w:r>
          </w:p>
        </w:tc>
        <w:tc>
          <w:tcPr>
            <w:tcW w:w="2200" w:type="dxa"/>
            <w:tcMar>
              <w:top w:w="20" w:type="dxa"/>
              <w:left w:w="20" w:type="dxa"/>
              <w:bottom w:w="20" w:type="dxa"/>
              <w:right w:w="20" w:type="dxa"/>
            </w:tcMar>
            <w:vAlign w:val="center"/>
            <w:hideMark/>
          </w:tcPr>
          <w:p w14:paraId="219CB198" w14:textId="77777777" w:rsidR="00EC11F2" w:rsidRPr="00C5602B" w:rsidRDefault="00EC11F2" w:rsidP="005B2254">
            <w:pPr>
              <w:pStyle w:val="movimento2"/>
              <w:rPr>
                <w:color w:val="002060"/>
              </w:rPr>
            </w:pPr>
            <w:r w:rsidRPr="00C5602B">
              <w:rPr>
                <w:color w:val="002060"/>
              </w:rPr>
              <w:t xml:space="preserve">(MONTECCHIO SPORT) </w:t>
            </w:r>
          </w:p>
        </w:tc>
        <w:tc>
          <w:tcPr>
            <w:tcW w:w="800" w:type="dxa"/>
            <w:tcMar>
              <w:top w:w="20" w:type="dxa"/>
              <w:left w:w="20" w:type="dxa"/>
              <w:bottom w:w="20" w:type="dxa"/>
              <w:right w:w="20" w:type="dxa"/>
            </w:tcMar>
            <w:vAlign w:val="center"/>
            <w:hideMark/>
          </w:tcPr>
          <w:p w14:paraId="1355DFA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0729FF3" w14:textId="77777777" w:rsidR="00EC11F2" w:rsidRPr="00C5602B" w:rsidRDefault="00EC11F2" w:rsidP="005B2254">
            <w:pPr>
              <w:pStyle w:val="movimento"/>
              <w:rPr>
                <w:color w:val="002060"/>
              </w:rPr>
            </w:pPr>
            <w:r w:rsidRPr="00C5602B">
              <w:rPr>
                <w:color w:val="002060"/>
              </w:rPr>
              <w:t>BISHA ANTONIO</w:t>
            </w:r>
          </w:p>
        </w:tc>
        <w:tc>
          <w:tcPr>
            <w:tcW w:w="2200" w:type="dxa"/>
            <w:tcMar>
              <w:top w:w="20" w:type="dxa"/>
              <w:left w:w="20" w:type="dxa"/>
              <w:bottom w:w="20" w:type="dxa"/>
              <w:right w:w="20" w:type="dxa"/>
            </w:tcMar>
            <w:vAlign w:val="center"/>
            <w:hideMark/>
          </w:tcPr>
          <w:p w14:paraId="286F1EA5" w14:textId="77777777" w:rsidR="00EC11F2" w:rsidRPr="00C5602B" w:rsidRDefault="00EC11F2" w:rsidP="005B2254">
            <w:pPr>
              <w:pStyle w:val="movimento2"/>
              <w:rPr>
                <w:color w:val="002060"/>
              </w:rPr>
            </w:pPr>
            <w:r w:rsidRPr="00C5602B">
              <w:rPr>
                <w:color w:val="002060"/>
              </w:rPr>
              <w:t xml:space="preserve">(OSIMO STAZIONE SSD A R.L.) </w:t>
            </w:r>
          </w:p>
        </w:tc>
      </w:tr>
      <w:tr w:rsidR="00EC11F2" w:rsidRPr="00C5602B" w14:paraId="5C781EB8" w14:textId="77777777" w:rsidTr="005B2254">
        <w:tc>
          <w:tcPr>
            <w:tcW w:w="2200" w:type="dxa"/>
            <w:tcMar>
              <w:top w:w="20" w:type="dxa"/>
              <w:left w:w="20" w:type="dxa"/>
              <w:bottom w:w="20" w:type="dxa"/>
              <w:right w:w="20" w:type="dxa"/>
            </w:tcMar>
            <w:vAlign w:val="center"/>
            <w:hideMark/>
          </w:tcPr>
          <w:p w14:paraId="35022B19" w14:textId="77777777" w:rsidR="00EC11F2" w:rsidRPr="00C5602B" w:rsidRDefault="00EC11F2" w:rsidP="005B2254">
            <w:pPr>
              <w:pStyle w:val="movimento"/>
              <w:rPr>
                <w:color w:val="002060"/>
              </w:rPr>
            </w:pPr>
            <w:r w:rsidRPr="00C5602B">
              <w:rPr>
                <w:color w:val="002060"/>
              </w:rPr>
              <w:t>ROSSI LORENZO</w:t>
            </w:r>
          </w:p>
        </w:tc>
        <w:tc>
          <w:tcPr>
            <w:tcW w:w="2200" w:type="dxa"/>
            <w:tcMar>
              <w:top w:w="20" w:type="dxa"/>
              <w:left w:w="20" w:type="dxa"/>
              <w:bottom w:w="20" w:type="dxa"/>
              <w:right w:w="20" w:type="dxa"/>
            </w:tcMar>
            <w:vAlign w:val="center"/>
            <w:hideMark/>
          </w:tcPr>
          <w:p w14:paraId="2F3C2EDB" w14:textId="77777777" w:rsidR="00EC11F2" w:rsidRPr="00C5602B" w:rsidRDefault="00EC11F2" w:rsidP="005B2254">
            <w:pPr>
              <w:pStyle w:val="movimento2"/>
              <w:rPr>
                <w:color w:val="002060"/>
              </w:rPr>
            </w:pPr>
            <w:r w:rsidRPr="00C5602B">
              <w:rPr>
                <w:color w:val="002060"/>
              </w:rPr>
              <w:t xml:space="preserve">(OSIMO STAZIONE SSD A R.L.) </w:t>
            </w:r>
          </w:p>
        </w:tc>
        <w:tc>
          <w:tcPr>
            <w:tcW w:w="800" w:type="dxa"/>
            <w:tcMar>
              <w:top w:w="20" w:type="dxa"/>
              <w:left w:w="20" w:type="dxa"/>
              <w:bottom w:w="20" w:type="dxa"/>
              <w:right w:w="20" w:type="dxa"/>
            </w:tcMar>
            <w:vAlign w:val="center"/>
            <w:hideMark/>
          </w:tcPr>
          <w:p w14:paraId="32DE5A0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731A467" w14:textId="77777777" w:rsidR="00EC11F2" w:rsidRPr="00C5602B" w:rsidRDefault="00EC11F2" w:rsidP="005B2254">
            <w:pPr>
              <w:pStyle w:val="movimento"/>
              <w:rPr>
                <w:color w:val="002060"/>
              </w:rPr>
            </w:pPr>
            <w:r w:rsidRPr="00C5602B">
              <w:rPr>
                <w:color w:val="002060"/>
              </w:rPr>
              <w:t>LAUDADIO MARCO</w:t>
            </w:r>
          </w:p>
        </w:tc>
        <w:tc>
          <w:tcPr>
            <w:tcW w:w="2200" w:type="dxa"/>
            <w:tcMar>
              <w:top w:w="20" w:type="dxa"/>
              <w:left w:w="20" w:type="dxa"/>
              <w:bottom w:w="20" w:type="dxa"/>
              <w:right w:w="20" w:type="dxa"/>
            </w:tcMar>
            <w:vAlign w:val="center"/>
            <w:hideMark/>
          </w:tcPr>
          <w:p w14:paraId="667CCAAC" w14:textId="77777777" w:rsidR="00EC11F2" w:rsidRPr="00C5602B" w:rsidRDefault="00EC11F2" w:rsidP="005B2254">
            <w:pPr>
              <w:pStyle w:val="movimento2"/>
              <w:rPr>
                <w:color w:val="002060"/>
              </w:rPr>
            </w:pPr>
            <w:r w:rsidRPr="00C5602B">
              <w:rPr>
                <w:color w:val="002060"/>
              </w:rPr>
              <w:t xml:space="preserve">(RIPABERARDA) </w:t>
            </w:r>
          </w:p>
        </w:tc>
      </w:tr>
      <w:tr w:rsidR="00EC11F2" w:rsidRPr="00C5602B" w14:paraId="46462CF7" w14:textId="77777777" w:rsidTr="005B2254">
        <w:tc>
          <w:tcPr>
            <w:tcW w:w="2200" w:type="dxa"/>
            <w:tcMar>
              <w:top w:w="20" w:type="dxa"/>
              <w:left w:w="20" w:type="dxa"/>
              <w:bottom w:w="20" w:type="dxa"/>
              <w:right w:w="20" w:type="dxa"/>
            </w:tcMar>
            <w:vAlign w:val="center"/>
            <w:hideMark/>
          </w:tcPr>
          <w:p w14:paraId="073F6AD0" w14:textId="77777777" w:rsidR="00EC11F2" w:rsidRPr="00C5602B" w:rsidRDefault="00EC11F2" w:rsidP="005B2254">
            <w:pPr>
              <w:pStyle w:val="movimento"/>
              <w:rPr>
                <w:color w:val="002060"/>
              </w:rPr>
            </w:pPr>
            <w:r w:rsidRPr="00C5602B">
              <w:rPr>
                <w:color w:val="002060"/>
              </w:rPr>
              <w:t>REGNICOLI GIORGIO</w:t>
            </w:r>
          </w:p>
        </w:tc>
        <w:tc>
          <w:tcPr>
            <w:tcW w:w="2200" w:type="dxa"/>
            <w:tcMar>
              <w:top w:w="20" w:type="dxa"/>
              <w:left w:w="20" w:type="dxa"/>
              <w:bottom w:w="20" w:type="dxa"/>
              <w:right w:w="20" w:type="dxa"/>
            </w:tcMar>
            <w:vAlign w:val="center"/>
            <w:hideMark/>
          </w:tcPr>
          <w:p w14:paraId="26F16B9B" w14:textId="77777777" w:rsidR="00EC11F2" w:rsidRPr="00C5602B" w:rsidRDefault="00EC11F2" w:rsidP="005B2254">
            <w:pPr>
              <w:pStyle w:val="movimento2"/>
              <w:rPr>
                <w:color w:val="002060"/>
              </w:rPr>
            </w:pPr>
            <w:r w:rsidRPr="00C5602B">
              <w:rPr>
                <w:color w:val="002060"/>
              </w:rPr>
              <w:t xml:space="preserve">(RIPABERARDA) </w:t>
            </w:r>
          </w:p>
        </w:tc>
        <w:tc>
          <w:tcPr>
            <w:tcW w:w="800" w:type="dxa"/>
            <w:tcMar>
              <w:top w:w="20" w:type="dxa"/>
              <w:left w:w="20" w:type="dxa"/>
              <w:bottom w:w="20" w:type="dxa"/>
              <w:right w:w="20" w:type="dxa"/>
            </w:tcMar>
            <w:vAlign w:val="center"/>
            <w:hideMark/>
          </w:tcPr>
          <w:p w14:paraId="16B9DC1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33C724E" w14:textId="77777777" w:rsidR="00EC11F2" w:rsidRPr="00C5602B" w:rsidRDefault="00EC11F2" w:rsidP="005B2254">
            <w:pPr>
              <w:pStyle w:val="movimento"/>
              <w:rPr>
                <w:color w:val="002060"/>
              </w:rPr>
            </w:pPr>
            <w:r w:rsidRPr="00C5602B">
              <w:rPr>
                <w:color w:val="002060"/>
              </w:rPr>
              <w:t>BERARDI LUCA</w:t>
            </w:r>
          </w:p>
        </w:tc>
        <w:tc>
          <w:tcPr>
            <w:tcW w:w="2200" w:type="dxa"/>
            <w:tcMar>
              <w:top w:w="20" w:type="dxa"/>
              <w:left w:w="20" w:type="dxa"/>
              <w:bottom w:w="20" w:type="dxa"/>
              <w:right w:w="20" w:type="dxa"/>
            </w:tcMar>
            <w:vAlign w:val="center"/>
            <w:hideMark/>
          </w:tcPr>
          <w:p w14:paraId="70FA1D62" w14:textId="77777777" w:rsidR="00EC11F2" w:rsidRPr="00C5602B" w:rsidRDefault="00EC11F2" w:rsidP="005B2254">
            <w:pPr>
              <w:pStyle w:val="movimento2"/>
              <w:rPr>
                <w:color w:val="002060"/>
              </w:rPr>
            </w:pPr>
            <w:r w:rsidRPr="00C5602B">
              <w:rPr>
                <w:color w:val="002060"/>
              </w:rPr>
              <w:t xml:space="preserve">(SPECIAL ONE SPORTING CLUB) </w:t>
            </w:r>
          </w:p>
        </w:tc>
      </w:tr>
      <w:tr w:rsidR="00EC11F2" w:rsidRPr="00C5602B" w14:paraId="13795EAF" w14:textId="77777777" w:rsidTr="005B2254">
        <w:tc>
          <w:tcPr>
            <w:tcW w:w="2200" w:type="dxa"/>
            <w:tcMar>
              <w:top w:w="20" w:type="dxa"/>
              <w:left w:w="20" w:type="dxa"/>
              <w:bottom w:w="20" w:type="dxa"/>
              <w:right w:w="20" w:type="dxa"/>
            </w:tcMar>
            <w:vAlign w:val="center"/>
            <w:hideMark/>
          </w:tcPr>
          <w:p w14:paraId="0D37DD05" w14:textId="77777777" w:rsidR="00EC11F2" w:rsidRPr="00C5602B" w:rsidRDefault="00EC11F2" w:rsidP="005B2254">
            <w:pPr>
              <w:pStyle w:val="movimento"/>
              <w:rPr>
                <w:color w:val="002060"/>
              </w:rPr>
            </w:pPr>
            <w:r w:rsidRPr="00C5602B">
              <w:rPr>
                <w:color w:val="002060"/>
              </w:rPr>
              <w:t>BAGALINI FRANCESCO</w:t>
            </w:r>
          </w:p>
        </w:tc>
        <w:tc>
          <w:tcPr>
            <w:tcW w:w="2200" w:type="dxa"/>
            <w:tcMar>
              <w:top w:w="20" w:type="dxa"/>
              <w:left w:w="20" w:type="dxa"/>
              <w:bottom w:w="20" w:type="dxa"/>
              <w:right w:w="20" w:type="dxa"/>
            </w:tcMar>
            <w:vAlign w:val="center"/>
            <w:hideMark/>
          </w:tcPr>
          <w:p w14:paraId="3326C1C3" w14:textId="77777777" w:rsidR="00EC11F2" w:rsidRPr="00C5602B" w:rsidRDefault="00EC11F2" w:rsidP="005B2254">
            <w:pPr>
              <w:pStyle w:val="movimento2"/>
              <w:rPr>
                <w:color w:val="002060"/>
              </w:rPr>
            </w:pPr>
            <w:r w:rsidRPr="00C5602B">
              <w:rPr>
                <w:color w:val="002060"/>
              </w:rPr>
              <w:t xml:space="preserve">(VAL TENNA UNITED) </w:t>
            </w:r>
          </w:p>
        </w:tc>
        <w:tc>
          <w:tcPr>
            <w:tcW w:w="800" w:type="dxa"/>
            <w:tcMar>
              <w:top w:w="20" w:type="dxa"/>
              <w:left w:w="20" w:type="dxa"/>
              <w:bottom w:w="20" w:type="dxa"/>
              <w:right w:w="20" w:type="dxa"/>
            </w:tcMar>
            <w:vAlign w:val="center"/>
            <w:hideMark/>
          </w:tcPr>
          <w:p w14:paraId="70E4317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D4AF4C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F9D6004" w14:textId="77777777" w:rsidR="00EC11F2" w:rsidRPr="00C5602B" w:rsidRDefault="00EC11F2" w:rsidP="005B2254">
            <w:pPr>
              <w:pStyle w:val="movimento2"/>
              <w:rPr>
                <w:color w:val="002060"/>
              </w:rPr>
            </w:pPr>
            <w:r w:rsidRPr="00C5602B">
              <w:rPr>
                <w:color w:val="002060"/>
              </w:rPr>
              <w:t> </w:t>
            </w:r>
          </w:p>
        </w:tc>
      </w:tr>
    </w:tbl>
    <w:p w14:paraId="32322243"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D66D3DF" w14:textId="77777777" w:rsidTr="005B2254">
        <w:tc>
          <w:tcPr>
            <w:tcW w:w="2200" w:type="dxa"/>
            <w:tcMar>
              <w:top w:w="20" w:type="dxa"/>
              <w:left w:w="20" w:type="dxa"/>
              <w:bottom w:w="20" w:type="dxa"/>
              <w:right w:w="20" w:type="dxa"/>
            </w:tcMar>
            <w:vAlign w:val="center"/>
            <w:hideMark/>
          </w:tcPr>
          <w:p w14:paraId="48593124" w14:textId="77777777" w:rsidR="00EC11F2" w:rsidRPr="00C5602B" w:rsidRDefault="00EC11F2" w:rsidP="005B2254">
            <w:pPr>
              <w:pStyle w:val="movimento"/>
              <w:rPr>
                <w:color w:val="002060"/>
              </w:rPr>
            </w:pPr>
            <w:r w:rsidRPr="00C5602B">
              <w:rPr>
                <w:color w:val="002060"/>
              </w:rPr>
              <w:t>CARDUCCI DANIEL</w:t>
            </w:r>
          </w:p>
        </w:tc>
        <w:tc>
          <w:tcPr>
            <w:tcW w:w="2200" w:type="dxa"/>
            <w:tcMar>
              <w:top w:w="20" w:type="dxa"/>
              <w:left w:w="20" w:type="dxa"/>
              <w:bottom w:w="20" w:type="dxa"/>
              <w:right w:w="20" w:type="dxa"/>
            </w:tcMar>
            <w:vAlign w:val="center"/>
            <w:hideMark/>
          </w:tcPr>
          <w:p w14:paraId="20BF12E3" w14:textId="77777777" w:rsidR="00EC11F2" w:rsidRPr="00C5602B" w:rsidRDefault="00EC11F2" w:rsidP="005B2254">
            <w:pPr>
              <w:pStyle w:val="movimento2"/>
              <w:rPr>
                <w:color w:val="002060"/>
              </w:rPr>
            </w:pPr>
            <w:r w:rsidRPr="00C5602B">
              <w:rPr>
                <w:color w:val="002060"/>
              </w:rPr>
              <w:t xml:space="preserve">(ACLI AUDAX MONTECOSARO C5) </w:t>
            </w:r>
          </w:p>
        </w:tc>
        <w:tc>
          <w:tcPr>
            <w:tcW w:w="800" w:type="dxa"/>
            <w:tcMar>
              <w:top w:w="20" w:type="dxa"/>
              <w:left w:w="20" w:type="dxa"/>
              <w:bottom w:w="20" w:type="dxa"/>
              <w:right w:w="20" w:type="dxa"/>
            </w:tcMar>
            <w:vAlign w:val="center"/>
            <w:hideMark/>
          </w:tcPr>
          <w:p w14:paraId="5D445C0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28ADF38" w14:textId="77777777" w:rsidR="00EC11F2" w:rsidRPr="00C5602B" w:rsidRDefault="00EC11F2" w:rsidP="005B2254">
            <w:pPr>
              <w:pStyle w:val="movimento"/>
              <w:rPr>
                <w:color w:val="002060"/>
              </w:rPr>
            </w:pPr>
            <w:r w:rsidRPr="00C5602B">
              <w:rPr>
                <w:color w:val="002060"/>
              </w:rPr>
              <w:t>PETRITOLI LORENZO</w:t>
            </w:r>
          </w:p>
        </w:tc>
        <w:tc>
          <w:tcPr>
            <w:tcW w:w="2200" w:type="dxa"/>
            <w:tcMar>
              <w:top w:w="20" w:type="dxa"/>
              <w:left w:w="20" w:type="dxa"/>
              <w:bottom w:w="20" w:type="dxa"/>
              <w:right w:w="20" w:type="dxa"/>
            </w:tcMar>
            <w:vAlign w:val="center"/>
            <w:hideMark/>
          </w:tcPr>
          <w:p w14:paraId="44A2320C" w14:textId="77777777" w:rsidR="00EC11F2" w:rsidRPr="00C5602B" w:rsidRDefault="00EC11F2" w:rsidP="005B2254">
            <w:pPr>
              <w:pStyle w:val="movimento2"/>
              <w:rPr>
                <w:color w:val="002060"/>
              </w:rPr>
            </w:pPr>
            <w:r w:rsidRPr="00C5602B">
              <w:rPr>
                <w:color w:val="002060"/>
              </w:rPr>
              <w:t xml:space="preserve">(ACLI AUDAX MONTECOSARO C5) </w:t>
            </w:r>
          </w:p>
        </w:tc>
      </w:tr>
      <w:tr w:rsidR="00EC11F2" w:rsidRPr="00C5602B" w14:paraId="717E94CB" w14:textId="77777777" w:rsidTr="005B2254">
        <w:tc>
          <w:tcPr>
            <w:tcW w:w="2200" w:type="dxa"/>
            <w:tcMar>
              <w:top w:w="20" w:type="dxa"/>
              <w:left w:w="20" w:type="dxa"/>
              <w:bottom w:w="20" w:type="dxa"/>
              <w:right w:w="20" w:type="dxa"/>
            </w:tcMar>
            <w:vAlign w:val="center"/>
            <w:hideMark/>
          </w:tcPr>
          <w:p w14:paraId="0CDADFDE" w14:textId="77777777" w:rsidR="00EC11F2" w:rsidRPr="00C5602B" w:rsidRDefault="00EC11F2" w:rsidP="005B2254">
            <w:pPr>
              <w:pStyle w:val="movimento"/>
              <w:rPr>
                <w:color w:val="002060"/>
              </w:rPr>
            </w:pPr>
            <w:r w:rsidRPr="00C5602B">
              <w:rPr>
                <w:color w:val="002060"/>
              </w:rPr>
              <w:t>VITALI MARCO</w:t>
            </w:r>
          </w:p>
        </w:tc>
        <w:tc>
          <w:tcPr>
            <w:tcW w:w="2200" w:type="dxa"/>
            <w:tcMar>
              <w:top w:w="20" w:type="dxa"/>
              <w:left w:w="20" w:type="dxa"/>
              <w:bottom w:w="20" w:type="dxa"/>
              <w:right w:w="20" w:type="dxa"/>
            </w:tcMar>
            <w:vAlign w:val="center"/>
            <w:hideMark/>
          </w:tcPr>
          <w:p w14:paraId="43CAF08F" w14:textId="77777777" w:rsidR="00EC11F2" w:rsidRPr="00C5602B" w:rsidRDefault="00EC11F2" w:rsidP="005B2254">
            <w:pPr>
              <w:pStyle w:val="movimento2"/>
              <w:rPr>
                <w:color w:val="002060"/>
              </w:rPr>
            </w:pPr>
            <w:r w:rsidRPr="00C5602B">
              <w:rPr>
                <w:color w:val="002060"/>
              </w:rPr>
              <w:t xml:space="preserve">(ALMA JUVENTUS FANO) </w:t>
            </w:r>
          </w:p>
        </w:tc>
        <w:tc>
          <w:tcPr>
            <w:tcW w:w="800" w:type="dxa"/>
            <w:tcMar>
              <w:top w:w="20" w:type="dxa"/>
              <w:left w:w="20" w:type="dxa"/>
              <w:bottom w:w="20" w:type="dxa"/>
              <w:right w:w="20" w:type="dxa"/>
            </w:tcMar>
            <w:vAlign w:val="center"/>
            <w:hideMark/>
          </w:tcPr>
          <w:p w14:paraId="5B7B7E8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BB2066B" w14:textId="77777777" w:rsidR="00EC11F2" w:rsidRPr="00C5602B" w:rsidRDefault="00EC11F2" w:rsidP="005B2254">
            <w:pPr>
              <w:pStyle w:val="movimento"/>
              <w:rPr>
                <w:color w:val="002060"/>
              </w:rPr>
            </w:pPr>
            <w:r w:rsidRPr="00C5602B">
              <w:rPr>
                <w:color w:val="002060"/>
              </w:rPr>
              <w:t>RIDOLFI ALESSANDRO</w:t>
            </w:r>
          </w:p>
        </w:tc>
        <w:tc>
          <w:tcPr>
            <w:tcW w:w="2200" w:type="dxa"/>
            <w:tcMar>
              <w:top w:w="20" w:type="dxa"/>
              <w:left w:w="20" w:type="dxa"/>
              <w:bottom w:w="20" w:type="dxa"/>
              <w:right w:w="20" w:type="dxa"/>
            </w:tcMar>
            <w:vAlign w:val="center"/>
            <w:hideMark/>
          </w:tcPr>
          <w:p w14:paraId="67ACF6A2" w14:textId="77777777" w:rsidR="00EC11F2" w:rsidRPr="00C5602B" w:rsidRDefault="00EC11F2" w:rsidP="005B2254">
            <w:pPr>
              <w:pStyle w:val="movimento2"/>
              <w:rPr>
                <w:color w:val="002060"/>
              </w:rPr>
            </w:pPr>
            <w:r w:rsidRPr="00C5602B">
              <w:rPr>
                <w:color w:val="002060"/>
              </w:rPr>
              <w:t xml:space="preserve">(AUDAX CALCIO PIOBBICO) </w:t>
            </w:r>
          </w:p>
        </w:tc>
      </w:tr>
      <w:tr w:rsidR="00EC11F2" w:rsidRPr="00C5602B" w14:paraId="419C7C77" w14:textId="77777777" w:rsidTr="005B2254">
        <w:tc>
          <w:tcPr>
            <w:tcW w:w="2200" w:type="dxa"/>
            <w:tcMar>
              <w:top w:w="20" w:type="dxa"/>
              <w:left w:w="20" w:type="dxa"/>
              <w:bottom w:w="20" w:type="dxa"/>
              <w:right w:w="20" w:type="dxa"/>
            </w:tcMar>
            <w:vAlign w:val="center"/>
            <w:hideMark/>
          </w:tcPr>
          <w:p w14:paraId="201F17D3" w14:textId="77777777" w:rsidR="00EC11F2" w:rsidRPr="00C5602B" w:rsidRDefault="00EC11F2" w:rsidP="005B2254">
            <w:pPr>
              <w:pStyle w:val="movimento"/>
              <w:rPr>
                <w:color w:val="002060"/>
                <w:lang w:val="es-ES"/>
              </w:rPr>
            </w:pPr>
            <w:r w:rsidRPr="00C5602B">
              <w:rPr>
                <w:color w:val="002060"/>
                <w:lang w:val="es-ES"/>
              </w:rPr>
              <w:t>ORIHUELA DE LA TOR ALEXANDER ADRI</w:t>
            </w:r>
          </w:p>
        </w:tc>
        <w:tc>
          <w:tcPr>
            <w:tcW w:w="2200" w:type="dxa"/>
            <w:tcMar>
              <w:top w:w="20" w:type="dxa"/>
              <w:left w:w="20" w:type="dxa"/>
              <w:bottom w:w="20" w:type="dxa"/>
              <w:right w:w="20" w:type="dxa"/>
            </w:tcMar>
            <w:vAlign w:val="center"/>
            <w:hideMark/>
          </w:tcPr>
          <w:p w14:paraId="63E1B8AA" w14:textId="77777777" w:rsidR="00EC11F2" w:rsidRPr="00C5602B" w:rsidRDefault="00EC11F2" w:rsidP="005B2254">
            <w:pPr>
              <w:pStyle w:val="movimento2"/>
              <w:rPr>
                <w:color w:val="002060"/>
              </w:rPr>
            </w:pPr>
            <w:r w:rsidRPr="00C5602B">
              <w:rPr>
                <w:color w:val="002060"/>
              </w:rPr>
              <w:t xml:space="preserve">(C.F. MACERATESE A.S.D.) </w:t>
            </w:r>
          </w:p>
        </w:tc>
        <w:tc>
          <w:tcPr>
            <w:tcW w:w="800" w:type="dxa"/>
            <w:tcMar>
              <w:top w:w="20" w:type="dxa"/>
              <w:left w:w="20" w:type="dxa"/>
              <w:bottom w:w="20" w:type="dxa"/>
              <w:right w:w="20" w:type="dxa"/>
            </w:tcMar>
            <w:vAlign w:val="center"/>
            <w:hideMark/>
          </w:tcPr>
          <w:p w14:paraId="657648B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5D18BF3" w14:textId="77777777" w:rsidR="00EC11F2" w:rsidRPr="00C5602B" w:rsidRDefault="00EC11F2" w:rsidP="005B2254">
            <w:pPr>
              <w:pStyle w:val="movimento"/>
              <w:rPr>
                <w:color w:val="002060"/>
              </w:rPr>
            </w:pPr>
            <w:r w:rsidRPr="00C5602B">
              <w:rPr>
                <w:color w:val="002060"/>
              </w:rPr>
              <w:t>BASILI LUCA</w:t>
            </w:r>
          </w:p>
        </w:tc>
        <w:tc>
          <w:tcPr>
            <w:tcW w:w="2200" w:type="dxa"/>
            <w:tcMar>
              <w:top w:w="20" w:type="dxa"/>
              <w:left w:w="20" w:type="dxa"/>
              <w:bottom w:w="20" w:type="dxa"/>
              <w:right w:w="20" w:type="dxa"/>
            </w:tcMar>
            <w:vAlign w:val="center"/>
            <w:hideMark/>
          </w:tcPr>
          <w:p w14:paraId="52F2A478" w14:textId="77777777" w:rsidR="00EC11F2" w:rsidRPr="00C5602B" w:rsidRDefault="00EC11F2" w:rsidP="005B2254">
            <w:pPr>
              <w:pStyle w:val="movimento2"/>
              <w:rPr>
                <w:color w:val="002060"/>
              </w:rPr>
            </w:pPr>
            <w:r w:rsidRPr="00C5602B">
              <w:rPr>
                <w:color w:val="002060"/>
              </w:rPr>
              <w:t xml:space="preserve">(CALCIO </w:t>
            </w:r>
            <w:proofErr w:type="gramStart"/>
            <w:r w:rsidRPr="00C5602B">
              <w:rPr>
                <w:color w:val="002060"/>
              </w:rPr>
              <w:t>S.ELPIDIO</w:t>
            </w:r>
            <w:proofErr w:type="gramEnd"/>
            <w:r w:rsidRPr="00C5602B">
              <w:rPr>
                <w:color w:val="002060"/>
              </w:rPr>
              <w:t xml:space="preserve"> A MARE) </w:t>
            </w:r>
          </w:p>
        </w:tc>
      </w:tr>
      <w:tr w:rsidR="00EC11F2" w:rsidRPr="00C5602B" w14:paraId="03052B53" w14:textId="77777777" w:rsidTr="005B2254">
        <w:tc>
          <w:tcPr>
            <w:tcW w:w="2200" w:type="dxa"/>
            <w:tcMar>
              <w:top w:w="20" w:type="dxa"/>
              <w:left w:w="20" w:type="dxa"/>
              <w:bottom w:w="20" w:type="dxa"/>
              <w:right w:w="20" w:type="dxa"/>
            </w:tcMar>
            <w:vAlign w:val="center"/>
            <w:hideMark/>
          </w:tcPr>
          <w:p w14:paraId="2B5FB826" w14:textId="77777777" w:rsidR="00EC11F2" w:rsidRPr="00C5602B" w:rsidRDefault="00EC11F2" w:rsidP="005B2254">
            <w:pPr>
              <w:pStyle w:val="movimento"/>
              <w:rPr>
                <w:color w:val="002060"/>
              </w:rPr>
            </w:pPr>
            <w:r w:rsidRPr="00C5602B">
              <w:rPr>
                <w:color w:val="002060"/>
              </w:rPr>
              <w:t>MACRILLANTE ALESSANDRO</w:t>
            </w:r>
          </w:p>
        </w:tc>
        <w:tc>
          <w:tcPr>
            <w:tcW w:w="2200" w:type="dxa"/>
            <w:tcMar>
              <w:top w:w="20" w:type="dxa"/>
              <w:left w:w="20" w:type="dxa"/>
              <w:bottom w:w="20" w:type="dxa"/>
              <w:right w:w="20" w:type="dxa"/>
            </w:tcMar>
            <w:vAlign w:val="center"/>
            <w:hideMark/>
          </w:tcPr>
          <w:p w14:paraId="12285842" w14:textId="77777777" w:rsidR="00EC11F2" w:rsidRPr="00C5602B" w:rsidRDefault="00EC11F2" w:rsidP="005B2254">
            <w:pPr>
              <w:pStyle w:val="movimento2"/>
              <w:rPr>
                <w:color w:val="002060"/>
              </w:rPr>
            </w:pPr>
            <w:r w:rsidRPr="00C5602B">
              <w:rPr>
                <w:color w:val="002060"/>
              </w:rPr>
              <w:t xml:space="preserve">(CALCIO </w:t>
            </w:r>
            <w:proofErr w:type="gramStart"/>
            <w:r w:rsidRPr="00C5602B">
              <w:rPr>
                <w:color w:val="002060"/>
              </w:rPr>
              <w:t>S.ELPIDIO</w:t>
            </w:r>
            <w:proofErr w:type="gramEnd"/>
            <w:r w:rsidRPr="00C5602B">
              <w:rPr>
                <w:color w:val="002060"/>
              </w:rPr>
              <w:t xml:space="preserve"> A MARE) </w:t>
            </w:r>
          </w:p>
        </w:tc>
        <w:tc>
          <w:tcPr>
            <w:tcW w:w="800" w:type="dxa"/>
            <w:tcMar>
              <w:top w:w="20" w:type="dxa"/>
              <w:left w:w="20" w:type="dxa"/>
              <w:bottom w:w="20" w:type="dxa"/>
              <w:right w:w="20" w:type="dxa"/>
            </w:tcMar>
            <w:vAlign w:val="center"/>
            <w:hideMark/>
          </w:tcPr>
          <w:p w14:paraId="30CE964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067BB0C" w14:textId="77777777" w:rsidR="00EC11F2" w:rsidRPr="00C5602B" w:rsidRDefault="00EC11F2" w:rsidP="005B2254">
            <w:pPr>
              <w:pStyle w:val="movimento"/>
              <w:rPr>
                <w:color w:val="002060"/>
              </w:rPr>
            </w:pPr>
            <w:r w:rsidRPr="00C5602B">
              <w:rPr>
                <w:color w:val="002060"/>
              </w:rPr>
              <w:t>EUSEPI DAVIDE</w:t>
            </w:r>
          </w:p>
        </w:tc>
        <w:tc>
          <w:tcPr>
            <w:tcW w:w="2200" w:type="dxa"/>
            <w:tcMar>
              <w:top w:w="20" w:type="dxa"/>
              <w:left w:w="20" w:type="dxa"/>
              <w:bottom w:w="20" w:type="dxa"/>
              <w:right w:w="20" w:type="dxa"/>
            </w:tcMar>
            <w:vAlign w:val="center"/>
            <w:hideMark/>
          </w:tcPr>
          <w:p w14:paraId="267F7701" w14:textId="77777777" w:rsidR="00EC11F2" w:rsidRPr="00C5602B" w:rsidRDefault="00EC11F2" w:rsidP="005B2254">
            <w:pPr>
              <w:pStyle w:val="movimento2"/>
              <w:rPr>
                <w:color w:val="002060"/>
              </w:rPr>
            </w:pPr>
            <w:r w:rsidRPr="00C5602B">
              <w:rPr>
                <w:color w:val="002060"/>
              </w:rPr>
              <w:t xml:space="preserve">(FFJ CALCIO A 5) </w:t>
            </w:r>
          </w:p>
        </w:tc>
      </w:tr>
      <w:tr w:rsidR="00EC11F2" w:rsidRPr="00C5602B" w14:paraId="2BC1B5C2" w14:textId="77777777" w:rsidTr="005B2254">
        <w:tc>
          <w:tcPr>
            <w:tcW w:w="2200" w:type="dxa"/>
            <w:tcMar>
              <w:top w:w="20" w:type="dxa"/>
              <w:left w:w="20" w:type="dxa"/>
              <w:bottom w:w="20" w:type="dxa"/>
              <w:right w:w="20" w:type="dxa"/>
            </w:tcMar>
            <w:vAlign w:val="center"/>
            <w:hideMark/>
          </w:tcPr>
          <w:p w14:paraId="785BB55D" w14:textId="77777777" w:rsidR="00EC11F2" w:rsidRPr="00C5602B" w:rsidRDefault="00EC11F2" w:rsidP="005B2254">
            <w:pPr>
              <w:pStyle w:val="movimento"/>
              <w:rPr>
                <w:color w:val="002060"/>
              </w:rPr>
            </w:pPr>
            <w:r w:rsidRPr="00C5602B">
              <w:rPr>
                <w:color w:val="002060"/>
              </w:rPr>
              <w:t>MAQKAJ URIM</w:t>
            </w:r>
          </w:p>
        </w:tc>
        <w:tc>
          <w:tcPr>
            <w:tcW w:w="2200" w:type="dxa"/>
            <w:tcMar>
              <w:top w:w="20" w:type="dxa"/>
              <w:left w:w="20" w:type="dxa"/>
              <w:bottom w:w="20" w:type="dxa"/>
              <w:right w:w="20" w:type="dxa"/>
            </w:tcMar>
            <w:vAlign w:val="center"/>
            <w:hideMark/>
          </w:tcPr>
          <w:p w14:paraId="7149A30D" w14:textId="77777777" w:rsidR="00EC11F2" w:rsidRPr="00C5602B" w:rsidRDefault="00EC11F2" w:rsidP="005B2254">
            <w:pPr>
              <w:pStyle w:val="movimento2"/>
              <w:rPr>
                <w:color w:val="002060"/>
              </w:rPr>
            </w:pPr>
            <w:r w:rsidRPr="00C5602B">
              <w:rPr>
                <w:color w:val="002060"/>
              </w:rPr>
              <w:t xml:space="preserve">(GNANO 04) </w:t>
            </w:r>
          </w:p>
        </w:tc>
        <w:tc>
          <w:tcPr>
            <w:tcW w:w="800" w:type="dxa"/>
            <w:tcMar>
              <w:top w:w="20" w:type="dxa"/>
              <w:left w:w="20" w:type="dxa"/>
              <w:bottom w:w="20" w:type="dxa"/>
              <w:right w:w="20" w:type="dxa"/>
            </w:tcMar>
            <w:vAlign w:val="center"/>
            <w:hideMark/>
          </w:tcPr>
          <w:p w14:paraId="31011AA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267D53B" w14:textId="77777777" w:rsidR="00EC11F2" w:rsidRPr="00C5602B" w:rsidRDefault="00EC11F2" w:rsidP="005B2254">
            <w:pPr>
              <w:pStyle w:val="movimento"/>
              <w:rPr>
                <w:color w:val="002060"/>
              </w:rPr>
            </w:pPr>
            <w:r w:rsidRPr="00C5602B">
              <w:rPr>
                <w:color w:val="002060"/>
              </w:rPr>
              <w:t>ROSSI MATTEO</w:t>
            </w:r>
          </w:p>
        </w:tc>
        <w:tc>
          <w:tcPr>
            <w:tcW w:w="2200" w:type="dxa"/>
            <w:tcMar>
              <w:top w:w="20" w:type="dxa"/>
              <w:left w:w="20" w:type="dxa"/>
              <w:bottom w:w="20" w:type="dxa"/>
              <w:right w:w="20" w:type="dxa"/>
            </w:tcMar>
            <w:vAlign w:val="center"/>
            <w:hideMark/>
          </w:tcPr>
          <w:p w14:paraId="346BEF22" w14:textId="77777777" w:rsidR="00EC11F2" w:rsidRPr="00C5602B" w:rsidRDefault="00EC11F2" w:rsidP="005B2254">
            <w:pPr>
              <w:pStyle w:val="movimento2"/>
              <w:rPr>
                <w:color w:val="002060"/>
              </w:rPr>
            </w:pPr>
            <w:r w:rsidRPr="00C5602B">
              <w:rPr>
                <w:color w:val="002060"/>
              </w:rPr>
              <w:t xml:space="preserve">(PICENO UNITED MMX A R.L.) </w:t>
            </w:r>
          </w:p>
        </w:tc>
      </w:tr>
      <w:tr w:rsidR="00EC11F2" w:rsidRPr="00C5602B" w14:paraId="55B97A36" w14:textId="77777777" w:rsidTr="005B2254">
        <w:tc>
          <w:tcPr>
            <w:tcW w:w="2200" w:type="dxa"/>
            <w:tcMar>
              <w:top w:w="20" w:type="dxa"/>
              <w:left w:w="20" w:type="dxa"/>
              <w:bottom w:w="20" w:type="dxa"/>
              <w:right w:w="20" w:type="dxa"/>
            </w:tcMar>
            <w:vAlign w:val="center"/>
            <w:hideMark/>
          </w:tcPr>
          <w:p w14:paraId="4166951D" w14:textId="77777777" w:rsidR="00EC11F2" w:rsidRPr="00C5602B" w:rsidRDefault="00EC11F2" w:rsidP="005B2254">
            <w:pPr>
              <w:pStyle w:val="movimento"/>
              <w:rPr>
                <w:color w:val="002060"/>
              </w:rPr>
            </w:pPr>
            <w:r w:rsidRPr="00C5602B">
              <w:rPr>
                <w:color w:val="002060"/>
              </w:rPr>
              <w:t>MONTI ANDREA</w:t>
            </w:r>
          </w:p>
        </w:tc>
        <w:tc>
          <w:tcPr>
            <w:tcW w:w="2200" w:type="dxa"/>
            <w:tcMar>
              <w:top w:w="20" w:type="dxa"/>
              <w:left w:w="20" w:type="dxa"/>
              <w:bottom w:w="20" w:type="dxa"/>
              <w:right w:w="20" w:type="dxa"/>
            </w:tcMar>
            <w:vAlign w:val="center"/>
            <w:hideMark/>
          </w:tcPr>
          <w:p w14:paraId="177357DF" w14:textId="77777777" w:rsidR="00EC11F2" w:rsidRPr="00C5602B" w:rsidRDefault="00EC11F2" w:rsidP="005B2254">
            <w:pPr>
              <w:pStyle w:val="movimento2"/>
              <w:rPr>
                <w:color w:val="002060"/>
              </w:rPr>
            </w:pPr>
            <w:r w:rsidRPr="00C5602B">
              <w:rPr>
                <w:color w:val="002060"/>
              </w:rPr>
              <w:t xml:space="preserve">(RIPABERARDA) </w:t>
            </w:r>
          </w:p>
        </w:tc>
        <w:tc>
          <w:tcPr>
            <w:tcW w:w="800" w:type="dxa"/>
            <w:tcMar>
              <w:top w:w="20" w:type="dxa"/>
              <w:left w:w="20" w:type="dxa"/>
              <w:bottom w:w="20" w:type="dxa"/>
              <w:right w:w="20" w:type="dxa"/>
            </w:tcMar>
            <w:vAlign w:val="center"/>
            <w:hideMark/>
          </w:tcPr>
          <w:p w14:paraId="3EFED3C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10FB4B0" w14:textId="77777777" w:rsidR="00EC11F2" w:rsidRPr="00C5602B" w:rsidRDefault="00EC11F2" w:rsidP="005B2254">
            <w:pPr>
              <w:pStyle w:val="movimento"/>
              <w:rPr>
                <w:color w:val="002060"/>
              </w:rPr>
            </w:pPr>
            <w:r w:rsidRPr="00C5602B">
              <w:rPr>
                <w:color w:val="002060"/>
              </w:rPr>
              <w:t>PASQUALI MATTEO</w:t>
            </w:r>
          </w:p>
        </w:tc>
        <w:tc>
          <w:tcPr>
            <w:tcW w:w="2200" w:type="dxa"/>
            <w:tcMar>
              <w:top w:w="20" w:type="dxa"/>
              <w:left w:w="20" w:type="dxa"/>
              <w:bottom w:w="20" w:type="dxa"/>
              <w:right w:w="20" w:type="dxa"/>
            </w:tcMar>
            <w:vAlign w:val="center"/>
            <w:hideMark/>
          </w:tcPr>
          <w:p w14:paraId="6293A8A4" w14:textId="77777777" w:rsidR="00EC11F2" w:rsidRPr="00C5602B" w:rsidRDefault="00EC11F2" w:rsidP="005B2254">
            <w:pPr>
              <w:pStyle w:val="movimento2"/>
              <w:rPr>
                <w:color w:val="002060"/>
              </w:rPr>
            </w:pPr>
            <w:r w:rsidRPr="00C5602B">
              <w:rPr>
                <w:color w:val="002060"/>
              </w:rPr>
              <w:t xml:space="preserve">(TRIBALCIO PICENA) </w:t>
            </w:r>
          </w:p>
        </w:tc>
      </w:tr>
      <w:tr w:rsidR="00EC11F2" w:rsidRPr="00C5602B" w14:paraId="441D7995" w14:textId="77777777" w:rsidTr="005B2254">
        <w:tc>
          <w:tcPr>
            <w:tcW w:w="2200" w:type="dxa"/>
            <w:tcMar>
              <w:top w:w="20" w:type="dxa"/>
              <w:left w:w="20" w:type="dxa"/>
              <w:bottom w:w="20" w:type="dxa"/>
              <w:right w:w="20" w:type="dxa"/>
            </w:tcMar>
            <w:vAlign w:val="center"/>
            <w:hideMark/>
          </w:tcPr>
          <w:p w14:paraId="47925344" w14:textId="77777777" w:rsidR="00EC11F2" w:rsidRPr="00C5602B" w:rsidRDefault="00EC11F2" w:rsidP="005B2254">
            <w:pPr>
              <w:pStyle w:val="movimento"/>
              <w:rPr>
                <w:color w:val="002060"/>
              </w:rPr>
            </w:pPr>
            <w:r w:rsidRPr="00C5602B">
              <w:rPr>
                <w:color w:val="002060"/>
              </w:rPr>
              <w:t>COLOCCI EDOARDO</w:t>
            </w:r>
          </w:p>
        </w:tc>
        <w:tc>
          <w:tcPr>
            <w:tcW w:w="2200" w:type="dxa"/>
            <w:tcMar>
              <w:top w:w="20" w:type="dxa"/>
              <w:left w:w="20" w:type="dxa"/>
              <w:bottom w:w="20" w:type="dxa"/>
              <w:right w:w="20" w:type="dxa"/>
            </w:tcMar>
            <w:vAlign w:val="center"/>
            <w:hideMark/>
          </w:tcPr>
          <w:p w14:paraId="539135E3" w14:textId="77777777" w:rsidR="00EC11F2" w:rsidRPr="00C5602B" w:rsidRDefault="00EC11F2" w:rsidP="005B2254">
            <w:pPr>
              <w:pStyle w:val="movimento2"/>
              <w:rPr>
                <w:color w:val="002060"/>
              </w:rPr>
            </w:pPr>
            <w:r w:rsidRPr="00C5602B">
              <w:rPr>
                <w:color w:val="002060"/>
              </w:rPr>
              <w:t xml:space="preserve">(VALLESINA) </w:t>
            </w:r>
          </w:p>
        </w:tc>
        <w:tc>
          <w:tcPr>
            <w:tcW w:w="800" w:type="dxa"/>
            <w:tcMar>
              <w:top w:w="20" w:type="dxa"/>
              <w:left w:w="20" w:type="dxa"/>
              <w:bottom w:w="20" w:type="dxa"/>
              <w:right w:w="20" w:type="dxa"/>
            </w:tcMar>
            <w:vAlign w:val="center"/>
            <w:hideMark/>
          </w:tcPr>
          <w:p w14:paraId="04CD2BA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E110FAB" w14:textId="77777777" w:rsidR="00EC11F2" w:rsidRPr="00C5602B" w:rsidRDefault="00EC11F2" w:rsidP="005B2254">
            <w:pPr>
              <w:pStyle w:val="movimento"/>
              <w:rPr>
                <w:color w:val="002060"/>
              </w:rPr>
            </w:pPr>
            <w:r w:rsidRPr="00C5602B">
              <w:rPr>
                <w:color w:val="002060"/>
              </w:rPr>
              <w:t>IODICE NICOLA</w:t>
            </w:r>
          </w:p>
        </w:tc>
        <w:tc>
          <w:tcPr>
            <w:tcW w:w="2200" w:type="dxa"/>
            <w:tcMar>
              <w:top w:w="20" w:type="dxa"/>
              <w:left w:w="20" w:type="dxa"/>
              <w:bottom w:w="20" w:type="dxa"/>
              <w:right w:w="20" w:type="dxa"/>
            </w:tcMar>
            <w:vAlign w:val="center"/>
            <w:hideMark/>
          </w:tcPr>
          <w:p w14:paraId="7F92F712" w14:textId="77777777" w:rsidR="00EC11F2" w:rsidRPr="00C5602B" w:rsidRDefault="00EC11F2" w:rsidP="005B2254">
            <w:pPr>
              <w:pStyle w:val="movimento2"/>
              <w:rPr>
                <w:color w:val="002060"/>
              </w:rPr>
            </w:pPr>
            <w:r w:rsidRPr="00C5602B">
              <w:rPr>
                <w:color w:val="002060"/>
              </w:rPr>
              <w:t xml:space="preserve">(VALLESINA) </w:t>
            </w:r>
          </w:p>
        </w:tc>
      </w:tr>
    </w:tbl>
    <w:p w14:paraId="39CE0F56" w14:textId="77777777" w:rsidR="00EC11F2" w:rsidRPr="00C5602B" w:rsidRDefault="00EC11F2" w:rsidP="00EC11F2">
      <w:pPr>
        <w:pStyle w:val="titolo10"/>
        <w:rPr>
          <w:rFonts w:eastAsiaTheme="minorEastAsia"/>
          <w:color w:val="002060"/>
        </w:rPr>
      </w:pPr>
      <w:r w:rsidRPr="00C5602B">
        <w:rPr>
          <w:color w:val="002060"/>
        </w:rPr>
        <w:t xml:space="preserve">GARE DEL 15/ 2/2025 </w:t>
      </w:r>
    </w:p>
    <w:p w14:paraId="312F37A6" w14:textId="77777777" w:rsidR="00EC11F2" w:rsidRPr="00C5602B" w:rsidRDefault="00EC11F2" w:rsidP="00EC11F2">
      <w:pPr>
        <w:pStyle w:val="titolo7a"/>
        <w:rPr>
          <w:color w:val="002060"/>
        </w:rPr>
      </w:pPr>
      <w:r w:rsidRPr="00C5602B">
        <w:rPr>
          <w:color w:val="002060"/>
        </w:rPr>
        <w:t xml:space="preserve">PROVVEDIMENTI DISCIPLINARI </w:t>
      </w:r>
    </w:p>
    <w:p w14:paraId="7B76BA3C"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14D39552" w14:textId="77777777" w:rsidR="00EC11F2" w:rsidRPr="00C5602B" w:rsidRDefault="00EC11F2" w:rsidP="00EC11F2">
      <w:pPr>
        <w:pStyle w:val="titolo30"/>
        <w:rPr>
          <w:color w:val="002060"/>
        </w:rPr>
      </w:pPr>
      <w:r w:rsidRPr="00C5602B">
        <w:rPr>
          <w:color w:val="002060"/>
        </w:rPr>
        <w:t xml:space="preserve">DIRIGENTI </w:t>
      </w:r>
    </w:p>
    <w:p w14:paraId="141438A4" w14:textId="77777777" w:rsidR="00EC11F2" w:rsidRPr="00C5602B" w:rsidRDefault="00EC11F2" w:rsidP="00EC11F2">
      <w:pPr>
        <w:pStyle w:val="titolo20"/>
        <w:rPr>
          <w:color w:val="002060"/>
        </w:rPr>
      </w:pPr>
      <w:r w:rsidRPr="00C5602B">
        <w:rPr>
          <w:color w:val="002060"/>
        </w:rPr>
        <w:t xml:space="preserve">INIBIZIONE A TEMPO OPPURE SQUALIFICA A GARE: FINO AL 19/ 3/2025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03D7342" w14:textId="77777777" w:rsidTr="005B2254">
        <w:tc>
          <w:tcPr>
            <w:tcW w:w="2200" w:type="dxa"/>
            <w:tcMar>
              <w:top w:w="20" w:type="dxa"/>
              <w:left w:w="20" w:type="dxa"/>
              <w:bottom w:w="20" w:type="dxa"/>
              <w:right w:w="20" w:type="dxa"/>
            </w:tcMar>
            <w:vAlign w:val="center"/>
            <w:hideMark/>
          </w:tcPr>
          <w:p w14:paraId="66CDBADA" w14:textId="77777777" w:rsidR="00EC11F2" w:rsidRPr="00C5602B" w:rsidRDefault="00EC11F2" w:rsidP="005B2254">
            <w:pPr>
              <w:pStyle w:val="movimento"/>
              <w:rPr>
                <w:color w:val="002060"/>
              </w:rPr>
            </w:pPr>
            <w:r w:rsidRPr="00C5602B">
              <w:rPr>
                <w:color w:val="002060"/>
              </w:rPr>
              <w:t>BELLONI MATTEO</w:t>
            </w:r>
          </w:p>
        </w:tc>
        <w:tc>
          <w:tcPr>
            <w:tcW w:w="2200" w:type="dxa"/>
            <w:tcMar>
              <w:top w:w="20" w:type="dxa"/>
              <w:left w:w="20" w:type="dxa"/>
              <w:bottom w:w="20" w:type="dxa"/>
              <w:right w:w="20" w:type="dxa"/>
            </w:tcMar>
            <w:vAlign w:val="center"/>
            <w:hideMark/>
          </w:tcPr>
          <w:p w14:paraId="7D861DC6" w14:textId="77777777" w:rsidR="00EC11F2" w:rsidRPr="00C5602B" w:rsidRDefault="00EC11F2" w:rsidP="005B2254">
            <w:pPr>
              <w:pStyle w:val="movimento2"/>
              <w:rPr>
                <w:color w:val="002060"/>
              </w:rPr>
            </w:pPr>
            <w:r w:rsidRPr="00C5602B">
              <w:rPr>
                <w:color w:val="002060"/>
              </w:rPr>
              <w:t xml:space="preserve">(FUTSAL OTTRANO) </w:t>
            </w:r>
          </w:p>
        </w:tc>
        <w:tc>
          <w:tcPr>
            <w:tcW w:w="800" w:type="dxa"/>
            <w:tcMar>
              <w:top w:w="20" w:type="dxa"/>
              <w:left w:w="20" w:type="dxa"/>
              <w:bottom w:w="20" w:type="dxa"/>
              <w:right w:w="20" w:type="dxa"/>
            </w:tcMar>
            <w:vAlign w:val="center"/>
            <w:hideMark/>
          </w:tcPr>
          <w:p w14:paraId="1D313A4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496821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D09E907" w14:textId="77777777" w:rsidR="00EC11F2" w:rsidRPr="00C5602B" w:rsidRDefault="00EC11F2" w:rsidP="005B2254">
            <w:pPr>
              <w:pStyle w:val="movimento2"/>
              <w:rPr>
                <w:color w:val="002060"/>
              </w:rPr>
            </w:pPr>
            <w:r w:rsidRPr="00C5602B">
              <w:rPr>
                <w:color w:val="002060"/>
              </w:rPr>
              <w:t> </w:t>
            </w:r>
          </w:p>
        </w:tc>
      </w:tr>
    </w:tbl>
    <w:p w14:paraId="707B69EA" w14:textId="77777777" w:rsidR="00EC11F2" w:rsidRPr="00C5602B" w:rsidRDefault="00EC11F2" w:rsidP="00EC11F2">
      <w:pPr>
        <w:pStyle w:val="diffida"/>
        <w:spacing w:before="80" w:beforeAutospacing="0" w:after="40" w:afterAutospacing="0"/>
        <w:jc w:val="left"/>
        <w:rPr>
          <w:rFonts w:eastAsiaTheme="minorEastAsia"/>
          <w:color w:val="002060"/>
        </w:rPr>
      </w:pPr>
      <w:r w:rsidRPr="00C5602B">
        <w:rPr>
          <w:color w:val="002060"/>
        </w:rPr>
        <w:lastRenderedPageBreak/>
        <w:t xml:space="preserve">Espulso per comportamento irriguardoso nei confronti dell'arbitro, </w:t>
      </w:r>
      <w:proofErr w:type="gramStart"/>
      <w:r w:rsidRPr="00C5602B">
        <w:rPr>
          <w:color w:val="002060"/>
        </w:rPr>
        <w:t>a .fine</w:t>
      </w:r>
      <w:proofErr w:type="gramEnd"/>
      <w:r w:rsidRPr="00C5602B">
        <w:rPr>
          <w:color w:val="002060"/>
        </w:rPr>
        <w:t xml:space="preserve"> gara reiterava la propria condotta seguendo l'arbitro fino allo spogliatoio. </w:t>
      </w:r>
    </w:p>
    <w:p w14:paraId="499B2606" w14:textId="77777777" w:rsidR="00EC11F2" w:rsidRPr="00C5602B" w:rsidRDefault="00EC11F2" w:rsidP="00EC11F2">
      <w:pPr>
        <w:pStyle w:val="titolo20"/>
        <w:rPr>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8F95511" w14:textId="77777777" w:rsidTr="005B2254">
        <w:tc>
          <w:tcPr>
            <w:tcW w:w="2200" w:type="dxa"/>
            <w:tcMar>
              <w:top w:w="20" w:type="dxa"/>
              <w:left w:w="20" w:type="dxa"/>
              <w:bottom w:w="20" w:type="dxa"/>
              <w:right w:w="20" w:type="dxa"/>
            </w:tcMar>
            <w:vAlign w:val="center"/>
            <w:hideMark/>
          </w:tcPr>
          <w:p w14:paraId="600EA34C" w14:textId="77777777" w:rsidR="00EC11F2" w:rsidRPr="00C5602B" w:rsidRDefault="00EC11F2" w:rsidP="005B2254">
            <w:pPr>
              <w:pStyle w:val="movimento"/>
              <w:rPr>
                <w:color w:val="002060"/>
              </w:rPr>
            </w:pPr>
            <w:r w:rsidRPr="00C5602B">
              <w:rPr>
                <w:color w:val="002060"/>
              </w:rPr>
              <w:t>GATTI AGOSTINO</w:t>
            </w:r>
          </w:p>
        </w:tc>
        <w:tc>
          <w:tcPr>
            <w:tcW w:w="2200" w:type="dxa"/>
            <w:tcMar>
              <w:top w:w="20" w:type="dxa"/>
              <w:left w:w="20" w:type="dxa"/>
              <w:bottom w:w="20" w:type="dxa"/>
              <w:right w:w="20" w:type="dxa"/>
            </w:tcMar>
            <w:vAlign w:val="center"/>
            <w:hideMark/>
          </w:tcPr>
          <w:p w14:paraId="2C9B82C3" w14:textId="77777777" w:rsidR="00EC11F2" w:rsidRPr="00C5602B" w:rsidRDefault="00EC11F2" w:rsidP="005B2254">
            <w:pPr>
              <w:pStyle w:val="movimento2"/>
              <w:rPr>
                <w:color w:val="002060"/>
              </w:rPr>
            </w:pPr>
            <w:r w:rsidRPr="00C5602B">
              <w:rPr>
                <w:color w:val="002060"/>
              </w:rPr>
              <w:t xml:space="preserve">(GRADARA CALCIO) </w:t>
            </w:r>
          </w:p>
        </w:tc>
        <w:tc>
          <w:tcPr>
            <w:tcW w:w="800" w:type="dxa"/>
            <w:tcMar>
              <w:top w:w="20" w:type="dxa"/>
              <w:left w:w="20" w:type="dxa"/>
              <w:bottom w:w="20" w:type="dxa"/>
              <w:right w:w="20" w:type="dxa"/>
            </w:tcMar>
            <w:vAlign w:val="center"/>
            <w:hideMark/>
          </w:tcPr>
          <w:p w14:paraId="64F438B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831E34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CE93092" w14:textId="77777777" w:rsidR="00EC11F2" w:rsidRPr="00C5602B" w:rsidRDefault="00EC11F2" w:rsidP="005B2254">
            <w:pPr>
              <w:pStyle w:val="movimento2"/>
              <w:rPr>
                <w:color w:val="002060"/>
              </w:rPr>
            </w:pPr>
            <w:r w:rsidRPr="00C5602B">
              <w:rPr>
                <w:color w:val="002060"/>
              </w:rPr>
              <w:t> </w:t>
            </w:r>
          </w:p>
        </w:tc>
      </w:tr>
    </w:tbl>
    <w:p w14:paraId="304122C0" w14:textId="77777777" w:rsidR="00EC11F2" w:rsidRPr="00C5602B" w:rsidRDefault="00EC11F2" w:rsidP="00EC11F2">
      <w:pPr>
        <w:pStyle w:val="titolo30"/>
        <w:rPr>
          <w:rFonts w:eastAsiaTheme="minorEastAsia"/>
          <w:color w:val="002060"/>
        </w:rPr>
      </w:pPr>
      <w:r w:rsidRPr="00C5602B">
        <w:rPr>
          <w:color w:val="002060"/>
        </w:rPr>
        <w:t xml:space="preserve">CALCIATORI ESPULSI </w:t>
      </w:r>
    </w:p>
    <w:p w14:paraId="4DDEF4B8" w14:textId="77777777" w:rsidR="00EC11F2" w:rsidRPr="00C5602B" w:rsidRDefault="00EC11F2" w:rsidP="00EC11F2">
      <w:pPr>
        <w:pStyle w:val="titolo20"/>
        <w:rPr>
          <w:color w:val="002060"/>
        </w:rPr>
      </w:pPr>
      <w:r w:rsidRPr="00C5602B">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0924DF4" w14:textId="77777777" w:rsidTr="005B2254">
        <w:tc>
          <w:tcPr>
            <w:tcW w:w="2200" w:type="dxa"/>
            <w:tcMar>
              <w:top w:w="20" w:type="dxa"/>
              <w:left w:w="20" w:type="dxa"/>
              <w:bottom w:w="20" w:type="dxa"/>
              <w:right w:w="20" w:type="dxa"/>
            </w:tcMar>
            <w:vAlign w:val="center"/>
            <w:hideMark/>
          </w:tcPr>
          <w:p w14:paraId="7D5F0FEE" w14:textId="77777777" w:rsidR="00EC11F2" w:rsidRPr="00C5602B" w:rsidRDefault="00EC11F2" w:rsidP="005B2254">
            <w:pPr>
              <w:pStyle w:val="movimento"/>
              <w:rPr>
                <w:color w:val="002060"/>
              </w:rPr>
            </w:pPr>
            <w:r w:rsidRPr="00C5602B">
              <w:rPr>
                <w:color w:val="002060"/>
              </w:rPr>
              <w:t>MUNARETTO FILIPPO</w:t>
            </w:r>
          </w:p>
        </w:tc>
        <w:tc>
          <w:tcPr>
            <w:tcW w:w="2200" w:type="dxa"/>
            <w:tcMar>
              <w:top w:w="20" w:type="dxa"/>
              <w:left w:w="20" w:type="dxa"/>
              <w:bottom w:w="20" w:type="dxa"/>
              <w:right w:w="20" w:type="dxa"/>
            </w:tcMar>
            <w:vAlign w:val="center"/>
            <w:hideMark/>
          </w:tcPr>
          <w:p w14:paraId="42F31C8A" w14:textId="77777777" w:rsidR="00EC11F2" w:rsidRPr="00C5602B" w:rsidRDefault="00EC11F2" w:rsidP="005B2254">
            <w:pPr>
              <w:pStyle w:val="movimento2"/>
              <w:rPr>
                <w:color w:val="002060"/>
              </w:rPr>
            </w:pPr>
            <w:r w:rsidRPr="00C5602B">
              <w:rPr>
                <w:color w:val="002060"/>
              </w:rPr>
              <w:t xml:space="preserve">(FUTSAL ANCONA) </w:t>
            </w:r>
          </w:p>
        </w:tc>
        <w:tc>
          <w:tcPr>
            <w:tcW w:w="800" w:type="dxa"/>
            <w:tcMar>
              <w:top w:w="20" w:type="dxa"/>
              <w:left w:w="20" w:type="dxa"/>
              <w:bottom w:w="20" w:type="dxa"/>
              <w:right w:w="20" w:type="dxa"/>
            </w:tcMar>
            <w:vAlign w:val="center"/>
            <w:hideMark/>
          </w:tcPr>
          <w:p w14:paraId="039AB66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15324F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DBEECE1" w14:textId="77777777" w:rsidR="00EC11F2" w:rsidRPr="00C5602B" w:rsidRDefault="00EC11F2" w:rsidP="005B2254">
            <w:pPr>
              <w:pStyle w:val="movimento2"/>
              <w:rPr>
                <w:color w:val="002060"/>
              </w:rPr>
            </w:pPr>
            <w:r w:rsidRPr="00C5602B">
              <w:rPr>
                <w:color w:val="002060"/>
              </w:rPr>
              <w:t> </w:t>
            </w:r>
          </w:p>
        </w:tc>
      </w:tr>
    </w:tbl>
    <w:p w14:paraId="77C557CA" w14:textId="2801D7A1" w:rsidR="00EC11F2" w:rsidRPr="00C5602B" w:rsidRDefault="00EC11F2" w:rsidP="00EC11F2">
      <w:pPr>
        <w:pStyle w:val="diffida"/>
        <w:spacing w:before="80" w:beforeAutospacing="0" w:after="40" w:afterAutospacing="0"/>
        <w:jc w:val="left"/>
        <w:rPr>
          <w:rFonts w:eastAsiaTheme="minorEastAsia"/>
          <w:color w:val="002060"/>
        </w:rPr>
      </w:pPr>
      <w:r w:rsidRPr="00C5602B">
        <w:rPr>
          <w:color w:val="002060"/>
        </w:rPr>
        <w:t>Espulso per somma di ammonizioni, alla notifica del provvedimento disciplinare insultava il direttore di gara e prendeva a pugni il telone del campo. Usciva dal terreno di gioco solo grazie all'</w:t>
      </w:r>
      <w:proofErr w:type="spellStart"/>
      <w:r w:rsidRPr="00C5602B">
        <w:rPr>
          <w:color w:val="002060"/>
        </w:rPr>
        <w:t>inervento</w:t>
      </w:r>
      <w:proofErr w:type="spellEnd"/>
      <w:r w:rsidRPr="00C5602B">
        <w:rPr>
          <w:color w:val="002060"/>
        </w:rPr>
        <w:t xml:space="preserve"> dei compagni. </w:t>
      </w:r>
    </w:p>
    <w:p w14:paraId="68C5CB87" w14:textId="77777777" w:rsidR="00EC11F2" w:rsidRPr="00C5602B" w:rsidRDefault="00EC11F2" w:rsidP="00EC11F2">
      <w:pPr>
        <w:pStyle w:val="titolo20"/>
        <w:rPr>
          <w:color w:val="002060"/>
        </w:rPr>
      </w:pPr>
      <w:r w:rsidRPr="00C5602B">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A937161" w14:textId="77777777" w:rsidTr="005B2254">
        <w:tc>
          <w:tcPr>
            <w:tcW w:w="2200" w:type="dxa"/>
            <w:tcMar>
              <w:top w:w="20" w:type="dxa"/>
              <w:left w:w="20" w:type="dxa"/>
              <w:bottom w:w="20" w:type="dxa"/>
              <w:right w:w="20" w:type="dxa"/>
            </w:tcMar>
            <w:vAlign w:val="center"/>
            <w:hideMark/>
          </w:tcPr>
          <w:p w14:paraId="071DF0A9" w14:textId="77777777" w:rsidR="00EC11F2" w:rsidRPr="00C5602B" w:rsidRDefault="00EC11F2" w:rsidP="005B2254">
            <w:pPr>
              <w:pStyle w:val="movimento"/>
              <w:rPr>
                <w:color w:val="002060"/>
              </w:rPr>
            </w:pPr>
            <w:r w:rsidRPr="00C5602B">
              <w:rPr>
                <w:color w:val="002060"/>
              </w:rPr>
              <w:t>GIOVAGNETTI MARCO</w:t>
            </w:r>
          </w:p>
        </w:tc>
        <w:tc>
          <w:tcPr>
            <w:tcW w:w="2200" w:type="dxa"/>
            <w:tcMar>
              <w:top w:w="20" w:type="dxa"/>
              <w:left w:w="20" w:type="dxa"/>
              <w:bottom w:w="20" w:type="dxa"/>
              <w:right w:w="20" w:type="dxa"/>
            </w:tcMar>
            <w:vAlign w:val="center"/>
            <w:hideMark/>
          </w:tcPr>
          <w:p w14:paraId="22A6251D" w14:textId="77777777" w:rsidR="00EC11F2" w:rsidRPr="00C5602B" w:rsidRDefault="00EC11F2" w:rsidP="005B2254">
            <w:pPr>
              <w:pStyle w:val="movimento2"/>
              <w:rPr>
                <w:color w:val="002060"/>
              </w:rPr>
            </w:pPr>
            <w:r w:rsidRPr="00C5602B">
              <w:rPr>
                <w:color w:val="002060"/>
              </w:rPr>
              <w:t xml:space="preserve">(FUTSAL OTTRANO) </w:t>
            </w:r>
          </w:p>
        </w:tc>
        <w:tc>
          <w:tcPr>
            <w:tcW w:w="800" w:type="dxa"/>
            <w:tcMar>
              <w:top w:w="20" w:type="dxa"/>
              <w:left w:w="20" w:type="dxa"/>
              <w:bottom w:w="20" w:type="dxa"/>
              <w:right w:w="20" w:type="dxa"/>
            </w:tcMar>
            <w:vAlign w:val="center"/>
            <w:hideMark/>
          </w:tcPr>
          <w:p w14:paraId="5AEA995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5093CE0" w14:textId="77777777" w:rsidR="00EC11F2" w:rsidRPr="00C5602B" w:rsidRDefault="00EC11F2" w:rsidP="005B2254">
            <w:pPr>
              <w:pStyle w:val="movimento"/>
              <w:rPr>
                <w:color w:val="002060"/>
              </w:rPr>
            </w:pPr>
            <w:r w:rsidRPr="00C5602B">
              <w:rPr>
                <w:color w:val="002060"/>
              </w:rPr>
              <w:t>BROCCOLI EMANUELE</w:t>
            </w:r>
          </w:p>
        </w:tc>
        <w:tc>
          <w:tcPr>
            <w:tcW w:w="2200" w:type="dxa"/>
            <w:tcMar>
              <w:top w:w="20" w:type="dxa"/>
              <w:left w:w="20" w:type="dxa"/>
              <w:bottom w:w="20" w:type="dxa"/>
              <w:right w:w="20" w:type="dxa"/>
            </w:tcMar>
            <w:vAlign w:val="center"/>
            <w:hideMark/>
          </w:tcPr>
          <w:p w14:paraId="7E7145E6" w14:textId="77777777" w:rsidR="00EC11F2" w:rsidRPr="00C5602B" w:rsidRDefault="00EC11F2" w:rsidP="005B2254">
            <w:pPr>
              <w:pStyle w:val="movimento2"/>
              <w:rPr>
                <w:color w:val="002060"/>
              </w:rPr>
            </w:pPr>
            <w:r w:rsidRPr="00C5602B">
              <w:rPr>
                <w:color w:val="002060"/>
              </w:rPr>
              <w:t xml:space="preserve">(GRADARA CALCIO) </w:t>
            </w:r>
          </w:p>
        </w:tc>
      </w:tr>
    </w:tbl>
    <w:p w14:paraId="65717492" w14:textId="77777777" w:rsidR="00EC11F2" w:rsidRPr="00C5602B" w:rsidRDefault="00EC11F2" w:rsidP="00EC11F2">
      <w:pPr>
        <w:pStyle w:val="titolo20"/>
        <w:rPr>
          <w:rFonts w:eastAsiaTheme="minorEastAsia"/>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2384377" w14:textId="77777777" w:rsidTr="005B2254">
        <w:tc>
          <w:tcPr>
            <w:tcW w:w="2200" w:type="dxa"/>
            <w:tcMar>
              <w:top w:w="20" w:type="dxa"/>
              <w:left w:w="20" w:type="dxa"/>
              <w:bottom w:w="20" w:type="dxa"/>
              <w:right w:w="20" w:type="dxa"/>
            </w:tcMar>
            <w:vAlign w:val="center"/>
            <w:hideMark/>
          </w:tcPr>
          <w:p w14:paraId="4C91F92D" w14:textId="77777777" w:rsidR="00EC11F2" w:rsidRPr="00C5602B" w:rsidRDefault="00EC11F2" w:rsidP="005B2254">
            <w:pPr>
              <w:pStyle w:val="movimento"/>
              <w:rPr>
                <w:color w:val="002060"/>
              </w:rPr>
            </w:pPr>
            <w:r w:rsidRPr="00C5602B">
              <w:rPr>
                <w:color w:val="002060"/>
              </w:rPr>
              <w:t>FILIPPONI LORENZO</w:t>
            </w:r>
          </w:p>
        </w:tc>
        <w:tc>
          <w:tcPr>
            <w:tcW w:w="2200" w:type="dxa"/>
            <w:tcMar>
              <w:top w:w="20" w:type="dxa"/>
              <w:left w:w="20" w:type="dxa"/>
              <w:bottom w:w="20" w:type="dxa"/>
              <w:right w:w="20" w:type="dxa"/>
            </w:tcMar>
            <w:vAlign w:val="center"/>
            <w:hideMark/>
          </w:tcPr>
          <w:p w14:paraId="17112205" w14:textId="77777777" w:rsidR="00EC11F2" w:rsidRPr="00C5602B" w:rsidRDefault="00EC11F2" w:rsidP="005B2254">
            <w:pPr>
              <w:pStyle w:val="movimento2"/>
              <w:rPr>
                <w:color w:val="002060"/>
              </w:rPr>
            </w:pPr>
            <w:r w:rsidRPr="00C5602B">
              <w:rPr>
                <w:color w:val="002060"/>
              </w:rPr>
              <w:t xml:space="preserve">(FUTSAL OTTRANO) </w:t>
            </w:r>
          </w:p>
        </w:tc>
        <w:tc>
          <w:tcPr>
            <w:tcW w:w="800" w:type="dxa"/>
            <w:tcMar>
              <w:top w:w="20" w:type="dxa"/>
              <w:left w:w="20" w:type="dxa"/>
              <w:bottom w:w="20" w:type="dxa"/>
              <w:right w:w="20" w:type="dxa"/>
            </w:tcMar>
            <w:vAlign w:val="center"/>
            <w:hideMark/>
          </w:tcPr>
          <w:p w14:paraId="0752D82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03B552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F3F15E8" w14:textId="77777777" w:rsidR="00EC11F2" w:rsidRPr="00C5602B" w:rsidRDefault="00EC11F2" w:rsidP="005B2254">
            <w:pPr>
              <w:pStyle w:val="movimento2"/>
              <w:rPr>
                <w:color w:val="002060"/>
              </w:rPr>
            </w:pPr>
            <w:r w:rsidRPr="00C5602B">
              <w:rPr>
                <w:color w:val="002060"/>
              </w:rPr>
              <w:t> </w:t>
            </w:r>
          </w:p>
        </w:tc>
      </w:tr>
    </w:tbl>
    <w:p w14:paraId="03811270"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09ACFCE0"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07FAF32" w14:textId="77777777" w:rsidTr="005B2254">
        <w:tc>
          <w:tcPr>
            <w:tcW w:w="2200" w:type="dxa"/>
            <w:tcMar>
              <w:top w:w="20" w:type="dxa"/>
              <w:left w:w="20" w:type="dxa"/>
              <w:bottom w:w="20" w:type="dxa"/>
              <w:right w:w="20" w:type="dxa"/>
            </w:tcMar>
            <w:vAlign w:val="center"/>
            <w:hideMark/>
          </w:tcPr>
          <w:p w14:paraId="4C6DDAF7" w14:textId="77777777" w:rsidR="00EC11F2" w:rsidRPr="00C5602B" w:rsidRDefault="00EC11F2" w:rsidP="005B2254">
            <w:pPr>
              <w:pStyle w:val="movimento"/>
              <w:rPr>
                <w:color w:val="002060"/>
              </w:rPr>
            </w:pPr>
            <w:r w:rsidRPr="00C5602B">
              <w:rPr>
                <w:color w:val="002060"/>
              </w:rPr>
              <w:t>ALESSANDRONI DIEGO</w:t>
            </w:r>
          </w:p>
        </w:tc>
        <w:tc>
          <w:tcPr>
            <w:tcW w:w="2200" w:type="dxa"/>
            <w:tcMar>
              <w:top w:w="20" w:type="dxa"/>
              <w:left w:w="20" w:type="dxa"/>
              <w:bottom w:w="20" w:type="dxa"/>
              <w:right w:w="20" w:type="dxa"/>
            </w:tcMar>
            <w:vAlign w:val="center"/>
            <w:hideMark/>
          </w:tcPr>
          <w:p w14:paraId="2D761B69" w14:textId="77777777" w:rsidR="00EC11F2" w:rsidRPr="00C5602B" w:rsidRDefault="00EC11F2" w:rsidP="005B2254">
            <w:pPr>
              <w:pStyle w:val="movimento2"/>
              <w:rPr>
                <w:color w:val="002060"/>
              </w:rPr>
            </w:pPr>
            <w:r w:rsidRPr="00C5602B">
              <w:rPr>
                <w:color w:val="002060"/>
              </w:rPr>
              <w:t xml:space="preserve">(DURANTINA SANTA CECILIA) </w:t>
            </w:r>
          </w:p>
        </w:tc>
        <w:tc>
          <w:tcPr>
            <w:tcW w:w="800" w:type="dxa"/>
            <w:tcMar>
              <w:top w:w="20" w:type="dxa"/>
              <w:left w:w="20" w:type="dxa"/>
              <w:bottom w:w="20" w:type="dxa"/>
              <w:right w:w="20" w:type="dxa"/>
            </w:tcMar>
            <w:vAlign w:val="center"/>
            <w:hideMark/>
          </w:tcPr>
          <w:p w14:paraId="2706514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868EB3B" w14:textId="77777777" w:rsidR="00EC11F2" w:rsidRPr="00C5602B" w:rsidRDefault="00EC11F2" w:rsidP="005B2254">
            <w:pPr>
              <w:pStyle w:val="movimento"/>
              <w:rPr>
                <w:color w:val="002060"/>
              </w:rPr>
            </w:pPr>
            <w:r w:rsidRPr="00C5602B">
              <w:rPr>
                <w:color w:val="002060"/>
              </w:rPr>
              <w:t>MOUAOUI ABDERRAHMANE</w:t>
            </w:r>
          </w:p>
        </w:tc>
        <w:tc>
          <w:tcPr>
            <w:tcW w:w="2200" w:type="dxa"/>
            <w:tcMar>
              <w:top w:w="20" w:type="dxa"/>
              <w:left w:w="20" w:type="dxa"/>
              <w:bottom w:w="20" w:type="dxa"/>
              <w:right w:w="20" w:type="dxa"/>
            </w:tcMar>
            <w:vAlign w:val="center"/>
            <w:hideMark/>
          </w:tcPr>
          <w:p w14:paraId="2C15197E" w14:textId="77777777" w:rsidR="00EC11F2" w:rsidRPr="00C5602B" w:rsidRDefault="00EC11F2" w:rsidP="005B2254">
            <w:pPr>
              <w:pStyle w:val="movimento2"/>
              <w:rPr>
                <w:color w:val="002060"/>
              </w:rPr>
            </w:pPr>
            <w:r w:rsidRPr="00C5602B">
              <w:rPr>
                <w:color w:val="002060"/>
              </w:rPr>
              <w:t xml:space="preserve">(URBINO CALCIO A 5) </w:t>
            </w:r>
          </w:p>
        </w:tc>
      </w:tr>
      <w:tr w:rsidR="00EC11F2" w:rsidRPr="00C5602B" w14:paraId="52CB03C9" w14:textId="77777777" w:rsidTr="005B2254">
        <w:tc>
          <w:tcPr>
            <w:tcW w:w="2200" w:type="dxa"/>
            <w:tcMar>
              <w:top w:w="20" w:type="dxa"/>
              <w:left w:w="20" w:type="dxa"/>
              <w:bottom w:w="20" w:type="dxa"/>
              <w:right w:w="20" w:type="dxa"/>
            </w:tcMar>
            <w:vAlign w:val="center"/>
            <w:hideMark/>
          </w:tcPr>
          <w:p w14:paraId="7D70E262" w14:textId="77777777" w:rsidR="00EC11F2" w:rsidRPr="00C5602B" w:rsidRDefault="00EC11F2" w:rsidP="005B2254">
            <w:pPr>
              <w:pStyle w:val="movimento"/>
              <w:rPr>
                <w:color w:val="002060"/>
              </w:rPr>
            </w:pPr>
            <w:r w:rsidRPr="00C5602B">
              <w:rPr>
                <w:color w:val="002060"/>
              </w:rPr>
              <w:t>TANTUCCI ALESSIO</w:t>
            </w:r>
          </w:p>
        </w:tc>
        <w:tc>
          <w:tcPr>
            <w:tcW w:w="2200" w:type="dxa"/>
            <w:tcMar>
              <w:top w:w="20" w:type="dxa"/>
              <w:left w:w="20" w:type="dxa"/>
              <w:bottom w:w="20" w:type="dxa"/>
              <w:right w:w="20" w:type="dxa"/>
            </w:tcMar>
            <w:vAlign w:val="center"/>
            <w:hideMark/>
          </w:tcPr>
          <w:p w14:paraId="6EA9C5E8" w14:textId="77777777" w:rsidR="00EC11F2" w:rsidRPr="00C5602B" w:rsidRDefault="00EC11F2" w:rsidP="005B2254">
            <w:pPr>
              <w:pStyle w:val="movimento2"/>
              <w:rPr>
                <w:color w:val="002060"/>
              </w:rPr>
            </w:pPr>
            <w:r w:rsidRPr="00C5602B">
              <w:rPr>
                <w:color w:val="002060"/>
              </w:rPr>
              <w:t xml:space="preserve">(VIRTUS ASD) </w:t>
            </w:r>
          </w:p>
        </w:tc>
        <w:tc>
          <w:tcPr>
            <w:tcW w:w="800" w:type="dxa"/>
            <w:tcMar>
              <w:top w:w="20" w:type="dxa"/>
              <w:left w:w="20" w:type="dxa"/>
              <w:bottom w:w="20" w:type="dxa"/>
              <w:right w:w="20" w:type="dxa"/>
            </w:tcMar>
            <w:vAlign w:val="center"/>
            <w:hideMark/>
          </w:tcPr>
          <w:p w14:paraId="021A3C5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388733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4BA1BD7" w14:textId="77777777" w:rsidR="00EC11F2" w:rsidRPr="00C5602B" w:rsidRDefault="00EC11F2" w:rsidP="005B2254">
            <w:pPr>
              <w:pStyle w:val="movimento2"/>
              <w:rPr>
                <w:color w:val="002060"/>
              </w:rPr>
            </w:pPr>
            <w:r w:rsidRPr="00C5602B">
              <w:rPr>
                <w:color w:val="002060"/>
              </w:rPr>
              <w:t> </w:t>
            </w:r>
          </w:p>
        </w:tc>
      </w:tr>
    </w:tbl>
    <w:p w14:paraId="515D1973" w14:textId="77777777" w:rsidR="00EC11F2" w:rsidRPr="00C5602B" w:rsidRDefault="00EC11F2" w:rsidP="00EC11F2">
      <w:pPr>
        <w:pStyle w:val="titolo20"/>
        <w:rPr>
          <w:rFonts w:eastAsiaTheme="minorEastAsia"/>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5C4B8B4" w14:textId="77777777" w:rsidTr="005B2254">
        <w:tc>
          <w:tcPr>
            <w:tcW w:w="2200" w:type="dxa"/>
            <w:tcMar>
              <w:top w:w="20" w:type="dxa"/>
              <w:left w:w="20" w:type="dxa"/>
              <w:bottom w:w="20" w:type="dxa"/>
              <w:right w:w="20" w:type="dxa"/>
            </w:tcMar>
            <w:vAlign w:val="center"/>
            <w:hideMark/>
          </w:tcPr>
          <w:p w14:paraId="7BA62C09" w14:textId="77777777" w:rsidR="00EC11F2" w:rsidRPr="00C5602B" w:rsidRDefault="00EC11F2" w:rsidP="005B2254">
            <w:pPr>
              <w:pStyle w:val="movimento"/>
              <w:rPr>
                <w:color w:val="002060"/>
              </w:rPr>
            </w:pPr>
            <w:r w:rsidRPr="00C5602B">
              <w:rPr>
                <w:color w:val="002060"/>
              </w:rPr>
              <w:t>BOCCALI MATTEO</w:t>
            </w:r>
          </w:p>
        </w:tc>
        <w:tc>
          <w:tcPr>
            <w:tcW w:w="2200" w:type="dxa"/>
            <w:tcMar>
              <w:top w:w="20" w:type="dxa"/>
              <w:left w:w="20" w:type="dxa"/>
              <w:bottom w:w="20" w:type="dxa"/>
              <w:right w:w="20" w:type="dxa"/>
            </w:tcMar>
            <w:vAlign w:val="center"/>
            <w:hideMark/>
          </w:tcPr>
          <w:p w14:paraId="30F45E9D" w14:textId="77777777" w:rsidR="00EC11F2" w:rsidRPr="00C5602B" w:rsidRDefault="00EC11F2" w:rsidP="005B2254">
            <w:pPr>
              <w:pStyle w:val="movimento2"/>
              <w:rPr>
                <w:color w:val="002060"/>
              </w:rPr>
            </w:pPr>
            <w:r w:rsidRPr="00C5602B">
              <w:rPr>
                <w:color w:val="002060"/>
              </w:rPr>
              <w:t xml:space="preserve">(DURANTINA SANTA CECILIA) </w:t>
            </w:r>
          </w:p>
        </w:tc>
        <w:tc>
          <w:tcPr>
            <w:tcW w:w="800" w:type="dxa"/>
            <w:tcMar>
              <w:top w:w="20" w:type="dxa"/>
              <w:left w:w="20" w:type="dxa"/>
              <w:bottom w:w="20" w:type="dxa"/>
              <w:right w:w="20" w:type="dxa"/>
            </w:tcMar>
            <w:vAlign w:val="center"/>
            <w:hideMark/>
          </w:tcPr>
          <w:p w14:paraId="29DE84E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89E5468" w14:textId="77777777" w:rsidR="00EC11F2" w:rsidRPr="00C5602B" w:rsidRDefault="00EC11F2" w:rsidP="005B2254">
            <w:pPr>
              <w:pStyle w:val="movimento"/>
              <w:rPr>
                <w:color w:val="002060"/>
              </w:rPr>
            </w:pPr>
            <w:r w:rsidRPr="00C5602B">
              <w:rPr>
                <w:color w:val="002060"/>
              </w:rPr>
              <w:t>ANZALDI FILIPPO STEVEN</w:t>
            </w:r>
          </w:p>
        </w:tc>
        <w:tc>
          <w:tcPr>
            <w:tcW w:w="2200" w:type="dxa"/>
            <w:tcMar>
              <w:top w:w="20" w:type="dxa"/>
              <w:left w:w="20" w:type="dxa"/>
              <w:bottom w:w="20" w:type="dxa"/>
              <w:right w:w="20" w:type="dxa"/>
            </w:tcMar>
            <w:vAlign w:val="center"/>
            <w:hideMark/>
          </w:tcPr>
          <w:p w14:paraId="4D191197" w14:textId="77777777" w:rsidR="00EC11F2" w:rsidRPr="00C5602B" w:rsidRDefault="00EC11F2" w:rsidP="005B2254">
            <w:pPr>
              <w:pStyle w:val="movimento2"/>
              <w:rPr>
                <w:color w:val="002060"/>
              </w:rPr>
            </w:pPr>
            <w:r w:rsidRPr="00C5602B">
              <w:rPr>
                <w:color w:val="002060"/>
              </w:rPr>
              <w:t xml:space="preserve">(FUTSAL ANCONA) </w:t>
            </w:r>
          </w:p>
        </w:tc>
      </w:tr>
    </w:tbl>
    <w:p w14:paraId="76EEABFA"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CB8328C" w14:textId="77777777" w:rsidTr="005B2254">
        <w:tc>
          <w:tcPr>
            <w:tcW w:w="2200" w:type="dxa"/>
            <w:tcMar>
              <w:top w:w="20" w:type="dxa"/>
              <w:left w:w="20" w:type="dxa"/>
              <w:bottom w:w="20" w:type="dxa"/>
              <w:right w:w="20" w:type="dxa"/>
            </w:tcMar>
            <w:vAlign w:val="center"/>
            <w:hideMark/>
          </w:tcPr>
          <w:p w14:paraId="3D4886D0" w14:textId="77777777" w:rsidR="00EC11F2" w:rsidRPr="00C5602B" w:rsidRDefault="00EC11F2" w:rsidP="005B2254">
            <w:pPr>
              <w:pStyle w:val="movimento"/>
              <w:rPr>
                <w:color w:val="002060"/>
              </w:rPr>
            </w:pPr>
            <w:r w:rsidRPr="00C5602B">
              <w:rPr>
                <w:color w:val="002060"/>
              </w:rPr>
              <w:t>PALOMBARANI SIMONE</w:t>
            </w:r>
          </w:p>
        </w:tc>
        <w:tc>
          <w:tcPr>
            <w:tcW w:w="2200" w:type="dxa"/>
            <w:tcMar>
              <w:top w:w="20" w:type="dxa"/>
              <w:left w:w="20" w:type="dxa"/>
              <w:bottom w:w="20" w:type="dxa"/>
              <w:right w:w="20" w:type="dxa"/>
            </w:tcMar>
            <w:vAlign w:val="center"/>
            <w:hideMark/>
          </w:tcPr>
          <w:p w14:paraId="2268B01B" w14:textId="77777777" w:rsidR="00EC11F2" w:rsidRPr="00C5602B" w:rsidRDefault="00EC11F2" w:rsidP="005B2254">
            <w:pPr>
              <w:pStyle w:val="movimento2"/>
              <w:rPr>
                <w:color w:val="002060"/>
              </w:rPr>
            </w:pPr>
            <w:r w:rsidRPr="00C5602B">
              <w:rPr>
                <w:color w:val="002060"/>
              </w:rPr>
              <w:t xml:space="preserve">(CASENUOVE) </w:t>
            </w:r>
          </w:p>
        </w:tc>
        <w:tc>
          <w:tcPr>
            <w:tcW w:w="800" w:type="dxa"/>
            <w:tcMar>
              <w:top w:w="20" w:type="dxa"/>
              <w:left w:w="20" w:type="dxa"/>
              <w:bottom w:w="20" w:type="dxa"/>
              <w:right w:w="20" w:type="dxa"/>
            </w:tcMar>
            <w:vAlign w:val="center"/>
            <w:hideMark/>
          </w:tcPr>
          <w:p w14:paraId="2538CDC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F3B408F" w14:textId="77777777" w:rsidR="00EC11F2" w:rsidRPr="00C5602B" w:rsidRDefault="00EC11F2" w:rsidP="005B2254">
            <w:pPr>
              <w:pStyle w:val="movimento"/>
              <w:rPr>
                <w:color w:val="002060"/>
              </w:rPr>
            </w:pPr>
            <w:r w:rsidRPr="00C5602B">
              <w:rPr>
                <w:color w:val="002060"/>
              </w:rPr>
              <w:t>BELARDINELLI LEONARDO</w:t>
            </w:r>
          </w:p>
        </w:tc>
        <w:tc>
          <w:tcPr>
            <w:tcW w:w="2200" w:type="dxa"/>
            <w:tcMar>
              <w:top w:w="20" w:type="dxa"/>
              <w:left w:w="20" w:type="dxa"/>
              <w:bottom w:w="20" w:type="dxa"/>
              <w:right w:w="20" w:type="dxa"/>
            </w:tcMar>
            <w:vAlign w:val="center"/>
            <w:hideMark/>
          </w:tcPr>
          <w:p w14:paraId="6F286BB0" w14:textId="77777777" w:rsidR="00EC11F2" w:rsidRPr="00C5602B" w:rsidRDefault="00EC11F2" w:rsidP="005B2254">
            <w:pPr>
              <w:pStyle w:val="movimento2"/>
              <w:rPr>
                <w:color w:val="002060"/>
              </w:rPr>
            </w:pPr>
            <w:r w:rsidRPr="00C5602B">
              <w:rPr>
                <w:color w:val="002060"/>
              </w:rPr>
              <w:t xml:space="preserve">(FUTSAL ANCONA) </w:t>
            </w:r>
          </w:p>
        </w:tc>
      </w:tr>
      <w:tr w:rsidR="00EC11F2" w:rsidRPr="00C5602B" w14:paraId="143B7318" w14:textId="77777777" w:rsidTr="005B2254">
        <w:tc>
          <w:tcPr>
            <w:tcW w:w="2200" w:type="dxa"/>
            <w:tcMar>
              <w:top w:w="20" w:type="dxa"/>
              <w:left w:w="20" w:type="dxa"/>
              <w:bottom w:w="20" w:type="dxa"/>
              <w:right w:w="20" w:type="dxa"/>
            </w:tcMar>
            <w:vAlign w:val="center"/>
            <w:hideMark/>
          </w:tcPr>
          <w:p w14:paraId="41782F8D" w14:textId="77777777" w:rsidR="00EC11F2" w:rsidRPr="00C5602B" w:rsidRDefault="00EC11F2" w:rsidP="005B2254">
            <w:pPr>
              <w:pStyle w:val="movimento"/>
              <w:rPr>
                <w:color w:val="002060"/>
              </w:rPr>
            </w:pPr>
            <w:r w:rsidRPr="00C5602B">
              <w:rPr>
                <w:color w:val="002060"/>
              </w:rPr>
              <w:t>GUIDI VALENTINO</w:t>
            </w:r>
          </w:p>
        </w:tc>
        <w:tc>
          <w:tcPr>
            <w:tcW w:w="2200" w:type="dxa"/>
            <w:tcMar>
              <w:top w:w="20" w:type="dxa"/>
              <w:left w:w="20" w:type="dxa"/>
              <w:bottom w:w="20" w:type="dxa"/>
              <w:right w:w="20" w:type="dxa"/>
            </w:tcMar>
            <w:vAlign w:val="center"/>
            <w:hideMark/>
          </w:tcPr>
          <w:p w14:paraId="3AC51674" w14:textId="77777777" w:rsidR="00EC11F2" w:rsidRPr="00C5602B" w:rsidRDefault="00EC11F2" w:rsidP="005B2254">
            <w:pPr>
              <w:pStyle w:val="movimento2"/>
              <w:rPr>
                <w:color w:val="002060"/>
              </w:rPr>
            </w:pPr>
            <w:r w:rsidRPr="00C5602B">
              <w:rPr>
                <w:color w:val="002060"/>
              </w:rPr>
              <w:t xml:space="preserve">(SPECIAL ONE SPORTING </w:t>
            </w:r>
            <w:proofErr w:type="gramStart"/>
            <w:r w:rsidRPr="00C5602B">
              <w:rPr>
                <w:color w:val="002060"/>
              </w:rPr>
              <w:t>SQ.B</w:t>
            </w:r>
            <w:proofErr w:type="gramEnd"/>
            <w:r w:rsidRPr="00C5602B">
              <w:rPr>
                <w:color w:val="002060"/>
              </w:rPr>
              <w:t xml:space="preserve">) </w:t>
            </w:r>
          </w:p>
        </w:tc>
        <w:tc>
          <w:tcPr>
            <w:tcW w:w="800" w:type="dxa"/>
            <w:tcMar>
              <w:top w:w="20" w:type="dxa"/>
              <w:left w:w="20" w:type="dxa"/>
              <w:bottom w:w="20" w:type="dxa"/>
              <w:right w:w="20" w:type="dxa"/>
            </w:tcMar>
            <w:vAlign w:val="center"/>
            <w:hideMark/>
          </w:tcPr>
          <w:p w14:paraId="35FB3F0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2ACBB3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79618A0" w14:textId="77777777" w:rsidR="00EC11F2" w:rsidRPr="00C5602B" w:rsidRDefault="00EC11F2" w:rsidP="005B2254">
            <w:pPr>
              <w:pStyle w:val="movimento2"/>
              <w:rPr>
                <w:color w:val="002060"/>
              </w:rPr>
            </w:pPr>
            <w:r w:rsidRPr="00C5602B">
              <w:rPr>
                <w:color w:val="002060"/>
              </w:rPr>
              <w:t> </w:t>
            </w:r>
          </w:p>
        </w:tc>
      </w:tr>
    </w:tbl>
    <w:p w14:paraId="47BB1657"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25E5ED2" w14:textId="77777777" w:rsidTr="005B2254">
        <w:tc>
          <w:tcPr>
            <w:tcW w:w="2200" w:type="dxa"/>
            <w:tcMar>
              <w:top w:w="20" w:type="dxa"/>
              <w:left w:w="20" w:type="dxa"/>
              <w:bottom w:w="20" w:type="dxa"/>
              <w:right w:w="20" w:type="dxa"/>
            </w:tcMar>
            <w:vAlign w:val="center"/>
            <w:hideMark/>
          </w:tcPr>
          <w:p w14:paraId="6F54F167" w14:textId="77777777" w:rsidR="00EC11F2" w:rsidRPr="00C5602B" w:rsidRDefault="00EC11F2" w:rsidP="005B2254">
            <w:pPr>
              <w:pStyle w:val="movimento"/>
              <w:rPr>
                <w:color w:val="002060"/>
              </w:rPr>
            </w:pPr>
            <w:r w:rsidRPr="00C5602B">
              <w:rPr>
                <w:color w:val="002060"/>
              </w:rPr>
              <w:t>CALCABRINI ALESSIO</w:t>
            </w:r>
          </w:p>
        </w:tc>
        <w:tc>
          <w:tcPr>
            <w:tcW w:w="2200" w:type="dxa"/>
            <w:tcMar>
              <w:top w:w="20" w:type="dxa"/>
              <w:left w:w="20" w:type="dxa"/>
              <w:bottom w:w="20" w:type="dxa"/>
              <w:right w:w="20" w:type="dxa"/>
            </w:tcMar>
            <w:vAlign w:val="center"/>
            <w:hideMark/>
          </w:tcPr>
          <w:p w14:paraId="28BDE88B" w14:textId="77777777" w:rsidR="00EC11F2" w:rsidRPr="00C5602B" w:rsidRDefault="00EC11F2" w:rsidP="005B2254">
            <w:pPr>
              <w:pStyle w:val="movimento2"/>
              <w:rPr>
                <w:color w:val="002060"/>
              </w:rPr>
            </w:pPr>
            <w:r w:rsidRPr="00C5602B">
              <w:rPr>
                <w:color w:val="002060"/>
              </w:rPr>
              <w:t xml:space="preserve">(AVM ASD) </w:t>
            </w:r>
          </w:p>
        </w:tc>
        <w:tc>
          <w:tcPr>
            <w:tcW w:w="800" w:type="dxa"/>
            <w:tcMar>
              <w:top w:w="20" w:type="dxa"/>
              <w:left w:w="20" w:type="dxa"/>
              <w:bottom w:w="20" w:type="dxa"/>
              <w:right w:w="20" w:type="dxa"/>
            </w:tcMar>
            <w:vAlign w:val="center"/>
            <w:hideMark/>
          </w:tcPr>
          <w:p w14:paraId="188ED42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A6E4DE3" w14:textId="77777777" w:rsidR="00EC11F2" w:rsidRPr="00C5602B" w:rsidRDefault="00EC11F2" w:rsidP="005B2254">
            <w:pPr>
              <w:pStyle w:val="movimento"/>
              <w:rPr>
                <w:color w:val="002060"/>
              </w:rPr>
            </w:pPr>
            <w:r w:rsidRPr="00C5602B">
              <w:rPr>
                <w:color w:val="002060"/>
              </w:rPr>
              <w:t>MAGGIORI NICOLO</w:t>
            </w:r>
          </w:p>
        </w:tc>
        <w:tc>
          <w:tcPr>
            <w:tcW w:w="2200" w:type="dxa"/>
            <w:tcMar>
              <w:top w:w="20" w:type="dxa"/>
              <w:left w:w="20" w:type="dxa"/>
              <w:bottom w:w="20" w:type="dxa"/>
              <w:right w:w="20" w:type="dxa"/>
            </w:tcMar>
            <w:vAlign w:val="center"/>
            <w:hideMark/>
          </w:tcPr>
          <w:p w14:paraId="34AED642" w14:textId="77777777" w:rsidR="00EC11F2" w:rsidRPr="00C5602B" w:rsidRDefault="00EC11F2" w:rsidP="005B2254">
            <w:pPr>
              <w:pStyle w:val="movimento2"/>
              <w:rPr>
                <w:color w:val="002060"/>
              </w:rPr>
            </w:pPr>
            <w:r w:rsidRPr="00C5602B">
              <w:rPr>
                <w:color w:val="002060"/>
              </w:rPr>
              <w:t xml:space="preserve">(CASENUOVE) </w:t>
            </w:r>
          </w:p>
        </w:tc>
      </w:tr>
      <w:tr w:rsidR="00EC11F2" w:rsidRPr="00C5602B" w14:paraId="2ADD73E2" w14:textId="77777777" w:rsidTr="005B2254">
        <w:tc>
          <w:tcPr>
            <w:tcW w:w="2200" w:type="dxa"/>
            <w:tcMar>
              <w:top w:w="20" w:type="dxa"/>
              <w:left w:w="20" w:type="dxa"/>
              <w:bottom w:w="20" w:type="dxa"/>
              <w:right w:w="20" w:type="dxa"/>
            </w:tcMar>
            <w:vAlign w:val="center"/>
            <w:hideMark/>
          </w:tcPr>
          <w:p w14:paraId="696864A5" w14:textId="77777777" w:rsidR="00EC11F2" w:rsidRPr="00C5602B" w:rsidRDefault="00EC11F2" w:rsidP="005B2254">
            <w:pPr>
              <w:pStyle w:val="movimento"/>
              <w:rPr>
                <w:color w:val="002060"/>
              </w:rPr>
            </w:pPr>
            <w:r w:rsidRPr="00C5602B">
              <w:rPr>
                <w:color w:val="002060"/>
              </w:rPr>
              <w:t>MARINELLI SIMONE</w:t>
            </w:r>
          </w:p>
        </w:tc>
        <w:tc>
          <w:tcPr>
            <w:tcW w:w="2200" w:type="dxa"/>
            <w:tcMar>
              <w:top w:w="20" w:type="dxa"/>
              <w:left w:w="20" w:type="dxa"/>
              <w:bottom w:w="20" w:type="dxa"/>
              <w:right w:w="20" w:type="dxa"/>
            </w:tcMar>
            <w:vAlign w:val="center"/>
            <w:hideMark/>
          </w:tcPr>
          <w:p w14:paraId="64E9FD48" w14:textId="77777777" w:rsidR="00EC11F2" w:rsidRPr="00C5602B" w:rsidRDefault="00EC11F2" w:rsidP="005B2254">
            <w:pPr>
              <w:pStyle w:val="movimento2"/>
              <w:rPr>
                <w:color w:val="002060"/>
              </w:rPr>
            </w:pPr>
            <w:r w:rsidRPr="00C5602B">
              <w:rPr>
                <w:color w:val="002060"/>
              </w:rPr>
              <w:t xml:space="preserve">(CIRCOLO COLLODI CALCIO 5) </w:t>
            </w:r>
          </w:p>
        </w:tc>
        <w:tc>
          <w:tcPr>
            <w:tcW w:w="800" w:type="dxa"/>
            <w:tcMar>
              <w:top w:w="20" w:type="dxa"/>
              <w:left w:w="20" w:type="dxa"/>
              <w:bottom w:w="20" w:type="dxa"/>
              <w:right w:w="20" w:type="dxa"/>
            </w:tcMar>
            <w:vAlign w:val="center"/>
            <w:hideMark/>
          </w:tcPr>
          <w:p w14:paraId="7FA6B03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8C2E787" w14:textId="77777777" w:rsidR="00EC11F2" w:rsidRPr="00C5602B" w:rsidRDefault="00EC11F2" w:rsidP="005B2254">
            <w:pPr>
              <w:pStyle w:val="movimento"/>
              <w:rPr>
                <w:color w:val="002060"/>
              </w:rPr>
            </w:pPr>
            <w:r w:rsidRPr="00C5602B">
              <w:rPr>
                <w:color w:val="002060"/>
              </w:rPr>
              <w:t>PIERELLA MAURO</w:t>
            </w:r>
          </w:p>
        </w:tc>
        <w:tc>
          <w:tcPr>
            <w:tcW w:w="2200" w:type="dxa"/>
            <w:tcMar>
              <w:top w:w="20" w:type="dxa"/>
              <w:left w:w="20" w:type="dxa"/>
              <w:bottom w:w="20" w:type="dxa"/>
              <w:right w:w="20" w:type="dxa"/>
            </w:tcMar>
            <w:vAlign w:val="center"/>
            <w:hideMark/>
          </w:tcPr>
          <w:p w14:paraId="2838ECB4" w14:textId="77777777" w:rsidR="00EC11F2" w:rsidRPr="00C5602B" w:rsidRDefault="00EC11F2" w:rsidP="005B2254">
            <w:pPr>
              <w:pStyle w:val="movimento2"/>
              <w:rPr>
                <w:color w:val="002060"/>
              </w:rPr>
            </w:pPr>
            <w:r w:rsidRPr="00C5602B">
              <w:rPr>
                <w:color w:val="002060"/>
              </w:rPr>
              <w:t xml:space="preserve">(FUTSAL OTTRANO) </w:t>
            </w:r>
          </w:p>
        </w:tc>
      </w:tr>
      <w:tr w:rsidR="00EC11F2" w:rsidRPr="00C5602B" w14:paraId="50E6FCA1" w14:textId="77777777" w:rsidTr="005B2254">
        <w:tc>
          <w:tcPr>
            <w:tcW w:w="2200" w:type="dxa"/>
            <w:tcMar>
              <w:top w:w="20" w:type="dxa"/>
              <w:left w:w="20" w:type="dxa"/>
              <w:bottom w:w="20" w:type="dxa"/>
              <w:right w:w="20" w:type="dxa"/>
            </w:tcMar>
            <w:vAlign w:val="center"/>
            <w:hideMark/>
          </w:tcPr>
          <w:p w14:paraId="0CB36B50" w14:textId="77777777" w:rsidR="00EC11F2" w:rsidRPr="00C5602B" w:rsidRDefault="00EC11F2" w:rsidP="005B2254">
            <w:pPr>
              <w:pStyle w:val="movimento"/>
              <w:rPr>
                <w:color w:val="002060"/>
              </w:rPr>
            </w:pPr>
            <w:r w:rsidRPr="00C5602B">
              <w:rPr>
                <w:color w:val="002060"/>
              </w:rPr>
              <w:t>BOCCALI ALBERTO</w:t>
            </w:r>
          </w:p>
        </w:tc>
        <w:tc>
          <w:tcPr>
            <w:tcW w:w="2200" w:type="dxa"/>
            <w:tcMar>
              <w:top w:w="20" w:type="dxa"/>
              <w:left w:w="20" w:type="dxa"/>
              <w:bottom w:w="20" w:type="dxa"/>
              <w:right w:w="20" w:type="dxa"/>
            </w:tcMar>
            <w:vAlign w:val="center"/>
            <w:hideMark/>
          </w:tcPr>
          <w:p w14:paraId="5A28971B" w14:textId="77777777" w:rsidR="00EC11F2" w:rsidRPr="00C5602B" w:rsidRDefault="00EC11F2" w:rsidP="005B2254">
            <w:pPr>
              <w:pStyle w:val="movimento2"/>
              <w:rPr>
                <w:color w:val="002060"/>
              </w:rPr>
            </w:pPr>
            <w:r w:rsidRPr="00C5602B">
              <w:rPr>
                <w:color w:val="002060"/>
              </w:rPr>
              <w:t xml:space="preserve">(VADO C5) </w:t>
            </w:r>
          </w:p>
        </w:tc>
        <w:tc>
          <w:tcPr>
            <w:tcW w:w="800" w:type="dxa"/>
            <w:tcMar>
              <w:top w:w="20" w:type="dxa"/>
              <w:left w:w="20" w:type="dxa"/>
              <w:bottom w:w="20" w:type="dxa"/>
              <w:right w:w="20" w:type="dxa"/>
            </w:tcMar>
            <w:vAlign w:val="center"/>
            <w:hideMark/>
          </w:tcPr>
          <w:p w14:paraId="6239C5B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D63E92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CF57DC6" w14:textId="77777777" w:rsidR="00EC11F2" w:rsidRPr="00C5602B" w:rsidRDefault="00EC11F2" w:rsidP="005B2254">
            <w:pPr>
              <w:pStyle w:val="movimento2"/>
              <w:rPr>
                <w:color w:val="002060"/>
              </w:rPr>
            </w:pPr>
            <w:r w:rsidRPr="00C5602B">
              <w:rPr>
                <w:color w:val="002060"/>
              </w:rPr>
              <w:t> </w:t>
            </w:r>
          </w:p>
        </w:tc>
      </w:tr>
    </w:tbl>
    <w:p w14:paraId="48769550"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E64857D" w14:textId="77777777" w:rsidTr="005B2254">
        <w:tc>
          <w:tcPr>
            <w:tcW w:w="2200" w:type="dxa"/>
            <w:tcMar>
              <w:top w:w="20" w:type="dxa"/>
              <w:left w:w="20" w:type="dxa"/>
              <w:bottom w:w="20" w:type="dxa"/>
              <w:right w:w="20" w:type="dxa"/>
            </w:tcMar>
            <w:vAlign w:val="center"/>
            <w:hideMark/>
          </w:tcPr>
          <w:p w14:paraId="084AFC53" w14:textId="77777777" w:rsidR="00EC11F2" w:rsidRPr="00C5602B" w:rsidRDefault="00EC11F2" w:rsidP="005B2254">
            <w:pPr>
              <w:pStyle w:val="movimento"/>
              <w:rPr>
                <w:color w:val="002060"/>
              </w:rPr>
            </w:pPr>
            <w:r w:rsidRPr="00C5602B">
              <w:rPr>
                <w:color w:val="002060"/>
              </w:rPr>
              <w:t>MALATINI RICCARDO</w:t>
            </w:r>
          </w:p>
        </w:tc>
        <w:tc>
          <w:tcPr>
            <w:tcW w:w="2200" w:type="dxa"/>
            <w:tcMar>
              <w:top w:w="20" w:type="dxa"/>
              <w:left w:w="20" w:type="dxa"/>
              <w:bottom w:w="20" w:type="dxa"/>
              <w:right w:w="20" w:type="dxa"/>
            </w:tcMar>
            <w:vAlign w:val="center"/>
            <w:hideMark/>
          </w:tcPr>
          <w:p w14:paraId="3FBEC2F6" w14:textId="77777777" w:rsidR="00EC11F2" w:rsidRPr="00C5602B" w:rsidRDefault="00EC11F2" w:rsidP="005B2254">
            <w:pPr>
              <w:pStyle w:val="movimento2"/>
              <w:rPr>
                <w:color w:val="002060"/>
              </w:rPr>
            </w:pPr>
            <w:r w:rsidRPr="00C5602B">
              <w:rPr>
                <w:color w:val="002060"/>
              </w:rPr>
              <w:t xml:space="preserve">(AVM ASD) </w:t>
            </w:r>
          </w:p>
        </w:tc>
        <w:tc>
          <w:tcPr>
            <w:tcW w:w="800" w:type="dxa"/>
            <w:tcMar>
              <w:top w:w="20" w:type="dxa"/>
              <w:left w:w="20" w:type="dxa"/>
              <w:bottom w:w="20" w:type="dxa"/>
              <w:right w:w="20" w:type="dxa"/>
            </w:tcMar>
            <w:vAlign w:val="center"/>
            <w:hideMark/>
          </w:tcPr>
          <w:p w14:paraId="144A23C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B4C0712" w14:textId="77777777" w:rsidR="00EC11F2" w:rsidRPr="00C5602B" w:rsidRDefault="00EC11F2" w:rsidP="005B2254">
            <w:pPr>
              <w:pStyle w:val="movimento"/>
              <w:rPr>
                <w:color w:val="002060"/>
              </w:rPr>
            </w:pPr>
            <w:r w:rsidRPr="00C5602B">
              <w:rPr>
                <w:color w:val="002060"/>
              </w:rPr>
              <w:t>MARQUES DE AQUINO RAFAEL</w:t>
            </w:r>
          </w:p>
        </w:tc>
        <w:tc>
          <w:tcPr>
            <w:tcW w:w="2200" w:type="dxa"/>
            <w:tcMar>
              <w:top w:w="20" w:type="dxa"/>
              <w:left w:w="20" w:type="dxa"/>
              <w:bottom w:w="20" w:type="dxa"/>
              <w:right w:w="20" w:type="dxa"/>
            </w:tcMar>
            <w:vAlign w:val="center"/>
            <w:hideMark/>
          </w:tcPr>
          <w:p w14:paraId="2EB8460F" w14:textId="77777777" w:rsidR="00EC11F2" w:rsidRPr="00C5602B" w:rsidRDefault="00EC11F2" w:rsidP="005B2254">
            <w:pPr>
              <w:pStyle w:val="movimento2"/>
              <w:rPr>
                <w:color w:val="002060"/>
              </w:rPr>
            </w:pPr>
            <w:r w:rsidRPr="00C5602B">
              <w:rPr>
                <w:color w:val="002060"/>
              </w:rPr>
              <w:t xml:space="preserve">(GRADARA CALCIO) </w:t>
            </w:r>
          </w:p>
        </w:tc>
      </w:tr>
      <w:tr w:rsidR="00EC11F2" w:rsidRPr="00C5602B" w14:paraId="66520980" w14:textId="77777777" w:rsidTr="005B2254">
        <w:tc>
          <w:tcPr>
            <w:tcW w:w="2200" w:type="dxa"/>
            <w:tcMar>
              <w:top w:w="20" w:type="dxa"/>
              <w:left w:w="20" w:type="dxa"/>
              <w:bottom w:w="20" w:type="dxa"/>
              <w:right w:w="20" w:type="dxa"/>
            </w:tcMar>
            <w:vAlign w:val="center"/>
            <w:hideMark/>
          </w:tcPr>
          <w:p w14:paraId="2161F6A9" w14:textId="77777777" w:rsidR="00EC11F2" w:rsidRPr="00C5602B" w:rsidRDefault="00EC11F2" w:rsidP="005B2254">
            <w:pPr>
              <w:pStyle w:val="movimento"/>
              <w:rPr>
                <w:color w:val="002060"/>
              </w:rPr>
            </w:pPr>
            <w:r w:rsidRPr="00C5602B">
              <w:rPr>
                <w:color w:val="002060"/>
              </w:rPr>
              <w:t>PROIETTI SANTINI DAVIDE</w:t>
            </w:r>
          </w:p>
        </w:tc>
        <w:tc>
          <w:tcPr>
            <w:tcW w:w="2200" w:type="dxa"/>
            <w:tcMar>
              <w:top w:w="20" w:type="dxa"/>
              <w:left w:w="20" w:type="dxa"/>
              <w:bottom w:w="20" w:type="dxa"/>
              <w:right w:w="20" w:type="dxa"/>
            </w:tcMar>
            <w:vAlign w:val="center"/>
            <w:hideMark/>
          </w:tcPr>
          <w:p w14:paraId="46407AC0" w14:textId="77777777" w:rsidR="00EC11F2" w:rsidRPr="00C5602B" w:rsidRDefault="00EC11F2" w:rsidP="005B2254">
            <w:pPr>
              <w:pStyle w:val="movimento2"/>
              <w:rPr>
                <w:color w:val="002060"/>
              </w:rPr>
            </w:pPr>
            <w:r w:rsidRPr="00C5602B">
              <w:rPr>
                <w:color w:val="002060"/>
              </w:rPr>
              <w:t xml:space="preserve">(TRUENTIN LAMA) </w:t>
            </w:r>
          </w:p>
        </w:tc>
        <w:tc>
          <w:tcPr>
            <w:tcW w:w="800" w:type="dxa"/>
            <w:tcMar>
              <w:top w:w="20" w:type="dxa"/>
              <w:left w:w="20" w:type="dxa"/>
              <w:bottom w:w="20" w:type="dxa"/>
              <w:right w:w="20" w:type="dxa"/>
            </w:tcMar>
            <w:vAlign w:val="center"/>
            <w:hideMark/>
          </w:tcPr>
          <w:p w14:paraId="32B1EAE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E8E2B09" w14:textId="77777777" w:rsidR="00EC11F2" w:rsidRPr="00C5602B" w:rsidRDefault="00EC11F2" w:rsidP="005B2254">
            <w:pPr>
              <w:pStyle w:val="movimento"/>
              <w:rPr>
                <w:color w:val="002060"/>
              </w:rPr>
            </w:pPr>
            <w:r w:rsidRPr="00C5602B">
              <w:rPr>
                <w:color w:val="002060"/>
              </w:rPr>
              <w:t>GHISELLI ELIA</w:t>
            </w:r>
          </w:p>
        </w:tc>
        <w:tc>
          <w:tcPr>
            <w:tcW w:w="2200" w:type="dxa"/>
            <w:tcMar>
              <w:top w:w="20" w:type="dxa"/>
              <w:left w:w="20" w:type="dxa"/>
              <w:bottom w:w="20" w:type="dxa"/>
              <w:right w:w="20" w:type="dxa"/>
            </w:tcMar>
            <w:vAlign w:val="center"/>
            <w:hideMark/>
          </w:tcPr>
          <w:p w14:paraId="5F15E729" w14:textId="77777777" w:rsidR="00EC11F2" w:rsidRPr="00C5602B" w:rsidRDefault="00EC11F2" w:rsidP="005B2254">
            <w:pPr>
              <w:pStyle w:val="movimento2"/>
              <w:rPr>
                <w:color w:val="002060"/>
              </w:rPr>
            </w:pPr>
            <w:r w:rsidRPr="00C5602B">
              <w:rPr>
                <w:color w:val="002060"/>
              </w:rPr>
              <w:t xml:space="preserve">(URBINO CALCIO A 5) </w:t>
            </w:r>
          </w:p>
        </w:tc>
      </w:tr>
      <w:tr w:rsidR="00EC11F2" w:rsidRPr="00C5602B" w14:paraId="54122D4C" w14:textId="77777777" w:rsidTr="005B2254">
        <w:tc>
          <w:tcPr>
            <w:tcW w:w="2200" w:type="dxa"/>
            <w:tcMar>
              <w:top w:w="20" w:type="dxa"/>
              <w:left w:w="20" w:type="dxa"/>
              <w:bottom w:w="20" w:type="dxa"/>
              <w:right w:w="20" w:type="dxa"/>
            </w:tcMar>
            <w:vAlign w:val="center"/>
            <w:hideMark/>
          </w:tcPr>
          <w:p w14:paraId="74436C22" w14:textId="77777777" w:rsidR="00EC11F2" w:rsidRPr="00C5602B" w:rsidRDefault="00EC11F2" w:rsidP="005B2254">
            <w:pPr>
              <w:pStyle w:val="movimento"/>
              <w:rPr>
                <w:color w:val="002060"/>
              </w:rPr>
            </w:pPr>
            <w:r w:rsidRPr="00C5602B">
              <w:rPr>
                <w:color w:val="002060"/>
              </w:rPr>
              <w:t>FINI ALESSANDRO</w:t>
            </w:r>
          </w:p>
        </w:tc>
        <w:tc>
          <w:tcPr>
            <w:tcW w:w="2200" w:type="dxa"/>
            <w:tcMar>
              <w:top w:w="20" w:type="dxa"/>
              <w:left w:w="20" w:type="dxa"/>
              <w:bottom w:w="20" w:type="dxa"/>
              <w:right w:w="20" w:type="dxa"/>
            </w:tcMar>
            <w:vAlign w:val="center"/>
            <w:hideMark/>
          </w:tcPr>
          <w:p w14:paraId="59983F20" w14:textId="77777777" w:rsidR="00EC11F2" w:rsidRPr="00C5602B" w:rsidRDefault="00EC11F2" w:rsidP="005B2254">
            <w:pPr>
              <w:pStyle w:val="movimento2"/>
              <w:rPr>
                <w:color w:val="002060"/>
              </w:rPr>
            </w:pPr>
            <w:r w:rsidRPr="00C5602B">
              <w:rPr>
                <w:color w:val="002060"/>
              </w:rPr>
              <w:t xml:space="preserve">(VADO C5) </w:t>
            </w:r>
          </w:p>
        </w:tc>
        <w:tc>
          <w:tcPr>
            <w:tcW w:w="800" w:type="dxa"/>
            <w:tcMar>
              <w:top w:w="20" w:type="dxa"/>
              <w:left w:w="20" w:type="dxa"/>
              <w:bottom w:w="20" w:type="dxa"/>
              <w:right w:w="20" w:type="dxa"/>
            </w:tcMar>
            <w:vAlign w:val="center"/>
            <w:hideMark/>
          </w:tcPr>
          <w:p w14:paraId="40BA825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E265982" w14:textId="77777777" w:rsidR="00EC11F2" w:rsidRPr="00C5602B" w:rsidRDefault="00EC11F2" w:rsidP="005B2254">
            <w:pPr>
              <w:pStyle w:val="movimento"/>
              <w:rPr>
                <w:color w:val="002060"/>
              </w:rPr>
            </w:pPr>
            <w:r w:rsidRPr="00C5602B">
              <w:rPr>
                <w:color w:val="002060"/>
              </w:rPr>
              <w:t>SEBASTIANELLI ALEX</w:t>
            </w:r>
          </w:p>
        </w:tc>
        <w:tc>
          <w:tcPr>
            <w:tcW w:w="2200" w:type="dxa"/>
            <w:tcMar>
              <w:top w:w="20" w:type="dxa"/>
              <w:left w:w="20" w:type="dxa"/>
              <w:bottom w:w="20" w:type="dxa"/>
              <w:right w:w="20" w:type="dxa"/>
            </w:tcMar>
            <w:vAlign w:val="center"/>
            <w:hideMark/>
          </w:tcPr>
          <w:p w14:paraId="3044A246" w14:textId="77777777" w:rsidR="00EC11F2" w:rsidRPr="00C5602B" w:rsidRDefault="00EC11F2" w:rsidP="005B2254">
            <w:pPr>
              <w:pStyle w:val="movimento2"/>
              <w:rPr>
                <w:color w:val="002060"/>
              </w:rPr>
            </w:pPr>
            <w:r w:rsidRPr="00C5602B">
              <w:rPr>
                <w:color w:val="002060"/>
              </w:rPr>
              <w:t xml:space="preserve">(VIRTUS ASD) </w:t>
            </w:r>
          </w:p>
        </w:tc>
      </w:tr>
    </w:tbl>
    <w:p w14:paraId="58609C97" w14:textId="77777777" w:rsidR="00EC11F2" w:rsidRPr="00C5602B" w:rsidRDefault="00EC11F2" w:rsidP="00EC11F2">
      <w:pPr>
        <w:pStyle w:val="titolo10"/>
        <w:rPr>
          <w:rFonts w:eastAsiaTheme="minorEastAsia"/>
          <w:color w:val="002060"/>
        </w:rPr>
      </w:pPr>
      <w:r w:rsidRPr="00C5602B">
        <w:rPr>
          <w:color w:val="002060"/>
        </w:rPr>
        <w:t xml:space="preserve">GARE DEL 18/ 2/2025 </w:t>
      </w:r>
    </w:p>
    <w:p w14:paraId="0D6440D9" w14:textId="77777777" w:rsidR="00EC11F2" w:rsidRPr="00C5602B" w:rsidRDefault="00EC11F2" w:rsidP="00EC11F2">
      <w:pPr>
        <w:pStyle w:val="titolo7a"/>
        <w:rPr>
          <w:color w:val="002060"/>
        </w:rPr>
      </w:pPr>
      <w:r w:rsidRPr="00C5602B">
        <w:rPr>
          <w:color w:val="002060"/>
        </w:rPr>
        <w:t xml:space="preserve">PROVVEDIMENTI DISCIPLINARI </w:t>
      </w:r>
    </w:p>
    <w:p w14:paraId="5A187F33"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78D4B478" w14:textId="77777777" w:rsidR="00EC11F2" w:rsidRPr="00C5602B" w:rsidRDefault="00EC11F2" w:rsidP="00EC11F2">
      <w:pPr>
        <w:pStyle w:val="titolo30"/>
        <w:rPr>
          <w:color w:val="002060"/>
        </w:rPr>
      </w:pPr>
      <w:r w:rsidRPr="00C5602B">
        <w:rPr>
          <w:color w:val="002060"/>
        </w:rPr>
        <w:t xml:space="preserve">DIRIGENTI </w:t>
      </w:r>
    </w:p>
    <w:p w14:paraId="131C63D8" w14:textId="77777777" w:rsidR="00EC11F2" w:rsidRPr="00C5602B" w:rsidRDefault="00EC11F2" w:rsidP="00EC11F2">
      <w:pPr>
        <w:pStyle w:val="titolo20"/>
        <w:rPr>
          <w:color w:val="002060"/>
        </w:rPr>
      </w:pPr>
      <w:r w:rsidRPr="00C5602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EA30ABD" w14:textId="77777777" w:rsidTr="005B2254">
        <w:tc>
          <w:tcPr>
            <w:tcW w:w="2200" w:type="dxa"/>
            <w:tcMar>
              <w:top w:w="20" w:type="dxa"/>
              <w:left w:w="20" w:type="dxa"/>
              <w:bottom w:w="20" w:type="dxa"/>
              <w:right w:w="20" w:type="dxa"/>
            </w:tcMar>
            <w:vAlign w:val="center"/>
            <w:hideMark/>
          </w:tcPr>
          <w:p w14:paraId="432F1FDF" w14:textId="77777777" w:rsidR="00EC11F2" w:rsidRPr="00C5602B" w:rsidRDefault="00EC11F2" w:rsidP="005B2254">
            <w:pPr>
              <w:pStyle w:val="movimento"/>
              <w:rPr>
                <w:color w:val="002060"/>
              </w:rPr>
            </w:pPr>
            <w:r w:rsidRPr="00C5602B">
              <w:rPr>
                <w:color w:val="002060"/>
              </w:rPr>
              <w:t>RESCIGNO GENNARO</w:t>
            </w:r>
          </w:p>
        </w:tc>
        <w:tc>
          <w:tcPr>
            <w:tcW w:w="2200" w:type="dxa"/>
            <w:tcMar>
              <w:top w:w="20" w:type="dxa"/>
              <w:left w:w="20" w:type="dxa"/>
              <w:bottom w:w="20" w:type="dxa"/>
              <w:right w:w="20" w:type="dxa"/>
            </w:tcMar>
            <w:vAlign w:val="center"/>
            <w:hideMark/>
          </w:tcPr>
          <w:p w14:paraId="01E69604" w14:textId="77777777" w:rsidR="00EC11F2" w:rsidRPr="00C5602B" w:rsidRDefault="00EC11F2" w:rsidP="005B2254">
            <w:pPr>
              <w:pStyle w:val="movimento2"/>
              <w:rPr>
                <w:color w:val="002060"/>
              </w:rPr>
            </w:pPr>
            <w:r w:rsidRPr="00C5602B">
              <w:rPr>
                <w:color w:val="002060"/>
              </w:rPr>
              <w:t xml:space="preserve">(ATLETICO CHIARAVALLE) </w:t>
            </w:r>
          </w:p>
        </w:tc>
        <w:tc>
          <w:tcPr>
            <w:tcW w:w="800" w:type="dxa"/>
            <w:tcMar>
              <w:top w:w="20" w:type="dxa"/>
              <w:left w:w="20" w:type="dxa"/>
              <w:bottom w:w="20" w:type="dxa"/>
              <w:right w:w="20" w:type="dxa"/>
            </w:tcMar>
            <w:vAlign w:val="center"/>
            <w:hideMark/>
          </w:tcPr>
          <w:p w14:paraId="0615CF6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DC3566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9D5802D" w14:textId="77777777" w:rsidR="00EC11F2" w:rsidRPr="00C5602B" w:rsidRDefault="00EC11F2" w:rsidP="005B2254">
            <w:pPr>
              <w:pStyle w:val="movimento2"/>
              <w:rPr>
                <w:color w:val="002060"/>
              </w:rPr>
            </w:pPr>
            <w:r w:rsidRPr="00C5602B">
              <w:rPr>
                <w:color w:val="002060"/>
              </w:rPr>
              <w:t> </w:t>
            </w:r>
          </w:p>
        </w:tc>
      </w:tr>
    </w:tbl>
    <w:p w14:paraId="3FDFC253"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062EBB31" w14:textId="77777777" w:rsidR="00EC11F2" w:rsidRPr="00C5602B" w:rsidRDefault="00EC11F2" w:rsidP="00EC11F2">
      <w:pPr>
        <w:pStyle w:val="titolo20"/>
        <w:rPr>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E621864" w14:textId="77777777" w:rsidTr="005B2254">
        <w:tc>
          <w:tcPr>
            <w:tcW w:w="2200" w:type="dxa"/>
            <w:tcMar>
              <w:top w:w="20" w:type="dxa"/>
              <w:left w:w="20" w:type="dxa"/>
              <w:bottom w:w="20" w:type="dxa"/>
              <w:right w:w="20" w:type="dxa"/>
            </w:tcMar>
            <w:vAlign w:val="center"/>
            <w:hideMark/>
          </w:tcPr>
          <w:p w14:paraId="49CFF81A" w14:textId="77777777" w:rsidR="00EC11F2" w:rsidRPr="00C5602B" w:rsidRDefault="00EC11F2" w:rsidP="005B2254">
            <w:pPr>
              <w:pStyle w:val="movimento"/>
              <w:rPr>
                <w:color w:val="002060"/>
              </w:rPr>
            </w:pPr>
            <w:r w:rsidRPr="00C5602B">
              <w:rPr>
                <w:color w:val="002060"/>
              </w:rPr>
              <w:t>FUCILI DIEGO</w:t>
            </w:r>
          </w:p>
        </w:tc>
        <w:tc>
          <w:tcPr>
            <w:tcW w:w="2200" w:type="dxa"/>
            <w:tcMar>
              <w:top w:w="20" w:type="dxa"/>
              <w:left w:w="20" w:type="dxa"/>
              <w:bottom w:w="20" w:type="dxa"/>
              <w:right w:w="20" w:type="dxa"/>
            </w:tcMar>
            <w:vAlign w:val="center"/>
            <w:hideMark/>
          </w:tcPr>
          <w:p w14:paraId="4A6DEB37" w14:textId="77777777" w:rsidR="00EC11F2" w:rsidRPr="00C5602B" w:rsidRDefault="00EC11F2" w:rsidP="005B2254">
            <w:pPr>
              <w:pStyle w:val="movimento2"/>
              <w:rPr>
                <w:color w:val="002060"/>
              </w:rPr>
            </w:pPr>
            <w:r w:rsidRPr="00C5602B">
              <w:rPr>
                <w:color w:val="002060"/>
              </w:rPr>
              <w:t xml:space="preserve">(REAL CASEBRUCIATE W.FIRE) </w:t>
            </w:r>
          </w:p>
        </w:tc>
        <w:tc>
          <w:tcPr>
            <w:tcW w:w="800" w:type="dxa"/>
            <w:tcMar>
              <w:top w:w="20" w:type="dxa"/>
              <w:left w:w="20" w:type="dxa"/>
              <w:bottom w:w="20" w:type="dxa"/>
              <w:right w:w="20" w:type="dxa"/>
            </w:tcMar>
            <w:vAlign w:val="center"/>
            <w:hideMark/>
          </w:tcPr>
          <w:p w14:paraId="75E57AC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FA4811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4F9CE09" w14:textId="77777777" w:rsidR="00EC11F2" w:rsidRPr="00C5602B" w:rsidRDefault="00EC11F2" w:rsidP="005B2254">
            <w:pPr>
              <w:pStyle w:val="movimento2"/>
              <w:rPr>
                <w:color w:val="002060"/>
              </w:rPr>
            </w:pPr>
            <w:r w:rsidRPr="00C5602B">
              <w:rPr>
                <w:color w:val="002060"/>
              </w:rPr>
              <w:t> </w:t>
            </w:r>
          </w:p>
        </w:tc>
      </w:tr>
    </w:tbl>
    <w:p w14:paraId="744EAE75"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9E93463" w14:textId="77777777" w:rsidTr="005B2254">
        <w:tc>
          <w:tcPr>
            <w:tcW w:w="2200" w:type="dxa"/>
            <w:tcMar>
              <w:top w:w="20" w:type="dxa"/>
              <w:left w:w="20" w:type="dxa"/>
              <w:bottom w:w="20" w:type="dxa"/>
              <w:right w:w="20" w:type="dxa"/>
            </w:tcMar>
            <w:vAlign w:val="center"/>
            <w:hideMark/>
          </w:tcPr>
          <w:p w14:paraId="0987C18F" w14:textId="77777777" w:rsidR="00EC11F2" w:rsidRPr="00C5602B" w:rsidRDefault="00EC11F2" w:rsidP="005B2254">
            <w:pPr>
              <w:pStyle w:val="movimento"/>
              <w:rPr>
                <w:color w:val="002060"/>
              </w:rPr>
            </w:pPr>
            <w:r w:rsidRPr="00C5602B">
              <w:rPr>
                <w:color w:val="002060"/>
              </w:rPr>
              <w:t>TIGANO ROCCO</w:t>
            </w:r>
          </w:p>
        </w:tc>
        <w:tc>
          <w:tcPr>
            <w:tcW w:w="2200" w:type="dxa"/>
            <w:tcMar>
              <w:top w:w="20" w:type="dxa"/>
              <w:left w:w="20" w:type="dxa"/>
              <w:bottom w:w="20" w:type="dxa"/>
              <w:right w:w="20" w:type="dxa"/>
            </w:tcMar>
            <w:vAlign w:val="center"/>
            <w:hideMark/>
          </w:tcPr>
          <w:p w14:paraId="38193296" w14:textId="77777777" w:rsidR="00EC11F2" w:rsidRPr="00C5602B" w:rsidRDefault="00EC11F2" w:rsidP="005B2254">
            <w:pPr>
              <w:pStyle w:val="movimento2"/>
              <w:rPr>
                <w:color w:val="002060"/>
              </w:rPr>
            </w:pPr>
            <w:r w:rsidRPr="00C5602B">
              <w:rPr>
                <w:color w:val="002060"/>
              </w:rPr>
              <w:t xml:space="preserve">(ATLETICO CHIARAVALLE) </w:t>
            </w:r>
          </w:p>
        </w:tc>
        <w:tc>
          <w:tcPr>
            <w:tcW w:w="800" w:type="dxa"/>
            <w:tcMar>
              <w:top w:w="20" w:type="dxa"/>
              <w:left w:w="20" w:type="dxa"/>
              <w:bottom w:w="20" w:type="dxa"/>
              <w:right w:w="20" w:type="dxa"/>
            </w:tcMar>
            <w:vAlign w:val="center"/>
            <w:hideMark/>
          </w:tcPr>
          <w:p w14:paraId="39B681B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99AAEB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E2E1BB2" w14:textId="77777777" w:rsidR="00EC11F2" w:rsidRPr="00C5602B" w:rsidRDefault="00EC11F2" w:rsidP="005B2254">
            <w:pPr>
              <w:pStyle w:val="movimento2"/>
              <w:rPr>
                <w:color w:val="002060"/>
              </w:rPr>
            </w:pPr>
            <w:r w:rsidRPr="00C5602B">
              <w:rPr>
                <w:color w:val="002060"/>
              </w:rPr>
              <w:t> </w:t>
            </w:r>
          </w:p>
        </w:tc>
      </w:tr>
    </w:tbl>
    <w:p w14:paraId="428B80B3"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27F1061" w14:textId="77777777" w:rsidTr="005B2254">
        <w:tc>
          <w:tcPr>
            <w:tcW w:w="2200" w:type="dxa"/>
            <w:tcMar>
              <w:top w:w="20" w:type="dxa"/>
              <w:left w:w="20" w:type="dxa"/>
              <w:bottom w:w="20" w:type="dxa"/>
              <w:right w:w="20" w:type="dxa"/>
            </w:tcMar>
            <w:vAlign w:val="center"/>
            <w:hideMark/>
          </w:tcPr>
          <w:p w14:paraId="7CD5187C" w14:textId="77777777" w:rsidR="00EC11F2" w:rsidRPr="00C5602B" w:rsidRDefault="00EC11F2" w:rsidP="005B2254">
            <w:pPr>
              <w:pStyle w:val="movimento"/>
              <w:rPr>
                <w:color w:val="002060"/>
              </w:rPr>
            </w:pPr>
            <w:r w:rsidRPr="00C5602B">
              <w:rPr>
                <w:color w:val="002060"/>
              </w:rPr>
              <w:t>PAONE CARLO</w:t>
            </w:r>
          </w:p>
        </w:tc>
        <w:tc>
          <w:tcPr>
            <w:tcW w:w="2200" w:type="dxa"/>
            <w:tcMar>
              <w:top w:w="20" w:type="dxa"/>
              <w:left w:w="20" w:type="dxa"/>
              <w:bottom w:w="20" w:type="dxa"/>
              <w:right w:w="20" w:type="dxa"/>
            </w:tcMar>
            <w:vAlign w:val="center"/>
            <w:hideMark/>
          </w:tcPr>
          <w:p w14:paraId="16193580" w14:textId="77777777" w:rsidR="00EC11F2" w:rsidRPr="00C5602B" w:rsidRDefault="00EC11F2" w:rsidP="005B2254">
            <w:pPr>
              <w:pStyle w:val="movimento2"/>
              <w:rPr>
                <w:color w:val="002060"/>
              </w:rPr>
            </w:pPr>
            <w:r w:rsidRPr="00C5602B">
              <w:rPr>
                <w:color w:val="002060"/>
              </w:rPr>
              <w:t xml:space="preserve">(REAL CASEBRUCIATE W.FIRE) </w:t>
            </w:r>
          </w:p>
        </w:tc>
        <w:tc>
          <w:tcPr>
            <w:tcW w:w="800" w:type="dxa"/>
            <w:tcMar>
              <w:top w:w="20" w:type="dxa"/>
              <w:left w:w="20" w:type="dxa"/>
              <w:bottom w:w="20" w:type="dxa"/>
              <w:right w:w="20" w:type="dxa"/>
            </w:tcMar>
            <w:vAlign w:val="center"/>
            <w:hideMark/>
          </w:tcPr>
          <w:p w14:paraId="60262B1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34F148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BD3415A" w14:textId="77777777" w:rsidR="00EC11F2" w:rsidRPr="00C5602B" w:rsidRDefault="00EC11F2" w:rsidP="005B2254">
            <w:pPr>
              <w:pStyle w:val="movimento2"/>
              <w:rPr>
                <w:color w:val="002060"/>
              </w:rPr>
            </w:pPr>
            <w:r w:rsidRPr="00C5602B">
              <w:rPr>
                <w:color w:val="002060"/>
              </w:rPr>
              <w:t> </w:t>
            </w:r>
          </w:p>
        </w:tc>
      </w:tr>
    </w:tbl>
    <w:p w14:paraId="0FA44EA7"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BFAC0F2" w14:textId="77777777" w:rsidTr="005B2254">
        <w:tc>
          <w:tcPr>
            <w:tcW w:w="2200" w:type="dxa"/>
            <w:tcMar>
              <w:top w:w="20" w:type="dxa"/>
              <w:left w:w="20" w:type="dxa"/>
              <w:bottom w:w="20" w:type="dxa"/>
              <w:right w:w="20" w:type="dxa"/>
            </w:tcMar>
            <w:vAlign w:val="center"/>
            <w:hideMark/>
          </w:tcPr>
          <w:p w14:paraId="2D6A286C" w14:textId="77777777" w:rsidR="00EC11F2" w:rsidRPr="00C5602B" w:rsidRDefault="00EC11F2" w:rsidP="005B2254">
            <w:pPr>
              <w:pStyle w:val="movimento"/>
              <w:rPr>
                <w:color w:val="002060"/>
              </w:rPr>
            </w:pPr>
            <w:r w:rsidRPr="00C5602B">
              <w:rPr>
                <w:color w:val="002060"/>
              </w:rPr>
              <w:t>BINCI RICCARDO</w:t>
            </w:r>
          </w:p>
        </w:tc>
        <w:tc>
          <w:tcPr>
            <w:tcW w:w="2200" w:type="dxa"/>
            <w:tcMar>
              <w:top w:w="20" w:type="dxa"/>
              <w:left w:w="20" w:type="dxa"/>
              <w:bottom w:w="20" w:type="dxa"/>
              <w:right w:w="20" w:type="dxa"/>
            </w:tcMar>
            <w:vAlign w:val="center"/>
            <w:hideMark/>
          </w:tcPr>
          <w:p w14:paraId="5C9D8336" w14:textId="77777777" w:rsidR="00EC11F2" w:rsidRPr="00C5602B" w:rsidRDefault="00EC11F2" w:rsidP="005B2254">
            <w:pPr>
              <w:pStyle w:val="movimento2"/>
              <w:rPr>
                <w:color w:val="002060"/>
              </w:rPr>
            </w:pPr>
            <w:r w:rsidRPr="00C5602B">
              <w:rPr>
                <w:color w:val="002060"/>
              </w:rPr>
              <w:t xml:space="preserve">(ATLETICO CHIARAVALLE) </w:t>
            </w:r>
          </w:p>
        </w:tc>
        <w:tc>
          <w:tcPr>
            <w:tcW w:w="800" w:type="dxa"/>
            <w:tcMar>
              <w:top w:w="20" w:type="dxa"/>
              <w:left w:w="20" w:type="dxa"/>
              <w:bottom w:w="20" w:type="dxa"/>
              <w:right w:w="20" w:type="dxa"/>
            </w:tcMar>
            <w:vAlign w:val="center"/>
            <w:hideMark/>
          </w:tcPr>
          <w:p w14:paraId="21BF8F8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CF0F605" w14:textId="77777777" w:rsidR="00EC11F2" w:rsidRPr="00C5602B" w:rsidRDefault="00EC11F2" w:rsidP="005B2254">
            <w:pPr>
              <w:pStyle w:val="movimento"/>
              <w:rPr>
                <w:color w:val="002060"/>
              </w:rPr>
            </w:pPr>
            <w:r w:rsidRPr="00C5602B">
              <w:rPr>
                <w:color w:val="002060"/>
              </w:rPr>
              <w:t>FERRARO SALVATORE</w:t>
            </w:r>
          </w:p>
        </w:tc>
        <w:tc>
          <w:tcPr>
            <w:tcW w:w="2200" w:type="dxa"/>
            <w:tcMar>
              <w:top w:w="20" w:type="dxa"/>
              <w:left w:w="20" w:type="dxa"/>
              <w:bottom w:w="20" w:type="dxa"/>
              <w:right w:w="20" w:type="dxa"/>
            </w:tcMar>
            <w:vAlign w:val="center"/>
            <w:hideMark/>
          </w:tcPr>
          <w:p w14:paraId="531AF375" w14:textId="77777777" w:rsidR="00EC11F2" w:rsidRPr="00C5602B" w:rsidRDefault="00EC11F2" w:rsidP="005B2254">
            <w:pPr>
              <w:pStyle w:val="movimento2"/>
              <w:rPr>
                <w:color w:val="002060"/>
              </w:rPr>
            </w:pPr>
            <w:r w:rsidRPr="00C5602B">
              <w:rPr>
                <w:color w:val="002060"/>
              </w:rPr>
              <w:t xml:space="preserve">(REAL CASEBRUCIATE W.FIRE) </w:t>
            </w:r>
          </w:p>
        </w:tc>
      </w:tr>
    </w:tbl>
    <w:p w14:paraId="6DC8DDE7" w14:textId="77777777" w:rsidR="00EC11F2" w:rsidRDefault="00EC11F2" w:rsidP="00EC11F2">
      <w:pPr>
        <w:pStyle w:val="breakline"/>
        <w:rPr>
          <w:color w:val="002060"/>
        </w:rPr>
      </w:pPr>
    </w:p>
    <w:p w14:paraId="4DF5C687"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8CDFA30"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103F8C7" w14:textId="77777777" w:rsidR="00EC11F2" w:rsidRPr="00C5602B" w:rsidRDefault="00EC11F2" w:rsidP="00EC11F2">
      <w:pPr>
        <w:pStyle w:val="breakline"/>
        <w:rPr>
          <w:rFonts w:eastAsiaTheme="minorEastAsia"/>
          <w:color w:val="002060"/>
        </w:rPr>
      </w:pPr>
    </w:p>
    <w:p w14:paraId="506BAF00" w14:textId="77777777" w:rsidR="00EC11F2" w:rsidRPr="00C5602B" w:rsidRDefault="00EC11F2" w:rsidP="00EC11F2">
      <w:pPr>
        <w:pStyle w:val="titoloprinc0"/>
        <w:rPr>
          <w:color w:val="002060"/>
        </w:rPr>
      </w:pPr>
      <w:r w:rsidRPr="00C5602B">
        <w:rPr>
          <w:color w:val="002060"/>
        </w:rPr>
        <w:t>CLASSIFICA</w:t>
      </w:r>
    </w:p>
    <w:p w14:paraId="4E25827E" w14:textId="77777777" w:rsidR="00EC11F2" w:rsidRPr="00C5602B" w:rsidRDefault="00EC11F2" w:rsidP="00EC11F2">
      <w:pPr>
        <w:pStyle w:val="breakline"/>
        <w:rPr>
          <w:color w:val="002060"/>
        </w:rPr>
      </w:pPr>
    </w:p>
    <w:p w14:paraId="100C0068" w14:textId="77777777" w:rsidR="00EC11F2" w:rsidRPr="00C5602B" w:rsidRDefault="00EC11F2" w:rsidP="00EC11F2">
      <w:pPr>
        <w:pStyle w:val="breakline"/>
        <w:rPr>
          <w:color w:val="002060"/>
        </w:rPr>
      </w:pPr>
    </w:p>
    <w:p w14:paraId="37784716" w14:textId="77777777" w:rsidR="00EC11F2" w:rsidRPr="00C5602B" w:rsidRDefault="00EC11F2" w:rsidP="00EC11F2">
      <w:pPr>
        <w:pStyle w:val="sottotitolocampionato10"/>
        <w:rPr>
          <w:color w:val="002060"/>
        </w:rPr>
      </w:pPr>
      <w:r w:rsidRPr="00C560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19AD3A2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BDE67"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FCCDE"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32401"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945E2"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CAAAF8"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DCAF5"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FCAD6"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51F34"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ACEDA"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E6D8B" w14:textId="77777777" w:rsidR="00EC11F2" w:rsidRPr="00C5602B" w:rsidRDefault="00EC11F2" w:rsidP="005B2254">
            <w:pPr>
              <w:pStyle w:val="headertabella0"/>
              <w:rPr>
                <w:color w:val="002060"/>
              </w:rPr>
            </w:pPr>
            <w:r w:rsidRPr="00C5602B">
              <w:rPr>
                <w:color w:val="002060"/>
              </w:rPr>
              <w:t>PE</w:t>
            </w:r>
          </w:p>
        </w:tc>
      </w:tr>
      <w:tr w:rsidR="00EC11F2" w:rsidRPr="00C5602B" w14:paraId="637574DB"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9C96AD" w14:textId="77777777" w:rsidR="00EC11F2" w:rsidRPr="00C5602B" w:rsidRDefault="00EC11F2" w:rsidP="005B2254">
            <w:pPr>
              <w:pStyle w:val="rowtabella0"/>
              <w:rPr>
                <w:color w:val="002060"/>
              </w:rPr>
            </w:pPr>
            <w:r w:rsidRPr="00C5602B">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D40A5"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AC98"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B14F7"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03F17"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13CC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D4AB6F" w14:textId="77777777" w:rsidR="00EC11F2" w:rsidRPr="00C5602B" w:rsidRDefault="00EC11F2" w:rsidP="005B2254">
            <w:pPr>
              <w:pStyle w:val="rowtabella0"/>
              <w:jc w:val="center"/>
              <w:rPr>
                <w:color w:val="002060"/>
              </w:rPr>
            </w:pPr>
            <w:r w:rsidRPr="00C5602B">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1636B"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FCC27"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7BB34" w14:textId="77777777" w:rsidR="00EC11F2" w:rsidRPr="00C5602B" w:rsidRDefault="00EC11F2" w:rsidP="005B2254">
            <w:pPr>
              <w:pStyle w:val="rowtabella0"/>
              <w:jc w:val="center"/>
              <w:rPr>
                <w:color w:val="002060"/>
              </w:rPr>
            </w:pPr>
            <w:r w:rsidRPr="00C5602B">
              <w:rPr>
                <w:color w:val="002060"/>
              </w:rPr>
              <w:t>0</w:t>
            </w:r>
          </w:p>
        </w:tc>
      </w:tr>
      <w:tr w:rsidR="00EC11F2" w:rsidRPr="00C5602B" w14:paraId="063AB59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0F3E4" w14:textId="77777777" w:rsidR="00EC11F2" w:rsidRPr="00C5602B" w:rsidRDefault="00EC11F2" w:rsidP="005B2254">
            <w:pPr>
              <w:pStyle w:val="rowtabella0"/>
              <w:rPr>
                <w:color w:val="002060"/>
                <w:lang w:val="es-ES"/>
              </w:rPr>
            </w:pPr>
            <w:r w:rsidRPr="00C5602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45C0"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59B02"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887C7"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D8DED"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6C2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3F0B5"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60FBF"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CA83"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B8F0" w14:textId="77777777" w:rsidR="00EC11F2" w:rsidRPr="00C5602B" w:rsidRDefault="00EC11F2" w:rsidP="005B2254">
            <w:pPr>
              <w:pStyle w:val="rowtabella0"/>
              <w:jc w:val="center"/>
              <w:rPr>
                <w:color w:val="002060"/>
              </w:rPr>
            </w:pPr>
            <w:r w:rsidRPr="00C5602B">
              <w:rPr>
                <w:color w:val="002060"/>
              </w:rPr>
              <w:t>0</w:t>
            </w:r>
          </w:p>
        </w:tc>
      </w:tr>
      <w:tr w:rsidR="00EC11F2" w:rsidRPr="00C5602B" w14:paraId="6902397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62D7E" w14:textId="77777777" w:rsidR="00EC11F2" w:rsidRPr="00C5602B" w:rsidRDefault="00EC11F2" w:rsidP="005B2254">
            <w:pPr>
              <w:pStyle w:val="rowtabella0"/>
              <w:rPr>
                <w:color w:val="002060"/>
              </w:rPr>
            </w:pPr>
            <w:r w:rsidRPr="00C5602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BEC01"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9A2CE"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77467"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97CC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5408"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86ECD"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9BA5"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2D55F"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05B7A"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1FCBB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3D537" w14:textId="77777777" w:rsidR="00EC11F2" w:rsidRPr="00C5602B" w:rsidRDefault="00EC11F2" w:rsidP="005B2254">
            <w:pPr>
              <w:pStyle w:val="rowtabella0"/>
              <w:rPr>
                <w:color w:val="002060"/>
              </w:rPr>
            </w:pPr>
            <w:r w:rsidRPr="00C5602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754EE"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1FFE8"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35221"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296B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D362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2AB04" w14:textId="77777777" w:rsidR="00EC11F2" w:rsidRPr="00C5602B" w:rsidRDefault="00EC11F2" w:rsidP="005B2254">
            <w:pPr>
              <w:pStyle w:val="rowtabella0"/>
              <w:jc w:val="center"/>
              <w:rPr>
                <w:color w:val="002060"/>
              </w:rPr>
            </w:pPr>
            <w:r w:rsidRPr="00C560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78B2C"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30533"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B7D3A" w14:textId="77777777" w:rsidR="00EC11F2" w:rsidRPr="00C5602B" w:rsidRDefault="00EC11F2" w:rsidP="005B2254">
            <w:pPr>
              <w:pStyle w:val="rowtabella0"/>
              <w:jc w:val="center"/>
              <w:rPr>
                <w:color w:val="002060"/>
              </w:rPr>
            </w:pPr>
            <w:r w:rsidRPr="00C5602B">
              <w:rPr>
                <w:color w:val="002060"/>
              </w:rPr>
              <w:t>1</w:t>
            </w:r>
          </w:p>
        </w:tc>
      </w:tr>
      <w:tr w:rsidR="00EC11F2" w:rsidRPr="00C5602B" w14:paraId="23C625E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D848A3" w14:textId="77777777" w:rsidR="00EC11F2" w:rsidRPr="00C5602B" w:rsidRDefault="00EC11F2" w:rsidP="005B2254">
            <w:pPr>
              <w:pStyle w:val="rowtabella0"/>
              <w:rPr>
                <w:color w:val="002060"/>
              </w:rPr>
            </w:pPr>
            <w:r w:rsidRPr="00C5602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5E92"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DA36"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14E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A6A4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85F4"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8D8D"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1EA2" w14:textId="77777777" w:rsidR="00EC11F2" w:rsidRPr="00C5602B" w:rsidRDefault="00EC11F2" w:rsidP="005B2254">
            <w:pPr>
              <w:pStyle w:val="rowtabella0"/>
              <w:jc w:val="center"/>
              <w:rPr>
                <w:color w:val="002060"/>
              </w:rPr>
            </w:pPr>
            <w:r w:rsidRPr="00C560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90079"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3F0B4" w14:textId="77777777" w:rsidR="00EC11F2" w:rsidRPr="00C5602B" w:rsidRDefault="00EC11F2" w:rsidP="005B2254">
            <w:pPr>
              <w:pStyle w:val="rowtabella0"/>
              <w:jc w:val="center"/>
              <w:rPr>
                <w:color w:val="002060"/>
              </w:rPr>
            </w:pPr>
            <w:r w:rsidRPr="00C5602B">
              <w:rPr>
                <w:color w:val="002060"/>
              </w:rPr>
              <w:t>0</w:t>
            </w:r>
          </w:p>
        </w:tc>
      </w:tr>
      <w:tr w:rsidR="00EC11F2" w:rsidRPr="00C5602B" w14:paraId="014C5FB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A9A462" w14:textId="77777777" w:rsidR="00EC11F2" w:rsidRPr="00C5602B" w:rsidRDefault="00EC11F2" w:rsidP="005B2254">
            <w:pPr>
              <w:pStyle w:val="rowtabella0"/>
              <w:rPr>
                <w:color w:val="002060"/>
              </w:rPr>
            </w:pPr>
            <w:r w:rsidRPr="00C5602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E852"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4456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D31F"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AF70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5655"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0E5F4"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28AC5"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28C3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931E8" w14:textId="77777777" w:rsidR="00EC11F2" w:rsidRPr="00C5602B" w:rsidRDefault="00EC11F2" w:rsidP="005B2254">
            <w:pPr>
              <w:pStyle w:val="rowtabella0"/>
              <w:jc w:val="center"/>
              <w:rPr>
                <w:color w:val="002060"/>
              </w:rPr>
            </w:pPr>
            <w:r w:rsidRPr="00C5602B">
              <w:rPr>
                <w:color w:val="002060"/>
              </w:rPr>
              <w:t>0</w:t>
            </w:r>
          </w:p>
        </w:tc>
      </w:tr>
      <w:tr w:rsidR="00EC11F2" w:rsidRPr="00C5602B" w14:paraId="564CBAA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16997" w14:textId="77777777" w:rsidR="00EC11F2" w:rsidRPr="00C5602B" w:rsidRDefault="00EC11F2" w:rsidP="005B2254">
            <w:pPr>
              <w:pStyle w:val="rowtabella0"/>
              <w:rPr>
                <w:color w:val="002060"/>
              </w:rPr>
            </w:pPr>
            <w:r w:rsidRPr="00C5602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ABD5"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8F7D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282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57432"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85D2"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9317"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D657" w14:textId="77777777" w:rsidR="00EC11F2" w:rsidRPr="00C5602B" w:rsidRDefault="00EC11F2" w:rsidP="005B2254">
            <w:pPr>
              <w:pStyle w:val="rowtabella0"/>
              <w:jc w:val="center"/>
              <w:rPr>
                <w:color w:val="002060"/>
              </w:rPr>
            </w:pPr>
            <w:r w:rsidRPr="00C560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7A2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327DA" w14:textId="77777777" w:rsidR="00EC11F2" w:rsidRPr="00C5602B" w:rsidRDefault="00EC11F2" w:rsidP="005B2254">
            <w:pPr>
              <w:pStyle w:val="rowtabella0"/>
              <w:jc w:val="center"/>
              <w:rPr>
                <w:color w:val="002060"/>
              </w:rPr>
            </w:pPr>
            <w:r w:rsidRPr="00C5602B">
              <w:rPr>
                <w:color w:val="002060"/>
              </w:rPr>
              <w:t>0</w:t>
            </w:r>
          </w:p>
        </w:tc>
      </w:tr>
      <w:tr w:rsidR="00EC11F2" w:rsidRPr="00C5602B" w14:paraId="5DC8FAB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24893" w14:textId="77777777" w:rsidR="00EC11F2" w:rsidRPr="00C5602B" w:rsidRDefault="00EC11F2" w:rsidP="005B2254">
            <w:pPr>
              <w:pStyle w:val="rowtabella0"/>
              <w:rPr>
                <w:color w:val="002060"/>
              </w:rPr>
            </w:pPr>
            <w:r w:rsidRPr="00C5602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256A"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33092"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B1B7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8A60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71F0F"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F503A"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58961"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40C94"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36866" w14:textId="77777777" w:rsidR="00EC11F2" w:rsidRPr="00C5602B" w:rsidRDefault="00EC11F2" w:rsidP="005B2254">
            <w:pPr>
              <w:pStyle w:val="rowtabella0"/>
              <w:jc w:val="center"/>
              <w:rPr>
                <w:color w:val="002060"/>
              </w:rPr>
            </w:pPr>
            <w:r w:rsidRPr="00C5602B">
              <w:rPr>
                <w:color w:val="002060"/>
              </w:rPr>
              <w:t>0</w:t>
            </w:r>
          </w:p>
        </w:tc>
      </w:tr>
      <w:tr w:rsidR="00EC11F2" w:rsidRPr="00C5602B" w14:paraId="763104A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46A994" w14:textId="77777777" w:rsidR="00EC11F2" w:rsidRPr="00C5602B" w:rsidRDefault="00EC11F2" w:rsidP="005B2254">
            <w:pPr>
              <w:pStyle w:val="rowtabella0"/>
              <w:rPr>
                <w:color w:val="002060"/>
              </w:rPr>
            </w:pPr>
            <w:r w:rsidRPr="00C5602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4529A"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1D4DC"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FD084"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349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065A2"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D236"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86411"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3C327"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2AD59" w14:textId="77777777" w:rsidR="00EC11F2" w:rsidRPr="00C5602B" w:rsidRDefault="00EC11F2" w:rsidP="005B2254">
            <w:pPr>
              <w:pStyle w:val="rowtabella0"/>
              <w:jc w:val="center"/>
              <w:rPr>
                <w:color w:val="002060"/>
              </w:rPr>
            </w:pPr>
            <w:r w:rsidRPr="00C5602B">
              <w:rPr>
                <w:color w:val="002060"/>
              </w:rPr>
              <w:t>0</w:t>
            </w:r>
          </w:p>
        </w:tc>
      </w:tr>
      <w:tr w:rsidR="00EC11F2" w:rsidRPr="00C5602B" w14:paraId="140E34A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D366A" w14:textId="77777777" w:rsidR="00EC11F2" w:rsidRPr="00C5602B" w:rsidRDefault="00EC11F2" w:rsidP="005B2254">
            <w:pPr>
              <w:pStyle w:val="rowtabella0"/>
              <w:rPr>
                <w:color w:val="002060"/>
              </w:rPr>
            </w:pPr>
            <w:r w:rsidRPr="00C5602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D6B22"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3BD0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7D94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6B4C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15304"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A8071"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4D89" w14:textId="77777777" w:rsidR="00EC11F2" w:rsidRPr="00C5602B" w:rsidRDefault="00EC11F2" w:rsidP="005B2254">
            <w:pPr>
              <w:pStyle w:val="rowtabella0"/>
              <w:jc w:val="center"/>
              <w:rPr>
                <w:color w:val="002060"/>
              </w:rPr>
            </w:pPr>
            <w:r w:rsidRPr="00C560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15C7B"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5C11C" w14:textId="77777777" w:rsidR="00EC11F2" w:rsidRPr="00C5602B" w:rsidRDefault="00EC11F2" w:rsidP="005B2254">
            <w:pPr>
              <w:pStyle w:val="rowtabella0"/>
              <w:jc w:val="center"/>
              <w:rPr>
                <w:color w:val="002060"/>
              </w:rPr>
            </w:pPr>
            <w:r w:rsidRPr="00C5602B">
              <w:rPr>
                <w:color w:val="002060"/>
              </w:rPr>
              <w:t>0</w:t>
            </w:r>
          </w:p>
        </w:tc>
      </w:tr>
      <w:tr w:rsidR="00EC11F2" w:rsidRPr="00C5602B" w14:paraId="3E92BCB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05B5B8" w14:textId="77777777" w:rsidR="00EC11F2" w:rsidRPr="00C5602B" w:rsidRDefault="00EC11F2" w:rsidP="005B2254">
            <w:pPr>
              <w:pStyle w:val="rowtabella0"/>
              <w:rPr>
                <w:color w:val="002060"/>
              </w:rPr>
            </w:pPr>
            <w:r w:rsidRPr="00C5602B">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9144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BF017"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733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E6B5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95741"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5203F"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2DD3E"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4A86"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B698" w14:textId="77777777" w:rsidR="00EC11F2" w:rsidRPr="00C5602B" w:rsidRDefault="00EC11F2" w:rsidP="005B2254">
            <w:pPr>
              <w:pStyle w:val="rowtabella0"/>
              <w:jc w:val="center"/>
              <w:rPr>
                <w:color w:val="002060"/>
              </w:rPr>
            </w:pPr>
            <w:r w:rsidRPr="00C5602B">
              <w:rPr>
                <w:color w:val="002060"/>
              </w:rPr>
              <w:t>0</w:t>
            </w:r>
          </w:p>
        </w:tc>
      </w:tr>
      <w:tr w:rsidR="00EC11F2" w:rsidRPr="00C5602B" w14:paraId="63C8B36B"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5F5822" w14:textId="77777777" w:rsidR="00EC11F2" w:rsidRPr="00C5602B" w:rsidRDefault="00EC11F2" w:rsidP="005B2254">
            <w:pPr>
              <w:pStyle w:val="rowtabella0"/>
              <w:rPr>
                <w:color w:val="002060"/>
              </w:rPr>
            </w:pPr>
            <w:proofErr w:type="spellStart"/>
            <w:proofErr w:type="gramStart"/>
            <w:r w:rsidRPr="00C5602B">
              <w:rPr>
                <w:color w:val="002060"/>
              </w:rPr>
              <w:t>sq.B</w:t>
            </w:r>
            <w:proofErr w:type="spellEnd"/>
            <w:proofErr w:type="gramEnd"/>
            <w:r w:rsidRPr="00C5602B">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4D00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DF89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3E8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5BFC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B9BE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8A2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80D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980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7BE34" w14:textId="77777777" w:rsidR="00EC11F2" w:rsidRPr="00C5602B" w:rsidRDefault="00EC11F2" w:rsidP="005B2254">
            <w:pPr>
              <w:pStyle w:val="rowtabella0"/>
              <w:jc w:val="center"/>
              <w:rPr>
                <w:color w:val="002060"/>
              </w:rPr>
            </w:pPr>
            <w:r w:rsidRPr="00C5602B">
              <w:rPr>
                <w:color w:val="002060"/>
              </w:rPr>
              <w:t>0</w:t>
            </w:r>
          </w:p>
        </w:tc>
      </w:tr>
    </w:tbl>
    <w:p w14:paraId="25980A9B" w14:textId="77777777" w:rsidR="00EC11F2" w:rsidRPr="00C5602B" w:rsidRDefault="00EC11F2" w:rsidP="00EC11F2">
      <w:pPr>
        <w:pStyle w:val="breakline"/>
        <w:rPr>
          <w:rFonts w:eastAsiaTheme="minorEastAsia"/>
          <w:color w:val="002060"/>
        </w:rPr>
      </w:pPr>
    </w:p>
    <w:p w14:paraId="54DBA404" w14:textId="77777777" w:rsidR="00EC11F2" w:rsidRPr="00C5602B" w:rsidRDefault="00EC11F2" w:rsidP="00EC11F2">
      <w:pPr>
        <w:pStyle w:val="breakline"/>
        <w:rPr>
          <w:color w:val="002060"/>
        </w:rPr>
      </w:pPr>
    </w:p>
    <w:p w14:paraId="093000C7" w14:textId="77777777" w:rsidR="00EC11F2" w:rsidRPr="00C5602B" w:rsidRDefault="00EC11F2" w:rsidP="00EC11F2">
      <w:pPr>
        <w:pStyle w:val="sottotitolocampionato10"/>
        <w:rPr>
          <w:color w:val="002060"/>
        </w:rPr>
      </w:pPr>
      <w:r w:rsidRPr="00C5602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0E7FCCAB"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A852C"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F3A945"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1B66C"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03EE6"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69EC87"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3AAE5"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FE158"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4B1C1"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40936"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23D21" w14:textId="77777777" w:rsidR="00EC11F2" w:rsidRPr="00C5602B" w:rsidRDefault="00EC11F2" w:rsidP="005B2254">
            <w:pPr>
              <w:pStyle w:val="headertabella0"/>
              <w:rPr>
                <w:color w:val="002060"/>
              </w:rPr>
            </w:pPr>
            <w:r w:rsidRPr="00C5602B">
              <w:rPr>
                <w:color w:val="002060"/>
              </w:rPr>
              <w:t>PE</w:t>
            </w:r>
          </w:p>
        </w:tc>
      </w:tr>
      <w:tr w:rsidR="00EC11F2" w:rsidRPr="00C5602B" w14:paraId="72BC9627"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DB8001" w14:textId="77777777" w:rsidR="00EC11F2" w:rsidRPr="00C5602B" w:rsidRDefault="00EC11F2" w:rsidP="005B2254">
            <w:pPr>
              <w:pStyle w:val="rowtabella0"/>
              <w:rPr>
                <w:color w:val="002060"/>
              </w:rPr>
            </w:pPr>
            <w:r w:rsidRPr="00C5602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A95EF"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6B70E"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8DFE"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376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FDE4E"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05FC1"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4E0D"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D0186"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01905" w14:textId="77777777" w:rsidR="00EC11F2" w:rsidRPr="00C5602B" w:rsidRDefault="00EC11F2" w:rsidP="005B2254">
            <w:pPr>
              <w:pStyle w:val="rowtabella0"/>
              <w:jc w:val="center"/>
              <w:rPr>
                <w:color w:val="002060"/>
              </w:rPr>
            </w:pPr>
            <w:r w:rsidRPr="00C5602B">
              <w:rPr>
                <w:color w:val="002060"/>
              </w:rPr>
              <w:t>0</w:t>
            </w:r>
          </w:p>
        </w:tc>
      </w:tr>
      <w:tr w:rsidR="00EC11F2" w:rsidRPr="00C5602B" w14:paraId="4692913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D93EFE" w14:textId="77777777" w:rsidR="00EC11F2" w:rsidRPr="00C5602B" w:rsidRDefault="00EC11F2" w:rsidP="005B2254">
            <w:pPr>
              <w:pStyle w:val="rowtabella0"/>
              <w:rPr>
                <w:color w:val="002060"/>
                <w:lang w:val="es-ES"/>
              </w:rPr>
            </w:pPr>
            <w:r w:rsidRPr="00C5602B">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2749B"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05273"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CE3C"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FA01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CF4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95AA5"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74315"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5FFC"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01AD7" w14:textId="77777777" w:rsidR="00EC11F2" w:rsidRPr="00C5602B" w:rsidRDefault="00EC11F2" w:rsidP="005B2254">
            <w:pPr>
              <w:pStyle w:val="rowtabella0"/>
              <w:jc w:val="center"/>
              <w:rPr>
                <w:color w:val="002060"/>
              </w:rPr>
            </w:pPr>
            <w:r w:rsidRPr="00C5602B">
              <w:rPr>
                <w:color w:val="002060"/>
              </w:rPr>
              <w:t>0</w:t>
            </w:r>
          </w:p>
        </w:tc>
      </w:tr>
      <w:tr w:rsidR="00EC11F2" w:rsidRPr="00C5602B" w14:paraId="42CF02B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975B1" w14:textId="77777777" w:rsidR="00EC11F2" w:rsidRPr="00C5602B" w:rsidRDefault="00EC11F2" w:rsidP="005B2254">
            <w:pPr>
              <w:pStyle w:val="rowtabella0"/>
              <w:rPr>
                <w:color w:val="002060"/>
                <w:lang w:val="es-ES"/>
              </w:rPr>
            </w:pPr>
            <w:r w:rsidRPr="00C5602B">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0687"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8535F"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0D52"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EA4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206B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CC42" w14:textId="77777777" w:rsidR="00EC11F2" w:rsidRPr="00C5602B" w:rsidRDefault="00EC11F2" w:rsidP="005B2254">
            <w:pPr>
              <w:pStyle w:val="rowtabella0"/>
              <w:jc w:val="center"/>
              <w:rPr>
                <w:color w:val="002060"/>
              </w:rPr>
            </w:pPr>
            <w:r w:rsidRPr="00C560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3C189"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A27F"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DA8B" w14:textId="77777777" w:rsidR="00EC11F2" w:rsidRPr="00C5602B" w:rsidRDefault="00EC11F2" w:rsidP="005B2254">
            <w:pPr>
              <w:pStyle w:val="rowtabella0"/>
              <w:jc w:val="center"/>
              <w:rPr>
                <w:color w:val="002060"/>
              </w:rPr>
            </w:pPr>
            <w:r w:rsidRPr="00C5602B">
              <w:rPr>
                <w:color w:val="002060"/>
              </w:rPr>
              <w:t>0</w:t>
            </w:r>
          </w:p>
        </w:tc>
      </w:tr>
      <w:tr w:rsidR="00EC11F2" w:rsidRPr="00C5602B" w14:paraId="2378806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879B5" w14:textId="77777777" w:rsidR="00EC11F2" w:rsidRPr="00C5602B" w:rsidRDefault="00EC11F2" w:rsidP="005B2254">
            <w:pPr>
              <w:pStyle w:val="rowtabella0"/>
              <w:rPr>
                <w:color w:val="002060"/>
              </w:rPr>
            </w:pPr>
            <w:r w:rsidRPr="00C5602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1C9F4"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D6E21"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6D5B0"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0716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BDD5B"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AA7A"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3C990"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8587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1EE1" w14:textId="77777777" w:rsidR="00EC11F2" w:rsidRPr="00C5602B" w:rsidRDefault="00EC11F2" w:rsidP="005B2254">
            <w:pPr>
              <w:pStyle w:val="rowtabella0"/>
              <w:jc w:val="center"/>
              <w:rPr>
                <w:color w:val="002060"/>
              </w:rPr>
            </w:pPr>
            <w:r w:rsidRPr="00C5602B">
              <w:rPr>
                <w:color w:val="002060"/>
              </w:rPr>
              <w:t>0</w:t>
            </w:r>
          </w:p>
        </w:tc>
      </w:tr>
      <w:tr w:rsidR="00EC11F2" w:rsidRPr="00C5602B" w14:paraId="7453D32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36B2D" w14:textId="77777777" w:rsidR="00EC11F2" w:rsidRPr="00C5602B" w:rsidRDefault="00EC11F2" w:rsidP="005B2254">
            <w:pPr>
              <w:pStyle w:val="rowtabella0"/>
              <w:rPr>
                <w:color w:val="002060"/>
              </w:rPr>
            </w:pPr>
            <w:r w:rsidRPr="00C5602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832E"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296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DC011"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2FF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87ED"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25D7A"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C4A6"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D80A"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8D944" w14:textId="77777777" w:rsidR="00EC11F2" w:rsidRPr="00C5602B" w:rsidRDefault="00EC11F2" w:rsidP="005B2254">
            <w:pPr>
              <w:pStyle w:val="rowtabella0"/>
              <w:jc w:val="center"/>
              <w:rPr>
                <w:color w:val="002060"/>
              </w:rPr>
            </w:pPr>
            <w:r w:rsidRPr="00C5602B">
              <w:rPr>
                <w:color w:val="002060"/>
              </w:rPr>
              <w:t>0</w:t>
            </w:r>
          </w:p>
        </w:tc>
      </w:tr>
      <w:tr w:rsidR="00EC11F2" w:rsidRPr="00C5602B" w14:paraId="64EBE69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D95E82" w14:textId="77777777" w:rsidR="00EC11F2" w:rsidRPr="00C5602B" w:rsidRDefault="00EC11F2" w:rsidP="005B2254">
            <w:pPr>
              <w:pStyle w:val="rowtabella0"/>
              <w:rPr>
                <w:color w:val="002060"/>
              </w:rPr>
            </w:pPr>
            <w:r w:rsidRPr="00C5602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B7021"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95FB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A562F"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92D5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CAB4"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93767"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465B" w14:textId="77777777" w:rsidR="00EC11F2" w:rsidRPr="00C5602B" w:rsidRDefault="00EC11F2" w:rsidP="005B2254">
            <w:pPr>
              <w:pStyle w:val="rowtabella0"/>
              <w:jc w:val="center"/>
              <w:rPr>
                <w:color w:val="002060"/>
              </w:rPr>
            </w:pPr>
            <w:r w:rsidRPr="00C560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E607"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73A3" w14:textId="77777777" w:rsidR="00EC11F2" w:rsidRPr="00C5602B" w:rsidRDefault="00EC11F2" w:rsidP="005B2254">
            <w:pPr>
              <w:pStyle w:val="rowtabella0"/>
              <w:jc w:val="center"/>
              <w:rPr>
                <w:color w:val="002060"/>
              </w:rPr>
            </w:pPr>
            <w:r w:rsidRPr="00C5602B">
              <w:rPr>
                <w:color w:val="002060"/>
              </w:rPr>
              <w:t>0</w:t>
            </w:r>
          </w:p>
        </w:tc>
      </w:tr>
      <w:tr w:rsidR="00EC11F2" w:rsidRPr="00C5602B" w14:paraId="4FC7221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F924EA" w14:textId="77777777" w:rsidR="00EC11F2" w:rsidRPr="00C5602B" w:rsidRDefault="00EC11F2" w:rsidP="005B2254">
            <w:pPr>
              <w:pStyle w:val="rowtabella0"/>
              <w:rPr>
                <w:color w:val="002060"/>
              </w:rPr>
            </w:pPr>
            <w:r w:rsidRPr="00C5602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9EF7D"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55704"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80EAA"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78446"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3649"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8BF3"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C5A9"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5E32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8F5B7" w14:textId="77777777" w:rsidR="00EC11F2" w:rsidRPr="00C5602B" w:rsidRDefault="00EC11F2" w:rsidP="005B2254">
            <w:pPr>
              <w:pStyle w:val="rowtabella0"/>
              <w:jc w:val="center"/>
              <w:rPr>
                <w:color w:val="002060"/>
              </w:rPr>
            </w:pPr>
            <w:r w:rsidRPr="00C5602B">
              <w:rPr>
                <w:color w:val="002060"/>
              </w:rPr>
              <w:t>0</w:t>
            </w:r>
          </w:p>
        </w:tc>
      </w:tr>
      <w:tr w:rsidR="00EC11F2" w:rsidRPr="00C5602B" w14:paraId="44582E4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346BD" w14:textId="77777777" w:rsidR="00EC11F2" w:rsidRPr="00C5602B" w:rsidRDefault="00EC11F2" w:rsidP="005B2254">
            <w:pPr>
              <w:pStyle w:val="rowtabella0"/>
              <w:rPr>
                <w:color w:val="002060"/>
              </w:rPr>
            </w:pPr>
            <w:r w:rsidRPr="00C5602B">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D8E0F"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C7A4"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AB186"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93E7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49F2"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A9B09"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A851B"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38AD"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7EC7D" w14:textId="77777777" w:rsidR="00EC11F2" w:rsidRPr="00C5602B" w:rsidRDefault="00EC11F2" w:rsidP="005B2254">
            <w:pPr>
              <w:pStyle w:val="rowtabella0"/>
              <w:jc w:val="center"/>
              <w:rPr>
                <w:color w:val="002060"/>
              </w:rPr>
            </w:pPr>
            <w:r w:rsidRPr="00C5602B">
              <w:rPr>
                <w:color w:val="002060"/>
              </w:rPr>
              <w:t>0</w:t>
            </w:r>
          </w:p>
        </w:tc>
      </w:tr>
      <w:tr w:rsidR="00EC11F2" w:rsidRPr="00C5602B" w14:paraId="7F851A4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F37252" w14:textId="77777777" w:rsidR="00EC11F2" w:rsidRPr="00C5602B" w:rsidRDefault="00EC11F2" w:rsidP="005B2254">
            <w:pPr>
              <w:pStyle w:val="rowtabella0"/>
              <w:rPr>
                <w:color w:val="002060"/>
              </w:rPr>
            </w:pPr>
            <w:r w:rsidRPr="00C5602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56D2F"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A832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682A1"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E1FF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6F5D"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92491"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CAA16"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FEE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1004B" w14:textId="77777777" w:rsidR="00EC11F2" w:rsidRPr="00C5602B" w:rsidRDefault="00EC11F2" w:rsidP="005B2254">
            <w:pPr>
              <w:pStyle w:val="rowtabella0"/>
              <w:jc w:val="center"/>
              <w:rPr>
                <w:color w:val="002060"/>
              </w:rPr>
            </w:pPr>
            <w:r w:rsidRPr="00C5602B">
              <w:rPr>
                <w:color w:val="002060"/>
              </w:rPr>
              <w:t>0</w:t>
            </w:r>
          </w:p>
        </w:tc>
      </w:tr>
      <w:tr w:rsidR="00EC11F2" w:rsidRPr="00C5602B" w14:paraId="09BCB10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4F131B" w14:textId="77777777" w:rsidR="00EC11F2" w:rsidRPr="00C5602B" w:rsidRDefault="00EC11F2" w:rsidP="005B2254">
            <w:pPr>
              <w:pStyle w:val="rowtabella0"/>
              <w:rPr>
                <w:color w:val="002060"/>
              </w:rPr>
            </w:pPr>
            <w:r w:rsidRPr="00C5602B">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B485"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6379E"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0986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409A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2746"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94B3"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A8300"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6707"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D2AB8" w14:textId="77777777" w:rsidR="00EC11F2" w:rsidRPr="00C5602B" w:rsidRDefault="00EC11F2" w:rsidP="005B2254">
            <w:pPr>
              <w:pStyle w:val="rowtabella0"/>
              <w:jc w:val="center"/>
              <w:rPr>
                <w:color w:val="002060"/>
              </w:rPr>
            </w:pPr>
            <w:r w:rsidRPr="00C5602B">
              <w:rPr>
                <w:color w:val="002060"/>
              </w:rPr>
              <w:t>0</w:t>
            </w:r>
          </w:p>
        </w:tc>
      </w:tr>
      <w:tr w:rsidR="00EC11F2" w:rsidRPr="00C5602B" w14:paraId="0C4EB87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DF5D3D" w14:textId="77777777" w:rsidR="00EC11F2" w:rsidRPr="00C5602B" w:rsidRDefault="00EC11F2" w:rsidP="005B2254">
            <w:pPr>
              <w:pStyle w:val="rowtabella0"/>
              <w:rPr>
                <w:color w:val="002060"/>
              </w:rPr>
            </w:pPr>
            <w:r w:rsidRPr="00C5602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8B9E3"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134F"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16902"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64B1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C8C21"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87360"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1C38"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A4ADD"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6D4CF" w14:textId="77777777" w:rsidR="00EC11F2" w:rsidRPr="00C5602B" w:rsidRDefault="00EC11F2" w:rsidP="005B2254">
            <w:pPr>
              <w:pStyle w:val="rowtabella0"/>
              <w:jc w:val="center"/>
              <w:rPr>
                <w:color w:val="002060"/>
              </w:rPr>
            </w:pPr>
            <w:r w:rsidRPr="00C5602B">
              <w:rPr>
                <w:color w:val="002060"/>
              </w:rPr>
              <w:t>0</w:t>
            </w:r>
          </w:p>
        </w:tc>
      </w:tr>
      <w:tr w:rsidR="00EC11F2" w:rsidRPr="00C5602B" w14:paraId="7BF915BD"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0811C3" w14:textId="77777777" w:rsidR="00EC11F2" w:rsidRPr="00C5602B" w:rsidRDefault="00EC11F2" w:rsidP="005B2254">
            <w:pPr>
              <w:pStyle w:val="rowtabella0"/>
              <w:rPr>
                <w:color w:val="002060"/>
              </w:rPr>
            </w:pPr>
            <w:r w:rsidRPr="00C5602B">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E3FD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3879F"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D64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70A7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DC5C"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A0CC"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070C0" w14:textId="77777777" w:rsidR="00EC11F2" w:rsidRPr="00C5602B" w:rsidRDefault="00EC11F2" w:rsidP="005B2254">
            <w:pPr>
              <w:pStyle w:val="rowtabella0"/>
              <w:jc w:val="center"/>
              <w:rPr>
                <w:color w:val="002060"/>
              </w:rPr>
            </w:pPr>
            <w:r w:rsidRPr="00C5602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249E5"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9AF5C" w14:textId="77777777" w:rsidR="00EC11F2" w:rsidRPr="00C5602B" w:rsidRDefault="00EC11F2" w:rsidP="005B2254">
            <w:pPr>
              <w:pStyle w:val="rowtabella0"/>
              <w:jc w:val="center"/>
              <w:rPr>
                <w:color w:val="002060"/>
              </w:rPr>
            </w:pPr>
            <w:r w:rsidRPr="00C5602B">
              <w:rPr>
                <w:color w:val="002060"/>
              </w:rPr>
              <w:t>0</w:t>
            </w:r>
          </w:p>
        </w:tc>
      </w:tr>
    </w:tbl>
    <w:p w14:paraId="1DC3F224" w14:textId="77777777" w:rsidR="00EC11F2" w:rsidRPr="00C5602B" w:rsidRDefault="00EC11F2" w:rsidP="00EC11F2">
      <w:pPr>
        <w:pStyle w:val="breakline"/>
        <w:rPr>
          <w:rFonts w:eastAsiaTheme="minorEastAsia"/>
          <w:color w:val="002060"/>
        </w:rPr>
      </w:pPr>
    </w:p>
    <w:p w14:paraId="012D19F0" w14:textId="77777777" w:rsidR="00EC11F2" w:rsidRPr="00C5602B" w:rsidRDefault="00EC11F2" w:rsidP="00EC11F2">
      <w:pPr>
        <w:pStyle w:val="breakline"/>
        <w:rPr>
          <w:color w:val="002060"/>
        </w:rPr>
      </w:pPr>
    </w:p>
    <w:p w14:paraId="3A48AAE9" w14:textId="77777777" w:rsidR="00EC11F2" w:rsidRPr="00C5602B" w:rsidRDefault="00EC11F2" w:rsidP="00EC11F2">
      <w:pPr>
        <w:pStyle w:val="sottotitolocampionato10"/>
        <w:rPr>
          <w:color w:val="002060"/>
        </w:rPr>
      </w:pPr>
      <w:r w:rsidRPr="00C5602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49DD029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D17242"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9031A"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98CDF8"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26E8B"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7C753"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6ACAB"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AFD14"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BC3C1"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194A3"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FCAB" w14:textId="77777777" w:rsidR="00EC11F2" w:rsidRPr="00C5602B" w:rsidRDefault="00EC11F2" w:rsidP="005B2254">
            <w:pPr>
              <w:pStyle w:val="headertabella0"/>
              <w:rPr>
                <w:color w:val="002060"/>
              </w:rPr>
            </w:pPr>
            <w:r w:rsidRPr="00C5602B">
              <w:rPr>
                <w:color w:val="002060"/>
              </w:rPr>
              <w:t>PE</w:t>
            </w:r>
          </w:p>
        </w:tc>
      </w:tr>
      <w:tr w:rsidR="00EC11F2" w:rsidRPr="00C5602B" w14:paraId="61FE4988"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B925DC" w14:textId="77777777" w:rsidR="00EC11F2" w:rsidRPr="00C5602B" w:rsidRDefault="00EC11F2" w:rsidP="005B2254">
            <w:pPr>
              <w:pStyle w:val="rowtabella0"/>
              <w:rPr>
                <w:color w:val="002060"/>
              </w:rPr>
            </w:pPr>
            <w:r w:rsidRPr="00C5602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E3BF1"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E7048"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4AED"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55EF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B66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A0EEB" w14:textId="77777777" w:rsidR="00EC11F2" w:rsidRPr="00C5602B" w:rsidRDefault="00EC11F2" w:rsidP="005B2254">
            <w:pPr>
              <w:pStyle w:val="rowtabella0"/>
              <w:jc w:val="center"/>
              <w:rPr>
                <w:color w:val="002060"/>
              </w:rPr>
            </w:pPr>
            <w:r w:rsidRPr="00C5602B">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191F"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AC9B" w14:textId="77777777" w:rsidR="00EC11F2" w:rsidRPr="00C5602B" w:rsidRDefault="00EC11F2" w:rsidP="005B2254">
            <w:pPr>
              <w:pStyle w:val="rowtabella0"/>
              <w:jc w:val="center"/>
              <w:rPr>
                <w:color w:val="002060"/>
              </w:rPr>
            </w:pPr>
            <w:r w:rsidRPr="00C5602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D70D3"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1B8AF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57E269" w14:textId="77777777" w:rsidR="00EC11F2" w:rsidRPr="00C5602B" w:rsidRDefault="00EC11F2" w:rsidP="005B2254">
            <w:pPr>
              <w:pStyle w:val="rowtabella0"/>
              <w:rPr>
                <w:color w:val="002060"/>
              </w:rPr>
            </w:pPr>
            <w:r w:rsidRPr="00C5602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C797"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69FA2"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6D108"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E0F2D"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90126"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D371"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5836"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5F85E"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60571" w14:textId="77777777" w:rsidR="00EC11F2" w:rsidRPr="00C5602B" w:rsidRDefault="00EC11F2" w:rsidP="005B2254">
            <w:pPr>
              <w:pStyle w:val="rowtabella0"/>
              <w:jc w:val="center"/>
              <w:rPr>
                <w:color w:val="002060"/>
              </w:rPr>
            </w:pPr>
            <w:r w:rsidRPr="00C5602B">
              <w:rPr>
                <w:color w:val="002060"/>
              </w:rPr>
              <w:t>0</w:t>
            </w:r>
          </w:p>
        </w:tc>
      </w:tr>
      <w:tr w:rsidR="00EC11F2" w:rsidRPr="00C5602B" w14:paraId="230E6B0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AF8B3D" w14:textId="77777777" w:rsidR="00EC11F2" w:rsidRPr="00C5602B" w:rsidRDefault="00EC11F2" w:rsidP="005B2254">
            <w:pPr>
              <w:pStyle w:val="rowtabella0"/>
              <w:rPr>
                <w:color w:val="002060"/>
              </w:rPr>
            </w:pPr>
            <w:r w:rsidRPr="00C5602B">
              <w:rPr>
                <w:color w:val="002060"/>
              </w:rPr>
              <w:lastRenderedPageBreak/>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D64B9"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DE494"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AD4D"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2AE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1C825"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80065"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3EB13"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FD35"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7DB21" w14:textId="77777777" w:rsidR="00EC11F2" w:rsidRPr="00C5602B" w:rsidRDefault="00EC11F2" w:rsidP="005B2254">
            <w:pPr>
              <w:pStyle w:val="rowtabella0"/>
              <w:jc w:val="center"/>
              <w:rPr>
                <w:color w:val="002060"/>
              </w:rPr>
            </w:pPr>
            <w:r w:rsidRPr="00C5602B">
              <w:rPr>
                <w:color w:val="002060"/>
              </w:rPr>
              <w:t>0</w:t>
            </w:r>
          </w:p>
        </w:tc>
      </w:tr>
      <w:tr w:rsidR="00EC11F2" w:rsidRPr="00C5602B" w14:paraId="5B97A10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2C2CC0" w14:textId="77777777" w:rsidR="00EC11F2" w:rsidRPr="00C5602B" w:rsidRDefault="00EC11F2" w:rsidP="005B2254">
            <w:pPr>
              <w:pStyle w:val="rowtabella0"/>
              <w:rPr>
                <w:color w:val="002060"/>
              </w:rPr>
            </w:pPr>
            <w:r w:rsidRPr="00C5602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DB9B5"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A4D9D"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0595A"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098F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8988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FCBB4" w14:textId="77777777" w:rsidR="00EC11F2" w:rsidRPr="00C5602B" w:rsidRDefault="00EC11F2" w:rsidP="005B2254">
            <w:pPr>
              <w:pStyle w:val="rowtabella0"/>
              <w:jc w:val="center"/>
              <w:rPr>
                <w:color w:val="002060"/>
              </w:rPr>
            </w:pPr>
            <w:r w:rsidRPr="00C560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6AABC"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0A8D1"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92E72" w14:textId="77777777" w:rsidR="00EC11F2" w:rsidRPr="00C5602B" w:rsidRDefault="00EC11F2" w:rsidP="005B2254">
            <w:pPr>
              <w:pStyle w:val="rowtabella0"/>
              <w:jc w:val="center"/>
              <w:rPr>
                <w:color w:val="002060"/>
              </w:rPr>
            </w:pPr>
            <w:r w:rsidRPr="00C5602B">
              <w:rPr>
                <w:color w:val="002060"/>
              </w:rPr>
              <w:t>0</w:t>
            </w:r>
          </w:p>
        </w:tc>
      </w:tr>
      <w:tr w:rsidR="00EC11F2" w:rsidRPr="00C5602B" w14:paraId="7496BD1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0A8787" w14:textId="77777777" w:rsidR="00EC11F2" w:rsidRPr="00C5602B" w:rsidRDefault="00EC11F2" w:rsidP="005B2254">
            <w:pPr>
              <w:pStyle w:val="rowtabella0"/>
              <w:rPr>
                <w:color w:val="002060"/>
                <w:lang w:val="es-ES"/>
              </w:rPr>
            </w:pPr>
            <w:r w:rsidRPr="00C5602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E2009"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B284"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0431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B0B6C"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F2F2"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F70C"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F5CA0"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15B17"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049AA" w14:textId="77777777" w:rsidR="00EC11F2" w:rsidRPr="00C5602B" w:rsidRDefault="00EC11F2" w:rsidP="005B2254">
            <w:pPr>
              <w:pStyle w:val="rowtabella0"/>
              <w:jc w:val="center"/>
              <w:rPr>
                <w:color w:val="002060"/>
              </w:rPr>
            </w:pPr>
            <w:r w:rsidRPr="00C5602B">
              <w:rPr>
                <w:color w:val="002060"/>
              </w:rPr>
              <w:t>0</w:t>
            </w:r>
          </w:p>
        </w:tc>
      </w:tr>
      <w:tr w:rsidR="00EC11F2" w:rsidRPr="00C5602B" w14:paraId="2B84058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E146B7" w14:textId="77777777" w:rsidR="00EC11F2" w:rsidRPr="00C5602B" w:rsidRDefault="00EC11F2" w:rsidP="005B2254">
            <w:pPr>
              <w:pStyle w:val="rowtabella0"/>
              <w:rPr>
                <w:color w:val="002060"/>
              </w:rPr>
            </w:pPr>
            <w:r w:rsidRPr="00C5602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C434"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DE40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25C14"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33C4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BDBE"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EEF9"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B533"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A5132"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EC1F" w14:textId="77777777" w:rsidR="00EC11F2" w:rsidRPr="00C5602B" w:rsidRDefault="00EC11F2" w:rsidP="005B2254">
            <w:pPr>
              <w:pStyle w:val="rowtabella0"/>
              <w:jc w:val="center"/>
              <w:rPr>
                <w:color w:val="002060"/>
              </w:rPr>
            </w:pPr>
            <w:r w:rsidRPr="00C5602B">
              <w:rPr>
                <w:color w:val="002060"/>
              </w:rPr>
              <w:t>0</w:t>
            </w:r>
          </w:p>
        </w:tc>
      </w:tr>
      <w:tr w:rsidR="00EC11F2" w:rsidRPr="00C5602B" w14:paraId="6F59ED6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4E297" w14:textId="77777777" w:rsidR="00EC11F2" w:rsidRPr="00C5602B" w:rsidRDefault="00EC11F2" w:rsidP="005B2254">
            <w:pPr>
              <w:pStyle w:val="rowtabella0"/>
              <w:rPr>
                <w:color w:val="002060"/>
              </w:rPr>
            </w:pPr>
            <w:r w:rsidRPr="00C5602B">
              <w:rPr>
                <w:color w:val="002060"/>
              </w:rPr>
              <w:t xml:space="preserve">A.S.D. </w:t>
            </w:r>
            <w:proofErr w:type="gramStart"/>
            <w:r w:rsidRPr="00C5602B">
              <w:rPr>
                <w:color w:val="002060"/>
              </w:rPr>
              <w:t>CITTA</w:t>
            </w:r>
            <w:proofErr w:type="gramEnd"/>
            <w:r w:rsidRPr="00C5602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56677"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8B222"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6971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F5E4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03BC8"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242C5"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8549B"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2C4BB"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20EAE" w14:textId="77777777" w:rsidR="00EC11F2" w:rsidRPr="00C5602B" w:rsidRDefault="00EC11F2" w:rsidP="005B2254">
            <w:pPr>
              <w:pStyle w:val="rowtabella0"/>
              <w:jc w:val="center"/>
              <w:rPr>
                <w:color w:val="002060"/>
              </w:rPr>
            </w:pPr>
            <w:r w:rsidRPr="00C5602B">
              <w:rPr>
                <w:color w:val="002060"/>
              </w:rPr>
              <w:t>0</w:t>
            </w:r>
          </w:p>
        </w:tc>
      </w:tr>
      <w:tr w:rsidR="00EC11F2" w:rsidRPr="00C5602B" w14:paraId="404B2B0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F520C4" w14:textId="77777777" w:rsidR="00EC11F2" w:rsidRPr="00C5602B" w:rsidRDefault="00EC11F2" w:rsidP="005B2254">
            <w:pPr>
              <w:pStyle w:val="rowtabella0"/>
              <w:rPr>
                <w:color w:val="002060"/>
              </w:rPr>
            </w:pPr>
            <w:r w:rsidRPr="00C5602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700C1"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4C820"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E4F90"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1C48"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CCF3F"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7C99"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3FC30"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E618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14D30" w14:textId="77777777" w:rsidR="00EC11F2" w:rsidRPr="00C5602B" w:rsidRDefault="00EC11F2" w:rsidP="005B2254">
            <w:pPr>
              <w:pStyle w:val="rowtabella0"/>
              <w:jc w:val="center"/>
              <w:rPr>
                <w:color w:val="002060"/>
              </w:rPr>
            </w:pPr>
            <w:r w:rsidRPr="00C5602B">
              <w:rPr>
                <w:color w:val="002060"/>
              </w:rPr>
              <w:t>0</w:t>
            </w:r>
          </w:p>
        </w:tc>
      </w:tr>
      <w:tr w:rsidR="00EC11F2" w:rsidRPr="00C5602B" w14:paraId="45436C90"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E069B" w14:textId="77777777" w:rsidR="00EC11F2" w:rsidRPr="00C5602B" w:rsidRDefault="00EC11F2" w:rsidP="005B2254">
            <w:pPr>
              <w:pStyle w:val="rowtabella0"/>
              <w:rPr>
                <w:color w:val="002060"/>
              </w:rPr>
            </w:pPr>
            <w:r w:rsidRPr="00C5602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02D17"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EC1D1"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4F8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0D3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9CED"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DF9AD"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49EB"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0C80B"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F149" w14:textId="77777777" w:rsidR="00EC11F2" w:rsidRPr="00C5602B" w:rsidRDefault="00EC11F2" w:rsidP="005B2254">
            <w:pPr>
              <w:pStyle w:val="rowtabella0"/>
              <w:jc w:val="center"/>
              <w:rPr>
                <w:color w:val="002060"/>
              </w:rPr>
            </w:pPr>
            <w:r w:rsidRPr="00C5602B">
              <w:rPr>
                <w:color w:val="002060"/>
              </w:rPr>
              <w:t>0</w:t>
            </w:r>
          </w:p>
        </w:tc>
      </w:tr>
      <w:tr w:rsidR="00EC11F2" w:rsidRPr="00C5602B" w14:paraId="5B242C6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8B17F" w14:textId="77777777" w:rsidR="00EC11F2" w:rsidRPr="00C5602B" w:rsidRDefault="00EC11F2" w:rsidP="005B2254">
            <w:pPr>
              <w:pStyle w:val="rowtabella0"/>
              <w:rPr>
                <w:color w:val="002060"/>
              </w:rPr>
            </w:pPr>
            <w:r w:rsidRPr="00C5602B">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E1F2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E79C8"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2BA3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5BB3"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DBBF0"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E531"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85E12" w14:textId="77777777" w:rsidR="00EC11F2" w:rsidRPr="00C5602B" w:rsidRDefault="00EC11F2" w:rsidP="005B2254">
            <w:pPr>
              <w:pStyle w:val="rowtabella0"/>
              <w:jc w:val="center"/>
              <w:rPr>
                <w:color w:val="002060"/>
              </w:rPr>
            </w:pPr>
            <w:r w:rsidRPr="00C5602B">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DA723" w14:textId="77777777" w:rsidR="00EC11F2" w:rsidRPr="00C5602B" w:rsidRDefault="00EC11F2" w:rsidP="005B2254">
            <w:pPr>
              <w:pStyle w:val="rowtabella0"/>
              <w:jc w:val="center"/>
              <w:rPr>
                <w:color w:val="002060"/>
              </w:rPr>
            </w:pPr>
            <w:r w:rsidRPr="00C560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1D850" w14:textId="77777777" w:rsidR="00EC11F2" w:rsidRPr="00C5602B" w:rsidRDefault="00EC11F2" w:rsidP="005B2254">
            <w:pPr>
              <w:pStyle w:val="rowtabella0"/>
              <w:jc w:val="center"/>
              <w:rPr>
                <w:color w:val="002060"/>
              </w:rPr>
            </w:pPr>
            <w:r w:rsidRPr="00C5602B">
              <w:rPr>
                <w:color w:val="002060"/>
              </w:rPr>
              <w:t>0</w:t>
            </w:r>
          </w:p>
        </w:tc>
      </w:tr>
      <w:tr w:rsidR="00EC11F2" w:rsidRPr="00C5602B" w14:paraId="1F84E22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C98115" w14:textId="77777777" w:rsidR="00EC11F2" w:rsidRPr="00C5602B" w:rsidRDefault="00EC11F2" w:rsidP="005B2254">
            <w:pPr>
              <w:pStyle w:val="rowtabella0"/>
              <w:rPr>
                <w:color w:val="002060"/>
              </w:rPr>
            </w:pPr>
            <w:r w:rsidRPr="00C5602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9C58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C20D6"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AC8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C6BF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059F"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FA09F"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1B0FB" w14:textId="77777777" w:rsidR="00EC11F2" w:rsidRPr="00C5602B" w:rsidRDefault="00EC11F2" w:rsidP="005B2254">
            <w:pPr>
              <w:pStyle w:val="rowtabella0"/>
              <w:jc w:val="center"/>
              <w:rPr>
                <w:color w:val="002060"/>
              </w:rPr>
            </w:pPr>
            <w:r w:rsidRPr="00C5602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5005"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AA8D" w14:textId="77777777" w:rsidR="00EC11F2" w:rsidRPr="00C5602B" w:rsidRDefault="00EC11F2" w:rsidP="005B2254">
            <w:pPr>
              <w:pStyle w:val="rowtabella0"/>
              <w:jc w:val="center"/>
              <w:rPr>
                <w:color w:val="002060"/>
              </w:rPr>
            </w:pPr>
            <w:r w:rsidRPr="00C5602B">
              <w:rPr>
                <w:color w:val="002060"/>
              </w:rPr>
              <w:t>0</w:t>
            </w:r>
          </w:p>
        </w:tc>
      </w:tr>
      <w:tr w:rsidR="00EC11F2" w:rsidRPr="00C5602B" w14:paraId="4FD404B9"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E4C09E" w14:textId="77777777" w:rsidR="00EC11F2" w:rsidRPr="00C5602B" w:rsidRDefault="00EC11F2" w:rsidP="005B2254">
            <w:pPr>
              <w:pStyle w:val="rowtabella0"/>
              <w:rPr>
                <w:color w:val="002060"/>
                <w:lang w:val="es-ES"/>
              </w:rPr>
            </w:pPr>
            <w:r w:rsidRPr="00C5602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4E0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550F"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D28D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CA3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29114"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47CF7"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ADB43" w14:textId="77777777" w:rsidR="00EC11F2" w:rsidRPr="00C5602B" w:rsidRDefault="00EC11F2" w:rsidP="005B2254">
            <w:pPr>
              <w:pStyle w:val="rowtabella0"/>
              <w:jc w:val="center"/>
              <w:rPr>
                <w:color w:val="002060"/>
              </w:rPr>
            </w:pPr>
            <w:r w:rsidRPr="00C5602B">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A5069" w14:textId="77777777" w:rsidR="00EC11F2" w:rsidRPr="00C5602B" w:rsidRDefault="00EC11F2" w:rsidP="005B2254">
            <w:pPr>
              <w:pStyle w:val="rowtabella0"/>
              <w:jc w:val="center"/>
              <w:rPr>
                <w:color w:val="002060"/>
              </w:rPr>
            </w:pPr>
            <w:r w:rsidRPr="00C5602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BB965" w14:textId="77777777" w:rsidR="00EC11F2" w:rsidRPr="00C5602B" w:rsidRDefault="00EC11F2" w:rsidP="005B2254">
            <w:pPr>
              <w:pStyle w:val="rowtabella0"/>
              <w:jc w:val="center"/>
              <w:rPr>
                <w:color w:val="002060"/>
              </w:rPr>
            </w:pPr>
            <w:r w:rsidRPr="00C5602B">
              <w:rPr>
                <w:color w:val="002060"/>
              </w:rPr>
              <w:t>2</w:t>
            </w:r>
          </w:p>
        </w:tc>
      </w:tr>
    </w:tbl>
    <w:p w14:paraId="13C60D6B" w14:textId="77777777" w:rsidR="00EC11F2" w:rsidRPr="00C5602B" w:rsidRDefault="00EC11F2" w:rsidP="00EC11F2">
      <w:pPr>
        <w:pStyle w:val="breakline"/>
        <w:rPr>
          <w:rFonts w:eastAsiaTheme="minorEastAsia"/>
          <w:color w:val="002060"/>
        </w:rPr>
      </w:pPr>
    </w:p>
    <w:p w14:paraId="2FFD7E0A" w14:textId="77777777" w:rsidR="00EC11F2" w:rsidRPr="00C5602B" w:rsidRDefault="00EC11F2" w:rsidP="00EC11F2">
      <w:pPr>
        <w:pStyle w:val="breakline"/>
        <w:rPr>
          <w:color w:val="002060"/>
        </w:rPr>
      </w:pPr>
    </w:p>
    <w:p w14:paraId="2AD91A01" w14:textId="77777777" w:rsidR="00EC11F2" w:rsidRPr="00C5602B" w:rsidRDefault="00EC11F2" w:rsidP="00EC11F2">
      <w:pPr>
        <w:pStyle w:val="sottotitolocampionato10"/>
        <w:rPr>
          <w:color w:val="002060"/>
        </w:rPr>
      </w:pPr>
      <w:r w:rsidRPr="00C5602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4E2C43D1"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76011"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D65DC"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98229"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3458D"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FE000"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15F86"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A9DE0"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78081"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99E85"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31D00" w14:textId="77777777" w:rsidR="00EC11F2" w:rsidRPr="00C5602B" w:rsidRDefault="00EC11F2" w:rsidP="005B2254">
            <w:pPr>
              <w:pStyle w:val="headertabella0"/>
              <w:rPr>
                <w:color w:val="002060"/>
              </w:rPr>
            </w:pPr>
            <w:r w:rsidRPr="00C5602B">
              <w:rPr>
                <w:color w:val="002060"/>
              </w:rPr>
              <w:t>PE</w:t>
            </w:r>
          </w:p>
        </w:tc>
      </w:tr>
      <w:tr w:rsidR="00EC11F2" w:rsidRPr="00C5602B" w14:paraId="4ADCBD47"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3329952" w14:textId="77777777" w:rsidR="00EC11F2" w:rsidRPr="00C5602B" w:rsidRDefault="00EC11F2" w:rsidP="005B2254">
            <w:pPr>
              <w:pStyle w:val="rowtabella0"/>
              <w:rPr>
                <w:color w:val="002060"/>
              </w:rPr>
            </w:pPr>
            <w:r w:rsidRPr="00C5602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0A3F3"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E6DDB"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93677"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26C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B9F4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AFBE0"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B558"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29E72"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5856F" w14:textId="77777777" w:rsidR="00EC11F2" w:rsidRPr="00C5602B" w:rsidRDefault="00EC11F2" w:rsidP="005B2254">
            <w:pPr>
              <w:pStyle w:val="rowtabella0"/>
              <w:jc w:val="center"/>
              <w:rPr>
                <w:color w:val="002060"/>
              </w:rPr>
            </w:pPr>
            <w:r w:rsidRPr="00C5602B">
              <w:rPr>
                <w:color w:val="002060"/>
              </w:rPr>
              <w:t>0</w:t>
            </w:r>
          </w:p>
        </w:tc>
      </w:tr>
      <w:tr w:rsidR="00EC11F2" w:rsidRPr="00C5602B" w14:paraId="6A24788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56315A" w14:textId="77777777" w:rsidR="00EC11F2" w:rsidRPr="00C5602B" w:rsidRDefault="00EC11F2" w:rsidP="005B2254">
            <w:pPr>
              <w:pStyle w:val="rowtabella0"/>
              <w:rPr>
                <w:color w:val="002060"/>
              </w:rPr>
            </w:pPr>
            <w:r w:rsidRPr="00C560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FF408"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A270"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159C3"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D54B8"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8109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C43A"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1CE93"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E874A"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8E9F8" w14:textId="77777777" w:rsidR="00EC11F2" w:rsidRPr="00C5602B" w:rsidRDefault="00EC11F2" w:rsidP="005B2254">
            <w:pPr>
              <w:pStyle w:val="rowtabella0"/>
              <w:jc w:val="center"/>
              <w:rPr>
                <w:color w:val="002060"/>
              </w:rPr>
            </w:pPr>
            <w:r w:rsidRPr="00C5602B">
              <w:rPr>
                <w:color w:val="002060"/>
              </w:rPr>
              <w:t>0</w:t>
            </w:r>
          </w:p>
        </w:tc>
      </w:tr>
      <w:tr w:rsidR="00EC11F2" w:rsidRPr="00C5602B" w14:paraId="246BF86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30BE0B" w14:textId="77777777" w:rsidR="00EC11F2" w:rsidRPr="00C5602B" w:rsidRDefault="00EC11F2" w:rsidP="005B2254">
            <w:pPr>
              <w:pStyle w:val="rowtabella0"/>
              <w:rPr>
                <w:color w:val="002060"/>
              </w:rPr>
            </w:pPr>
            <w:r w:rsidRPr="00C5602B">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76E29"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9DD48"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EA73"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108B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7D3CE"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56DB0" w14:textId="77777777" w:rsidR="00EC11F2" w:rsidRPr="00C5602B" w:rsidRDefault="00EC11F2" w:rsidP="005B2254">
            <w:pPr>
              <w:pStyle w:val="rowtabella0"/>
              <w:jc w:val="center"/>
              <w:rPr>
                <w:color w:val="002060"/>
              </w:rPr>
            </w:pPr>
            <w:r w:rsidRPr="00C5602B">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DC97C"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7E00"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9ABAD" w14:textId="77777777" w:rsidR="00EC11F2" w:rsidRPr="00C5602B" w:rsidRDefault="00EC11F2" w:rsidP="005B2254">
            <w:pPr>
              <w:pStyle w:val="rowtabella0"/>
              <w:jc w:val="center"/>
              <w:rPr>
                <w:color w:val="002060"/>
              </w:rPr>
            </w:pPr>
            <w:r w:rsidRPr="00C5602B">
              <w:rPr>
                <w:color w:val="002060"/>
              </w:rPr>
              <w:t>0</w:t>
            </w:r>
          </w:p>
        </w:tc>
      </w:tr>
      <w:tr w:rsidR="00EC11F2" w:rsidRPr="00C5602B" w14:paraId="79CA68F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260247" w14:textId="77777777" w:rsidR="00EC11F2" w:rsidRPr="00C5602B" w:rsidRDefault="00EC11F2" w:rsidP="005B2254">
            <w:pPr>
              <w:pStyle w:val="rowtabella0"/>
              <w:rPr>
                <w:color w:val="002060"/>
              </w:rPr>
            </w:pPr>
            <w:r w:rsidRPr="00C5602B">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3CBB"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08AB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6F5A2"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2F8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1D0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339E"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B2191"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3AA8A"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25B6E" w14:textId="77777777" w:rsidR="00EC11F2" w:rsidRPr="00C5602B" w:rsidRDefault="00EC11F2" w:rsidP="005B2254">
            <w:pPr>
              <w:pStyle w:val="rowtabella0"/>
              <w:jc w:val="center"/>
              <w:rPr>
                <w:color w:val="002060"/>
              </w:rPr>
            </w:pPr>
            <w:r w:rsidRPr="00C5602B">
              <w:rPr>
                <w:color w:val="002060"/>
              </w:rPr>
              <w:t>0</w:t>
            </w:r>
          </w:p>
        </w:tc>
      </w:tr>
      <w:tr w:rsidR="00EC11F2" w:rsidRPr="00C5602B" w14:paraId="55A32EB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2AD6E6" w14:textId="77777777" w:rsidR="00EC11F2" w:rsidRPr="00C5602B" w:rsidRDefault="00EC11F2" w:rsidP="005B2254">
            <w:pPr>
              <w:pStyle w:val="rowtabella0"/>
              <w:rPr>
                <w:color w:val="002060"/>
              </w:rPr>
            </w:pPr>
            <w:r w:rsidRPr="00C5602B">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334DC"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A6B3"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B058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F15F5"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A27A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0EBC" w14:textId="77777777" w:rsidR="00EC11F2" w:rsidRPr="00C5602B" w:rsidRDefault="00EC11F2" w:rsidP="005B2254">
            <w:pPr>
              <w:pStyle w:val="rowtabella0"/>
              <w:jc w:val="center"/>
              <w:rPr>
                <w:color w:val="002060"/>
              </w:rPr>
            </w:pPr>
            <w:r w:rsidRPr="00C5602B">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1E656"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593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27DDC" w14:textId="77777777" w:rsidR="00EC11F2" w:rsidRPr="00C5602B" w:rsidRDefault="00EC11F2" w:rsidP="005B2254">
            <w:pPr>
              <w:pStyle w:val="rowtabella0"/>
              <w:jc w:val="center"/>
              <w:rPr>
                <w:color w:val="002060"/>
              </w:rPr>
            </w:pPr>
            <w:r w:rsidRPr="00C5602B">
              <w:rPr>
                <w:color w:val="002060"/>
              </w:rPr>
              <w:t>0</w:t>
            </w:r>
          </w:p>
        </w:tc>
      </w:tr>
      <w:tr w:rsidR="00EC11F2" w:rsidRPr="00C5602B" w14:paraId="7000367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435155" w14:textId="77777777" w:rsidR="00EC11F2" w:rsidRPr="00C5602B" w:rsidRDefault="00EC11F2" w:rsidP="005B2254">
            <w:pPr>
              <w:pStyle w:val="rowtabella0"/>
              <w:rPr>
                <w:color w:val="002060"/>
              </w:rPr>
            </w:pPr>
            <w:r w:rsidRPr="00C5602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0E95"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048C4"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4A7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7B98"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45C6C"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A6BC9"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5BB9C" w14:textId="77777777" w:rsidR="00EC11F2" w:rsidRPr="00C5602B" w:rsidRDefault="00EC11F2" w:rsidP="005B2254">
            <w:pPr>
              <w:pStyle w:val="rowtabella0"/>
              <w:jc w:val="center"/>
              <w:rPr>
                <w:color w:val="002060"/>
              </w:rPr>
            </w:pPr>
            <w:r w:rsidRPr="00C560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B3559"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A83D5" w14:textId="77777777" w:rsidR="00EC11F2" w:rsidRPr="00C5602B" w:rsidRDefault="00EC11F2" w:rsidP="005B2254">
            <w:pPr>
              <w:pStyle w:val="rowtabella0"/>
              <w:jc w:val="center"/>
              <w:rPr>
                <w:color w:val="002060"/>
              </w:rPr>
            </w:pPr>
            <w:r w:rsidRPr="00C5602B">
              <w:rPr>
                <w:color w:val="002060"/>
              </w:rPr>
              <w:t>0</w:t>
            </w:r>
          </w:p>
        </w:tc>
      </w:tr>
      <w:tr w:rsidR="00EC11F2" w:rsidRPr="00C5602B" w14:paraId="6AAFE46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35E332" w14:textId="77777777" w:rsidR="00EC11F2" w:rsidRPr="00C5602B" w:rsidRDefault="00EC11F2" w:rsidP="005B2254">
            <w:pPr>
              <w:pStyle w:val="rowtabella0"/>
              <w:rPr>
                <w:color w:val="002060"/>
              </w:rPr>
            </w:pPr>
            <w:r w:rsidRPr="00C5602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D419"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AA23D"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F23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5C7C"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BCA7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38475"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6A0E"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3DC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D8F4" w14:textId="77777777" w:rsidR="00EC11F2" w:rsidRPr="00C5602B" w:rsidRDefault="00EC11F2" w:rsidP="005B2254">
            <w:pPr>
              <w:pStyle w:val="rowtabella0"/>
              <w:jc w:val="center"/>
              <w:rPr>
                <w:color w:val="002060"/>
              </w:rPr>
            </w:pPr>
            <w:r w:rsidRPr="00C5602B">
              <w:rPr>
                <w:color w:val="002060"/>
              </w:rPr>
              <w:t>0</w:t>
            </w:r>
          </w:p>
        </w:tc>
      </w:tr>
      <w:tr w:rsidR="00EC11F2" w:rsidRPr="00C5602B" w14:paraId="597E7BF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DB16FD" w14:textId="77777777" w:rsidR="00EC11F2" w:rsidRPr="00C5602B" w:rsidRDefault="00EC11F2" w:rsidP="005B2254">
            <w:pPr>
              <w:pStyle w:val="rowtabella0"/>
              <w:rPr>
                <w:color w:val="002060"/>
              </w:rPr>
            </w:pPr>
            <w:r w:rsidRPr="00C5602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DEF9C"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DE55A"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7195"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62A56"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2EA7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1DDD"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956E" w14:textId="77777777" w:rsidR="00EC11F2" w:rsidRPr="00C5602B" w:rsidRDefault="00EC11F2" w:rsidP="005B2254">
            <w:pPr>
              <w:pStyle w:val="rowtabella0"/>
              <w:jc w:val="center"/>
              <w:rPr>
                <w:color w:val="002060"/>
              </w:rPr>
            </w:pPr>
            <w:r w:rsidRPr="00C5602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7766"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6671C" w14:textId="77777777" w:rsidR="00EC11F2" w:rsidRPr="00C5602B" w:rsidRDefault="00EC11F2" w:rsidP="005B2254">
            <w:pPr>
              <w:pStyle w:val="rowtabella0"/>
              <w:jc w:val="center"/>
              <w:rPr>
                <w:color w:val="002060"/>
              </w:rPr>
            </w:pPr>
            <w:r w:rsidRPr="00C5602B">
              <w:rPr>
                <w:color w:val="002060"/>
              </w:rPr>
              <w:t>0</w:t>
            </w:r>
          </w:p>
        </w:tc>
      </w:tr>
      <w:tr w:rsidR="00EC11F2" w:rsidRPr="00C5602B" w14:paraId="7F1DF3A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663739" w14:textId="77777777" w:rsidR="00EC11F2" w:rsidRPr="00C5602B" w:rsidRDefault="00EC11F2" w:rsidP="005B2254">
            <w:pPr>
              <w:pStyle w:val="rowtabella0"/>
              <w:rPr>
                <w:color w:val="002060"/>
              </w:rPr>
            </w:pPr>
            <w:r w:rsidRPr="00C5602B">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18203"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940A"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D337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D96A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A81AE"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BC56" w14:textId="77777777" w:rsidR="00EC11F2" w:rsidRPr="00C5602B" w:rsidRDefault="00EC11F2" w:rsidP="005B2254">
            <w:pPr>
              <w:pStyle w:val="rowtabella0"/>
              <w:jc w:val="center"/>
              <w:rPr>
                <w:color w:val="002060"/>
              </w:rPr>
            </w:pPr>
            <w:r w:rsidRPr="00C560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1E0F" w14:textId="77777777" w:rsidR="00EC11F2" w:rsidRPr="00C5602B" w:rsidRDefault="00EC11F2" w:rsidP="005B2254">
            <w:pPr>
              <w:pStyle w:val="rowtabella0"/>
              <w:jc w:val="center"/>
              <w:rPr>
                <w:color w:val="002060"/>
              </w:rPr>
            </w:pPr>
            <w:r w:rsidRPr="00C5602B">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182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8E09E" w14:textId="77777777" w:rsidR="00EC11F2" w:rsidRPr="00C5602B" w:rsidRDefault="00EC11F2" w:rsidP="005B2254">
            <w:pPr>
              <w:pStyle w:val="rowtabella0"/>
              <w:jc w:val="center"/>
              <w:rPr>
                <w:color w:val="002060"/>
              </w:rPr>
            </w:pPr>
            <w:r w:rsidRPr="00C5602B">
              <w:rPr>
                <w:color w:val="002060"/>
              </w:rPr>
              <w:t>0</w:t>
            </w:r>
          </w:p>
        </w:tc>
      </w:tr>
      <w:tr w:rsidR="00EC11F2" w:rsidRPr="00C5602B" w14:paraId="2D85107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A0B5D" w14:textId="77777777" w:rsidR="00EC11F2" w:rsidRPr="00C5602B" w:rsidRDefault="00EC11F2" w:rsidP="005B2254">
            <w:pPr>
              <w:pStyle w:val="rowtabella0"/>
              <w:rPr>
                <w:color w:val="002060"/>
              </w:rPr>
            </w:pPr>
            <w:r w:rsidRPr="00C5602B">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CE9E"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D6973"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349E6"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F6B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29AC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879CB"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2EC0"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3299"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4EFEC" w14:textId="77777777" w:rsidR="00EC11F2" w:rsidRPr="00C5602B" w:rsidRDefault="00EC11F2" w:rsidP="005B2254">
            <w:pPr>
              <w:pStyle w:val="rowtabella0"/>
              <w:jc w:val="center"/>
              <w:rPr>
                <w:color w:val="002060"/>
              </w:rPr>
            </w:pPr>
            <w:r w:rsidRPr="00C5602B">
              <w:rPr>
                <w:color w:val="002060"/>
              </w:rPr>
              <w:t>0</w:t>
            </w:r>
          </w:p>
        </w:tc>
      </w:tr>
      <w:tr w:rsidR="00EC11F2" w:rsidRPr="00C5602B" w14:paraId="376AEBA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690DB" w14:textId="77777777" w:rsidR="00EC11F2" w:rsidRPr="00C5602B" w:rsidRDefault="00EC11F2" w:rsidP="005B2254">
            <w:pPr>
              <w:pStyle w:val="rowtabella0"/>
              <w:rPr>
                <w:color w:val="002060"/>
              </w:rPr>
            </w:pPr>
            <w:r w:rsidRPr="00C5602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00EA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087D"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58BD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58B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ECCCD"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3C564"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85CE7" w14:textId="77777777" w:rsidR="00EC11F2" w:rsidRPr="00C5602B" w:rsidRDefault="00EC11F2" w:rsidP="005B2254">
            <w:pPr>
              <w:pStyle w:val="rowtabella0"/>
              <w:jc w:val="center"/>
              <w:rPr>
                <w:color w:val="002060"/>
              </w:rPr>
            </w:pPr>
            <w:r w:rsidRPr="00C560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0E003"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EA19D" w14:textId="77777777" w:rsidR="00EC11F2" w:rsidRPr="00C5602B" w:rsidRDefault="00EC11F2" w:rsidP="005B2254">
            <w:pPr>
              <w:pStyle w:val="rowtabella0"/>
              <w:jc w:val="center"/>
              <w:rPr>
                <w:color w:val="002060"/>
              </w:rPr>
            </w:pPr>
            <w:r w:rsidRPr="00C5602B">
              <w:rPr>
                <w:color w:val="002060"/>
              </w:rPr>
              <w:t>1</w:t>
            </w:r>
          </w:p>
        </w:tc>
      </w:tr>
      <w:tr w:rsidR="00EC11F2" w:rsidRPr="00C5602B" w14:paraId="0786F71B"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F9441" w14:textId="77777777" w:rsidR="00EC11F2" w:rsidRPr="00C5602B" w:rsidRDefault="00EC11F2" w:rsidP="005B2254">
            <w:pPr>
              <w:pStyle w:val="rowtabella0"/>
              <w:rPr>
                <w:color w:val="002060"/>
                <w:lang w:val="es-ES"/>
              </w:rPr>
            </w:pPr>
            <w:r w:rsidRPr="00C5602B">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73DA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364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5E7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BF42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2CF8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0CAA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791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4A28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E4D8" w14:textId="77777777" w:rsidR="00EC11F2" w:rsidRPr="00C5602B" w:rsidRDefault="00EC11F2" w:rsidP="005B2254">
            <w:pPr>
              <w:pStyle w:val="rowtabella0"/>
              <w:jc w:val="center"/>
              <w:rPr>
                <w:color w:val="002060"/>
              </w:rPr>
            </w:pPr>
            <w:r w:rsidRPr="00C5602B">
              <w:rPr>
                <w:color w:val="002060"/>
              </w:rPr>
              <w:t>0</w:t>
            </w:r>
          </w:p>
        </w:tc>
      </w:tr>
    </w:tbl>
    <w:p w14:paraId="5FC288F8" w14:textId="77777777" w:rsidR="00EC11F2" w:rsidRPr="00C5602B" w:rsidRDefault="00EC11F2" w:rsidP="00EC11F2">
      <w:pPr>
        <w:pStyle w:val="breakline"/>
        <w:rPr>
          <w:rFonts w:eastAsiaTheme="minorEastAsia"/>
          <w:color w:val="002060"/>
        </w:rPr>
      </w:pPr>
    </w:p>
    <w:p w14:paraId="450D7AD8" w14:textId="77777777" w:rsidR="00EC11F2" w:rsidRPr="00C5602B" w:rsidRDefault="00EC11F2" w:rsidP="00EC11F2">
      <w:pPr>
        <w:pStyle w:val="breakline"/>
        <w:rPr>
          <w:color w:val="002060"/>
        </w:rPr>
      </w:pPr>
    </w:p>
    <w:p w14:paraId="312E87C3" w14:textId="77777777" w:rsidR="00EC11F2" w:rsidRPr="00C5602B" w:rsidRDefault="00EC11F2" w:rsidP="00EC11F2">
      <w:pPr>
        <w:pStyle w:val="sottotitolocampionato10"/>
        <w:rPr>
          <w:color w:val="002060"/>
        </w:rPr>
      </w:pPr>
      <w:r w:rsidRPr="00C5602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39D533C9"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B0EC4"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2679E"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1E003F"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C67A5"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212167"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B14A8"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43944"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59D12"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7C4A8"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04A74" w14:textId="77777777" w:rsidR="00EC11F2" w:rsidRPr="00C5602B" w:rsidRDefault="00EC11F2" w:rsidP="005B2254">
            <w:pPr>
              <w:pStyle w:val="headertabella0"/>
              <w:rPr>
                <w:color w:val="002060"/>
              </w:rPr>
            </w:pPr>
            <w:r w:rsidRPr="00C5602B">
              <w:rPr>
                <w:color w:val="002060"/>
              </w:rPr>
              <w:t>PE</w:t>
            </w:r>
          </w:p>
        </w:tc>
      </w:tr>
      <w:tr w:rsidR="00EC11F2" w:rsidRPr="00C5602B" w14:paraId="48509928"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307239" w14:textId="77777777" w:rsidR="00EC11F2" w:rsidRPr="00C5602B" w:rsidRDefault="00EC11F2" w:rsidP="005B2254">
            <w:pPr>
              <w:pStyle w:val="rowtabella0"/>
              <w:rPr>
                <w:color w:val="002060"/>
              </w:rPr>
            </w:pPr>
            <w:r w:rsidRPr="00C5602B">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C422" w14:textId="77777777" w:rsidR="00EC11F2" w:rsidRPr="00C5602B" w:rsidRDefault="00EC11F2" w:rsidP="005B2254">
            <w:pPr>
              <w:pStyle w:val="rowtabella0"/>
              <w:jc w:val="center"/>
              <w:rPr>
                <w:color w:val="002060"/>
              </w:rPr>
            </w:pPr>
            <w:r w:rsidRPr="00C5602B">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31482"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695FE"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182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C52B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A89E" w14:textId="77777777" w:rsidR="00EC11F2" w:rsidRPr="00C5602B" w:rsidRDefault="00EC11F2" w:rsidP="005B2254">
            <w:pPr>
              <w:pStyle w:val="rowtabella0"/>
              <w:jc w:val="center"/>
              <w:rPr>
                <w:color w:val="002060"/>
              </w:rPr>
            </w:pPr>
            <w:r w:rsidRPr="00C5602B">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9E86"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4E73" w14:textId="77777777" w:rsidR="00EC11F2" w:rsidRPr="00C5602B" w:rsidRDefault="00EC11F2" w:rsidP="005B2254">
            <w:pPr>
              <w:pStyle w:val="rowtabella0"/>
              <w:jc w:val="center"/>
              <w:rPr>
                <w:color w:val="002060"/>
              </w:rPr>
            </w:pPr>
            <w:r w:rsidRPr="00C560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E6E77" w14:textId="77777777" w:rsidR="00EC11F2" w:rsidRPr="00C5602B" w:rsidRDefault="00EC11F2" w:rsidP="005B2254">
            <w:pPr>
              <w:pStyle w:val="rowtabella0"/>
              <w:jc w:val="center"/>
              <w:rPr>
                <w:color w:val="002060"/>
              </w:rPr>
            </w:pPr>
            <w:r w:rsidRPr="00C5602B">
              <w:rPr>
                <w:color w:val="002060"/>
              </w:rPr>
              <w:t>0</w:t>
            </w:r>
          </w:p>
        </w:tc>
      </w:tr>
      <w:tr w:rsidR="00EC11F2" w:rsidRPr="00C5602B" w14:paraId="29F8A38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1069C6" w14:textId="77777777" w:rsidR="00EC11F2" w:rsidRPr="00C5602B" w:rsidRDefault="00EC11F2" w:rsidP="005B2254">
            <w:pPr>
              <w:pStyle w:val="rowtabella0"/>
              <w:rPr>
                <w:color w:val="002060"/>
              </w:rPr>
            </w:pPr>
            <w:r w:rsidRPr="00C5602B">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AD65" w14:textId="77777777" w:rsidR="00EC11F2" w:rsidRPr="00C5602B" w:rsidRDefault="00EC11F2" w:rsidP="005B2254">
            <w:pPr>
              <w:pStyle w:val="rowtabella0"/>
              <w:jc w:val="center"/>
              <w:rPr>
                <w:color w:val="002060"/>
              </w:rPr>
            </w:pPr>
            <w:r w:rsidRPr="00C560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6B4B7"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F8CB9"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708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6E7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1DF1B" w14:textId="77777777" w:rsidR="00EC11F2" w:rsidRPr="00C5602B" w:rsidRDefault="00EC11F2" w:rsidP="005B2254">
            <w:pPr>
              <w:pStyle w:val="rowtabella0"/>
              <w:jc w:val="center"/>
              <w:rPr>
                <w:color w:val="002060"/>
              </w:rPr>
            </w:pPr>
            <w:r w:rsidRPr="00C5602B">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90AE3"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39EE1"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CD3F" w14:textId="77777777" w:rsidR="00EC11F2" w:rsidRPr="00C5602B" w:rsidRDefault="00EC11F2" w:rsidP="005B2254">
            <w:pPr>
              <w:pStyle w:val="rowtabella0"/>
              <w:jc w:val="center"/>
              <w:rPr>
                <w:color w:val="002060"/>
              </w:rPr>
            </w:pPr>
            <w:r w:rsidRPr="00C5602B">
              <w:rPr>
                <w:color w:val="002060"/>
              </w:rPr>
              <w:t>0</w:t>
            </w:r>
          </w:p>
        </w:tc>
      </w:tr>
      <w:tr w:rsidR="00EC11F2" w:rsidRPr="00C5602B" w14:paraId="2DA2F00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A58B5B" w14:textId="77777777" w:rsidR="00EC11F2" w:rsidRPr="00C5602B" w:rsidRDefault="00EC11F2" w:rsidP="005B2254">
            <w:pPr>
              <w:pStyle w:val="rowtabella0"/>
              <w:rPr>
                <w:color w:val="002060"/>
              </w:rPr>
            </w:pPr>
            <w:r w:rsidRPr="00C5602B">
              <w:rPr>
                <w:color w:val="002060"/>
              </w:rPr>
              <w:t xml:space="preserve">A.S.D. CALCIO </w:t>
            </w:r>
            <w:proofErr w:type="gramStart"/>
            <w:r w:rsidRPr="00C5602B">
              <w:rPr>
                <w:color w:val="002060"/>
              </w:rPr>
              <w:t>S.ELPIDIO</w:t>
            </w:r>
            <w:proofErr w:type="gramEnd"/>
            <w:r w:rsidRPr="00C5602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EB13"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254D"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5B5F1"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1B68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3C93C"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D01F" w14:textId="77777777" w:rsidR="00EC11F2" w:rsidRPr="00C5602B" w:rsidRDefault="00EC11F2" w:rsidP="005B2254">
            <w:pPr>
              <w:pStyle w:val="rowtabella0"/>
              <w:jc w:val="center"/>
              <w:rPr>
                <w:color w:val="002060"/>
              </w:rPr>
            </w:pPr>
            <w:r w:rsidRPr="00C5602B">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207C" w14:textId="77777777" w:rsidR="00EC11F2" w:rsidRPr="00C5602B" w:rsidRDefault="00EC11F2" w:rsidP="005B2254">
            <w:pPr>
              <w:pStyle w:val="rowtabella0"/>
              <w:jc w:val="center"/>
              <w:rPr>
                <w:color w:val="002060"/>
              </w:rPr>
            </w:pPr>
            <w:r w:rsidRPr="00C5602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70C31"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70CB" w14:textId="77777777" w:rsidR="00EC11F2" w:rsidRPr="00C5602B" w:rsidRDefault="00EC11F2" w:rsidP="005B2254">
            <w:pPr>
              <w:pStyle w:val="rowtabella0"/>
              <w:jc w:val="center"/>
              <w:rPr>
                <w:color w:val="002060"/>
              </w:rPr>
            </w:pPr>
            <w:r w:rsidRPr="00C5602B">
              <w:rPr>
                <w:color w:val="002060"/>
              </w:rPr>
              <w:t>0</w:t>
            </w:r>
          </w:p>
        </w:tc>
      </w:tr>
      <w:tr w:rsidR="00EC11F2" w:rsidRPr="00C5602B" w14:paraId="30E24ED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F96BC" w14:textId="77777777" w:rsidR="00EC11F2" w:rsidRPr="00C5602B" w:rsidRDefault="00EC11F2" w:rsidP="005B2254">
            <w:pPr>
              <w:pStyle w:val="rowtabella0"/>
              <w:rPr>
                <w:color w:val="002060"/>
              </w:rPr>
            </w:pPr>
            <w:r w:rsidRPr="00C560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681BD"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0887"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FE6DB"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821C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55878"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FA068" w14:textId="77777777" w:rsidR="00EC11F2" w:rsidRPr="00C5602B" w:rsidRDefault="00EC11F2" w:rsidP="005B2254">
            <w:pPr>
              <w:pStyle w:val="rowtabella0"/>
              <w:jc w:val="center"/>
              <w:rPr>
                <w:color w:val="002060"/>
              </w:rPr>
            </w:pPr>
            <w:r w:rsidRPr="00C560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95AB9"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33BC"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FB867" w14:textId="77777777" w:rsidR="00EC11F2" w:rsidRPr="00C5602B" w:rsidRDefault="00EC11F2" w:rsidP="005B2254">
            <w:pPr>
              <w:pStyle w:val="rowtabella0"/>
              <w:jc w:val="center"/>
              <w:rPr>
                <w:color w:val="002060"/>
              </w:rPr>
            </w:pPr>
            <w:r w:rsidRPr="00C5602B">
              <w:rPr>
                <w:color w:val="002060"/>
              </w:rPr>
              <w:t>0</w:t>
            </w:r>
          </w:p>
        </w:tc>
      </w:tr>
      <w:tr w:rsidR="00EC11F2" w:rsidRPr="00C5602B" w14:paraId="0897AD6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F66417" w14:textId="77777777" w:rsidR="00EC11F2" w:rsidRPr="00C5602B" w:rsidRDefault="00EC11F2" w:rsidP="005B2254">
            <w:pPr>
              <w:pStyle w:val="rowtabella0"/>
              <w:rPr>
                <w:color w:val="002060"/>
              </w:rPr>
            </w:pPr>
            <w:r w:rsidRPr="00C5602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C117"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5736"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93E0"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9C95F"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F28E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165F6" w14:textId="77777777" w:rsidR="00EC11F2" w:rsidRPr="00C5602B" w:rsidRDefault="00EC11F2" w:rsidP="005B2254">
            <w:pPr>
              <w:pStyle w:val="rowtabella0"/>
              <w:jc w:val="center"/>
              <w:rPr>
                <w:color w:val="002060"/>
              </w:rPr>
            </w:pPr>
            <w:r w:rsidRPr="00C5602B">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56C0" w14:textId="77777777" w:rsidR="00EC11F2" w:rsidRPr="00C5602B" w:rsidRDefault="00EC11F2" w:rsidP="005B2254">
            <w:pPr>
              <w:pStyle w:val="rowtabella0"/>
              <w:jc w:val="center"/>
              <w:rPr>
                <w:color w:val="002060"/>
              </w:rPr>
            </w:pPr>
            <w:r w:rsidRPr="00C560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C910"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1EF6" w14:textId="77777777" w:rsidR="00EC11F2" w:rsidRPr="00C5602B" w:rsidRDefault="00EC11F2" w:rsidP="005B2254">
            <w:pPr>
              <w:pStyle w:val="rowtabella0"/>
              <w:jc w:val="center"/>
              <w:rPr>
                <w:color w:val="002060"/>
              </w:rPr>
            </w:pPr>
            <w:r w:rsidRPr="00C5602B">
              <w:rPr>
                <w:color w:val="002060"/>
              </w:rPr>
              <w:t>0</w:t>
            </w:r>
          </w:p>
        </w:tc>
      </w:tr>
      <w:tr w:rsidR="00EC11F2" w:rsidRPr="00C5602B" w14:paraId="636DEDC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E3AFFE" w14:textId="77777777" w:rsidR="00EC11F2" w:rsidRPr="00C5602B" w:rsidRDefault="00EC11F2" w:rsidP="005B2254">
            <w:pPr>
              <w:pStyle w:val="rowtabella0"/>
              <w:rPr>
                <w:color w:val="002060"/>
              </w:rPr>
            </w:pPr>
            <w:r w:rsidRPr="00C5602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74DE"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616F"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1B1AB"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DED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793EE"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314E3" w14:textId="77777777" w:rsidR="00EC11F2" w:rsidRPr="00C5602B" w:rsidRDefault="00EC11F2" w:rsidP="005B2254">
            <w:pPr>
              <w:pStyle w:val="rowtabella0"/>
              <w:jc w:val="center"/>
              <w:rPr>
                <w:color w:val="002060"/>
              </w:rPr>
            </w:pPr>
            <w:r w:rsidRPr="00C560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51305"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77664"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5B06D" w14:textId="77777777" w:rsidR="00EC11F2" w:rsidRPr="00C5602B" w:rsidRDefault="00EC11F2" w:rsidP="005B2254">
            <w:pPr>
              <w:pStyle w:val="rowtabella0"/>
              <w:jc w:val="center"/>
              <w:rPr>
                <w:color w:val="002060"/>
              </w:rPr>
            </w:pPr>
            <w:r w:rsidRPr="00C5602B">
              <w:rPr>
                <w:color w:val="002060"/>
              </w:rPr>
              <w:t>0</w:t>
            </w:r>
          </w:p>
        </w:tc>
      </w:tr>
      <w:tr w:rsidR="00EC11F2" w:rsidRPr="00C5602B" w14:paraId="22D0553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7131B" w14:textId="77777777" w:rsidR="00EC11F2" w:rsidRPr="00C5602B" w:rsidRDefault="00EC11F2" w:rsidP="005B2254">
            <w:pPr>
              <w:pStyle w:val="rowtabella0"/>
              <w:rPr>
                <w:color w:val="002060"/>
              </w:rPr>
            </w:pPr>
            <w:r w:rsidRPr="00C5602B">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AE4D" w14:textId="77777777" w:rsidR="00EC11F2" w:rsidRPr="00C5602B" w:rsidRDefault="00EC11F2" w:rsidP="005B2254">
            <w:pPr>
              <w:pStyle w:val="rowtabella0"/>
              <w:jc w:val="center"/>
              <w:rPr>
                <w:color w:val="002060"/>
              </w:rPr>
            </w:pPr>
            <w:r w:rsidRPr="00C5602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FA25A"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4437E"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E08B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73C8"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37993" w14:textId="77777777" w:rsidR="00EC11F2" w:rsidRPr="00C5602B" w:rsidRDefault="00EC11F2" w:rsidP="005B2254">
            <w:pPr>
              <w:pStyle w:val="rowtabella0"/>
              <w:jc w:val="center"/>
              <w:rPr>
                <w:color w:val="002060"/>
              </w:rPr>
            </w:pPr>
            <w:r w:rsidRPr="00C5602B">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BE5E7" w14:textId="77777777" w:rsidR="00EC11F2" w:rsidRPr="00C5602B" w:rsidRDefault="00EC11F2" w:rsidP="005B2254">
            <w:pPr>
              <w:pStyle w:val="rowtabella0"/>
              <w:jc w:val="center"/>
              <w:rPr>
                <w:color w:val="002060"/>
              </w:rPr>
            </w:pPr>
            <w:r w:rsidRPr="00C5602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F9F2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FCB3" w14:textId="77777777" w:rsidR="00EC11F2" w:rsidRPr="00C5602B" w:rsidRDefault="00EC11F2" w:rsidP="005B2254">
            <w:pPr>
              <w:pStyle w:val="rowtabella0"/>
              <w:jc w:val="center"/>
              <w:rPr>
                <w:color w:val="002060"/>
              </w:rPr>
            </w:pPr>
            <w:r w:rsidRPr="00C5602B">
              <w:rPr>
                <w:color w:val="002060"/>
              </w:rPr>
              <w:t>0</w:t>
            </w:r>
          </w:p>
        </w:tc>
      </w:tr>
      <w:tr w:rsidR="00EC11F2" w:rsidRPr="00C5602B" w14:paraId="434EEE6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0FD70" w14:textId="77777777" w:rsidR="00EC11F2" w:rsidRPr="00C5602B" w:rsidRDefault="00EC11F2" w:rsidP="005B2254">
            <w:pPr>
              <w:pStyle w:val="rowtabella0"/>
              <w:rPr>
                <w:color w:val="002060"/>
              </w:rPr>
            </w:pPr>
            <w:r w:rsidRPr="00C5602B">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773D9"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43495"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20F91"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C2CE7"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843E"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0EC5" w14:textId="77777777" w:rsidR="00EC11F2" w:rsidRPr="00C5602B" w:rsidRDefault="00EC11F2" w:rsidP="005B2254">
            <w:pPr>
              <w:pStyle w:val="rowtabella0"/>
              <w:jc w:val="center"/>
              <w:rPr>
                <w:color w:val="002060"/>
              </w:rPr>
            </w:pPr>
            <w:r w:rsidRPr="00C5602B">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48A04" w14:textId="77777777" w:rsidR="00EC11F2" w:rsidRPr="00C5602B" w:rsidRDefault="00EC11F2" w:rsidP="005B2254">
            <w:pPr>
              <w:pStyle w:val="rowtabella0"/>
              <w:jc w:val="center"/>
              <w:rPr>
                <w:color w:val="002060"/>
              </w:rPr>
            </w:pPr>
            <w:r w:rsidRPr="00C5602B">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F64E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E4377" w14:textId="77777777" w:rsidR="00EC11F2" w:rsidRPr="00C5602B" w:rsidRDefault="00EC11F2" w:rsidP="005B2254">
            <w:pPr>
              <w:pStyle w:val="rowtabella0"/>
              <w:jc w:val="center"/>
              <w:rPr>
                <w:color w:val="002060"/>
              </w:rPr>
            </w:pPr>
            <w:r w:rsidRPr="00C5602B">
              <w:rPr>
                <w:color w:val="002060"/>
              </w:rPr>
              <w:t>0</w:t>
            </w:r>
          </w:p>
        </w:tc>
      </w:tr>
      <w:tr w:rsidR="00EC11F2" w:rsidRPr="00C5602B" w14:paraId="69FD89B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C5B14" w14:textId="77777777" w:rsidR="00EC11F2" w:rsidRPr="00C5602B" w:rsidRDefault="00EC11F2" w:rsidP="005B2254">
            <w:pPr>
              <w:pStyle w:val="rowtabella0"/>
              <w:rPr>
                <w:color w:val="002060"/>
              </w:rPr>
            </w:pPr>
            <w:r w:rsidRPr="00C5602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E58F"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969E1"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A8CB"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B353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0F33"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1C730" w14:textId="77777777" w:rsidR="00EC11F2" w:rsidRPr="00C5602B" w:rsidRDefault="00EC11F2" w:rsidP="005B2254">
            <w:pPr>
              <w:pStyle w:val="rowtabella0"/>
              <w:jc w:val="center"/>
              <w:rPr>
                <w:color w:val="002060"/>
              </w:rPr>
            </w:pPr>
            <w:r w:rsidRPr="00C560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31DA2" w14:textId="77777777" w:rsidR="00EC11F2" w:rsidRPr="00C5602B" w:rsidRDefault="00EC11F2" w:rsidP="005B2254">
            <w:pPr>
              <w:pStyle w:val="rowtabella0"/>
              <w:jc w:val="center"/>
              <w:rPr>
                <w:color w:val="002060"/>
              </w:rPr>
            </w:pPr>
            <w:r w:rsidRPr="00C5602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4953D"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E0048" w14:textId="77777777" w:rsidR="00EC11F2" w:rsidRPr="00C5602B" w:rsidRDefault="00EC11F2" w:rsidP="005B2254">
            <w:pPr>
              <w:pStyle w:val="rowtabella0"/>
              <w:jc w:val="center"/>
              <w:rPr>
                <w:color w:val="002060"/>
              </w:rPr>
            </w:pPr>
            <w:r w:rsidRPr="00C5602B">
              <w:rPr>
                <w:color w:val="002060"/>
              </w:rPr>
              <w:t>0</w:t>
            </w:r>
          </w:p>
        </w:tc>
      </w:tr>
      <w:tr w:rsidR="00EC11F2" w:rsidRPr="00C5602B" w14:paraId="62A2F2D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984CB4" w14:textId="77777777" w:rsidR="00EC11F2" w:rsidRPr="00C5602B" w:rsidRDefault="00EC11F2" w:rsidP="005B2254">
            <w:pPr>
              <w:pStyle w:val="rowtabella0"/>
              <w:rPr>
                <w:color w:val="002060"/>
              </w:rPr>
            </w:pPr>
            <w:r w:rsidRPr="00CB3FBE">
              <w:rPr>
                <w:color w:val="002060"/>
              </w:rPr>
              <w:t>A.S.D. NUOVA JUVENTINA FFC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36377"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BB069"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807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2FC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2FD3"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8A85"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6D421" w14:textId="77777777" w:rsidR="00EC11F2" w:rsidRPr="00C5602B" w:rsidRDefault="00EC11F2" w:rsidP="005B2254">
            <w:pPr>
              <w:pStyle w:val="rowtabella0"/>
              <w:jc w:val="center"/>
              <w:rPr>
                <w:color w:val="002060"/>
              </w:rPr>
            </w:pPr>
            <w:r w:rsidRPr="00C5602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B839"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C526C" w14:textId="77777777" w:rsidR="00EC11F2" w:rsidRPr="00C5602B" w:rsidRDefault="00EC11F2" w:rsidP="005B2254">
            <w:pPr>
              <w:pStyle w:val="rowtabella0"/>
              <w:jc w:val="center"/>
              <w:rPr>
                <w:color w:val="002060"/>
              </w:rPr>
            </w:pPr>
            <w:r w:rsidRPr="00C5602B">
              <w:rPr>
                <w:color w:val="002060"/>
              </w:rPr>
              <w:t>0</w:t>
            </w:r>
          </w:p>
        </w:tc>
      </w:tr>
      <w:tr w:rsidR="00EC11F2" w:rsidRPr="00C5602B" w14:paraId="49DB6A1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B1AD1" w14:textId="77777777" w:rsidR="00EC11F2" w:rsidRPr="00C5602B" w:rsidRDefault="00EC11F2" w:rsidP="005B2254">
            <w:pPr>
              <w:pStyle w:val="rowtabella0"/>
              <w:rPr>
                <w:color w:val="002060"/>
                <w:lang w:val="es-ES"/>
              </w:rPr>
            </w:pPr>
            <w:r w:rsidRPr="00C5602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8F4D"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672D6"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4AF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D92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0363"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5D2CC"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489E4" w14:textId="77777777" w:rsidR="00EC11F2" w:rsidRPr="00C5602B" w:rsidRDefault="00EC11F2" w:rsidP="005B2254">
            <w:pPr>
              <w:pStyle w:val="rowtabella0"/>
              <w:jc w:val="center"/>
              <w:rPr>
                <w:color w:val="002060"/>
              </w:rPr>
            </w:pPr>
            <w:r w:rsidRPr="00C5602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AC8FE"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97F5"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2D730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2F21F" w14:textId="77777777" w:rsidR="00EC11F2" w:rsidRPr="00C5602B" w:rsidRDefault="00EC11F2" w:rsidP="005B2254">
            <w:pPr>
              <w:pStyle w:val="rowtabella0"/>
              <w:rPr>
                <w:color w:val="002060"/>
              </w:rPr>
            </w:pPr>
            <w:r w:rsidRPr="00C5602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2DFC"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E227"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7F40E"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A55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BAF0"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70F6" w14:textId="77777777" w:rsidR="00EC11F2" w:rsidRPr="00C5602B" w:rsidRDefault="00EC11F2" w:rsidP="005B2254">
            <w:pPr>
              <w:pStyle w:val="rowtabella0"/>
              <w:jc w:val="center"/>
              <w:rPr>
                <w:color w:val="002060"/>
              </w:rPr>
            </w:pPr>
            <w:r w:rsidRPr="00C5602B">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E7D29" w14:textId="77777777" w:rsidR="00EC11F2" w:rsidRPr="00C5602B" w:rsidRDefault="00EC11F2" w:rsidP="005B2254">
            <w:pPr>
              <w:pStyle w:val="rowtabella0"/>
              <w:jc w:val="center"/>
              <w:rPr>
                <w:color w:val="002060"/>
              </w:rPr>
            </w:pPr>
            <w:r w:rsidRPr="00C5602B">
              <w:rPr>
                <w:color w:val="002060"/>
              </w:rPr>
              <w:t>115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46808"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E873" w14:textId="77777777" w:rsidR="00EC11F2" w:rsidRPr="00C5602B" w:rsidRDefault="00EC11F2" w:rsidP="005B2254">
            <w:pPr>
              <w:pStyle w:val="rowtabella0"/>
              <w:jc w:val="center"/>
              <w:rPr>
                <w:color w:val="002060"/>
              </w:rPr>
            </w:pPr>
            <w:r w:rsidRPr="00C5602B">
              <w:rPr>
                <w:color w:val="002060"/>
              </w:rPr>
              <w:t>0</w:t>
            </w:r>
          </w:p>
        </w:tc>
      </w:tr>
      <w:tr w:rsidR="00EC11F2" w:rsidRPr="00C5602B" w14:paraId="53868DED"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A36315" w14:textId="77777777" w:rsidR="00EC11F2" w:rsidRPr="00C5602B" w:rsidRDefault="00EC11F2" w:rsidP="005B2254">
            <w:pPr>
              <w:pStyle w:val="rowtabella0"/>
              <w:rPr>
                <w:color w:val="002060"/>
              </w:rPr>
            </w:pPr>
            <w:r w:rsidRPr="00C5602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00A9"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19AD"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EA3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6786"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38DA"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CD60" w14:textId="77777777" w:rsidR="00EC11F2" w:rsidRPr="00C5602B" w:rsidRDefault="00EC11F2" w:rsidP="005B2254">
            <w:pPr>
              <w:pStyle w:val="rowtabella0"/>
              <w:jc w:val="center"/>
              <w:rPr>
                <w:color w:val="002060"/>
              </w:rPr>
            </w:pPr>
            <w:r w:rsidRPr="00C5602B">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6AEF8" w14:textId="77777777" w:rsidR="00EC11F2" w:rsidRPr="00C5602B" w:rsidRDefault="00EC11F2" w:rsidP="005B2254">
            <w:pPr>
              <w:pStyle w:val="rowtabella0"/>
              <w:jc w:val="center"/>
              <w:rPr>
                <w:color w:val="002060"/>
              </w:rPr>
            </w:pPr>
            <w:r w:rsidRPr="00C5602B">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4ACA" w14:textId="77777777" w:rsidR="00EC11F2" w:rsidRPr="00C5602B" w:rsidRDefault="00EC11F2" w:rsidP="005B2254">
            <w:pPr>
              <w:pStyle w:val="rowtabella0"/>
              <w:jc w:val="center"/>
              <w:rPr>
                <w:color w:val="002060"/>
              </w:rPr>
            </w:pPr>
            <w:r w:rsidRPr="00C5602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91A67" w14:textId="77777777" w:rsidR="00EC11F2" w:rsidRPr="00C5602B" w:rsidRDefault="00EC11F2" w:rsidP="005B2254">
            <w:pPr>
              <w:pStyle w:val="rowtabella0"/>
              <w:jc w:val="center"/>
              <w:rPr>
                <w:color w:val="002060"/>
              </w:rPr>
            </w:pPr>
            <w:r w:rsidRPr="00C5602B">
              <w:rPr>
                <w:color w:val="002060"/>
              </w:rPr>
              <w:t>0</w:t>
            </w:r>
          </w:p>
        </w:tc>
      </w:tr>
    </w:tbl>
    <w:p w14:paraId="6BFF92E3" w14:textId="77777777" w:rsidR="00EC11F2" w:rsidRPr="00C5602B" w:rsidRDefault="00EC11F2" w:rsidP="00EC11F2">
      <w:pPr>
        <w:pStyle w:val="breakline"/>
        <w:rPr>
          <w:rFonts w:eastAsiaTheme="minorEastAsia"/>
          <w:color w:val="002060"/>
        </w:rPr>
      </w:pPr>
    </w:p>
    <w:p w14:paraId="46B30DD8" w14:textId="77777777" w:rsidR="00EC11F2" w:rsidRPr="00C5602B" w:rsidRDefault="00EC11F2" w:rsidP="00EC11F2">
      <w:pPr>
        <w:pStyle w:val="breakline"/>
        <w:rPr>
          <w:color w:val="002060"/>
        </w:rPr>
      </w:pPr>
    </w:p>
    <w:p w14:paraId="5E26E937" w14:textId="77777777" w:rsidR="00EC11F2" w:rsidRPr="00C5602B" w:rsidRDefault="00EC11F2" w:rsidP="00EC11F2">
      <w:pPr>
        <w:pStyle w:val="sottotitolocampionato10"/>
        <w:rPr>
          <w:color w:val="002060"/>
        </w:rPr>
      </w:pPr>
      <w:r w:rsidRPr="00C5602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25645281"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DC357"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CBAAB6"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0D43E"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B3D58"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D253F"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B847"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C6631"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93CF2"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3CCE9"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8B494" w14:textId="77777777" w:rsidR="00EC11F2" w:rsidRPr="00C5602B" w:rsidRDefault="00EC11F2" w:rsidP="005B2254">
            <w:pPr>
              <w:pStyle w:val="headertabella0"/>
              <w:rPr>
                <w:color w:val="002060"/>
              </w:rPr>
            </w:pPr>
            <w:r w:rsidRPr="00C5602B">
              <w:rPr>
                <w:color w:val="002060"/>
              </w:rPr>
              <w:t>PE</w:t>
            </w:r>
          </w:p>
        </w:tc>
      </w:tr>
      <w:tr w:rsidR="00EC11F2" w:rsidRPr="00C5602B" w14:paraId="2F5A9714"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BDF64F" w14:textId="77777777" w:rsidR="00EC11F2" w:rsidRPr="00C5602B" w:rsidRDefault="00EC11F2" w:rsidP="005B2254">
            <w:pPr>
              <w:pStyle w:val="rowtabella0"/>
              <w:rPr>
                <w:color w:val="002060"/>
              </w:rPr>
            </w:pPr>
            <w:r w:rsidRPr="00C5602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E733" w14:textId="77777777" w:rsidR="00EC11F2" w:rsidRPr="00C5602B" w:rsidRDefault="00EC11F2" w:rsidP="005B2254">
            <w:pPr>
              <w:pStyle w:val="rowtabella0"/>
              <w:jc w:val="center"/>
              <w:rPr>
                <w:color w:val="002060"/>
              </w:rPr>
            </w:pPr>
            <w:r w:rsidRPr="00C560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79B4"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1B0A1"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D9D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F06A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8D08" w14:textId="77777777" w:rsidR="00EC11F2" w:rsidRPr="00C5602B" w:rsidRDefault="00EC11F2" w:rsidP="005B2254">
            <w:pPr>
              <w:pStyle w:val="rowtabella0"/>
              <w:jc w:val="center"/>
              <w:rPr>
                <w:color w:val="002060"/>
              </w:rPr>
            </w:pPr>
            <w:r w:rsidRPr="00C5602B">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5425F"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027E1" w14:textId="77777777" w:rsidR="00EC11F2" w:rsidRPr="00C5602B" w:rsidRDefault="00EC11F2" w:rsidP="005B2254">
            <w:pPr>
              <w:pStyle w:val="rowtabella0"/>
              <w:jc w:val="center"/>
              <w:rPr>
                <w:color w:val="002060"/>
              </w:rPr>
            </w:pPr>
            <w:r w:rsidRPr="00C5602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B5D5"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7065D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62A6EB" w14:textId="77777777" w:rsidR="00EC11F2" w:rsidRPr="00C5602B" w:rsidRDefault="00EC11F2" w:rsidP="005B2254">
            <w:pPr>
              <w:pStyle w:val="rowtabella0"/>
              <w:rPr>
                <w:color w:val="002060"/>
              </w:rPr>
            </w:pPr>
            <w:r w:rsidRPr="00C5602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583F" w14:textId="77777777" w:rsidR="00EC11F2" w:rsidRPr="00C5602B" w:rsidRDefault="00EC11F2" w:rsidP="005B2254">
            <w:pPr>
              <w:pStyle w:val="rowtabella0"/>
              <w:jc w:val="center"/>
              <w:rPr>
                <w:color w:val="002060"/>
              </w:rPr>
            </w:pPr>
            <w:r w:rsidRPr="00C560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1852"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B471"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304D"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5C29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7F1E0" w14:textId="77777777" w:rsidR="00EC11F2" w:rsidRPr="00C5602B" w:rsidRDefault="00EC11F2" w:rsidP="005B2254">
            <w:pPr>
              <w:pStyle w:val="rowtabella0"/>
              <w:jc w:val="center"/>
              <w:rPr>
                <w:color w:val="002060"/>
              </w:rPr>
            </w:pPr>
            <w:r w:rsidRPr="00C5602B">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70D58"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C32F"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7B03A" w14:textId="77777777" w:rsidR="00EC11F2" w:rsidRPr="00C5602B" w:rsidRDefault="00EC11F2" w:rsidP="005B2254">
            <w:pPr>
              <w:pStyle w:val="rowtabella0"/>
              <w:jc w:val="center"/>
              <w:rPr>
                <w:color w:val="002060"/>
              </w:rPr>
            </w:pPr>
            <w:r w:rsidRPr="00C5602B">
              <w:rPr>
                <w:color w:val="002060"/>
              </w:rPr>
              <w:t>0</w:t>
            </w:r>
          </w:p>
        </w:tc>
      </w:tr>
      <w:tr w:rsidR="00EC11F2" w:rsidRPr="00C5602B" w14:paraId="5BDC5C1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052A8" w14:textId="77777777" w:rsidR="00EC11F2" w:rsidRPr="00C5602B" w:rsidRDefault="00EC11F2" w:rsidP="005B2254">
            <w:pPr>
              <w:pStyle w:val="rowtabella0"/>
              <w:rPr>
                <w:color w:val="002060"/>
              </w:rPr>
            </w:pPr>
            <w:r w:rsidRPr="00C5602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FD79C"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810C"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6920"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BBA3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344F8"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9D09"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2BEC"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EBC8"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912A0" w14:textId="77777777" w:rsidR="00EC11F2" w:rsidRPr="00C5602B" w:rsidRDefault="00EC11F2" w:rsidP="005B2254">
            <w:pPr>
              <w:pStyle w:val="rowtabella0"/>
              <w:jc w:val="center"/>
              <w:rPr>
                <w:color w:val="002060"/>
              </w:rPr>
            </w:pPr>
            <w:r w:rsidRPr="00C5602B">
              <w:rPr>
                <w:color w:val="002060"/>
              </w:rPr>
              <w:t>0</w:t>
            </w:r>
          </w:p>
        </w:tc>
      </w:tr>
      <w:tr w:rsidR="00EC11F2" w:rsidRPr="00C5602B" w14:paraId="7FB29C9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C5C1A3" w14:textId="77777777" w:rsidR="00EC11F2" w:rsidRPr="00C5602B" w:rsidRDefault="00EC11F2" w:rsidP="005B2254">
            <w:pPr>
              <w:pStyle w:val="rowtabella0"/>
              <w:rPr>
                <w:color w:val="002060"/>
              </w:rPr>
            </w:pPr>
            <w:r w:rsidRPr="00C5602B">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2578A"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345A"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65E21"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CE2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E13F"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80C5E"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F7439" w14:textId="77777777" w:rsidR="00EC11F2" w:rsidRPr="00C5602B" w:rsidRDefault="00EC11F2" w:rsidP="005B2254">
            <w:pPr>
              <w:pStyle w:val="rowtabella0"/>
              <w:jc w:val="center"/>
              <w:rPr>
                <w:color w:val="002060"/>
              </w:rPr>
            </w:pPr>
            <w:r w:rsidRPr="00C560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A9522"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81ECE" w14:textId="77777777" w:rsidR="00EC11F2" w:rsidRPr="00C5602B" w:rsidRDefault="00EC11F2" w:rsidP="005B2254">
            <w:pPr>
              <w:pStyle w:val="rowtabella0"/>
              <w:jc w:val="center"/>
              <w:rPr>
                <w:color w:val="002060"/>
              </w:rPr>
            </w:pPr>
            <w:r w:rsidRPr="00C5602B">
              <w:rPr>
                <w:color w:val="002060"/>
              </w:rPr>
              <w:t>0</w:t>
            </w:r>
          </w:p>
        </w:tc>
      </w:tr>
      <w:tr w:rsidR="00EC11F2" w:rsidRPr="00C5602B" w14:paraId="71B9DCF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DA825" w14:textId="77777777" w:rsidR="00EC11F2" w:rsidRPr="00C5602B" w:rsidRDefault="00EC11F2" w:rsidP="005B2254">
            <w:pPr>
              <w:pStyle w:val="rowtabella0"/>
              <w:rPr>
                <w:color w:val="002060"/>
              </w:rPr>
            </w:pPr>
            <w:r w:rsidRPr="00C5602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46EB"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5770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4D163"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AE7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FBDFC"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85ED0" w14:textId="77777777" w:rsidR="00EC11F2" w:rsidRPr="00C5602B" w:rsidRDefault="00EC11F2" w:rsidP="005B2254">
            <w:pPr>
              <w:pStyle w:val="rowtabella0"/>
              <w:jc w:val="center"/>
              <w:rPr>
                <w:color w:val="002060"/>
              </w:rPr>
            </w:pPr>
            <w:r w:rsidRPr="00C5602B">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2B7A" w14:textId="77777777" w:rsidR="00EC11F2" w:rsidRPr="00C5602B" w:rsidRDefault="00EC11F2" w:rsidP="005B2254">
            <w:pPr>
              <w:pStyle w:val="rowtabella0"/>
              <w:jc w:val="center"/>
              <w:rPr>
                <w:color w:val="002060"/>
              </w:rPr>
            </w:pPr>
            <w:r w:rsidRPr="00C560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2BFF5"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B15A3" w14:textId="77777777" w:rsidR="00EC11F2" w:rsidRPr="00C5602B" w:rsidRDefault="00EC11F2" w:rsidP="005B2254">
            <w:pPr>
              <w:pStyle w:val="rowtabella0"/>
              <w:jc w:val="center"/>
              <w:rPr>
                <w:color w:val="002060"/>
              </w:rPr>
            </w:pPr>
            <w:r w:rsidRPr="00C5602B">
              <w:rPr>
                <w:color w:val="002060"/>
              </w:rPr>
              <w:t>0</w:t>
            </w:r>
          </w:p>
        </w:tc>
      </w:tr>
      <w:tr w:rsidR="00EC11F2" w:rsidRPr="00C5602B" w14:paraId="3EAFBF1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EC5E7" w14:textId="77777777" w:rsidR="00EC11F2" w:rsidRPr="00C5602B" w:rsidRDefault="00EC11F2" w:rsidP="005B2254">
            <w:pPr>
              <w:pStyle w:val="rowtabella0"/>
              <w:rPr>
                <w:color w:val="002060"/>
                <w:lang w:val="es-ES"/>
              </w:rPr>
            </w:pPr>
            <w:r w:rsidRPr="00C5602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DE34"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B159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8CC4B"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2208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5C4BD"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95242" w14:textId="77777777" w:rsidR="00EC11F2" w:rsidRPr="00C5602B" w:rsidRDefault="00EC11F2" w:rsidP="005B2254">
            <w:pPr>
              <w:pStyle w:val="rowtabella0"/>
              <w:jc w:val="center"/>
              <w:rPr>
                <w:color w:val="002060"/>
              </w:rPr>
            </w:pPr>
            <w:r w:rsidRPr="00C5602B">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B8BF" w14:textId="77777777" w:rsidR="00EC11F2" w:rsidRPr="00C5602B" w:rsidRDefault="00EC11F2" w:rsidP="005B2254">
            <w:pPr>
              <w:pStyle w:val="rowtabella0"/>
              <w:jc w:val="center"/>
              <w:rPr>
                <w:color w:val="002060"/>
              </w:rPr>
            </w:pPr>
            <w:r w:rsidRPr="00C5602B">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D3A27"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C9794" w14:textId="77777777" w:rsidR="00EC11F2" w:rsidRPr="00C5602B" w:rsidRDefault="00EC11F2" w:rsidP="005B2254">
            <w:pPr>
              <w:pStyle w:val="rowtabella0"/>
              <w:jc w:val="center"/>
              <w:rPr>
                <w:color w:val="002060"/>
              </w:rPr>
            </w:pPr>
            <w:r w:rsidRPr="00C5602B">
              <w:rPr>
                <w:color w:val="002060"/>
              </w:rPr>
              <w:t>0</w:t>
            </w:r>
          </w:p>
        </w:tc>
      </w:tr>
      <w:tr w:rsidR="00EC11F2" w:rsidRPr="00C5602B" w14:paraId="4D1EE6F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2A347" w14:textId="77777777" w:rsidR="00EC11F2" w:rsidRPr="00C5602B" w:rsidRDefault="00EC11F2" w:rsidP="005B2254">
            <w:pPr>
              <w:pStyle w:val="rowtabella0"/>
              <w:rPr>
                <w:color w:val="002060"/>
              </w:rPr>
            </w:pPr>
            <w:r w:rsidRPr="00C5602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D766"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A4097"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C734"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1AB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A073"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22CF" w14:textId="77777777" w:rsidR="00EC11F2" w:rsidRPr="00C5602B" w:rsidRDefault="00EC11F2" w:rsidP="005B2254">
            <w:pPr>
              <w:pStyle w:val="rowtabella0"/>
              <w:jc w:val="center"/>
              <w:rPr>
                <w:color w:val="002060"/>
              </w:rPr>
            </w:pPr>
            <w:r w:rsidRPr="00C5602B">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4087"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D7973"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F4AA" w14:textId="77777777" w:rsidR="00EC11F2" w:rsidRPr="00C5602B" w:rsidRDefault="00EC11F2" w:rsidP="005B2254">
            <w:pPr>
              <w:pStyle w:val="rowtabella0"/>
              <w:jc w:val="center"/>
              <w:rPr>
                <w:color w:val="002060"/>
              </w:rPr>
            </w:pPr>
            <w:r w:rsidRPr="00C5602B">
              <w:rPr>
                <w:color w:val="002060"/>
              </w:rPr>
              <w:t>0</w:t>
            </w:r>
          </w:p>
        </w:tc>
      </w:tr>
      <w:tr w:rsidR="00EC11F2" w:rsidRPr="00C5602B" w14:paraId="132E2330"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F56F7" w14:textId="77777777" w:rsidR="00EC11F2" w:rsidRPr="00C5602B" w:rsidRDefault="00EC11F2" w:rsidP="005B2254">
            <w:pPr>
              <w:pStyle w:val="rowtabella0"/>
              <w:rPr>
                <w:color w:val="002060"/>
              </w:rPr>
            </w:pPr>
            <w:r w:rsidRPr="00C5602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1546"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50C92"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3DB0"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847E"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C3C5"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128EB" w14:textId="77777777" w:rsidR="00EC11F2" w:rsidRPr="00C5602B" w:rsidRDefault="00EC11F2" w:rsidP="005B2254">
            <w:pPr>
              <w:pStyle w:val="rowtabella0"/>
              <w:jc w:val="center"/>
              <w:rPr>
                <w:color w:val="002060"/>
              </w:rPr>
            </w:pPr>
            <w:r w:rsidRPr="00C5602B">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B9CBC" w14:textId="77777777" w:rsidR="00EC11F2" w:rsidRPr="00C5602B" w:rsidRDefault="00EC11F2" w:rsidP="005B2254">
            <w:pPr>
              <w:pStyle w:val="rowtabella0"/>
              <w:jc w:val="center"/>
              <w:rPr>
                <w:color w:val="002060"/>
              </w:rPr>
            </w:pPr>
            <w:r w:rsidRPr="00C5602B">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89837"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42723" w14:textId="77777777" w:rsidR="00EC11F2" w:rsidRPr="00C5602B" w:rsidRDefault="00EC11F2" w:rsidP="005B2254">
            <w:pPr>
              <w:pStyle w:val="rowtabella0"/>
              <w:jc w:val="center"/>
              <w:rPr>
                <w:color w:val="002060"/>
              </w:rPr>
            </w:pPr>
            <w:r w:rsidRPr="00C5602B">
              <w:rPr>
                <w:color w:val="002060"/>
              </w:rPr>
              <w:t>0</w:t>
            </w:r>
          </w:p>
        </w:tc>
      </w:tr>
      <w:tr w:rsidR="00EC11F2" w:rsidRPr="00C5602B" w14:paraId="3F28ED9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8A820" w14:textId="77777777" w:rsidR="00EC11F2" w:rsidRPr="00C5602B" w:rsidRDefault="00EC11F2" w:rsidP="005B2254">
            <w:pPr>
              <w:pStyle w:val="rowtabella0"/>
              <w:rPr>
                <w:color w:val="002060"/>
              </w:rPr>
            </w:pPr>
            <w:r w:rsidRPr="00C5602B">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BC9A"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E25D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F0818"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49C6"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90E97"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192A5" w14:textId="77777777" w:rsidR="00EC11F2" w:rsidRPr="00C5602B" w:rsidRDefault="00EC11F2" w:rsidP="005B2254">
            <w:pPr>
              <w:pStyle w:val="rowtabella0"/>
              <w:jc w:val="center"/>
              <w:rPr>
                <w:color w:val="002060"/>
              </w:rPr>
            </w:pPr>
            <w:r w:rsidRPr="00C5602B">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8AF9" w14:textId="77777777" w:rsidR="00EC11F2" w:rsidRPr="00C5602B" w:rsidRDefault="00EC11F2" w:rsidP="005B2254">
            <w:pPr>
              <w:pStyle w:val="rowtabella0"/>
              <w:jc w:val="center"/>
              <w:rPr>
                <w:color w:val="002060"/>
              </w:rPr>
            </w:pPr>
            <w:r w:rsidRPr="00C5602B">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753C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64459" w14:textId="77777777" w:rsidR="00EC11F2" w:rsidRPr="00C5602B" w:rsidRDefault="00EC11F2" w:rsidP="005B2254">
            <w:pPr>
              <w:pStyle w:val="rowtabella0"/>
              <w:jc w:val="center"/>
              <w:rPr>
                <w:color w:val="002060"/>
              </w:rPr>
            </w:pPr>
            <w:r w:rsidRPr="00C5602B">
              <w:rPr>
                <w:color w:val="002060"/>
              </w:rPr>
              <w:t>0</w:t>
            </w:r>
          </w:p>
        </w:tc>
      </w:tr>
      <w:tr w:rsidR="00EC11F2" w:rsidRPr="00C5602B" w14:paraId="14D5318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06D5D" w14:textId="77777777" w:rsidR="00EC11F2" w:rsidRPr="00C5602B" w:rsidRDefault="00EC11F2" w:rsidP="005B2254">
            <w:pPr>
              <w:pStyle w:val="rowtabella0"/>
              <w:rPr>
                <w:color w:val="002060"/>
              </w:rPr>
            </w:pPr>
            <w:r w:rsidRPr="00C5602B">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04DA4"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F8A02"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4B44"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2FB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77CA"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35BB" w14:textId="77777777" w:rsidR="00EC11F2" w:rsidRPr="00C5602B" w:rsidRDefault="00EC11F2" w:rsidP="005B2254">
            <w:pPr>
              <w:pStyle w:val="rowtabella0"/>
              <w:jc w:val="center"/>
              <w:rPr>
                <w:color w:val="002060"/>
              </w:rPr>
            </w:pPr>
            <w:r w:rsidRPr="00C5602B">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E2D5C"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07E0"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F3F7" w14:textId="77777777" w:rsidR="00EC11F2" w:rsidRPr="00C5602B" w:rsidRDefault="00EC11F2" w:rsidP="005B2254">
            <w:pPr>
              <w:pStyle w:val="rowtabella0"/>
              <w:jc w:val="center"/>
              <w:rPr>
                <w:color w:val="002060"/>
              </w:rPr>
            </w:pPr>
            <w:r w:rsidRPr="00C5602B">
              <w:rPr>
                <w:color w:val="002060"/>
              </w:rPr>
              <w:t>0</w:t>
            </w:r>
          </w:p>
        </w:tc>
      </w:tr>
      <w:tr w:rsidR="00EC11F2" w:rsidRPr="00C5602B" w14:paraId="5CF6065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A1056" w14:textId="77777777" w:rsidR="00EC11F2" w:rsidRPr="00C5602B" w:rsidRDefault="00EC11F2" w:rsidP="005B2254">
            <w:pPr>
              <w:pStyle w:val="rowtabella0"/>
              <w:rPr>
                <w:color w:val="002060"/>
              </w:rPr>
            </w:pPr>
            <w:r w:rsidRPr="00C5602B">
              <w:rPr>
                <w:color w:val="002060"/>
              </w:rPr>
              <w:t>POL. CSI STELLA A.S.D.</w:t>
            </w:r>
            <w:r>
              <w:rPr>
                <w:color w:val="002060"/>
              </w:rPr>
              <w:t xml:space="preserve"> </w:t>
            </w:r>
            <w:r w:rsidRPr="00CB3FBE">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19C98"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3587"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F72B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3EF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A1539"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D1714" w14:textId="77777777" w:rsidR="00EC11F2" w:rsidRPr="00C5602B" w:rsidRDefault="00EC11F2" w:rsidP="005B2254">
            <w:pPr>
              <w:pStyle w:val="rowtabella0"/>
              <w:jc w:val="center"/>
              <w:rPr>
                <w:color w:val="002060"/>
              </w:rPr>
            </w:pPr>
            <w:r w:rsidRPr="00C5602B">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B3F45" w14:textId="77777777" w:rsidR="00EC11F2" w:rsidRPr="00C5602B" w:rsidRDefault="00EC11F2" w:rsidP="005B2254">
            <w:pPr>
              <w:pStyle w:val="rowtabella0"/>
              <w:jc w:val="center"/>
              <w:rPr>
                <w:color w:val="002060"/>
              </w:rPr>
            </w:pPr>
            <w:r w:rsidRPr="00C5602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70E36"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906C8" w14:textId="77777777" w:rsidR="00EC11F2" w:rsidRPr="00C5602B" w:rsidRDefault="00EC11F2" w:rsidP="005B2254">
            <w:pPr>
              <w:pStyle w:val="rowtabella0"/>
              <w:jc w:val="center"/>
              <w:rPr>
                <w:color w:val="002060"/>
              </w:rPr>
            </w:pPr>
            <w:r w:rsidRPr="00C5602B">
              <w:rPr>
                <w:color w:val="002060"/>
              </w:rPr>
              <w:t>0</w:t>
            </w:r>
          </w:p>
        </w:tc>
      </w:tr>
      <w:tr w:rsidR="00EC11F2" w:rsidRPr="00C5602B" w14:paraId="0EDAA97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E0FB8" w14:textId="77777777" w:rsidR="00EC11F2" w:rsidRPr="00C5602B" w:rsidRDefault="00EC11F2" w:rsidP="005B2254">
            <w:pPr>
              <w:pStyle w:val="rowtabella0"/>
              <w:rPr>
                <w:color w:val="002060"/>
              </w:rPr>
            </w:pPr>
            <w:r w:rsidRPr="00C5602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DF70F"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E5E6"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F6E2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114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DD0B3"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C18D3" w14:textId="77777777" w:rsidR="00EC11F2" w:rsidRPr="00C5602B" w:rsidRDefault="00EC11F2" w:rsidP="005B2254">
            <w:pPr>
              <w:pStyle w:val="rowtabella0"/>
              <w:jc w:val="center"/>
              <w:rPr>
                <w:color w:val="002060"/>
              </w:rPr>
            </w:pPr>
            <w:r w:rsidRPr="00C5602B">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14086" w14:textId="77777777" w:rsidR="00EC11F2" w:rsidRPr="00C5602B" w:rsidRDefault="00EC11F2" w:rsidP="005B2254">
            <w:pPr>
              <w:pStyle w:val="rowtabella0"/>
              <w:jc w:val="center"/>
              <w:rPr>
                <w:color w:val="002060"/>
              </w:rPr>
            </w:pPr>
            <w:r w:rsidRPr="00C5602B">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547C5"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F2A69" w14:textId="77777777" w:rsidR="00EC11F2" w:rsidRPr="00C5602B" w:rsidRDefault="00EC11F2" w:rsidP="005B2254">
            <w:pPr>
              <w:pStyle w:val="rowtabella0"/>
              <w:jc w:val="center"/>
              <w:rPr>
                <w:color w:val="002060"/>
              </w:rPr>
            </w:pPr>
            <w:r w:rsidRPr="00C5602B">
              <w:rPr>
                <w:color w:val="002060"/>
              </w:rPr>
              <w:t>0</w:t>
            </w:r>
          </w:p>
        </w:tc>
      </w:tr>
      <w:tr w:rsidR="00EC11F2" w:rsidRPr="00C5602B" w14:paraId="08D08BAC"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A3A087" w14:textId="77777777" w:rsidR="00EC11F2" w:rsidRPr="00C5602B" w:rsidRDefault="00EC11F2" w:rsidP="005B2254">
            <w:pPr>
              <w:pStyle w:val="rowtabella0"/>
              <w:rPr>
                <w:color w:val="002060"/>
              </w:rPr>
            </w:pPr>
            <w:r w:rsidRPr="00C5602B">
              <w:rPr>
                <w:color w:val="002060"/>
              </w:rPr>
              <w:t>A.S.D. SPORTING GROTTAMMARE</w:t>
            </w:r>
            <w:r>
              <w:rPr>
                <w:color w:val="002060"/>
              </w:rPr>
              <w:t xml:space="preserve"> </w:t>
            </w:r>
            <w:r w:rsidRPr="00CB3FBE">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4FA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C59A"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974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AC8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7FAD"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03C3"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A299A" w14:textId="77777777" w:rsidR="00EC11F2" w:rsidRPr="00C5602B" w:rsidRDefault="00EC11F2" w:rsidP="005B2254">
            <w:pPr>
              <w:pStyle w:val="rowtabella0"/>
              <w:jc w:val="center"/>
              <w:rPr>
                <w:color w:val="002060"/>
              </w:rPr>
            </w:pPr>
            <w:r w:rsidRPr="00C5602B">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AEA03"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052AE" w14:textId="77777777" w:rsidR="00EC11F2" w:rsidRPr="00C5602B" w:rsidRDefault="00EC11F2" w:rsidP="005B2254">
            <w:pPr>
              <w:pStyle w:val="rowtabella0"/>
              <w:jc w:val="center"/>
              <w:rPr>
                <w:color w:val="002060"/>
              </w:rPr>
            </w:pPr>
            <w:r w:rsidRPr="00C5602B">
              <w:rPr>
                <w:color w:val="002060"/>
              </w:rPr>
              <w:t>0</w:t>
            </w:r>
          </w:p>
        </w:tc>
      </w:tr>
    </w:tbl>
    <w:p w14:paraId="438AEA46" w14:textId="77777777" w:rsidR="00EC11F2" w:rsidRDefault="00EC11F2" w:rsidP="00EC11F2">
      <w:pPr>
        <w:pStyle w:val="breakline"/>
        <w:rPr>
          <w:color w:val="002060"/>
        </w:rPr>
      </w:pPr>
    </w:p>
    <w:p w14:paraId="434A6063" w14:textId="77777777" w:rsidR="00EC11F2" w:rsidRPr="00C5602B" w:rsidRDefault="00EC11F2" w:rsidP="00EC11F2">
      <w:pPr>
        <w:pStyle w:val="titoloprinc0"/>
        <w:rPr>
          <w:color w:val="002060"/>
        </w:rPr>
      </w:pPr>
      <w:r w:rsidRPr="00C5602B">
        <w:rPr>
          <w:color w:val="002060"/>
        </w:rPr>
        <w:t>PROGRAMMA GARE</w:t>
      </w:r>
    </w:p>
    <w:p w14:paraId="17609175" w14:textId="77777777" w:rsidR="00EC11F2" w:rsidRDefault="00EC11F2" w:rsidP="00EC11F2">
      <w:pPr>
        <w:pStyle w:val="breakline"/>
        <w:rPr>
          <w:rFonts w:eastAsiaTheme="minorEastAsia"/>
          <w:color w:val="002060"/>
        </w:rPr>
      </w:pPr>
    </w:p>
    <w:p w14:paraId="7CBC43A7" w14:textId="77777777" w:rsidR="00EC11F2" w:rsidRPr="00EC11F2" w:rsidRDefault="00EC11F2" w:rsidP="00EC11F2">
      <w:pPr>
        <w:pStyle w:val="sottotitolocampionato10"/>
        <w:rPr>
          <w:color w:val="002060"/>
        </w:rPr>
      </w:pPr>
      <w:r w:rsidRPr="00EC11F2">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2"/>
        <w:gridCol w:w="385"/>
        <w:gridCol w:w="898"/>
        <w:gridCol w:w="1191"/>
        <w:gridCol w:w="1560"/>
        <w:gridCol w:w="1563"/>
      </w:tblGrid>
      <w:tr w:rsidR="00EC11F2" w:rsidRPr="00EC11F2" w14:paraId="7E23A93D"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C6835"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B6B3EA"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20D8BE"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27EED4"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0213E2"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188EA"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E3B3E"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553073F5"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2082C5" w14:textId="77777777" w:rsidR="00EC11F2" w:rsidRPr="00EC11F2" w:rsidRDefault="00EC11F2" w:rsidP="005B2254">
            <w:pPr>
              <w:pStyle w:val="rowtabella0"/>
              <w:rPr>
                <w:color w:val="002060"/>
              </w:rPr>
            </w:pPr>
            <w:r w:rsidRPr="00EC11F2">
              <w:rPr>
                <w:color w:val="002060"/>
              </w:rPr>
              <w:lastRenderedPageBreak/>
              <w:t>AUDAX CALCIO PIOBBICO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4591EA" w14:textId="77777777" w:rsidR="00EC11F2" w:rsidRPr="00EC11F2" w:rsidRDefault="00EC11F2" w:rsidP="005B2254">
            <w:pPr>
              <w:pStyle w:val="rowtabella0"/>
              <w:rPr>
                <w:color w:val="002060"/>
              </w:rPr>
            </w:pPr>
            <w:r w:rsidRPr="00EC11F2">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FB8963"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D26A77" w14:textId="77777777" w:rsidR="00EC11F2" w:rsidRPr="00EC11F2" w:rsidRDefault="00EC11F2" w:rsidP="005B2254">
            <w:pPr>
              <w:pStyle w:val="rowtabella0"/>
              <w:rPr>
                <w:color w:val="002060"/>
              </w:rPr>
            </w:pPr>
            <w:r w:rsidRPr="00EC11F2">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B265B" w14:textId="77777777" w:rsidR="00EC11F2" w:rsidRPr="00EC11F2" w:rsidRDefault="00EC11F2" w:rsidP="005B2254">
            <w:pPr>
              <w:pStyle w:val="rowtabella0"/>
              <w:rPr>
                <w:color w:val="002060"/>
              </w:rPr>
            </w:pPr>
            <w:r w:rsidRPr="00EC11F2">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0B43B4" w14:textId="77777777" w:rsidR="00EC11F2" w:rsidRPr="00EC11F2" w:rsidRDefault="00EC11F2" w:rsidP="005B2254">
            <w:pPr>
              <w:pStyle w:val="rowtabella0"/>
              <w:rPr>
                <w:color w:val="002060"/>
              </w:rPr>
            </w:pPr>
            <w:r w:rsidRPr="00EC11F2">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137A5" w14:textId="77777777" w:rsidR="00EC11F2" w:rsidRPr="00EC11F2" w:rsidRDefault="00EC11F2" w:rsidP="005B2254">
            <w:pPr>
              <w:pStyle w:val="rowtabella0"/>
              <w:rPr>
                <w:color w:val="002060"/>
              </w:rPr>
            </w:pPr>
            <w:r w:rsidRPr="00EC11F2">
              <w:rPr>
                <w:color w:val="002060"/>
              </w:rPr>
              <w:t>VIA GIOVANNI XXIII</w:t>
            </w:r>
          </w:p>
        </w:tc>
      </w:tr>
      <w:tr w:rsidR="00EC11F2" w:rsidRPr="00EC11F2" w14:paraId="43AED47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D4EA1" w14:textId="77777777" w:rsidR="00EC11F2" w:rsidRPr="00EC11F2" w:rsidRDefault="00EC11F2" w:rsidP="005B2254">
            <w:pPr>
              <w:pStyle w:val="rowtabella0"/>
              <w:rPr>
                <w:color w:val="002060"/>
              </w:rPr>
            </w:pPr>
            <w:r w:rsidRPr="00EC11F2">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B1E3B0C" w14:textId="77777777" w:rsidR="00EC11F2" w:rsidRPr="00EC11F2" w:rsidRDefault="00EC11F2" w:rsidP="005B2254">
            <w:pPr>
              <w:pStyle w:val="rowtabella0"/>
              <w:rPr>
                <w:color w:val="002060"/>
              </w:rPr>
            </w:pPr>
            <w:r w:rsidRPr="00EC11F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1CC1CEA"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E7E29E0" w14:textId="77777777" w:rsidR="00EC11F2" w:rsidRPr="00EC11F2" w:rsidRDefault="00EC11F2" w:rsidP="005B2254">
            <w:pPr>
              <w:pStyle w:val="rowtabella0"/>
              <w:rPr>
                <w:color w:val="002060"/>
              </w:rPr>
            </w:pPr>
            <w:r w:rsidRPr="00EC11F2">
              <w:rPr>
                <w:color w:val="002060"/>
              </w:rPr>
              <w:t>21/02/2025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1973A7" w14:textId="77777777" w:rsidR="00EC11F2" w:rsidRPr="00EC11F2" w:rsidRDefault="00EC11F2" w:rsidP="005B2254">
            <w:pPr>
              <w:pStyle w:val="rowtabella0"/>
              <w:rPr>
                <w:color w:val="002060"/>
              </w:rPr>
            </w:pPr>
            <w:r w:rsidRPr="00EC11F2">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6C27B" w14:textId="77777777" w:rsidR="00EC11F2" w:rsidRPr="00EC11F2" w:rsidRDefault="00EC11F2" w:rsidP="005B2254">
            <w:pPr>
              <w:pStyle w:val="rowtabella0"/>
              <w:rPr>
                <w:color w:val="002060"/>
              </w:rPr>
            </w:pPr>
            <w:r w:rsidRPr="00EC11F2">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0FC96A" w14:textId="77777777" w:rsidR="00EC11F2" w:rsidRPr="00EC11F2" w:rsidRDefault="00EC11F2" w:rsidP="005B2254">
            <w:pPr>
              <w:pStyle w:val="rowtabella0"/>
              <w:rPr>
                <w:color w:val="002060"/>
              </w:rPr>
            </w:pPr>
            <w:r w:rsidRPr="00EC11F2">
              <w:rPr>
                <w:color w:val="002060"/>
              </w:rPr>
              <w:t>VIA CAMPO SPORTIVO</w:t>
            </w:r>
          </w:p>
        </w:tc>
      </w:tr>
      <w:tr w:rsidR="00EC11F2" w:rsidRPr="00EC11F2" w14:paraId="7A3458C3"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194407" w14:textId="77777777" w:rsidR="00EC11F2" w:rsidRPr="00EC11F2" w:rsidRDefault="00EC11F2" w:rsidP="005B2254">
            <w:pPr>
              <w:pStyle w:val="rowtabella0"/>
              <w:rPr>
                <w:color w:val="002060"/>
              </w:rPr>
            </w:pPr>
            <w:r w:rsidRPr="00EC11F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538ADF" w14:textId="77777777" w:rsidR="00EC11F2" w:rsidRPr="00EC11F2" w:rsidRDefault="00EC11F2" w:rsidP="005B2254">
            <w:pPr>
              <w:pStyle w:val="rowtabella0"/>
              <w:rPr>
                <w:color w:val="002060"/>
              </w:rPr>
            </w:pPr>
            <w:r w:rsidRPr="00EC11F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036E0C"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17E73" w14:textId="77777777" w:rsidR="00EC11F2" w:rsidRPr="00EC11F2" w:rsidRDefault="00EC11F2" w:rsidP="005B2254">
            <w:pPr>
              <w:pStyle w:val="rowtabella0"/>
              <w:rPr>
                <w:color w:val="002060"/>
              </w:rPr>
            </w:pPr>
            <w:r w:rsidRPr="00EC11F2">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7CF58A" w14:textId="77777777" w:rsidR="00EC11F2" w:rsidRPr="00EC11F2" w:rsidRDefault="00EC11F2" w:rsidP="005B2254">
            <w:pPr>
              <w:pStyle w:val="rowtabella0"/>
              <w:rPr>
                <w:color w:val="002060"/>
              </w:rPr>
            </w:pPr>
            <w:r w:rsidRPr="00EC11F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E4ACF0" w14:textId="77777777" w:rsidR="00EC11F2" w:rsidRPr="00EC11F2" w:rsidRDefault="00EC11F2" w:rsidP="005B2254">
            <w:pPr>
              <w:pStyle w:val="rowtabella0"/>
              <w:rPr>
                <w:color w:val="002060"/>
              </w:rPr>
            </w:pPr>
            <w:r w:rsidRPr="00EC11F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CB4C22" w14:textId="77777777" w:rsidR="00EC11F2" w:rsidRPr="00EC11F2" w:rsidRDefault="00EC11F2" w:rsidP="005B2254">
            <w:pPr>
              <w:pStyle w:val="rowtabella0"/>
              <w:rPr>
                <w:color w:val="002060"/>
              </w:rPr>
            </w:pPr>
            <w:r w:rsidRPr="00EC11F2">
              <w:rPr>
                <w:color w:val="002060"/>
              </w:rPr>
              <w:t>VIA DELL'INDUSTRIA</w:t>
            </w:r>
          </w:p>
        </w:tc>
      </w:tr>
      <w:tr w:rsidR="00EC11F2" w:rsidRPr="00EC11F2" w14:paraId="7C00177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3E3BAF" w14:textId="77777777" w:rsidR="00EC11F2" w:rsidRPr="00EC11F2" w:rsidRDefault="00EC11F2" w:rsidP="005B2254">
            <w:pPr>
              <w:pStyle w:val="rowtabella0"/>
              <w:rPr>
                <w:color w:val="002060"/>
              </w:rPr>
            </w:pPr>
            <w:r w:rsidRPr="00EC11F2">
              <w:rPr>
                <w:color w:val="002060"/>
              </w:rPr>
              <w:t>URBINO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847260" w14:textId="77777777" w:rsidR="00EC11F2" w:rsidRPr="00EC11F2" w:rsidRDefault="00EC11F2" w:rsidP="005B2254">
            <w:pPr>
              <w:pStyle w:val="rowtabella0"/>
              <w:rPr>
                <w:color w:val="002060"/>
              </w:rPr>
            </w:pPr>
            <w:r w:rsidRPr="00EC11F2">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24C9DC"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60AF7F" w14:textId="77777777" w:rsidR="00EC11F2" w:rsidRPr="00EC11F2" w:rsidRDefault="00EC11F2" w:rsidP="005B2254">
            <w:pPr>
              <w:pStyle w:val="rowtabella0"/>
              <w:rPr>
                <w:color w:val="002060"/>
              </w:rPr>
            </w:pPr>
            <w:r w:rsidRPr="00EC11F2">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398C48" w14:textId="77777777" w:rsidR="00EC11F2" w:rsidRPr="00EC11F2" w:rsidRDefault="00EC11F2" w:rsidP="005B2254">
            <w:pPr>
              <w:pStyle w:val="rowtabella0"/>
              <w:rPr>
                <w:color w:val="002060"/>
              </w:rPr>
            </w:pPr>
            <w:r w:rsidRPr="00EC11F2">
              <w:rPr>
                <w:color w:val="002060"/>
              </w:rPr>
              <w:t>5422 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C7646B" w14:textId="77777777" w:rsidR="00EC11F2" w:rsidRPr="00EC11F2" w:rsidRDefault="00EC11F2" w:rsidP="005B2254">
            <w:pPr>
              <w:pStyle w:val="rowtabella0"/>
              <w:rPr>
                <w:color w:val="002060"/>
              </w:rPr>
            </w:pPr>
            <w:r w:rsidRPr="00EC11F2">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45AE7" w14:textId="77777777" w:rsidR="00EC11F2" w:rsidRPr="00EC11F2" w:rsidRDefault="00EC11F2" w:rsidP="005B2254">
            <w:pPr>
              <w:pStyle w:val="rowtabella0"/>
              <w:rPr>
                <w:color w:val="002060"/>
              </w:rPr>
            </w:pPr>
            <w:r w:rsidRPr="00EC11F2">
              <w:rPr>
                <w:color w:val="002060"/>
              </w:rPr>
              <w:t>VIA DELL'ANNUNZIATA</w:t>
            </w:r>
          </w:p>
        </w:tc>
      </w:tr>
      <w:tr w:rsidR="00EC11F2" w:rsidRPr="00EC11F2" w14:paraId="4D74110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168B5" w14:textId="77777777" w:rsidR="00EC11F2" w:rsidRPr="00EC11F2" w:rsidRDefault="00EC11F2" w:rsidP="005B2254">
            <w:pPr>
              <w:pStyle w:val="rowtabella0"/>
              <w:rPr>
                <w:color w:val="002060"/>
              </w:rPr>
            </w:pPr>
            <w:r w:rsidRPr="00EC11F2">
              <w:rPr>
                <w:color w:val="002060"/>
              </w:rPr>
              <w:t xml:space="preserve">SPECIAL ONE SPORTING </w:t>
            </w:r>
            <w:proofErr w:type="spellStart"/>
            <w:proofErr w:type="gramStart"/>
            <w:r w:rsidRPr="00EC11F2">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6AA306" w14:textId="77777777" w:rsidR="00EC11F2" w:rsidRPr="00EC11F2" w:rsidRDefault="00EC11F2" w:rsidP="005B2254">
            <w:pPr>
              <w:pStyle w:val="rowtabella0"/>
              <w:rPr>
                <w:color w:val="002060"/>
              </w:rPr>
            </w:pPr>
            <w:r w:rsidRPr="00EC11F2">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FCEAA8"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C301D4" w14:textId="77777777" w:rsidR="00EC11F2" w:rsidRPr="00EC11F2" w:rsidRDefault="00EC11F2" w:rsidP="005B2254">
            <w:pPr>
              <w:pStyle w:val="rowtabella0"/>
              <w:rPr>
                <w:color w:val="002060"/>
              </w:rPr>
            </w:pPr>
            <w:r w:rsidRPr="00EC11F2">
              <w:rPr>
                <w:color w:val="002060"/>
              </w:rPr>
              <w:t>22/02/2025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29F0D6" w14:textId="77777777" w:rsidR="00EC11F2" w:rsidRPr="00EC11F2" w:rsidRDefault="00EC11F2" w:rsidP="005B2254">
            <w:pPr>
              <w:pStyle w:val="rowtabella0"/>
              <w:rPr>
                <w:color w:val="002060"/>
              </w:rPr>
            </w:pPr>
            <w:r w:rsidRPr="00EC11F2">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09453D" w14:textId="77777777" w:rsidR="00EC11F2" w:rsidRPr="00EC11F2" w:rsidRDefault="00EC11F2" w:rsidP="005B2254">
            <w:pPr>
              <w:pStyle w:val="rowtabella0"/>
              <w:rPr>
                <w:color w:val="002060"/>
              </w:rPr>
            </w:pPr>
            <w:r w:rsidRPr="00EC11F2">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B22CF9" w14:textId="77777777" w:rsidR="00EC11F2" w:rsidRPr="00EC11F2" w:rsidRDefault="00EC11F2" w:rsidP="005B2254">
            <w:pPr>
              <w:pStyle w:val="rowtabella0"/>
              <w:rPr>
                <w:color w:val="002060"/>
              </w:rPr>
            </w:pPr>
            <w:r w:rsidRPr="00EC11F2">
              <w:rPr>
                <w:color w:val="002060"/>
              </w:rPr>
              <w:t>VIA DEI PIOPPI 2</w:t>
            </w:r>
          </w:p>
        </w:tc>
      </w:tr>
      <w:tr w:rsidR="00EC11F2" w:rsidRPr="00EC11F2" w14:paraId="6A2A4E8B"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BDA802" w14:textId="77777777" w:rsidR="00EC11F2" w:rsidRPr="00EC11F2" w:rsidRDefault="00EC11F2" w:rsidP="005B2254">
            <w:pPr>
              <w:pStyle w:val="rowtabella0"/>
              <w:rPr>
                <w:color w:val="002060"/>
              </w:rPr>
            </w:pPr>
            <w:r w:rsidRPr="00EC11F2">
              <w:rPr>
                <w:color w:val="002060"/>
              </w:rPr>
              <w:t>VADO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3419A" w14:textId="77777777" w:rsidR="00EC11F2" w:rsidRPr="00EC11F2" w:rsidRDefault="00EC11F2" w:rsidP="005B2254">
            <w:pPr>
              <w:pStyle w:val="rowtabella0"/>
              <w:rPr>
                <w:color w:val="002060"/>
              </w:rPr>
            </w:pPr>
            <w:r w:rsidRPr="00EC11F2">
              <w:rPr>
                <w:color w:val="002060"/>
              </w:rPr>
              <w:t>SAN COSTANZO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58619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419D2"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F69D3" w14:textId="77777777" w:rsidR="00EC11F2" w:rsidRPr="00EC11F2" w:rsidRDefault="00EC11F2" w:rsidP="005B2254">
            <w:pPr>
              <w:pStyle w:val="rowtabella0"/>
              <w:rPr>
                <w:color w:val="002060"/>
              </w:rPr>
            </w:pPr>
            <w:r w:rsidRPr="00EC11F2">
              <w:rPr>
                <w:color w:val="002060"/>
              </w:rPr>
              <w:t>5441 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BAA02" w14:textId="77777777" w:rsidR="00EC11F2" w:rsidRPr="00EC11F2" w:rsidRDefault="00EC11F2" w:rsidP="005B2254">
            <w:pPr>
              <w:pStyle w:val="rowtabella0"/>
              <w:rPr>
                <w:color w:val="002060"/>
              </w:rPr>
            </w:pPr>
            <w:r w:rsidRPr="00EC11F2">
              <w:rPr>
                <w:color w:val="002060"/>
              </w:rPr>
              <w:t>SANT'ANGELO IN VADO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85C6DA" w14:textId="77777777" w:rsidR="00EC11F2" w:rsidRPr="00EC11F2" w:rsidRDefault="00EC11F2" w:rsidP="005B2254">
            <w:pPr>
              <w:pStyle w:val="rowtabella0"/>
              <w:rPr>
                <w:color w:val="002060"/>
              </w:rPr>
            </w:pPr>
            <w:r w:rsidRPr="00EC11F2">
              <w:rPr>
                <w:color w:val="002060"/>
              </w:rPr>
              <w:t>VIA MOLINELLO</w:t>
            </w:r>
          </w:p>
        </w:tc>
      </w:tr>
    </w:tbl>
    <w:p w14:paraId="741410EC" w14:textId="77777777" w:rsidR="00EC11F2" w:rsidRPr="00EC11F2" w:rsidRDefault="00EC11F2" w:rsidP="00EC11F2">
      <w:pPr>
        <w:pStyle w:val="breakline"/>
        <w:rPr>
          <w:rFonts w:eastAsiaTheme="minorEastAsia"/>
          <w:color w:val="002060"/>
        </w:rPr>
      </w:pPr>
    </w:p>
    <w:p w14:paraId="40DA1330" w14:textId="77777777" w:rsidR="00EC11F2" w:rsidRPr="00EC11F2" w:rsidRDefault="00EC11F2" w:rsidP="00EC11F2">
      <w:pPr>
        <w:pStyle w:val="breakline"/>
        <w:rPr>
          <w:color w:val="002060"/>
        </w:rPr>
      </w:pPr>
    </w:p>
    <w:p w14:paraId="091EF02F" w14:textId="77777777" w:rsidR="00EC11F2" w:rsidRPr="00EC11F2" w:rsidRDefault="00EC11F2" w:rsidP="00EC11F2">
      <w:pPr>
        <w:pStyle w:val="breakline"/>
        <w:rPr>
          <w:color w:val="002060"/>
        </w:rPr>
      </w:pPr>
    </w:p>
    <w:p w14:paraId="02F0E317" w14:textId="77777777" w:rsidR="00EC11F2" w:rsidRPr="00EC11F2" w:rsidRDefault="00EC11F2" w:rsidP="00EC11F2">
      <w:pPr>
        <w:pStyle w:val="sottotitolocampionato10"/>
        <w:rPr>
          <w:color w:val="002060"/>
        </w:rPr>
      </w:pPr>
      <w:r w:rsidRPr="00EC11F2">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0"/>
        <w:gridCol w:w="385"/>
        <w:gridCol w:w="898"/>
        <w:gridCol w:w="1176"/>
        <w:gridCol w:w="1565"/>
        <w:gridCol w:w="1547"/>
      </w:tblGrid>
      <w:tr w:rsidR="00EC11F2" w:rsidRPr="00EC11F2" w14:paraId="1E5FEB4B"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49CAE"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BA94F"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B3468"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66B85"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7C32D"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78AD5"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60663"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0FEED4EA"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D2623A" w14:textId="77777777" w:rsidR="00EC11F2" w:rsidRPr="00EC11F2" w:rsidRDefault="00EC11F2" w:rsidP="005B2254">
            <w:pPr>
              <w:pStyle w:val="rowtabella0"/>
              <w:rPr>
                <w:color w:val="002060"/>
              </w:rPr>
            </w:pPr>
            <w:r w:rsidRPr="00EC11F2">
              <w:rPr>
                <w:color w:val="002060"/>
              </w:rPr>
              <w:t>FRASASSI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0F3DF1" w14:textId="77777777" w:rsidR="00EC11F2" w:rsidRPr="00EC11F2" w:rsidRDefault="00EC11F2" w:rsidP="005B2254">
            <w:pPr>
              <w:pStyle w:val="rowtabella0"/>
              <w:rPr>
                <w:color w:val="002060"/>
              </w:rPr>
            </w:pPr>
            <w:r w:rsidRPr="00EC11F2">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C7E520"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ADB44D" w14:textId="77777777" w:rsidR="00EC11F2" w:rsidRPr="00EC11F2" w:rsidRDefault="00EC11F2" w:rsidP="005B2254">
            <w:pPr>
              <w:pStyle w:val="rowtabella0"/>
              <w:rPr>
                <w:color w:val="002060"/>
              </w:rPr>
            </w:pPr>
            <w:r w:rsidRPr="00EC11F2">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EAB6E0" w14:textId="77777777" w:rsidR="00EC11F2" w:rsidRPr="00EC11F2" w:rsidRDefault="00EC11F2" w:rsidP="005B2254">
            <w:pPr>
              <w:pStyle w:val="rowtabella0"/>
              <w:rPr>
                <w:color w:val="002060"/>
              </w:rPr>
            </w:pPr>
            <w:r w:rsidRPr="00EC11F2">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6A575" w14:textId="77777777" w:rsidR="00EC11F2" w:rsidRPr="00EC11F2" w:rsidRDefault="00EC11F2" w:rsidP="005B2254">
            <w:pPr>
              <w:pStyle w:val="rowtabella0"/>
              <w:rPr>
                <w:color w:val="002060"/>
              </w:rPr>
            </w:pPr>
            <w:r w:rsidRPr="00EC11F2">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683E5" w14:textId="77777777" w:rsidR="00EC11F2" w:rsidRPr="00EC11F2" w:rsidRDefault="00EC11F2" w:rsidP="005B2254">
            <w:pPr>
              <w:pStyle w:val="rowtabella0"/>
              <w:rPr>
                <w:color w:val="002060"/>
              </w:rPr>
            </w:pPr>
            <w:r w:rsidRPr="00EC11F2">
              <w:rPr>
                <w:color w:val="002060"/>
              </w:rPr>
              <w:t>VIA MARCONI GENGA STAZIONE</w:t>
            </w:r>
          </w:p>
        </w:tc>
      </w:tr>
      <w:tr w:rsidR="00EC11F2" w:rsidRPr="00EC11F2" w14:paraId="4F23C08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6ADDFD" w14:textId="77777777" w:rsidR="00EC11F2" w:rsidRPr="00EC11F2" w:rsidRDefault="00EC11F2" w:rsidP="005B2254">
            <w:pPr>
              <w:pStyle w:val="rowtabella0"/>
              <w:rPr>
                <w:color w:val="002060"/>
              </w:rPr>
            </w:pPr>
            <w:r w:rsidRPr="00EC11F2">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D3099B" w14:textId="77777777" w:rsidR="00EC11F2" w:rsidRPr="00EC11F2" w:rsidRDefault="00EC11F2" w:rsidP="005B2254">
            <w:pPr>
              <w:pStyle w:val="rowtabella0"/>
              <w:rPr>
                <w:color w:val="002060"/>
                <w:lang w:val="es-ES"/>
              </w:rPr>
            </w:pPr>
            <w:r w:rsidRPr="00EC11F2">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92438DB"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A5F037" w14:textId="77777777" w:rsidR="00EC11F2" w:rsidRPr="00EC11F2" w:rsidRDefault="00EC11F2" w:rsidP="005B2254">
            <w:pPr>
              <w:pStyle w:val="rowtabella0"/>
              <w:rPr>
                <w:color w:val="002060"/>
              </w:rPr>
            </w:pPr>
            <w:r w:rsidRPr="00EC11F2">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FD52D6" w14:textId="77777777" w:rsidR="00EC11F2" w:rsidRPr="00EC11F2" w:rsidRDefault="00EC11F2" w:rsidP="005B2254">
            <w:pPr>
              <w:pStyle w:val="rowtabella0"/>
              <w:rPr>
                <w:color w:val="002060"/>
              </w:rPr>
            </w:pPr>
            <w:r w:rsidRPr="00EC11F2">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5FA1F4" w14:textId="77777777" w:rsidR="00EC11F2" w:rsidRPr="00EC11F2" w:rsidRDefault="00EC11F2" w:rsidP="005B2254">
            <w:pPr>
              <w:pStyle w:val="rowtabella0"/>
              <w:rPr>
                <w:color w:val="002060"/>
              </w:rPr>
            </w:pPr>
            <w:r w:rsidRPr="00EC11F2">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D4C8B0" w14:textId="77777777" w:rsidR="00EC11F2" w:rsidRPr="00EC11F2" w:rsidRDefault="00EC11F2" w:rsidP="005B2254">
            <w:pPr>
              <w:pStyle w:val="rowtabella0"/>
              <w:rPr>
                <w:color w:val="002060"/>
              </w:rPr>
            </w:pPr>
            <w:r w:rsidRPr="00EC11F2">
              <w:rPr>
                <w:color w:val="002060"/>
              </w:rPr>
              <w:t>VIA GEMME, 13</w:t>
            </w:r>
          </w:p>
        </w:tc>
      </w:tr>
      <w:tr w:rsidR="00EC11F2" w:rsidRPr="00EC11F2" w14:paraId="2CB8F046"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9D1A63" w14:textId="77777777" w:rsidR="00EC11F2" w:rsidRPr="00EC11F2" w:rsidRDefault="00EC11F2" w:rsidP="005B2254">
            <w:pPr>
              <w:pStyle w:val="rowtabella0"/>
              <w:rPr>
                <w:color w:val="002060"/>
              </w:rPr>
            </w:pPr>
            <w:r w:rsidRPr="00EC11F2">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0A15AB" w14:textId="77777777" w:rsidR="00EC11F2" w:rsidRPr="00EC11F2" w:rsidRDefault="00EC11F2" w:rsidP="005B2254">
            <w:pPr>
              <w:pStyle w:val="rowtabella0"/>
              <w:rPr>
                <w:color w:val="002060"/>
              </w:rPr>
            </w:pPr>
            <w:r w:rsidRPr="00EC11F2">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E0276"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E12B53" w14:textId="77777777" w:rsidR="00EC11F2" w:rsidRPr="00EC11F2" w:rsidRDefault="00EC11F2" w:rsidP="005B2254">
            <w:pPr>
              <w:pStyle w:val="rowtabella0"/>
              <w:rPr>
                <w:color w:val="002060"/>
              </w:rPr>
            </w:pPr>
            <w:r w:rsidRPr="00EC11F2">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813C6" w14:textId="77777777" w:rsidR="00EC11F2" w:rsidRPr="00EC11F2" w:rsidRDefault="00EC11F2" w:rsidP="005B2254">
            <w:pPr>
              <w:pStyle w:val="rowtabella0"/>
              <w:rPr>
                <w:color w:val="002060"/>
              </w:rPr>
            </w:pPr>
            <w:r w:rsidRPr="00EC11F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2B803F" w14:textId="77777777" w:rsidR="00EC11F2" w:rsidRPr="00EC11F2" w:rsidRDefault="00EC11F2" w:rsidP="005B2254">
            <w:pPr>
              <w:pStyle w:val="rowtabella0"/>
              <w:rPr>
                <w:color w:val="002060"/>
              </w:rPr>
            </w:pPr>
            <w:r w:rsidRPr="00EC11F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E3F19C" w14:textId="77777777" w:rsidR="00EC11F2" w:rsidRPr="00EC11F2" w:rsidRDefault="00EC11F2" w:rsidP="005B2254">
            <w:pPr>
              <w:pStyle w:val="rowtabella0"/>
              <w:rPr>
                <w:color w:val="002060"/>
              </w:rPr>
            </w:pPr>
            <w:r w:rsidRPr="00EC11F2">
              <w:rPr>
                <w:color w:val="002060"/>
              </w:rPr>
              <w:t>VIA GRAZIA DELEDDA</w:t>
            </w:r>
          </w:p>
        </w:tc>
      </w:tr>
      <w:tr w:rsidR="00EC11F2" w:rsidRPr="00EC11F2" w14:paraId="4099C4C1"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DE677FC" w14:textId="77777777" w:rsidR="00EC11F2" w:rsidRPr="00EC11F2" w:rsidRDefault="00EC11F2" w:rsidP="005B2254">
            <w:pPr>
              <w:pStyle w:val="rowtabella0"/>
              <w:rPr>
                <w:color w:val="002060"/>
              </w:rPr>
            </w:pPr>
            <w:r w:rsidRPr="00EC11F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95CE20" w14:textId="77777777" w:rsidR="00EC11F2" w:rsidRPr="00EC11F2" w:rsidRDefault="00EC11F2" w:rsidP="005B2254">
            <w:pPr>
              <w:pStyle w:val="rowtabella0"/>
              <w:rPr>
                <w:color w:val="002060"/>
              </w:rPr>
            </w:pPr>
            <w:r w:rsidRPr="00EC11F2">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11515B"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E6ADE96"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9E1C1" w14:textId="77777777" w:rsidR="00EC11F2" w:rsidRPr="00EC11F2" w:rsidRDefault="00EC11F2" w:rsidP="005B2254">
            <w:pPr>
              <w:pStyle w:val="rowtabella0"/>
              <w:rPr>
                <w:color w:val="002060"/>
              </w:rPr>
            </w:pPr>
            <w:r w:rsidRPr="00EC11F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68AF9" w14:textId="77777777" w:rsidR="00EC11F2" w:rsidRPr="00EC11F2" w:rsidRDefault="00EC11F2" w:rsidP="005B2254">
            <w:pPr>
              <w:pStyle w:val="rowtabella0"/>
              <w:rPr>
                <w:color w:val="002060"/>
              </w:rPr>
            </w:pPr>
            <w:r w:rsidRPr="00EC11F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8E2E7A" w14:textId="77777777" w:rsidR="00EC11F2" w:rsidRPr="00EC11F2" w:rsidRDefault="00EC11F2" w:rsidP="005B2254">
            <w:pPr>
              <w:pStyle w:val="rowtabella0"/>
              <w:rPr>
                <w:color w:val="002060"/>
              </w:rPr>
            </w:pPr>
            <w:r w:rsidRPr="00EC11F2">
              <w:rPr>
                <w:color w:val="002060"/>
              </w:rPr>
              <w:t>VIA GAETANO RAVAGLI</w:t>
            </w:r>
          </w:p>
        </w:tc>
      </w:tr>
      <w:tr w:rsidR="00EC11F2" w:rsidRPr="00EC11F2" w14:paraId="562A9CEF"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61DF00F" w14:textId="77777777" w:rsidR="00EC11F2" w:rsidRPr="00EC11F2" w:rsidRDefault="00EC11F2" w:rsidP="005B2254">
            <w:pPr>
              <w:pStyle w:val="rowtabella0"/>
              <w:rPr>
                <w:color w:val="002060"/>
              </w:rPr>
            </w:pPr>
            <w:r w:rsidRPr="00EC11F2">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8F6863" w14:textId="77777777" w:rsidR="00EC11F2" w:rsidRPr="00EC11F2" w:rsidRDefault="00EC11F2" w:rsidP="005B2254">
            <w:pPr>
              <w:pStyle w:val="rowtabella0"/>
              <w:rPr>
                <w:color w:val="002060"/>
              </w:rPr>
            </w:pPr>
            <w:r w:rsidRPr="00EC11F2">
              <w:rPr>
                <w:color w:val="002060"/>
              </w:rPr>
              <w:t>ANGELI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A457E3"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C629B"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EF7E32" w14:textId="77777777" w:rsidR="00EC11F2" w:rsidRPr="00EC11F2" w:rsidRDefault="00EC11F2" w:rsidP="005B2254">
            <w:pPr>
              <w:pStyle w:val="rowtabella0"/>
              <w:rPr>
                <w:color w:val="002060"/>
              </w:rPr>
            </w:pPr>
            <w:r w:rsidRPr="00EC11F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C90C3E" w14:textId="77777777" w:rsidR="00EC11F2" w:rsidRPr="00EC11F2" w:rsidRDefault="00EC11F2" w:rsidP="005B2254">
            <w:pPr>
              <w:pStyle w:val="rowtabella0"/>
              <w:rPr>
                <w:color w:val="002060"/>
              </w:rPr>
            </w:pPr>
            <w:r w:rsidRPr="00EC11F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E7A826" w14:textId="77777777" w:rsidR="00EC11F2" w:rsidRPr="00EC11F2" w:rsidRDefault="00EC11F2" w:rsidP="005B2254">
            <w:pPr>
              <w:pStyle w:val="rowtabella0"/>
              <w:rPr>
                <w:color w:val="002060"/>
              </w:rPr>
            </w:pPr>
            <w:r w:rsidRPr="00EC11F2">
              <w:rPr>
                <w:color w:val="002060"/>
              </w:rPr>
              <w:t>VIA DEI TESSITORI</w:t>
            </w:r>
          </w:p>
        </w:tc>
      </w:tr>
      <w:tr w:rsidR="00EC11F2" w:rsidRPr="00EC11F2" w14:paraId="27C12620"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D36294" w14:textId="77777777" w:rsidR="00EC11F2" w:rsidRPr="00EC11F2" w:rsidRDefault="00EC11F2" w:rsidP="005B2254">
            <w:pPr>
              <w:pStyle w:val="rowtabella0"/>
              <w:rPr>
                <w:color w:val="002060"/>
              </w:rPr>
            </w:pPr>
            <w:r w:rsidRPr="00EC11F2">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994DE" w14:textId="77777777" w:rsidR="00EC11F2" w:rsidRPr="00EC11F2" w:rsidRDefault="00EC11F2" w:rsidP="005B2254">
            <w:pPr>
              <w:pStyle w:val="rowtabella0"/>
              <w:rPr>
                <w:color w:val="002060"/>
              </w:rPr>
            </w:pPr>
            <w:r w:rsidRPr="00EC11F2">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50DEF7"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68D2A"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23928" w14:textId="77777777" w:rsidR="00EC11F2" w:rsidRPr="00EC11F2" w:rsidRDefault="00EC11F2" w:rsidP="005B2254">
            <w:pPr>
              <w:pStyle w:val="rowtabella0"/>
              <w:rPr>
                <w:color w:val="002060"/>
              </w:rPr>
            </w:pPr>
            <w:r w:rsidRPr="00EC11F2">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79682" w14:textId="77777777" w:rsidR="00EC11F2" w:rsidRPr="00EC11F2" w:rsidRDefault="00EC11F2" w:rsidP="005B2254">
            <w:pPr>
              <w:pStyle w:val="rowtabella0"/>
              <w:rPr>
                <w:color w:val="002060"/>
              </w:rPr>
            </w:pPr>
            <w:r w:rsidRPr="00EC11F2">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5F768" w14:textId="77777777" w:rsidR="00EC11F2" w:rsidRPr="00EC11F2" w:rsidRDefault="00EC11F2" w:rsidP="005B2254">
            <w:pPr>
              <w:pStyle w:val="rowtabella0"/>
              <w:rPr>
                <w:color w:val="002060"/>
              </w:rPr>
            </w:pPr>
            <w:r w:rsidRPr="00EC11F2">
              <w:rPr>
                <w:color w:val="002060"/>
              </w:rPr>
              <w:t>VIA VENEZIA 43</w:t>
            </w:r>
          </w:p>
        </w:tc>
      </w:tr>
    </w:tbl>
    <w:p w14:paraId="37E06F32" w14:textId="77777777" w:rsidR="00EC11F2" w:rsidRPr="00EC11F2" w:rsidRDefault="00EC11F2" w:rsidP="00EC11F2">
      <w:pPr>
        <w:pStyle w:val="breakline"/>
        <w:rPr>
          <w:rFonts w:eastAsiaTheme="minorEastAsia"/>
          <w:color w:val="002060"/>
        </w:rPr>
      </w:pPr>
    </w:p>
    <w:p w14:paraId="38169546" w14:textId="77777777" w:rsidR="00EC11F2" w:rsidRPr="00EC11F2" w:rsidRDefault="00EC11F2" w:rsidP="00EC11F2">
      <w:pPr>
        <w:pStyle w:val="breakline"/>
        <w:rPr>
          <w:color w:val="002060"/>
        </w:rPr>
      </w:pPr>
    </w:p>
    <w:p w14:paraId="55697C8A" w14:textId="77777777" w:rsidR="00EC11F2" w:rsidRPr="00EC11F2" w:rsidRDefault="00EC11F2" w:rsidP="00EC11F2">
      <w:pPr>
        <w:pStyle w:val="breakline"/>
        <w:rPr>
          <w:color w:val="002060"/>
        </w:rPr>
      </w:pPr>
    </w:p>
    <w:p w14:paraId="4ADB995E" w14:textId="77777777" w:rsidR="00EC11F2" w:rsidRPr="00EC11F2" w:rsidRDefault="00EC11F2" w:rsidP="00EC11F2">
      <w:pPr>
        <w:pStyle w:val="sottotitolocampionato10"/>
        <w:rPr>
          <w:color w:val="002060"/>
        </w:rPr>
      </w:pPr>
      <w:r w:rsidRPr="00EC11F2">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5"/>
        <w:gridCol w:w="385"/>
        <w:gridCol w:w="898"/>
        <w:gridCol w:w="1192"/>
        <w:gridCol w:w="1548"/>
        <w:gridCol w:w="1552"/>
      </w:tblGrid>
      <w:tr w:rsidR="00EC11F2" w:rsidRPr="00EC11F2" w14:paraId="11EF925F"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7FD1"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F5882"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3360F"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DDE8D"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4FAD6E"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CFF25"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51266"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15CEF404"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CF0CA5" w14:textId="77777777" w:rsidR="00EC11F2" w:rsidRPr="00EC11F2" w:rsidRDefault="00EC11F2" w:rsidP="005B2254">
            <w:pPr>
              <w:pStyle w:val="rowtabella0"/>
              <w:rPr>
                <w:color w:val="002060"/>
              </w:rPr>
            </w:pPr>
            <w:r w:rsidRPr="00EC11F2">
              <w:rPr>
                <w:color w:val="002060"/>
              </w:rPr>
              <w:t>CALCETTO NUMANA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24F061" w14:textId="77777777" w:rsidR="00EC11F2" w:rsidRPr="00EC11F2" w:rsidRDefault="00EC11F2" w:rsidP="005B2254">
            <w:pPr>
              <w:pStyle w:val="rowtabella0"/>
              <w:rPr>
                <w:color w:val="002060"/>
              </w:rPr>
            </w:pPr>
            <w:r w:rsidRPr="00EC11F2">
              <w:rPr>
                <w:color w:val="002060"/>
              </w:rPr>
              <w:t>AVM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269C4C"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46C809" w14:textId="77777777" w:rsidR="00EC11F2" w:rsidRPr="00EC11F2" w:rsidRDefault="00EC11F2" w:rsidP="005B2254">
            <w:pPr>
              <w:pStyle w:val="rowtabella0"/>
              <w:rPr>
                <w:color w:val="002060"/>
              </w:rPr>
            </w:pPr>
            <w:r w:rsidRPr="00EC11F2">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4AC22" w14:textId="77777777" w:rsidR="00EC11F2" w:rsidRPr="00EC11F2" w:rsidRDefault="00EC11F2" w:rsidP="005B2254">
            <w:pPr>
              <w:pStyle w:val="rowtabella0"/>
              <w:rPr>
                <w:color w:val="002060"/>
              </w:rPr>
            </w:pPr>
            <w:r w:rsidRPr="00EC11F2">
              <w:rPr>
                <w:color w:val="002060"/>
              </w:rPr>
              <w:t>5091 PALLONE GEODETICO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FC43EE" w14:textId="77777777" w:rsidR="00EC11F2" w:rsidRPr="00EC11F2" w:rsidRDefault="00EC11F2" w:rsidP="005B2254">
            <w:pPr>
              <w:pStyle w:val="rowtabella0"/>
              <w:rPr>
                <w:color w:val="002060"/>
              </w:rPr>
            </w:pPr>
            <w:r w:rsidRPr="00EC11F2">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C6E86A" w14:textId="77777777" w:rsidR="00EC11F2" w:rsidRPr="00EC11F2" w:rsidRDefault="00EC11F2" w:rsidP="005B2254">
            <w:pPr>
              <w:pStyle w:val="rowtabella0"/>
              <w:rPr>
                <w:color w:val="002060"/>
              </w:rPr>
            </w:pPr>
            <w:r w:rsidRPr="00EC11F2">
              <w:rPr>
                <w:color w:val="002060"/>
              </w:rPr>
              <w:t>VIA FONTE ANTICA 6</w:t>
            </w:r>
          </w:p>
        </w:tc>
      </w:tr>
      <w:tr w:rsidR="00EC11F2" w:rsidRPr="00EC11F2" w14:paraId="5F0938AC"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73F833" w14:textId="77777777" w:rsidR="00EC11F2" w:rsidRPr="00EC11F2" w:rsidRDefault="00EC11F2" w:rsidP="005B2254">
            <w:pPr>
              <w:pStyle w:val="rowtabella0"/>
              <w:rPr>
                <w:color w:val="002060"/>
              </w:rPr>
            </w:pPr>
            <w:r w:rsidRPr="00EC11F2">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057F96" w14:textId="77777777" w:rsidR="00EC11F2" w:rsidRPr="00EC11F2" w:rsidRDefault="00EC11F2" w:rsidP="005B2254">
            <w:pPr>
              <w:pStyle w:val="rowtabella0"/>
              <w:rPr>
                <w:color w:val="002060"/>
              </w:rPr>
            </w:pPr>
            <w:r w:rsidRPr="00EC11F2">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FC8D22"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BF43EB"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D5DDE" w14:textId="77777777" w:rsidR="00EC11F2" w:rsidRPr="00EC11F2" w:rsidRDefault="00EC11F2" w:rsidP="005B2254">
            <w:pPr>
              <w:pStyle w:val="rowtabella0"/>
              <w:rPr>
                <w:color w:val="002060"/>
              </w:rPr>
            </w:pPr>
            <w:r w:rsidRPr="00EC11F2">
              <w:rPr>
                <w:color w:val="002060"/>
              </w:rPr>
              <w:t>5026 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270322" w14:textId="77777777" w:rsidR="00EC11F2" w:rsidRPr="00EC11F2" w:rsidRDefault="00EC11F2" w:rsidP="005B2254">
            <w:pPr>
              <w:pStyle w:val="rowtabella0"/>
              <w:rPr>
                <w:color w:val="002060"/>
              </w:rPr>
            </w:pPr>
            <w:r w:rsidRPr="00EC11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6B0285C" w14:textId="77777777" w:rsidR="00EC11F2" w:rsidRPr="00EC11F2" w:rsidRDefault="00EC11F2" w:rsidP="005B2254">
            <w:pPr>
              <w:pStyle w:val="rowtabella0"/>
              <w:rPr>
                <w:color w:val="002060"/>
              </w:rPr>
            </w:pPr>
            <w:r w:rsidRPr="00EC11F2">
              <w:rPr>
                <w:color w:val="002060"/>
              </w:rPr>
              <w:t xml:space="preserve">VIA CARPEGNA-VIA M.TE </w:t>
            </w:r>
            <w:proofErr w:type="gramStart"/>
            <w:r w:rsidRPr="00EC11F2">
              <w:rPr>
                <w:color w:val="002060"/>
              </w:rPr>
              <w:t>S.VICINO</w:t>
            </w:r>
            <w:proofErr w:type="gramEnd"/>
          </w:p>
        </w:tc>
      </w:tr>
      <w:tr w:rsidR="00EC11F2" w:rsidRPr="00EC11F2" w14:paraId="467B0F1B"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D00402" w14:textId="77777777" w:rsidR="00EC11F2" w:rsidRPr="00EC11F2" w:rsidRDefault="00EC11F2" w:rsidP="005B2254">
            <w:pPr>
              <w:pStyle w:val="rowtabella0"/>
              <w:rPr>
                <w:color w:val="002060"/>
              </w:rPr>
            </w:pPr>
            <w:r w:rsidRPr="00EC11F2">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36C5A6" w14:textId="77777777" w:rsidR="00EC11F2" w:rsidRPr="00EC11F2" w:rsidRDefault="00EC11F2" w:rsidP="005B2254">
            <w:pPr>
              <w:pStyle w:val="rowtabella0"/>
              <w:rPr>
                <w:color w:val="002060"/>
              </w:rPr>
            </w:pPr>
            <w:r w:rsidRPr="00EC11F2">
              <w:rPr>
                <w:color w:val="002060"/>
              </w:rPr>
              <w:t>ANKON NOVA MARMI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495422"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2D8C98"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7780CF" w14:textId="77777777" w:rsidR="00EC11F2" w:rsidRPr="00EC11F2" w:rsidRDefault="00EC11F2" w:rsidP="005B2254">
            <w:pPr>
              <w:pStyle w:val="rowtabella0"/>
              <w:rPr>
                <w:color w:val="002060"/>
              </w:rPr>
            </w:pPr>
            <w:r w:rsidRPr="00EC11F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9533A7" w14:textId="77777777" w:rsidR="00EC11F2" w:rsidRPr="00EC11F2" w:rsidRDefault="00EC11F2" w:rsidP="005B2254">
            <w:pPr>
              <w:pStyle w:val="rowtabella0"/>
              <w:rPr>
                <w:color w:val="002060"/>
              </w:rPr>
            </w:pPr>
            <w:r w:rsidRPr="00EC11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EB7F2F" w14:textId="77777777" w:rsidR="00EC11F2" w:rsidRPr="00EC11F2" w:rsidRDefault="00EC11F2" w:rsidP="005B2254">
            <w:pPr>
              <w:pStyle w:val="rowtabella0"/>
              <w:rPr>
                <w:color w:val="002060"/>
              </w:rPr>
            </w:pPr>
            <w:r w:rsidRPr="00EC11F2">
              <w:rPr>
                <w:color w:val="002060"/>
              </w:rPr>
              <w:t>LOCALITA' NONTESICURO</w:t>
            </w:r>
          </w:p>
        </w:tc>
      </w:tr>
      <w:tr w:rsidR="00EC11F2" w:rsidRPr="00EC11F2" w14:paraId="11AE9E17"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FF6143" w14:textId="77777777" w:rsidR="00EC11F2" w:rsidRPr="00EC11F2" w:rsidRDefault="00EC11F2" w:rsidP="005B2254">
            <w:pPr>
              <w:pStyle w:val="rowtabella0"/>
              <w:rPr>
                <w:color w:val="002060"/>
              </w:rPr>
            </w:pPr>
            <w:r w:rsidRPr="00EC11F2">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433B1A" w14:textId="77777777" w:rsidR="00EC11F2" w:rsidRPr="00EC11F2" w:rsidRDefault="00EC11F2" w:rsidP="005B2254">
            <w:pPr>
              <w:pStyle w:val="rowtabella0"/>
              <w:rPr>
                <w:color w:val="002060"/>
              </w:rPr>
            </w:pPr>
            <w:r w:rsidRPr="00EC11F2">
              <w:rPr>
                <w:color w:val="002060"/>
              </w:rPr>
              <w:t>OLIMPIA JUVENTU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F46B7"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88E09"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BDA18C" w14:textId="77777777" w:rsidR="00EC11F2" w:rsidRPr="00EC11F2" w:rsidRDefault="00EC11F2" w:rsidP="005B2254">
            <w:pPr>
              <w:pStyle w:val="rowtabella0"/>
              <w:rPr>
                <w:color w:val="002060"/>
              </w:rPr>
            </w:pPr>
            <w:r w:rsidRPr="00EC11F2">
              <w:rPr>
                <w:color w:val="002060"/>
              </w:rPr>
              <w:t>5050 PALLONE GEODETICO "VARANO"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EB4D21" w14:textId="77777777" w:rsidR="00EC11F2" w:rsidRPr="00EC11F2" w:rsidRDefault="00EC11F2" w:rsidP="005B2254">
            <w:pPr>
              <w:pStyle w:val="rowtabella0"/>
              <w:rPr>
                <w:color w:val="002060"/>
              </w:rPr>
            </w:pPr>
            <w:r w:rsidRPr="00EC11F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AB997" w14:textId="77777777" w:rsidR="00EC11F2" w:rsidRPr="00EC11F2" w:rsidRDefault="00EC11F2" w:rsidP="005B2254">
            <w:pPr>
              <w:pStyle w:val="rowtabella0"/>
              <w:rPr>
                <w:color w:val="002060"/>
              </w:rPr>
            </w:pPr>
            <w:r w:rsidRPr="00EC11F2">
              <w:rPr>
                <w:color w:val="002060"/>
              </w:rPr>
              <w:t>CONTRADA DEL POZZO</w:t>
            </w:r>
          </w:p>
        </w:tc>
      </w:tr>
      <w:tr w:rsidR="00EC11F2" w:rsidRPr="00EC11F2" w14:paraId="478D06C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F38FBA" w14:textId="77777777" w:rsidR="00EC11F2" w:rsidRPr="00EC11F2" w:rsidRDefault="00EC11F2" w:rsidP="005B2254">
            <w:pPr>
              <w:pStyle w:val="rowtabella0"/>
              <w:rPr>
                <w:color w:val="002060"/>
              </w:rPr>
            </w:pPr>
            <w:r w:rsidRPr="00EC11F2">
              <w:rPr>
                <w:color w:val="002060"/>
              </w:rPr>
              <w:t>CASENUOVE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DDB554" w14:textId="77777777" w:rsidR="00EC11F2" w:rsidRPr="00EC11F2" w:rsidRDefault="00EC11F2" w:rsidP="005B2254">
            <w:pPr>
              <w:pStyle w:val="rowtabella0"/>
              <w:rPr>
                <w:color w:val="002060"/>
              </w:rPr>
            </w:pPr>
            <w:proofErr w:type="gramStart"/>
            <w:r w:rsidRPr="00EC11F2">
              <w:rPr>
                <w:color w:val="002060"/>
              </w:rPr>
              <w:t>CITTA</w:t>
            </w:r>
            <w:proofErr w:type="gramEnd"/>
            <w:r w:rsidRPr="00EC11F2">
              <w:rPr>
                <w:color w:val="002060"/>
              </w:rPr>
              <w:t xml:space="preserve"> DI FALCONARA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821A9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42690C" w14:textId="77777777" w:rsidR="00EC11F2" w:rsidRPr="00EC11F2" w:rsidRDefault="00EC11F2" w:rsidP="005B2254">
            <w:pPr>
              <w:pStyle w:val="rowtabella0"/>
              <w:rPr>
                <w:color w:val="002060"/>
              </w:rPr>
            </w:pPr>
            <w:r w:rsidRPr="00EC11F2">
              <w:rPr>
                <w:color w:val="002060"/>
              </w:rPr>
              <w:t>22/02/2025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4BD91" w14:textId="77777777" w:rsidR="00EC11F2" w:rsidRPr="00EC11F2" w:rsidRDefault="00EC11F2" w:rsidP="005B2254">
            <w:pPr>
              <w:pStyle w:val="rowtabella0"/>
              <w:rPr>
                <w:color w:val="002060"/>
              </w:rPr>
            </w:pPr>
            <w:r w:rsidRPr="00EC11F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A90CBC" w14:textId="77777777" w:rsidR="00EC11F2" w:rsidRPr="00EC11F2" w:rsidRDefault="00EC11F2" w:rsidP="005B2254">
            <w:pPr>
              <w:pStyle w:val="rowtabella0"/>
              <w:rPr>
                <w:color w:val="002060"/>
              </w:rPr>
            </w:pPr>
            <w:r w:rsidRPr="00EC11F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5A76D1" w14:textId="77777777" w:rsidR="00EC11F2" w:rsidRPr="00EC11F2" w:rsidRDefault="00EC11F2" w:rsidP="005B2254">
            <w:pPr>
              <w:pStyle w:val="rowtabella0"/>
              <w:rPr>
                <w:color w:val="002060"/>
              </w:rPr>
            </w:pPr>
            <w:r w:rsidRPr="00EC11F2">
              <w:rPr>
                <w:color w:val="002060"/>
              </w:rPr>
              <w:t>VIA VESCOVARA, 7</w:t>
            </w:r>
          </w:p>
        </w:tc>
      </w:tr>
      <w:tr w:rsidR="00EC11F2" w:rsidRPr="00EC11F2" w14:paraId="409B60C7"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497B0D" w14:textId="77777777" w:rsidR="00EC11F2" w:rsidRPr="00EC11F2" w:rsidRDefault="00EC11F2" w:rsidP="005B2254">
            <w:pPr>
              <w:pStyle w:val="rowtabella0"/>
              <w:rPr>
                <w:color w:val="002060"/>
              </w:rPr>
            </w:pPr>
            <w:r w:rsidRPr="00EC11F2">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26024" w14:textId="77777777" w:rsidR="00EC11F2" w:rsidRPr="00EC11F2" w:rsidRDefault="00EC11F2" w:rsidP="005B2254">
            <w:pPr>
              <w:pStyle w:val="rowtabella0"/>
              <w:rPr>
                <w:color w:val="002060"/>
              </w:rPr>
            </w:pPr>
            <w:r w:rsidRPr="00EC11F2">
              <w:rPr>
                <w:color w:val="002060"/>
              </w:rPr>
              <w:t>CANDIA BARACCOLA ASPIO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F0452"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C57CF4"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77B33" w14:textId="77777777" w:rsidR="00EC11F2" w:rsidRPr="00EC11F2" w:rsidRDefault="00EC11F2" w:rsidP="005B2254">
            <w:pPr>
              <w:pStyle w:val="rowtabella0"/>
              <w:rPr>
                <w:color w:val="002060"/>
              </w:rPr>
            </w:pPr>
            <w:r w:rsidRPr="00EC11F2">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1E3635" w14:textId="77777777" w:rsidR="00EC11F2" w:rsidRPr="00EC11F2" w:rsidRDefault="00EC11F2" w:rsidP="005B2254">
            <w:pPr>
              <w:pStyle w:val="rowtabella0"/>
              <w:rPr>
                <w:color w:val="002060"/>
              </w:rPr>
            </w:pPr>
            <w:r w:rsidRPr="00EC11F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2718F" w14:textId="77777777" w:rsidR="00EC11F2" w:rsidRPr="00EC11F2" w:rsidRDefault="00EC11F2" w:rsidP="005B2254">
            <w:pPr>
              <w:pStyle w:val="rowtabella0"/>
              <w:rPr>
                <w:color w:val="002060"/>
              </w:rPr>
            </w:pPr>
            <w:r w:rsidRPr="00EC11F2">
              <w:rPr>
                <w:color w:val="002060"/>
              </w:rPr>
              <w:t>VIA MASSIMO D'AZEGLIO</w:t>
            </w:r>
          </w:p>
        </w:tc>
      </w:tr>
    </w:tbl>
    <w:p w14:paraId="23DC865D" w14:textId="77777777" w:rsidR="00EC11F2" w:rsidRPr="00EC11F2" w:rsidRDefault="00EC11F2" w:rsidP="00EC11F2">
      <w:pPr>
        <w:pStyle w:val="breakline"/>
        <w:rPr>
          <w:rFonts w:eastAsiaTheme="minorEastAsia"/>
          <w:color w:val="002060"/>
        </w:rPr>
      </w:pPr>
    </w:p>
    <w:p w14:paraId="5E1B6FFB" w14:textId="77777777" w:rsidR="00EC11F2" w:rsidRPr="00EC11F2" w:rsidRDefault="00EC11F2" w:rsidP="00EC11F2">
      <w:pPr>
        <w:pStyle w:val="breakline"/>
        <w:rPr>
          <w:color w:val="002060"/>
        </w:rPr>
      </w:pPr>
    </w:p>
    <w:p w14:paraId="5DA3D3FD" w14:textId="77777777" w:rsidR="00EC11F2" w:rsidRPr="00EC11F2" w:rsidRDefault="00EC11F2" w:rsidP="00EC11F2">
      <w:pPr>
        <w:pStyle w:val="breakline"/>
        <w:rPr>
          <w:color w:val="002060"/>
        </w:rPr>
      </w:pPr>
    </w:p>
    <w:p w14:paraId="710868A6" w14:textId="77777777" w:rsidR="00EC11F2" w:rsidRPr="00EC11F2" w:rsidRDefault="00EC11F2" w:rsidP="00EC11F2">
      <w:pPr>
        <w:pStyle w:val="sottotitolocampionato10"/>
        <w:rPr>
          <w:color w:val="002060"/>
        </w:rPr>
      </w:pPr>
      <w:r w:rsidRPr="00EC11F2">
        <w:rPr>
          <w:color w:val="002060"/>
        </w:rPr>
        <w:t>GIRONE D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C11F2" w:rsidRPr="00EC11F2" w14:paraId="47284525"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39D0A"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C88D6"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A4B6A"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BFAE6"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517C8"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E1F69"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7CB1F"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1A4C66AF" w14:textId="77777777" w:rsidTr="005B22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EF170F5" w14:textId="77777777" w:rsidR="00EC11F2" w:rsidRPr="00EC11F2" w:rsidRDefault="00EC11F2" w:rsidP="005B2254">
            <w:pPr>
              <w:pStyle w:val="rowtabella0"/>
              <w:rPr>
                <w:color w:val="002060"/>
              </w:rPr>
            </w:pPr>
            <w:r w:rsidRPr="00EC11F2">
              <w:rPr>
                <w:color w:val="002060"/>
              </w:rPr>
              <w:t>GROTTACCIA 2005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876303" w14:textId="77777777" w:rsidR="00EC11F2" w:rsidRPr="00EC11F2" w:rsidRDefault="00EC11F2" w:rsidP="005B2254">
            <w:pPr>
              <w:pStyle w:val="rowtabella0"/>
              <w:rPr>
                <w:color w:val="002060"/>
              </w:rPr>
            </w:pPr>
            <w:r w:rsidRPr="00EC11F2">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EE353E"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7D6C7C" w14:textId="77777777" w:rsidR="00EC11F2" w:rsidRPr="00EC11F2" w:rsidRDefault="00EC11F2" w:rsidP="005B2254">
            <w:pPr>
              <w:pStyle w:val="rowtabella0"/>
              <w:rPr>
                <w:color w:val="002060"/>
              </w:rPr>
            </w:pPr>
            <w:r w:rsidRPr="00EC11F2">
              <w:rPr>
                <w:color w:val="002060"/>
              </w:rPr>
              <w:t>19/02/2025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7862C" w14:textId="77777777" w:rsidR="00EC11F2" w:rsidRPr="00EC11F2" w:rsidRDefault="00EC11F2" w:rsidP="005B2254">
            <w:pPr>
              <w:pStyle w:val="rowtabella0"/>
              <w:rPr>
                <w:color w:val="002060"/>
              </w:rPr>
            </w:pPr>
            <w:r w:rsidRPr="00EC11F2">
              <w:rPr>
                <w:color w:val="002060"/>
              </w:rPr>
              <w:t>5297 CENTRO SPORTIVO "SAN SERGIO"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A31783" w14:textId="77777777" w:rsidR="00EC11F2" w:rsidRPr="00EC11F2" w:rsidRDefault="00EC11F2" w:rsidP="005B2254">
            <w:pPr>
              <w:pStyle w:val="rowtabella0"/>
              <w:rPr>
                <w:color w:val="002060"/>
              </w:rPr>
            </w:pPr>
            <w:r w:rsidRPr="00EC11F2">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9A1AD" w14:textId="77777777" w:rsidR="00EC11F2" w:rsidRPr="00EC11F2" w:rsidRDefault="00EC11F2" w:rsidP="005B2254">
            <w:pPr>
              <w:pStyle w:val="rowtabella0"/>
              <w:rPr>
                <w:color w:val="002060"/>
              </w:rPr>
            </w:pPr>
            <w:r w:rsidRPr="00EC11F2">
              <w:rPr>
                <w:color w:val="002060"/>
              </w:rPr>
              <w:t>VIA SAN SERGIO FZ. GROTTACCIA</w:t>
            </w:r>
          </w:p>
        </w:tc>
      </w:tr>
    </w:tbl>
    <w:p w14:paraId="000BF7AF" w14:textId="77777777" w:rsidR="00EC11F2" w:rsidRPr="00EC11F2" w:rsidRDefault="00EC11F2" w:rsidP="00EC11F2">
      <w:pPr>
        <w:pStyle w:val="breakline"/>
        <w:rPr>
          <w:rFonts w:eastAsiaTheme="minorEastAsia"/>
          <w:color w:val="002060"/>
        </w:rPr>
      </w:pPr>
    </w:p>
    <w:p w14:paraId="66299936" w14:textId="77777777" w:rsidR="00EC11F2" w:rsidRPr="00EC11F2" w:rsidRDefault="00EC11F2" w:rsidP="00EC11F2">
      <w:pPr>
        <w:pStyle w:val="breakline"/>
        <w:rPr>
          <w:color w:val="002060"/>
        </w:rPr>
      </w:pPr>
    </w:p>
    <w:p w14:paraId="64E7A600" w14:textId="77777777" w:rsidR="00EC11F2" w:rsidRPr="00EC11F2" w:rsidRDefault="00EC11F2" w:rsidP="00EC11F2">
      <w:pPr>
        <w:pStyle w:val="breakline"/>
        <w:rPr>
          <w:color w:val="002060"/>
        </w:rPr>
      </w:pPr>
    </w:p>
    <w:p w14:paraId="25D83F5E" w14:textId="77777777" w:rsidR="00EC11F2" w:rsidRPr="00EC11F2" w:rsidRDefault="00EC11F2" w:rsidP="00EC11F2">
      <w:pPr>
        <w:pStyle w:val="sottotitolocampionato10"/>
        <w:rPr>
          <w:color w:val="002060"/>
        </w:rPr>
      </w:pPr>
      <w:r w:rsidRPr="00EC11F2">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4"/>
        <w:gridCol w:w="385"/>
        <w:gridCol w:w="898"/>
        <w:gridCol w:w="1175"/>
        <w:gridCol w:w="1566"/>
        <w:gridCol w:w="1544"/>
      </w:tblGrid>
      <w:tr w:rsidR="00EC11F2" w:rsidRPr="00EC11F2" w14:paraId="29B05A24"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CC2B"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BC715A"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55A8A"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F5FF6"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13590"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09CF1"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1BC45"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22613CF0"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EDDF5" w14:textId="77777777" w:rsidR="00EC11F2" w:rsidRPr="00EC11F2" w:rsidRDefault="00EC11F2" w:rsidP="005B2254">
            <w:pPr>
              <w:pStyle w:val="rowtabella0"/>
              <w:rPr>
                <w:color w:val="002060"/>
              </w:rPr>
            </w:pPr>
            <w:r w:rsidRPr="00EC11F2">
              <w:rPr>
                <w:color w:val="002060"/>
              </w:rPr>
              <w:t>C.U.S. CAMERINO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15F9C3" w14:textId="77777777" w:rsidR="00EC11F2" w:rsidRPr="00EC11F2" w:rsidRDefault="00EC11F2" w:rsidP="005B2254">
            <w:pPr>
              <w:pStyle w:val="rowtabella0"/>
              <w:rPr>
                <w:color w:val="002060"/>
              </w:rPr>
            </w:pPr>
            <w:r w:rsidRPr="00EC11F2">
              <w:rPr>
                <w:color w:val="002060"/>
              </w:rPr>
              <w:t>FABRIANO CALCIO A 5 2023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B8E1F"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824C2" w14:textId="77777777" w:rsidR="00EC11F2" w:rsidRPr="00EC11F2" w:rsidRDefault="00EC11F2" w:rsidP="005B2254">
            <w:pPr>
              <w:pStyle w:val="rowtabella0"/>
              <w:rPr>
                <w:color w:val="002060"/>
              </w:rPr>
            </w:pPr>
            <w:r w:rsidRPr="00EC11F2">
              <w:rPr>
                <w:color w:val="002060"/>
              </w:rPr>
              <w:t>21/02/2025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171D17" w14:textId="77777777" w:rsidR="00EC11F2" w:rsidRPr="00EC11F2" w:rsidRDefault="00EC11F2" w:rsidP="005B2254">
            <w:pPr>
              <w:pStyle w:val="rowtabella0"/>
              <w:rPr>
                <w:color w:val="002060"/>
              </w:rPr>
            </w:pPr>
            <w:r w:rsidRPr="00EC11F2">
              <w:rPr>
                <w:color w:val="002060"/>
              </w:rPr>
              <w:t>5265 UNIVERS. "DRAGO E GENTILI"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3C383" w14:textId="77777777" w:rsidR="00EC11F2" w:rsidRPr="00EC11F2" w:rsidRDefault="00EC11F2" w:rsidP="005B2254">
            <w:pPr>
              <w:pStyle w:val="rowtabella0"/>
              <w:rPr>
                <w:color w:val="002060"/>
              </w:rPr>
            </w:pPr>
            <w:r w:rsidRPr="00EC11F2">
              <w:rPr>
                <w:color w:val="002060"/>
              </w:rPr>
              <w:t>CAMERINO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04F5B" w14:textId="77777777" w:rsidR="00EC11F2" w:rsidRPr="00EC11F2" w:rsidRDefault="00EC11F2" w:rsidP="005B2254">
            <w:pPr>
              <w:pStyle w:val="rowtabella0"/>
              <w:rPr>
                <w:color w:val="002060"/>
              </w:rPr>
            </w:pPr>
            <w:r w:rsidRPr="00EC11F2">
              <w:rPr>
                <w:color w:val="002060"/>
              </w:rPr>
              <w:t>LOCALITA' LE CALVIE</w:t>
            </w:r>
          </w:p>
        </w:tc>
      </w:tr>
      <w:tr w:rsidR="00EC11F2" w:rsidRPr="00EC11F2" w14:paraId="20FA751A"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B85BA" w14:textId="77777777" w:rsidR="00EC11F2" w:rsidRPr="00EC11F2" w:rsidRDefault="00EC11F2" w:rsidP="005B2254">
            <w:pPr>
              <w:pStyle w:val="rowtabella0"/>
              <w:rPr>
                <w:color w:val="002060"/>
              </w:rPr>
            </w:pPr>
            <w:r w:rsidRPr="00EC11F2">
              <w:rPr>
                <w:color w:val="002060"/>
              </w:rPr>
              <w:lastRenderedPageBreak/>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5EF6F" w14:textId="77777777" w:rsidR="00EC11F2" w:rsidRPr="00EC11F2" w:rsidRDefault="00EC11F2" w:rsidP="005B2254">
            <w:pPr>
              <w:pStyle w:val="rowtabella0"/>
              <w:rPr>
                <w:color w:val="002060"/>
              </w:rPr>
            </w:pPr>
            <w:r w:rsidRPr="00EC11F2">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FEF5E5F"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0455AD" w14:textId="77777777" w:rsidR="00EC11F2" w:rsidRPr="00EC11F2" w:rsidRDefault="00EC11F2" w:rsidP="005B2254">
            <w:pPr>
              <w:pStyle w:val="rowtabella0"/>
              <w:rPr>
                <w:color w:val="002060"/>
              </w:rPr>
            </w:pPr>
            <w:r w:rsidRPr="00EC11F2">
              <w:rPr>
                <w:color w:val="002060"/>
              </w:rPr>
              <w:t>21/02/2025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57AEBB" w14:textId="77777777" w:rsidR="00EC11F2" w:rsidRPr="00EC11F2" w:rsidRDefault="00EC11F2" w:rsidP="005B2254">
            <w:pPr>
              <w:pStyle w:val="rowtabella0"/>
              <w:rPr>
                <w:color w:val="002060"/>
              </w:rPr>
            </w:pPr>
            <w:r w:rsidRPr="00EC11F2">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D71074" w14:textId="77777777" w:rsidR="00EC11F2" w:rsidRPr="00EC11F2" w:rsidRDefault="00EC11F2" w:rsidP="005B2254">
            <w:pPr>
              <w:pStyle w:val="rowtabella0"/>
              <w:rPr>
                <w:color w:val="002060"/>
              </w:rPr>
            </w:pPr>
            <w:r w:rsidRPr="00EC11F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9F07C8" w14:textId="77777777" w:rsidR="00EC11F2" w:rsidRPr="00EC11F2" w:rsidRDefault="00EC11F2" w:rsidP="005B2254">
            <w:pPr>
              <w:pStyle w:val="rowtabella0"/>
              <w:rPr>
                <w:color w:val="002060"/>
              </w:rPr>
            </w:pPr>
            <w:r w:rsidRPr="00EC11F2">
              <w:rPr>
                <w:color w:val="002060"/>
              </w:rPr>
              <w:t>VIA DELLA REPUBBLICA</w:t>
            </w:r>
          </w:p>
        </w:tc>
      </w:tr>
      <w:tr w:rsidR="00EC11F2" w:rsidRPr="00EC11F2" w14:paraId="4D7952FB"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6B1A12" w14:textId="77777777" w:rsidR="00EC11F2" w:rsidRPr="00EC11F2" w:rsidRDefault="00EC11F2" w:rsidP="005B2254">
            <w:pPr>
              <w:pStyle w:val="rowtabella0"/>
              <w:rPr>
                <w:color w:val="002060"/>
              </w:rPr>
            </w:pPr>
            <w:r w:rsidRPr="00EC11F2">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D40425" w14:textId="77777777" w:rsidR="00EC11F2" w:rsidRPr="00EC11F2" w:rsidRDefault="00EC11F2" w:rsidP="005B2254">
            <w:pPr>
              <w:pStyle w:val="rowtabella0"/>
              <w:rPr>
                <w:color w:val="002060"/>
              </w:rPr>
            </w:pPr>
            <w:r w:rsidRPr="00EC11F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AFF6F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A1BDB1" w14:textId="77777777" w:rsidR="00EC11F2" w:rsidRPr="00EC11F2" w:rsidRDefault="00EC11F2" w:rsidP="005B2254">
            <w:pPr>
              <w:pStyle w:val="rowtabella0"/>
              <w:rPr>
                <w:color w:val="002060"/>
              </w:rPr>
            </w:pPr>
            <w:r w:rsidRPr="00EC11F2">
              <w:rPr>
                <w:color w:val="002060"/>
              </w:rPr>
              <w:t>21/02/2025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2F6FAFB" w14:textId="77777777" w:rsidR="00EC11F2" w:rsidRPr="00EC11F2" w:rsidRDefault="00EC11F2" w:rsidP="005B2254">
            <w:pPr>
              <w:pStyle w:val="rowtabella0"/>
              <w:rPr>
                <w:color w:val="002060"/>
              </w:rPr>
            </w:pPr>
            <w:r w:rsidRPr="00EC11F2">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073431" w14:textId="77777777" w:rsidR="00EC11F2" w:rsidRPr="00EC11F2" w:rsidRDefault="00EC11F2" w:rsidP="005B2254">
            <w:pPr>
              <w:pStyle w:val="rowtabella0"/>
              <w:rPr>
                <w:color w:val="002060"/>
              </w:rPr>
            </w:pPr>
            <w:r w:rsidRPr="00EC11F2">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6A20CE" w14:textId="77777777" w:rsidR="00EC11F2" w:rsidRPr="00EC11F2" w:rsidRDefault="00EC11F2" w:rsidP="005B2254">
            <w:pPr>
              <w:pStyle w:val="rowtabella0"/>
              <w:rPr>
                <w:color w:val="002060"/>
              </w:rPr>
            </w:pPr>
            <w:r w:rsidRPr="00EC11F2">
              <w:rPr>
                <w:color w:val="002060"/>
              </w:rPr>
              <w:t>VIA GRAMSCI-VIA FEGGIANI</w:t>
            </w:r>
          </w:p>
        </w:tc>
      </w:tr>
      <w:tr w:rsidR="00EC11F2" w:rsidRPr="00EC11F2" w14:paraId="15BE4898"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714059" w14:textId="77777777" w:rsidR="00EC11F2" w:rsidRPr="00EC11F2" w:rsidRDefault="00EC11F2" w:rsidP="005B2254">
            <w:pPr>
              <w:pStyle w:val="rowtabella0"/>
              <w:rPr>
                <w:color w:val="002060"/>
              </w:rPr>
            </w:pPr>
            <w:r w:rsidRPr="00EC11F2">
              <w:rPr>
                <w:color w:val="002060"/>
              </w:rPr>
              <w:t>PIEDIRIPA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BE7605" w14:textId="77777777" w:rsidR="00EC11F2" w:rsidRPr="00EC11F2" w:rsidRDefault="00EC11F2" w:rsidP="005B2254">
            <w:pPr>
              <w:pStyle w:val="rowtabella0"/>
              <w:rPr>
                <w:color w:val="002060"/>
              </w:rPr>
            </w:pPr>
            <w:r w:rsidRPr="00EC11F2">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C24F91"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735EE4"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0C3C46" w14:textId="77777777" w:rsidR="00EC11F2" w:rsidRPr="00EC11F2" w:rsidRDefault="00EC11F2" w:rsidP="005B2254">
            <w:pPr>
              <w:pStyle w:val="rowtabella0"/>
              <w:rPr>
                <w:color w:val="002060"/>
              </w:rPr>
            </w:pPr>
            <w:r w:rsidRPr="00EC11F2">
              <w:rPr>
                <w:color w:val="002060"/>
              </w:rPr>
              <w:t>5268 "I LUDI DI APOLLO"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13567" w14:textId="77777777" w:rsidR="00EC11F2" w:rsidRPr="00EC11F2" w:rsidRDefault="00EC11F2" w:rsidP="005B2254">
            <w:pPr>
              <w:pStyle w:val="rowtabella0"/>
              <w:rPr>
                <w:color w:val="002060"/>
              </w:rPr>
            </w:pPr>
            <w:r w:rsidRPr="00EC11F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1A8070" w14:textId="77777777" w:rsidR="00EC11F2" w:rsidRPr="00EC11F2" w:rsidRDefault="00EC11F2" w:rsidP="005B2254">
            <w:pPr>
              <w:pStyle w:val="rowtabella0"/>
              <w:rPr>
                <w:color w:val="002060"/>
              </w:rPr>
            </w:pPr>
            <w:r w:rsidRPr="00EC11F2">
              <w:rPr>
                <w:color w:val="002060"/>
              </w:rPr>
              <w:t>VIA VOLTURNO-PIEDIRIPA</w:t>
            </w:r>
          </w:p>
        </w:tc>
      </w:tr>
      <w:tr w:rsidR="00EC11F2" w:rsidRPr="00EC11F2" w14:paraId="3D2646CE"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FF3A505" w14:textId="77777777" w:rsidR="00EC11F2" w:rsidRPr="00EC11F2" w:rsidRDefault="00EC11F2" w:rsidP="005B2254">
            <w:pPr>
              <w:pStyle w:val="rowtabella0"/>
              <w:rPr>
                <w:color w:val="002060"/>
              </w:rPr>
            </w:pPr>
            <w:r w:rsidRPr="00EC11F2">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0E7455" w14:textId="77777777" w:rsidR="00EC11F2" w:rsidRPr="00EC11F2" w:rsidRDefault="00EC11F2" w:rsidP="005B2254">
            <w:pPr>
              <w:pStyle w:val="rowtabella0"/>
              <w:rPr>
                <w:color w:val="002060"/>
              </w:rPr>
            </w:pPr>
            <w:r w:rsidRPr="00EC11F2">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91873F"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3FE2F5D"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6BDFF6" w14:textId="77777777" w:rsidR="00EC11F2" w:rsidRPr="00EC11F2" w:rsidRDefault="00EC11F2" w:rsidP="005B2254">
            <w:pPr>
              <w:pStyle w:val="rowtabella0"/>
              <w:rPr>
                <w:color w:val="002060"/>
              </w:rPr>
            </w:pPr>
            <w:r w:rsidRPr="00EC11F2">
              <w:rPr>
                <w:color w:val="002060"/>
              </w:rPr>
              <w:t>5302 "FABRIZIO GAGLIARDI"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7BA202" w14:textId="77777777" w:rsidR="00EC11F2" w:rsidRPr="00EC11F2" w:rsidRDefault="00EC11F2" w:rsidP="005B2254">
            <w:pPr>
              <w:pStyle w:val="rowtabella0"/>
              <w:rPr>
                <w:color w:val="002060"/>
              </w:rPr>
            </w:pPr>
            <w:r w:rsidRPr="00EC11F2">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02DEB3" w14:textId="77777777" w:rsidR="00EC11F2" w:rsidRPr="00EC11F2" w:rsidRDefault="00EC11F2" w:rsidP="005B2254">
            <w:pPr>
              <w:pStyle w:val="rowtabella0"/>
              <w:rPr>
                <w:color w:val="002060"/>
              </w:rPr>
            </w:pPr>
            <w:r w:rsidRPr="00EC11F2">
              <w:rPr>
                <w:color w:val="002060"/>
              </w:rPr>
              <w:t>LOC. PIÃˆ DI GUALDO</w:t>
            </w:r>
          </w:p>
        </w:tc>
      </w:tr>
      <w:tr w:rsidR="00EC11F2" w:rsidRPr="00EC11F2" w14:paraId="1B3412CA"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71525" w14:textId="77777777" w:rsidR="00EC11F2" w:rsidRPr="00EC11F2" w:rsidRDefault="00EC11F2" w:rsidP="005B2254">
            <w:pPr>
              <w:pStyle w:val="rowtabella0"/>
              <w:rPr>
                <w:color w:val="002060"/>
              </w:rPr>
            </w:pPr>
            <w:r w:rsidRPr="00EC11F2">
              <w:rPr>
                <w:color w:val="002060"/>
              </w:rPr>
              <w:t xml:space="preserve">REAL FABRIANO </w:t>
            </w:r>
            <w:proofErr w:type="spellStart"/>
            <w:proofErr w:type="gramStart"/>
            <w:r w:rsidRPr="00EC11F2">
              <w:rPr>
                <w:color w:val="002060"/>
              </w:rPr>
              <w:t>sq.B</w:t>
            </w:r>
            <w:proofErr w:type="spellEnd"/>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72EAC7" w14:textId="77777777" w:rsidR="00EC11F2" w:rsidRPr="00EC11F2" w:rsidRDefault="00EC11F2" w:rsidP="005B2254">
            <w:pPr>
              <w:pStyle w:val="rowtabella0"/>
              <w:rPr>
                <w:color w:val="002060"/>
              </w:rPr>
            </w:pPr>
            <w:r w:rsidRPr="00EC11F2">
              <w:rPr>
                <w:color w:val="002060"/>
              </w:rPr>
              <w:t>RIPE SAN GINESIO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A5D94B"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DE125" w14:textId="77777777" w:rsidR="00EC11F2" w:rsidRPr="00EC11F2" w:rsidRDefault="00EC11F2" w:rsidP="005B2254">
            <w:pPr>
              <w:pStyle w:val="rowtabella0"/>
              <w:rPr>
                <w:color w:val="002060"/>
              </w:rPr>
            </w:pPr>
            <w:r w:rsidRPr="00EC11F2">
              <w:rPr>
                <w:color w:val="002060"/>
              </w:rPr>
              <w:t>22/02/2025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32C8C" w14:textId="77777777" w:rsidR="00EC11F2" w:rsidRPr="00EC11F2" w:rsidRDefault="00EC11F2" w:rsidP="005B2254">
            <w:pPr>
              <w:pStyle w:val="rowtabella0"/>
              <w:rPr>
                <w:color w:val="002060"/>
              </w:rPr>
            </w:pPr>
            <w:r w:rsidRPr="00EC11F2">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0C41D" w14:textId="77777777" w:rsidR="00EC11F2" w:rsidRPr="00EC11F2" w:rsidRDefault="00EC11F2" w:rsidP="005B2254">
            <w:pPr>
              <w:pStyle w:val="rowtabella0"/>
              <w:rPr>
                <w:color w:val="002060"/>
              </w:rPr>
            </w:pPr>
            <w:r w:rsidRPr="00EC11F2">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04A6C" w14:textId="77777777" w:rsidR="00EC11F2" w:rsidRPr="00EC11F2" w:rsidRDefault="00EC11F2" w:rsidP="005B2254">
            <w:pPr>
              <w:pStyle w:val="rowtabella0"/>
              <w:rPr>
                <w:color w:val="002060"/>
              </w:rPr>
            </w:pPr>
            <w:r w:rsidRPr="00EC11F2">
              <w:rPr>
                <w:color w:val="002060"/>
              </w:rPr>
              <w:t xml:space="preserve">VIA </w:t>
            </w:r>
            <w:proofErr w:type="gramStart"/>
            <w:r w:rsidRPr="00EC11F2">
              <w:rPr>
                <w:color w:val="002060"/>
              </w:rPr>
              <w:t>B.BUOZZI</w:t>
            </w:r>
            <w:proofErr w:type="gramEnd"/>
          </w:p>
        </w:tc>
      </w:tr>
    </w:tbl>
    <w:p w14:paraId="37C1851B" w14:textId="77777777" w:rsidR="00EC11F2" w:rsidRPr="00EC11F2" w:rsidRDefault="00EC11F2" w:rsidP="00EC11F2">
      <w:pPr>
        <w:pStyle w:val="breakline"/>
        <w:rPr>
          <w:rFonts w:eastAsiaTheme="minorEastAsia"/>
          <w:color w:val="002060"/>
        </w:rPr>
      </w:pPr>
    </w:p>
    <w:p w14:paraId="161C3FB8" w14:textId="77777777" w:rsidR="00EC11F2" w:rsidRPr="00EC11F2" w:rsidRDefault="00EC11F2" w:rsidP="00EC11F2">
      <w:pPr>
        <w:pStyle w:val="breakline"/>
        <w:rPr>
          <w:color w:val="002060"/>
        </w:rPr>
      </w:pPr>
    </w:p>
    <w:p w14:paraId="54C52054" w14:textId="77777777" w:rsidR="00EC11F2" w:rsidRPr="00EC11F2" w:rsidRDefault="00EC11F2" w:rsidP="00EC11F2">
      <w:pPr>
        <w:pStyle w:val="breakline"/>
        <w:rPr>
          <w:color w:val="002060"/>
        </w:rPr>
      </w:pPr>
    </w:p>
    <w:p w14:paraId="29760FFB" w14:textId="77777777" w:rsidR="00EC11F2" w:rsidRPr="00EC11F2" w:rsidRDefault="00EC11F2" w:rsidP="00EC11F2">
      <w:pPr>
        <w:pStyle w:val="sottotitolocampionato10"/>
        <w:rPr>
          <w:color w:val="002060"/>
        </w:rPr>
      </w:pPr>
      <w:r w:rsidRPr="00EC11F2">
        <w:rPr>
          <w:color w:val="002060"/>
        </w:rPr>
        <w:t>GIRONE E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05"/>
        <w:gridCol w:w="385"/>
        <w:gridCol w:w="898"/>
        <w:gridCol w:w="1198"/>
        <w:gridCol w:w="1555"/>
        <w:gridCol w:w="1546"/>
      </w:tblGrid>
      <w:tr w:rsidR="00EC11F2" w:rsidRPr="00EC11F2" w14:paraId="59EA58AA"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FE561"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F81DE"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6145E"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81126"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9EB8"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3D05C"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D3941"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6B213BA3"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585AE3" w14:textId="77777777" w:rsidR="00EC11F2" w:rsidRPr="00EC11F2" w:rsidRDefault="00EC11F2" w:rsidP="005B2254">
            <w:pPr>
              <w:pStyle w:val="rowtabella0"/>
              <w:rPr>
                <w:color w:val="002060"/>
              </w:rPr>
            </w:pPr>
            <w:r w:rsidRPr="00EC11F2">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A363DE" w14:textId="77777777" w:rsidR="00EC11F2" w:rsidRPr="00EC11F2" w:rsidRDefault="00EC11F2" w:rsidP="005B2254">
            <w:pPr>
              <w:pStyle w:val="rowtabella0"/>
              <w:rPr>
                <w:color w:val="002060"/>
              </w:rPr>
            </w:pPr>
            <w:r w:rsidRPr="00EC11F2">
              <w:rPr>
                <w:color w:val="002060"/>
              </w:rPr>
              <w:t>G.S.A. LE DUE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3B3EB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E12707" w14:textId="77777777" w:rsidR="00EC11F2" w:rsidRPr="00EC11F2" w:rsidRDefault="00EC11F2" w:rsidP="005B2254">
            <w:pPr>
              <w:pStyle w:val="rowtabella0"/>
              <w:rPr>
                <w:color w:val="002060"/>
              </w:rPr>
            </w:pPr>
            <w:r w:rsidRPr="00EC11F2">
              <w:rPr>
                <w:color w:val="002060"/>
              </w:rPr>
              <w:t>21/02/2025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314C1" w14:textId="77777777" w:rsidR="00EC11F2" w:rsidRPr="00EC11F2" w:rsidRDefault="00EC11F2" w:rsidP="005B2254">
            <w:pPr>
              <w:pStyle w:val="rowtabella0"/>
              <w:rPr>
                <w:color w:val="002060"/>
              </w:rPr>
            </w:pPr>
            <w:r w:rsidRPr="00EC11F2">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600874" w14:textId="77777777" w:rsidR="00EC11F2" w:rsidRPr="00EC11F2" w:rsidRDefault="00EC11F2" w:rsidP="005B2254">
            <w:pPr>
              <w:pStyle w:val="rowtabella0"/>
              <w:rPr>
                <w:color w:val="002060"/>
              </w:rPr>
            </w:pPr>
            <w:r w:rsidRPr="00EC11F2">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3129E7" w14:textId="77777777" w:rsidR="00EC11F2" w:rsidRPr="00EC11F2" w:rsidRDefault="00EC11F2" w:rsidP="005B2254">
            <w:pPr>
              <w:pStyle w:val="rowtabella0"/>
              <w:rPr>
                <w:color w:val="002060"/>
              </w:rPr>
            </w:pPr>
            <w:r w:rsidRPr="00EC11F2">
              <w:rPr>
                <w:color w:val="002060"/>
              </w:rPr>
              <w:t xml:space="preserve">VIA </w:t>
            </w:r>
            <w:proofErr w:type="gramStart"/>
            <w:r w:rsidRPr="00EC11F2">
              <w:rPr>
                <w:color w:val="002060"/>
              </w:rPr>
              <w:t>B.ROSSI</w:t>
            </w:r>
            <w:proofErr w:type="gramEnd"/>
            <w:r w:rsidRPr="00EC11F2">
              <w:rPr>
                <w:color w:val="002060"/>
              </w:rPr>
              <w:t xml:space="preserve"> SNC</w:t>
            </w:r>
          </w:p>
        </w:tc>
      </w:tr>
      <w:tr w:rsidR="00EC11F2" w:rsidRPr="00EC11F2" w14:paraId="69BD4AB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F9C94F" w14:textId="77777777" w:rsidR="00EC11F2" w:rsidRPr="00EC11F2" w:rsidRDefault="00EC11F2" w:rsidP="005B2254">
            <w:pPr>
              <w:pStyle w:val="rowtabella0"/>
              <w:rPr>
                <w:color w:val="002060"/>
              </w:rPr>
            </w:pPr>
            <w:r w:rsidRPr="00EC11F2">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ACC786" w14:textId="77777777" w:rsidR="00EC11F2" w:rsidRPr="00EC11F2" w:rsidRDefault="00EC11F2" w:rsidP="005B2254">
            <w:pPr>
              <w:pStyle w:val="rowtabella0"/>
              <w:rPr>
                <w:color w:val="002060"/>
              </w:rPr>
            </w:pPr>
            <w:r w:rsidRPr="00EC11F2">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6F21D7"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721DDB"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F031DA" w14:textId="77777777" w:rsidR="00EC11F2" w:rsidRPr="00EC11F2" w:rsidRDefault="00EC11F2" w:rsidP="005B2254">
            <w:pPr>
              <w:pStyle w:val="rowtabella0"/>
              <w:rPr>
                <w:color w:val="002060"/>
              </w:rPr>
            </w:pPr>
            <w:r w:rsidRPr="00EC11F2">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B54321" w14:textId="77777777" w:rsidR="00EC11F2" w:rsidRPr="00EC11F2" w:rsidRDefault="00EC11F2" w:rsidP="005B2254">
            <w:pPr>
              <w:pStyle w:val="rowtabella0"/>
              <w:rPr>
                <w:color w:val="002060"/>
              </w:rPr>
            </w:pPr>
            <w:r w:rsidRPr="00EC11F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DCEEAD" w14:textId="77777777" w:rsidR="00EC11F2" w:rsidRPr="00EC11F2" w:rsidRDefault="00EC11F2" w:rsidP="005B2254">
            <w:pPr>
              <w:pStyle w:val="rowtabella0"/>
              <w:rPr>
                <w:color w:val="002060"/>
              </w:rPr>
            </w:pPr>
            <w:r w:rsidRPr="00EC11F2">
              <w:rPr>
                <w:color w:val="002060"/>
              </w:rPr>
              <w:t>VIA INDIPENDENZA-CAPODARCO</w:t>
            </w:r>
          </w:p>
        </w:tc>
      </w:tr>
      <w:tr w:rsidR="00EC11F2" w:rsidRPr="00EC11F2" w14:paraId="54E6EBC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E7856E" w14:textId="77777777" w:rsidR="00EC11F2" w:rsidRPr="00EC11F2" w:rsidRDefault="00EC11F2" w:rsidP="005B2254">
            <w:pPr>
              <w:pStyle w:val="rowtabella0"/>
              <w:rPr>
                <w:color w:val="002060"/>
              </w:rPr>
            </w:pPr>
            <w:r w:rsidRPr="00EC11F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F67C9D" w14:textId="77777777" w:rsidR="00EC11F2" w:rsidRPr="00EC11F2" w:rsidRDefault="00EC11F2" w:rsidP="005B2254">
            <w:pPr>
              <w:pStyle w:val="rowtabella0"/>
              <w:rPr>
                <w:color w:val="002060"/>
              </w:rPr>
            </w:pPr>
            <w:r w:rsidRPr="00EC11F2">
              <w:rPr>
                <w:color w:val="002060"/>
              </w:rPr>
              <w:t xml:space="preserve">CALCIO </w:t>
            </w:r>
            <w:proofErr w:type="gramStart"/>
            <w:r w:rsidRPr="00EC11F2">
              <w:rPr>
                <w:color w:val="002060"/>
              </w:rPr>
              <w:t>S.ELPIDIO</w:t>
            </w:r>
            <w:proofErr w:type="gramEnd"/>
            <w:r w:rsidRPr="00EC11F2">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1780F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BAFC63"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C71439A" w14:textId="77777777" w:rsidR="00EC11F2" w:rsidRPr="00EC11F2" w:rsidRDefault="00EC11F2" w:rsidP="005B2254">
            <w:pPr>
              <w:pStyle w:val="rowtabella0"/>
              <w:rPr>
                <w:color w:val="002060"/>
              </w:rPr>
            </w:pPr>
            <w:r w:rsidRPr="00EC11F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3B120E" w14:textId="77777777" w:rsidR="00EC11F2" w:rsidRPr="00EC11F2" w:rsidRDefault="00EC11F2" w:rsidP="005B2254">
            <w:pPr>
              <w:pStyle w:val="rowtabella0"/>
              <w:rPr>
                <w:color w:val="002060"/>
              </w:rPr>
            </w:pPr>
            <w:r w:rsidRPr="00EC11F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309C3F" w14:textId="77777777" w:rsidR="00EC11F2" w:rsidRPr="00EC11F2" w:rsidRDefault="00EC11F2" w:rsidP="005B2254">
            <w:pPr>
              <w:pStyle w:val="rowtabella0"/>
              <w:rPr>
                <w:color w:val="002060"/>
              </w:rPr>
            </w:pPr>
            <w:r w:rsidRPr="00EC11F2">
              <w:rPr>
                <w:color w:val="002060"/>
              </w:rPr>
              <w:t xml:space="preserve">TRAVERSA VIA </w:t>
            </w:r>
            <w:proofErr w:type="gramStart"/>
            <w:r w:rsidRPr="00EC11F2">
              <w:rPr>
                <w:color w:val="002060"/>
              </w:rPr>
              <w:t>U.T</w:t>
            </w:r>
            <w:proofErr w:type="gramEnd"/>
            <w:r w:rsidRPr="00EC11F2">
              <w:rPr>
                <w:color w:val="002060"/>
              </w:rPr>
              <w:t>0MEI</w:t>
            </w:r>
          </w:p>
        </w:tc>
      </w:tr>
      <w:tr w:rsidR="00EC11F2" w:rsidRPr="00EC11F2" w14:paraId="1B27D0EC"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F06220" w14:textId="77777777" w:rsidR="00EC11F2" w:rsidRPr="00EC11F2" w:rsidRDefault="00EC11F2" w:rsidP="005B2254">
            <w:pPr>
              <w:pStyle w:val="rowtabella0"/>
              <w:rPr>
                <w:color w:val="002060"/>
              </w:rPr>
            </w:pPr>
            <w:r w:rsidRPr="00EC11F2">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F132E0" w14:textId="77777777" w:rsidR="00EC11F2" w:rsidRPr="00EC11F2" w:rsidRDefault="00EC11F2" w:rsidP="005B2254">
            <w:pPr>
              <w:pStyle w:val="rowtabella0"/>
              <w:rPr>
                <w:color w:val="002060"/>
              </w:rPr>
            </w:pPr>
            <w:r w:rsidRPr="00EC11F2">
              <w:rPr>
                <w:color w:val="002060"/>
              </w:rPr>
              <w:t>SANTA MARIA APPARENTE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399FA2"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ADBEAD"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78CEDC" w14:textId="77777777" w:rsidR="00EC11F2" w:rsidRPr="00EC11F2" w:rsidRDefault="00EC11F2" w:rsidP="005B2254">
            <w:pPr>
              <w:pStyle w:val="rowtabella0"/>
              <w:rPr>
                <w:color w:val="002060"/>
              </w:rPr>
            </w:pPr>
            <w:r w:rsidRPr="00EC11F2">
              <w:rPr>
                <w:color w:val="002060"/>
              </w:rPr>
              <w:t xml:space="preserve">5623 PALESTRA </w:t>
            </w:r>
            <w:proofErr w:type="gramStart"/>
            <w:r w:rsidRPr="00EC11F2">
              <w:rPr>
                <w:color w:val="002060"/>
              </w:rPr>
              <w:t>SC.MEDIA</w:t>
            </w:r>
            <w:proofErr w:type="gramEnd"/>
            <w:r w:rsidRPr="00EC11F2">
              <w:rPr>
                <w:color w:val="002060"/>
              </w:rPr>
              <w:t xml:space="preserve">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A4A9DC" w14:textId="77777777" w:rsidR="00EC11F2" w:rsidRPr="00EC11F2" w:rsidRDefault="00EC11F2" w:rsidP="005B2254">
            <w:pPr>
              <w:pStyle w:val="rowtabella0"/>
              <w:rPr>
                <w:color w:val="002060"/>
              </w:rPr>
            </w:pPr>
            <w:r w:rsidRPr="00EC11F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1531E3" w14:textId="77777777" w:rsidR="00EC11F2" w:rsidRPr="00EC11F2" w:rsidRDefault="00EC11F2" w:rsidP="005B2254">
            <w:pPr>
              <w:pStyle w:val="rowtabella0"/>
              <w:rPr>
                <w:color w:val="002060"/>
              </w:rPr>
            </w:pPr>
            <w:r w:rsidRPr="00EC11F2">
              <w:rPr>
                <w:color w:val="002060"/>
              </w:rPr>
              <w:t>VIA PIRANDELLO</w:t>
            </w:r>
          </w:p>
        </w:tc>
      </w:tr>
      <w:tr w:rsidR="00EC11F2" w:rsidRPr="00EC11F2" w14:paraId="0BDF9BEA"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186A029" w14:textId="77777777" w:rsidR="00EC11F2" w:rsidRPr="00EC11F2" w:rsidRDefault="00EC11F2" w:rsidP="005B2254">
            <w:pPr>
              <w:pStyle w:val="rowtabella0"/>
              <w:rPr>
                <w:color w:val="002060"/>
              </w:rPr>
            </w:pPr>
            <w:r w:rsidRPr="00EC11F2">
              <w:rPr>
                <w:color w:val="002060"/>
              </w:rPr>
              <w:t>POL. SPORT COMMUNICATION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BB281B" w14:textId="77777777" w:rsidR="00EC11F2" w:rsidRPr="00EC11F2" w:rsidRDefault="00EC11F2" w:rsidP="005B2254">
            <w:pPr>
              <w:pStyle w:val="rowtabella0"/>
              <w:rPr>
                <w:color w:val="002060"/>
              </w:rPr>
            </w:pPr>
            <w:r w:rsidRPr="00EC11F2">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FE33CE"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162ED1"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F0EDE9E" w14:textId="77777777" w:rsidR="00EC11F2" w:rsidRPr="00EC11F2" w:rsidRDefault="00EC11F2" w:rsidP="005B2254">
            <w:pPr>
              <w:pStyle w:val="rowtabella0"/>
              <w:rPr>
                <w:color w:val="002060"/>
              </w:rPr>
            </w:pPr>
            <w:r w:rsidRPr="00EC11F2">
              <w:rPr>
                <w:color w:val="002060"/>
              </w:rPr>
              <w:t>5280 TENSOSTRUTTURA S.</w:t>
            </w:r>
            <w:proofErr w:type="gramStart"/>
            <w:r w:rsidRPr="00EC11F2">
              <w:rPr>
                <w:color w:val="002060"/>
              </w:rPr>
              <w:t>M.APPARENTE</w:t>
            </w:r>
            <w:proofErr w:type="gramEnd"/>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7F334E" w14:textId="77777777" w:rsidR="00EC11F2" w:rsidRPr="00EC11F2" w:rsidRDefault="00EC11F2" w:rsidP="005B2254">
            <w:pPr>
              <w:pStyle w:val="rowtabella0"/>
              <w:rPr>
                <w:color w:val="002060"/>
              </w:rPr>
            </w:pPr>
            <w:r w:rsidRPr="00EC11F2">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E0245C" w14:textId="77777777" w:rsidR="00EC11F2" w:rsidRPr="00EC11F2" w:rsidRDefault="00EC11F2" w:rsidP="005B2254">
            <w:pPr>
              <w:pStyle w:val="rowtabella0"/>
              <w:rPr>
                <w:color w:val="002060"/>
              </w:rPr>
            </w:pPr>
            <w:r w:rsidRPr="00EC11F2">
              <w:rPr>
                <w:color w:val="002060"/>
              </w:rPr>
              <w:t>VIA LORENZO LOTTO</w:t>
            </w:r>
          </w:p>
        </w:tc>
      </w:tr>
      <w:tr w:rsidR="00EC11F2" w:rsidRPr="00EC11F2" w14:paraId="3F34E95B"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D2638" w14:textId="77777777" w:rsidR="00EC11F2" w:rsidRPr="00EC11F2" w:rsidRDefault="00EC11F2" w:rsidP="005B2254">
            <w:pPr>
              <w:pStyle w:val="rowtabella0"/>
              <w:rPr>
                <w:color w:val="002060"/>
              </w:rPr>
            </w:pPr>
            <w:r w:rsidRPr="00EC11F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5FED64" w14:textId="77777777" w:rsidR="00EC11F2" w:rsidRPr="00EC11F2" w:rsidRDefault="00EC11F2" w:rsidP="005B2254">
            <w:pPr>
              <w:pStyle w:val="rowtabella0"/>
              <w:rPr>
                <w:color w:val="002060"/>
              </w:rPr>
            </w:pPr>
            <w:r w:rsidRPr="00EC11F2">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2CDE6"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41CFB7"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A6D2D" w14:textId="77777777" w:rsidR="00EC11F2" w:rsidRPr="00EC11F2" w:rsidRDefault="00EC11F2" w:rsidP="005B2254">
            <w:pPr>
              <w:pStyle w:val="rowtabella0"/>
              <w:rPr>
                <w:color w:val="002060"/>
              </w:rPr>
            </w:pPr>
            <w:r w:rsidRPr="00EC11F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B656A" w14:textId="77777777" w:rsidR="00EC11F2" w:rsidRPr="00EC11F2" w:rsidRDefault="00EC11F2" w:rsidP="005B2254">
            <w:pPr>
              <w:pStyle w:val="rowtabella0"/>
              <w:rPr>
                <w:color w:val="002060"/>
              </w:rPr>
            </w:pPr>
            <w:r w:rsidRPr="00EC11F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FE55F8" w14:textId="77777777" w:rsidR="00EC11F2" w:rsidRPr="00EC11F2" w:rsidRDefault="00EC11F2" w:rsidP="005B2254">
            <w:pPr>
              <w:pStyle w:val="rowtabella0"/>
              <w:rPr>
                <w:color w:val="002060"/>
              </w:rPr>
            </w:pPr>
            <w:r w:rsidRPr="00EC11F2">
              <w:rPr>
                <w:color w:val="002060"/>
              </w:rPr>
              <w:t>VIA SIBILLA 2C</w:t>
            </w:r>
          </w:p>
        </w:tc>
      </w:tr>
    </w:tbl>
    <w:p w14:paraId="6BE90EDD" w14:textId="77777777" w:rsidR="00EC11F2" w:rsidRPr="00EC11F2" w:rsidRDefault="00EC11F2" w:rsidP="00EC11F2">
      <w:pPr>
        <w:pStyle w:val="breakline"/>
        <w:rPr>
          <w:rFonts w:eastAsiaTheme="minorEastAsia"/>
          <w:color w:val="002060"/>
        </w:rPr>
      </w:pPr>
    </w:p>
    <w:p w14:paraId="66EC2713" w14:textId="77777777" w:rsidR="00EC11F2" w:rsidRPr="00EC11F2" w:rsidRDefault="00EC11F2" w:rsidP="00EC11F2">
      <w:pPr>
        <w:pStyle w:val="breakline"/>
        <w:rPr>
          <w:color w:val="002060"/>
        </w:rPr>
      </w:pPr>
    </w:p>
    <w:p w14:paraId="0CA3E83C" w14:textId="77777777" w:rsidR="00EC11F2" w:rsidRPr="00EC11F2" w:rsidRDefault="00EC11F2" w:rsidP="00EC11F2">
      <w:pPr>
        <w:pStyle w:val="breakline"/>
        <w:rPr>
          <w:color w:val="002060"/>
        </w:rPr>
      </w:pPr>
    </w:p>
    <w:p w14:paraId="07110198" w14:textId="77777777" w:rsidR="00EC11F2" w:rsidRPr="00EC11F2" w:rsidRDefault="00EC11F2" w:rsidP="00EC11F2">
      <w:pPr>
        <w:pStyle w:val="sottotitolocampionato10"/>
        <w:rPr>
          <w:color w:val="002060"/>
        </w:rPr>
      </w:pPr>
      <w:r w:rsidRPr="00EC11F2">
        <w:rPr>
          <w:color w:val="002060"/>
        </w:rPr>
        <w:t>GIRONE F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2"/>
        <w:gridCol w:w="2016"/>
        <w:gridCol w:w="385"/>
        <w:gridCol w:w="898"/>
        <w:gridCol w:w="1176"/>
        <w:gridCol w:w="1548"/>
        <w:gridCol w:w="1545"/>
      </w:tblGrid>
      <w:tr w:rsidR="00EC11F2" w:rsidRPr="00EC11F2" w14:paraId="53F186C4"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6D5BF" w14:textId="77777777" w:rsidR="00EC11F2" w:rsidRPr="00EC11F2" w:rsidRDefault="00EC11F2" w:rsidP="005B2254">
            <w:pPr>
              <w:pStyle w:val="headertabella0"/>
              <w:rPr>
                <w:color w:val="002060"/>
              </w:rPr>
            </w:pPr>
            <w:r w:rsidRPr="00EC11F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2DCB4" w14:textId="77777777" w:rsidR="00EC11F2" w:rsidRPr="00EC11F2" w:rsidRDefault="00EC11F2" w:rsidP="005B2254">
            <w:pPr>
              <w:pStyle w:val="headertabella0"/>
              <w:rPr>
                <w:color w:val="002060"/>
              </w:rPr>
            </w:pPr>
            <w:r w:rsidRPr="00EC11F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99079" w14:textId="77777777" w:rsidR="00EC11F2" w:rsidRPr="00EC11F2" w:rsidRDefault="00EC11F2" w:rsidP="005B2254">
            <w:pPr>
              <w:pStyle w:val="headertabella0"/>
              <w:rPr>
                <w:color w:val="002060"/>
              </w:rPr>
            </w:pPr>
            <w:r w:rsidRPr="00EC11F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85CCD" w14:textId="77777777" w:rsidR="00EC11F2" w:rsidRPr="00EC11F2" w:rsidRDefault="00EC11F2" w:rsidP="005B2254">
            <w:pPr>
              <w:pStyle w:val="headertabella0"/>
              <w:rPr>
                <w:color w:val="002060"/>
              </w:rPr>
            </w:pPr>
            <w:r w:rsidRPr="00EC11F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D256C" w14:textId="77777777" w:rsidR="00EC11F2" w:rsidRPr="00EC11F2" w:rsidRDefault="00EC11F2" w:rsidP="005B2254">
            <w:pPr>
              <w:pStyle w:val="headertabella0"/>
              <w:rPr>
                <w:color w:val="002060"/>
              </w:rPr>
            </w:pPr>
            <w:r w:rsidRPr="00EC11F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1914D" w14:textId="77777777" w:rsidR="00EC11F2" w:rsidRPr="00EC11F2" w:rsidRDefault="00EC11F2" w:rsidP="005B2254">
            <w:pPr>
              <w:pStyle w:val="headertabella0"/>
              <w:rPr>
                <w:color w:val="002060"/>
              </w:rPr>
            </w:pPr>
            <w:proofErr w:type="spellStart"/>
            <w:r w:rsidRPr="00EC11F2">
              <w:rPr>
                <w:color w:val="002060"/>
              </w:rPr>
              <w:t>Localita'</w:t>
            </w:r>
            <w:proofErr w:type="spellEnd"/>
            <w:r w:rsidRPr="00EC11F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01490" w14:textId="77777777" w:rsidR="00EC11F2" w:rsidRPr="00EC11F2" w:rsidRDefault="00EC11F2" w:rsidP="005B2254">
            <w:pPr>
              <w:pStyle w:val="headertabella0"/>
              <w:rPr>
                <w:color w:val="002060"/>
              </w:rPr>
            </w:pPr>
            <w:r w:rsidRPr="00EC11F2">
              <w:rPr>
                <w:color w:val="002060"/>
              </w:rPr>
              <w:t>Indirizzo Impianto</w:t>
            </w:r>
          </w:p>
        </w:tc>
      </w:tr>
      <w:tr w:rsidR="00EC11F2" w:rsidRPr="00EC11F2" w14:paraId="3552A08A"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BFEB7" w14:textId="77777777" w:rsidR="00EC11F2" w:rsidRPr="00EC11F2" w:rsidRDefault="00EC11F2" w:rsidP="005B2254">
            <w:pPr>
              <w:pStyle w:val="rowtabella0"/>
              <w:rPr>
                <w:color w:val="002060"/>
              </w:rPr>
            </w:pPr>
            <w:r w:rsidRPr="00EC11F2">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7B9CC" w14:textId="77777777" w:rsidR="00EC11F2" w:rsidRPr="00EC11F2" w:rsidRDefault="00EC11F2" w:rsidP="005B2254">
            <w:pPr>
              <w:pStyle w:val="rowtabella0"/>
              <w:rPr>
                <w:color w:val="002060"/>
              </w:rPr>
            </w:pPr>
            <w:r w:rsidRPr="00EC11F2">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9FC91D" w14:textId="77777777" w:rsidR="00EC11F2" w:rsidRPr="00EC11F2" w:rsidRDefault="00EC11F2" w:rsidP="005B2254">
            <w:pPr>
              <w:pStyle w:val="rowtabella0"/>
              <w:jc w:val="center"/>
              <w:rPr>
                <w:color w:val="002060"/>
              </w:rPr>
            </w:pPr>
            <w:r w:rsidRPr="00EC11F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F316B4" w14:textId="77777777" w:rsidR="00EC11F2" w:rsidRPr="00EC11F2" w:rsidRDefault="00EC11F2" w:rsidP="005B2254">
            <w:pPr>
              <w:pStyle w:val="rowtabella0"/>
              <w:rPr>
                <w:color w:val="002060"/>
              </w:rPr>
            </w:pPr>
            <w:r w:rsidRPr="00EC11F2">
              <w:rPr>
                <w:color w:val="002060"/>
              </w:rPr>
              <w:t>21/02/2025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AE7EF" w14:textId="77777777" w:rsidR="00EC11F2" w:rsidRPr="00EC11F2" w:rsidRDefault="00EC11F2" w:rsidP="005B2254">
            <w:pPr>
              <w:pStyle w:val="rowtabella0"/>
              <w:rPr>
                <w:color w:val="002060"/>
              </w:rPr>
            </w:pPr>
            <w:r w:rsidRPr="00EC11F2">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09A61" w14:textId="77777777" w:rsidR="00EC11F2" w:rsidRPr="00EC11F2" w:rsidRDefault="00EC11F2" w:rsidP="005B2254">
            <w:pPr>
              <w:pStyle w:val="rowtabella0"/>
              <w:rPr>
                <w:color w:val="002060"/>
              </w:rPr>
            </w:pPr>
            <w:r w:rsidRPr="00EC11F2">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0F8448" w14:textId="77777777" w:rsidR="00EC11F2" w:rsidRPr="00EC11F2" w:rsidRDefault="00EC11F2" w:rsidP="005B2254">
            <w:pPr>
              <w:pStyle w:val="rowtabella0"/>
              <w:rPr>
                <w:color w:val="002060"/>
              </w:rPr>
            </w:pPr>
            <w:r w:rsidRPr="00EC11F2">
              <w:rPr>
                <w:color w:val="002060"/>
              </w:rPr>
              <w:t>VIA S.S. PICENTO</w:t>
            </w:r>
          </w:p>
        </w:tc>
      </w:tr>
      <w:tr w:rsidR="00EC11F2" w:rsidRPr="00EC11F2" w14:paraId="045085AD"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E594A4" w14:textId="77777777" w:rsidR="00EC11F2" w:rsidRPr="00EC11F2" w:rsidRDefault="00EC11F2" w:rsidP="005B2254">
            <w:pPr>
              <w:pStyle w:val="rowtabella0"/>
              <w:rPr>
                <w:color w:val="002060"/>
              </w:rPr>
            </w:pPr>
            <w:r w:rsidRPr="00EC11F2">
              <w:rPr>
                <w:color w:val="002060"/>
              </w:rPr>
              <w:t>ACQUAVIVA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842E7F" w14:textId="77777777" w:rsidR="00EC11F2" w:rsidRPr="00EC11F2" w:rsidRDefault="00EC11F2" w:rsidP="005B2254">
            <w:pPr>
              <w:pStyle w:val="rowtabella0"/>
              <w:rPr>
                <w:color w:val="002060"/>
              </w:rPr>
            </w:pPr>
            <w:r w:rsidRPr="00EC11F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F88C97"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363726" w14:textId="77777777" w:rsidR="00EC11F2" w:rsidRPr="00EC11F2" w:rsidRDefault="00EC11F2" w:rsidP="005B2254">
            <w:pPr>
              <w:pStyle w:val="rowtabella0"/>
              <w:rPr>
                <w:color w:val="002060"/>
              </w:rPr>
            </w:pPr>
            <w:r w:rsidRPr="00EC11F2">
              <w:rPr>
                <w:color w:val="002060"/>
              </w:rPr>
              <w:t>21/02/2025 21:40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EE92C8" w14:textId="77777777" w:rsidR="00EC11F2" w:rsidRPr="00EC11F2" w:rsidRDefault="00EC11F2" w:rsidP="005B2254">
            <w:pPr>
              <w:pStyle w:val="rowtabella0"/>
              <w:rPr>
                <w:color w:val="002060"/>
              </w:rPr>
            </w:pPr>
            <w:r w:rsidRPr="00EC11F2">
              <w:rPr>
                <w:color w:val="002060"/>
              </w:rPr>
              <w:t>5611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1E4AA" w14:textId="77777777" w:rsidR="00EC11F2" w:rsidRPr="00EC11F2" w:rsidRDefault="00EC11F2" w:rsidP="005B2254">
            <w:pPr>
              <w:pStyle w:val="rowtabella0"/>
              <w:rPr>
                <w:color w:val="002060"/>
              </w:rPr>
            </w:pPr>
            <w:r w:rsidRPr="00EC11F2">
              <w:rPr>
                <w:color w:val="002060"/>
              </w:rPr>
              <w:t>ACQUAVIVA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2E17B6" w14:textId="77777777" w:rsidR="00EC11F2" w:rsidRPr="00EC11F2" w:rsidRDefault="00EC11F2" w:rsidP="005B2254">
            <w:pPr>
              <w:pStyle w:val="rowtabella0"/>
              <w:rPr>
                <w:color w:val="002060"/>
              </w:rPr>
            </w:pPr>
            <w:r w:rsidRPr="00EC11F2">
              <w:rPr>
                <w:color w:val="002060"/>
              </w:rPr>
              <w:t>VIA COLLE CIMINO 9</w:t>
            </w:r>
          </w:p>
        </w:tc>
      </w:tr>
      <w:tr w:rsidR="00EC11F2" w:rsidRPr="00EC11F2" w14:paraId="2897877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24E856" w14:textId="77777777" w:rsidR="00EC11F2" w:rsidRPr="00EC11F2" w:rsidRDefault="00EC11F2" w:rsidP="005B2254">
            <w:pPr>
              <w:pStyle w:val="rowtabella0"/>
              <w:rPr>
                <w:color w:val="002060"/>
              </w:rPr>
            </w:pPr>
            <w:r w:rsidRPr="00EC11F2">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2F1DE58" w14:textId="77777777" w:rsidR="00EC11F2" w:rsidRPr="00EC11F2" w:rsidRDefault="00EC11F2" w:rsidP="005B2254">
            <w:pPr>
              <w:pStyle w:val="rowtabella0"/>
              <w:rPr>
                <w:color w:val="002060"/>
              </w:rPr>
            </w:pPr>
            <w:r w:rsidRPr="00EC11F2">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EBAB29"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1231E4" w14:textId="77777777" w:rsidR="00EC11F2" w:rsidRPr="00EC11F2" w:rsidRDefault="00EC11F2" w:rsidP="005B2254">
            <w:pPr>
              <w:pStyle w:val="rowtabella0"/>
              <w:rPr>
                <w:color w:val="002060"/>
              </w:rPr>
            </w:pPr>
            <w:r w:rsidRPr="00EC11F2">
              <w:rPr>
                <w:color w:val="002060"/>
              </w:rPr>
              <w:t>21/02/2025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10C42E" w14:textId="77777777" w:rsidR="00EC11F2" w:rsidRPr="00EC11F2" w:rsidRDefault="00EC11F2" w:rsidP="005B2254">
            <w:pPr>
              <w:pStyle w:val="rowtabella0"/>
              <w:rPr>
                <w:color w:val="002060"/>
              </w:rPr>
            </w:pPr>
            <w:r w:rsidRPr="00EC11F2">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42F612" w14:textId="77777777" w:rsidR="00EC11F2" w:rsidRPr="00EC11F2" w:rsidRDefault="00EC11F2" w:rsidP="005B2254">
            <w:pPr>
              <w:pStyle w:val="rowtabella0"/>
              <w:rPr>
                <w:color w:val="002060"/>
              </w:rPr>
            </w:pPr>
            <w:r w:rsidRPr="00EC11F2">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E6F6D1" w14:textId="77777777" w:rsidR="00EC11F2" w:rsidRPr="00EC11F2" w:rsidRDefault="00EC11F2" w:rsidP="005B2254">
            <w:pPr>
              <w:pStyle w:val="rowtabella0"/>
              <w:rPr>
                <w:color w:val="002060"/>
              </w:rPr>
            </w:pPr>
            <w:r w:rsidRPr="00EC11F2">
              <w:rPr>
                <w:color w:val="002060"/>
              </w:rPr>
              <w:t>PIAZZA S. D'ACQUISTO</w:t>
            </w:r>
          </w:p>
        </w:tc>
      </w:tr>
      <w:tr w:rsidR="00EC11F2" w:rsidRPr="00EC11F2" w14:paraId="7F79F4F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33D9E2" w14:textId="77777777" w:rsidR="00EC11F2" w:rsidRPr="00EC11F2" w:rsidRDefault="00EC11F2" w:rsidP="005B2254">
            <w:pPr>
              <w:pStyle w:val="rowtabella0"/>
              <w:rPr>
                <w:color w:val="002060"/>
              </w:rPr>
            </w:pPr>
            <w:r w:rsidRPr="00EC11F2">
              <w:rPr>
                <w:color w:val="002060"/>
              </w:rPr>
              <w:t>PICENO UNITED MMX A 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3A9927" w14:textId="77777777" w:rsidR="00EC11F2" w:rsidRPr="00EC11F2" w:rsidRDefault="00EC11F2" w:rsidP="005B2254">
            <w:pPr>
              <w:pStyle w:val="rowtabella0"/>
              <w:rPr>
                <w:color w:val="002060"/>
              </w:rPr>
            </w:pPr>
            <w:r w:rsidRPr="00EC11F2">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25624"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F8F46" w14:textId="77777777" w:rsidR="00EC11F2" w:rsidRPr="00EC11F2" w:rsidRDefault="00EC11F2" w:rsidP="005B2254">
            <w:pPr>
              <w:pStyle w:val="rowtabella0"/>
              <w:rPr>
                <w:color w:val="002060"/>
              </w:rPr>
            </w:pPr>
            <w:r w:rsidRPr="00EC11F2">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A8555B" w14:textId="77777777" w:rsidR="00EC11F2" w:rsidRPr="00EC11F2" w:rsidRDefault="00EC11F2" w:rsidP="005B2254">
            <w:pPr>
              <w:pStyle w:val="rowtabella0"/>
              <w:rPr>
                <w:color w:val="002060"/>
              </w:rPr>
            </w:pPr>
            <w:r w:rsidRPr="00EC11F2">
              <w:rPr>
                <w:color w:val="002060"/>
              </w:rPr>
              <w:t>5710 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DF779A" w14:textId="77777777" w:rsidR="00EC11F2" w:rsidRPr="00EC11F2" w:rsidRDefault="00EC11F2" w:rsidP="005B2254">
            <w:pPr>
              <w:pStyle w:val="rowtabella0"/>
              <w:rPr>
                <w:color w:val="002060"/>
              </w:rPr>
            </w:pPr>
            <w:r w:rsidRPr="00EC11F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C05DF" w14:textId="77777777" w:rsidR="00EC11F2" w:rsidRPr="00EC11F2" w:rsidRDefault="00EC11F2" w:rsidP="005B2254">
            <w:pPr>
              <w:pStyle w:val="rowtabella0"/>
              <w:rPr>
                <w:color w:val="002060"/>
              </w:rPr>
            </w:pPr>
            <w:r w:rsidRPr="00EC11F2">
              <w:rPr>
                <w:color w:val="002060"/>
              </w:rPr>
              <w:t>VIA DELL IRIS</w:t>
            </w:r>
          </w:p>
        </w:tc>
      </w:tr>
      <w:tr w:rsidR="00EC11F2" w:rsidRPr="00EC11F2" w14:paraId="4ED3216F"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B736A5" w14:textId="77777777" w:rsidR="00EC11F2" w:rsidRPr="00EC11F2" w:rsidRDefault="00EC11F2" w:rsidP="005B2254">
            <w:pPr>
              <w:pStyle w:val="rowtabella0"/>
              <w:rPr>
                <w:color w:val="002060"/>
              </w:rPr>
            </w:pPr>
            <w:r w:rsidRPr="00EC11F2">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B8111E" w14:textId="77777777" w:rsidR="00EC11F2" w:rsidRPr="00EC11F2" w:rsidRDefault="00EC11F2" w:rsidP="005B2254">
            <w:pPr>
              <w:pStyle w:val="rowtabella0"/>
              <w:rPr>
                <w:color w:val="002060"/>
              </w:rPr>
            </w:pPr>
            <w:r w:rsidRPr="00EC11F2">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754FB7"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7FF293"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89DC1A" w14:textId="77777777" w:rsidR="00EC11F2" w:rsidRPr="00EC11F2" w:rsidRDefault="00EC11F2" w:rsidP="005B2254">
            <w:pPr>
              <w:pStyle w:val="rowtabella0"/>
              <w:rPr>
                <w:color w:val="002060"/>
              </w:rPr>
            </w:pPr>
            <w:r w:rsidRPr="00EC11F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D9E19" w14:textId="77777777" w:rsidR="00EC11F2" w:rsidRPr="00EC11F2" w:rsidRDefault="00EC11F2" w:rsidP="005B2254">
            <w:pPr>
              <w:pStyle w:val="rowtabella0"/>
              <w:rPr>
                <w:color w:val="002060"/>
              </w:rPr>
            </w:pPr>
            <w:r w:rsidRPr="00EC11F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6F7F3" w14:textId="77777777" w:rsidR="00EC11F2" w:rsidRPr="00EC11F2" w:rsidRDefault="00EC11F2" w:rsidP="005B2254">
            <w:pPr>
              <w:pStyle w:val="rowtabella0"/>
              <w:rPr>
                <w:color w:val="002060"/>
              </w:rPr>
            </w:pPr>
            <w:r w:rsidRPr="00EC11F2">
              <w:rPr>
                <w:color w:val="002060"/>
              </w:rPr>
              <w:t>VIA CORRADI</w:t>
            </w:r>
          </w:p>
        </w:tc>
      </w:tr>
      <w:tr w:rsidR="00EC11F2" w:rsidRPr="00EC11F2" w14:paraId="719FA5D8"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B67858" w14:textId="77777777" w:rsidR="00EC11F2" w:rsidRPr="00EC11F2" w:rsidRDefault="00EC11F2" w:rsidP="005B2254">
            <w:pPr>
              <w:pStyle w:val="rowtabella0"/>
              <w:rPr>
                <w:color w:val="002060"/>
              </w:rPr>
            </w:pPr>
            <w:r w:rsidRPr="00EC11F2">
              <w:rPr>
                <w:color w:val="002060"/>
              </w:rPr>
              <w:t>SAMBENEDETTESE BEACH SOCC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3735A" w14:textId="77777777" w:rsidR="00EC11F2" w:rsidRPr="00EC11F2" w:rsidRDefault="00EC11F2" w:rsidP="005B2254">
            <w:pPr>
              <w:pStyle w:val="rowtabella0"/>
              <w:rPr>
                <w:color w:val="002060"/>
              </w:rPr>
            </w:pPr>
            <w:r w:rsidRPr="00EC11F2">
              <w:rPr>
                <w:color w:val="002060"/>
              </w:rPr>
              <w:t>SPORTING GROTTAMMARE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D240D" w14:textId="77777777" w:rsidR="00EC11F2" w:rsidRPr="00EC11F2" w:rsidRDefault="00EC11F2" w:rsidP="005B2254">
            <w:pPr>
              <w:pStyle w:val="rowtabella0"/>
              <w:jc w:val="center"/>
              <w:rPr>
                <w:color w:val="002060"/>
              </w:rPr>
            </w:pPr>
            <w:r w:rsidRPr="00EC11F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BCF730" w14:textId="77777777" w:rsidR="00EC11F2" w:rsidRPr="00EC11F2" w:rsidRDefault="00EC11F2" w:rsidP="005B2254">
            <w:pPr>
              <w:pStyle w:val="rowtabella0"/>
              <w:rPr>
                <w:color w:val="002060"/>
              </w:rPr>
            </w:pPr>
            <w:r w:rsidRPr="00EC11F2">
              <w:rPr>
                <w:color w:val="002060"/>
              </w:rPr>
              <w:t>22/02/2025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63DEED" w14:textId="77777777" w:rsidR="00EC11F2" w:rsidRPr="00EC11F2" w:rsidRDefault="00EC11F2" w:rsidP="005B2254">
            <w:pPr>
              <w:pStyle w:val="rowtabella0"/>
              <w:rPr>
                <w:color w:val="002060"/>
              </w:rPr>
            </w:pPr>
            <w:r w:rsidRPr="00EC11F2">
              <w:rPr>
                <w:color w:val="002060"/>
              </w:rPr>
              <w:t>5605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C18EA" w14:textId="77777777" w:rsidR="00EC11F2" w:rsidRPr="00EC11F2" w:rsidRDefault="00EC11F2" w:rsidP="005B2254">
            <w:pPr>
              <w:pStyle w:val="rowtabella0"/>
              <w:rPr>
                <w:color w:val="002060"/>
              </w:rPr>
            </w:pPr>
            <w:r w:rsidRPr="00EC11F2">
              <w:rPr>
                <w:color w:val="002060"/>
              </w:rPr>
              <w:t>CASTIGNANO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04BBA7" w14:textId="77777777" w:rsidR="00EC11F2" w:rsidRPr="00EC11F2" w:rsidRDefault="00EC11F2" w:rsidP="005B2254">
            <w:pPr>
              <w:pStyle w:val="rowtabella0"/>
              <w:rPr>
                <w:color w:val="002060"/>
              </w:rPr>
            </w:pPr>
            <w:r w:rsidRPr="00EC11F2">
              <w:rPr>
                <w:color w:val="002060"/>
              </w:rPr>
              <w:t>CENTRO ABITATO</w:t>
            </w:r>
          </w:p>
        </w:tc>
      </w:tr>
    </w:tbl>
    <w:p w14:paraId="793837A9" w14:textId="77777777" w:rsidR="00EC11F2" w:rsidRPr="00C5602B" w:rsidRDefault="00EC11F2" w:rsidP="00EC11F2">
      <w:pPr>
        <w:pStyle w:val="breakline"/>
        <w:rPr>
          <w:rFonts w:eastAsiaTheme="minorEastAsia"/>
          <w:color w:val="002060"/>
        </w:rPr>
      </w:pPr>
    </w:p>
    <w:p w14:paraId="6EB8E0A9" w14:textId="77777777" w:rsidR="00EC11F2" w:rsidRPr="00C5602B" w:rsidRDefault="00EC11F2" w:rsidP="00EC11F2">
      <w:pPr>
        <w:pStyle w:val="breakline"/>
        <w:rPr>
          <w:color w:val="002060"/>
        </w:rPr>
      </w:pPr>
    </w:p>
    <w:p w14:paraId="458FA536" w14:textId="77777777" w:rsidR="00EC11F2" w:rsidRPr="00C5602B" w:rsidRDefault="00EC11F2" w:rsidP="00EC11F2">
      <w:pPr>
        <w:pStyle w:val="titolocampionato0"/>
        <w:shd w:val="clear" w:color="auto" w:fill="CCCCCC"/>
        <w:spacing w:before="80" w:after="40"/>
        <w:rPr>
          <w:color w:val="002060"/>
        </w:rPr>
      </w:pPr>
      <w:r w:rsidRPr="00C5602B">
        <w:rPr>
          <w:color w:val="002060"/>
        </w:rPr>
        <w:t>REGIONALE CALCIO A 5 FEMMINILE</w:t>
      </w:r>
    </w:p>
    <w:p w14:paraId="524B0941" w14:textId="77777777" w:rsidR="00EC11F2" w:rsidRPr="00C5602B" w:rsidRDefault="00EC11F2" w:rsidP="00EC11F2">
      <w:pPr>
        <w:pStyle w:val="titoloprinc0"/>
        <w:rPr>
          <w:color w:val="002060"/>
        </w:rPr>
      </w:pPr>
      <w:r w:rsidRPr="00C5602B">
        <w:rPr>
          <w:color w:val="002060"/>
        </w:rPr>
        <w:t>RISULTATI</w:t>
      </w:r>
    </w:p>
    <w:p w14:paraId="23AEEE4A" w14:textId="77777777" w:rsidR="00EC11F2" w:rsidRPr="00C5602B" w:rsidRDefault="00EC11F2" w:rsidP="00EC11F2">
      <w:pPr>
        <w:pStyle w:val="breakline"/>
        <w:rPr>
          <w:color w:val="002060"/>
        </w:rPr>
      </w:pPr>
    </w:p>
    <w:p w14:paraId="08F84109" w14:textId="77777777" w:rsidR="00EC11F2" w:rsidRPr="00C5602B" w:rsidRDefault="00EC11F2" w:rsidP="00EC11F2">
      <w:pPr>
        <w:pStyle w:val="sottotitolocampionato10"/>
        <w:rPr>
          <w:color w:val="002060"/>
        </w:rPr>
      </w:pPr>
      <w:r w:rsidRPr="00C5602B">
        <w:rPr>
          <w:color w:val="002060"/>
        </w:rPr>
        <w:t>RISULTATI UFFICIALI GARE DEL 14/02/2025</w:t>
      </w:r>
    </w:p>
    <w:p w14:paraId="04FF95B0"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5960BA1F"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1F2" w:rsidRPr="00C5602B" w14:paraId="59F9E1E9"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6A0D7020"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12F38" w14:textId="77777777" w:rsidR="00EC11F2" w:rsidRPr="00C5602B" w:rsidRDefault="00EC11F2" w:rsidP="005B2254">
                  <w:pPr>
                    <w:pStyle w:val="headertabella0"/>
                    <w:rPr>
                      <w:color w:val="002060"/>
                    </w:rPr>
                  </w:pPr>
                  <w:r w:rsidRPr="00C5602B">
                    <w:rPr>
                      <w:color w:val="002060"/>
                    </w:rPr>
                    <w:t>GIRONE A - 6 Giornata - R</w:t>
                  </w:r>
                </w:p>
              </w:tc>
            </w:tr>
            <w:tr w:rsidR="00EC11F2" w:rsidRPr="00C5602B" w14:paraId="3D3A91E0"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937456" w14:textId="77777777" w:rsidR="00EC11F2" w:rsidRPr="00C5602B" w:rsidRDefault="00EC11F2" w:rsidP="005B2254">
                  <w:pPr>
                    <w:pStyle w:val="rowtabella0"/>
                    <w:rPr>
                      <w:color w:val="002060"/>
                    </w:rPr>
                  </w:pPr>
                  <w:r w:rsidRPr="00C5602B">
                    <w:rPr>
                      <w:color w:val="002060"/>
                    </w:rPr>
                    <w:t>KAIROS 3 MONTI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E2D29F" w14:textId="77777777" w:rsidR="00EC11F2" w:rsidRPr="00C5602B" w:rsidRDefault="00EC11F2" w:rsidP="005B2254">
                  <w:pPr>
                    <w:pStyle w:val="rowtabella0"/>
                    <w:rPr>
                      <w:color w:val="002060"/>
                    </w:rPr>
                  </w:pPr>
                  <w:r w:rsidRPr="00C5602B">
                    <w:rPr>
                      <w:color w:val="002060"/>
                    </w:rPr>
                    <w:t>- CALCIO POTENZA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6ED43" w14:textId="77777777" w:rsidR="00EC11F2" w:rsidRPr="00C5602B" w:rsidRDefault="00EC11F2" w:rsidP="005B2254">
                  <w:pPr>
                    <w:pStyle w:val="rowtabella0"/>
                    <w:jc w:val="center"/>
                    <w:rPr>
                      <w:color w:val="002060"/>
                    </w:rPr>
                  </w:pPr>
                  <w:r w:rsidRPr="00C5602B">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B8F276" w14:textId="77777777" w:rsidR="00EC11F2" w:rsidRPr="00C5602B" w:rsidRDefault="00EC11F2" w:rsidP="005B2254">
                  <w:pPr>
                    <w:pStyle w:val="rowtabella0"/>
                    <w:jc w:val="center"/>
                    <w:rPr>
                      <w:color w:val="002060"/>
                    </w:rPr>
                  </w:pPr>
                  <w:r w:rsidRPr="00C5602B">
                    <w:rPr>
                      <w:color w:val="002060"/>
                    </w:rPr>
                    <w:t> </w:t>
                  </w:r>
                </w:p>
              </w:tc>
            </w:tr>
            <w:tr w:rsidR="00EC11F2" w:rsidRPr="00C5602B" w14:paraId="0AE7CBA7"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FB25A1" w14:textId="77777777" w:rsidR="00EC11F2" w:rsidRPr="00C5602B" w:rsidRDefault="00EC11F2" w:rsidP="005B2254">
                  <w:pPr>
                    <w:pStyle w:val="rowtabella0"/>
                    <w:rPr>
                      <w:color w:val="002060"/>
                    </w:rPr>
                  </w:pPr>
                  <w:r w:rsidRPr="00C5602B">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FDF5080" w14:textId="77777777" w:rsidR="00EC11F2" w:rsidRPr="00C5602B" w:rsidRDefault="00EC11F2" w:rsidP="005B2254">
                  <w:pPr>
                    <w:pStyle w:val="rowtabella0"/>
                    <w:rPr>
                      <w:color w:val="002060"/>
                    </w:rPr>
                  </w:pPr>
                  <w:r w:rsidRPr="00C5602B">
                    <w:rPr>
                      <w:color w:val="002060"/>
                    </w:rPr>
                    <w:t>- C.U.S. CAMERINO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20357D" w14:textId="77777777" w:rsidR="00EC11F2" w:rsidRPr="00C5602B" w:rsidRDefault="00EC11F2" w:rsidP="005B2254">
                  <w:pPr>
                    <w:pStyle w:val="rowtabella0"/>
                    <w:jc w:val="center"/>
                    <w:rPr>
                      <w:color w:val="002060"/>
                    </w:rPr>
                  </w:pPr>
                  <w:r w:rsidRPr="00C5602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B0C0F9" w14:textId="77777777" w:rsidR="00EC11F2" w:rsidRPr="00C5602B" w:rsidRDefault="00EC11F2" w:rsidP="005B2254">
                  <w:pPr>
                    <w:pStyle w:val="rowtabella0"/>
                    <w:jc w:val="center"/>
                    <w:rPr>
                      <w:color w:val="002060"/>
                    </w:rPr>
                  </w:pPr>
                  <w:r w:rsidRPr="00C5602B">
                    <w:rPr>
                      <w:color w:val="002060"/>
                    </w:rPr>
                    <w:t> </w:t>
                  </w:r>
                </w:p>
              </w:tc>
            </w:tr>
            <w:tr w:rsidR="00EC11F2" w:rsidRPr="00C5602B" w14:paraId="2666C8A2"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7C8C2C" w14:textId="77777777" w:rsidR="00EC11F2" w:rsidRPr="00C5602B" w:rsidRDefault="00EC11F2" w:rsidP="005B2254">
                  <w:pPr>
                    <w:pStyle w:val="rowtabella0"/>
                    <w:rPr>
                      <w:color w:val="002060"/>
                    </w:rPr>
                  </w:pPr>
                  <w:r w:rsidRPr="00C5602B">
                    <w:rPr>
                      <w:color w:val="002060"/>
                    </w:rPr>
                    <w:t>(1) 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1A7144" w14:textId="77777777" w:rsidR="00EC11F2" w:rsidRPr="00C5602B" w:rsidRDefault="00EC11F2" w:rsidP="005B2254">
                  <w:pPr>
                    <w:pStyle w:val="rowtabella0"/>
                    <w:rPr>
                      <w:color w:val="002060"/>
                    </w:rPr>
                  </w:pPr>
                  <w:r w:rsidRPr="00C5602B">
                    <w:rPr>
                      <w:color w:val="002060"/>
                    </w:rPr>
                    <w:t>- CENTRO SPORTIVO SUASA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3780C28" w14:textId="77777777" w:rsidR="00EC11F2" w:rsidRPr="00C5602B" w:rsidRDefault="00EC11F2" w:rsidP="005B2254">
                  <w:pPr>
                    <w:pStyle w:val="rowtabella0"/>
                    <w:jc w:val="center"/>
                    <w:rPr>
                      <w:color w:val="002060"/>
                    </w:rPr>
                  </w:pPr>
                  <w:r w:rsidRPr="00C5602B">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F7714D3" w14:textId="77777777" w:rsidR="00EC11F2" w:rsidRPr="00C5602B" w:rsidRDefault="00EC11F2" w:rsidP="005B2254">
                  <w:pPr>
                    <w:pStyle w:val="rowtabella0"/>
                    <w:jc w:val="center"/>
                    <w:rPr>
                      <w:color w:val="002060"/>
                    </w:rPr>
                  </w:pPr>
                  <w:r w:rsidRPr="00C5602B">
                    <w:rPr>
                      <w:color w:val="002060"/>
                    </w:rPr>
                    <w:t> </w:t>
                  </w:r>
                </w:p>
              </w:tc>
            </w:tr>
            <w:tr w:rsidR="00EC11F2" w:rsidRPr="00C5602B" w14:paraId="493F547F"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2BAA7E" w14:textId="77777777" w:rsidR="00EC11F2" w:rsidRPr="00C5602B" w:rsidRDefault="00EC11F2" w:rsidP="005B2254">
                  <w:pPr>
                    <w:pStyle w:val="rowtabella0"/>
                    <w:rPr>
                      <w:color w:val="002060"/>
                    </w:rPr>
                  </w:pPr>
                  <w:proofErr w:type="gramStart"/>
                  <w:r w:rsidRPr="00C5602B">
                    <w:rPr>
                      <w:color w:val="002060"/>
                    </w:rPr>
                    <w:t>U.MANDOLESI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389418" w14:textId="77777777" w:rsidR="00EC11F2" w:rsidRPr="00C5602B" w:rsidRDefault="00EC11F2" w:rsidP="005B2254">
                  <w:pPr>
                    <w:pStyle w:val="rowtabella0"/>
                    <w:rPr>
                      <w:color w:val="002060"/>
                    </w:rPr>
                  </w:pPr>
                  <w:r w:rsidRPr="00C5602B">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961AE9" w14:textId="77777777" w:rsidR="00EC11F2" w:rsidRPr="00C5602B" w:rsidRDefault="00EC11F2" w:rsidP="005B2254">
                  <w:pPr>
                    <w:pStyle w:val="rowtabella0"/>
                    <w:jc w:val="center"/>
                    <w:rPr>
                      <w:color w:val="002060"/>
                    </w:rPr>
                  </w:pPr>
                  <w:r w:rsidRPr="00C5602B">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932D58" w14:textId="77777777" w:rsidR="00EC11F2" w:rsidRPr="00C5602B" w:rsidRDefault="00EC11F2" w:rsidP="005B2254">
                  <w:pPr>
                    <w:pStyle w:val="rowtabella0"/>
                    <w:jc w:val="center"/>
                    <w:rPr>
                      <w:color w:val="002060"/>
                    </w:rPr>
                  </w:pPr>
                  <w:r w:rsidRPr="00C5602B">
                    <w:rPr>
                      <w:color w:val="002060"/>
                    </w:rPr>
                    <w:t> </w:t>
                  </w:r>
                </w:p>
              </w:tc>
            </w:tr>
            <w:tr w:rsidR="00EC11F2" w:rsidRPr="00C5602B" w14:paraId="6D008782"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996993" w14:textId="77777777" w:rsidR="00EC11F2" w:rsidRPr="00C5602B" w:rsidRDefault="00EC11F2" w:rsidP="005B2254">
                  <w:pPr>
                    <w:pStyle w:val="rowtabella0"/>
                    <w:rPr>
                      <w:color w:val="002060"/>
                    </w:rPr>
                  </w:pPr>
                  <w:r w:rsidRPr="00C5602B">
                    <w:rPr>
                      <w:color w:val="002060"/>
                    </w:rPr>
                    <w:t>(1) VENERE POTENTIA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73F349" w14:textId="77777777" w:rsidR="00EC11F2" w:rsidRPr="00C5602B" w:rsidRDefault="00EC11F2" w:rsidP="005B2254">
                  <w:pPr>
                    <w:pStyle w:val="rowtabella0"/>
                    <w:rPr>
                      <w:color w:val="002060"/>
                    </w:rPr>
                  </w:pPr>
                  <w:r w:rsidRPr="00C5602B">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490AE9" w14:textId="77777777" w:rsidR="00EC11F2" w:rsidRPr="00C5602B" w:rsidRDefault="00EC11F2" w:rsidP="005B2254">
                  <w:pPr>
                    <w:pStyle w:val="rowtabella0"/>
                    <w:jc w:val="center"/>
                    <w:rPr>
                      <w:color w:val="002060"/>
                    </w:rPr>
                  </w:pPr>
                  <w:r w:rsidRPr="00C5602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349338" w14:textId="77777777" w:rsidR="00EC11F2" w:rsidRPr="00C5602B" w:rsidRDefault="00EC11F2" w:rsidP="005B2254">
                  <w:pPr>
                    <w:pStyle w:val="rowtabella0"/>
                    <w:jc w:val="center"/>
                    <w:rPr>
                      <w:color w:val="002060"/>
                    </w:rPr>
                  </w:pPr>
                  <w:r w:rsidRPr="00C5602B">
                    <w:rPr>
                      <w:color w:val="002060"/>
                    </w:rPr>
                    <w:t> </w:t>
                  </w:r>
                </w:p>
              </w:tc>
            </w:tr>
            <w:tr w:rsidR="00EC11F2" w:rsidRPr="00C5602B" w14:paraId="7DA446B6"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85B80F5" w14:textId="77777777" w:rsidR="00EC11F2" w:rsidRPr="00C5602B" w:rsidRDefault="00EC11F2" w:rsidP="005B2254">
                  <w:pPr>
                    <w:pStyle w:val="rowtabella0"/>
                    <w:rPr>
                      <w:color w:val="002060"/>
                    </w:rPr>
                  </w:pPr>
                  <w:r w:rsidRPr="00C5602B">
                    <w:rPr>
                      <w:color w:val="002060"/>
                    </w:rPr>
                    <w:t>(1) WOMAN SANGIUSTESE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F2538" w14:textId="77777777" w:rsidR="00EC11F2" w:rsidRPr="00C5602B" w:rsidRDefault="00EC11F2" w:rsidP="005B2254">
                  <w:pPr>
                    <w:pStyle w:val="rowtabella0"/>
                    <w:rPr>
                      <w:color w:val="002060"/>
                    </w:rPr>
                  </w:pPr>
                  <w:r w:rsidRPr="00C5602B">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3DCF7" w14:textId="77777777" w:rsidR="00EC11F2" w:rsidRPr="00C5602B" w:rsidRDefault="00EC11F2" w:rsidP="005B2254">
                  <w:pPr>
                    <w:pStyle w:val="rowtabella0"/>
                    <w:jc w:val="center"/>
                    <w:rPr>
                      <w:color w:val="002060"/>
                    </w:rPr>
                  </w:pPr>
                  <w:r w:rsidRPr="00C5602B">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70C0E1" w14:textId="77777777" w:rsidR="00EC11F2" w:rsidRPr="00C5602B" w:rsidRDefault="00EC11F2" w:rsidP="005B2254">
                  <w:pPr>
                    <w:pStyle w:val="rowtabella0"/>
                    <w:jc w:val="center"/>
                    <w:rPr>
                      <w:color w:val="002060"/>
                    </w:rPr>
                  </w:pPr>
                  <w:r w:rsidRPr="00C5602B">
                    <w:rPr>
                      <w:color w:val="002060"/>
                    </w:rPr>
                    <w:t> </w:t>
                  </w:r>
                </w:p>
              </w:tc>
            </w:tr>
            <w:tr w:rsidR="00EC11F2" w:rsidRPr="00C5602B" w14:paraId="179CE402"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22399F31" w14:textId="77777777" w:rsidR="00EC11F2" w:rsidRPr="00C5602B" w:rsidRDefault="00EC11F2" w:rsidP="005B2254">
                  <w:pPr>
                    <w:pStyle w:val="rowtabella0"/>
                    <w:rPr>
                      <w:color w:val="002060"/>
                    </w:rPr>
                  </w:pPr>
                  <w:r w:rsidRPr="00C5602B">
                    <w:rPr>
                      <w:color w:val="002060"/>
                    </w:rPr>
                    <w:t>(1) - disputata il 15/02/2025</w:t>
                  </w:r>
                </w:p>
              </w:tc>
            </w:tr>
          </w:tbl>
          <w:p w14:paraId="78E3E5F5" w14:textId="77777777" w:rsidR="00EC11F2" w:rsidRPr="00C5602B" w:rsidRDefault="00EC11F2" w:rsidP="005B2254">
            <w:pPr>
              <w:rPr>
                <w:color w:val="002060"/>
              </w:rPr>
            </w:pPr>
          </w:p>
        </w:tc>
      </w:tr>
    </w:tbl>
    <w:p w14:paraId="625C95DD" w14:textId="77777777" w:rsidR="00EC11F2" w:rsidRPr="00C5602B" w:rsidRDefault="00EC11F2" w:rsidP="00EC11F2">
      <w:pPr>
        <w:pStyle w:val="breakline"/>
        <w:rPr>
          <w:rFonts w:eastAsiaTheme="minorEastAsia"/>
          <w:color w:val="002060"/>
        </w:rPr>
      </w:pPr>
    </w:p>
    <w:p w14:paraId="14EE208C" w14:textId="77777777" w:rsidR="00EC11F2" w:rsidRPr="00C5602B" w:rsidRDefault="00EC11F2" w:rsidP="00EC11F2">
      <w:pPr>
        <w:pStyle w:val="breakline"/>
        <w:rPr>
          <w:color w:val="002060"/>
        </w:rPr>
      </w:pPr>
    </w:p>
    <w:p w14:paraId="0E63457F" w14:textId="77777777" w:rsidR="00EC11F2" w:rsidRPr="00C5602B" w:rsidRDefault="00EC11F2" w:rsidP="00EC11F2">
      <w:pPr>
        <w:pStyle w:val="titoloprinc0"/>
        <w:rPr>
          <w:color w:val="002060"/>
        </w:rPr>
      </w:pPr>
      <w:r w:rsidRPr="00C5602B">
        <w:rPr>
          <w:color w:val="002060"/>
        </w:rPr>
        <w:t>GIUDICE SPORTIVO</w:t>
      </w:r>
    </w:p>
    <w:p w14:paraId="116DDA2D" w14:textId="77777777" w:rsidR="00EC11F2" w:rsidRPr="00C5602B" w:rsidRDefault="00EC11F2" w:rsidP="00EC11F2">
      <w:pPr>
        <w:pStyle w:val="diffida"/>
        <w:rPr>
          <w:color w:val="002060"/>
        </w:rPr>
      </w:pPr>
      <w:r w:rsidRPr="00C5602B">
        <w:rPr>
          <w:color w:val="002060"/>
        </w:rPr>
        <w:lastRenderedPageBreak/>
        <w:t>Il Giudice Sportivo Avv. Agnese Lazzaretti, con l'assistenza del Segretario Angelo Castellana, nella seduta del 19/02/2025, ha adottato le decisioni che di seguito integralmente si riportano:</w:t>
      </w:r>
    </w:p>
    <w:p w14:paraId="3E57BD4D" w14:textId="77777777" w:rsidR="00EC11F2" w:rsidRPr="00C5602B" w:rsidRDefault="00EC11F2" w:rsidP="00EC11F2">
      <w:pPr>
        <w:pStyle w:val="titolo10"/>
        <w:rPr>
          <w:color w:val="002060"/>
        </w:rPr>
      </w:pPr>
      <w:r w:rsidRPr="00C5602B">
        <w:rPr>
          <w:color w:val="002060"/>
        </w:rPr>
        <w:t xml:space="preserve">GARE DEL 14/ 2/2025 </w:t>
      </w:r>
    </w:p>
    <w:p w14:paraId="4705FB5A" w14:textId="77777777" w:rsidR="00EC11F2" w:rsidRPr="00C5602B" w:rsidRDefault="00EC11F2" w:rsidP="00EC11F2">
      <w:pPr>
        <w:pStyle w:val="titolo7a"/>
        <w:rPr>
          <w:color w:val="002060"/>
        </w:rPr>
      </w:pPr>
      <w:r w:rsidRPr="00C5602B">
        <w:rPr>
          <w:color w:val="002060"/>
        </w:rPr>
        <w:t xml:space="preserve">PROVVEDIMENTI DISCIPLINARI </w:t>
      </w:r>
    </w:p>
    <w:p w14:paraId="4B88975E"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5223CBA9" w14:textId="77777777" w:rsidR="00EC11F2" w:rsidRPr="00C5602B" w:rsidRDefault="00EC11F2" w:rsidP="00EC11F2">
      <w:pPr>
        <w:pStyle w:val="titolo30"/>
        <w:rPr>
          <w:color w:val="002060"/>
        </w:rPr>
      </w:pPr>
      <w:r w:rsidRPr="00C5602B">
        <w:rPr>
          <w:color w:val="002060"/>
        </w:rPr>
        <w:t xml:space="preserve">CALCIATORI NON ESPULSI </w:t>
      </w:r>
    </w:p>
    <w:p w14:paraId="4248FC6B" w14:textId="77777777" w:rsidR="00EC11F2" w:rsidRPr="00C5602B" w:rsidRDefault="00EC11F2" w:rsidP="00EC11F2">
      <w:pPr>
        <w:pStyle w:val="titolo20"/>
        <w:rPr>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990FB9E" w14:textId="77777777" w:rsidTr="005B2254">
        <w:tc>
          <w:tcPr>
            <w:tcW w:w="2200" w:type="dxa"/>
            <w:tcMar>
              <w:top w:w="20" w:type="dxa"/>
              <w:left w:w="20" w:type="dxa"/>
              <w:bottom w:w="20" w:type="dxa"/>
              <w:right w:w="20" w:type="dxa"/>
            </w:tcMar>
            <w:vAlign w:val="center"/>
            <w:hideMark/>
          </w:tcPr>
          <w:p w14:paraId="05086F8A" w14:textId="77777777" w:rsidR="00EC11F2" w:rsidRPr="00C5602B" w:rsidRDefault="00EC11F2" w:rsidP="005B2254">
            <w:pPr>
              <w:pStyle w:val="movimento"/>
              <w:rPr>
                <w:color w:val="002060"/>
              </w:rPr>
            </w:pPr>
            <w:r w:rsidRPr="00C5602B">
              <w:rPr>
                <w:color w:val="002060"/>
              </w:rPr>
              <w:t>CASTURA MARIKA</w:t>
            </w:r>
          </w:p>
        </w:tc>
        <w:tc>
          <w:tcPr>
            <w:tcW w:w="2200" w:type="dxa"/>
            <w:tcMar>
              <w:top w:w="20" w:type="dxa"/>
              <w:left w:w="20" w:type="dxa"/>
              <w:bottom w:w="20" w:type="dxa"/>
              <w:right w:w="20" w:type="dxa"/>
            </w:tcMar>
            <w:vAlign w:val="center"/>
            <w:hideMark/>
          </w:tcPr>
          <w:p w14:paraId="2FABAC5E" w14:textId="77777777" w:rsidR="00EC11F2" w:rsidRPr="00C5602B" w:rsidRDefault="00EC11F2" w:rsidP="005B2254">
            <w:pPr>
              <w:pStyle w:val="movimento2"/>
              <w:rPr>
                <w:color w:val="002060"/>
              </w:rPr>
            </w:pPr>
            <w:r w:rsidRPr="00C5602B">
              <w:rPr>
                <w:color w:val="002060"/>
              </w:rPr>
              <w:t>(</w:t>
            </w:r>
            <w:proofErr w:type="gramStart"/>
            <w:r w:rsidRPr="00C5602B">
              <w:rPr>
                <w:color w:val="002060"/>
              </w:rPr>
              <w:t>U.MANDOLESI</w:t>
            </w:r>
            <w:proofErr w:type="gramEnd"/>
            <w:r w:rsidRPr="00C5602B">
              <w:rPr>
                <w:color w:val="002060"/>
              </w:rPr>
              <w:t xml:space="preserve">) </w:t>
            </w:r>
          </w:p>
        </w:tc>
        <w:tc>
          <w:tcPr>
            <w:tcW w:w="800" w:type="dxa"/>
            <w:tcMar>
              <w:top w:w="20" w:type="dxa"/>
              <w:left w:w="20" w:type="dxa"/>
              <w:bottom w:w="20" w:type="dxa"/>
              <w:right w:w="20" w:type="dxa"/>
            </w:tcMar>
            <w:vAlign w:val="center"/>
            <w:hideMark/>
          </w:tcPr>
          <w:p w14:paraId="6800649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21F076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B6B2C58" w14:textId="77777777" w:rsidR="00EC11F2" w:rsidRPr="00C5602B" w:rsidRDefault="00EC11F2" w:rsidP="005B2254">
            <w:pPr>
              <w:pStyle w:val="movimento2"/>
              <w:rPr>
                <w:color w:val="002060"/>
              </w:rPr>
            </w:pPr>
            <w:r w:rsidRPr="00C5602B">
              <w:rPr>
                <w:color w:val="002060"/>
              </w:rPr>
              <w:t> </w:t>
            </w:r>
          </w:p>
        </w:tc>
      </w:tr>
    </w:tbl>
    <w:p w14:paraId="5A11B975" w14:textId="77777777" w:rsidR="00EC11F2" w:rsidRPr="00C5602B" w:rsidRDefault="00EC11F2" w:rsidP="00EC11F2">
      <w:pPr>
        <w:pStyle w:val="titolo10"/>
        <w:rPr>
          <w:rFonts w:eastAsiaTheme="minorEastAsia"/>
          <w:color w:val="002060"/>
        </w:rPr>
      </w:pPr>
      <w:r w:rsidRPr="00C5602B">
        <w:rPr>
          <w:color w:val="002060"/>
        </w:rPr>
        <w:t xml:space="preserve">GARE DEL 15/ 2/2025 </w:t>
      </w:r>
    </w:p>
    <w:p w14:paraId="7504AE45" w14:textId="77777777" w:rsidR="00EC11F2" w:rsidRPr="00C5602B" w:rsidRDefault="00EC11F2" w:rsidP="00EC11F2">
      <w:pPr>
        <w:pStyle w:val="titolo7a"/>
        <w:rPr>
          <w:color w:val="002060"/>
        </w:rPr>
      </w:pPr>
      <w:r w:rsidRPr="00C5602B">
        <w:rPr>
          <w:color w:val="002060"/>
        </w:rPr>
        <w:t xml:space="preserve">PROVVEDIMENTI DISCIPLINARI </w:t>
      </w:r>
    </w:p>
    <w:p w14:paraId="4F9E7511"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0CFDEB84" w14:textId="77777777" w:rsidR="00EC11F2" w:rsidRPr="00C5602B" w:rsidRDefault="00EC11F2" w:rsidP="00EC11F2">
      <w:pPr>
        <w:pStyle w:val="titolo30"/>
        <w:rPr>
          <w:color w:val="002060"/>
        </w:rPr>
      </w:pPr>
      <w:r w:rsidRPr="00C5602B">
        <w:rPr>
          <w:color w:val="002060"/>
        </w:rPr>
        <w:t xml:space="preserve">CALCIATORI ESPULSI </w:t>
      </w:r>
    </w:p>
    <w:p w14:paraId="0440CE5F" w14:textId="77777777" w:rsidR="00EC11F2" w:rsidRPr="00C5602B" w:rsidRDefault="00EC11F2" w:rsidP="00EC11F2">
      <w:pPr>
        <w:pStyle w:val="titolo20"/>
        <w:rPr>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2BAE420" w14:textId="77777777" w:rsidTr="005B2254">
        <w:tc>
          <w:tcPr>
            <w:tcW w:w="2200" w:type="dxa"/>
            <w:tcMar>
              <w:top w:w="20" w:type="dxa"/>
              <w:left w:w="20" w:type="dxa"/>
              <w:bottom w:w="20" w:type="dxa"/>
              <w:right w:w="20" w:type="dxa"/>
            </w:tcMar>
            <w:vAlign w:val="center"/>
            <w:hideMark/>
          </w:tcPr>
          <w:p w14:paraId="4539B474" w14:textId="77777777" w:rsidR="00EC11F2" w:rsidRPr="00C5602B" w:rsidRDefault="00EC11F2" w:rsidP="005B2254">
            <w:pPr>
              <w:pStyle w:val="movimento"/>
              <w:rPr>
                <w:color w:val="002060"/>
              </w:rPr>
            </w:pPr>
            <w:r w:rsidRPr="00C5602B">
              <w:rPr>
                <w:color w:val="002060"/>
              </w:rPr>
              <w:t>FIORELLA MIRIAM</w:t>
            </w:r>
          </w:p>
        </w:tc>
        <w:tc>
          <w:tcPr>
            <w:tcW w:w="2200" w:type="dxa"/>
            <w:tcMar>
              <w:top w:w="20" w:type="dxa"/>
              <w:left w:w="20" w:type="dxa"/>
              <w:bottom w:w="20" w:type="dxa"/>
              <w:right w:w="20" w:type="dxa"/>
            </w:tcMar>
            <w:vAlign w:val="center"/>
            <w:hideMark/>
          </w:tcPr>
          <w:p w14:paraId="51CCAAD8" w14:textId="77777777" w:rsidR="00EC11F2" w:rsidRPr="00C5602B" w:rsidRDefault="00EC11F2" w:rsidP="005B2254">
            <w:pPr>
              <w:pStyle w:val="movimento2"/>
              <w:rPr>
                <w:color w:val="002060"/>
              </w:rPr>
            </w:pPr>
            <w:r w:rsidRPr="00C5602B">
              <w:rPr>
                <w:color w:val="002060"/>
              </w:rPr>
              <w:t xml:space="preserve">(WOMAN SANGIUSTESE A.S.D.) </w:t>
            </w:r>
          </w:p>
        </w:tc>
        <w:tc>
          <w:tcPr>
            <w:tcW w:w="800" w:type="dxa"/>
            <w:tcMar>
              <w:top w:w="20" w:type="dxa"/>
              <w:left w:w="20" w:type="dxa"/>
              <w:bottom w:w="20" w:type="dxa"/>
              <w:right w:w="20" w:type="dxa"/>
            </w:tcMar>
            <w:vAlign w:val="center"/>
            <w:hideMark/>
          </w:tcPr>
          <w:p w14:paraId="33C2FF1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AC1721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A42E0E7" w14:textId="77777777" w:rsidR="00EC11F2" w:rsidRPr="00C5602B" w:rsidRDefault="00EC11F2" w:rsidP="005B2254">
            <w:pPr>
              <w:pStyle w:val="movimento2"/>
              <w:rPr>
                <w:color w:val="002060"/>
              </w:rPr>
            </w:pPr>
            <w:r w:rsidRPr="00C5602B">
              <w:rPr>
                <w:color w:val="002060"/>
              </w:rPr>
              <w:t> </w:t>
            </w:r>
          </w:p>
        </w:tc>
      </w:tr>
    </w:tbl>
    <w:p w14:paraId="56CE49CF"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42F26E28" w14:textId="77777777" w:rsidR="00EC11F2" w:rsidRPr="00C5602B" w:rsidRDefault="00EC11F2" w:rsidP="00EC11F2">
      <w:pPr>
        <w:pStyle w:val="titolo20"/>
        <w:rPr>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28F5E39" w14:textId="77777777" w:rsidTr="005B2254">
        <w:tc>
          <w:tcPr>
            <w:tcW w:w="2200" w:type="dxa"/>
            <w:tcMar>
              <w:top w:w="20" w:type="dxa"/>
              <w:left w:w="20" w:type="dxa"/>
              <w:bottom w:w="20" w:type="dxa"/>
              <w:right w:w="20" w:type="dxa"/>
            </w:tcMar>
            <w:vAlign w:val="center"/>
            <w:hideMark/>
          </w:tcPr>
          <w:p w14:paraId="6978CAD9" w14:textId="77777777" w:rsidR="00EC11F2" w:rsidRPr="00C5602B" w:rsidRDefault="00EC11F2" w:rsidP="005B2254">
            <w:pPr>
              <w:pStyle w:val="movimento"/>
              <w:rPr>
                <w:color w:val="002060"/>
              </w:rPr>
            </w:pPr>
            <w:r w:rsidRPr="00C5602B">
              <w:rPr>
                <w:color w:val="002060"/>
              </w:rPr>
              <w:t>MENCACCINI MARTINA</w:t>
            </w:r>
          </w:p>
        </w:tc>
        <w:tc>
          <w:tcPr>
            <w:tcW w:w="2200" w:type="dxa"/>
            <w:tcMar>
              <w:top w:w="20" w:type="dxa"/>
              <w:left w:w="20" w:type="dxa"/>
              <w:bottom w:w="20" w:type="dxa"/>
              <w:right w:w="20" w:type="dxa"/>
            </w:tcMar>
            <w:vAlign w:val="center"/>
            <w:hideMark/>
          </w:tcPr>
          <w:p w14:paraId="5A0ACA43" w14:textId="77777777" w:rsidR="00EC11F2" w:rsidRPr="00C5602B" w:rsidRDefault="00EC11F2" w:rsidP="005B2254">
            <w:pPr>
              <w:pStyle w:val="movimento2"/>
              <w:rPr>
                <w:color w:val="002060"/>
              </w:rPr>
            </w:pPr>
            <w:r w:rsidRPr="00C5602B">
              <w:rPr>
                <w:color w:val="002060"/>
              </w:rPr>
              <w:t xml:space="preserve">(GRADARA CALCIO) </w:t>
            </w:r>
          </w:p>
        </w:tc>
        <w:tc>
          <w:tcPr>
            <w:tcW w:w="800" w:type="dxa"/>
            <w:tcMar>
              <w:top w:w="20" w:type="dxa"/>
              <w:left w:w="20" w:type="dxa"/>
              <w:bottom w:w="20" w:type="dxa"/>
              <w:right w:w="20" w:type="dxa"/>
            </w:tcMar>
            <w:vAlign w:val="center"/>
            <w:hideMark/>
          </w:tcPr>
          <w:p w14:paraId="6AFE479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80DC1E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2D578FE" w14:textId="77777777" w:rsidR="00EC11F2" w:rsidRPr="00C5602B" w:rsidRDefault="00EC11F2" w:rsidP="005B2254">
            <w:pPr>
              <w:pStyle w:val="movimento2"/>
              <w:rPr>
                <w:color w:val="002060"/>
              </w:rPr>
            </w:pPr>
            <w:r w:rsidRPr="00C5602B">
              <w:rPr>
                <w:color w:val="002060"/>
              </w:rPr>
              <w:t> </w:t>
            </w:r>
          </w:p>
        </w:tc>
      </w:tr>
    </w:tbl>
    <w:p w14:paraId="611E8228"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01CF332" w14:textId="77777777" w:rsidTr="005B2254">
        <w:tc>
          <w:tcPr>
            <w:tcW w:w="2200" w:type="dxa"/>
            <w:tcMar>
              <w:top w:w="20" w:type="dxa"/>
              <w:left w:w="20" w:type="dxa"/>
              <w:bottom w:w="20" w:type="dxa"/>
              <w:right w:w="20" w:type="dxa"/>
            </w:tcMar>
            <w:vAlign w:val="center"/>
            <w:hideMark/>
          </w:tcPr>
          <w:p w14:paraId="6A741404" w14:textId="77777777" w:rsidR="00EC11F2" w:rsidRPr="00C5602B" w:rsidRDefault="00EC11F2" w:rsidP="005B2254">
            <w:pPr>
              <w:pStyle w:val="movimento"/>
              <w:rPr>
                <w:color w:val="002060"/>
              </w:rPr>
            </w:pPr>
            <w:r w:rsidRPr="00C5602B">
              <w:rPr>
                <w:color w:val="002060"/>
              </w:rPr>
              <w:t>MODESTI AURORA</w:t>
            </w:r>
          </w:p>
        </w:tc>
        <w:tc>
          <w:tcPr>
            <w:tcW w:w="2200" w:type="dxa"/>
            <w:tcMar>
              <w:top w:w="20" w:type="dxa"/>
              <w:left w:w="20" w:type="dxa"/>
              <w:bottom w:w="20" w:type="dxa"/>
              <w:right w:w="20" w:type="dxa"/>
            </w:tcMar>
            <w:vAlign w:val="center"/>
            <w:hideMark/>
          </w:tcPr>
          <w:p w14:paraId="0230D558" w14:textId="77777777" w:rsidR="00EC11F2" w:rsidRPr="00C5602B" w:rsidRDefault="00EC11F2" w:rsidP="005B2254">
            <w:pPr>
              <w:pStyle w:val="movimento2"/>
              <w:rPr>
                <w:color w:val="002060"/>
              </w:rPr>
            </w:pPr>
            <w:r w:rsidRPr="00C5602B">
              <w:rPr>
                <w:color w:val="002060"/>
              </w:rPr>
              <w:t xml:space="preserve">(VENERE POTENTIA) </w:t>
            </w:r>
          </w:p>
        </w:tc>
        <w:tc>
          <w:tcPr>
            <w:tcW w:w="800" w:type="dxa"/>
            <w:tcMar>
              <w:top w:w="20" w:type="dxa"/>
              <w:left w:w="20" w:type="dxa"/>
              <w:bottom w:w="20" w:type="dxa"/>
              <w:right w:w="20" w:type="dxa"/>
            </w:tcMar>
            <w:vAlign w:val="center"/>
            <w:hideMark/>
          </w:tcPr>
          <w:p w14:paraId="2675360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9A7B3EA" w14:textId="77777777" w:rsidR="00EC11F2" w:rsidRPr="00C5602B" w:rsidRDefault="00EC11F2" w:rsidP="005B2254">
            <w:pPr>
              <w:pStyle w:val="movimento"/>
              <w:rPr>
                <w:color w:val="002060"/>
              </w:rPr>
            </w:pPr>
            <w:r w:rsidRPr="00C5602B">
              <w:rPr>
                <w:color w:val="002060"/>
              </w:rPr>
              <w:t>MONZI CLARISSA</w:t>
            </w:r>
          </w:p>
        </w:tc>
        <w:tc>
          <w:tcPr>
            <w:tcW w:w="2200" w:type="dxa"/>
            <w:tcMar>
              <w:top w:w="20" w:type="dxa"/>
              <w:left w:w="20" w:type="dxa"/>
              <w:bottom w:w="20" w:type="dxa"/>
              <w:right w:w="20" w:type="dxa"/>
            </w:tcMar>
            <w:vAlign w:val="center"/>
            <w:hideMark/>
          </w:tcPr>
          <w:p w14:paraId="31AE2061" w14:textId="77777777" w:rsidR="00EC11F2" w:rsidRPr="00C5602B" w:rsidRDefault="00EC11F2" w:rsidP="005B2254">
            <w:pPr>
              <w:pStyle w:val="movimento2"/>
              <w:rPr>
                <w:color w:val="002060"/>
              </w:rPr>
            </w:pPr>
            <w:r w:rsidRPr="00C5602B">
              <w:rPr>
                <w:color w:val="002060"/>
              </w:rPr>
              <w:t xml:space="preserve">(WOMAN SANGIUSTESE A.S.D.) </w:t>
            </w:r>
          </w:p>
        </w:tc>
      </w:tr>
    </w:tbl>
    <w:p w14:paraId="71AA835A"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48BC490" w14:textId="77777777" w:rsidTr="005B2254">
        <w:tc>
          <w:tcPr>
            <w:tcW w:w="2200" w:type="dxa"/>
            <w:tcMar>
              <w:top w:w="20" w:type="dxa"/>
              <w:left w:w="20" w:type="dxa"/>
              <w:bottom w:w="20" w:type="dxa"/>
              <w:right w:w="20" w:type="dxa"/>
            </w:tcMar>
            <w:vAlign w:val="center"/>
            <w:hideMark/>
          </w:tcPr>
          <w:p w14:paraId="357E0AC2" w14:textId="77777777" w:rsidR="00EC11F2" w:rsidRPr="00C5602B" w:rsidRDefault="00EC11F2" w:rsidP="005B2254">
            <w:pPr>
              <w:pStyle w:val="movimento"/>
              <w:rPr>
                <w:color w:val="002060"/>
              </w:rPr>
            </w:pPr>
            <w:r w:rsidRPr="00C5602B">
              <w:rPr>
                <w:color w:val="002060"/>
              </w:rPr>
              <w:t>JONUZOVSKI AURORA</w:t>
            </w:r>
          </w:p>
        </w:tc>
        <w:tc>
          <w:tcPr>
            <w:tcW w:w="2200" w:type="dxa"/>
            <w:tcMar>
              <w:top w:w="20" w:type="dxa"/>
              <w:left w:w="20" w:type="dxa"/>
              <w:bottom w:w="20" w:type="dxa"/>
              <w:right w:w="20" w:type="dxa"/>
            </w:tcMar>
            <w:vAlign w:val="center"/>
            <w:hideMark/>
          </w:tcPr>
          <w:p w14:paraId="3F6F8E77" w14:textId="77777777" w:rsidR="00EC11F2" w:rsidRPr="00C5602B" w:rsidRDefault="00EC11F2" w:rsidP="005B2254">
            <w:pPr>
              <w:pStyle w:val="movimento2"/>
              <w:rPr>
                <w:color w:val="002060"/>
              </w:rPr>
            </w:pPr>
            <w:r w:rsidRPr="00C5602B">
              <w:rPr>
                <w:color w:val="002060"/>
              </w:rPr>
              <w:t xml:space="preserve">(GROTTESE A.S.D.) </w:t>
            </w:r>
          </w:p>
        </w:tc>
        <w:tc>
          <w:tcPr>
            <w:tcW w:w="800" w:type="dxa"/>
            <w:tcMar>
              <w:top w:w="20" w:type="dxa"/>
              <w:left w:w="20" w:type="dxa"/>
              <w:bottom w:w="20" w:type="dxa"/>
              <w:right w:w="20" w:type="dxa"/>
            </w:tcMar>
            <w:vAlign w:val="center"/>
            <w:hideMark/>
          </w:tcPr>
          <w:p w14:paraId="35B94AD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078EB4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9E5EB96" w14:textId="77777777" w:rsidR="00EC11F2" w:rsidRPr="00C5602B" w:rsidRDefault="00EC11F2" w:rsidP="005B2254">
            <w:pPr>
              <w:pStyle w:val="movimento2"/>
              <w:rPr>
                <w:color w:val="002060"/>
              </w:rPr>
            </w:pPr>
            <w:r w:rsidRPr="00C5602B">
              <w:rPr>
                <w:color w:val="002060"/>
              </w:rPr>
              <w:t> </w:t>
            </w:r>
          </w:p>
        </w:tc>
      </w:tr>
    </w:tbl>
    <w:p w14:paraId="6100B7CE"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3F0DAD6" w14:textId="77777777" w:rsidTr="005B2254">
        <w:tc>
          <w:tcPr>
            <w:tcW w:w="2200" w:type="dxa"/>
            <w:tcMar>
              <w:top w:w="20" w:type="dxa"/>
              <w:left w:w="20" w:type="dxa"/>
              <w:bottom w:w="20" w:type="dxa"/>
              <w:right w:w="20" w:type="dxa"/>
            </w:tcMar>
            <w:vAlign w:val="center"/>
            <w:hideMark/>
          </w:tcPr>
          <w:p w14:paraId="73983E76" w14:textId="77777777" w:rsidR="00EC11F2" w:rsidRPr="00C5602B" w:rsidRDefault="00EC11F2" w:rsidP="005B2254">
            <w:pPr>
              <w:pStyle w:val="movimento"/>
              <w:rPr>
                <w:color w:val="002060"/>
              </w:rPr>
            </w:pPr>
            <w:r w:rsidRPr="00C5602B">
              <w:rPr>
                <w:color w:val="002060"/>
              </w:rPr>
              <w:t>TORREGIANI ALESSIA</w:t>
            </w:r>
          </w:p>
        </w:tc>
        <w:tc>
          <w:tcPr>
            <w:tcW w:w="2200" w:type="dxa"/>
            <w:tcMar>
              <w:top w:w="20" w:type="dxa"/>
              <w:left w:w="20" w:type="dxa"/>
              <w:bottom w:w="20" w:type="dxa"/>
              <w:right w:w="20" w:type="dxa"/>
            </w:tcMar>
            <w:vAlign w:val="center"/>
            <w:hideMark/>
          </w:tcPr>
          <w:p w14:paraId="32A132E6" w14:textId="77777777" w:rsidR="00EC11F2" w:rsidRPr="00C5602B" w:rsidRDefault="00EC11F2" w:rsidP="005B2254">
            <w:pPr>
              <w:pStyle w:val="movimento2"/>
              <w:rPr>
                <w:color w:val="002060"/>
              </w:rPr>
            </w:pPr>
            <w:r w:rsidRPr="00C5602B">
              <w:rPr>
                <w:color w:val="002060"/>
              </w:rPr>
              <w:t xml:space="preserve">(WOMAN SANGIUSTESE A.S.D.) </w:t>
            </w:r>
          </w:p>
        </w:tc>
        <w:tc>
          <w:tcPr>
            <w:tcW w:w="800" w:type="dxa"/>
            <w:tcMar>
              <w:top w:w="20" w:type="dxa"/>
              <w:left w:w="20" w:type="dxa"/>
              <w:bottom w:w="20" w:type="dxa"/>
              <w:right w:w="20" w:type="dxa"/>
            </w:tcMar>
            <w:vAlign w:val="center"/>
            <w:hideMark/>
          </w:tcPr>
          <w:p w14:paraId="6D2A691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F0F42E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7871300" w14:textId="77777777" w:rsidR="00EC11F2" w:rsidRPr="00C5602B" w:rsidRDefault="00EC11F2" w:rsidP="005B2254">
            <w:pPr>
              <w:pStyle w:val="movimento2"/>
              <w:rPr>
                <w:color w:val="002060"/>
              </w:rPr>
            </w:pPr>
            <w:r w:rsidRPr="00C5602B">
              <w:rPr>
                <w:color w:val="002060"/>
              </w:rPr>
              <w:t> </w:t>
            </w:r>
          </w:p>
        </w:tc>
      </w:tr>
    </w:tbl>
    <w:p w14:paraId="7A083CE6" w14:textId="77777777" w:rsidR="00EC11F2" w:rsidRDefault="00EC11F2" w:rsidP="00EC11F2">
      <w:pPr>
        <w:pStyle w:val="breakline"/>
        <w:rPr>
          <w:color w:val="002060"/>
        </w:rPr>
      </w:pPr>
    </w:p>
    <w:p w14:paraId="291538D2"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2E318E1B"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3E257607" w14:textId="77777777" w:rsidR="00EC11F2" w:rsidRPr="00C5602B" w:rsidRDefault="00EC11F2" w:rsidP="00EC11F2">
      <w:pPr>
        <w:pStyle w:val="breakline"/>
        <w:rPr>
          <w:rFonts w:eastAsiaTheme="minorEastAsia"/>
          <w:color w:val="002060"/>
        </w:rPr>
      </w:pPr>
    </w:p>
    <w:p w14:paraId="3E2DCAAD" w14:textId="77777777" w:rsidR="00EC11F2" w:rsidRPr="00C5602B" w:rsidRDefault="00EC11F2" w:rsidP="00EC11F2">
      <w:pPr>
        <w:pStyle w:val="titoloprinc0"/>
        <w:rPr>
          <w:color w:val="002060"/>
        </w:rPr>
      </w:pPr>
      <w:r w:rsidRPr="00C5602B">
        <w:rPr>
          <w:color w:val="002060"/>
        </w:rPr>
        <w:t>CLASSIFICA</w:t>
      </w:r>
    </w:p>
    <w:p w14:paraId="7DC52A68" w14:textId="77777777" w:rsidR="00EC11F2" w:rsidRPr="00C5602B" w:rsidRDefault="00EC11F2" w:rsidP="00EC11F2">
      <w:pPr>
        <w:pStyle w:val="breakline"/>
        <w:rPr>
          <w:color w:val="002060"/>
        </w:rPr>
      </w:pPr>
    </w:p>
    <w:p w14:paraId="0FF8D6A3" w14:textId="77777777" w:rsidR="00EC11F2" w:rsidRPr="00C5602B" w:rsidRDefault="00EC11F2" w:rsidP="00EC11F2">
      <w:pPr>
        <w:pStyle w:val="breakline"/>
        <w:rPr>
          <w:color w:val="002060"/>
        </w:rPr>
      </w:pPr>
    </w:p>
    <w:p w14:paraId="584EF29F" w14:textId="77777777" w:rsidR="00EC11F2" w:rsidRPr="00C5602B" w:rsidRDefault="00EC11F2" w:rsidP="00EC11F2">
      <w:pPr>
        <w:pStyle w:val="sottotitolocampionato10"/>
        <w:rPr>
          <w:color w:val="002060"/>
        </w:rPr>
      </w:pPr>
      <w:r w:rsidRPr="00C5602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36855FA0"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E9B92"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319C4"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032FE"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11C5B"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A00F"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E207E"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1285D"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6402B"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88DEC"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7F4C" w14:textId="77777777" w:rsidR="00EC11F2" w:rsidRPr="00C5602B" w:rsidRDefault="00EC11F2" w:rsidP="005B2254">
            <w:pPr>
              <w:pStyle w:val="headertabella0"/>
              <w:rPr>
                <w:color w:val="002060"/>
              </w:rPr>
            </w:pPr>
            <w:r w:rsidRPr="00C5602B">
              <w:rPr>
                <w:color w:val="002060"/>
              </w:rPr>
              <w:t>PE</w:t>
            </w:r>
          </w:p>
        </w:tc>
      </w:tr>
      <w:tr w:rsidR="00EC11F2" w:rsidRPr="00C5602B" w14:paraId="62958D38"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B24EDF" w14:textId="77777777" w:rsidR="00EC11F2" w:rsidRPr="00C5602B" w:rsidRDefault="00EC11F2" w:rsidP="005B2254">
            <w:pPr>
              <w:pStyle w:val="rowtabella0"/>
              <w:rPr>
                <w:color w:val="002060"/>
              </w:rPr>
            </w:pPr>
            <w:r w:rsidRPr="00C5602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A15F"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839D"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D1087"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FD37F"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1A1C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825D5" w14:textId="77777777" w:rsidR="00EC11F2" w:rsidRPr="00C5602B" w:rsidRDefault="00EC11F2" w:rsidP="005B2254">
            <w:pPr>
              <w:pStyle w:val="rowtabella0"/>
              <w:jc w:val="center"/>
              <w:rPr>
                <w:color w:val="002060"/>
              </w:rPr>
            </w:pPr>
            <w:r w:rsidRPr="00C5602B">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054B7"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BF61"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0D058" w14:textId="77777777" w:rsidR="00EC11F2" w:rsidRPr="00C5602B" w:rsidRDefault="00EC11F2" w:rsidP="005B2254">
            <w:pPr>
              <w:pStyle w:val="rowtabella0"/>
              <w:jc w:val="center"/>
              <w:rPr>
                <w:color w:val="002060"/>
              </w:rPr>
            </w:pPr>
            <w:r w:rsidRPr="00C5602B">
              <w:rPr>
                <w:color w:val="002060"/>
              </w:rPr>
              <w:t>0</w:t>
            </w:r>
          </w:p>
        </w:tc>
      </w:tr>
      <w:tr w:rsidR="00EC11F2" w:rsidRPr="00C5602B" w14:paraId="4481C16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57819A" w14:textId="77777777" w:rsidR="00EC11F2" w:rsidRPr="00C5602B" w:rsidRDefault="00EC11F2" w:rsidP="005B2254">
            <w:pPr>
              <w:pStyle w:val="rowtabella0"/>
              <w:rPr>
                <w:color w:val="002060"/>
              </w:rPr>
            </w:pPr>
            <w:r w:rsidRPr="00C5602B">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A5C6"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B5293"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BD3B3"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757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037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7B11" w14:textId="77777777" w:rsidR="00EC11F2" w:rsidRPr="00C5602B" w:rsidRDefault="00EC11F2" w:rsidP="005B2254">
            <w:pPr>
              <w:pStyle w:val="rowtabella0"/>
              <w:jc w:val="center"/>
              <w:rPr>
                <w:color w:val="002060"/>
              </w:rPr>
            </w:pPr>
            <w:r w:rsidRPr="00C5602B">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A13D1"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0E32" w14:textId="77777777" w:rsidR="00EC11F2" w:rsidRPr="00C5602B" w:rsidRDefault="00EC11F2" w:rsidP="005B2254">
            <w:pPr>
              <w:pStyle w:val="rowtabella0"/>
              <w:jc w:val="center"/>
              <w:rPr>
                <w:color w:val="002060"/>
              </w:rPr>
            </w:pPr>
            <w:r w:rsidRPr="00C5602B">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862C4" w14:textId="77777777" w:rsidR="00EC11F2" w:rsidRPr="00C5602B" w:rsidRDefault="00EC11F2" w:rsidP="005B2254">
            <w:pPr>
              <w:pStyle w:val="rowtabella0"/>
              <w:jc w:val="center"/>
              <w:rPr>
                <w:color w:val="002060"/>
              </w:rPr>
            </w:pPr>
            <w:r w:rsidRPr="00C5602B">
              <w:rPr>
                <w:color w:val="002060"/>
              </w:rPr>
              <w:t>0</w:t>
            </w:r>
          </w:p>
        </w:tc>
      </w:tr>
      <w:tr w:rsidR="00EC11F2" w:rsidRPr="00C5602B" w14:paraId="4BF90F6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E69D0F" w14:textId="77777777" w:rsidR="00EC11F2" w:rsidRPr="00C5602B" w:rsidRDefault="00EC11F2" w:rsidP="005B2254">
            <w:pPr>
              <w:pStyle w:val="rowtabella0"/>
              <w:rPr>
                <w:color w:val="002060"/>
              </w:rPr>
            </w:pPr>
            <w:r w:rsidRPr="00C5602B">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2B34"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A532B"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53F7"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FF2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300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2560" w14:textId="77777777" w:rsidR="00EC11F2" w:rsidRPr="00C5602B" w:rsidRDefault="00EC11F2" w:rsidP="005B2254">
            <w:pPr>
              <w:pStyle w:val="rowtabella0"/>
              <w:jc w:val="center"/>
              <w:rPr>
                <w:color w:val="002060"/>
              </w:rPr>
            </w:pPr>
            <w:r w:rsidRPr="00C5602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D3DA"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3554"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96E7" w14:textId="77777777" w:rsidR="00EC11F2" w:rsidRPr="00C5602B" w:rsidRDefault="00EC11F2" w:rsidP="005B2254">
            <w:pPr>
              <w:pStyle w:val="rowtabella0"/>
              <w:jc w:val="center"/>
              <w:rPr>
                <w:color w:val="002060"/>
              </w:rPr>
            </w:pPr>
            <w:r w:rsidRPr="00C5602B">
              <w:rPr>
                <w:color w:val="002060"/>
              </w:rPr>
              <w:t>0</w:t>
            </w:r>
          </w:p>
        </w:tc>
      </w:tr>
      <w:tr w:rsidR="00EC11F2" w:rsidRPr="00C5602B" w14:paraId="223BC0E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CFF8EC" w14:textId="77777777" w:rsidR="00EC11F2" w:rsidRPr="00C5602B" w:rsidRDefault="00EC11F2" w:rsidP="005B2254">
            <w:pPr>
              <w:pStyle w:val="rowtabella0"/>
              <w:rPr>
                <w:color w:val="002060"/>
              </w:rPr>
            </w:pPr>
            <w:r w:rsidRPr="00C5602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32CD"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2BDBC"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5B84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B539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5D0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3806" w14:textId="77777777" w:rsidR="00EC11F2" w:rsidRPr="00C5602B" w:rsidRDefault="00EC11F2" w:rsidP="005B2254">
            <w:pPr>
              <w:pStyle w:val="rowtabella0"/>
              <w:jc w:val="center"/>
              <w:rPr>
                <w:color w:val="002060"/>
              </w:rPr>
            </w:pPr>
            <w:r w:rsidRPr="00C5602B">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6024A"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2AEFF"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02582" w14:textId="77777777" w:rsidR="00EC11F2" w:rsidRPr="00C5602B" w:rsidRDefault="00EC11F2" w:rsidP="005B2254">
            <w:pPr>
              <w:pStyle w:val="rowtabella0"/>
              <w:jc w:val="center"/>
              <w:rPr>
                <w:color w:val="002060"/>
              </w:rPr>
            </w:pPr>
            <w:r w:rsidRPr="00C5602B">
              <w:rPr>
                <w:color w:val="002060"/>
              </w:rPr>
              <w:t>0</w:t>
            </w:r>
          </w:p>
        </w:tc>
      </w:tr>
      <w:tr w:rsidR="00EC11F2" w:rsidRPr="00C5602B" w14:paraId="1B8A7BE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3F4C5" w14:textId="77777777" w:rsidR="00EC11F2" w:rsidRPr="00C5602B" w:rsidRDefault="00EC11F2" w:rsidP="005B2254">
            <w:pPr>
              <w:pStyle w:val="rowtabella0"/>
              <w:rPr>
                <w:color w:val="002060"/>
              </w:rPr>
            </w:pPr>
            <w:r w:rsidRPr="00C5602B">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12C4" w14:textId="77777777" w:rsidR="00EC11F2" w:rsidRPr="00C5602B" w:rsidRDefault="00EC11F2" w:rsidP="005B2254">
            <w:pPr>
              <w:pStyle w:val="rowtabella0"/>
              <w:jc w:val="center"/>
              <w:rPr>
                <w:color w:val="002060"/>
              </w:rPr>
            </w:pPr>
            <w:r w:rsidRPr="00C5602B">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C3F1"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7CD1E"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4C63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653F"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D101C" w14:textId="77777777" w:rsidR="00EC11F2" w:rsidRPr="00C5602B" w:rsidRDefault="00EC11F2" w:rsidP="005B2254">
            <w:pPr>
              <w:pStyle w:val="rowtabella0"/>
              <w:jc w:val="center"/>
              <w:rPr>
                <w:color w:val="002060"/>
              </w:rPr>
            </w:pPr>
            <w:r w:rsidRPr="00C5602B">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FBD11" w14:textId="77777777" w:rsidR="00EC11F2" w:rsidRPr="00C5602B" w:rsidRDefault="00EC11F2" w:rsidP="005B2254">
            <w:pPr>
              <w:pStyle w:val="rowtabella0"/>
              <w:jc w:val="center"/>
              <w:rPr>
                <w:color w:val="002060"/>
              </w:rPr>
            </w:pPr>
            <w:r w:rsidRPr="00C5602B">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5062D" w14:textId="77777777" w:rsidR="00EC11F2" w:rsidRPr="00C5602B" w:rsidRDefault="00EC11F2" w:rsidP="005B2254">
            <w:pPr>
              <w:pStyle w:val="rowtabella0"/>
              <w:jc w:val="center"/>
              <w:rPr>
                <w:color w:val="002060"/>
              </w:rPr>
            </w:pPr>
            <w:r w:rsidRPr="00C5602B">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AD62" w14:textId="77777777" w:rsidR="00EC11F2" w:rsidRPr="00C5602B" w:rsidRDefault="00EC11F2" w:rsidP="005B2254">
            <w:pPr>
              <w:pStyle w:val="rowtabella0"/>
              <w:jc w:val="center"/>
              <w:rPr>
                <w:color w:val="002060"/>
              </w:rPr>
            </w:pPr>
            <w:r w:rsidRPr="00C5602B">
              <w:rPr>
                <w:color w:val="002060"/>
              </w:rPr>
              <w:t>0</w:t>
            </w:r>
          </w:p>
        </w:tc>
      </w:tr>
      <w:tr w:rsidR="00EC11F2" w:rsidRPr="00C5602B" w14:paraId="6879608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C0AEC1" w14:textId="77777777" w:rsidR="00EC11F2" w:rsidRPr="00C5602B" w:rsidRDefault="00EC11F2" w:rsidP="005B2254">
            <w:pPr>
              <w:pStyle w:val="rowtabella0"/>
              <w:rPr>
                <w:color w:val="002060"/>
              </w:rPr>
            </w:pPr>
            <w:r w:rsidRPr="00C5602B">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CE76C"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F4BF"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82D6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2EFC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A9C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C988" w14:textId="77777777" w:rsidR="00EC11F2" w:rsidRPr="00C5602B" w:rsidRDefault="00EC11F2" w:rsidP="005B2254">
            <w:pPr>
              <w:pStyle w:val="rowtabella0"/>
              <w:jc w:val="center"/>
              <w:rPr>
                <w:color w:val="002060"/>
              </w:rPr>
            </w:pPr>
            <w:r w:rsidRPr="00C5602B">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C38C1"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A0F7E"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12446" w14:textId="77777777" w:rsidR="00EC11F2" w:rsidRPr="00C5602B" w:rsidRDefault="00EC11F2" w:rsidP="005B2254">
            <w:pPr>
              <w:pStyle w:val="rowtabella0"/>
              <w:jc w:val="center"/>
              <w:rPr>
                <w:color w:val="002060"/>
              </w:rPr>
            </w:pPr>
            <w:r w:rsidRPr="00C5602B">
              <w:rPr>
                <w:color w:val="002060"/>
              </w:rPr>
              <w:t>0</w:t>
            </w:r>
          </w:p>
        </w:tc>
      </w:tr>
      <w:tr w:rsidR="00EC11F2" w:rsidRPr="00C5602B" w14:paraId="3CCB472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9FA3C" w14:textId="77777777" w:rsidR="00EC11F2" w:rsidRPr="00C5602B" w:rsidRDefault="00EC11F2" w:rsidP="005B2254">
            <w:pPr>
              <w:pStyle w:val="rowtabella0"/>
              <w:rPr>
                <w:color w:val="002060"/>
              </w:rPr>
            </w:pPr>
            <w:r w:rsidRPr="00C5602B">
              <w:rPr>
                <w:color w:val="002060"/>
              </w:rPr>
              <w:t>WOMAN SANGIUSTESE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190AF"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86EF5"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55744"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1904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3BE5"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AD10" w14:textId="77777777" w:rsidR="00EC11F2" w:rsidRPr="00C5602B" w:rsidRDefault="00EC11F2" w:rsidP="005B2254">
            <w:pPr>
              <w:pStyle w:val="rowtabella0"/>
              <w:jc w:val="center"/>
              <w:rPr>
                <w:color w:val="002060"/>
              </w:rPr>
            </w:pPr>
            <w:r w:rsidRPr="00C5602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215CE" w14:textId="77777777" w:rsidR="00EC11F2" w:rsidRPr="00C5602B" w:rsidRDefault="00EC11F2" w:rsidP="005B2254">
            <w:pPr>
              <w:pStyle w:val="rowtabella0"/>
              <w:jc w:val="center"/>
              <w:rPr>
                <w:color w:val="002060"/>
              </w:rPr>
            </w:pPr>
            <w:r w:rsidRPr="00C5602B">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554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7B27" w14:textId="77777777" w:rsidR="00EC11F2" w:rsidRPr="00C5602B" w:rsidRDefault="00EC11F2" w:rsidP="005B2254">
            <w:pPr>
              <w:pStyle w:val="rowtabella0"/>
              <w:jc w:val="center"/>
              <w:rPr>
                <w:color w:val="002060"/>
              </w:rPr>
            </w:pPr>
            <w:r w:rsidRPr="00C5602B">
              <w:rPr>
                <w:color w:val="002060"/>
              </w:rPr>
              <w:t>1</w:t>
            </w:r>
          </w:p>
        </w:tc>
      </w:tr>
      <w:tr w:rsidR="00EC11F2" w:rsidRPr="00C5602B" w14:paraId="0C344B1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5A804" w14:textId="77777777" w:rsidR="00EC11F2" w:rsidRPr="00C5602B" w:rsidRDefault="00EC11F2" w:rsidP="005B2254">
            <w:pPr>
              <w:pStyle w:val="rowtabella0"/>
              <w:rPr>
                <w:color w:val="002060"/>
              </w:rPr>
            </w:pPr>
            <w:r w:rsidRPr="00C5602B">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7D2B"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D9AB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41106"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112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2C3A"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95F8"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3052" w14:textId="77777777" w:rsidR="00EC11F2" w:rsidRPr="00C5602B" w:rsidRDefault="00EC11F2" w:rsidP="005B2254">
            <w:pPr>
              <w:pStyle w:val="rowtabella0"/>
              <w:jc w:val="center"/>
              <w:rPr>
                <w:color w:val="002060"/>
              </w:rPr>
            </w:pPr>
            <w:r w:rsidRPr="00C5602B">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1A2D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0DEE9" w14:textId="77777777" w:rsidR="00EC11F2" w:rsidRPr="00C5602B" w:rsidRDefault="00EC11F2" w:rsidP="005B2254">
            <w:pPr>
              <w:pStyle w:val="rowtabella0"/>
              <w:jc w:val="center"/>
              <w:rPr>
                <w:color w:val="002060"/>
              </w:rPr>
            </w:pPr>
            <w:r w:rsidRPr="00C5602B">
              <w:rPr>
                <w:color w:val="002060"/>
              </w:rPr>
              <w:t>0</w:t>
            </w:r>
          </w:p>
        </w:tc>
      </w:tr>
      <w:tr w:rsidR="00EC11F2" w:rsidRPr="00C5602B" w14:paraId="388B6A9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317EE8" w14:textId="77777777" w:rsidR="00EC11F2" w:rsidRPr="00C5602B" w:rsidRDefault="00EC11F2" w:rsidP="005B2254">
            <w:pPr>
              <w:pStyle w:val="rowtabella0"/>
              <w:rPr>
                <w:color w:val="002060"/>
              </w:rPr>
            </w:pPr>
            <w:r w:rsidRPr="00C5602B">
              <w:rPr>
                <w:color w:val="002060"/>
              </w:rPr>
              <w:t xml:space="preserve">A.S.D. </w:t>
            </w:r>
            <w:proofErr w:type="gramStart"/>
            <w:r w:rsidRPr="00C560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640B"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EB1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6A267"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0F7E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21789"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8DFE" w14:textId="77777777" w:rsidR="00EC11F2" w:rsidRPr="00C5602B" w:rsidRDefault="00EC11F2" w:rsidP="005B2254">
            <w:pPr>
              <w:pStyle w:val="rowtabella0"/>
              <w:jc w:val="center"/>
              <w:rPr>
                <w:color w:val="002060"/>
              </w:rPr>
            </w:pPr>
            <w:r w:rsidRPr="00C5602B">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32D0" w14:textId="77777777" w:rsidR="00EC11F2" w:rsidRPr="00C5602B" w:rsidRDefault="00EC11F2" w:rsidP="005B2254">
            <w:pPr>
              <w:pStyle w:val="rowtabella0"/>
              <w:jc w:val="center"/>
              <w:rPr>
                <w:color w:val="002060"/>
              </w:rPr>
            </w:pPr>
            <w:r w:rsidRPr="00C5602B">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31627"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59FAD" w14:textId="77777777" w:rsidR="00EC11F2" w:rsidRPr="00C5602B" w:rsidRDefault="00EC11F2" w:rsidP="005B2254">
            <w:pPr>
              <w:pStyle w:val="rowtabella0"/>
              <w:jc w:val="center"/>
              <w:rPr>
                <w:color w:val="002060"/>
              </w:rPr>
            </w:pPr>
            <w:r w:rsidRPr="00C5602B">
              <w:rPr>
                <w:color w:val="002060"/>
              </w:rPr>
              <w:t>0</w:t>
            </w:r>
          </w:p>
        </w:tc>
      </w:tr>
      <w:tr w:rsidR="00EC11F2" w:rsidRPr="00C5602B" w14:paraId="0DD16BD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850C48" w14:textId="77777777" w:rsidR="00EC11F2" w:rsidRPr="00C5602B" w:rsidRDefault="00EC11F2" w:rsidP="005B2254">
            <w:pPr>
              <w:pStyle w:val="rowtabella0"/>
              <w:rPr>
                <w:color w:val="002060"/>
              </w:rPr>
            </w:pPr>
            <w:r w:rsidRPr="00C5602B">
              <w:rPr>
                <w:color w:val="002060"/>
              </w:rPr>
              <w:lastRenderedPageBreak/>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4FAE7"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A341A"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DAE87"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25C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B1CA"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7271"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72DA4" w14:textId="77777777" w:rsidR="00EC11F2" w:rsidRPr="00C5602B" w:rsidRDefault="00EC11F2" w:rsidP="005B2254">
            <w:pPr>
              <w:pStyle w:val="rowtabella0"/>
              <w:jc w:val="center"/>
              <w:rPr>
                <w:color w:val="002060"/>
              </w:rPr>
            </w:pPr>
            <w:r w:rsidRPr="00C5602B">
              <w:rPr>
                <w:color w:val="002060"/>
              </w:rPr>
              <w:t>144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EF8E"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8E18C" w14:textId="77777777" w:rsidR="00EC11F2" w:rsidRPr="00C5602B" w:rsidRDefault="00EC11F2" w:rsidP="005B2254">
            <w:pPr>
              <w:pStyle w:val="rowtabella0"/>
              <w:jc w:val="center"/>
              <w:rPr>
                <w:color w:val="002060"/>
              </w:rPr>
            </w:pPr>
            <w:r w:rsidRPr="00C5602B">
              <w:rPr>
                <w:color w:val="002060"/>
              </w:rPr>
              <w:t>0</w:t>
            </w:r>
          </w:p>
        </w:tc>
      </w:tr>
      <w:tr w:rsidR="00EC11F2" w:rsidRPr="00C5602B" w14:paraId="2B4294E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3B302" w14:textId="77777777" w:rsidR="00EC11F2" w:rsidRPr="00C5602B" w:rsidRDefault="00EC11F2" w:rsidP="005B2254">
            <w:pPr>
              <w:pStyle w:val="rowtabella0"/>
              <w:rPr>
                <w:color w:val="002060"/>
              </w:rPr>
            </w:pPr>
            <w:r w:rsidRPr="00C5602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736A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B5B3"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6D7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F4FF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A4CD"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1FCC"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687FD" w14:textId="77777777" w:rsidR="00EC11F2" w:rsidRPr="00C5602B" w:rsidRDefault="00EC11F2" w:rsidP="005B2254">
            <w:pPr>
              <w:pStyle w:val="rowtabella0"/>
              <w:jc w:val="center"/>
              <w:rPr>
                <w:color w:val="002060"/>
              </w:rPr>
            </w:pPr>
            <w:r w:rsidRPr="00C5602B">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B534"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3986" w14:textId="77777777" w:rsidR="00EC11F2" w:rsidRPr="00C5602B" w:rsidRDefault="00EC11F2" w:rsidP="005B2254">
            <w:pPr>
              <w:pStyle w:val="rowtabella0"/>
              <w:jc w:val="center"/>
              <w:rPr>
                <w:color w:val="002060"/>
              </w:rPr>
            </w:pPr>
            <w:r w:rsidRPr="00C5602B">
              <w:rPr>
                <w:color w:val="002060"/>
              </w:rPr>
              <w:t>0</w:t>
            </w:r>
          </w:p>
        </w:tc>
      </w:tr>
      <w:tr w:rsidR="00EC11F2" w:rsidRPr="00C5602B" w14:paraId="7BBB53B4"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577035" w14:textId="77777777" w:rsidR="00EC11F2" w:rsidRPr="00C5602B" w:rsidRDefault="00EC11F2" w:rsidP="005B2254">
            <w:pPr>
              <w:pStyle w:val="rowtabella0"/>
              <w:rPr>
                <w:color w:val="002060"/>
              </w:rPr>
            </w:pPr>
            <w:r w:rsidRPr="00C5602B">
              <w:rPr>
                <w:color w:val="002060"/>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8789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83DA9"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445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0C6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B21E"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EA4F" w14:textId="77777777" w:rsidR="00EC11F2" w:rsidRPr="00C5602B" w:rsidRDefault="00EC11F2" w:rsidP="005B2254">
            <w:pPr>
              <w:pStyle w:val="rowtabella0"/>
              <w:jc w:val="center"/>
              <w:rPr>
                <w:color w:val="002060"/>
              </w:rPr>
            </w:pPr>
            <w:r w:rsidRPr="00C5602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C87E" w14:textId="77777777" w:rsidR="00EC11F2" w:rsidRPr="00C5602B" w:rsidRDefault="00EC11F2" w:rsidP="005B2254">
            <w:pPr>
              <w:pStyle w:val="rowtabella0"/>
              <w:jc w:val="center"/>
              <w:rPr>
                <w:color w:val="002060"/>
              </w:rPr>
            </w:pPr>
            <w:r w:rsidRPr="00C5602B">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963E9" w14:textId="77777777" w:rsidR="00EC11F2" w:rsidRPr="00C5602B" w:rsidRDefault="00EC11F2" w:rsidP="005B2254">
            <w:pPr>
              <w:pStyle w:val="rowtabella0"/>
              <w:jc w:val="center"/>
              <w:rPr>
                <w:color w:val="002060"/>
              </w:rPr>
            </w:pPr>
            <w:r w:rsidRPr="00C5602B">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ACF31" w14:textId="77777777" w:rsidR="00EC11F2" w:rsidRPr="00C5602B" w:rsidRDefault="00EC11F2" w:rsidP="005B2254">
            <w:pPr>
              <w:pStyle w:val="rowtabella0"/>
              <w:jc w:val="center"/>
              <w:rPr>
                <w:color w:val="002060"/>
              </w:rPr>
            </w:pPr>
            <w:r w:rsidRPr="00C5602B">
              <w:rPr>
                <w:color w:val="002060"/>
              </w:rPr>
              <w:t>0</w:t>
            </w:r>
          </w:p>
        </w:tc>
      </w:tr>
    </w:tbl>
    <w:p w14:paraId="5C87167A" w14:textId="77777777" w:rsidR="00EC11F2" w:rsidRDefault="00EC11F2" w:rsidP="00EC11F2">
      <w:pPr>
        <w:pStyle w:val="breakline"/>
        <w:rPr>
          <w:color w:val="002060"/>
        </w:rPr>
      </w:pPr>
    </w:p>
    <w:p w14:paraId="45762A59" w14:textId="77777777" w:rsidR="00EC11F2" w:rsidRPr="00C5602B" w:rsidRDefault="00EC11F2" w:rsidP="00EC11F2">
      <w:pPr>
        <w:pStyle w:val="titoloprinc0"/>
        <w:rPr>
          <w:color w:val="002060"/>
        </w:rPr>
      </w:pPr>
      <w:r w:rsidRPr="00C5602B">
        <w:rPr>
          <w:color w:val="002060"/>
        </w:rPr>
        <w:t>PROGRAMMA GARE</w:t>
      </w:r>
    </w:p>
    <w:p w14:paraId="614384FA" w14:textId="77777777" w:rsidR="00EC11F2" w:rsidRDefault="00EC11F2" w:rsidP="00EC11F2">
      <w:pPr>
        <w:pStyle w:val="breakline"/>
        <w:rPr>
          <w:color w:val="002060"/>
        </w:rPr>
      </w:pPr>
    </w:p>
    <w:p w14:paraId="76515331" w14:textId="77777777" w:rsidR="00EC11F2" w:rsidRPr="00EC44AD" w:rsidRDefault="00EC11F2" w:rsidP="00EC11F2">
      <w:pPr>
        <w:pStyle w:val="sottotitolocampionato10"/>
        <w:rPr>
          <w:color w:val="002060"/>
        </w:rPr>
      </w:pPr>
      <w:r w:rsidRPr="00EC44AD">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2"/>
        <w:gridCol w:w="385"/>
        <w:gridCol w:w="898"/>
        <w:gridCol w:w="1179"/>
        <w:gridCol w:w="1563"/>
        <w:gridCol w:w="1548"/>
      </w:tblGrid>
      <w:tr w:rsidR="00EC11F2" w:rsidRPr="00EC44AD" w14:paraId="353CAF7D"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7FFB"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7795A"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7623D"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09142"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15551"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2AAB6"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2C0159"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665A8D9F"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5276C" w14:textId="77777777" w:rsidR="00EC11F2" w:rsidRPr="00EC44AD" w:rsidRDefault="00EC11F2" w:rsidP="005B2254">
            <w:pPr>
              <w:pStyle w:val="rowtabella0"/>
              <w:rPr>
                <w:color w:val="002060"/>
              </w:rPr>
            </w:pPr>
            <w:r w:rsidRPr="00EC44AD">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65258" w14:textId="77777777" w:rsidR="00EC11F2" w:rsidRPr="00EC44AD" w:rsidRDefault="00EC11F2" w:rsidP="005B2254">
            <w:pPr>
              <w:pStyle w:val="rowtabella0"/>
              <w:rPr>
                <w:color w:val="002060"/>
              </w:rPr>
            </w:pPr>
            <w:r w:rsidRPr="00EC44AD">
              <w:rPr>
                <w:color w:val="002060"/>
              </w:rPr>
              <w:t>VENERE POTENTIA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1DA68"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4727E" w14:textId="77777777" w:rsidR="00EC11F2" w:rsidRPr="00EC44AD" w:rsidRDefault="00EC11F2" w:rsidP="005B2254">
            <w:pPr>
              <w:pStyle w:val="rowtabella0"/>
              <w:rPr>
                <w:color w:val="002060"/>
              </w:rPr>
            </w:pPr>
            <w:r w:rsidRPr="00EC44AD">
              <w:rPr>
                <w:color w:val="002060"/>
              </w:rPr>
              <w:t>21/02/2025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913C8" w14:textId="77777777" w:rsidR="00EC11F2" w:rsidRPr="00EC44AD" w:rsidRDefault="00EC11F2" w:rsidP="005B2254">
            <w:pPr>
              <w:pStyle w:val="rowtabella0"/>
              <w:rPr>
                <w:color w:val="002060"/>
              </w:rPr>
            </w:pPr>
            <w:r w:rsidRPr="00EC44AD">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8B3FD" w14:textId="77777777" w:rsidR="00EC11F2" w:rsidRPr="00EC44AD" w:rsidRDefault="00EC11F2" w:rsidP="005B2254">
            <w:pPr>
              <w:pStyle w:val="rowtabella0"/>
              <w:rPr>
                <w:color w:val="002060"/>
              </w:rPr>
            </w:pPr>
            <w:r w:rsidRPr="00EC44AD">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DC850" w14:textId="77777777" w:rsidR="00EC11F2" w:rsidRPr="00EC44AD" w:rsidRDefault="00EC11F2" w:rsidP="005B2254">
            <w:pPr>
              <w:pStyle w:val="rowtabella0"/>
              <w:rPr>
                <w:color w:val="002060"/>
              </w:rPr>
            </w:pPr>
            <w:r w:rsidRPr="00EC44AD">
              <w:rPr>
                <w:color w:val="002060"/>
              </w:rPr>
              <w:t>VIA DELLO SPORT</w:t>
            </w:r>
          </w:p>
        </w:tc>
      </w:tr>
      <w:tr w:rsidR="00EC11F2" w:rsidRPr="00EC44AD" w14:paraId="0D1D088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F80C24" w14:textId="77777777" w:rsidR="00EC11F2" w:rsidRPr="00EC44AD" w:rsidRDefault="00EC11F2" w:rsidP="005B2254">
            <w:pPr>
              <w:pStyle w:val="rowtabella0"/>
              <w:rPr>
                <w:color w:val="002060"/>
              </w:rPr>
            </w:pPr>
            <w:r w:rsidRPr="00EC44AD">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F692D3" w14:textId="77777777" w:rsidR="00EC11F2" w:rsidRPr="00EC44AD" w:rsidRDefault="00EC11F2" w:rsidP="005B2254">
            <w:pPr>
              <w:pStyle w:val="rowtabella0"/>
              <w:rPr>
                <w:color w:val="002060"/>
              </w:rPr>
            </w:pPr>
            <w:r w:rsidRPr="00EC44AD">
              <w:rPr>
                <w:color w:val="002060"/>
              </w:rPr>
              <w:t>KAIROS 3 MONTI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6B8904"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740231" w14:textId="77777777" w:rsidR="00EC11F2" w:rsidRPr="00EC44AD" w:rsidRDefault="00EC11F2" w:rsidP="005B2254">
            <w:pPr>
              <w:pStyle w:val="rowtabella0"/>
              <w:rPr>
                <w:color w:val="002060"/>
              </w:rPr>
            </w:pPr>
            <w:r w:rsidRPr="00EC44AD">
              <w:rPr>
                <w:color w:val="002060"/>
              </w:rPr>
              <w:t>21/02/2025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85044B" w14:textId="77777777" w:rsidR="00EC11F2" w:rsidRPr="00EC44AD" w:rsidRDefault="00EC11F2" w:rsidP="005B2254">
            <w:pPr>
              <w:pStyle w:val="rowtabella0"/>
              <w:rPr>
                <w:color w:val="002060"/>
              </w:rPr>
            </w:pPr>
            <w:r w:rsidRPr="00EC44AD">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0279B5" w14:textId="77777777" w:rsidR="00EC11F2" w:rsidRPr="00EC44AD" w:rsidRDefault="00EC11F2" w:rsidP="005B2254">
            <w:pPr>
              <w:pStyle w:val="rowtabella0"/>
              <w:rPr>
                <w:color w:val="002060"/>
              </w:rPr>
            </w:pPr>
            <w:r w:rsidRPr="00EC44AD">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03BAAB" w14:textId="77777777" w:rsidR="00EC11F2" w:rsidRPr="00EC44AD" w:rsidRDefault="00EC11F2" w:rsidP="005B2254">
            <w:pPr>
              <w:pStyle w:val="rowtabella0"/>
              <w:rPr>
                <w:color w:val="002060"/>
              </w:rPr>
            </w:pPr>
            <w:r w:rsidRPr="00EC44AD">
              <w:rPr>
                <w:color w:val="002060"/>
              </w:rPr>
              <w:t>VIA ROSSINI</w:t>
            </w:r>
          </w:p>
        </w:tc>
      </w:tr>
      <w:tr w:rsidR="00EC11F2" w:rsidRPr="00EC44AD" w14:paraId="4E801E0B"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DC73FD" w14:textId="77777777" w:rsidR="00EC11F2" w:rsidRPr="00EC44AD" w:rsidRDefault="00EC11F2" w:rsidP="005B2254">
            <w:pPr>
              <w:pStyle w:val="rowtabella0"/>
              <w:rPr>
                <w:color w:val="002060"/>
              </w:rPr>
            </w:pPr>
            <w:r w:rsidRPr="00EC44AD">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5A880C" w14:textId="77777777" w:rsidR="00EC11F2" w:rsidRPr="00EC44AD" w:rsidRDefault="00EC11F2" w:rsidP="005B2254">
            <w:pPr>
              <w:pStyle w:val="rowtabella0"/>
              <w:rPr>
                <w:color w:val="002060"/>
              </w:rPr>
            </w:pPr>
            <w:r w:rsidRPr="00EC44AD">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5223E15"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B459B5" w14:textId="77777777" w:rsidR="00EC11F2" w:rsidRPr="00EC44AD" w:rsidRDefault="00EC11F2" w:rsidP="005B2254">
            <w:pPr>
              <w:pStyle w:val="rowtabella0"/>
              <w:rPr>
                <w:color w:val="002060"/>
              </w:rPr>
            </w:pPr>
            <w:r w:rsidRPr="00EC44AD">
              <w:rPr>
                <w:color w:val="002060"/>
              </w:rPr>
              <w:t>21/02/2025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AE269CA" w14:textId="77777777" w:rsidR="00EC11F2" w:rsidRPr="00EC44AD" w:rsidRDefault="00EC11F2" w:rsidP="005B2254">
            <w:pPr>
              <w:pStyle w:val="rowtabella0"/>
              <w:rPr>
                <w:color w:val="002060"/>
              </w:rPr>
            </w:pPr>
            <w:r w:rsidRPr="00EC44AD">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015FF3" w14:textId="77777777" w:rsidR="00EC11F2" w:rsidRPr="00EC44AD" w:rsidRDefault="00EC11F2" w:rsidP="005B2254">
            <w:pPr>
              <w:pStyle w:val="rowtabella0"/>
              <w:rPr>
                <w:color w:val="002060"/>
              </w:rPr>
            </w:pPr>
            <w:r w:rsidRPr="00EC44AD">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CAA09A" w14:textId="77777777" w:rsidR="00EC11F2" w:rsidRPr="00EC44AD" w:rsidRDefault="00EC11F2" w:rsidP="005B2254">
            <w:pPr>
              <w:pStyle w:val="rowtabella0"/>
              <w:rPr>
                <w:color w:val="002060"/>
              </w:rPr>
            </w:pPr>
            <w:r w:rsidRPr="00EC44AD">
              <w:rPr>
                <w:color w:val="002060"/>
              </w:rPr>
              <w:t>VIA DON GIUSEPPE MARUCCI 1</w:t>
            </w:r>
          </w:p>
        </w:tc>
      </w:tr>
      <w:tr w:rsidR="00EC11F2" w:rsidRPr="00EC44AD" w14:paraId="20D4D1F7"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0D6DA1" w14:textId="77777777" w:rsidR="00EC11F2" w:rsidRPr="00EC44AD" w:rsidRDefault="00EC11F2" w:rsidP="005B2254">
            <w:pPr>
              <w:pStyle w:val="rowtabella0"/>
              <w:rPr>
                <w:color w:val="002060"/>
              </w:rPr>
            </w:pPr>
            <w:r w:rsidRPr="00EC44AD">
              <w:rPr>
                <w:color w:val="002060"/>
              </w:rPr>
              <w:t>GRADARA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3386F7" w14:textId="77777777" w:rsidR="00EC11F2" w:rsidRPr="00EC44AD" w:rsidRDefault="00EC11F2" w:rsidP="005B2254">
            <w:pPr>
              <w:pStyle w:val="rowtabella0"/>
              <w:rPr>
                <w:color w:val="002060"/>
              </w:rPr>
            </w:pPr>
            <w:r w:rsidRPr="00EC44AD">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D8486"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61FDDE" w14:textId="77777777" w:rsidR="00EC11F2" w:rsidRPr="00EC44AD" w:rsidRDefault="00EC11F2" w:rsidP="005B2254">
            <w:pPr>
              <w:pStyle w:val="rowtabella0"/>
              <w:rPr>
                <w:color w:val="002060"/>
              </w:rPr>
            </w:pPr>
            <w:r w:rsidRPr="00EC44AD">
              <w:rPr>
                <w:color w:val="002060"/>
              </w:rPr>
              <w:t>22/02/2025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550AC8" w14:textId="77777777" w:rsidR="00EC11F2" w:rsidRPr="00EC44AD" w:rsidRDefault="00EC11F2" w:rsidP="005B2254">
            <w:pPr>
              <w:pStyle w:val="rowtabella0"/>
              <w:rPr>
                <w:color w:val="002060"/>
              </w:rPr>
            </w:pPr>
            <w:r w:rsidRPr="00EC44AD">
              <w:rPr>
                <w:color w:val="002060"/>
              </w:rPr>
              <w:t>5473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8B9265" w14:textId="77777777" w:rsidR="00EC11F2" w:rsidRPr="00EC44AD" w:rsidRDefault="00EC11F2" w:rsidP="005B2254">
            <w:pPr>
              <w:pStyle w:val="rowtabella0"/>
              <w:rPr>
                <w:color w:val="002060"/>
              </w:rPr>
            </w:pPr>
            <w:r w:rsidRPr="00EC44AD">
              <w:rPr>
                <w:color w:val="002060"/>
              </w:rPr>
              <w:t>GRADARA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7BEA36" w14:textId="77777777" w:rsidR="00EC11F2" w:rsidRPr="00EC44AD" w:rsidRDefault="00EC11F2" w:rsidP="005B2254">
            <w:pPr>
              <w:pStyle w:val="rowtabella0"/>
              <w:rPr>
                <w:color w:val="002060"/>
              </w:rPr>
            </w:pPr>
            <w:r w:rsidRPr="00EC44AD">
              <w:rPr>
                <w:color w:val="002060"/>
              </w:rPr>
              <w:t>VIA TAVULLIA</w:t>
            </w:r>
          </w:p>
        </w:tc>
      </w:tr>
      <w:tr w:rsidR="00EC11F2" w:rsidRPr="00EC44AD" w14:paraId="05DA5961"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87BAFD" w14:textId="77777777" w:rsidR="00EC11F2" w:rsidRPr="00EC44AD" w:rsidRDefault="00EC11F2" w:rsidP="005B2254">
            <w:pPr>
              <w:pStyle w:val="rowtabella0"/>
              <w:rPr>
                <w:color w:val="002060"/>
              </w:rPr>
            </w:pPr>
            <w:r w:rsidRPr="00EC44AD">
              <w:rPr>
                <w:color w:val="002060"/>
              </w:rPr>
              <w:t>GROTTESE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51D2F9D" w14:textId="77777777" w:rsidR="00EC11F2" w:rsidRPr="00EC44AD" w:rsidRDefault="00EC11F2" w:rsidP="005B2254">
            <w:pPr>
              <w:pStyle w:val="rowtabella0"/>
              <w:rPr>
                <w:color w:val="002060"/>
              </w:rPr>
            </w:pPr>
            <w:proofErr w:type="gramStart"/>
            <w:r w:rsidRPr="00EC44AD">
              <w:rPr>
                <w:color w:val="002060"/>
              </w:rPr>
              <w:t>U.MANDOLESI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B85A40"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6B1647" w14:textId="77777777" w:rsidR="00EC11F2" w:rsidRPr="00EC44AD" w:rsidRDefault="00EC11F2" w:rsidP="005B2254">
            <w:pPr>
              <w:pStyle w:val="rowtabella0"/>
              <w:rPr>
                <w:color w:val="002060"/>
              </w:rPr>
            </w:pPr>
            <w:r w:rsidRPr="00EC44AD">
              <w:rPr>
                <w:color w:val="002060"/>
              </w:rPr>
              <w:t>22/02/2025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427124" w14:textId="77777777" w:rsidR="00EC11F2" w:rsidRPr="00EC44AD" w:rsidRDefault="00EC11F2" w:rsidP="005B2254">
            <w:pPr>
              <w:pStyle w:val="rowtabella0"/>
              <w:rPr>
                <w:color w:val="002060"/>
              </w:rPr>
            </w:pPr>
            <w:r w:rsidRPr="00EC44AD">
              <w:rPr>
                <w:color w:val="002060"/>
              </w:rPr>
              <w:t>5745 CAMPO C5 "NITRO"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FB59A1" w14:textId="77777777" w:rsidR="00EC11F2" w:rsidRPr="00EC44AD" w:rsidRDefault="00EC11F2" w:rsidP="005B2254">
            <w:pPr>
              <w:pStyle w:val="rowtabella0"/>
              <w:rPr>
                <w:color w:val="002060"/>
              </w:rPr>
            </w:pPr>
            <w:r w:rsidRPr="00EC44AD">
              <w:rPr>
                <w:color w:val="002060"/>
              </w:rPr>
              <w:t>RAPAGNANO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A5061" w14:textId="77777777" w:rsidR="00EC11F2" w:rsidRPr="00EC44AD" w:rsidRDefault="00EC11F2" w:rsidP="005B2254">
            <w:pPr>
              <w:pStyle w:val="rowtabella0"/>
              <w:rPr>
                <w:color w:val="002060"/>
              </w:rPr>
            </w:pPr>
            <w:r w:rsidRPr="00EC44AD">
              <w:rPr>
                <w:color w:val="002060"/>
              </w:rPr>
              <w:t>STRADA FERMANA FALERIENSE, 52</w:t>
            </w:r>
          </w:p>
        </w:tc>
      </w:tr>
      <w:tr w:rsidR="00EC11F2" w:rsidRPr="00EC44AD" w14:paraId="3707DF17"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3A44C" w14:textId="77777777" w:rsidR="00EC11F2" w:rsidRPr="00EC44AD" w:rsidRDefault="00EC11F2" w:rsidP="005B2254">
            <w:pPr>
              <w:pStyle w:val="rowtabella0"/>
              <w:rPr>
                <w:color w:val="002060"/>
              </w:rPr>
            </w:pPr>
            <w:r w:rsidRPr="00EC44AD">
              <w:rPr>
                <w:color w:val="002060"/>
              </w:rPr>
              <w:t>WOMAN SANGIUSTESE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2CB15" w14:textId="77777777" w:rsidR="00EC11F2" w:rsidRPr="00EC44AD" w:rsidRDefault="00EC11F2" w:rsidP="005B2254">
            <w:pPr>
              <w:pStyle w:val="rowtabella0"/>
              <w:rPr>
                <w:color w:val="002060"/>
              </w:rPr>
            </w:pPr>
            <w:r w:rsidRPr="00EC44AD">
              <w:rPr>
                <w:color w:val="002060"/>
              </w:rPr>
              <w:t>TRODICA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5A570" w14:textId="77777777" w:rsidR="00EC11F2" w:rsidRPr="00EC44AD" w:rsidRDefault="00EC11F2" w:rsidP="005B2254">
            <w:pPr>
              <w:pStyle w:val="rowtabella0"/>
              <w:jc w:val="center"/>
              <w:rPr>
                <w:color w:val="002060"/>
              </w:rPr>
            </w:pPr>
            <w:r w:rsidRPr="00EC44AD">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F8BE76" w14:textId="77777777" w:rsidR="00EC11F2" w:rsidRPr="00EC44AD" w:rsidRDefault="00EC11F2" w:rsidP="005B2254">
            <w:pPr>
              <w:pStyle w:val="rowtabella0"/>
              <w:rPr>
                <w:color w:val="002060"/>
              </w:rPr>
            </w:pPr>
            <w:r w:rsidRPr="00EC44AD">
              <w:rPr>
                <w:color w:val="002060"/>
              </w:rPr>
              <w:t>22/02/2025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AF899C" w14:textId="77777777" w:rsidR="00EC11F2" w:rsidRPr="00EC44AD" w:rsidRDefault="00EC11F2" w:rsidP="005B2254">
            <w:pPr>
              <w:pStyle w:val="rowtabella0"/>
              <w:rPr>
                <w:color w:val="002060"/>
              </w:rPr>
            </w:pPr>
            <w:r w:rsidRPr="00EC44AD">
              <w:rPr>
                <w:color w:val="002060"/>
              </w:rPr>
              <w:t>5736 CAMPO C/5 "GIUSEPPE TEMPERINI"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3F1039" w14:textId="77777777" w:rsidR="00EC11F2" w:rsidRPr="00EC44AD" w:rsidRDefault="00EC11F2" w:rsidP="005B2254">
            <w:pPr>
              <w:pStyle w:val="rowtabella0"/>
              <w:rPr>
                <w:color w:val="002060"/>
              </w:rPr>
            </w:pPr>
            <w:r w:rsidRPr="00EC44AD">
              <w:rPr>
                <w:color w:val="002060"/>
              </w:rPr>
              <w:t>MONTEGRANARO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E1992" w14:textId="77777777" w:rsidR="00EC11F2" w:rsidRPr="00EC44AD" w:rsidRDefault="00EC11F2" w:rsidP="005B2254">
            <w:pPr>
              <w:pStyle w:val="rowtabella0"/>
              <w:rPr>
                <w:color w:val="002060"/>
              </w:rPr>
            </w:pPr>
            <w:r w:rsidRPr="00EC44AD">
              <w:rPr>
                <w:color w:val="002060"/>
              </w:rPr>
              <w:t xml:space="preserve">VIA </w:t>
            </w:r>
            <w:proofErr w:type="gramStart"/>
            <w:r w:rsidRPr="00EC44AD">
              <w:rPr>
                <w:color w:val="002060"/>
              </w:rPr>
              <w:t>B.ROSSI</w:t>
            </w:r>
            <w:proofErr w:type="gramEnd"/>
            <w:r w:rsidRPr="00EC44AD">
              <w:rPr>
                <w:color w:val="002060"/>
              </w:rPr>
              <w:t xml:space="preserve"> SNC</w:t>
            </w:r>
          </w:p>
        </w:tc>
      </w:tr>
    </w:tbl>
    <w:p w14:paraId="44064228" w14:textId="77777777" w:rsidR="00EC11F2" w:rsidRPr="00EC44AD" w:rsidRDefault="00EC11F2" w:rsidP="00EC11F2">
      <w:pPr>
        <w:pStyle w:val="breakline"/>
        <w:rPr>
          <w:rFonts w:eastAsiaTheme="minorEastAsia"/>
          <w:color w:val="002060"/>
        </w:rPr>
      </w:pPr>
    </w:p>
    <w:p w14:paraId="3F24D957" w14:textId="77777777" w:rsidR="00EC11F2" w:rsidRPr="00EC44AD" w:rsidRDefault="00EC11F2" w:rsidP="00EC11F2">
      <w:pPr>
        <w:pStyle w:val="breakline"/>
        <w:rPr>
          <w:color w:val="002060"/>
        </w:rPr>
      </w:pPr>
    </w:p>
    <w:p w14:paraId="03B2AC29" w14:textId="77777777" w:rsidR="00EC11F2" w:rsidRPr="00EC44AD" w:rsidRDefault="00EC11F2" w:rsidP="00EC11F2">
      <w:pPr>
        <w:pStyle w:val="breakline"/>
        <w:rPr>
          <w:color w:val="002060"/>
        </w:rPr>
      </w:pPr>
    </w:p>
    <w:p w14:paraId="7883544B" w14:textId="77777777" w:rsidR="00EC11F2" w:rsidRPr="00EC44AD" w:rsidRDefault="00EC11F2" w:rsidP="00EC11F2">
      <w:pPr>
        <w:pStyle w:val="sottotitolocampionato10"/>
        <w:rPr>
          <w:color w:val="002060"/>
        </w:rPr>
      </w:pPr>
      <w:r w:rsidRPr="00EC44AD">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C11F2" w:rsidRPr="00EC44AD" w14:paraId="4091D687"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5B250"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684A6"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BA920"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3FBC7"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EE241"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A8CBD"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6002F"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8A1B247" w14:textId="77777777" w:rsidTr="005B22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5DFCF83" w14:textId="77777777" w:rsidR="00EC11F2" w:rsidRPr="00EC44AD" w:rsidRDefault="00EC11F2" w:rsidP="005B2254">
            <w:pPr>
              <w:pStyle w:val="rowtabella0"/>
              <w:rPr>
                <w:color w:val="002060"/>
              </w:rPr>
            </w:pPr>
            <w:r w:rsidRPr="00EC44AD">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289F97" w14:textId="77777777" w:rsidR="00EC11F2" w:rsidRPr="00EC44AD" w:rsidRDefault="00EC11F2" w:rsidP="005B2254">
            <w:pPr>
              <w:pStyle w:val="rowtabella0"/>
              <w:rPr>
                <w:color w:val="002060"/>
              </w:rPr>
            </w:pPr>
            <w:r w:rsidRPr="00EC44AD">
              <w:rPr>
                <w:color w:val="002060"/>
              </w:rPr>
              <w:t>CALCIO POTENZA PICENA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7F5D3D" w14:textId="77777777" w:rsidR="00EC11F2" w:rsidRPr="00EC44AD" w:rsidRDefault="00EC11F2" w:rsidP="005B2254">
            <w:pPr>
              <w:pStyle w:val="rowtabella0"/>
              <w:jc w:val="center"/>
              <w:rPr>
                <w:color w:val="002060"/>
              </w:rPr>
            </w:pPr>
            <w:r w:rsidRPr="00EC44AD">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28D0E5" w14:textId="77777777" w:rsidR="00EC11F2" w:rsidRPr="00EC44AD" w:rsidRDefault="00EC11F2" w:rsidP="005B2254">
            <w:pPr>
              <w:pStyle w:val="rowtabella0"/>
              <w:rPr>
                <w:color w:val="002060"/>
              </w:rPr>
            </w:pPr>
            <w:r w:rsidRPr="00EC44AD">
              <w:rPr>
                <w:color w:val="002060"/>
              </w:rPr>
              <w:t>26/02/2025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E28B99" w14:textId="77777777" w:rsidR="00EC11F2" w:rsidRPr="00EC44AD" w:rsidRDefault="00EC11F2" w:rsidP="005B2254">
            <w:pPr>
              <w:pStyle w:val="rowtabella0"/>
              <w:rPr>
                <w:color w:val="002060"/>
              </w:rPr>
            </w:pPr>
            <w:r w:rsidRPr="00EC44AD">
              <w:rPr>
                <w:color w:val="002060"/>
              </w:rPr>
              <w:t>5203 IMPIANTO SPORTIVO POLIVALENTE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126572" w14:textId="77777777" w:rsidR="00EC11F2" w:rsidRPr="00EC44AD" w:rsidRDefault="00EC11F2" w:rsidP="005B2254">
            <w:pPr>
              <w:pStyle w:val="rowtabella0"/>
              <w:rPr>
                <w:color w:val="002060"/>
              </w:rPr>
            </w:pPr>
            <w:r w:rsidRPr="00EC44AD">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A7971" w14:textId="77777777" w:rsidR="00EC11F2" w:rsidRPr="00EC44AD" w:rsidRDefault="00EC11F2" w:rsidP="005B2254">
            <w:pPr>
              <w:pStyle w:val="rowtabella0"/>
              <w:rPr>
                <w:color w:val="002060"/>
              </w:rPr>
            </w:pPr>
            <w:r w:rsidRPr="00EC44AD">
              <w:rPr>
                <w:color w:val="002060"/>
              </w:rPr>
              <w:t>LOC. "LE CALVIE"</w:t>
            </w:r>
          </w:p>
        </w:tc>
      </w:tr>
    </w:tbl>
    <w:p w14:paraId="7E41198B" w14:textId="77777777" w:rsidR="00EC11F2" w:rsidRPr="00C5602B" w:rsidRDefault="00EC11F2" w:rsidP="00EC11F2">
      <w:pPr>
        <w:pStyle w:val="breakline"/>
        <w:rPr>
          <w:rFonts w:eastAsiaTheme="minorEastAsia"/>
          <w:color w:val="002060"/>
        </w:rPr>
      </w:pPr>
    </w:p>
    <w:p w14:paraId="227DDBD7" w14:textId="77777777" w:rsidR="00EC11F2" w:rsidRPr="00C5602B" w:rsidRDefault="00EC11F2" w:rsidP="00EC11F2">
      <w:pPr>
        <w:pStyle w:val="breakline"/>
        <w:rPr>
          <w:color w:val="002060"/>
        </w:rPr>
      </w:pPr>
    </w:p>
    <w:p w14:paraId="516781C6" w14:textId="77777777" w:rsidR="00EC11F2" w:rsidRPr="00C5602B" w:rsidRDefault="00EC11F2" w:rsidP="00EC11F2">
      <w:pPr>
        <w:pStyle w:val="titolocampionato0"/>
        <w:shd w:val="clear" w:color="auto" w:fill="CCCCCC"/>
        <w:spacing w:before="80" w:after="40"/>
        <w:rPr>
          <w:color w:val="002060"/>
        </w:rPr>
      </w:pPr>
      <w:r w:rsidRPr="00C5602B">
        <w:rPr>
          <w:color w:val="002060"/>
        </w:rPr>
        <w:t>UNDER 19 CALCIO A 5 REGIONALE</w:t>
      </w:r>
    </w:p>
    <w:p w14:paraId="0AEA6B64" w14:textId="77777777" w:rsidR="00EC11F2" w:rsidRPr="00C5602B" w:rsidRDefault="00EC11F2" w:rsidP="00EC11F2">
      <w:pPr>
        <w:pStyle w:val="titoloprinc0"/>
        <w:rPr>
          <w:color w:val="002060"/>
        </w:rPr>
      </w:pPr>
      <w:r w:rsidRPr="00C5602B">
        <w:rPr>
          <w:color w:val="002060"/>
        </w:rPr>
        <w:t>VARIAZIONI AL PROGRAMMA GARE</w:t>
      </w:r>
    </w:p>
    <w:p w14:paraId="5E26825D" w14:textId="77777777" w:rsidR="00EC11F2" w:rsidRPr="00C5602B" w:rsidRDefault="00EC11F2" w:rsidP="00EC11F2">
      <w:pPr>
        <w:pStyle w:val="breakline"/>
        <w:rPr>
          <w:color w:val="002060"/>
        </w:rPr>
      </w:pPr>
    </w:p>
    <w:p w14:paraId="06641BFB" w14:textId="77777777" w:rsidR="00EC11F2" w:rsidRPr="00C5602B" w:rsidRDefault="00EC11F2" w:rsidP="00EC11F2">
      <w:pPr>
        <w:pStyle w:val="breakline"/>
        <w:rPr>
          <w:color w:val="002060"/>
        </w:rPr>
      </w:pPr>
    </w:p>
    <w:p w14:paraId="1FE52E98"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C11F2" w:rsidRPr="00C5602B" w14:paraId="5BF00BC4" w14:textId="77777777" w:rsidTr="003A72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94FDE"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9B889"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94526"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E936D"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AA785"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97AE1"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BA9E3"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1A05" w14:textId="77777777" w:rsidR="00EC11F2" w:rsidRPr="00C5602B" w:rsidRDefault="00EC11F2" w:rsidP="005B2254">
            <w:pPr>
              <w:pStyle w:val="headertabella0"/>
              <w:rPr>
                <w:color w:val="002060"/>
              </w:rPr>
            </w:pPr>
            <w:r w:rsidRPr="00C5602B">
              <w:rPr>
                <w:color w:val="002060"/>
              </w:rPr>
              <w:t>Impianto</w:t>
            </w:r>
          </w:p>
        </w:tc>
      </w:tr>
      <w:tr w:rsidR="00EC11F2" w:rsidRPr="00C5602B" w14:paraId="48BF0DC7" w14:textId="77777777" w:rsidTr="003A72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3767C" w14:textId="77777777" w:rsidR="00EC11F2" w:rsidRPr="003A7210" w:rsidRDefault="00EC11F2" w:rsidP="005B2254">
            <w:pPr>
              <w:pStyle w:val="rowtabella0"/>
              <w:rPr>
                <w:color w:val="002060"/>
                <w:highlight w:val="yellow"/>
              </w:rPr>
            </w:pPr>
            <w:r w:rsidRPr="003A7210">
              <w:rPr>
                <w:color w:val="002060"/>
                <w:highlight w:val="yellow"/>
              </w:rPr>
              <w:t>26/02/2025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5811D" w14:textId="77777777" w:rsidR="00EC11F2" w:rsidRPr="003A7210" w:rsidRDefault="00EC11F2" w:rsidP="005B2254">
            <w:pPr>
              <w:pStyle w:val="rowtabella0"/>
              <w:jc w:val="center"/>
              <w:rPr>
                <w:color w:val="002060"/>
                <w:highlight w:val="yellow"/>
              </w:rPr>
            </w:pPr>
            <w:r w:rsidRPr="003A721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6F800" w14:textId="77777777" w:rsidR="00EC11F2" w:rsidRPr="003A7210" w:rsidRDefault="00EC11F2" w:rsidP="005B2254">
            <w:pPr>
              <w:pStyle w:val="rowtabella0"/>
              <w:rPr>
                <w:color w:val="002060"/>
                <w:highlight w:val="yellow"/>
              </w:rPr>
            </w:pPr>
            <w:r w:rsidRPr="003A7210">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4CFE7" w14:textId="77777777" w:rsidR="00EC11F2" w:rsidRPr="003A7210" w:rsidRDefault="00EC11F2" w:rsidP="005B2254">
            <w:pPr>
              <w:pStyle w:val="rowtabella0"/>
              <w:rPr>
                <w:color w:val="002060"/>
                <w:highlight w:val="yellow"/>
              </w:rPr>
            </w:pPr>
            <w:r w:rsidRPr="003A7210">
              <w:rPr>
                <w:color w:val="002060"/>
                <w:highlight w:val="yellow"/>
              </w:rPr>
              <w:t>CHIARAVALLE FUTSAL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8885C" w14:textId="7794FDD7" w:rsidR="00EC11F2" w:rsidRPr="00C5602B" w:rsidRDefault="00EC11F2" w:rsidP="005B2254">
            <w:pPr>
              <w:pStyle w:val="rowtabella0"/>
              <w:rPr>
                <w:color w:val="002060"/>
              </w:rPr>
            </w:pPr>
            <w:r w:rsidRPr="00C5602B">
              <w:rPr>
                <w:color w:val="002060"/>
              </w:rPr>
              <w:t>2</w:t>
            </w:r>
            <w:r w:rsidR="003A7210">
              <w:rPr>
                <w:color w:val="002060"/>
              </w:rPr>
              <w:t>2</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E589" w14:textId="77777777" w:rsidR="00EC11F2" w:rsidRPr="00C5602B" w:rsidRDefault="00EC11F2" w:rsidP="005B2254">
            <w:pPr>
              <w:pStyle w:val="rowtabella0"/>
              <w:jc w:val="center"/>
              <w:rPr>
                <w:color w:val="002060"/>
              </w:rPr>
            </w:pPr>
            <w:r w:rsidRPr="003A7210">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98C21" w14:textId="77777777" w:rsidR="00EC11F2" w:rsidRPr="00C5602B" w:rsidRDefault="00EC11F2" w:rsidP="005B2254">
            <w:pPr>
              <w:pStyle w:val="rowtabella0"/>
              <w:jc w:val="center"/>
              <w:rPr>
                <w:color w:val="002060"/>
              </w:rPr>
            </w:pPr>
            <w:r w:rsidRPr="00C560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19787" w14:textId="77777777" w:rsidR="00EC11F2" w:rsidRPr="00C5602B" w:rsidRDefault="00EC11F2" w:rsidP="005B2254">
            <w:pPr>
              <w:pStyle w:val="rowtabella0"/>
              <w:rPr>
                <w:color w:val="002060"/>
              </w:rPr>
            </w:pPr>
            <w:r w:rsidRPr="003A7210">
              <w:rPr>
                <w:color w:val="002060"/>
                <w:highlight w:val="yellow"/>
              </w:rPr>
              <w:t>PALAFIERA CAMPANARA PESARO VIA DELLE ESPOSIZIONI, 33</w:t>
            </w:r>
          </w:p>
        </w:tc>
      </w:tr>
    </w:tbl>
    <w:p w14:paraId="7A52836B" w14:textId="77777777" w:rsidR="00EC11F2" w:rsidRPr="00C5602B" w:rsidRDefault="00EC11F2" w:rsidP="00EC11F2">
      <w:pPr>
        <w:pStyle w:val="breakline"/>
        <w:rPr>
          <w:color w:val="002060"/>
        </w:rPr>
      </w:pPr>
    </w:p>
    <w:p w14:paraId="4A88AB93" w14:textId="77777777" w:rsidR="00EC11F2" w:rsidRPr="00C5602B" w:rsidRDefault="00EC11F2" w:rsidP="00EC11F2">
      <w:pPr>
        <w:pStyle w:val="titoloprinc0"/>
        <w:rPr>
          <w:color w:val="002060"/>
        </w:rPr>
      </w:pPr>
      <w:r w:rsidRPr="00C5602B">
        <w:rPr>
          <w:color w:val="002060"/>
        </w:rPr>
        <w:t>RISULTATI</w:t>
      </w:r>
    </w:p>
    <w:p w14:paraId="782B06D5" w14:textId="77777777" w:rsidR="00EC11F2" w:rsidRPr="00C5602B" w:rsidRDefault="00EC11F2" w:rsidP="00EC11F2">
      <w:pPr>
        <w:pStyle w:val="breakline"/>
        <w:rPr>
          <w:color w:val="002060"/>
        </w:rPr>
      </w:pPr>
    </w:p>
    <w:p w14:paraId="25B210D1" w14:textId="77777777" w:rsidR="00EC11F2" w:rsidRPr="00C5602B" w:rsidRDefault="00EC11F2" w:rsidP="00EC11F2">
      <w:pPr>
        <w:pStyle w:val="sottotitolocampionato10"/>
        <w:rPr>
          <w:color w:val="002060"/>
        </w:rPr>
      </w:pPr>
      <w:r w:rsidRPr="00C5602B">
        <w:rPr>
          <w:color w:val="002060"/>
        </w:rPr>
        <w:t>RISULTATI UFFICIALI GARE DEL 15/02/2025</w:t>
      </w:r>
    </w:p>
    <w:p w14:paraId="4C4A97FF"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048FFE66"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2D906D1B"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033C5694"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F4F92" w14:textId="77777777" w:rsidR="00EC11F2" w:rsidRPr="00C5602B" w:rsidRDefault="00EC11F2" w:rsidP="005B2254">
                  <w:pPr>
                    <w:pStyle w:val="headertabella0"/>
                    <w:rPr>
                      <w:color w:val="002060"/>
                    </w:rPr>
                  </w:pPr>
                  <w:r w:rsidRPr="00C5602B">
                    <w:rPr>
                      <w:color w:val="002060"/>
                    </w:rPr>
                    <w:t>GIRONE G - 1 Giornata - A</w:t>
                  </w:r>
                </w:p>
              </w:tc>
            </w:tr>
            <w:tr w:rsidR="00EC11F2" w:rsidRPr="00C5602B" w14:paraId="57229ED6"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D22AA2" w14:textId="77777777" w:rsidR="00EC11F2" w:rsidRPr="00C5602B" w:rsidRDefault="00EC11F2" w:rsidP="005B2254">
                  <w:pPr>
                    <w:pStyle w:val="rowtabella0"/>
                    <w:rPr>
                      <w:color w:val="002060"/>
                    </w:rPr>
                  </w:pPr>
                  <w:r w:rsidRPr="00C5602B">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BA4B8A" w14:textId="77777777" w:rsidR="00EC11F2" w:rsidRPr="00C5602B" w:rsidRDefault="00EC11F2" w:rsidP="005B2254">
                  <w:pPr>
                    <w:pStyle w:val="rowtabella0"/>
                    <w:rPr>
                      <w:color w:val="002060"/>
                    </w:rPr>
                  </w:pPr>
                  <w:r w:rsidRPr="00C5602B">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F0D0F0" w14:textId="77777777" w:rsidR="00EC11F2" w:rsidRPr="00C5602B" w:rsidRDefault="00EC11F2" w:rsidP="005B2254">
                  <w:pPr>
                    <w:pStyle w:val="rowtabella0"/>
                    <w:jc w:val="center"/>
                    <w:rPr>
                      <w:color w:val="002060"/>
                    </w:rPr>
                  </w:pPr>
                  <w:r w:rsidRPr="00C5602B">
                    <w:rPr>
                      <w:color w:val="002060"/>
                    </w:rPr>
                    <w:t>6 - 2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C5EEE" w14:textId="77777777" w:rsidR="00EC11F2" w:rsidRPr="00C5602B" w:rsidRDefault="00EC11F2" w:rsidP="005B2254">
                  <w:pPr>
                    <w:pStyle w:val="rowtabella0"/>
                    <w:jc w:val="center"/>
                    <w:rPr>
                      <w:color w:val="002060"/>
                    </w:rPr>
                  </w:pPr>
                  <w:r w:rsidRPr="00C5602B">
                    <w:rPr>
                      <w:color w:val="002060"/>
                    </w:rPr>
                    <w:t> </w:t>
                  </w:r>
                </w:p>
              </w:tc>
            </w:tr>
            <w:tr w:rsidR="00EC11F2" w:rsidRPr="00C5602B" w14:paraId="05BC3BFF"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34516E" w14:textId="77777777" w:rsidR="00EC11F2" w:rsidRPr="00C5602B" w:rsidRDefault="00EC11F2" w:rsidP="005B2254">
                  <w:pPr>
                    <w:pStyle w:val="rowtabella0"/>
                    <w:rPr>
                      <w:color w:val="002060"/>
                    </w:rPr>
                  </w:pPr>
                  <w:r w:rsidRPr="00C5602B">
                    <w:rPr>
                      <w:color w:val="002060"/>
                    </w:rPr>
                    <w:t>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24D310" w14:textId="77777777" w:rsidR="00EC11F2" w:rsidRPr="00C5602B" w:rsidRDefault="00EC11F2" w:rsidP="005B2254">
                  <w:pPr>
                    <w:pStyle w:val="rowtabella0"/>
                    <w:rPr>
                      <w:color w:val="002060"/>
                    </w:rPr>
                  </w:pPr>
                  <w:r w:rsidRPr="00C5602B">
                    <w:rPr>
                      <w:color w:val="002060"/>
                    </w:rPr>
                    <w:t>- FERMANA FUTSAL 2022</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1C815" w14:textId="77777777" w:rsidR="00EC11F2" w:rsidRPr="00C5602B" w:rsidRDefault="00EC11F2" w:rsidP="005B2254">
                  <w:pPr>
                    <w:pStyle w:val="rowtabella0"/>
                    <w:jc w:val="center"/>
                    <w:rPr>
                      <w:color w:val="002060"/>
                    </w:rPr>
                  </w:pPr>
                  <w:r w:rsidRPr="00C5602B">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259B1B" w14:textId="77777777" w:rsidR="00EC11F2" w:rsidRPr="00C5602B" w:rsidRDefault="00EC11F2" w:rsidP="005B2254">
                  <w:pPr>
                    <w:pStyle w:val="rowtabella0"/>
                    <w:jc w:val="center"/>
                    <w:rPr>
                      <w:color w:val="002060"/>
                    </w:rPr>
                  </w:pPr>
                  <w:r w:rsidRPr="00C5602B">
                    <w:rPr>
                      <w:color w:val="002060"/>
                    </w:rPr>
                    <w:t> </w:t>
                  </w:r>
                </w:p>
              </w:tc>
            </w:tr>
            <w:tr w:rsidR="00EC11F2" w:rsidRPr="00C5602B" w14:paraId="0646FA80"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2156494E" w14:textId="77777777" w:rsidR="00EC11F2" w:rsidRPr="00C5602B" w:rsidRDefault="00EC11F2" w:rsidP="005B2254">
                  <w:pPr>
                    <w:pStyle w:val="rowtabella0"/>
                    <w:rPr>
                      <w:color w:val="002060"/>
                    </w:rPr>
                  </w:pPr>
                  <w:r w:rsidRPr="00C5602B">
                    <w:rPr>
                      <w:color w:val="002060"/>
                    </w:rPr>
                    <w:t>(1) - disputata il 18/02/2025</w:t>
                  </w:r>
                </w:p>
              </w:tc>
            </w:tr>
          </w:tbl>
          <w:p w14:paraId="6C04A6B6"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093C3798"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C8663" w14:textId="77777777" w:rsidR="00EC11F2" w:rsidRPr="00C5602B" w:rsidRDefault="00EC11F2" w:rsidP="005B2254">
                  <w:pPr>
                    <w:pStyle w:val="headertabella0"/>
                    <w:rPr>
                      <w:color w:val="002060"/>
                    </w:rPr>
                  </w:pPr>
                  <w:r w:rsidRPr="00C5602B">
                    <w:rPr>
                      <w:color w:val="002060"/>
                    </w:rPr>
                    <w:t>GIRONE SA - 1 Giornata - A</w:t>
                  </w:r>
                </w:p>
              </w:tc>
            </w:tr>
            <w:tr w:rsidR="00EC11F2" w:rsidRPr="00C5602B" w14:paraId="13728A2D"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2D7B76" w14:textId="77777777" w:rsidR="00EC11F2" w:rsidRPr="00C5602B" w:rsidRDefault="00EC11F2" w:rsidP="005B2254">
                  <w:pPr>
                    <w:pStyle w:val="rowtabella0"/>
                    <w:rPr>
                      <w:color w:val="002060"/>
                    </w:rPr>
                  </w:pPr>
                  <w:r w:rsidRPr="00C5602B">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65560" w14:textId="77777777" w:rsidR="00EC11F2" w:rsidRPr="00C5602B" w:rsidRDefault="00EC11F2" w:rsidP="005B2254">
                  <w:pPr>
                    <w:pStyle w:val="rowtabella0"/>
                    <w:rPr>
                      <w:color w:val="002060"/>
                    </w:rPr>
                  </w:pPr>
                  <w:r w:rsidRPr="00C5602B">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663937" w14:textId="77777777" w:rsidR="00EC11F2" w:rsidRPr="00C5602B" w:rsidRDefault="00EC11F2" w:rsidP="005B2254">
                  <w:pPr>
                    <w:pStyle w:val="rowtabella0"/>
                    <w:jc w:val="center"/>
                    <w:rPr>
                      <w:color w:val="002060"/>
                    </w:rPr>
                  </w:pPr>
                  <w:r w:rsidRPr="00C5602B">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ADB7D7" w14:textId="77777777" w:rsidR="00EC11F2" w:rsidRPr="00C5602B" w:rsidRDefault="00EC11F2" w:rsidP="005B2254">
                  <w:pPr>
                    <w:pStyle w:val="rowtabella0"/>
                    <w:jc w:val="center"/>
                    <w:rPr>
                      <w:color w:val="002060"/>
                    </w:rPr>
                  </w:pPr>
                  <w:r w:rsidRPr="00C5602B">
                    <w:rPr>
                      <w:color w:val="002060"/>
                    </w:rPr>
                    <w:t> </w:t>
                  </w:r>
                </w:p>
              </w:tc>
            </w:tr>
            <w:tr w:rsidR="00EC11F2" w:rsidRPr="00C5602B" w14:paraId="459E7D81"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2B965F" w14:textId="77777777" w:rsidR="00EC11F2" w:rsidRPr="00C5602B" w:rsidRDefault="00EC11F2" w:rsidP="005B2254">
                  <w:pPr>
                    <w:pStyle w:val="rowtabella0"/>
                    <w:rPr>
                      <w:color w:val="002060"/>
                    </w:rPr>
                  </w:pPr>
                  <w:r w:rsidRPr="00C5602B">
                    <w:rPr>
                      <w:color w:val="002060"/>
                    </w:rPr>
                    <w:t>PIETRALACROCE 73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492EE" w14:textId="77777777" w:rsidR="00EC11F2" w:rsidRPr="00C5602B" w:rsidRDefault="00EC11F2" w:rsidP="005B2254">
                  <w:pPr>
                    <w:pStyle w:val="rowtabella0"/>
                    <w:rPr>
                      <w:color w:val="002060"/>
                    </w:rPr>
                  </w:pPr>
                  <w:r w:rsidRPr="00C5602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574D3" w14:textId="77777777" w:rsidR="00EC11F2" w:rsidRPr="00C5602B" w:rsidRDefault="00EC11F2" w:rsidP="005B2254">
                  <w:pPr>
                    <w:pStyle w:val="rowtabella0"/>
                    <w:jc w:val="center"/>
                    <w:rPr>
                      <w:color w:val="002060"/>
                    </w:rPr>
                  </w:pPr>
                  <w:r w:rsidRPr="00C5602B">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8F9D9D" w14:textId="77777777" w:rsidR="00EC11F2" w:rsidRPr="00C5602B" w:rsidRDefault="00EC11F2" w:rsidP="005B2254">
                  <w:pPr>
                    <w:pStyle w:val="rowtabella0"/>
                    <w:jc w:val="center"/>
                    <w:rPr>
                      <w:color w:val="002060"/>
                    </w:rPr>
                  </w:pPr>
                  <w:r w:rsidRPr="00C5602B">
                    <w:rPr>
                      <w:color w:val="002060"/>
                    </w:rPr>
                    <w:t> </w:t>
                  </w:r>
                </w:p>
              </w:tc>
            </w:tr>
          </w:tbl>
          <w:p w14:paraId="6C41A629" w14:textId="77777777" w:rsidR="00EC11F2" w:rsidRPr="00C5602B" w:rsidRDefault="00EC11F2" w:rsidP="005B2254">
            <w:pPr>
              <w:rPr>
                <w:color w:val="002060"/>
              </w:rPr>
            </w:pPr>
          </w:p>
        </w:tc>
      </w:tr>
    </w:tbl>
    <w:p w14:paraId="18B6622D"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024AA510"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03F35CC3"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1291F" w14:textId="77777777" w:rsidR="00EC11F2" w:rsidRPr="00C5602B" w:rsidRDefault="00EC11F2" w:rsidP="005B2254">
                  <w:pPr>
                    <w:pStyle w:val="headertabella0"/>
                    <w:rPr>
                      <w:color w:val="002060"/>
                    </w:rPr>
                  </w:pPr>
                  <w:r w:rsidRPr="00C5602B">
                    <w:rPr>
                      <w:color w:val="002060"/>
                    </w:rPr>
                    <w:t>GIRONE SB - 1 Giornata - A</w:t>
                  </w:r>
                </w:p>
              </w:tc>
            </w:tr>
            <w:tr w:rsidR="00EC11F2" w:rsidRPr="00C5602B" w14:paraId="2FB91C3F"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3A57CB" w14:textId="77777777" w:rsidR="00EC11F2" w:rsidRPr="00C5602B" w:rsidRDefault="00EC11F2" w:rsidP="005B2254">
                  <w:pPr>
                    <w:pStyle w:val="rowtabella0"/>
                    <w:rPr>
                      <w:color w:val="002060"/>
                    </w:rPr>
                  </w:pPr>
                  <w:r w:rsidRPr="00C5602B">
                    <w:rPr>
                      <w:color w:val="002060"/>
                    </w:rPr>
                    <w:t>(1) CSI GAUDIO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46CE01" w14:textId="77777777" w:rsidR="00EC11F2" w:rsidRPr="00C5602B" w:rsidRDefault="00EC11F2" w:rsidP="005B2254">
                  <w:pPr>
                    <w:pStyle w:val="rowtabella0"/>
                    <w:rPr>
                      <w:color w:val="002060"/>
                    </w:rPr>
                  </w:pPr>
                  <w:r w:rsidRPr="00C5602B">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9CC3E" w14:textId="77777777" w:rsidR="00EC11F2" w:rsidRPr="00C5602B" w:rsidRDefault="00EC11F2" w:rsidP="005B2254">
                  <w:pPr>
                    <w:pStyle w:val="rowtabella0"/>
                    <w:jc w:val="center"/>
                    <w:rPr>
                      <w:color w:val="002060"/>
                    </w:rPr>
                  </w:pPr>
                  <w:r w:rsidRPr="00C5602B">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D0BC3" w14:textId="77777777" w:rsidR="00EC11F2" w:rsidRPr="00C5602B" w:rsidRDefault="00EC11F2" w:rsidP="005B2254">
                  <w:pPr>
                    <w:pStyle w:val="rowtabella0"/>
                    <w:jc w:val="center"/>
                    <w:rPr>
                      <w:color w:val="002060"/>
                    </w:rPr>
                  </w:pPr>
                  <w:r w:rsidRPr="00C5602B">
                    <w:rPr>
                      <w:color w:val="002060"/>
                    </w:rPr>
                    <w:t> </w:t>
                  </w:r>
                </w:p>
              </w:tc>
            </w:tr>
            <w:tr w:rsidR="00EC11F2" w:rsidRPr="00C5602B" w14:paraId="63D0C8AE"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7D5FA5" w14:textId="77777777" w:rsidR="00EC11F2" w:rsidRPr="00C5602B" w:rsidRDefault="00EC11F2" w:rsidP="005B2254">
                  <w:pPr>
                    <w:pStyle w:val="rowtabella0"/>
                    <w:rPr>
                      <w:color w:val="002060"/>
                    </w:rPr>
                  </w:pPr>
                  <w:r w:rsidRPr="00C5602B">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CB3713" w14:textId="77777777" w:rsidR="00EC11F2" w:rsidRPr="00C5602B" w:rsidRDefault="00EC11F2" w:rsidP="005B2254">
                  <w:pPr>
                    <w:pStyle w:val="rowtabella0"/>
                    <w:rPr>
                      <w:color w:val="002060"/>
                    </w:rPr>
                  </w:pPr>
                  <w:r w:rsidRPr="00C5602B">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0CB0BD" w14:textId="77777777" w:rsidR="00EC11F2" w:rsidRPr="00C5602B" w:rsidRDefault="00EC11F2" w:rsidP="005B2254">
                  <w:pPr>
                    <w:pStyle w:val="rowtabella0"/>
                    <w:jc w:val="center"/>
                    <w:rPr>
                      <w:color w:val="002060"/>
                    </w:rPr>
                  </w:pPr>
                  <w:r w:rsidRPr="00C5602B">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E51E87" w14:textId="77777777" w:rsidR="00EC11F2" w:rsidRPr="00C5602B" w:rsidRDefault="00EC11F2" w:rsidP="005B2254">
                  <w:pPr>
                    <w:pStyle w:val="rowtabella0"/>
                    <w:jc w:val="center"/>
                    <w:rPr>
                      <w:color w:val="002060"/>
                    </w:rPr>
                  </w:pPr>
                  <w:r w:rsidRPr="00C5602B">
                    <w:rPr>
                      <w:color w:val="002060"/>
                    </w:rPr>
                    <w:t> </w:t>
                  </w:r>
                </w:p>
              </w:tc>
            </w:tr>
            <w:tr w:rsidR="00EC11F2" w:rsidRPr="00C5602B" w14:paraId="7A773F92"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5BAF986C" w14:textId="77777777" w:rsidR="00EC11F2" w:rsidRPr="00C5602B" w:rsidRDefault="00EC11F2" w:rsidP="005B2254">
                  <w:pPr>
                    <w:pStyle w:val="rowtabella0"/>
                    <w:rPr>
                      <w:color w:val="002060"/>
                    </w:rPr>
                  </w:pPr>
                  <w:r w:rsidRPr="00C5602B">
                    <w:rPr>
                      <w:color w:val="002060"/>
                    </w:rPr>
                    <w:t>(1) - disputata il 16/02/2025</w:t>
                  </w:r>
                </w:p>
              </w:tc>
            </w:tr>
          </w:tbl>
          <w:p w14:paraId="4BCECA29"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2A10D4A9"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E6621" w14:textId="77777777" w:rsidR="00EC11F2" w:rsidRPr="00C5602B" w:rsidRDefault="00EC11F2" w:rsidP="005B2254">
                  <w:pPr>
                    <w:pStyle w:val="headertabella0"/>
                    <w:rPr>
                      <w:color w:val="002060"/>
                    </w:rPr>
                  </w:pPr>
                  <w:r w:rsidRPr="00C5602B">
                    <w:rPr>
                      <w:color w:val="002060"/>
                    </w:rPr>
                    <w:t>GIRONE SC - 1 Giornata - A</w:t>
                  </w:r>
                </w:p>
              </w:tc>
            </w:tr>
            <w:tr w:rsidR="00EC11F2" w:rsidRPr="00C5602B" w14:paraId="0D7545BB"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BB149C" w14:textId="77777777" w:rsidR="00EC11F2" w:rsidRPr="00C5602B" w:rsidRDefault="00EC11F2" w:rsidP="005B2254">
                  <w:pPr>
                    <w:pStyle w:val="rowtabella0"/>
                    <w:rPr>
                      <w:color w:val="002060"/>
                    </w:rPr>
                  </w:pPr>
                  <w:r w:rsidRPr="00C5602B">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28DDF" w14:textId="77777777" w:rsidR="00EC11F2" w:rsidRPr="00C5602B" w:rsidRDefault="00EC11F2" w:rsidP="005B2254">
                  <w:pPr>
                    <w:pStyle w:val="rowtabella0"/>
                    <w:rPr>
                      <w:color w:val="002060"/>
                    </w:rPr>
                  </w:pPr>
                  <w:r w:rsidRPr="00C5602B">
                    <w:rPr>
                      <w:color w:val="002060"/>
                    </w:rPr>
                    <w:t xml:space="preserve">- </w:t>
                  </w:r>
                  <w:proofErr w:type="gramStart"/>
                  <w:r w:rsidRPr="00C5602B">
                    <w:rPr>
                      <w:color w:val="002060"/>
                    </w:rPr>
                    <w:t>U.MANDOLESI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D97EBF" w14:textId="77777777" w:rsidR="00EC11F2" w:rsidRPr="00C5602B" w:rsidRDefault="00EC11F2" w:rsidP="005B2254">
                  <w:pPr>
                    <w:pStyle w:val="rowtabella0"/>
                    <w:jc w:val="center"/>
                    <w:rPr>
                      <w:color w:val="002060"/>
                    </w:rPr>
                  </w:pPr>
                  <w:r w:rsidRPr="00C5602B">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E06450" w14:textId="77777777" w:rsidR="00EC11F2" w:rsidRPr="00C5602B" w:rsidRDefault="00EC11F2" w:rsidP="005B2254">
                  <w:pPr>
                    <w:pStyle w:val="rowtabella0"/>
                    <w:jc w:val="center"/>
                    <w:rPr>
                      <w:color w:val="002060"/>
                    </w:rPr>
                  </w:pPr>
                  <w:r w:rsidRPr="00C5602B">
                    <w:rPr>
                      <w:color w:val="002060"/>
                    </w:rPr>
                    <w:t> </w:t>
                  </w:r>
                </w:p>
              </w:tc>
            </w:tr>
            <w:tr w:rsidR="00EC11F2" w:rsidRPr="00C5602B" w14:paraId="73FAB8BB"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0C35D" w14:textId="77777777" w:rsidR="00EC11F2" w:rsidRPr="00C5602B" w:rsidRDefault="00EC11F2" w:rsidP="005B2254">
                  <w:pPr>
                    <w:pStyle w:val="rowtabella0"/>
                    <w:rPr>
                      <w:color w:val="002060"/>
                    </w:rPr>
                  </w:pPr>
                  <w:r w:rsidRPr="00C5602B">
                    <w:rPr>
                      <w:color w:val="002060"/>
                    </w:rPr>
                    <w:t>POL. SPORT COMMUNICATION</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3BBFA" w14:textId="77777777" w:rsidR="00EC11F2" w:rsidRPr="00C5602B" w:rsidRDefault="00EC11F2" w:rsidP="005B2254">
                  <w:pPr>
                    <w:pStyle w:val="rowtabella0"/>
                    <w:rPr>
                      <w:color w:val="002060"/>
                    </w:rPr>
                  </w:pPr>
                  <w:r w:rsidRPr="00C5602B">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5F1C97" w14:textId="77777777" w:rsidR="00EC11F2" w:rsidRPr="00C5602B" w:rsidRDefault="00EC11F2" w:rsidP="005B2254">
                  <w:pPr>
                    <w:pStyle w:val="rowtabella0"/>
                    <w:jc w:val="center"/>
                    <w:rPr>
                      <w:color w:val="002060"/>
                    </w:rPr>
                  </w:pPr>
                  <w:r w:rsidRPr="00C5602B">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8C498" w14:textId="77777777" w:rsidR="00EC11F2" w:rsidRPr="00C5602B" w:rsidRDefault="00EC11F2" w:rsidP="005B2254">
                  <w:pPr>
                    <w:pStyle w:val="rowtabella0"/>
                    <w:jc w:val="center"/>
                    <w:rPr>
                      <w:color w:val="002060"/>
                    </w:rPr>
                  </w:pPr>
                  <w:r w:rsidRPr="00C5602B">
                    <w:rPr>
                      <w:color w:val="002060"/>
                    </w:rPr>
                    <w:t> </w:t>
                  </w:r>
                </w:p>
              </w:tc>
            </w:tr>
          </w:tbl>
          <w:p w14:paraId="748DE301" w14:textId="77777777" w:rsidR="00EC11F2" w:rsidRPr="00C5602B" w:rsidRDefault="00EC11F2" w:rsidP="005B2254">
            <w:pPr>
              <w:rPr>
                <w:color w:val="002060"/>
              </w:rPr>
            </w:pPr>
          </w:p>
        </w:tc>
      </w:tr>
    </w:tbl>
    <w:p w14:paraId="04AB087E" w14:textId="77777777" w:rsidR="00EC11F2" w:rsidRPr="00C5602B" w:rsidRDefault="00EC11F2" w:rsidP="00EC11F2">
      <w:pPr>
        <w:pStyle w:val="breakline"/>
        <w:rPr>
          <w:rFonts w:eastAsiaTheme="minorEastAsia"/>
          <w:color w:val="002060"/>
        </w:rPr>
      </w:pPr>
    </w:p>
    <w:p w14:paraId="30718DA9" w14:textId="77777777" w:rsidR="00EC11F2" w:rsidRPr="00C5602B" w:rsidRDefault="00EC11F2" w:rsidP="00EC11F2">
      <w:pPr>
        <w:pStyle w:val="breakline"/>
        <w:rPr>
          <w:color w:val="002060"/>
        </w:rPr>
      </w:pPr>
    </w:p>
    <w:p w14:paraId="0F546C99" w14:textId="77777777" w:rsidR="00EC11F2" w:rsidRPr="00C5602B" w:rsidRDefault="00EC11F2" w:rsidP="00EC11F2">
      <w:pPr>
        <w:pStyle w:val="titoloprinc0"/>
        <w:rPr>
          <w:color w:val="002060"/>
        </w:rPr>
      </w:pPr>
      <w:r w:rsidRPr="00C5602B">
        <w:rPr>
          <w:color w:val="002060"/>
        </w:rPr>
        <w:t>GIUDICE SPORTIVO</w:t>
      </w:r>
    </w:p>
    <w:p w14:paraId="34D6D681"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30EFD570" w14:textId="77777777" w:rsidR="00EC11F2" w:rsidRPr="00C5602B" w:rsidRDefault="00EC11F2" w:rsidP="00EC11F2">
      <w:pPr>
        <w:pStyle w:val="titolo10"/>
        <w:rPr>
          <w:color w:val="002060"/>
        </w:rPr>
      </w:pPr>
      <w:r w:rsidRPr="00C5602B">
        <w:rPr>
          <w:color w:val="002060"/>
        </w:rPr>
        <w:lastRenderedPageBreak/>
        <w:t xml:space="preserve">GARE DEL 15/ 2/2025 </w:t>
      </w:r>
    </w:p>
    <w:p w14:paraId="7BDBFF37" w14:textId="77777777" w:rsidR="00EC11F2" w:rsidRPr="00C5602B" w:rsidRDefault="00EC11F2" w:rsidP="00EC11F2">
      <w:pPr>
        <w:pStyle w:val="titolo7a"/>
        <w:rPr>
          <w:color w:val="002060"/>
        </w:rPr>
      </w:pPr>
      <w:r w:rsidRPr="00C5602B">
        <w:rPr>
          <w:color w:val="002060"/>
        </w:rPr>
        <w:t xml:space="preserve">PROVVEDIMENTI DISCIPLINARI </w:t>
      </w:r>
    </w:p>
    <w:p w14:paraId="41DADB27"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04163446" w14:textId="77777777" w:rsidR="00EC11F2" w:rsidRPr="00C5602B" w:rsidRDefault="00EC11F2" w:rsidP="00EC11F2">
      <w:pPr>
        <w:pStyle w:val="titolo30"/>
        <w:rPr>
          <w:color w:val="002060"/>
        </w:rPr>
      </w:pPr>
      <w:r w:rsidRPr="00C5602B">
        <w:rPr>
          <w:color w:val="002060"/>
        </w:rPr>
        <w:t xml:space="preserve">ALLENATORI </w:t>
      </w:r>
    </w:p>
    <w:p w14:paraId="62E01162" w14:textId="77777777" w:rsidR="00EC11F2" w:rsidRPr="00C5602B" w:rsidRDefault="00EC11F2" w:rsidP="00EC11F2">
      <w:pPr>
        <w:pStyle w:val="titolo20"/>
        <w:rPr>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86A4BA5" w14:textId="77777777" w:rsidTr="005B2254">
        <w:tc>
          <w:tcPr>
            <w:tcW w:w="2200" w:type="dxa"/>
            <w:tcMar>
              <w:top w:w="20" w:type="dxa"/>
              <w:left w:w="20" w:type="dxa"/>
              <w:bottom w:w="20" w:type="dxa"/>
              <w:right w:w="20" w:type="dxa"/>
            </w:tcMar>
            <w:vAlign w:val="center"/>
            <w:hideMark/>
          </w:tcPr>
          <w:p w14:paraId="4907C008" w14:textId="77777777" w:rsidR="00EC11F2" w:rsidRPr="00C5602B" w:rsidRDefault="00EC11F2" w:rsidP="005B2254">
            <w:pPr>
              <w:pStyle w:val="movimento"/>
              <w:rPr>
                <w:color w:val="002060"/>
              </w:rPr>
            </w:pPr>
            <w:r w:rsidRPr="00C5602B">
              <w:rPr>
                <w:color w:val="002060"/>
              </w:rPr>
              <w:t>SANTANAFESSA SIMONE</w:t>
            </w:r>
          </w:p>
        </w:tc>
        <w:tc>
          <w:tcPr>
            <w:tcW w:w="2200" w:type="dxa"/>
            <w:tcMar>
              <w:top w:w="20" w:type="dxa"/>
              <w:left w:w="20" w:type="dxa"/>
              <w:bottom w:w="20" w:type="dxa"/>
              <w:right w:w="20" w:type="dxa"/>
            </w:tcMar>
            <w:vAlign w:val="center"/>
            <w:hideMark/>
          </w:tcPr>
          <w:p w14:paraId="495ECE2B" w14:textId="77777777" w:rsidR="00EC11F2" w:rsidRPr="00C5602B" w:rsidRDefault="00EC11F2" w:rsidP="005B2254">
            <w:pPr>
              <w:pStyle w:val="movimento2"/>
              <w:rPr>
                <w:color w:val="002060"/>
              </w:rPr>
            </w:pPr>
            <w:r w:rsidRPr="00C5602B">
              <w:rPr>
                <w:color w:val="002060"/>
              </w:rPr>
              <w:t xml:space="preserve">(FERMANA FUTSAL 2022) </w:t>
            </w:r>
          </w:p>
        </w:tc>
        <w:tc>
          <w:tcPr>
            <w:tcW w:w="800" w:type="dxa"/>
            <w:tcMar>
              <w:top w:w="20" w:type="dxa"/>
              <w:left w:w="20" w:type="dxa"/>
              <w:bottom w:w="20" w:type="dxa"/>
              <w:right w:w="20" w:type="dxa"/>
            </w:tcMar>
            <w:vAlign w:val="center"/>
            <w:hideMark/>
          </w:tcPr>
          <w:p w14:paraId="55182A9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B272DC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913672F" w14:textId="77777777" w:rsidR="00EC11F2" w:rsidRPr="00C5602B" w:rsidRDefault="00EC11F2" w:rsidP="005B2254">
            <w:pPr>
              <w:pStyle w:val="movimento2"/>
              <w:rPr>
                <w:color w:val="002060"/>
              </w:rPr>
            </w:pPr>
            <w:r w:rsidRPr="00C5602B">
              <w:rPr>
                <w:color w:val="002060"/>
              </w:rPr>
              <w:t> </w:t>
            </w:r>
          </w:p>
        </w:tc>
      </w:tr>
    </w:tbl>
    <w:p w14:paraId="70E4BD0C" w14:textId="77777777" w:rsidR="00EC11F2" w:rsidRPr="00C5602B" w:rsidRDefault="00EC11F2" w:rsidP="00EC11F2">
      <w:pPr>
        <w:pStyle w:val="titolo30"/>
        <w:rPr>
          <w:rFonts w:eastAsiaTheme="minorEastAsia"/>
          <w:color w:val="002060"/>
        </w:rPr>
      </w:pPr>
      <w:r w:rsidRPr="00C5602B">
        <w:rPr>
          <w:color w:val="002060"/>
        </w:rPr>
        <w:t xml:space="preserve">CALCIATORI ESPULSI </w:t>
      </w:r>
    </w:p>
    <w:p w14:paraId="123579D6" w14:textId="77777777" w:rsidR="00EC11F2" w:rsidRPr="00C5602B" w:rsidRDefault="00EC11F2" w:rsidP="00EC11F2">
      <w:pPr>
        <w:pStyle w:val="titolo20"/>
        <w:rPr>
          <w:color w:val="002060"/>
        </w:rPr>
      </w:pPr>
      <w:r w:rsidRPr="00C5602B">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DFF4C30" w14:textId="77777777" w:rsidTr="005B2254">
        <w:tc>
          <w:tcPr>
            <w:tcW w:w="2200" w:type="dxa"/>
            <w:tcMar>
              <w:top w:w="20" w:type="dxa"/>
              <w:left w:w="20" w:type="dxa"/>
              <w:bottom w:w="20" w:type="dxa"/>
              <w:right w:w="20" w:type="dxa"/>
            </w:tcMar>
            <w:vAlign w:val="center"/>
            <w:hideMark/>
          </w:tcPr>
          <w:p w14:paraId="288FBF9D" w14:textId="77777777" w:rsidR="00EC11F2" w:rsidRPr="00C5602B" w:rsidRDefault="00EC11F2" w:rsidP="005B2254">
            <w:pPr>
              <w:pStyle w:val="movimento"/>
              <w:rPr>
                <w:color w:val="002060"/>
              </w:rPr>
            </w:pPr>
            <w:r w:rsidRPr="00C5602B">
              <w:rPr>
                <w:color w:val="002060"/>
              </w:rPr>
              <w:t>MARKOVIC MARKO</w:t>
            </w:r>
          </w:p>
        </w:tc>
        <w:tc>
          <w:tcPr>
            <w:tcW w:w="2200" w:type="dxa"/>
            <w:tcMar>
              <w:top w:w="20" w:type="dxa"/>
              <w:left w:w="20" w:type="dxa"/>
              <w:bottom w:w="20" w:type="dxa"/>
              <w:right w:w="20" w:type="dxa"/>
            </w:tcMar>
            <w:vAlign w:val="center"/>
            <w:hideMark/>
          </w:tcPr>
          <w:p w14:paraId="2DB6BEB5" w14:textId="77777777" w:rsidR="00EC11F2" w:rsidRPr="00C5602B" w:rsidRDefault="00EC11F2" w:rsidP="005B2254">
            <w:pPr>
              <w:pStyle w:val="movimento2"/>
              <w:rPr>
                <w:color w:val="002060"/>
              </w:rPr>
            </w:pPr>
            <w:r w:rsidRPr="00C5602B">
              <w:rPr>
                <w:color w:val="002060"/>
              </w:rPr>
              <w:t xml:space="preserve">(POL. SPORT COMMUNICATION) </w:t>
            </w:r>
          </w:p>
        </w:tc>
        <w:tc>
          <w:tcPr>
            <w:tcW w:w="800" w:type="dxa"/>
            <w:tcMar>
              <w:top w:w="20" w:type="dxa"/>
              <w:left w:w="20" w:type="dxa"/>
              <w:bottom w:w="20" w:type="dxa"/>
              <w:right w:w="20" w:type="dxa"/>
            </w:tcMar>
            <w:vAlign w:val="center"/>
            <w:hideMark/>
          </w:tcPr>
          <w:p w14:paraId="56BEE2F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4162D4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1D470FD" w14:textId="77777777" w:rsidR="00EC11F2" w:rsidRPr="00C5602B" w:rsidRDefault="00EC11F2" w:rsidP="005B2254">
            <w:pPr>
              <w:pStyle w:val="movimento2"/>
              <w:rPr>
                <w:color w:val="002060"/>
              </w:rPr>
            </w:pPr>
            <w:r w:rsidRPr="00C5602B">
              <w:rPr>
                <w:color w:val="002060"/>
              </w:rPr>
              <w:t> </w:t>
            </w:r>
          </w:p>
        </w:tc>
      </w:tr>
    </w:tbl>
    <w:p w14:paraId="661AA2B4"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26E0C85B" w14:textId="77777777" w:rsidR="00EC11F2" w:rsidRPr="00C5602B" w:rsidRDefault="00EC11F2" w:rsidP="00EC11F2">
      <w:pPr>
        <w:pStyle w:val="titolo20"/>
        <w:rPr>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3829AEC" w14:textId="77777777" w:rsidTr="005B2254">
        <w:tc>
          <w:tcPr>
            <w:tcW w:w="2200" w:type="dxa"/>
            <w:tcMar>
              <w:top w:w="20" w:type="dxa"/>
              <w:left w:w="20" w:type="dxa"/>
              <w:bottom w:w="20" w:type="dxa"/>
              <w:right w:w="20" w:type="dxa"/>
            </w:tcMar>
            <w:vAlign w:val="center"/>
            <w:hideMark/>
          </w:tcPr>
          <w:p w14:paraId="1873134B" w14:textId="77777777" w:rsidR="00EC11F2" w:rsidRPr="00C5602B" w:rsidRDefault="00EC11F2" w:rsidP="005B2254">
            <w:pPr>
              <w:pStyle w:val="movimento"/>
              <w:rPr>
                <w:color w:val="002060"/>
              </w:rPr>
            </w:pPr>
            <w:r w:rsidRPr="00C5602B">
              <w:rPr>
                <w:color w:val="002060"/>
              </w:rPr>
              <w:t>CICOGNA LORENZO</w:t>
            </w:r>
          </w:p>
        </w:tc>
        <w:tc>
          <w:tcPr>
            <w:tcW w:w="2200" w:type="dxa"/>
            <w:tcMar>
              <w:top w:w="20" w:type="dxa"/>
              <w:left w:w="20" w:type="dxa"/>
              <w:bottom w:w="20" w:type="dxa"/>
              <w:right w:w="20" w:type="dxa"/>
            </w:tcMar>
            <w:vAlign w:val="center"/>
            <w:hideMark/>
          </w:tcPr>
          <w:p w14:paraId="11B7DB9F" w14:textId="77777777" w:rsidR="00EC11F2" w:rsidRPr="00C5602B" w:rsidRDefault="00EC11F2" w:rsidP="005B2254">
            <w:pPr>
              <w:pStyle w:val="movimento2"/>
              <w:rPr>
                <w:color w:val="002060"/>
              </w:rPr>
            </w:pPr>
            <w:r w:rsidRPr="00C5602B">
              <w:rPr>
                <w:color w:val="002060"/>
              </w:rPr>
              <w:t xml:space="preserve">(FUTSAL VIRE GEOSISTEM ASD) </w:t>
            </w:r>
          </w:p>
        </w:tc>
        <w:tc>
          <w:tcPr>
            <w:tcW w:w="800" w:type="dxa"/>
            <w:tcMar>
              <w:top w:w="20" w:type="dxa"/>
              <w:left w:w="20" w:type="dxa"/>
              <w:bottom w:w="20" w:type="dxa"/>
              <w:right w:w="20" w:type="dxa"/>
            </w:tcMar>
            <w:vAlign w:val="center"/>
            <w:hideMark/>
          </w:tcPr>
          <w:p w14:paraId="55711F2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FC50471" w14:textId="77777777" w:rsidR="00EC11F2" w:rsidRPr="00C5602B" w:rsidRDefault="00EC11F2" w:rsidP="005B2254">
            <w:pPr>
              <w:pStyle w:val="movimento"/>
              <w:rPr>
                <w:color w:val="002060"/>
              </w:rPr>
            </w:pPr>
            <w:r w:rsidRPr="00C5602B">
              <w:rPr>
                <w:color w:val="002060"/>
              </w:rPr>
              <w:t>ALWAN ABDEL KAREEM</w:t>
            </w:r>
          </w:p>
        </w:tc>
        <w:tc>
          <w:tcPr>
            <w:tcW w:w="2200" w:type="dxa"/>
            <w:tcMar>
              <w:top w:w="20" w:type="dxa"/>
              <w:left w:w="20" w:type="dxa"/>
              <w:bottom w:w="20" w:type="dxa"/>
              <w:right w:w="20" w:type="dxa"/>
            </w:tcMar>
            <w:vAlign w:val="center"/>
            <w:hideMark/>
          </w:tcPr>
          <w:p w14:paraId="744844C1" w14:textId="77777777" w:rsidR="00EC11F2" w:rsidRPr="00C5602B" w:rsidRDefault="00EC11F2" w:rsidP="005B2254">
            <w:pPr>
              <w:pStyle w:val="movimento2"/>
              <w:rPr>
                <w:color w:val="002060"/>
              </w:rPr>
            </w:pPr>
            <w:r w:rsidRPr="00C5602B">
              <w:rPr>
                <w:color w:val="002060"/>
              </w:rPr>
              <w:t xml:space="preserve">(REAL FABRIANO) </w:t>
            </w:r>
          </w:p>
        </w:tc>
      </w:tr>
    </w:tbl>
    <w:p w14:paraId="147E1E7D"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34C70BE" w14:textId="77777777" w:rsidTr="005B2254">
        <w:tc>
          <w:tcPr>
            <w:tcW w:w="2200" w:type="dxa"/>
            <w:tcMar>
              <w:top w:w="20" w:type="dxa"/>
              <w:left w:w="20" w:type="dxa"/>
              <w:bottom w:w="20" w:type="dxa"/>
              <w:right w:w="20" w:type="dxa"/>
            </w:tcMar>
            <w:vAlign w:val="center"/>
            <w:hideMark/>
          </w:tcPr>
          <w:p w14:paraId="45645137" w14:textId="77777777" w:rsidR="00EC11F2" w:rsidRPr="00C5602B" w:rsidRDefault="00EC11F2" w:rsidP="005B2254">
            <w:pPr>
              <w:pStyle w:val="movimento"/>
              <w:rPr>
                <w:color w:val="002060"/>
              </w:rPr>
            </w:pPr>
            <w:r w:rsidRPr="00C5602B">
              <w:rPr>
                <w:color w:val="002060"/>
              </w:rPr>
              <w:t>AIUOLA FILIPPO</w:t>
            </w:r>
          </w:p>
        </w:tc>
        <w:tc>
          <w:tcPr>
            <w:tcW w:w="2200" w:type="dxa"/>
            <w:tcMar>
              <w:top w:w="20" w:type="dxa"/>
              <w:left w:w="20" w:type="dxa"/>
              <w:bottom w:w="20" w:type="dxa"/>
              <w:right w:w="20" w:type="dxa"/>
            </w:tcMar>
            <w:vAlign w:val="center"/>
            <w:hideMark/>
          </w:tcPr>
          <w:p w14:paraId="348C807A" w14:textId="77777777" w:rsidR="00EC11F2" w:rsidRPr="00C5602B" w:rsidRDefault="00EC11F2" w:rsidP="005B2254">
            <w:pPr>
              <w:pStyle w:val="movimento2"/>
              <w:rPr>
                <w:color w:val="002060"/>
              </w:rPr>
            </w:pPr>
            <w:r w:rsidRPr="00C5602B">
              <w:rPr>
                <w:color w:val="002060"/>
              </w:rPr>
              <w:t xml:space="preserve">(FERMANA FUTSAL 2022) </w:t>
            </w:r>
          </w:p>
        </w:tc>
        <w:tc>
          <w:tcPr>
            <w:tcW w:w="800" w:type="dxa"/>
            <w:tcMar>
              <w:top w:w="20" w:type="dxa"/>
              <w:left w:w="20" w:type="dxa"/>
              <w:bottom w:w="20" w:type="dxa"/>
              <w:right w:w="20" w:type="dxa"/>
            </w:tcMar>
            <w:vAlign w:val="center"/>
            <w:hideMark/>
          </w:tcPr>
          <w:p w14:paraId="0D29857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CF1E21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67BB7F1" w14:textId="77777777" w:rsidR="00EC11F2" w:rsidRPr="00C5602B" w:rsidRDefault="00EC11F2" w:rsidP="005B2254">
            <w:pPr>
              <w:pStyle w:val="movimento2"/>
              <w:rPr>
                <w:color w:val="002060"/>
              </w:rPr>
            </w:pPr>
            <w:r w:rsidRPr="00C5602B">
              <w:rPr>
                <w:color w:val="002060"/>
              </w:rPr>
              <w:t> </w:t>
            </w:r>
          </w:p>
        </w:tc>
      </w:tr>
    </w:tbl>
    <w:p w14:paraId="668DFAD8"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FC22FB5" w14:textId="77777777" w:rsidTr="005B2254">
        <w:tc>
          <w:tcPr>
            <w:tcW w:w="2200" w:type="dxa"/>
            <w:tcMar>
              <w:top w:w="20" w:type="dxa"/>
              <w:left w:w="20" w:type="dxa"/>
              <w:bottom w:w="20" w:type="dxa"/>
              <w:right w:w="20" w:type="dxa"/>
            </w:tcMar>
            <w:vAlign w:val="center"/>
            <w:hideMark/>
          </w:tcPr>
          <w:p w14:paraId="6FDD17CB" w14:textId="77777777" w:rsidR="00EC11F2" w:rsidRPr="00C5602B" w:rsidRDefault="00EC11F2" w:rsidP="005B2254">
            <w:pPr>
              <w:pStyle w:val="movimento"/>
              <w:rPr>
                <w:color w:val="002060"/>
              </w:rPr>
            </w:pPr>
            <w:r w:rsidRPr="00C5602B">
              <w:rPr>
                <w:color w:val="002060"/>
              </w:rPr>
              <w:t>GALLETTI MANUEL</w:t>
            </w:r>
          </w:p>
        </w:tc>
        <w:tc>
          <w:tcPr>
            <w:tcW w:w="2200" w:type="dxa"/>
            <w:tcMar>
              <w:top w:w="20" w:type="dxa"/>
              <w:left w:w="20" w:type="dxa"/>
              <w:bottom w:w="20" w:type="dxa"/>
              <w:right w:w="20" w:type="dxa"/>
            </w:tcMar>
            <w:vAlign w:val="center"/>
            <w:hideMark/>
          </w:tcPr>
          <w:p w14:paraId="0FE6B318" w14:textId="77777777" w:rsidR="00EC11F2" w:rsidRPr="00C5602B" w:rsidRDefault="00EC11F2" w:rsidP="005B2254">
            <w:pPr>
              <w:pStyle w:val="movimento2"/>
              <w:rPr>
                <w:color w:val="002060"/>
              </w:rPr>
            </w:pPr>
            <w:r w:rsidRPr="00C5602B">
              <w:rPr>
                <w:color w:val="002060"/>
              </w:rPr>
              <w:t xml:space="preserve">(CERRETO D ESI C5 A.S.D.) </w:t>
            </w:r>
          </w:p>
        </w:tc>
        <w:tc>
          <w:tcPr>
            <w:tcW w:w="800" w:type="dxa"/>
            <w:tcMar>
              <w:top w:w="20" w:type="dxa"/>
              <w:left w:w="20" w:type="dxa"/>
              <w:bottom w:w="20" w:type="dxa"/>
              <w:right w:w="20" w:type="dxa"/>
            </w:tcMar>
            <w:vAlign w:val="center"/>
            <w:hideMark/>
          </w:tcPr>
          <w:p w14:paraId="20716C5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A574B62" w14:textId="77777777" w:rsidR="00EC11F2" w:rsidRPr="00C5602B" w:rsidRDefault="00EC11F2" w:rsidP="005B2254">
            <w:pPr>
              <w:pStyle w:val="movimento"/>
              <w:rPr>
                <w:color w:val="002060"/>
              </w:rPr>
            </w:pPr>
            <w:r w:rsidRPr="00C5602B">
              <w:rPr>
                <w:color w:val="002060"/>
              </w:rPr>
              <w:t>GALLETTI RICARDO</w:t>
            </w:r>
          </w:p>
        </w:tc>
        <w:tc>
          <w:tcPr>
            <w:tcW w:w="2200" w:type="dxa"/>
            <w:tcMar>
              <w:top w:w="20" w:type="dxa"/>
              <w:left w:w="20" w:type="dxa"/>
              <w:bottom w:w="20" w:type="dxa"/>
              <w:right w:w="20" w:type="dxa"/>
            </w:tcMar>
            <w:vAlign w:val="center"/>
            <w:hideMark/>
          </w:tcPr>
          <w:p w14:paraId="41F3C465" w14:textId="77777777" w:rsidR="00EC11F2" w:rsidRPr="00C5602B" w:rsidRDefault="00EC11F2" w:rsidP="005B2254">
            <w:pPr>
              <w:pStyle w:val="movimento2"/>
              <w:rPr>
                <w:color w:val="002060"/>
              </w:rPr>
            </w:pPr>
            <w:r w:rsidRPr="00C5602B">
              <w:rPr>
                <w:color w:val="002060"/>
              </w:rPr>
              <w:t xml:space="preserve">(CERRETO D ESI C5 A.S.D.) </w:t>
            </w:r>
          </w:p>
        </w:tc>
      </w:tr>
      <w:tr w:rsidR="00EC11F2" w:rsidRPr="00C5602B" w14:paraId="79FC03D3" w14:textId="77777777" w:rsidTr="005B2254">
        <w:tc>
          <w:tcPr>
            <w:tcW w:w="2200" w:type="dxa"/>
            <w:tcMar>
              <w:top w:w="20" w:type="dxa"/>
              <w:left w:w="20" w:type="dxa"/>
              <w:bottom w:w="20" w:type="dxa"/>
              <w:right w:w="20" w:type="dxa"/>
            </w:tcMar>
            <w:vAlign w:val="center"/>
            <w:hideMark/>
          </w:tcPr>
          <w:p w14:paraId="17AD0481" w14:textId="77777777" w:rsidR="00EC11F2" w:rsidRPr="00C5602B" w:rsidRDefault="00EC11F2" w:rsidP="005B2254">
            <w:pPr>
              <w:pStyle w:val="movimento"/>
              <w:rPr>
                <w:color w:val="002060"/>
              </w:rPr>
            </w:pPr>
            <w:r w:rsidRPr="00C5602B">
              <w:rPr>
                <w:color w:val="002060"/>
              </w:rPr>
              <w:t>LUNARDI ANDREA</w:t>
            </w:r>
          </w:p>
        </w:tc>
        <w:tc>
          <w:tcPr>
            <w:tcW w:w="2200" w:type="dxa"/>
            <w:tcMar>
              <w:top w:w="20" w:type="dxa"/>
              <w:left w:w="20" w:type="dxa"/>
              <w:bottom w:w="20" w:type="dxa"/>
              <w:right w:w="20" w:type="dxa"/>
            </w:tcMar>
            <w:vAlign w:val="center"/>
            <w:hideMark/>
          </w:tcPr>
          <w:p w14:paraId="639282DB" w14:textId="77777777" w:rsidR="00EC11F2" w:rsidRPr="00C5602B" w:rsidRDefault="00EC11F2" w:rsidP="005B2254">
            <w:pPr>
              <w:pStyle w:val="movimento2"/>
              <w:rPr>
                <w:color w:val="002060"/>
              </w:rPr>
            </w:pPr>
            <w:r w:rsidRPr="00C5602B">
              <w:rPr>
                <w:color w:val="002060"/>
              </w:rPr>
              <w:t xml:space="preserve">(CERRETO D ESI C5 A.S.D.) </w:t>
            </w:r>
          </w:p>
        </w:tc>
        <w:tc>
          <w:tcPr>
            <w:tcW w:w="800" w:type="dxa"/>
            <w:tcMar>
              <w:top w:w="20" w:type="dxa"/>
              <w:left w:w="20" w:type="dxa"/>
              <w:bottom w:w="20" w:type="dxa"/>
              <w:right w:w="20" w:type="dxa"/>
            </w:tcMar>
            <w:vAlign w:val="center"/>
            <w:hideMark/>
          </w:tcPr>
          <w:p w14:paraId="06B2FC08"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B7B64A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7D1E2F0" w14:textId="77777777" w:rsidR="00EC11F2" w:rsidRPr="00C5602B" w:rsidRDefault="00EC11F2" w:rsidP="005B2254">
            <w:pPr>
              <w:pStyle w:val="movimento2"/>
              <w:rPr>
                <w:color w:val="002060"/>
              </w:rPr>
            </w:pPr>
            <w:r w:rsidRPr="00C5602B">
              <w:rPr>
                <w:color w:val="002060"/>
              </w:rPr>
              <w:t> </w:t>
            </w:r>
          </w:p>
        </w:tc>
      </w:tr>
    </w:tbl>
    <w:p w14:paraId="542BB268" w14:textId="77777777" w:rsidR="00EC11F2" w:rsidRPr="00C5602B" w:rsidRDefault="00EC11F2" w:rsidP="00EC11F2">
      <w:pPr>
        <w:pStyle w:val="titolo10"/>
        <w:rPr>
          <w:rFonts w:eastAsiaTheme="minorEastAsia"/>
          <w:color w:val="002060"/>
        </w:rPr>
      </w:pPr>
      <w:r w:rsidRPr="00C5602B">
        <w:rPr>
          <w:color w:val="002060"/>
        </w:rPr>
        <w:t xml:space="preserve">GARE DEL 16/ 2/2025 </w:t>
      </w:r>
    </w:p>
    <w:p w14:paraId="2B682A42" w14:textId="77777777" w:rsidR="00EC11F2" w:rsidRPr="00C5602B" w:rsidRDefault="00EC11F2" w:rsidP="00EC11F2">
      <w:pPr>
        <w:pStyle w:val="titolo7a"/>
        <w:rPr>
          <w:color w:val="002060"/>
        </w:rPr>
      </w:pPr>
      <w:r w:rsidRPr="00C5602B">
        <w:rPr>
          <w:color w:val="002060"/>
        </w:rPr>
        <w:t xml:space="preserve">PROVVEDIMENTI DISCIPLINARI </w:t>
      </w:r>
    </w:p>
    <w:p w14:paraId="5629DDB9"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1F2BE171" w14:textId="77777777" w:rsidR="00EC11F2" w:rsidRPr="00C5602B" w:rsidRDefault="00EC11F2" w:rsidP="00EC11F2">
      <w:pPr>
        <w:pStyle w:val="titolo30"/>
        <w:rPr>
          <w:color w:val="002060"/>
        </w:rPr>
      </w:pPr>
      <w:r w:rsidRPr="00C5602B">
        <w:rPr>
          <w:color w:val="002060"/>
        </w:rPr>
        <w:t xml:space="preserve">CALCIATORI NON ESPULSI </w:t>
      </w:r>
    </w:p>
    <w:p w14:paraId="717480B8" w14:textId="77777777" w:rsidR="00EC11F2" w:rsidRPr="00C5602B" w:rsidRDefault="00EC11F2" w:rsidP="00EC11F2">
      <w:pPr>
        <w:pStyle w:val="titolo20"/>
        <w:rPr>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067A683A" w14:textId="77777777" w:rsidTr="005B2254">
        <w:tc>
          <w:tcPr>
            <w:tcW w:w="2200" w:type="dxa"/>
            <w:tcMar>
              <w:top w:w="20" w:type="dxa"/>
              <w:left w:w="20" w:type="dxa"/>
              <w:bottom w:w="20" w:type="dxa"/>
              <w:right w:w="20" w:type="dxa"/>
            </w:tcMar>
            <w:vAlign w:val="center"/>
            <w:hideMark/>
          </w:tcPr>
          <w:p w14:paraId="1D7AF66D" w14:textId="77777777" w:rsidR="00EC11F2" w:rsidRPr="00C5602B" w:rsidRDefault="00EC11F2" w:rsidP="005B2254">
            <w:pPr>
              <w:pStyle w:val="movimento"/>
              <w:rPr>
                <w:color w:val="002060"/>
              </w:rPr>
            </w:pPr>
            <w:r w:rsidRPr="00C5602B">
              <w:rPr>
                <w:color w:val="002060"/>
              </w:rPr>
              <w:t>TAVIANI FEDERICO</w:t>
            </w:r>
          </w:p>
        </w:tc>
        <w:tc>
          <w:tcPr>
            <w:tcW w:w="2200" w:type="dxa"/>
            <w:tcMar>
              <w:top w:w="20" w:type="dxa"/>
              <w:left w:w="20" w:type="dxa"/>
              <w:bottom w:w="20" w:type="dxa"/>
              <w:right w:w="20" w:type="dxa"/>
            </w:tcMar>
            <w:vAlign w:val="center"/>
            <w:hideMark/>
          </w:tcPr>
          <w:p w14:paraId="114C7683" w14:textId="77777777" w:rsidR="00EC11F2" w:rsidRPr="00C5602B" w:rsidRDefault="00EC11F2" w:rsidP="005B2254">
            <w:pPr>
              <w:pStyle w:val="movimento2"/>
              <w:rPr>
                <w:color w:val="002060"/>
              </w:rPr>
            </w:pPr>
            <w:r w:rsidRPr="00C5602B">
              <w:rPr>
                <w:color w:val="002060"/>
              </w:rPr>
              <w:t xml:space="preserve">(CSI GAUDIO) </w:t>
            </w:r>
          </w:p>
        </w:tc>
        <w:tc>
          <w:tcPr>
            <w:tcW w:w="800" w:type="dxa"/>
            <w:tcMar>
              <w:top w:w="20" w:type="dxa"/>
              <w:left w:w="20" w:type="dxa"/>
              <w:bottom w:w="20" w:type="dxa"/>
              <w:right w:w="20" w:type="dxa"/>
            </w:tcMar>
            <w:vAlign w:val="center"/>
            <w:hideMark/>
          </w:tcPr>
          <w:p w14:paraId="3D6B3AE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5C0B74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D43A0BD" w14:textId="77777777" w:rsidR="00EC11F2" w:rsidRPr="00C5602B" w:rsidRDefault="00EC11F2" w:rsidP="005B2254">
            <w:pPr>
              <w:pStyle w:val="movimento2"/>
              <w:rPr>
                <w:color w:val="002060"/>
              </w:rPr>
            </w:pPr>
            <w:r w:rsidRPr="00C5602B">
              <w:rPr>
                <w:color w:val="002060"/>
              </w:rPr>
              <w:t> </w:t>
            </w:r>
          </w:p>
        </w:tc>
      </w:tr>
    </w:tbl>
    <w:p w14:paraId="20FD2C53" w14:textId="77777777" w:rsidR="00EC11F2" w:rsidRPr="00C5602B" w:rsidRDefault="00EC11F2" w:rsidP="00EC11F2">
      <w:pPr>
        <w:pStyle w:val="titolo10"/>
        <w:rPr>
          <w:rFonts w:eastAsiaTheme="minorEastAsia"/>
          <w:color w:val="002060"/>
        </w:rPr>
      </w:pPr>
      <w:r w:rsidRPr="00C5602B">
        <w:rPr>
          <w:color w:val="002060"/>
        </w:rPr>
        <w:t xml:space="preserve">GARE DEL 18/ 2/2025 </w:t>
      </w:r>
    </w:p>
    <w:p w14:paraId="2B9A28EC" w14:textId="77777777" w:rsidR="00EC11F2" w:rsidRPr="00C5602B" w:rsidRDefault="00EC11F2" w:rsidP="00EC11F2">
      <w:pPr>
        <w:pStyle w:val="titolo7a"/>
        <w:rPr>
          <w:color w:val="002060"/>
        </w:rPr>
      </w:pPr>
      <w:r w:rsidRPr="00C5602B">
        <w:rPr>
          <w:color w:val="002060"/>
        </w:rPr>
        <w:t xml:space="preserve">PROVVEDIMENTI DISCIPLINARI </w:t>
      </w:r>
    </w:p>
    <w:p w14:paraId="5420A51F"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036B89BB" w14:textId="77777777" w:rsidR="00EC11F2" w:rsidRPr="00C5602B" w:rsidRDefault="00EC11F2" w:rsidP="00EC11F2">
      <w:pPr>
        <w:pStyle w:val="titolo30"/>
        <w:rPr>
          <w:color w:val="002060"/>
        </w:rPr>
      </w:pPr>
      <w:r w:rsidRPr="00C5602B">
        <w:rPr>
          <w:color w:val="002060"/>
        </w:rPr>
        <w:t xml:space="preserve">CALCIATORI NON ESPULSI </w:t>
      </w:r>
    </w:p>
    <w:p w14:paraId="4F8F7AE3"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74977B3" w14:textId="77777777" w:rsidTr="005B2254">
        <w:tc>
          <w:tcPr>
            <w:tcW w:w="2200" w:type="dxa"/>
            <w:tcMar>
              <w:top w:w="20" w:type="dxa"/>
              <w:left w:w="20" w:type="dxa"/>
              <w:bottom w:w="20" w:type="dxa"/>
              <w:right w:w="20" w:type="dxa"/>
            </w:tcMar>
            <w:vAlign w:val="center"/>
            <w:hideMark/>
          </w:tcPr>
          <w:p w14:paraId="4E6A39E5" w14:textId="77777777" w:rsidR="00EC11F2" w:rsidRPr="00C5602B" w:rsidRDefault="00EC11F2" w:rsidP="005B2254">
            <w:pPr>
              <w:pStyle w:val="movimento"/>
              <w:rPr>
                <w:color w:val="002060"/>
              </w:rPr>
            </w:pPr>
            <w:r w:rsidRPr="00C5602B">
              <w:rPr>
                <w:color w:val="002060"/>
              </w:rPr>
              <w:t>BUDASSI ALESSIO</w:t>
            </w:r>
          </w:p>
        </w:tc>
        <w:tc>
          <w:tcPr>
            <w:tcW w:w="2200" w:type="dxa"/>
            <w:tcMar>
              <w:top w:w="20" w:type="dxa"/>
              <w:left w:w="20" w:type="dxa"/>
              <w:bottom w:w="20" w:type="dxa"/>
              <w:right w:w="20" w:type="dxa"/>
            </w:tcMar>
            <w:vAlign w:val="center"/>
            <w:hideMark/>
          </w:tcPr>
          <w:p w14:paraId="5C3BE174" w14:textId="77777777" w:rsidR="00EC11F2" w:rsidRPr="00C5602B" w:rsidRDefault="00EC11F2" w:rsidP="005B2254">
            <w:pPr>
              <w:pStyle w:val="movimento2"/>
              <w:rPr>
                <w:color w:val="002060"/>
              </w:rPr>
            </w:pPr>
            <w:r w:rsidRPr="00C5602B">
              <w:rPr>
                <w:color w:val="002060"/>
              </w:rPr>
              <w:t xml:space="preserve">(ACLI AUDAX MONTECOSARO C5) </w:t>
            </w:r>
          </w:p>
        </w:tc>
        <w:tc>
          <w:tcPr>
            <w:tcW w:w="800" w:type="dxa"/>
            <w:tcMar>
              <w:top w:w="20" w:type="dxa"/>
              <w:left w:w="20" w:type="dxa"/>
              <w:bottom w:w="20" w:type="dxa"/>
              <w:right w:w="20" w:type="dxa"/>
            </w:tcMar>
            <w:vAlign w:val="center"/>
            <w:hideMark/>
          </w:tcPr>
          <w:p w14:paraId="0045022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26F371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FA0CF9D" w14:textId="77777777" w:rsidR="00EC11F2" w:rsidRPr="00C5602B" w:rsidRDefault="00EC11F2" w:rsidP="005B2254">
            <w:pPr>
              <w:pStyle w:val="movimento2"/>
              <w:rPr>
                <w:color w:val="002060"/>
              </w:rPr>
            </w:pPr>
            <w:r w:rsidRPr="00C5602B">
              <w:rPr>
                <w:color w:val="002060"/>
              </w:rPr>
              <w:t> </w:t>
            </w:r>
          </w:p>
        </w:tc>
      </w:tr>
    </w:tbl>
    <w:p w14:paraId="6881FAAC" w14:textId="77777777" w:rsidR="00EC11F2" w:rsidRPr="00C5602B" w:rsidRDefault="00EC11F2" w:rsidP="00EC11F2">
      <w:pPr>
        <w:pStyle w:val="titolo20"/>
        <w:rPr>
          <w:rFonts w:eastAsiaTheme="minorEastAsia"/>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89573C4" w14:textId="77777777" w:rsidTr="005B2254">
        <w:tc>
          <w:tcPr>
            <w:tcW w:w="2200" w:type="dxa"/>
            <w:tcMar>
              <w:top w:w="20" w:type="dxa"/>
              <w:left w:w="20" w:type="dxa"/>
              <w:bottom w:w="20" w:type="dxa"/>
              <w:right w:w="20" w:type="dxa"/>
            </w:tcMar>
            <w:vAlign w:val="center"/>
            <w:hideMark/>
          </w:tcPr>
          <w:p w14:paraId="5D7A80DC" w14:textId="77777777" w:rsidR="00EC11F2" w:rsidRPr="00C5602B" w:rsidRDefault="00EC11F2" w:rsidP="005B2254">
            <w:pPr>
              <w:pStyle w:val="movimento"/>
              <w:rPr>
                <w:color w:val="002060"/>
              </w:rPr>
            </w:pPr>
            <w:r w:rsidRPr="00C5602B">
              <w:rPr>
                <w:color w:val="002060"/>
              </w:rPr>
              <w:t>CAPRA EDOARDO</w:t>
            </w:r>
          </w:p>
        </w:tc>
        <w:tc>
          <w:tcPr>
            <w:tcW w:w="2200" w:type="dxa"/>
            <w:tcMar>
              <w:top w:w="20" w:type="dxa"/>
              <w:left w:w="20" w:type="dxa"/>
              <w:bottom w:w="20" w:type="dxa"/>
              <w:right w:w="20" w:type="dxa"/>
            </w:tcMar>
            <w:vAlign w:val="center"/>
            <w:hideMark/>
          </w:tcPr>
          <w:p w14:paraId="3FAE52BC" w14:textId="77777777" w:rsidR="00EC11F2" w:rsidRPr="00C5602B" w:rsidRDefault="00EC11F2" w:rsidP="005B2254">
            <w:pPr>
              <w:pStyle w:val="movimento2"/>
              <w:rPr>
                <w:color w:val="002060"/>
              </w:rPr>
            </w:pPr>
            <w:r w:rsidRPr="00C5602B">
              <w:rPr>
                <w:color w:val="002060"/>
              </w:rPr>
              <w:t xml:space="preserve">(POL.CAGLI SPORT ASSOCIATI) </w:t>
            </w:r>
          </w:p>
        </w:tc>
        <w:tc>
          <w:tcPr>
            <w:tcW w:w="800" w:type="dxa"/>
            <w:tcMar>
              <w:top w:w="20" w:type="dxa"/>
              <w:left w:w="20" w:type="dxa"/>
              <w:bottom w:w="20" w:type="dxa"/>
              <w:right w:w="20" w:type="dxa"/>
            </w:tcMar>
            <w:vAlign w:val="center"/>
            <w:hideMark/>
          </w:tcPr>
          <w:p w14:paraId="1DA8D5D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120168E"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70E3F0B" w14:textId="77777777" w:rsidR="00EC11F2" w:rsidRPr="00C5602B" w:rsidRDefault="00EC11F2" w:rsidP="005B2254">
            <w:pPr>
              <w:pStyle w:val="movimento2"/>
              <w:rPr>
                <w:color w:val="002060"/>
              </w:rPr>
            </w:pPr>
            <w:r w:rsidRPr="00C5602B">
              <w:rPr>
                <w:color w:val="002060"/>
              </w:rPr>
              <w:t> </w:t>
            </w:r>
          </w:p>
        </w:tc>
      </w:tr>
    </w:tbl>
    <w:p w14:paraId="18872044" w14:textId="77777777" w:rsidR="00EC11F2" w:rsidRPr="00C5602B" w:rsidRDefault="00EC11F2" w:rsidP="00EC11F2">
      <w:pPr>
        <w:pStyle w:val="titolo20"/>
        <w:rPr>
          <w:rFonts w:eastAsiaTheme="minorEastAsia"/>
          <w:color w:val="002060"/>
        </w:rPr>
      </w:pPr>
      <w:r w:rsidRPr="00C5602B">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002FEA5" w14:textId="77777777" w:rsidTr="005B2254">
        <w:tc>
          <w:tcPr>
            <w:tcW w:w="2200" w:type="dxa"/>
            <w:tcMar>
              <w:top w:w="20" w:type="dxa"/>
              <w:left w:w="20" w:type="dxa"/>
              <w:bottom w:w="20" w:type="dxa"/>
              <w:right w:w="20" w:type="dxa"/>
            </w:tcMar>
            <w:vAlign w:val="center"/>
            <w:hideMark/>
          </w:tcPr>
          <w:p w14:paraId="12ED8023" w14:textId="77777777" w:rsidR="00EC11F2" w:rsidRPr="00C5602B" w:rsidRDefault="00EC11F2" w:rsidP="005B2254">
            <w:pPr>
              <w:pStyle w:val="movimento"/>
              <w:rPr>
                <w:color w:val="002060"/>
              </w:rPr>
            </w:pPr>
            <w:r w:rsidRPr="00C5602B">
              <w:rPr>
                <w:color w:val="002060"/>
              </w:rPr>
              <w:t>SAGRIPANTI LORENZO</w:t>
            </w:r>
          </w:p>
        </w:tc>
        <w:tc>
          <w:tcPr>
            <w:tcW w:w="2200" w:type="dxa"/>
            <w:tcMar>
              <w:top w:w="20" w:type="dxa"/>
              <w:left w:w="20" w:type="dxa"/>
              <w:bottom w:w="20" w:type="dxa"/>
              <w:right w:w="20" w:type="dxa"/>
            </w:tcMar>
            <w:vAlign w:val="center"/>
            <w:hideMark/>
          </w:tcPr>
          <w:p w14:paraId="3C59715E" w14:textId="77777777" w:rsidR="00EC11F2" w:rsidRPr="00C5602B" w:rsidRDefault="00EC11F2" w:rsidP="005B2254">
            <w:pPr>
              <w:pStyle w:val="movimento2"/>
              <w:rPr>
                <w:color w:val="002060"/>
              </w:rPr>
            </w:pPr>
            <w:r w:rsidRPr="00C5602B">
              <w:rPr>
                <w:color w:val="002060"/>
              </w:rPr>
              <w:t xml:space="preserve">(ACLI AUDAX MONTECOSARO C5) </w:t>
            </w:r>
          </w:p>
        </w:tc>
        <w:tc>
          <w:tcPr>
            <w:tcW w:w="800" w:type="dxa"/>
            <w:tcMar>
              <w:top w:w="20" w:type="dxa"/>
              <w:left w:w="20" w:type="dxa"/>
              <w:bottom w:w="20" w:type="dxa"/>
              <w:right w:w="20" w:type="dxa"/>
            </w:tcMar>
            <w:vAlign w:val="center"/>
            <w:hideMark/>
          </w:tcPr>
          <w:p w14:paraId="4E5EF4E5"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BE5D58D" w14:textId="77777777" w:rsidR="00EC11F2" w:rsidRPr="00C5602B" w:rsidRDefault="00EC11F2" w:rsidP="005B2254">
            <w:pPr>
              <w:pStyle w:val="movimento"/>
              <w:rPr>
                <w:color w:val="002060"/>
              </w:rPr>
            </w:pPr>
            <w:r w:rsidRPr="00C5602B">
              <w:rPr>
                <w:color w:val="002060"/>
              </w:rPr>
              <w:t>NUNES SEVERIANO ENZO GHAEL</w:t>
            </w:r>
          </w:p>
        </w:tc>
        <w:tc>
          <w:tcPr>
            <w:tcW w:w="2200" w:type="dxa"/>
            <w:tcMar>
              <w:top w:w="20" w:type="dxa"/>
              <w:left w:w="20" w:type="dxa"/>
              <w:bottom w:w="20" w:type="dxa"/>
              <w:right w:w="20" w:type="dxa"/>
            </w:tcMar>
            <w:vAlign w:val="center"/>
            <w:hideMark/>
          </w:tcPr>
          <w:p w14:paraId="2B3E4C54" w14:textId="77777777" w:rsidR="00EC11F2" w:rsidRPr="00C5602B" w:rsidRDefault="00EC11F2" w:rsidP="005B2254">
            <w:pPr>
              <w:pStyle w:val="movimento2"/>
              <w:rPr>
                <w:color w:val="002060"/>
              </w:rPr>
            </w:pPr>
            <w:r w:rsidRPr="00C5602B">
              <w:rPr>
                <w:color w:val="002060"/>
              </w:rPr>
              <w:t xml:space="preserve">(POL.CAGLI SPORT ASSOCIATI) </w:t>
            </w:r>
          </w:p>
        </w:tc>
      </w:tr>
    </w:tbl>
    <w:p w14:paraId="5DEFC865"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34E88D1" w14:textId="77777777" w:rsidTr="005B2254">
        <w:tc>
          <w:tcPr>
            <w:tcW w:w="2200" w:type="dxa"/>
            <w:tcMar>
              <w:top w:w="20" w:type="dxa"/>
              <w:left w:w="20" w:type="dxa"/>
              <w:bottom w:w="20" w:type="dxa"/>
              <w:right w:w="20" w:type="dxa"/>
            </w:tcMar>
            <w:vAlign w:val="center"/>
            <w:hideMark/>
          </w:tcPr>
          <w:p w14:paraId="52E7BD55" w14:textId="77777777" w:rsidR="00EC11F2" w:rsidRPr="00C5602B" w:rsidRDefault="00EC11F2" w:rsidP="005B2254">
            <w:pPr>
              <w:pStyle w:val="movimento"/>
              <w:rPr>
                <w:color w:val="002060"/>
              </w:rPr>
            </w:pPr>
            <w:r w:rsidRPr="00C5602B">
              <w:rPr>
                <w:color w:val="002060"/>
              </w:rPr>
              <w:t>SCIAMANNA MARCO</w:t>
            </w:r>
          </w:p>
        </w:tc>
        <w:tc>
          <w:tcPr>
            <w:tcW w:w="2200" w:type="dxa"/>
            <w:tcMar>
              <w:top w:w="20" w:type="dxa"/>
              <w:left w:w="20" w:type="dxa"/>
              <w:bottom w:w="20" w:type="dxa"/>
              <w:right w:w="20" w:type="dxa"/>
            </w:tcMar>
            <w:vAlign w:val="center"/>
            <w:hideMark/>
          </w:tcPr>
          <w:p w14:paraId="1F573C46" w14:textId="77777777" w:rsidR="00EC11F2" w:rsidRPr="00C5602B" w:rsidRDefault="00EC11F2" w:rsidP="005B2254">
            <w:pPr>
              <w:pStyle w:val="movimento2"/>
              <w:rPr>
                <w:color w:val="002060"/>
              </w:rPr>
            </w:pPr>
            <w:r w:rsidRPr="00C5602B">
              <w:rPr>
                <w:color w:val="002060"/>
              </w:rPr>
              <w:t xml:space="preserve">(ACLI AUDAX MONTECOSARO C5) </w:t>
            </w:r>
          </w:p>
        </w:tc>
        <w:tc>
          <w:tcPr>
            <w:tcW w:w="800" w:type="dxa"/>
            <w:tcMar>
              <w:top w:w="20" w:type="dxa"/>
              <w:left w:w="20" w:type="dxa"/>
              <w:bottom w:w="20" w:type="dxa"/>
              <w:right w:w="20" w:type="dxa"/>
            </w:tcMar>
            <w:vAlign w:val="center"/>
            <w:hideMark/>
          </w:tcPr>
          <w:p w14:paraId="70B00D7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D01656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99AD0F1" w14:textId="77777777" w:rsidR="00EC11F2" w:rsidRPr="00C5602B" w:rsidRDefault="00EC11F2" w:rsidP="005B2254">
            <w:pPr>
              <w:pStyle w:val="movimento2"/>
              <w:rPr>
                <w:color w:val="002060"/>
              </w:rPr>
            </w:pPr>
            <w:r w:rsidRPr="00C5602B">
              <w:rPr>
                <w:color w:val="002060"/>
              </w:rPr>
              <w:t> </w:t>
            </w:r>
          </w:p>
        </w:tc>
      </w:tr>
    </w:tbl>
    <w:p w14:paraId="66E3768A" w14:textId="77777777" w:rsidR="00EC11F2" w:rsidRDefault="00EC11F2" w:rsidP="00EC11F2">
      <w:pPr>
        <w:pStyle w:val="breakline"/>
        <w:rPr>
          <w:color w:val="002060"/>
        </w:rPr>
      </w:pPr>
    </w:p>
    <w:p w14:paraId="3F478A50"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691F468"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185A0F5A" w14:textId="77777777" w:rsidR="00EC11F2" w:rsidRPr="00C5602B" w:rsidRDefault="00EC11F2" w:rsidP="00EC11F2">
      <w:pPr>
        <w:pStyle w:val="breakline"/>
        <w:rPr>
          <w:rFonts w:eastAsiaTheme="minorEastAsia"/>
          <w:color w:val="002060"/>
        </w:rPr>
      </w:pPr>
    </w:p>
    <w:p w14:paraId="520BB3CE" w14:textId="77777777" w:rsidR="00EC11F2" w:rsidRPr="00C5602B" w:rsidRDefault="00EC11F2" w:rsidP="00EC11F2">
      <w:pPr>
        <w:pStyle w:val="titoloprinc0"/>
        <w:rPr>
          <w:color w:val="002060"/>
        </w:rPr>
      </w:pPr>
      <w:r w:rsidRPr="00C5602B">
        <w:rPr>
          <w:color w:val="002060"/>
        </w:rPr>
        <w:t>CLASSIFICA</w:t>
      </w:r>
    </w:p>
    <w:p w14:paraId="25FDC3F3" w14:textId="77777777" w:rsidR="00EC11F2" w:rsidRPr="00C5602B" w:rsidRDefault="00EC11F2" w:rsidP="00EC11F2">
      <w:pPr>
        <w:pStyle w:val="breakline"/>
        <w:rPr>
          <w:color w:val="002060"/>
        </w:rPr>
      </w:pPr>
    </w:p>
    <w:p w14:paraId="1352FA27" w14:textId="77777777" w:rsidR="00EC11F2" w:rsidRPr="00C5602B" w:rsidRDefault="00EC11F2" w:rsidP="00EC11F2">
      <w:pPr>
        <w:pStyle w:val="breakline"/>
        <w:rPr>
          <w:color w:val="002060"/>
        </w:rPr>
      </w:pPr>
    </w:p>
    <w:p w14:paraId="71535879" w14:textId="77777777" w:rsidR="00EC11F2" w:rsidRPr="00C5602B" w:rsidRDefault="00EC11F2" w:rsidP="00EC11F2">
      <w:pPr>
        <w:pStyle w:val="sottotitolocampionato10"/>
        <w:rPr>
          <w:color w:val="002060"/>
        </w:rPr>
      </w:pPr>
      <w:r w:rsidRPr="00C5602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5183AC86"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5FD8A"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C5A0B"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739B4"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D82D5"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11A6C"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F4A11"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96E28"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3B14B"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5965D"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363B0A" w14:textId="77777777" w:rsidR="00EC11F2" w:rsidRPr="00C5602B" w:rsidRDefault="00EC11F2" w:rsidP="005B2254">
            <w:pPr>
              <w:pStyle w:val="headertabella0"/>
              <w:rPr>
                <w:color w:val="002060"/>
              </w:rPr>
            </w:pPr>
            <w:r w:rsidRPr="00C5602B">
              <w:rPr>
                <w:color w:val="002060"/>
              </w:rPr>
              <w:t>PE</w:t>
            </w:r>
          </w:p>
        </w:tc>
      </w:tr>
      <w:tr w:rsidR="00EC11F2" w:rsidRPr="00C5602B" w14:paraId="17A34D16"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7E6BDE" w14:textId="77777777" w:rsidR="00EC11F2" w:rsidRPr="00C5602B" w:rsidRDefault="00EC11F2" w:rsidP="005B2254">
            <w:pPr>
              <w:pStyle w:val="rowtabella0"/>
              <w:rPr>
                <w:color w:val="002060"/>
              </w:rPr>
            </w:pPr>
            <w:r w:rsidRPr="00C560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FFA9"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8D25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9DBD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ED1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B23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2D5C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BE6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5B109"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59FE1" w14:textId="77777777" w:rsidR="00EC11F2" w:rsidRPr="00C5602B" w:rsidRDefault="00EC11F2" w:rsidP="005B2254">
            <w:pPr>
              <w:pStyle w:val="rowtabella0"/>
              <w:jc w:val="center"/>
              <w:rPr>
                <w:color w:val="002060"/>
              </w:rPr>
            </w:pPr>
            <w:r w:rsidRPr="00C5602B">
              <w:rPr>
                <w:color w:val="002060"/>
              </w:rPr>
              <w:t>0</w:t>
            </w:r>
          </w:p>
        </w:tc>
      </w:tr>
      <w:tr w:rsidR="00EC11F2" w:rsidRPr="00C5602B" w14:paraId="70183B0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1105E" w14:textId="77777777" w:rsidR="00EC11F2" w:rsidRPr="00C5602B" w:rsidRDefault="00EC11F2" w:rsidP="005B2254">
            <w:pPr>
              <w:pStyle w:val="rowtabella0"/>
              <w:rPr>
                <w:color w:val="002060"/>
              </w:rPr>
            </w:pPr>
            <w:r w:rsidRPr="00C560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DDC0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E2E4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2A67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394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CB7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149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054B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416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0C9BE" w14:textId="77777777" w:rsidR="00EC11F2" w:rsidRPr="00C5602B" w:rsidRDefault="00EC11F2" w:rsidP="005B2254">
            <w:pPr>
              <w:pStyle w:val="rowtabella0"/>
              <w:jc w:val="center"/>
              <w:rPr>
                <w:color w:val="002060"/>
              </w:rPr>
            </w:pPr>
            <w:r w:rsidRPr="00C5602B">
              <w:rPr>
                <w:color w:val="002060"/>
              </w:rPr>
              <w:t>0</w:t>
            </w:r>
          </w:p>
        </w:tc>
      </w:tr>
      <w:tr w:rsidR="00EC11F2" w:rsidRPr="00C5602B" w14:paraId="34B2446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9CDCBF" w14:textId="77777777" w:rsidR="00EC11F2" w:rsidRPr="00C5602B" w:rsidRDefault="00EC11F2" w:rsidP="005B2254">
            <w:pPr>
              <w:pStyle w:val="rowtabella0"/>
              <w:rPr>
                <w:color w:val="002060"/>
              </w:rPr>
            </w:pPr>
            <w:r w:rsidRPr="00C5602B">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D729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DCC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59D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B3B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58F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A06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E94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15DA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D2D7" w14:textId="77777777" w:rsidR="00EC11F2" w:rsidRPr="00C5602B" w:rsidRDefault="00EC11F2" w:rsidP="005B2254">
            <w:pPr>
              <w:pStyle w:val="rowtabella0"/>
              <w:jc w:val="center"/>
              <w:rPr>
                <w:color w:val="002060"/>
              </w:rPr>
            </w:pPr>
            <w:r w:rsidRPr="00C5602B">
              <w:rPr>
                <w:color w:val="002060"/>
              </w:rPr>
              <w:t>0</w:t>
            </w:r>
          </w:p>
        </w:tc>
      </w:tr>
      <w:tr w:rsidR="00EC11F2" w:rsidRPr="00C5602B" w14:paraId="4DC1955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78D32" w14:textId="77777777" w:rsidR="00EC11F2" w:rsidRPr="00C5602B" w:rsidRDefault="00EC11F2" w:rsidP="005B2254">
            <w:pPr>
              <w:pStyle w:val="rowtabella0"/>
              <w:rPr>
                <w:color w:val="002060"/>
              </w:rPr>
            </w:pPr>
            <w:r w:rsidRPr="00C5602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863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B7A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7938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47B2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5C64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5AC8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96D9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F42C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1BA36" w14:textId="77777777" w:rsidR="00EC11F2" w:rsidRPr="00C5602B" w:rsidRDefault="00EC11F2" w:rsidP="005B2254">
            <w:pPr>
              <w:pStyle w:val="rowtabella0"/>
              <w:jc w:val="center"/>
              <w:rPr>
                <w:color w:val="002060"/>
              </w:rPr>
            </w:pPr>
            <w:r w:rsidRPr="00C5602B">
              <w:rPr>
                <w:color w:val="002060"/>
              </w:rPr>
              <w:t>0</w:t>
            </w:r>
          </w:p>
        </w:tc>
      </w:tr>
      <w:tr w:rsidR="00EC11F2" w:rsidRPr="00C5602B" w14:paraId="32A7AD9A"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8BF245" w14:textId="77777777" w:rsidR="00EC11F2" w:rsidRPr="00C5602B" w:rsidRDefault="00EC11F2" w:rsidP="005B2254">
            <w:pPr>
              <w:pStyle w:val="rowtabella0"/>
              <w:rPr>
                <w:color w:val="002060"/>
              </w:rPr>
            </w:pPr>
            <w:r w:rsidRPr="00C560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A009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155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DC56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B0B1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6135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5568"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532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87109"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54CFF" w14:textId="77777777" w:rsidR="00EC11F2" w:rsidRPr="00C5602B" w:rsidRDefault="00EC11F2" w:rsidP="005B2254">
            <w:pPr>
              <w:pStyle w:val="rowtabella0"/>
              <w:jc w:val="center"/>
              <w:rPr>
                <w:color w:val="002060"/>
              </w:rPr>
            </w:pPr>
            <w:r w:rsidRPr="00C5602B">
              <w:rPr>
                <w:color w:val="002060"/>
              </w:rPr>
              <w:t>0</w:t>
            </w:r>
          </w:p>
        </w:tc>
      </w:tr>
    </w:tbl>
    <w:p w14:paraId="65BBB40D" w14:textId="77777777" w:rsidR="00EC11F2" w:rsidRPr="00C5602B" w:rsidRDefault="00EC11F2" w:rsidP="00EC11F2">
      <w:pPr>
        <w:pStyle w:val="breakline"/>
        <w:rPr>
          <w:rFonts w:eastAsiaTheme="minorEastAsia"/>
          <w:color w:val="002060"/>
        </w:rPr>
      </w:pPr>
    </w:p>
    <w:p w14:paraId="6CF73F05" w14:textId="77777777" w:rsidR="00EC11F2" w:rsidRPr="00C5602B" w:rsidRDefault="00EC11F2" w:rsidP="00EC11F2">
      <w:pPr>
        <w:pStyle w:val="breakline"/>
        <w:rPr>
          <w:color w:val="002060"/>
        </w:rPr>
      </w:pPr>
    </w:p>
    <w:p w14:paraId="64399D06"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71325BD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9D2EA"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D056B"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5AC5E"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26B76"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17B7C"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B3A5C"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AAE12"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E4A96C"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49FFB"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A0A84" w14:textId="77777777" w:rsidR="00EC11F2" w:rsidRPr="00C5602B" w:rsidRDefault="00EC11F2" w:rsidP="005B2254">
            <w:pPr>
              <w:pStyle w:val="headertabella0"/>
              <w:rPr>
                <w:color w:val="002060"/>
              </w:rPr>
            </w:pPr>
            <w:r w:rsidRPr="00C5602B">
              <w:rPr>
                <w:color w:val="002060"/>
              </w:rPr>
              <w:t>PE</w:t>
            </w:r>
          </w:p>
        </w:tc>
      </w:tr>
      <w:tr w:rsidR="00EC11F2" w:rsidRPr="00C5602B" w14:paraId="708CAF4E"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FA4AE8" w14:textId="77777777" w:rsidR="00EC11F2" w:rsidRPr="00C5602B" w:rsidRDefault="00EC11F2" w:rsidP="005B2254">
            <w:pPr>
              <w:pStyle w:val="rowtabella0"/>
              <w:rPr>
                <w:color w:val="002060"/>
              </w:rPr>
            </w:pPr>
            <w:r w:rsidRPr="00C5602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6D3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39786"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8CBC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011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D600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795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17439"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725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5AD0" w14:textId="77777777" w:rsidR="00EC11F2" w:rsidRPr="00C5602B" w:rsidRDefault="00EC11F2" w:rsidP="005B2254">
            <w:pPr>
              <w:pStyle w:val="rowtabella0"/>
              <w:jc w:val="center"/>
              <w:rPr>
                <w:color w:val="002060"/>
              </w:rPr>
            </w:pPr>
            <w:r w:rsidRPr="00C5602B">
              <w:rPr>
                <w:color w:val="002060"/>
              </w:rPr>
              <w:t>0</w:t>
            </w:r>
          </w:p>
        </w:tc>
      </w:tr>
      <w:tr w:rsidR="00EC11F2" w:rsidRPr="00C5602B" w14:paraId="3ABFB49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E4A0E" w14:textId="77777777" w:rsidR="00EC11F2" w:rsidRPr="00C5602B" w:rsidRDefault="00EC11F2" w:rsidP="005B2254">
            <w:pPr>
              <w:pStyle w:val="rowtabella0"/>
              <w:rPr>
                <w:color w:val="002060"/>
              </w:rPr>
            </w:pPr>
            <w:r w:rsidRPr="00C5602B">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EBB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327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272D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899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134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1F41F"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14D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46B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4B710" w14:textId="77777777" w:rsidR="00EC11F2" w:rsidRPr="00C5602B" w:rsidRDefault="00EC11F2" w:rsidP="005B2254">
            <w:pPr>
              <w:pStyle w:val="rowtabella0"/>
              <w:jc w:val="center"/>
              <w:rPr>
                <w:color w:val="002060"/>
              </w:rPr>
            </w:pPr>
            <w:r w:rsidRPr="00C5602B">
              <w:rPr>
                <w:color w:val="002060"/>
              </w:rPr>
              <w:t>0</w:t>
            </w:r>
          </w:p>
        </w:tc>
      </w:tr>
      <w:tr w:rsidR="00EC11F2" w:rsidRPr="00C5602B" w14:paraId="74CFCA6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F94D0" w14:textId="77777777" w:rsidR="00EC11F2" w:rsidRPr="00C5602B" w:rsidRDefault="00EC11F2" w:rsidP="005B2254">
            <w:pPr>
              <w:pStyle w:val="rowtabella0"/>
              <w:rPr>
                <w:color w:val="002060"/>
              </w:rPr>
            </w:pPr>
            <w:r w:rsidRPr="00C5602B">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CE3D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DF87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0BD2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3A3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6261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2F3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CC3B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D3DE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0C5B" w14:textId="77777777" w:rsidR="00EC11F2" w:rsidRPr="00C5602B" w:rsidRDefault="00EC11F2" w:rsidP="005B2254">
            <w:pPr>
              <w:pStyle w:val="rowtabella0"/>
              <w:jc w:val="center"/>
              <w:rPr>
                <w:color w:val="002060"/>
              </w:rPr>
            </w:pPr>
            <w:r w:rsidRPr="00C5602B">
              <w:rPr>
                <w:color w:val="002060"/>
              </w:rPr>
              <w:t>0</w:t>
            </w:r>
          </w:p>
        </w:tc>
      </w:tr>
      <w:tr w:rsidR="00EC11F2" w:rsidRPr="00C5602B" w14:paraId="65CD1CD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5FA2F" w14:textId="77777777" w:rsidR="00EC11F2" w:rsidRPr="00C5602B" w:rsidRDefault="00EC11F2" w:rsidP="005B2254">
            <w:pPr>
              <w:pStyle w:val="rowtabella0"/>
              <w:rPr>
                <w:color w:val="002060"/>
              </w:rPr>
            </w:pPr>
            <w:r w:rsidRPr="00C5602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D2A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C90D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F82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893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104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0D70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BE40"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0522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C5EC9" w14:textId="77777777" w:rsidR="00EC11F2" w:rsidRPr="00C5602B" w:rsidRDefault="00EC11F2" w:rsidP="005B2254">
            <w:pPr>
              <w:pStyle w:val="rowtabella0"/>
              <w:jc w:val="center"/>
              <w:rPr>
                <w:color w:val="002060"/>
              </w:rPr>
            </w:pPr>
            <w:r w:rsidRPr="00C5602B">
              <w:rPr>
                <w:color w:val="002060"/>
              </w:rPr>
              <w:t>0</w:t>
            </w:r>
          </w:p>
        </w:tc>
      </w:tr>
      <w:tr w:rsidR="00EC11F2" w:rsidRPr="00C5602B" w14:paraId="3E1DA3DB"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D81317" w14:textId="77777777" w:rsidR="00EC11F2" w:rsidRPr="00C5602B" w:rsidRDefault="00EC11F2" w:rsidP="005B2254">
            <w:pPr>
              <w:pStyle w:val="rowtabella0"/>
              <w:rPr>
                <w:color w:val="002060"/>
              </w:rPr>
            </w:pPr>
            <w:r w:rsidRPr="00C5602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088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2406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E4D5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A083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87A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3C7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DA01"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12F5B"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28B7A" w14:textId="77777777" w:rsidR="00EC11F2" w:rsidRPr="00C5602B" w:rsidRDefault="00EC11F2" w:rsidP="005B2254">
            <w:pPr>
              <w:pStyle w:val="rowtabella0"/>
              <w:jc w:val="center"/>
              <w:rPr>
                <w:color w:val="002060"/>
              </w:rPr>
            </w:pPr>
            <w:r w:rsidRPr="00C5602B">
              <w:rPr>
                <w:color w:val="002060"/>
              </w:rPr>
              <w:t>0</w:t>
            </w:r>
          </w:p>
        </w:tc>
      </w:tr>
    </w:tbl>
    <w:p w14:paraId="1223EEEA" w14:textId="77777777" w:rsidR="00EC11F2" w:rsidRPr="00C5602B" w:rsidRDefault="00EC11F2" w:rsidP="00EC11F2">
      <w:pPr>
        <w:pStyle w:val="breakline"/>
        <w:rPr>
          <w:rFonts w:eastAsiaTheme="minorEastAsia"/>
          <w:color w:val="002060"/>
        </w:rPr>
      </w:pPr>
    </w:p>
    <w:p w14:paraId="07913F22" w14:textId="77777777" w:rsidR="00EC11F2" w:rsidRPr="00C5602B" w:rsidRDefault="00EC11F2" w:rsidP="00EC11F2">
      <w:pPr>
        <w:pStyle w:val="breakline"/>
        <w:rPr>
          <w:color w:val="002060"/>
        </w:rPr>
      </w:pPr>
    </w:p>
    <w:p w14:paraId="6A2FB0B3" w14:textId="77777777" w:rsidR="00EC11F2" w:rsidRPr="00C5602B" w:rsidRDefault="00EC11F2" w:rsidP="00EC11F2">
      <w:pPr>
        <w:pStyle w:val="sottotitolocampionato10"/>
        <w:rPr>
          <w:color w:val="002060"/>
        </w:rPr>
      </w:pPr>
      <w:r w:rsidRPr="00C560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0076C4ED"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AA974"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3AC98"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11AD0"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E5E00"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907EE"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21ED0"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4D3DF"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108B3"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8A14"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8ECF1" w14:textId="77777777" w:rsidR="00EC11F2" w:rsidRPr="00C5602B" w:rsidRDefault="00EC11F2" w:rsidP="005B2254">
            <w:pPr>
              <w:pStyle w:val="headertabella0"/>
              <w:rPr>
                <w:color w:val="002060"/>
              </w:rPr>
            </w:pPr>
            <w:r w:rsidRPr="00C5602B">
              <w:rPr>
                <w:color w:val="002060"/>
              </w:rPr>
              <w:t>PE</w:t>
            </w:r>
          </w:p>
        </w:tc>
      </w:tr>
      <w:tr w:rsidR="00EC11F2" w:rsidRPr="00C5602B" w14:paraId="4560C509"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6D76BC" w14:textId="77777777" w:rsidR="00EC11F2" w:rsidRPr="00C5602B" w:rsidRDefault="00EC11F2" w:rsidP="005B2254">
            <w:pPr>
              <w:pStyle w:val="rowtabella0"/>
              <w:rPr>
                <w:color w:val="002060"/>
              </w:rPr>
            </w:pPr>
            <w:r w:rsidRPr="00C5602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104CE"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2377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6A7F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C9D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CA1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9D846"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AD70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94E4B"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D3FAD" w14:textId="77777777" w:rsidR="00EC11F2" w:rsidRPr="00C5602B" w:rsidRDefault="00EC11F2" w:rsidP="005B2254">
            <w:pPr>
              <w:pStyle w:val="rowtabella0"/>
              <w:jc w:val="center"/>
              <w:rPr>
                <w:color w:val="002060"/>
              </w:rPr>
            </w:pPr>
            <w:r w:rsidRPr="00C5602B">
              <w:rPr>
                <w:color w:val="002060"/>
              </w:rPr>
              <w:t>0</w:t>
            </w:r>
          </w:p>
        </w:tc>
      </w:tr>
      <w:tr w:rsidR="00EC11F2" w:rsidRPr="00C5602B" w14:paraId="660EB16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3C768" w14:textId="77777777" w:rsidR="00EC11F2" w:rsidRPr="00C5602B" w:rsidRDefault="00EC11F2" w:rsidP="005B2254">
            <w:pPr>
              <w:pStyle w:val="rowtabella0"/>
              <w:rPr>
                <w:color w:val="002060"/>
                <w:lang w:val="es-ES"/>
              </w:rPr>
            </w:pPr>
            <w:r w:rsidRPr="00C560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5B22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0660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7B92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691A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FCB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45F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677B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A7C1F"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87B4C" w14:textId="77777777" w:rsidR="00EC11F2" w:rsidRPr="00C5602B" w:rsidRDefault="00EC11F2" w:rsidP="005B2254">
            <w:pPr>
              <w:pStyle w:val="rowtabella0"/>
              <w:jc w:val="center"/>
              <w:rPr>
                <w:color w:val="002060"/>
              </w:rPr>
            </w:pPr>
            <w:r w:rsidRPr="00C5602B">
              <w:rPr>
                <w:color w:val="002060"/>
              </w:rPr>
              <w:t>0</w:t>
            </w:r>
          </w:p>
        </w:tc>
      </w:tr>
      <w:tr w:rsidR="00EC11F2" w:rsidRPr="00C5602B" w14:paraId="4CF420C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B8AF5C" w14:textId="77777777" w:rsidR="00EC11F2" w:rsidRPr="00C5602B" w:rsidRDefault="00EC11F2" w:rsidP="005B2254">
            <w:pPr>
              <w:pStyle w:val="rowtabella0"/>
              <w:rPr>
                <w:color w:val="002060"/>
              </w:rPr>
            </w:pPr>
            <w:r w:rsidRPr="00C560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3F5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4A5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AB4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98B7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75C0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304B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8977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8099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0A2D" w14:textId="77777777" w:rsidR="00EC11F2" w:rsidRPr="00C5602B" w:rsidRDefault="00EC11F2" w:rsidP="005B2254">
            <w:pPr>
              <w:pStyle w:val="rowtabella0"/>
              <w:jc w:val="center"/>
              <w:rPr>
                <w:color w:val="002060"/>
              </w:rPr>
            </w:pPr>
            <w:r w:rsidRPr="00C5602B">
              <w:rPr>
                <w:color w:val="002060"/>
              </w:rPr>
              <w:t>0</w:t>
            </w:r>
          </w:p>
        </w:tc>
      </w:tr>
      <w:tr w:rsidR="00EC11F2" w:rsidRPr="00C5602B" w14:paraId="176E5DB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9AA0F3" w14:textId="77777777" w:rsidR="00EC11F2" w:rsidRPr="00C5602B" w:rsidRDefault="00EC11F2" w:rsidP="005B2254">
            <w:pPr>
              <w:pStyle w:val="rowtabella0"/>
              <w:rPr>
                <w:color w:val="002060"/>
              </w:rPr>
            </w:pPr>
            <w:r w:rsidRPr="00C5602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73A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9A9C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3EDC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67A2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9429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BC66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78F26"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78F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BDB71" w14:textId="77777777" w:rsidR="00EC11F2" w:rsidRPr="00C5602B" w:rsidRDefault="00EC11F2" w:rsidP="005B2254">
            <w:pPr>
              <w:pStyle w:val="rowtabella0"/>
              <w:jc w:val="center"/>
              <w:rPr>
                <w:color w:val="002060"/>
              </w:rPr>
            </w:pPr>
            <w:r w:rsidRPr="00C5602B">
              <w:rPr>
                <w:color w:val="002060"/>
              </w:rPr>
              <w:t>0</w:t>
            </w:r>
          </w:p>
        </w:tc>
      </w:tr>
      <w:tr w:rsidR="00EC11F2" w:rsidRPr="00C5602B" w14:paraId="5D98D709"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0ECD6B" w14:textId="77777777" w:rsidR="00EC11F2" w:rsidRPr="00C5602B" w:rsidRDefault="00EC11F2" w:rsidP="005B2254">
            <w:pPr>
              <w:pStyle w:val="rowtabella0"/>
              <w:rPr>
                <w:color w:val="002060"/>
              </w:rPr>
            </w:pPr>
            <w:r w:rsidRPr="00C560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265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B82D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8784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A4E3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8B1C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A33C3"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5FFB"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F1D78"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A3B11" w14:textId="77777777" w:rsidR="00EC11F2" w:rsidRPr="00C5602B" w:rsidRDefault="00EC11F2" w:rsidP="005B2254">
            <w:pPr>
              <w:pStyle w:val="rowtabella0"/>
              <w:jc w:val="center"/>
              <w:rPr>
                <w:color w:val="002060"/>
              </w:rPr>
            </w:pPr>
            <w:r w:rsidRPr="00C5602B">
              <w:rPr>
                <w:color w:val="002060"/>
              </w:rPr>
              <w:t>0</w:t>
            </w:r>
          </w:p>
        </w:tc>
      </w:tr>
    </w:tbl>
    <w:p w14:paraId="4B7E68A2" w14:textId="77777777" w:rsidR="00EC11F2" w:rsidRPr="00C5602B" w:rsidRDefault="00EC11F2" w:rsidP="00EC11F2">
      <w:pPr>
        <w:pStyle w:val="breakline"/>
        <w:rPr>
          <w:rFonts w:eastAsiaTheme="minorEastAsia"/>
          <w:color w:val="002060"/>
        </w:rPr>
      </w:pPr>
    </w:p>
    <w:p w14:paraId="4B80EC10" w14:textId="77777777" w:rsidR="00EC11F2" w:rsidRPr="00C5602B" w:rsidRDefault="00EC11F2" w:rsidP="00EC11F2">
      <w:pPr>
        <w:pStyle w:val="breakline"/>
        <w:rPr>
          <w:color w:val="002060"/>
        </w:rPr>
      </w:pPr>
    </w:p>
    <w:p w14:paraId="2BECFA28" w14:textId="77777777" w:rsidR="00EC11F2" w:rsidRPr="00C5602B" w:rsidRDefault="00EC11F2" w:rsidP="00EC11F2">
      <w:pPr>
        <w:pStyle w:val="sottotitolocampionato10"/>
        <w:rPr>
          <w:color w:val="002060"/>
        </w:rPr>
      </w:pPr>
      <w:r w:rsidRPr="00C5602B">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627CCD24"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589ED"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282F"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759CE"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D1FA8"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4587B"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34877"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FD8A5"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6FC7F"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8163B6"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B1337" w14:textId="77777777" w:rsidR="00EC11F2" w:rsidRPr="00C5602B" w:rsidRDefault="00EC11F2" w:rsidP="005B2254">
            <w:pPr>
              <w:pStyle w:val="headertabella0"/>
              <w:rPr>
                <w:color w:val="002060"/>
              </w:rPr>
            </w:pPr>
            <w:r w:rsidRPr="00C5602B">
              <w:rPr>
                <w:color w:val="002060"/>
              </w:rPr>
              <w:t>PE</w:t>
            </w:r>
          </w:p>
        </w:tc>
      </w:tr>
      <w:tr w:rsidR="00EC11F2" w:rsidRPr="00C5602B" w14:paraId="0AB8C482"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D6C5B4" w14:textId="77777777" w:rsidR="00EC11F2" w:rsidRPr="00C5602B" w:rsidRDefault="00EC11F2" w:rsidP="005B2254">
            <w:pPr>
              <w:pStyle w:val="rowtabella0"/>
              <w:rPr>
                <w:color w:val="002060"/>
              </w:rPr>
            </w:pPr>
            <w:r w:rsidRPr="00C5602B">
              <w:rPr>
                <w:color w:val="002060"/>
              </w:rPr>
              <w:t xml:space="preserve">A.S.D. </w:t>
            </w:r>
            <w:proofErr w:type="gramStart"/>
            <w:r w:rsidRPr="00C5602B">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B6C40"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48F4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9108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CE7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E45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B0A9E"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3128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AE204"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DA1E6" w14:textId="77777777" w:rsidR="00EC11F2" w:rsidRPr="00C5602B" w:rsidRDefault="00EC11F2" w:rsidP="005B2254">
            <w:pPr>
              <w:pStyle w:val="rowtabella0"/>
              <w:jc w:val="center"/>
              <w:rPr>
                <w:color w:val="002060"/>
              </w:rPr>
            </w:pPr>
            <w:r w:rsidRPr="00C5602B">
              <w:rPr>
                <w:color w:val="002060"/>
              </w:rPr>
              <w:t>0</w:t>
            </w:r>
          </w:p>
        </w:tc>
      </w:tr>
      <w:tr w:rsidR="00EC11F2" w:rsidRPr="00C5602B" w14:paraId="2CF3CED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575B6F" w14:textId="77777777" w:rsidR="00EC11F2" w:rsidRPr="00C5602B" w:rsidRDefault="00EC11F2" w:rsidP="005B2254">
            <w:pPr>
              <w:pStyle w:val="rowtabella0"/>
              <w:rPr>
                <w:color w:val="002060"/>
              </w:rPr>
            </w:pPr>
            <w:r w:rsidRPr="00C560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919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DD0E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3455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1EC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37BE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5F43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8F89"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D656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79961" w14:textId="77777777" w:rsidR="00EC11F2" w:rsidRPr="00C5602B" w:rsidRDefault="00EC11F2" w:rsidP="005B2254">
            <w:pPr>
              <w:pStyle w:val="rowtabella0"/>
              <w:jc w:val="center"/>
              <w:rPr>
                <w:color w:val="002060"/>
              </w:rPr>
            </w:pPr>
            <w:r w:rsidRPr="00C5602B">
              <w:rPr>
                <w:color w:val="002060"/>
              </w:rPr>
              <w:t>0</w:t>
            </w:r>
          </w:p>
        </w:tc>
      </w:tr>
      <w:tr w:rsidR="00EC11F2" w:rsidRPr="00C5602B" w14:paraId="4D20CB9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3F012" w14:textId="77777777" w:rsidR="00EC11F2" w:rsidRPr="00C5602B" w:rsidRDefault="00EC11F2" w:rsidP="005B2254">
            <w:pPr>
              <w:pStyle w:val="rowtabella0"/>
              <w:rPr>
                <w:color w:val="002060"/>
              </w:rPr>
            </w:pPr>
            <w:r w:rsidRPr="00C560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AFB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ADCC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2A8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FBF3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7F38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66B9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B639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685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561AB" w14:textId="77777777" w:rsidR="00EC11F2" w:rsidRPr="00C5602B" w:rsidRDefault="00EC11F2" w:rsidP="005B2254">
            <w:pPr>
              <w:pStyle w:val="rowtabella0"/>
              <w:jc w:val="center"/>
              <w:rPr>
                <w:color w:val="002060"/>
              </w:rPr>
            </w:pPr>
            <w:r w:rsidRPr="00C5602B">
              <w:rPr>
                <w:color w:val="002060"/>
              </w:rPr>
              <w:t>0</w:t>
            </w:r>
          </w:p>
        </w:tc>
      </w:tr>
      <w:tr w:rsidR="00EC11F2" w:rsidRPr="00C5602B" w14:paraId="0389BEC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2E499F" w14:textId="77777777" w:rsidR="00EC11F2" w:rsidRPr="00C5602B" w:rsidRDefault="00EC11F2" w:rsidP="005B2254">
            <w:pPr>
              <w:pStyle w:val="rowtabella0"/>
              <w:rPr>
                <w:color w:val="002060"/>
              </w:rPr>
            </w:pPr>
            <w:r w:rsidRPr="00C5602B">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B51B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09FA1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622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608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A56F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0A7C"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A1F3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BAD6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9673A" w14:textId="77777777" w:rsidR="00EC11F2" w:rsidRPr="00C5602B" w:rsidRDefault="00EC11F2" w:rsidP="005B2254">
            <w:pPr>
              <w:pStyle w:val="rowtabella0"/>
              <w:jc w:val="center"/>
              <w:rPr>
                <w:color w:val="002060"/>
              </w:rPr>
            </w:pPr>
            <w:r w:rsidRPr="00C5602B">
              <w:rPr>
                <w:color w:val="002060"/>
              </w:rPr>
              <w:t>0</w:t>
            </w:r>
          </w:p>
        </w:tc>
      </w:tr>
      <w:tr w:rsidR="00EC11F2" w:rsidRPr="00C5602B" w14:paraId="6354E2BB"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81C80" w14:textId="77777777" w:rsidR="00EC11F2" w:rsidRPr="00C5602B" w:rsidRDefault="00EC11F2" w:rsidP="005B2254">
            <w:pPr>
              <w:pStyle w:val="rowtabella0"/>
              <w:rPr>
                <w:color w:val="002060"/>
              </w:rPr>
            </w:pPr>
            <w:r w:rsidRPr="00C5602B">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4D4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3983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BCA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C7AF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E17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8C7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AE70"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DC62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4466" w14:textId="77777777" w:rsidR="00EC11F2" w:rsidRPr="00C5602B" w:rsidRDefault="00EC11F2" w:rsidP="005B2254">
            <w:pPr>
              <w:pStyle w:val="rowtabella0"/>
              <w:jc w:val="center"/>
              <w:rPr>
                <w:color w:val="002060"/>
              </w:rPr>
            </w:pPr>
            <w:r w:rsidRPr="00C5602B">
              <w:rPr>
                <w:color w:val="002060"/>
              </w:rPr>
              <w:t>0</w:t>
            </w:r>
          </w:p>
        </w:tc>
      </w:tr>
    </w:tbl>
    <w:p w14:paraId="4A8B0C6E" w14:textId="77777777" w:rsidR="00EC11F2" w:rsidRDefault="00EC11F2" w:rsidP="00EC11F2">
      <w:pPr>
        <w:pStyle w:val="breakline"/>
        <w:rPr>
          <w:color w:val="002060"/>
        </w:rPr>
      </w:pPr>
    </w:p>
    <w:p w14:paraId="5368B266" w14:textId="77777777" w:rsidR="00EC11F2" w:rsidRPr="00C5602B" w:rsidRDefault="00EC11F2" w:rsidP="00EC11F2">
      <w:pPr>
        <w:pStyle w:val="titoloprinc0"/>
        <w:rPr>
          <w:color w:val="002060"/>
        </w:rPr>
      </w:pPr>
      <w:r w:rsidRPr="00C5602B">
        <w:rPr>
          <w:color w:val="002060"/>
        </w:rPr>
        <w:t>PROGRAMMA GARE</w:t>
      </w:r>
    </w:p>
    <w:p w14:paraId="7290D61B" w14:textId="77777777" w:rsidR="00EC11F2" w:rsidRDefault="00EC11F2" w:rsidP="00EC11F2">
      <w:pPr>
        <w:pStyle w:val="breakline"/>
        <w:rPr>
          <w:color w:val="002060"/>
        </w:rPr>
      </w:pPr>
    </w:p>
    <w:p w14:paraId="3972CEF5" w14:textId="77777777" w:rsidR="00EC11F2" w:rsidRPr="00EC44AD" w:rsidRDefault="00EC11F2" w:rsidP="00EC11F2">
      <w:pPr>
        <w:pStyle w:val="sottotitolocampionato10"/>
        <w:rPr>
          <w:color w:val="002060"/>
        </w:rPr>
      </w:pPr>
      <w:r w:rsidRPr="00EC44AD">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EC11F2" w:rsidRPr="00EC44AD" w14:paraId="0302ADC9"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A5E4E"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808CE2"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99CEF"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646B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0344FB"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9FFB6"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3E19A"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6AD8E906"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D1AD85" w14:textId="77777777" w:rsidR="00EC11F2" w:rsidRPr="00EC44AD" w:rsidRDefault="00EC11F2" w:rsidP="005B2254">
            <w:pPr>
              <w:pStyle w:val="rowtabella0"/>
              <w:rPr>
                <w:color w:val="002060"/>
              </w:rPr>
            </w:pPr>
            <w:r w:rsidRPr="00EC44AD">
              <w:rPr>
                <w:color w:val="002060"/>
              </w:rPr>
              <w:t>FERMANA FUTSAL 2022</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A9552" w14:textId="77777777" w:rsidR="00EC11F2" w:rsidRPr="00EC44AD" w:rsidRDefault="00EC11F2" w:rsidP="005B2254">
            <w:pPr>
              <w:pStyle w:val="rowtabella0"/>
              <w:rPr>
                <w:color w:val="002060"/>
              </w:rPr>
            </w:pPr>
            <w:r w:rsidRPr="00EC44A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F38A4"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6CBADA" w14:textId="77777777" w:rsidR="00EC11F2" w:rsidRPr="00EC44AD" w:rsidRDefault="00EC11F2" w:rsidP="005B2254">
            <w:pPr>
              <w:pStyle w:val="rowtabella0"/>
              <w:rPr>
                <w:color w:val="002060"/>
              </w:rPr>
            </w:pPr>
            <w:r w:rsidRPr="00EC44AD">
              <w:rPr>
                <w:color w:val="002060"/>
              </w:rPr>
              <w:t>22/02/2025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491DC7" w14:textId="77777777" w:rsidR="00EC11F2" w:rsidRPr="00EC44AD" w:rsidRDefault="00EC11F2" w:rsidP="005B2254">
            <w:pPr>
              <w:pStyle w:val="rowtabella0"/>
              <w:rPr>
                <w:color w:val="002060"/>
              </w:rPr>
            </w:pPr>
            <w:r w:rsidRPr="00EC44AD">
              <w:rPr>
                <w:color w:val="002060"/>
              </w:rPr>
              <w:t>5712 PALESTRA "ITIS" MONTANI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83A4E" w14:textId="77777777" w:rsidR="00EC11F2" w:rsidRPr="00EC44AD" w:rsidRDefault="00EC11F2" w:rsidP="005B2254">
            <w:pPr>
              <w:pStyle w:val="rowtabella0"/>
              <w:rPr>
                <w:color w:val="002060"/>
              </w:rPr>
            </w:pPr>
            <w:r w:rsidRPr="00EC44AD">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B1821A" w14:textId="77777777" w:rsidR="00EC11F2" w:rsidRPr="00EC44AD" w:rsidRDefault="00EC11F2" w:rsidP="005B2254">
            <w:pPr>
              <w:pStyle w:val="rowtabella0"/>
              <w:rPr>
                <w:color w:val="002060"/>
              </w:rPr>
            </w:pPr>
            <w:r w:rsidRPr="00EC44AD">
              <w:rPr>
                <w:color w:val="002060"/>
              </w:rPr>
              <w:t>VIA SALVO D'ACQUISTO</w:t>
            </w:r>
          </w:p>
        </w:tc>
      </w:tr>
      <w:tr w:rsidR="00EC11F2" w:rsidRPr="00EC44AD" w14:paraId="088C195D"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707342" w14:textId="77777777" w:rsidR="00EC11F2" w:rsidRPr="00EC44AD" w:rsidRDefault="00EC11F2" w:rsidP="005B2254">
            <w:pPr>
              <w:pStyle w:val="rowtabella0"/>
              <w:rPr>
                <w:color w:val="002060"/>
              </w:rPr>
            </w:pPr>
            <w:r w:rsidRPr="00EC44AD">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269FD" w14:textId="77777777" w:rsidR="00EC11F2" w:rsidRPr="00EC44AD" w:rsidRDefault="00EC11F2" w:rsidP="005B2254">
            <w:pPr>
              <w:pStyle w:val="rowtabella0"/>
              <w:rPr>
                <w:color w:val="002060"/>
              </w:rPr>
            </w:pPr>
            <w:r w:rsidRPr="00EC44AD">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A905E6"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40D1E" w14:textId="77777777" w:rsidR="00EC11F2" w:rsidRPr="00EC44AD" w:rsidRDefault="00EC11F2" w:rsidP="005B2254">
            <w:pPr>
              <w:pStyle w:val="rowtabella0"/>
              <w:rPr>
                <w:color w:val="002060"/>
              </w:rPr>
            </w:pPr>
            <w:r w:rsidRPr="00EC44AD">
              <w:rPr>
                <w:color w:val="002060"/>
              </w:rPr>
              <w:t>22/02/2025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7F318" w14:textId="77777777" w:rsidR="00EC11F2" w:rsidRPr="00EC44AD" w:rsidRDefault="00EC11F2" w:rsidP="005B2254">
            <w:pPr>
              <w:pStyle w:val="rowtabella0"/>
              <w:rPr>
                <w:color w:val="002060"/>
              </w:rPr>
            </w:pPr>
            <w:r w:rsidRPr="00EC44AD">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5A63A" w14:textId="77777777" w:rsidR="00EC11F2" w:rsidRPr="00EC44AD" w:rsidRDefault="00EC11F2" w:rsidP="005B2254">
            <w:pPr>
              <w:pStyle w:val="rowtabella0"/>
              <w:rPr>
                <w:color w:val="002060"/>
              </w:rPr>
            </w:pPr>
            <w:r w:rsidRPr="00EC44AD">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46D5FE" w14:textId="77777777" w:rsidR="00EC11F2" w:rsidRPr="00EC44AD" w:rsidRDefault="00EC11F2" w:rsidP="005B2254">
            <w:pPr>
              <w:pStyle w:val="rowtabella0"/>
              <w:rPr>
                <w:color w:val="002060"/>
              </w:rPr>
            </w:pPr>
            <w:r w:rsidRPr="00EC44AD">
              <w:rPr>
                <w:color w:val="002060"/>
              </w:rPr>
              <w:t>VIA BRAMANTE</w:t>
            </w:r>
          </w:p>
        </w:tc>
      </w:tr>
    </w:tbl>
    <w:p w14:paraId="01B5BF15" w14:textId="77777777" w:rsidR="00EC11F2" w:rsidRPr="00EC44AD" w:rsidRDefault="00EC11F2" w:rsidP="00EC11F2">
      <w:pPr>
        <w:pStyle w:val="breakline"/>
        <w:rPr>
          <w:rFonts w:eastAsiaTheme="minorEastAsia"/>
          <w:color w:val="002060"/>
        </w:rPr>
      </w:pPr>
    </w:p>
    <w:p w14:paraId="3470483E" w14:textId="77777777" w:rsidR="00EC11F2" w:rsidRPr="00EC44AD" w:rsidRDefault="00EC11F2" w:rsidP="00EC11F2">
      <w:pPr>
        <w:pStyle w:val="breakline"/>
        <w:rPr>
          <w:color w:val="002060"/>
        </w:rPr>
      </w:pPr>
    </w:p>
    <w:p w14:paraId="52905488" w14:textId="77777777" w:rsidR="00EC11F2" w:rsidRPr="00EC44AD" w:rsidRDefault="00EC11F2" w:rsidP="00EC11F2">
      <w:pPr>
        <w:pStyle w:val="breakline"/>
        <w:rPr>
          <w:color w:val="002060"/>
        </w:rPr>
      </w:pPr>
    </w:p>
    <w:p w14:paraId="0607C65E" w14:textId="77777777" w:rsidR="00EC11F2" w:rsidRPr="00EC44AD" w:rsidRDefault="00EC11F2" w:rsidP="00EC11F2">
      <w:pPr>
        <w:pStyle w:val="sottotitolocampionato10"/>
        <w:rPr>
          <w:color w:val="002060"/>
        </w:rPr>
      </w:pPr>
      <w:r w:rsidRPr="00EC44AD">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7"/>
        <w:gridCol w:w="385"/>
        <w:gridCol w:w="898"/>
        <w:gridCol w:w="1177"/>
        <w:gridCol w:w="1550"/>
        <w:gridCol w:w="1550"/>
      </w:tblGrid>
      <w:tr w:rsidR="00EC11F2" w:rsidRPr="00EC44AD" w14:paraId="6AA779D6"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51B945" w14:textId="77777777" w:rsidR="00EC11F2" w:rsidRPr="00EC44AD" w:rsidRDefault="00EC11F2" w:rsidP="005B2254">
            <w:pPr>
              <w:pStyle w:val="headertabella0"/>
              <w:rPr>
                <w:color w:val="002060"/>
              </w:rPr>
            </w:pPr>
            <w:r w:rsidRPr="00EC44AD">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D83F4"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BF318"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9B630"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F1A70"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663412"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87A45"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752FDB32"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9FF9A" w14:textId="77777777" w:rsidR="00EC11F2" w:rsidRPr="00EC44AD" w:rsidRDefault="00EC11F2" w:rsidP="005B2254">
            <w:pPr>
              <w:pStyle w:val="rowtabella0"/>
              <w:rPr>
                <w:color w:val="002060"/>
              </w:rPr>
            </w:pPr>
            <w:r w:rsidRPr="00EC44AD">
              <w:rPr>
                <w:color w:val="002060"/>
              </w:rPr>
              <w:t>VERBENA C5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F9042" w14:textId="77777777" w:rsidR="00EC11F2" w:rsidRPr="00EC44AD" w:rsidRDefault="00EC11F2" w:rsidP="005B2254">
            <w:pPr>
              <w:pStyle w:val="rowtabella0"/>
              <w:rPr>
                <w:color w:val="002060"/>
              </w:rPr>
            </w:pPr>
            <w:r w:rsidRPr="00EC44AD">
              <w:rPr>
                <w:color w:val="002060"/>
              </w:rPr>
              <w:t>PIETRALACROCE 73</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DE2198"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BBBA76" w14:textId="77777777" w:rsidR="00EC11F2" w:rsidRPr="00EC44AD" w:rsidRDefault="00EC11F2" w:rsidP="005B2254">
            <w:pPr>
              <w:pStyle w:val="rowtabella0"/>
              <w:rPr>
                <w:color w:val="002060"/>
              </w:rPr>
            </w:pPr>
            <w:r w:rsidRPr="00EC44AD">
              <w:rPr>
                <w:color w:val="002060"/>
              </w:rPr>
              <w:t>22/02/2025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CE642" w14:textId="77777777" w:rsidR="00EC11F2" w:rsidRPr="00EC44AD" w:rsidRDefault="00EC11F2" w:rsidP="005B2254">
            <w:pPr>
              <w:pStyle w:val="rowtabella0"/>
              <w:rPr>
                <w:color w:val="002060"/>
              </w:rPr>
            </w:pPr>
            <w:r w:rsidRPr="00EC44AD">
              <w:rPr>
                <w:color w:val="002060"/>
              </w:rPr>
              <w:t>5004 PALLONE GEODETICO VERBENA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A3DF4" w14:textId="77777777" w:rsidR="00EC11F2" w:rsidRPr="00EC44AD" w:rsidRDefault="00EC11F2" w:rsidP="005B2254">
            <w:pPr>
              <w:pStyle w:val="rowtabella0"/>
              <w:rPr>
                <w:color w:val="002060"/>
              </w:rPr>
            </w:pPr>
            <w:r w:rsidRPr="00EC44AD">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379A86" w14:textId="77777777" w:rsidR="00EC11F2" w:rsidRPr="00EC44AD" w:rsidRDefault="00EC11F2" w:rsidP="005B2254">
            <w:pPr>
              <w:pStyle w:val="rowtabella0"/>
              <w:rPr>
                <w:color w:val="002060"/>
              </w:rPr>
            </w:pPr>
            <w:r w:rsidRPr="00EC44AD">
              <w:rPr>
                <w:color w:val="002060"/>
              </w:rPr>
              <w:t>VIA PETRARCA</w:t>
            </w:r>
          </w:p>
        </w:tc>
      </w:tr>
      <w:tr w:rsidR="00EC11F2" w:rsidRPr="00EC44AD" w14:paraId="69253493"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9092C" w14:textId="77777777" w:rsidR="00EC11F2" w:rsidRPr="00EC44AD" w:rsidRDefault="00EC11F2" w:rsidP="005B2254">
            <w:pPr>
              <w:pStyle w:val="rowtabella0"/>
              <w:rPr>
                <w:color w:val="002060"/>
              </w:rPr>
            </w:pPr>
            <w:r w:rsidRPr="00EC44A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1A823" w14:textId="77777777" w:rsidR="00EC11F2" w:rsidRPr="00EC44AD" w:rsidRDefault="00EC11F2" w:rsidP="005B2254">
            <w:pPr>
              <w:pStyle w:val="rowtabella0"/>
              <w:rPr>
                <w:color w:val="002060"/>
              </w:rPr>
            </w:pPr>
            <w:r w:rsidRPr="00EC44AD">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FC27AC"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8ACCF8" w14:textId="77777777" w:rsidR="00EC11F2" w:rsidRPr="00EC44AD" w:rsidRDefault="00EC11F2" w:rsidP="005B2254">
            <w:pPr>
              <w:pStyle w:val="rowtabella0"/>
              <w:rPr>
                <w:color w:val="002060"/>
              </w:rPr>
            </w:pPr>
            <w:r w:rsidRPr="00EC44AD">
              <w:rPr>
                <w:color w:val="002060"/>
              </w:rPr>
              <w:t>26/02/2025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E63DFA" w14:textId="77777777" w:rsidR="00EC11F2" w:rsidRPr="00EC44AD" w:rsidRDefault="00EC11F2" w:rsidP="005B2254">
            <w:pPr>
              <w:pStyle w:val="rowtabella0"/>
              <w:rPr>
                <w:color w:val="002060"/>
              </w:rPr>
            </w:pPr>
            <w:r w:rsidRPr="00EC44AD">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491A4" w14:textId="77777777" w:rsidR="00EC11F2" w:rsidRPr="00EC44AD" w:rsidRDefault="00EC11F2" w:rsidP="005B2254">
            <w:pPr>
              <w:pStyle w:val="rowtabella0"/>
              <w:rPr>
                <w:color w:val="002060"/>
              </w:rPr>
            </w:pPr>
            <w:r w:rsidRPr="00EC44AD">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3F0AF" w14:textId="77777777" w:rsidR="00EC11F2" w:rsidRPr="00EC44AD" w:rsidRDefault="00EC11F2" w:rsidP="005B2254">
            <w:pPr>
              <w:pStyle w:val="rowtabella0"/>
              <w:rPr>
                <w:color w:val="002060"/>
              </w:rPr>
            </w:pPr>
            <w:r w:rsidRPr="00EC44AD">
              <w:rPr>
                <w:color w:val="002060"/>
              </w:rPr>
              <w:t>VIA DELLE ESPOSIZIONI, 33</w:t>
            </w:r>
          </w:p>
        </w:tc>
      </w:tr>
    </w:tbl>
    <w:p w14:paraId="535EE4C9" w14:textId="77777777" w:rsidR="00EC11F2" w:rsidRPr="00EC44AD" w:rsidRDefault="00EC11F2" w:rsidP="00EC11F2">
      <w:pPr>
        <w:pStyle w:val="breakline"/>
        <w:rPr>
          <w:rFonts w:eastAsiaTheme="minorEastAsia"/>
          <w:color w:val="002060"/>
        </w:rPr>
      </w:pPr>
    </w:p>
    <w:p w14:paraId="7A7BD6BF" w14:textId="77777777" w:rsidR="00EC11F2" w:rsidRPr="00EC44AD" w:rsidRDefault="00EC11F2" w:rsidP="00EC11F2">
      <w:pPr>
        <w:pStyle w:val="breakline"/>
        <w:rPr>
          <w:color w:val="002060"/>
        </w:rPr>
      </w:pPr>
    </w:p>
    <w:p w14:paraId="7BEA5485" w14:textId="77777777" w:rsidR="00EC11F2" w:rsidRPr="00EC44AD" w:rsidRDefault="00EC11F2" w:rsidP="00EC11F2">
      <w:pPr>
        <w:pStyle w:val="breakline"/>
        <w:rPr>
          <w:color w:val="002060"/>
        </w:rPr>
      </w:pPr>
    </w:p>
    <w:p w14:paraId="67B96B53" w14:textId="77777777" w:rsidR="00EC11F2" w:rsidRPr="00EC44AD" w:rsidRDefault="00EC11F2" w:rsidP="00EC11F2">
      <w:pPr>
        <w:pStyle w:val="sottotitolocampionato10"/>
        <w:rPr>
          <w:color w:val="002060"/>
        </w:rPr>
      </w:pPr>
      <w:r w:rsidRPr="00EC44AD">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85"/>
        <w:gridCol w:w="1551"/>
        <w:gridCol w:w="1551"/>
      </w:tblGrid>
      <w:tr w:rsidR="00EC11F2" w:rsidRPr="00EC44AD" w14:paraId="2408EC4B"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7367A"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1D2AA"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B6A0"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9DD0E"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2667D"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7B64"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464B8"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396660E5"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DC00F" w14:textId="77777777" w:rsidR="00EC11F2" w:rsidRPr="00EC44AD" w:rsidRDefault="00EC11F2" w:rsidP="005B2254">
            <w:pPr>
              <w:pStyle w:val="rowtabella0"/>
              <w:rPr>
                <w:color w:val="002060"/>
              </w:rPr>
            </w:pPr>
            <w:r w:rsidRPr="00EC44AD">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9DA582" w14:textId="77777777" w:rsidR="00EC11F2" w:rsidRPr="00EC44AD" w:rsidRDefault="00EC11F2" w:rsidP="005B2254">
            <w:pPr>
              <w:pStyle w:val="rowtabella0"/>
              <w:rPr>
                <w:color w:val="002060"/>
              </w:rPr>
            </w:pPr>
            <w:r w:rsidRPr="00EC44A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376EB"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55F799" w14:textId="77777777" w:rsidR="00EC11F2" w:rsidRPr="00EC44AD" w:rsidRDefault="00EC11F2" w:rsidP="005B2254">
            <w:pPr>
              <w:pStyle w:val="rowtabella0"/>
              <w:rPr>
                <w:color w:val="002060"/>
              </w:rPr>
            </w:pPr>
            <w:r w:rsidRPr="00EC44AD">
              <w:rPr>
                <w:color w:val="002060"/>
              </w:rPr>
              <w:t>22/02/2025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08ADCE" w14:textId="77777777" w:rsidR="00EC11F2" w:rsidRPr="00EC44AD" w:rsidRDefault="00EC11F2" w:rsidP="005B2254">
            <w:pPr>
              <w:pStyle w:val="rowtabella0"/>
              <w:rPr>
                <w:color w:val="002060"/>
              </w:rPr>
            </w:pPr>
            <w:r w:rsidRPr="00EC44AD">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0902D" w14:textId="77777777" w:rsidR="00EC11F2" w:rsidRPr="00EC44AD" w:rsidRDefault="00EC11F2" w:rsidP="005B2254">
            <w:pPr>
              <w:pStyle w:val="rowtabella0"/>
              <w:rPr>
                <w:color w:val="002060"/>
              </w:rPr>
            </w:pPr>
            <w:r w:rsidRPr="00EC44AD">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A7EE1C" w14:textId="77777777" w:rsidR="00EC11F2" w:rsidRPr="00EC44AD" w:rsidRDefault="00EC11F2" w:rsidP="005B2254">
            <w:pPr>
              <w:pStyle w:val="rowtabella0"/>
              <w:rPr>
                <w:color w:val="002060"/>
              </w:rPr>
            </w:pPr>
            <w:r w:rsidRPr="00EC44AD">
              <w:rPr>
                <w:color w:val="002060"/>
              </w:rPr>
              <w:t>VIA VESCOVARA, 7</w:t>
            </w:r>
          </w:p>
        </w:tc>
      </w:tr>
      <w:tr w:rsidR="00EC11F2" w:rsidRPr="00EC44AD" w14:paraId="04DB4DD3"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9FF7ED" w14:textId="77777777" w:rsidR="00EC11F2" w:rsidRPr="00EC44AD" w:rsidRDefault="00EC11F2" w:rsidP="005B2254">
            <w:pPr>
              <w:pStyle w:val="rowtabella0"/>
              <w:rPr>
                <w:color w:val="002060"/>
              </w:rPr>
            </w:pPr>
            <w:r w:rsidRPr="00EC44AD">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F7048E" w14:textId="77777777" w:rsidR="00EC11F2" w:rsidRPr="00EC44AD" w:rsidRDefault="00EC11F2" w:rsidP="005B2254">
            <w:pPr>
              <w:pStyle w:val="rowtabella0"/>
              <w:rPr>
                <w:color w:val="002060"/>
              </w:rPr>
            </w:pPr>
            <w:r w:rsidRPr="00EC44AD">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76A40A"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FCF0D" w14:textId="77777777" w:rsidR="00EC11F2" w:rsidRPr="00EC44AD" w:rsidRDefault="00EC11F2" w:rsidP="005B2254">
            <w:pPr>
              <w:pStyle w:val="rowtabella0"/>
              <w:rPr>
                <w:color w:val="002060"/>
              </w:rPr>
            </w:pPr>
            <w:r w:rsidRPr="00EC44AD">
              <w:rPr>
                <w:color w:val="002060"/>
              </w:rPr>
              <w:t>23/02/2025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370122" w14:textId="77777777" w:rsidR="00EC11F2" w:rsidRPr="00EC44AD" w:rsidRDefault="00EC11F2" w:rsidP="005B2254">
            <w:pPr>
              <w:pStyle w:val="rowtabella0"/>
              <w:rPr>
                <w:color w:val="002060"/>
              </w:rPr>
            </w:pPr>
            <w:r w:rsidRPr="00EC44AD">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336644" w14:textId="77777777" w:rsidR="00EC11F2" w:rsidRPr="00EC44AD" w:rsidRDefault="00EC11F2" w:rsidP="005B2254">
            <w:pPr>
              <w:pStyle w:val="rowtabella0"/>
              <w:rPr>
                <w:color w:val="002060"/>
              </w:rPr>
            </w:pPr>
            <w:r w:rsidRPr="00EC44AD">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E734A5" w14:textId="77777777" w:rsidR="00EC11F2" w:rsidRPr="00EC44AD" w:rsidRDefault="00EC11F2" w:rsidP="005B2254">
            <w:pPr>
              <w:pStyle w:val="rowtabella0"/>
              <w:rPr>
                <w:color w:val="002060"/>
              </w:rPr>
            </w:pPr>
            <w:r w:rsidRPr="00EC44AD">
              <w:rPr>
                <w:color w:val="002060"/>
              </w:rPr>
              <w:t>VIA VERDI</w:t>
            </w:r>
          </w:p>
        </w:tc>
      </w:tr>
    </w:tbl>
    <w:p w14:paraId="6C454DC0" w14:textId="77777777" w:rsidR="00EC11F2" w:rsidRPr="00EC44AD" w:rsidRDefault="00EC11F2" w:rsidP="00EC11F2">
      <w:pPr>
        <w:pStyle w:val="breakline"/>
        <w:rPr>
          <w:rFonts w:eastAsiaTheme="minorEastAsia"/>
          <w:color w:val="002060"/>
        </w:rPr>
      </w:pPr>
    </w:p>
    <w:p w14:paraId="39C49E22" w14:textId="77777777" w:rsidR="00EC11F2" w:rsidRPr="00EC44AD" w:rsidRDefault="00EC11F2" w:rsidP="00EC11F2">
      <w:pPr>
        <w:pStyle w:val="breakline"/>
        <w:rPr>
          <w:color w:val="002060"/>
        </w:rPr>
      </w:pPr>
    </w:p>
    <w:p w14:paraId="46F36108" w14:textId="77777777" w:rsidR="00EC11F2" w:rsidRPr="00EC44AD" w:rsidRDefault="00EC11F2" w:rsidP="00EC11F2">
      <w:pPr>
        <w:pStyle w:val="breakline"/>
        <w:rPr>
          <w:color w:val="002060"/>
        </w:rPr>
      </w:pPr>
    </w:p>
    <w:p w14:paraId="01DE5237" w14:textId="77777777" w:rsidR="00EC11F2" w:rsidRPr="00EC44AD" w:rsidRDefault="00EC11F2" w:rsidP="00EC11F2">
      <w:pPr>
        <w:pStyle w:val="sottotitolocampionato10"/>
        <w:rPr>
          <w:color w:val="002060"/>
        </w:rPr>
      </w:pPr>
      <w:r w:rsidRPr="00EC44AD">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22"/>
        <w:gridCol w:w="385"/>
        <w:gridCol w:w="898"/>
        <w:gridCol w:w="1175"/>
        <w:gridCol w:w="1545"/>
        <w:gridCol w:w="1570"/>
      </w:tblGrid>
      <w:tr w:rsidR="00EC11F2" w:rsidRPr="00EC44AD" w14:paraId="011AF8FB"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04C772"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4347C"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E623F"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BE5A1"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B503B1"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B6B9A"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3BC5AB"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2D7A0D33"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E7015" w14:textId="77777777" w:rsidR="00EC11F2" w:rsidRPr="00EC44AD" w:rsidRDefault="00EC11F2" w:rsidP="005B2254">
            <w:pPr>
              <w:pStyle w:val="rowtabella0"/>
              <w:rPr>
                <w:color w:val="002060"/>
              </w:rPr>
            </w:pPr>
            <w:proofErr w:type="gramStart"/>
            <w:r w:rsidRPr="00EC44AD">
              <w:rPr>
                <w:color w:val="002060"/>
              </w:rPr>
              <w:t>U.MANDOLESI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AE8044" w14:textId="77777777" w:rsidR="00EC11F2" w:rsidRPr="00EC44AD" w:rsidRDefault="00EC11F2" w:rsidP="005B2254">
            <w:pPr>
              <w:pStyle w:val="rowtabella0"/>
              <w:rPr>
                <w:color w:val="002060"/>
              </w:rPr>
            </w:pPr>
            <w:r w:rsidRPr="00EC44AD">
              <w:rPr>
                <w:color w:val="002060"/>
              </w:rPr>
              <w:t>POL. SPORT COMMUNICATION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7B7D3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07829" w14:textId="77777777" w:rsidR="00EC11F2" w:rsidRPr="00EC44AD" w:rsidRDefault="00EC11F2" w:rsidP="005B2254">
            <w:pPr>
              <w:pStyle w:val="rowtabella0"/>
              <w:rPr>
                <w:color w:val="002060"/>
              </w:rPr>
            </w:pPr>
            <w:r w:rsidRPr="00EC44AD">
              <w:rPr>
                <w:color w:val="002060"/>
              </w:rPr>
              <w:t>22/02/2025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8E7F0E" w14:textId="77777777" w:rsidR="00EC11F2" w:rsidRPr="00EC44AD" w:rsidRDefault="00EC11F2" w:rsidP="005B2254">
            <w:pPr>
              <w:pStyle w:val="rowtabella0"/>
              <w:rPr>
                <w:color w:val="002060"/>
              </w:rPr>
            </w:pPr>
            <w:r w:rsidRPr="00EC44AD">
              <w:rPr>
                <w:color w:val="002060"/>
              </w:rPr>
              <w:t>5700 CAMPO C/5 "MANDOLESI"-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AD24D6" w14:textId="77777777" w:rsidR="00EC11F2" w:rsidRPr="00EC44AD" w:rsidRDefault="00EC11F2" w:rsidP="005B2254">
            <w:pPr>
              <w:pStyle w:val="rowtabella0"/>
              <w:rPr>
                <w:color w:val="002060"/>
              </w:rPr>
            </w:pPr>
            <w:r w:rsidRPr="00EC44AD">
              <w:rPr>
                <w:color w:val="002060"/>
              </w:rPr>
              <w:t>PORTO SAN GIORGIO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6AFD09" w14:textId="77777777" w:rsidR="00EC11F2" w:rsidRPr="00EC44AD" w:rsidRDefault="00EC11F2" w:rsidP="005B2254">
            <w:pPr>
              <w:pStyle w:val="rowtabella0"/>
              <w:rPr>
                <w:color w:val="002060"/>
              </w:rPr>
            </w:pPr>
            <w:r w:rsidRPr="00EC44AD">
              <w:rPr>
                <w:color w:val="002060"/>
              </w:rPr>
              <w:t>VIA DELLE REGIONI, 8</w:t>
            </w:r>
          </w:p>
        </w:tc>
      </w:tr>
      <w:tr w:rsidR="00EC11F2" w:rsidRPr="00EC44AD" w14:paraId="4FB447C9"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592994" w14:textId="77777777" w:rsidR="00EC11F2" w:rsidRPr="00EC44AD" w:rsidRDefault="00EC11F2" w:rsidP="005B2254">
            <w:pPr>
              <w:pStyle w:val="rowtabella0"/>
              <w:rPr>
                <w:color w:val="002060"/>
              </w:rPr>
            </w:pPr>
            <w:r w:rsidRPr="00EC44AD">
              <w:rPr>
                <w:color w:val="002060"/>
              </w:rPr>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CFA9D" w14:textId="77777777" w:rsidR="00EC11F2" w:rsidRPr="00EC44AD" w:rsidRDefault="00EC11F2" w:rsidP="005B2254">
            <w:pPr>
              <w:pStyle w:val="rowtabella0"/>
              <w:rPr>
                <w:color w:val="002060"/>
              </w:rPr>
            </w:pPr>
            <w:r w:rsidRPr="00EC44AD">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74FC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CD1B33" w14:textId="77777777" w:rsidR="00EC11F2" w:rsidRPr="00EC44AD" w:rsidRDefault="00EC11F2" w:rsidP="005B2254">
            <w:pPr>
              <w:pStyle w:val="rowtabella0"/>
              <w:rPr>
                <w:color w:val="002060"/>
              </w:rPr>
            </w:pPr>
            <w:r w:rsidRPr="00EC44AD">
              <w:rPr>
                <w:color w:val="002060"/>
              </w:rPr>
              <w:t>23/02/2025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9686B" w14:textId="77777777" w:rsidR="00EC11F2" w:rsidRPr="00EC44AD" w:rsidRDefault="00EC11F2" w:rsidP="005B2254">
            <w:pPr>
              <w:pStyle w:val="rowtabella0"/>
              <w:rPr>
                <w:color w:val="002060"/>
              </w:rPr>
            </w:pPr>
            <w:r w:rsidRPr="00EC44AD">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479221" w14:textId="77777777" w:rsidR="00EC11F2" w:rsidRPr="00EC44AD" w:rsidRDefault="00EC11F2" w:rsidP="005B2254">
            <w:pPr>
              <w:pStyle w:val="rowtabella0"/>
              <w:rPr>
                <w:color w:val="002060"/>
              </w:rPr>
            </w:pPr>
            <w:r w:rsidRPr="00EC44AD">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BE0434" w14:textId="77777777" w:rsidR="00EC11F2" w:rsidRPr="00EC44AD" w:rsidRDefault="00EC11F2" w:rsidP="005B2254">
            <w:pPr>
              <w:pStyle w:val="rowtabella0"/>
              <w:rPr>
                <w:color w:val="002060"/>
              </w:rPr>
            </w:pPr>
            <w:r w:rsidRPr="00EC44AD">
              <w:rPr>
                <w:color w:val="002060"/>
              </w:rPr>
              <w:t xml:space="preserve">LOC.MONTEROCCO VIA </w:t>
            </w:r>
            <w:proofErr w:type="gramStart"/>
            <w:r w:rsidRPr="00EC44AD">
              <w:rPr>
                <w:color w:val="002060"/>
              </w:rPr>
              <w:t>A.MANCINI</w:t>
            </w:r>
            <w:proofErr w:type="gramEnd"/>
          </w:p>
        </w:tc>
      </w:tr>
    </w:tbl>
    <w:p w14:paraId="5232BE77" w14:textId="77777777" w:rsidR="00EC11F2" w:rsidRPr="00C5602B" w:rsidRDefault="00EC11F2" w:rsidP="00EC11F2">
      <w:pPr>
        <w:pStyle w:val="breakline"/>
        <w:rPr>
          <w:rFonts w:eastAsiaTheme="minorEastAsia"/>
          <w:color w:val="002060"/>
        </w:rPr>
      </w:pPr>
    </w:p>
    <w:p w14:paraId="7FC1A9E7" w14:textId="77777777" w:rsidR="00EC11F2" w:rsidRPr="00C5602B" w:rsidRDefault="00EC11F2" w:rsidP="00EC11F2">
      <w:pPr>
        <w:pStyle w:val="breakline"/>
        <w:rPr>
          <w:color w:val="002060"/>
        </w:rPr>
      </w:pPr>
    </w:p>
    <w:p w14:paraId="439FF87B" w14:textId="77777777" w:rsidR="00EC11F2" w:rsidRPr="00C5602B" w:rsidRDefault="00EC11F2" w:rsidP="00EC11F2">
      <w:pPr>
        <w:pStyle w:val="titolocampionato0"/>
        <w:shd w:val="clear" w:color="auto" w:fill="CCCCCC"/>
        <w:spacing w:before="80" w:after="40"/>
        <w:rPr>
          <w:color w:val="002060"/>
        </w:rPr>
      </w:pPr>
      <w:r w:rsidRPr="00C5602B">
        <w:rPr>
          <w:color w:val="002060"/>
        </w:rPr>
        <w:t>UNDER 17 C5 REGIONALI MASCHILI</w:t>
      </w:r>
    </w:p>
    <w:p w14:paraId="6B0C605F" w14:textId="77777777" w:rsidR="00EC11F2" w:rsidRPr="00C5602B" w:rsidRDefault="00EC11F2" w:rsidP="00EC11F2">
      <w:pPr>
        <w:pStyle w:val="titoloprinc0"/>
        <w:rPr>
          <w:color w:val="002060"/>
        </w:rPr>
      </w:pPr>
      <w:r w:rsidRPr="00C5602B">
        <w:rPr>
          <w:color w:val="002060"/>
        </w:rPr>
        <w:t>VARIAZIONI AL PROGRAMMA GARE</w:t>
      </w:r>
    </w:p>
    <w:p w14:paraId="54DA069C" w14:textId="77777777" w:rsidR="00EC11F2" w:rsidRPr="00C5602B" w:rsidRDefault="00EC11F2" w:rsidP="00EC11F2">
      <w:pPr>
        <w:pStyle w:val="breakline"/>
        <w:rPr>
          <w:color w:val="002060"/>
        </w:rPr>
      </w:pPr>
    </w:p>
    <w:p w14:paraId="4B3C704E" w14:textId="77777777" w:rsidR="00EC11F2" w:rsidRPr="00C5602B" w:rsidRDefault="00EC11F2" w:rsidP="00EC11F2">
      <w:pPr>
        <w:pStyle w:val="breakline"/>
        <w:rPr>
          <w:color w:val="002060"/>
        </w:rPr>
      </w:pPr>
    </w:p>
    <w:p w14:paraId="25E9D506" w14:textId="77777777" w:rsidR="00EC11F2" w:rsidRPr="00C5602B" w:rsidRDefault="00EC11F2" w:rsidP="00EC11F2">
      <w:pPr>
        <w:pStyle w:val="sottotitolocampionato10"/>
        <w:rPr>
          <w:color w:val="002060"/>
        </w:rPr>
      </w:pPr>
      <w:r w:rsidRPr="00C5602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C11F2" w:rsidRPr="00C5602B" w14:paraId="68155169" w14:textId="77777777" w:rsidTr="003A72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E188E"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BD1A"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36D27"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7F61C9"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D73615"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42AA35"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88048"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E1982" w14:textId="77777777" w:rsidR="00EC11F2" w:rsidRPr="00C5602B" w:rsidRDefault="00EC11F2" w:rsidP="005B2254">
            <w:pPr>
              <w:pStyle w:val="headertabella0"/>
              <w:rPr>
                <w:color w:val="002060"/>
              </w:rPr>
            </w:pPr>
            <w:r w:rsidRPr="00C5602B">
              <w:rPr>
                <w:color w:val="002060"/>
              </w:rPr>
              <w:t>Impianto</w:t>
            </w:r>
          </w:p>
        </w:tc>
      </w:tr>
      <w:tr w:rsidR="00EC11F2" w:rsidRPr="00C5602B" w14:paraId="068E6E92" w14:textId="77777777" w:rsidTr="003A72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12A66" w14:textId="77777777" w:rsidR="00EC11F2" w:rsidRPr="003A7210" w:rsidRDefault="00EC11F2" w:rsidP="005B2254">
            <w:pPr>
              <w:pStyle w:val="rowtabella0"/>
              <w:rPr>
                <w:color w:val="002060"/>
                <w:highlight w:val="yellow"/>
              </w:rPr>
            </w:pPr>
            <w:r w:rsidRPr="003A7210">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4B32" w14:textId="77777777" w:rsidR="00EC11F2" w:rsidRPr="003A7210" w:rsidRDefault="00EC11F2" w:rsidP="005B2254">
            <w:pPr>
              <w:pStyle w:val="rowtabella0"/>
              <w:jc w:val="center"/>
              <w:rPr>
                <w:color w:val="002060"/>
                <w:highlight w:val="yellow"/>
              </w:rPr>
            </w:pPr>
            <w:r w:rsidRPr="003A721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5833A" w14:textId="77777777" w:rsidR="00EC11F2" w:rsidRPr="003A7210" w:rsidRDefault="00EC11F2" w:rsidP="005B2254">
            <w:pPr>
              <w:pStyle w:val="rowtabella0"/>
              <w:rPr>
                <w:color w:val="002060"/>
                <w:highlight w:val="yellow"/>
              </w:rPr>
            </w:pPr>
            <w:r w:rsidRPr="003A7210">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7F52E" w14:textId="77777777" w:rsidR="00EC11F2" w:rsidRPr="003A7210" w:rsidRDefault="00EC11F2" w:rsidP="005B2254">
            <w:pPr>
              <w:pStyle w:val="rowtabella0"/>
              <w:rPr>
                <w:color w:val="002060"/>
                <w:highlight w:val="yellow"/>
              </w:rPr>
            </w:pPr>
            <w:r w:rsidRPr="003A7210">
              <w:rPr>
                <w:color w:val="002060"/>
                <w:highlight w:val="yellow"/>
              </w:rPr>
              <w:t>NUOVA JUVENTINA FFC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035A686" w14:textId="5C68D9FA"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24117" w14:textId="77777777" w:rsidR="00EC11F2" w:rsidRPr="00C5602B" w:rsidRDefault="00EC11F2" w:rsidP="005B2254">
            <w:pPr>
              <w:pStyle w:val="rowtabella0"/>
              <w:jc w:val="center"/>
              <w:rPr>
                <w:color w:val="002060"/>
              </w:rPr>
            </w:pPr>
            <w:r w:rsidRPr="003A721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7E419" w14:textId="77777777" w:rsidR="00EC11F2" w:rsidRPr="00C5602B" w:rsidRDefault="00EC11F2" w:rsidP="005B225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67DA2" w14:textId="77777777" w:rsidR="00EC11F2" w:rsidRPr="00C5602B" w:rsidRDefault="00EC11F2" w:rsidP="005B2254">
            <w:pPr>
              <w:pStyle w:val="rowtabella0"/>
              <w:rPr>
                <w:color w:val="002060"/>
              </w:rPr>
            </w:pPr>
            <w:r w:rsidRPr="003A7210">
              <w:rPr>
                <w:color w:val="002060"/>
                <w:highlight w:val="yellow"/>
              </w:rPr>
              <w:t>CAMPO DI C5 ENTRO PAL OLIMPIA MONTEPORZIO VIA RISORGIMENTO 16</w:t>
            </w:r>
          </w:p>
        </w:tc>
      </w:tr>
      <w:tr w:rsidR="00EC11F2" w:rsidRPr="00C5602B" w14:paraId="1ACB074A" w14:textId="77777777" w:rsidTr="003A72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E7818" w14:textId="77777777" w:rsidR="00EC11F2" w:rsidRPr="003A7210" w:rsidRDefault="00EC11F2" w:rsidP="005B2254">
            <w:pPr>
              <w:pStyle w:val="rowtabella0"/>
              <w:rPr>
                <w:color w:val="002060"/>
                <w:highlight w:val="yellow"/>
              </w:rPr>
            </w:pPr>
            <w:r w:rsidRPr="003A7210">
              <w:rPr>
                <w:color w:val="002060"/>
                <w:highlight w:val="yellow"/>
              </w:rPr>
              <w:t>23/02/2025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203AA" w14:textId="77777777" w:rsidR="00EC11F2" w:rsidRPr="003A7210" w:rsidRDefault="00EC11F2" w:rsidP="005B2254">
            <w:pPr>
              <w:pStyle w:val="rowtabella0"/>
              <w:jc w:val="center"/>
              <w:rPr>
                <w:color w:val="002060"/>
                <w:highlight w:val="yellow"/>
              </w:rPr>
            </w:pPr>
            <w:r w:rsidRPr="003A721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36D85" w14:textId="77777777" w:rsidR="00EC11F2" w:rsidRPr="003A7210" w:rsidRDefault="00EC11F2" w:rsidP="005B2254">
            <w:pPr>
              <w:pStyle w:val="rowtabella0"/>
              <w:rPr>
                <w:color w:val="002060"/>
                <w:highlight w:val="yellow"/>
              </w:rPr>
            </w:pPr>
            <w:r w:rsidRPr="003A7210">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5C36" w14:textId="77777777" w:rsidR="00EC11F2" w:rsidRPr="003A7210" w:rsidRDefault="00EC11F2" w:rsidP="005B2254">
            <w:pPr>
              <w:pStyle w:val="rowtabella0"/>
              <w:rPr>
                <w:color w:val="002060"/>
                <w:highlight w:val="yellow"/>
              </w:rPr>
            </w:pPr>
            <w:r w:rsidRPr="003A7210">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55BE" w14:textId="3D7F432E"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107F" w14:textId="77777777" w:rsidR="00EC11F2" w:rsidRPr="00C5602B" w:rsidRDefault="00EC11F2" w:rsidP="005B2254">
            <w:pPr>
              <w:pStyle w:val="rowtabella0"/>
              <w:jc w:val="center"/>
              <w:rPr>
                <w:color w:val="002060"/>
              </w:rPr>
            </w:pPr>
            <w:r w:rsidRPr="003A721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B3FF" w14:textId="77777777" w:rsidR="00EC11F2" w:rsidRPr="00C5602B" w:rsidRDefault="00EC11F2" w:rsidP="005B2254">
            <w:pPr>
              <w:pStyle w:val="rowtabella0"/>
              <w:jc w:val="center"/>
              <w:rPr>
                <w:color w:val="002060"/>
              </w:rPr>
            </w:pPr>
            <w:r w:rsidRPr="00C560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3200" w14:textId="77777777" w:rsidR="00EC11F2" w:rsidRPr="00C5602B" w:rsidRDefault="00EC11F2" w:rsidP="005B2254">
            <w:pPr>
              <w:rPr>
                <w:color w:val="002060"/>
              </w:rPr>
            </w:pPr>
          </w:p>
        </w:tc>
      </w:tr>
    </w:tbl>
    <w:p w14:paraId="79E35AD3" w14:textId="77777777" w:rsidR="00EC11F2" w:rsidRPr="00C5602B" w:rsidRDefault="00EC11F2" w:rsidP="00EC11F2">
      <w:pPr>
        <w:pStyle w:val="breakline"/>
        <w:rPr>
          <w:rFonts w:eastAsiaTheme="minorEastAsia"/>
          <w:color w:val="002060"/>
        </w:rPr>
      </w:pPr>
    </w:p>
    <w:p w14:paraId="222052A8" w14:textId="77777777" w:rsidR="00EC11F2" w:rsidRPr="00C5602B" w:rsidRDefault="00EC11F2" w:rsidP="00EC11F2">
      <w:pPr>
        <w:pStyle w:val="breakline"/>
        <w:rPr>
          <w:color w:val="002060"/>
        </w:rPr>
      </w:pPr>
    </w:p>
    <w:p w14:paraId="4D0FB033"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A7210" w:rsidRPr="00C5602B" w14:paraId="636D3A70" w14:textId="77777777" w:rsidTr="003A721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78511"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D6A2"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EEFA0"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BA0C0"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8E24"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3AAE2"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F7598"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F2BBA" w14:textId="77777777" w:rsidR="00EC11F2" w:rsidRPr="00C5602B" w:rsidRDefault="00EC11F2" w:rsidP="005B2254">
            <w:pPr>
              <w:pStyle w:val="headertabella0"/>
              <w:rPr>
                <w:color w:val="002060"/>
              </w:rPr>
            </w:pPr>
            <w:r w:rsidRPr="00C5602B">
              <w:rPr>
                <w:color w:val="002060"/>
              </w:rPr>
              <w:t>Impianto</w:t>
            </w:r>
          </w:p>
        </w:tc>
      </w:tr>
      <w:tr w:rsidR="003A7210" w:rsidRPr="00C5602B" w14:paraId="16E919F0" w14:textId="77777777" w:rsidTr="003A72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7B98B" w14:textId="77777777" w:rsidR="00EC11F2" w:rsidRPr="003A7210" w:rsidRDefault="00EC11F2" w:rsidP="005B2254">
            <w:pPr>
              <w:pStyle w:val="rowtabella0"/>
              <w:rPr>
                <w:color w:val="002060"/>
                <w:highlight w:val="yellow"/>
              </w:rPr>
            </w:pPr>
            <w:r w:rsidRPr="003A7210">
              <w:rPr>
                <w:color w:val="002060"/>
                <w:highlight w:val="yellow"/>
              </w:rPr>
              <w:t>21/02/2025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080D" w14:textId="77777777" w:rsidR="00EC11F2" w:rsidRPr="003A7210" w:rsidRDefault="00EC11F2" w:rsidP="005B2254">
            <w:pPr>
              <w:pStyle w:val="rowtabella0"/>
              <w:jc w:val="center"/>
              <w:rPr>
                <w:color w:val="002060"/>
                <w:highlight w:val="yellow"/>
              </w:rPr>
            </w:pPr>
            <w:r w:rsidRPr="003A721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FAC9E" w14:textId="77777777" w:rsidR="00EC11F2" w:rsidRPr="003A7210" w:rsidRDefault="00EC11F2" w:rsidP="005B2254">
            <w:pPr>
              <w:pStyle w:val="rowtabella0"/>
              <w:rPr>
                <w:color w:val="002060"/>
                <w:highlight w:val="yellow"/>
              </w:rPr>
            </w:pPr>
            <w:r w:rsidRPr="003A7210">
              <w:rPr>
                <w:color w:val="002060"/>
                <w:highlight w:val="yellow"/>
              </w:rPr>
              <w:t>JUNIOR JESINA 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E17B2" w14:textId="77777777" w:rsidR="00EC11F2" w:rsidRPr="003A7210" w:rsidRDefault="00EC11F2" w:rsidP="005B2254">
            <w:pPr>
              <w:pStyle w:val="rowtabella0"/>
              <w:rPr>
                <w:color w:val="002060"/>
                <w:highlight w:val="yellow"/>
              </w:rPr>
            </w:pPr>
            <w:r w:rsidRPr="003A721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FC987" w14:textId="599CF9A5" w:rsidR="00EC11F2" w:rsidRPr="003A7210" w:rsidRDefault="003A7210" w:rsidP="005B2254">
            <w:pPr>
              <w:rPr>
                <w:rFonts w:ascii="Arial" w:hAnsi="Arial" w:cs="Arial"/>
                <w:color w:val="002060"/>
                <w:sz w:val="12"/>
                <w:szCs w:val="12"/>
              </w:rPr>
            </w:pPr>
            <w:r w:rsidRPr="003A7210">
              <w:rPr>
                <w:rFonts w:ascii="Arial" w:hAnsi="Arial" w:cs="Arial"/>
                <w:color w:val="002060"/>
                <w:sz w:val="12"/>
                <w:szCs w:val="12"/>
              </w:rPr>
              <w:t>23/02/2025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30CEC" w14:textId="77777777" w:rsidR="00EC11F2" w:rsidRPr="00C5602B" w:rsidRDefault="00EC11F2" w:rsidP="005B2254">
            <w:pPr>
              <w:pStyle w:val="rowtabella0"/>
              <w:jc w:val="center"/>
              <w:rPr>
                <w:color w:val="002060"/>
              </w:rPr>
            </w:pPr>
            <w:r w:rsidRPr="003A7210">
              <w:rPr>
                <w:color w:val="002060"/>
                <w:highlight w:val="yellow"/>
              </w:rPr>
              <w:t>20:45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37B27" w14:textId="77777777" w:rsidR="00EC11F2" w:rsidRPr="00C5602B" w:rsidRDefault="00EC11F2" w:rsidP="005B2254">
            <w:pPr>
              <w:pStyle w:val="rowtabella0"/>
              <w:jc w:val="center"/>
              <w:rPr>
                <w:color w:val="002060"/>
              </w:rPr>
            </w:pPr>
            <w:r w:rsidRPr="00C5602B">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82A3C" w14:textId="77777777" w:rsidR="00EC11F2" w:rsidRPr="00C5602B" w:rsidRDefault="00EC11F2" w:rsidP="005B2254">
            <w:pPr>
              <w:rPr>
                <w:color w:val="002060"/>
              </w:rPr>
            </w:pPr>
          </w:p>
        </w:tc>
      </w:tr>
      <w:tr w:rsidR="003A7210" w:rsidRPr="00C5602B" w14:paraId="4E584CD8" w14:textId="77777777" w:rsidTr="003A721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CB4F" w14:textId="77777777" w:rsidR="00EC11F2" w:rsidRPr="003A7210" w:rsidRDefault="00EC11F2" w:rsidP="005B2254">
            <w:pPr>
              <w:pStyle w:val="rowtabella0"/>
              <w:rPr>
                <w:color w:val="002060"/>
                <w:highlight w:val="yellow"/>
              </w:rPr>
            </w:pPr>
            <w:r w:rsidRPr="003A7210">
              <w:rPr>
                <w:color w:val="002060"/>
                <w:highlight w:val="yellow"/>
              </w:rPr>
              <w:t>23/02/2025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C4128" w14:textId="77777777" w:rsidR="00EC11F2" w:rsidRPr="003A7210" w:rsidRDefault="00EC11F2" w:rsidP="005B2254">
            <w:pPr>
              <w:pStyle w:val="rowtabella0"/>
              <w:jc w:val="center"/>
              <w:rPr>
                <w:color w:val="002060"/>
                <w:highlight w:val="yellow"/>
              </w:rPr>
            </w:pPr>
            <w:r w:rsidRPr="003A721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82DB" w14:textId="77777777" w:rsidR="00EC11F2" w:rsidRPr="003A7210" w:rsidRDefault="00EC11F2" w:rsidP="005B2254">
            <w:pPr>
              <w:pStyle w:val="rowtabella0"/>
              <w:rPr>
                <w:color w:val="002060"/>
                <w:highlight w:val="yellow"/>
              </w:rPr>
            </w:pPr>
            <w:r w:rsidRPr="003A7210">
              <w:rPr>
                <w:color w:val="002060"/>
                <w:highlight w:val="yellow"/>
              </w:rPr>
              <w:t>CSI GAUDIO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F7E8" w14:textId="77777777" w:rsidR="00EC11F2" w:rsidRPr="003A7210" w:rsidRDefault="00EC11F2" w:rsidP="005B2254">
            <w:pPr>
              <w:pStyle w:val="rowtabella0"/>
              <w:rPr>
                <w:color w:val="002060"/>
                <w:highlight w:val="yellow"/>
              </w:rPr>
            </w:pPr>
            <w:r w:rsidRPr="003A7210">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74BEE" w14:textId="57DD06DC" w:rsidR="00EC11F2" w:rsidRPr="00C5602B" w:rsidRDefault="00EC11F2" w:rsidP="005B2254">
            <w:pPr>
              <w:pStyle w:val="rowtabella0"/>
              <w:rPr>
                <w:color w:val="002060"/>
              </w:rPr>
            </w:pPr>
            <w:r w:rsidRPr="00C5602B">
              <w:rPr>
                <w:color w:val="002060"/>
              </w:rPr>
              <w:t>2</w:t>
            </w:r>
            <w:r w:rsidR="003A7210">
              <w:rPr>
                <w:color w:val="002060"/>
              </w:rPr>
              <w:t>2</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8E2B3" w14:textId="77777777" w:rsidR="00EC11F2" w:rsidRPr="00C5602B" w:rsidRDefault="00EC11F2" w:rsidP="005B2254">
            <w:pPr>
              <w:pStyle w:val="rowtabella0"/>
              <w:jc w:val="center"/>
              <w:rPr>
                <w:color w:val="002060"/>
              </w:rPr>
            </w:pPr>
            <w:r w:rsidRPr="003A7210">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D9C9C" w14:textId="77777777" w:rsidR="00EC11F2" w:rsidRPr="00C5602B" w:rsidRDefault="00EC11F2" w:rsidP="005B2254">
            <w:pPr>
              <w:pStyle w:val="rowtabella0"/>
              <w:jc w:val="center"/>
              <w:rPr>
                <w:color w:val="002060"/>
              </w:rPr>
            </w:pPr>
            <w:r w:rsidRPr="00C560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CD42" w14:textId="77777777" w:rsidR="00EC11F2" w:rsidRPr="00C5602B" w:rsidRDefault="00EC11F2" w:rsidP="005B2254">
            <w:pPr>
              <w:pStyle w:val="rowtabella0"/>
              <w:rPr>
                <w:color w:val="002060"/>
              </w:rPr>
            </w:pPr>
            <w:r w:rsidRPr="003A7210">
              <w:rPr>
                <w:color w:val="002060"/>
                <w:highlight w:val="yellow"/>
              </w:rPr>
              <w:t>PALASPORT "ZANNONI 2" JESI VIA ZANNONI</w:t>
            </w:r>
          </w:p>
        </w:tc>
      </w:tr>
    </w:tbl>
    <w:p w14:paraId="2C88DBA7" w14:textId="77777777" w:rsidR="00EC11F2" w:rsidRPr="00C5602B" w:rsidRDefault="00EC11F2" w:rsidP="00EC11F2">
      <w:pPr>
        <w:pStyle w:val="breakline"/>
        <w:rPr>
          <w:rFonts w:eastAsiaTheme="minorEastAsia"/>
          <w:color w:val="002060"/>
        </w:rPr>
      </w:pPr>
    </w:p>
    <w:p w14:paraId="195F5FB3" w14:textId="77777777" w:rsidR="00EC11F2" w:rsidRPr="00C5602B" w:rsidRDefault="00EC11F2" w:rsidP="00EC11F2">
      <w:pPr>
        <w:pStyle w:val="breakline"/>
        <w:rPr>
          <w:color w:val="002060"/>
        </w:rPr>
      </w:pPr>
    </w:p>
    <w:p w14:paraId="7AE71B2F" w14:textId="77777777" w:rsidR="00EC11F2" w:rsidRPr="00C5602B" w:rsidRDefault="00EC11F2" w:rsidP="00EC11F2">
      <w:pPr>
        <w:pStyle w:val="sottotitolocampionato10"/>
        <w:rPr>
          <w:color w:val="002060"/>
        </w:rPr>
      </w:pPr>
      <w:r w:rsidRPr="00C560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C11F2" w:rsidRPr="00C5602B" w14:paraId="459D6AB5" w14:textId="77777777" w:rsidTr="00930D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ACD04"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7DE82"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CFE2B7"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956E0"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6CBC1"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839909"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B3A7"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2EF27" w14:textId="77777777" w:rsidR="00EC11F2" w:rsidRPr="00C5602B" w:rsidRDefault="00EC11F2" w:rsidP="005B2254">
            <w:pPr>
              <w:pStyle w:val="headertabella0"/>
              <w:rPr>
                <w:color w:val="002060"/>
              </w:rPr>
            </w:pPr>
            <w:r w:rsidRPr="00C5602B">
              <w:rPr>
                <w:color w:val="002060"/>
              </w:rPr>
              <w:t>Impianto</w:t>
            </w:r>
          </w:p>
        </w:tc>
      </w:tr>
      <w:tr w:rsidR="00EC11F2" w:rsidRPr="00C5602B" w14:paraId="27A3C81F" w14:textId="77777777" w:rsidTr="00930D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68C58" w14:textId="77777777" w:rsidR="00EC11F2" w:rsidRPr="00930D9D" w:rsidRDefault="00EC11F2" w:rsidP="005B2254">
            <w:pPr>
              <w:pStyle w:val="rowtabella0"/>
              <w:rPr>
                <w:color w:val="002060"/>
                <w:highlight w:val="yellow"/>
              </w:rPr>
            </w:pPr>
            <w:r w:rsidRPr="00930D9D">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2CA88" w14:textId="77777777" w:rsidR="00EC11F2" w:rsidRPr="00930D9D" w:rsidRDefault="00EC11F2" w:rsidP="005B2254">
            <w:pPr>
              <w:pStyle w:val="rowtabella0"/>
              <w:jc w:val="center"/>
              <w:rPr>
                <w:color w:val="002060"/>
                <w:highlight w:val="yellow"/>
              </w:rPr>
            </w:pPr>
            <w:r w:rsidRPr="00930D9D">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B6F3" w14:textId="77777777" w:rsidR="00EC11F2" w:rsidRPr="00930D9D" w:rsidRDefault="00EC11F2" w:rsidP="005B2254">
            <w:pPr>
              <w:pStyle w:val="rowtabella0"/>
              <w:rPr>
                <w:color w:val="002060"/>
                <w:highlight w:val="yellow"/>
              </w:rPr>
            </w:pPr>
            <w:r w:rsidRPr="00930D9D">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73F33" w14:textId="77777777" w:rsidR="00EC11F2" w:rsidRPr="00930D9D" w:rsidRDefault="00EC11F2" w:rsidP="005B2254">
            <w:pPr>
              <w:pStyle w:val="rowtabella0"/>
              <w:rPr>
                <w:color w:val="002060"/>
                <w:highlight w:val="yellow"/>
              </w:rPr>
            </w:pPr>
            <w:r w:rsidRPr="00930D9D">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066D6" w14:textId="2E3EC754"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FB61" w14:textId="77777777" w:rsidR="00EC11F2" w:rsidRPr="00C5602B" w:rsidRDefault="00EC11F2" w:rsidP="005B2254">
            <w:pPr>
              <w:pStyle w:val="rowtabella0"/>
              <w:jc w:val="center"/>
              <w:rPr>
                <w:color w:val="002060"/>
              </w:rPr>
            </w:pPr>
            <w:r w:rsidRPr="00930D9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97B3" w14:textId="77777777" w:rsidR="00EC11F2" w:rsidRPr="00C5602B" w:rsidRDefault="00EC11F2" w:rsidP="005B2254">
            <w:pPr>
              <w:pStyle w:val="rowtabella0"/>
              <w:jc w:val="center"/>
              <w:rPr>
                <w:color w:val="002060"/>
              </w:rPr>
            </w:pPr>
            <w:r w:rsidRPr="00C5602B">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D7163" w14:textId="77777777" w:rsidR="00EC11F2" w:rsidRPr="00C5602B" w:rsidRDefault="00EC11F2" w:rsidP="005B2254">
            <w:pPr>
              <w:rPr>
                <w:color w:val="002060"/>
              </w:rPr>
            </w:pPr>
          </w:p>
        </w:tc>
      </w:tr>
    </w:tbl>
    <w:p w14:paraId="74E32F4B" w14:textId="77777777" w:rsidR="00EC11F2" w:rsidRPr="00C5602B" w:rsidRDefault="00EC11F2" w:rsidP="00EC11F2">
      <w:pPr>
        <w:pStyle w:val="breakline"/>
        <w:rPr>
          <w:rFonts w:eastAsiaTheme="minorEastAsia"/>
          <w:color w:val="002060"/>
        </w:rPr>
      </w:pPr>
    </w:p>
    <w:p w14:paraId="4A9A4E0D" w14:textId="77777777" w:rsidR="00EC11F2" w:rsidRPr="00C5602B" w:rsidRDefault="00EC11F2" w:rsidP="00EC11F2">
      <w:pPr>
        <w:pStyle w:val="breakline"/>
        <w:rPr>
          <w:color w:val="002060"/>
        </w:rPr>
      </w:pPr>
    </w:p>
    <w:p w14:paraId="1CB121AA" w14:textId="77777777" w:rsidR="00EC11F2" w:rsidRPr="00C5602B" w:rsidRDefault="00EC11F2" w:rsidP="00EC11F2">
      <w:pPr>
        <w:pStyle w:val="titoloprinc0"/>
        <w:rPr>
          <w:color w:val="002060"/>
        </w:rPr>
      </w:pPr>
      <w:r w:rsidRPr="00C5602B">
        <w:rPr>
          <w:color w:val="002060"/>
        </w:rPr>
        <w:t>RISULTATI</w:t>
      </w:r>
    </w:p>
    <w:p w14:paraId="52654189" w14:textId="77777777" w:rsidR="00EC11F2" w:rsidRPr="00C5602B" w:rsidRDefault="00EC11F2" w:rsidP="00EC11F2">
      <w:pPr>
        <w:pStyle w:val="breakline"/>
        <w:rPr>
          <w:color w:val="002060"/>
        </w:rPr>
      </w:pPr>
    </w:p>
    <w:p w14:paraId="11900940" w14:textId="77777777" w:rsidR="00EC11F2" w:rsidRPr="00C5602B" w:rsidRDefault="00EC11F2" w:rsidP="00EC11F2">
      <w:pPr>
        <w:pStyle w:val="sottotitolocampionato10"/>
        <w:rPr>
          <w:color w:val="002060"/>
        </w:rPr>
      </w:pPr>
      <w:r w:rsidRPr="00C5602B">
        <w:rPr>
          <w:color w:val="002060"/>
        </w:rPr>
        <w:t>RISULTATI UFFICIALI GARE DEL 15/02/2025</w:t>
      </w:r>
    </w:p>
    <w:p w14:paraId="52261540"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1C4F5DD6"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47ABBDDC"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550B6674"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F9171" w14:textId="77777777" w:rsidR="00EC11F2" w:rsidRPr="00C5602B" w:rsidRDefault="00EC11F2" w:rsidP="005B2254">
                  <w:pPr>
                    <w:pStyle w:val="headertabella0"/>
                    <w:rPr>
                      <w:color w:val="002060"/>
                    </w:rPr>
                  </w:pPr>
                  <w:r w:rsidRPr="00C5602B">
                    <w:rPr>
                      <w:color w:val="002060"/>
                    </w:rPr>
                    <w:t>GIRONE G - 6 Giornata - A</w:t>
                  </w:r>
                </w:p>
              </w:tc>
            </w:tr>
            <w:tr w:rsidR="00EC11F2" w:rsidRPr="00C5602B" w14:paraId="4639B25B"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665824" w14:textId="77777777" w:rsidR="00EC11F2" w:rsidRPr="00C5602B" w:rsidRDefault="00EC11F2" w:rsidP="005B2254">
                  <w:pPr>
                    <w:pStyle w:val="rowtabella0"/>
                    <w:rPr>
                      <w:color w:val="002060"/>
                    </w:rPr>
                  </w:pPr>
                  <w:r w:rsidRPr="00C5602B">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503B6A" w14:textId="77777777" w:rsidR="00EC11F2" w:rsidRPr="00C5602B" w:rsidRDefault="00EC11F2" w:rsidP="005B2254">
                  <w:pPr>
                    <w:pStyle w:val="rowtabella0"/>
                    <w:rPr>
                      <w:color w:val="002060"/>
                    </w:rPr>
                  </w:pPr>
                  <w:r w:rsidRPr="00C5602B">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41F49" w14:textId="77777777" w:rsidR="00EC11F2" w:rsidRPr="00C5602B" w:rsidRDefault="00EC11F2" w:rsidP="005B2254">
                  <w:pPr>
                    <w:pStyle w:val="rowtabella0"/>
                    <w:jc w:val="center"/>
                    <w:rPr>
                      <w:color w:val="002060"/>
                    </w:rPr>
                  </w:pPr>
                  <w:r w:rsidRPr="00C5602B">
                    <w:rPr>
                      <w:color w:val="002060"/>
                    </w:rPr>
                    <w:t>1 - 8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0FBD3" w14:textId="77777777" w:rsidR="00EC11F2" w:rsidRPr="00C5602B" w:rsidRDefault="00EC11F2" w:rsidP="005B2254">
                  <w:pPr>
                    <w:pStyle w:val="rowtabella0"/>
                    <w:jc w:val="center"/>
                    <w:rPr>
                      <w:color w:val="002060"/>
                    </w:rPr>
                  </w:pPr>
                  <w:r w:rsidRPr="00C5602B">
                    <w:rPr>
                      <w:color w:val="002060"/>
                    </w:rPr>
                    <w:t> </w:t>
                  </w:r>
                </w:p>
              </w:tc>
            </w:tr>
            <w:tr w:rsidR="00EC11F2" w:rsidRPr="00C5602B" w14:paraId="0F4F51F6"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7C2BB2" w14:textId="77777777" w:rsidR="00EC11F2" w:rsidRPr="00C5602B" w:rsidRDefault="00EC11F2" w:rsidP="005B2254">
                  <w:pPr>
                    <w:pStyle w:val="rowtabella0"/>
                    <w:rPr>
                      <w:color w:val="002060"/>
                    </w:rPr>
                  </w:pPr>
                  <w:r w:rsidRPr="00C5602B">
                    <w:rPr>
                      <w:color w:val="002060"/>
                    </w:rPr>
                    <w:lastRenderedPageBreak/>
                    <w:t>(1) 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50EF3" w14:textId="77777777" w:rsidR="00EC11F2" w:rsidRPr="00C5602B" w:rsidRDefault="00EC11F2" w:rsidP="005B2254">
                  <w:pPr>
                    <w:pStyle w:val="rowtabella0"/>
                    <w:rPr>
                      <w:color w:val="002060"/>
                    </w:rPr>
                  </w:pPr>
                  <w:r w:rsidRPr="00C5602B">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3B5E77" w14:textId="77777777" w:rsidR="00EC11F2" w:rsidRPr="00C5602B" w:rsidRDefault="00EC11F2" w:rsidP="005B2254">
                  <w:pPr>
                    <w:pStyle w:val="rowtabella0"/>
                    <w:jc w:val="center"/>
                    <w:rPr>
                      <w:color w:val="002060"/>
                    </w:rPr>
                  </w:pPr>
                  <w:r w:rsidRPr="00C5602B">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A3BB24" w14:textId="77777777" w:rsidR="00EC11F2" w:rsidRPr="00C5602B" w:rsidRDefault="00EC11F2" w:rsidP="005B2254">
                  <w:pPr>
                    <w:pStyle w:val="rowtabella0"/>
                    <w:jc w:val="center"/>
                    <w:rPr>
                      <w:color w:val="002060"/>
                    </w:rPr>
                  </w:pPr>
                  <w:r w:rsidRPr="00C5602B">
                    <w:rPr>
                      <w:color w:val="002060"/>
                    </w:rPr>
                    <w:t> </w:t>
                  </w:r>
                </w:p>
              </w:tc>
            </w:tr>
            <w:tr w:rsidR="00EC11F2" w:rsidRPr="00C5602B" w14:paraId="74CC9557"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10803D6" w14:textId="77777777" w:rsidR="00EC11F2" w:rsidRPr="00C5602B" w:rsidRDefault="00EC11F2" w:rsidP="005B2254">
                  <w:pPr>
                    <w:pStyle w:val="rowtabella0"/>
                    <w:rPr>
                      <w:color w:val="002060"/>
                    </w:rPr>
                  </w:pPr>
                  <w:r w:rsidRPr="00C5602B">
                    <w:rPr>
                      <w:color w:val="002060"/>
                    </w:rPr>
                    <w:t>ITALSERVICE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B880ECB" w14:textId="77777777" w:rsidR="00EC11F2" w:rsidRPr="00C5602B" w:rsidRDefault="00EC11F2" w:rsidP="005B2254">
                  <w:pPr>
                    <w:pStyle w:val="rowtabella0"/>
                    <w:rPr>
                      <w:color w:val="002060"/>
                    </w:rPr>
                  </w:pPr>
                  <w:r w:rsidRPr="00C5602B">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AC6AE0" w14:textId="77777777" w:rsidR="00EC11F2" w:rsidRPr="00C5602B" w:rsidRDefault="00EC11F2" w:rsidP="005B2254">
                  <w:pPr>
                    <w:pStyle w:val="rowtabella0"/>
                    <w:jc w:val="center"/>
                    <w:rPr>
                      <w:color w:val="002060"/>
                    </w:rPr>
                  </w:pPr>
                  <w:r w:rsidRPr="00C5602B">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8CC0C8" w14:textId="77777777" w:rsidR="00EC11F2" w:rsidRPr="00C5602B" w:rsidRDefault="00EC11F2" w:rsidP="005B2254">
                  <w:pPr>
                    <w:pStyle w:val="rowtabella0"/>
                    <w:jc w:val="center"/>
                    <w:rPr>
                      <w:color w:val="002060"/>
                    </w:rPr>
                  </w:pPr>
                  <w:r w:rsidRPr="00C5602B">
                    <w:rPr>
                      <w:color w:val="002060"/>
                    </w:rPr>
                    <w:t> </w:t>
                  </w:r>
                </w:p>
              </w:tc>
            </w:tr>
            <w:tr w:rsidR="00EC11F2" w:rsidRPr="00C5602B" w14:paraId="4AD4C706"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8A1EE4" w14:textId="77777777" w:rsidR="00EC11F2" w:rsidRPr="00C5602B" w:rsidRDefault="00EC11F2" w:rsidP="005B2254">
                  <w:pPr>
                    <w:pStyle w:val="rowtabella0"/>
                    <w:rPr>
                      <w:color w:val="002060"/>
                    </w:rPr>
                  </w:pPr>
                  <w:r w:rsidRPr="00C5602B">
                    <w:rPr>
                      <w:color w:val="002060"/>
                    </w:rPr>
                    <w:t>JESINA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D00D6F" w14:textId="77777777" w:rsidR="00EC11F2" w:rsidRPr="00C5602B" w:rsidRDefault="00EC11F2" w:rsidP="005B2254">
                  <w:pPr>
                    <w:pStyle w:val="rowtabella0"/>
                    <w:rPr>
                      <w:color w:val="002060"/>
                    </w:rPr>
                  </w:pPr>
                  <w:r w:rsidRPr="00C5602B">
                    <w:rPr>
                      <w:color w:val="002060"/>
                    </w:rPr>
                    <w:t>- CANTINE RIUNITE CSI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A037CA" w14:textId="77777777" w:rsidR="00EC11F2" w:rsidRPr="00C5602B" w:rsidRDefault="00EC11F2" w:rsidP="005B2254">
                  <w:pPr>
                    <w:pStyle w:val="rowtabella0"/>
                    <w:jc w:val="center"/>
                    <w:rPr>
                      <w:color w:val="002060"/>
                    </w:rPr>
                  </w:pPr>
                  <w:r w:rsidRPr="00C5602B">
                    <w:rPr>
                      <w:color w:val="002060"/>
                    </w:rPr>
                    <w:t>13 - 0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88F967" w14:textId="77777777" w:rsidR="00EC11F2" w:rsidRPr="00C5602B" w:rsidRDefault="00EC11F2" w:rsidP="005B2254">
                  <w:pPr>
                    <w:pStyle w:val="rowtabella0"/>
                    <w:jc w:val="center"/>
                    <w:rPr>
                      <w:color w:val="002060"/>
                    </w:rPr>
                  </w:pPr>
                  <w:r w:rsidRPr="00C5602B">
                    <w:rPr>
                      <w:color w:val="002060"/>
                    </w:rPr>
                    <w:t> </w:t>
                  </w:r>
                </w:p>
              </w:tc>
            </w:tr>
            <w:tr w:rsidR="00EC11F2" w:rsidRPr="00C5602B" w14:paraId="4AC10DE7"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5FE40C84" w14:textId="77777777" w:rsidR="00EC11F2" w:rsidRPr="00C5602B" w:rsidRDefault="00EC11F2" w:rsidP="005B2254">
                  <w:pPr>
                    <w:pStyle w:val="rowtabella0"/>
                    <w:rPr>
                      <w:color w:val="002060"/>
                    </w:rPr>
                  </w:pPr>
                  <w:r w:rsidRPr="00C5602B">
                    <w:rPr>
                      <w:color w:val="002060"/>
                    </w:rPr>
                    <w:t>(1) - disputata il 16/02/2025</w:t>
                  </w:r>
                </w:p>
              </w:tc>
            </w:tr>
          </w:tbl>
          <w:p w14:paraId="6B3F2A9C"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09A1242A"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29EC0" w14:textId="77777777" w:rsidR="00EC11F2" w:rsidRPr="00C5602B" w:rsidRDefault="00EC11F2" w:rsidP="005B2254">
                  <w:pPr>
                    <w:pStyle w:val="headertabella0"/>
                    <w:rPr>
                      <w:color w:val="002060"/>
                    </w:rPr>
                  </w:pPr>
                  <w:r w:rsidRPr="00C5602B">
                    <w:rPr>
                      <w:color w:val="002060"/>
                    </w:rPr>
                    <w:lastRenderedPageBreak/>
                    <w:t>GIRONE SA - 6 Giornata - A</w:t>
                  </w:r>
                </w:p>
              </w:tc>
            </w:tr>
            <w:tr w:rsidR="00EC11F2" w:rsidRPr="00C5602B" w14:paraId="14C67EFF"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F50ED7" w14:textId="77777777" w:rsidR="00EC11F2" w:rsidRPr="00C5602B" w:rsidRDefault="00EC11F2" w:rsidP="005B2254">
                  <w:pPr>
                    <w:pStyle w:val="rowtabella0"/>
                    <w:rPr>
                      <w:color w:val="002060"/>
                    </w:rPr>
                  </w:pPr>
                  <w:r w:rsidRPr="00C5602B">
                    <w:rPr>
                      <w:color w:val="002060"/>
                    </w:rPr>
                    <w:t>OSIMO FIVE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470EB2" w14:textId="77777777" w:rsidR="00EC11F2" w:rsidRPr="00C5602B" w:rsidRDefault="00EC11F2" w:rsidP="005B2254">
                  <w:pPr>
                    <w:pStyle w:val="rowtabella0"/>
                    <w:rPr>
                      <w:color w:val="002060"/>
                    </w:rPr>
                  </w:pPr>
                  <w:r w:rsidRPr="00C5602B">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B8C2B" w14:textId="77777777" w:rsidR="00EC11F2" w:rsidRPr="00C5602B" w:rsidRDefault="00EC11F2" w:rsidP="005B2254">
                  <w:pPr>
                    <w:pStyle w:val="rowtabella0"/>
                    <w:jc w:val="center"/>
                    <w:rPr>
                      <w:color w:val="002060"/>
                    </w:rPr>
                  </w:pPr>
                  <w:r w:rsidRPr="00C5602B">
                    <w:rPr>
                      <w:color w:val="002060"/>
                    </w:rPr>
                    <w:t>9 - 3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D2EBB" w14:textId="77777777" w:rsidR="00EC11F2" w:rsidRPr="00C5602B" w:rsidRDefault="00EC11F2" w:rsidP="005B2254">
                  <w:pPr>
                    <w:pStyle w:val="rowtabella0"/>
                    <w:jc w:val="center"/>
                    <w:rPr>
                      <w:color w:val="002060"/>
                    </w:rPr>
                  </w:pPr>
                  <w:r w:rsidRPr="00C5602B">
                    <w:rPr>
                      <w:color w:val="002060"/>
                    </w:rPr>
                    <w:t> </w:t>
                  </w:r>
                </w:p>
              </w:tc>
            </w:tr>
            <w:tr w:rsidR="00EC11F2" w:rsidRPr="00C5602B" w14:paraId="65DBF01A"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02C5EC" w14:textId="77777777" w:rsidR="00EC11F2" w:rsidRPr="00C5602B" w:rsidRDefault="00EC11F2" w:rsidP="005B2254">
                  <w:pPr>
                    <w:pStyle w:val="rowtabella0"/>
                    <w:rPr>
                      <w:color w:val="002060"/>
                    </w:rPr>
                  </w:pPr>
                  <w:r w:rsidRPr="00C5602B">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6FA23A" w14:textId="77777777" w:rsidR="00EC11F2" w:rsidRPr="00C5602B" w:rsidRDefault="00EC11F2" w:rsidP="005B2254">
                  <w:pPr>
                    <w:pStyle w:val="rowtabella0"/>
                    <w:rPr>
                      <w:color w:val="002060"/>
                    </w:rPr>
                  </w:pPr>
                  <w:r w:rsidRPr="00C5602B">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4AF7B3D" w14:textId="77777777" w:rsidR="00EC11F2" w:rsidRPr="00C5602B" w:rsidRDefault="00EC11F2" w:rsidP="005B2254">
                  <w:pPr>
                    <w:pStyle w:val="rowtabella0"/>
                    <w:jc w:val="center"/>
                    <w:rPr>
                      <w:color w:val="002060"/>
                    </w:rPr>
                  </w:pPr>
                  <w:r w:rsidRPr="00C5602B">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17A9DA" w14:textId="77777777" w:rsidR="00EC11F2" w:rsidRPr="00C5602B" w:rsidRDefault="00EC11F2" w:rsidP="005B2254">
                  <w:pPr>
                    <w:pStyle w:val="rowtabella0"/>
                    <w:jc w:val="center"/>
                    <w:rPr>
                      <w:color w:val="002060"/>
                    </w:rPr>
                  </w:pPr>
                  <w:r w:rsidRPr="00C5602B">
                    <w:rPr>
                      <w:color w:val="002060"/>
                    </w:rPr>
                    <w:t> </w:t>
                  </w:r>
                </w:p>
              </w:tc>
            </w:tr>
            <w:tr w:rsidR="00EC11F2" w:rsidRPr="00C5602B" w14:paraId="6D4B66C2"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970277" w14:textId="77777777" w:rsidR="00EC11F2" w:rsidRPr="00C5602B" w:rsidRDefault="00EC11F2" w:rsidP="005B2254">
                  <w:pPr>
                    <w:pStyle w:val="rowtabella0"/>
                    <w:rPr>
                      <w:color w:val="002060"/>
                    </w:rPr>
                  </w:pPr>
                  <w:r w:rsidRPr="00C5602B">
                    <w:rPr>
                      <w:color w:val="002060"/>
                    </w:rPr>
                    <w:lastRenderedPageBreak/>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67415" w14:textId="77777777" w:rsidR="00EC11F2" w:rsidRPr="00C5602B" w:rsidRDefault="00EC11F2" w:rsidP="005B2254">
                  <w:pPr>
                    <w:pStyle w:val="rowtabella0"/>
                    <w:rPr>
                      <w:color w:val="002060"/>
                    </w:rPr>
                  </w:pPr>
                  <w:r w:rsidRPr="00C5602B">
                    <w:rPr>
                      <w:color w:val="002060"/>
                    </w:rPr>
                    <w:t xml:space="preserve">- AUDAX 1970 </w:t>
                  </w:r>
                  <w:proofErr w:type="gramStart"/>
                  <w:r w:rsidRPr="00C5602B">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E03632" w14:textId="77777777" w:rsidR="00EC11F2" w:rsidRPr="00C5602B" w:rsidRDefault="00EC11F2" w:rsidP="005B2254">
                  <w:pPr>
                    <w:pStyle w:val="rowtabella0"/>
                    <w:jc w:val="center"/>
                    <w:rPr>
                      <w:color w:val="002060"/>
                    </w:rPr>
                  </w:pPr>
                  <w:r w:rsidRPr="00C5602B">
                    <w:rPr>
                      <w:color w:val="002060"/>
                    </w:rPr>
                    <w:t>12 - 0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8C23EE" w14:textId="77777777" w:rsidR="00EC11F2" w:rsidRPr="00C5602B" w:rsidRDefault="00EC11F2" w:rsidP="005B2254">
                  <w:pPr>
                    <w:pStyle w:val="rowtabella0"/>
                    <w:jc w:val="center"/>
                    <w:rPr>
                      <w:color w:val="002060"/>
                    </w:rPr>
                  </w:pPr>
                  <w:r w:rsidRPr="00C5602B">
                    <w:rPr>
                      <w:color w:val="002060"/>
                    </w:rPr>
                    <w:t> </w:t>
                  </w:r>
                </w:p>
              </w:tc>
            </w:tr>
          </w:tbl>
          <w:p w14:paraId="00B1FFB7" w14:textId="77777777" w:rsidR="00EC11F2" w:rsidRPr="00C5602B" w:rsidRDefault="00EC11F2" w:rsidP="005B2254">
            <w:pPr>
              <w:rPr>
                <w:color w:val="002060"/>
              </w:rPr>
            </w:pPr>
          </w:p>
        </w:tc>
      </w:tr>
    </w:tbl>
    <w:p w14:paraId="229F8B79"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1F2" w:rsidRPr="00C5602B" w14:paraId="03881918"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3A38F0D0"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6B22" w14:textId="77777777" w:rsidR="00EC11F2" w:rsidRPr="00C5602B" w:rsidRDefault="00EC11F2" w:rsidP="005B2254">
                  <w:pPr>
                    <w:pStyle w:val="headertabella0"/>
                    <w:rPr>
                      <w:color w:val="002060"/>
                    </w:rPr>
                  </w:pPr>
                  <w:r w:rsidRPr="00C5602B">
                    <w:rPr>
                      <w:color w:val="002060"/>
                    </w:rPr>
                    <w:t>GIRONE SB - 6 Giornata - A</w:t>
                  </w:r>
                </w:p>
              </w:tc>
            </w:tr>
            <w:tr w:rsidR="00EC11F2" w:rsidRPr="00C5602B" w14:paraId="7675E5E2"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7B1FE6" w14:textId="77777777" w:rsidR="00EC11F2" w:rsidRPr="00C5602B" w:rsidRDefault="00EC11F2" w:rsidP="005B2254">
                  <w:pPr>
                    <w:pStyle w:val="rowtabella0"/>
                    <w:rPr>
                      <w:color w:val="002060"/>
                    </w:rPr>
                  </w:pPr>
                  <w:r w:rsidRPr="00C5602B">
                    <w:rPr>
                      <w:color w:val="002060"/>
                    </w:rPr>
                    <w:t>A.V.I.S. RIPATRANSONE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838735" w14:textId="77777777" w:rsidR="00EC11F2" w:rsidRPr="00C5602B" w:rsidRDefault="00EC11F2" w:rsidP="005B2254">
                  <w:pPr>
                    <w:pStyle w:val="rowtabella0"/>
                    <w:rPr>
                      <w:color w:val="002060"/>
                    </w:rPr>
                  </w:pPr>
                  <w:r w:rsidRPr="00C5602B">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6CF21" w14:textId="77777777" w:rsidR="00EC11F2" w:rsidRPr="00C5602B" w:rsidRDefault="00EC11F2" w:rsidP="005B2254">
                  <w:pPr>
                    <w:pStyle w:val="rowtabella0"/>
                    <w:jc w:val="center"/>
                    <w:rPr>
                      <w:color w:val="002060"/>
                    </w:rPr>
                  </w:pPr>
                  <w:r w:rsidRPr="00C5602B">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4D46B" w14:textId="77777777" w:rsidR="00EC11F2" w:rsidRPr="00C5602B" w:rsidRDefault="00EC11F2" w:rsidP="005B2254">
                  <w:pPr>
                    <w:pStyle w:val="rowtabella0"/>
                    <w:jc w:val="center"/>
                    <w:rPr>
                      <w:color w:val="002060"/>
                    </w:rPr>
                  </w:pPr>
                  <w:r w:rsidRPr="00C5602B">
                    <w:rPr>
                      <w:color w:val="002060"/>
                    </w:rPr>
                    <w:t> </w:t>
                  </w:r>
                </w:p>
              </w:tc>
            </w:tr>
            <w:tr w:rsidR="00EC11F2" w:rsidRPr="00C5602B" w14:paraId="0A8BA3BB"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010737" w14:textId="77777777" w:rsidR="00EC11F2" w:rsidRPr="00C5602B" w:rsidRDefault="00EC11F2" w:rsidP="005B2254">
                  <w:pPr>
                    <w:pStyle w:val="rowtabella0"/>
                    <w:rPr>
                      <w:color w:val="002060"/>
                    </w:rPr>
                  </w:pPr>
                  <w:r w:rsidRPr="00C5602B">
                    <w:rPr>
                      <w:color w:val="002060"/>
                    </w:rPr>
                    <w:t>GAGLIOLE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7E830D" w14:textId="77777777" w:rsidR="00EC11F2" w:rsidRPr="00C5602B" w:rsidRDefault="00EC11F2" w:rsidP="005B2254">
                  <w:pPr>
                    <w:pStyle w:val="rowtabella0"/>
                    <w:rPr>
                      <w:color w:val="002060"/>
                    </w:rPr>
                  </w:pPr>
                  <w:r w:rsidRPr="00C5602B">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65ACB" w14:textId="77777777" w:rsidR="00EC11F2" w:rsidRPr="00C5602B" w:rsidRDefault="00EC11F2" w:rsidP="005B2254">
                  <w:pPr>
                    <w:pStyle w:val="rowtabella0"/>
                    <w:jc w:val="center"/>
                    <w:rPr>
                      <w:color w:val="002060"/>
                    </w:rPr>
                  </w:pPr>
                  <w:r w:rsidRPr="00C5602B">
                    <w:rPr>
                      <w:color w:val="002060"/>
                    </w:rPr>
                    <w:t>4 - 15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60C1E" w14:textId="77777777" w:rsidR="00EC11F2" w:rsidRPr="00C5602B" w:rsidRDefault="00EC11F2" w:rsidP="005B2254">
                  <w:pPr>
                    <w:pStyle w:val="rowtabella0"/>
                    <w:jc w:val="center"/>
                    <w:rPr>
                      <w:color w:val="002060"/>
                    </w:rPr>
                  </w:pPr>
                  <w:r w:rsidRPr="00C5602B">
                    <w:rPr>
                      <w:color w:val="002060"/>
                    </w:rPr>
                    <w:t> </w:t>
                  </w:r>
                </w:p>
              </w:tc>
            </w:tr>
          </w:tbl>
          <w:p w14:paraId="2A1505B1" w14:textId="77777777" w:rsidR="00EC11F2" w:rsidRPr="00C5602B" w:rsidRDefault="00EC11F2" w:rsidP="005B2254">
            <w:pPr>
              <w:rPr>
                <w:color w:val="002060"/>
              </w:rPr>
            </w:pPr>
          </w:p>
        </w:tc>
      </w:tr>
    </w:tbl>
    <w:p w14:paraId="17374D44" w14:textId="77777777" w:rsidR="00EC11F2" w:rsidRPr="00C5602B" w:rsidRDefault="00EC11F2" w:rsidP="00EC11F2">
      <w:pPr>
        <w:pStyle w:val="breakline"/>
        <w:rPr>
          <w:rFonts w:eastAsiaTheme="minorEastAsia"/>
          <w:color w:val="002060"/>
        </w:rPr>
      </w:pPr>
    </w:p>
    <w:p w14:paraId="3F9BEF3D" w14:textId="77777777" w:rsidR="00EC11F2" w:rsidRPr="00C5602B" w:rsidRDefault="00EC11F2" w:rsidP="00EC11F2">
      <w:pPr>
        <w:pStyle w:val="breakline"/>
        <w:rPr>
          <w:color w:val="002060"/>
        </w:rPr>
      </w:pPr>
    </w:p>
    <w:p w14:paraId="5C35C037" w14:textId="77777777" w:rsidR="00EC11F2" w:rsidRPr="00C5602B" w:rsidRDefault="00EC11F2" w:rsidP="00EC11F2">
      <w:pPr>
        <w:pStyle w:val="titoloprinc0"/>
        <w:rPr>
          <w:color w:val="002060"/>
        </w:rPr>
      </w:pPr>
      <w:r w:rsidRPr="00C5602B">
        <w:rPr>
          <w:color w:val="002060"/>
        </w:rPr>
        <w:t>GIUDICE SPORTIVO</w:t>
      </w:r>
    </w:p>
    <w:p w14:paraId="151BDBA5"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68C5FE5D" w14:textId="77777777" w:rsidR="00EC11F2" w:rsidRPr="00C5602B" w:rsidRDefault="00EC11F2" w:rsidP="00EC11F2">
      <w:pPr>
        <w:pStyle w:val="titolo10"/>
        <w:rPr>
          <w:color w:val="002060"/>
        </w:rPr>
      </w:pPr>
      <w:r w:rsidRPr="00C5602B">
        <w:rPr>
          <w:color w:val="002060"/>
        </w:rPr>
        <w:t xml:space="preserve">GARE DEL 15/ 2/2025 </w:t>
      </w:r>
    </w:p>
    <w:p w14:paraId="0EBC232F" w14:textId="77777777" w:rsidR="00EC11F2" w:rsidRPr="00C5602B" w:rsidRDefault="00EC11F2" w:rsidP="00EC11F2">
      <w:pPr>
        <w:pStyle w:val="titolo7a"/>
        <w:rPr>
          <w:color w:val="002060"/>
        </w:rPr>
      </w:pPr>
      <w:r w:rsidRPr="00C5602B">
        <w:rPr>
          <w:color w:val="002060"/>
        </w:rPr>
        <w:t xml:space="preserve">PROVVEDIMENTI DISCIPLINARI </w:t>
      </w:r>
    </w:p>
    <w:p w14:paraId="629E7D0A"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752FE6F6" w14:textId="77777777" w:rsidR="00EC11F2" w:rsidRPr="00C5602B" w:rsidRDefault="00EC11F2" w:rsidP="00EC11F2">
      <w:pPr>
        <w:pStyle w:val="titolo30"/>
        <w:rPr>
          <w:color w:val="002060"/>
        </w:rPr>
      </w:pPr>
      <w:r w:rsidRPr="00C5602B">
        <w:rPr>
          <w:color w:val="002060"/>
        </w:rPr>
        <w:t xml:space="preserve">ALLENATORI </w:t>
      </w:r>
    </w:p>
    <w:p w14:paraId="49BC4EA6" w14:textId="77777777" w:rsidR="00EC11F2" w:rsidRPr="00C5602B" w:rsidRDefault="00EC11F2" w:rsidP="00EC11F2">
      <w:pPr>
        <w:pStyle w:val="titolo20"/>
        <w:rPr>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649C7087" w14:textId="77777777" w:rsidTr="005B2254">
        <w:tc>
          <w:tcPr>
            <w:tcW w:w="2200" w:type="dxa"/>
            <w:tcMar>
              <w:top w:w="20" w:type="dxa"/>
              <w:left w:w="20" w:type="dxa"/>
              <w:bottom w:w="20" w:type="dxa"/>
              <w:right w:w="20" w:type="dxa"/>
            </w:tcMar>
            <w:vAlign w:val="center"/>
            <w:hideMark/>
          </w:tcPr>
          <w:p w14:paraId="582203B4" w14:textId="77777777" w:rsidR="00EC11F2" w:rsidRPr="00C5602B" w:rsidRDefault="00EC11F2" w:rsidP="005B2254">
            <w:pPr>
              <w:pStyle w:val="movimento"/>
              <w:rPr>
                <w:color w:val="002060"/>
              </w:rPr>
            </w:pPr>
            <w:r w:rsidRPr="00C5602B">
              <w:rPr>
                <w:color w:val="002060"/>
              </w:rPr>
              <w:t>MATRICARDI ENZO</w:t>
            </w:r>
          </w:p>
        </w:tc>
        <w:tc>
          <w:tcPr>
            <w:tcW w:w="2200" w:type="dxa"/>
            <w:tcMar>
              <w:top w:w="20" w:type="dxa"/>
              <w:left w:w="20" w:type="dxa"/>
              <w:bottom w:w="20" w:type="dxa"/>
              <w:right w:w="20" w:type="dxa"/>
            </w:tcMar>
            <w:vAlign w:val="center"/>
            <w:hideMark/>
          </w:tcPr>
          <w:p w14:paraId="2BF50295" w14:textId="77777777" w:rsidR="00EC11F2" w:rsidRPr="00C5602B" w:rsidRDefault="00EC11F2" w:rsidP="005B2254">
            <w:pPr>
              <w:pStyle w:val="movimento2"/>
              <w:rPr>
                <w:color w:val="002060"/>
              </w:rPr>
            </w:pPr>
            <w:r w:rsidRPr="00C5602B">
              <w:rPr>
                <w:color w:val="002060"/>
              </w:rPr>
              <w:t xml:space="preserve">(REAL EAGLES VIRTUS PAGLIA) </w:t>
            </w:r>
          </w:p>
        </w:tc>
        <w:tc>
          <w:tcPr>
            <w:tcW w:w="800" w:type="dxa"/>
            <w:tcMar>
              <w:top w:w="20" w:type="dxa"/>
              <w:left w:w="20" w:type="dxa"/>
              <w:bottom w:w="20" w:type="dxa"/>
              <w:right w:w="20" w:type="dxa"/>
            </w:tcMar>
            <w:vAlign w:val="center"/>
            <w:hideMark/>
          </w:tcPr>
          <w:p w14:paraId="7170E11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27772AB"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B76B8CE" w14:textId="77777777" w:rsidR="00EC11F2" w:rsidRPr="00C5602B" w:rsidRDefault="00EC11F2" w:rsidP="005B2254">
            <w:pPr>
              <w:pStyle w:val="movimento2"/>
              <w:rPr>
                <w:color w:val="002060"/>
              </w:rPr>
            </w:pPr>
            <w:r w:rsidRPr="00C5602B">
              <w:rPr>
                <w:color w:val="002060"/>
              </w:rPr>
              <w:t> </w:t>
            </w:r>
          </w:p>
        </w:tc>
      </w:tr>
    </w:tbl>
    <w:p w14:paraId="6095E600"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71A56A9C" w14:textId="77777777" w:rsidR="00EC11F2" w:rsidRPr="00C5602B" w:rsidRDefault="00EC11F2" w:rsidP="00EC11F2">
      <w:pPr>
        <w:pStyle w:val="titolo20"/>
        <w:rPr>
          <w:color w:val="002060"/>
        </w:rPr>
      </w:pPr>
      <w:r w:rsidRPr="00C5602B">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3FE8945" w14:textId="77777777" w:rsidTr="005B2254">
        <w:tc>
          <w:tcPr>
            <w:tcW w:w="2200" w:type="dxa"/>
            <w:tcMar>
              <w:top w:w="20" w:type="dxa"/>
              <w:left w:w="20" w:type="dxa"/>
              <w:bottom w:w="20" w:type="dxa"/>
              <w:right w:w="20" w:type="dxa"/>
            </w:tcMar>
            <w:vAlign w:val="center"/>
            <w:hideMark/>
          </w:tcPr>
          <w:p w14:paraId="71F7CFFD" w14:textId="77777777" w:rsidR="00EC11F2" w:rsidRPr="00C5602B" w:rsidRDefault="00EC11F2" w:rsidP="005B2254">
            <w:pPr>
              <w:pStyle w:val="movimento"/>
              <w:rPr>
                <w:color w:val="002060"/>
              </w:rPr>
            </w:pPr>
            <w:r w:rsidRPr="00C5602B">
              <w:rPr>
                <w:color w:val="002060"/>
              </w:rPr>
              <w:t>BANDU ALESSANDRO</w:t>
            </w:r>
          </w:p>
        </w:tc>
        <w:tc>
          <w:tcPr>
            <w:tcW w:w="2200" w:type="dxa"/>
            <w:tcMar>
              <w:top w:w="20" w:type="dxa"/>
              <w:left w:w="20" w:type="dxa"/>
              <w:bottom w:w="20" w:type="dxa"/>
              <w:right w:w="20" w:type="dxa"/>
            </w:tcMar>
            <w:vAlign w:val="center"/>
            <w:hideMark/>
          </w:tcPr>
          <w:p w14:paraId="4AF31DB6" w14:textId="77777777" w:rsidR="00EC11F2" w:rsidRPr="00C5602B" w:rsidRDefault="00EC11F2" w:rsidP="005B2254">
            <w:pPr>
              <w:pStyle w:val="movimento2"/>
              <w:rPr>
                <w:color w:val="002060"/>
              </w:rPr>
            </w:pPr>
            <w:r w:rsidRPr="00C5602B">
              <w:rPr>
                <w:color w:val="002060"/>
              </w:rPr>
              <w:t xml:space="preserve">(U.S. FORTUNA FANO) </w:t>
            </w:r>
          </w:p>
        </w:tc>
        <w:tc>
          <w:tcPr>
            <w:tcW w:w="800" w:type="dxa"/>
            <w:tcMar>
              <w:top w:w="20" w:type="dxa"/>
              <w:left w:w="20" w:type="dxa"/>
              <w:bottom w:w="20" w:type="dxa"/>
              <w:right w:w="20" w:type="dxa"/>
            </w:tcMar>
            <w:vAlign w:val="center"/>
            <w:hideMark/>
          </w:tcPr>
          <w:p w14:paraId="6BC7B23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70E00A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F3B60D5" w14:textId="77777777" w:rsidR="00EC11F2" w:rsidRPr="00C5602B" w:rsidRDefault="00EC11F2" w:rsidP="005B2254">
            <w:pPr>
              <w:pStyle w:val="movimento2"/>
              <w:rPr>
                <w:color w:val="002060"/>
              </w:rPr>
            </w:pPr>
            <w:r w:rsidRPr="00C5602B">
              <w:rPr>
                <w:color w:val="002060"/>
              </w:rPr>
              <w:t> </w:t>
            </w:r>
          </w:p>
        </w:tc>
      </w:tr>
    </w:tbl>
    <w:p w14:paraId="16E4F742" w14:textId="77777777" w:rsidR="00EC11F2" w:rsidRPr="00C5602B" w:rsidRDefault="00EC11F2" w:rsidP="00EC11F2">
      <w:pPr>
        <w:pStyle w:val="titolo20"/>
        <w:rPr>
          <w:rFonts w:eastAsiaTheme="minorEastAsia"/>
          <w:color w:val="002060"/>
        </w:rPr>
      </w:pPr>
      <w:r w:rsidRPr="00C5602B">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8FBEE8E" w14:textId="77777777" w:rsidTr="005B2254">
        <w:tc>
          <w:tcPr>
            <w:tcW w:w="2200" w:type="dxa"/>
            <w:tcMar>
              <w:top w:w="20" w:type="dxa"/>
              <w:left w:w="20" w:type="dxa"/>
              <w:bottom w:w="20" w:type="dxa"/>
              <w:right w:w="20" w:type="dxa"/>
            </w:tcMar>
            <w:vAlign w:val="center"/>
            <w:hideMark/>
          </w:tcPr>
          <w:p w14:paraId="68EE54A0" w14:textId="77777777" w:rsidR="00EC11F2" w:rsidRPr="00C5602B" w:rsidRDefault="00EC11F2" w:rsidP="005B2254">
            <w:pPr>
              <w:pStyle w:val="movimento"/>
              <w:rPr>
                <w:color w:val="002060"/>
              </w:rPr>
            </w:pPr>
            <w:r w:rsidRPr="00C5602B">
              <w:rPr>
                <w:color w:val="002060"/>
              </w:rPr>
              <w:t>LEONI TOMMASO</w:t>
            </w:r>
          </w:p>
        </w:tc>
        <w:tc>
          <w:tcPr>
            <w:tcW w:w="2200" w:type="dxa"/>
            <w:tcMar>
              <w:top w:w="20" w:type="dxa"/>
              <w:left w:w="20" w:type="dxa"/>
              <w:bottom w:w="20" w:type="dxa"/>
              <w:right w:w="20" w:type="dxa"/>
            </w:tcMar>
            <w:vAlign w:val="center"/>
            <w:hideMark/>
          </w:tcPr>
          <w:p w14:paraId="1A315A11" w14:textId="77777777" w:rsidR="00EC11F2" w:rsidRPr="00C5602B" w:rsidRDefault="00EC11F2" w:rsidP="005B2254">
            <w:pPr>
              <w:pStyle w:val="movimento2"/>
              <w:rPr>
                <w:color w:val="002060"/>
              </w:rPr>
            </w:pPr>
            <w:r w:rsidRPr="00C5602B">
              <w:rPr>
                <w:color w:val="002060"/>
              </w:rPr>
              <w:t xml:space="preserve">(C.U.S. ANCONA) </w:t>
            </w:r>
          </w:p>
        </w:tc>
        <w:tc>
          <w:tcPr>
            <w:tcW w:w="800" w:type="dxa"/>
            <w:tcMar>
              <w:top w:w="20" w:type="dxa"/>
              <w:left w:w="20" w:type="dxa"/>
              <w:bottom w:w="20" w:type="dxa"/>
              <w:right w:w="20" w:type="dxa"/>
            </w:tcMar>
            <w:vAlign w:val="center"/>
            <w:hideMark/>
          </w:tcPr>
          <w:p w14:paraId="7258ECC7"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8808DB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6CAB12D" w14:textId="77777777" w:rsidR="00EC11F2" w:rsidRPr="00C5602B" w:rsidRDefault="00EC11F2" w:rsidP="005B2254">
            <w:pPr>
              <w:pStyle w:val="movimento2"/>
              <w:rPr>
                <w:color w:val="002060"/>
              </w:rPr>
            </w:pPr>
            <w:r w:rsidRPr="00C5602B">
              <w:rPr>
                <w:color w:val="002060"/>
              </w:rPr>
              <w:t> </w:t>
            </w:r>
          </w:p>
        </w:tc>
      </w:tr>
    </w:tbl>
    <w:p w14:paraId="33FB83F2" w14:textId="77777777" w:rsidR="00EC11F2" w:rsidRPr="00C5602B" w:rsidRDefault="00EC11F2" w:rsidP="00EC11F2">
      <w:pPr>
        <w:pStyle w:val="titolo20"/>
        <w:rPr>
          <w:rFonts w:eastAsiaTheme="minorEastAsia"/>
          <w:color w:val="002060"/>
        </w:rPr>
      </w:pPr>
      <w:r w:rsidRPr="00C5602B">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32B8C5C3" w14:textId="77777777" w:rsidTr="005B2254">
        <w:tc>
          <w:tcPr>
            <w:tcW w:w="2200" w:type="dxa"/>
            <w:tcMar>
              <w:top w:w="20" w:type="dxa"/>
              <w:left w:w="20" w:type="dxa"/>
              <w:bottom w:w="20" w:type="dxa"/>
              <w:right w:w="20" w:type="dxa"/>
            </w:tcMar>
            <w:vAlign w:val="center"/>
            <w:hideMark/>
          </w:tcPr>
          <w:p w14:paraId="5301A3E5" w14:textId="77777777" w:rsidR="00EC11F2" w:rsidRPr="00C5602B" w:rsidRDefault="00EC11F2" w:rsidP="005B2254">
            <w:pPr>
              <w:pStyle w:val="movimento"/>
              <w:rPr>
                <w:color w:val="002060"/>
              </w:rPr>
            </w:pPr>
            <w:r w:rsidRPr="00C5602B">
              <w:rPr>
                <w:color w:val="002060"/>
              </w:rPr>
              <w:t>BRUALDI ALESSANDRO</w:t>
            </w:r>
          </w:p>
        </w:tc>
        <w:tc>
          <w:tcPr>
            <w:tcW w:w="2200" w:type="dxa"/>
            <w:tcMar>
              <w:top w:w="20" w:type="dxa"/>
              <w:left w:w="20" w:type="dxa"/>
              <w:bottom w:w="20" w:type="dxa"/>
              <w:right w:w="20" w:type="dxa"/>
            </w:tcMar>
            <w:vAlign w:val="center"/>
            <w:hideMark/>
          </w:tcPr>
          <w:p w14:paraId="00F95EE3" w14:textId="77777777" w:rsidR="00EC11F2" w:rsidRPr="00C5602B" w:rsidRDefault="00EC11F2" w:rsidP="005B2254">
            <w:pPr>
              <w:pStyle w:val="movimento2"/>
              <w:rPr>
                <w:color w:val="002060"/>
              </w:rPr>
            </w:pPr>
            <w:r w:rsidRPr="00C5602B">
              <w:rPr>
                <w:color w:val="002060"/>
              </w:rPr>
              <w:t xml:space="preserve">(ITALSERVICE C5) </w:t>
            </w:r>
          </w:p>
        </w:tc>
        <w:tc>
          <w:tcPr>
            <w:tcW w:w="800" w:type="dxa"/>
            <w:tcMar>
              <w:top w:w="20" w:type="dxa"/>
              <w:left w:w="20" w:type="dxa"/>
              <w:bottom w:w="20" w:type="dxa"/>
              <w:right w:w="20" w:type="dxa"/>
            </w:tcMar>
            <w:vAlign w:val="center"/>
            <w:hideMark/>
          </w:tcPr>
          <w:p w14:paraId="79B9E40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B6D0DBF"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1B548DA" w14:textId="77777777" w:rsidR="00EC11F2" w:rsidRPr="00C5602B" w:rsidRDefault="00EC11F2" w:rsidP="005B2254">
            <w:pPr>
              <w:pStyle w:val="movimento2"/>
              <w:rPr>
                <w:color w:val="002060"/>
              </w:rPr>
            </w:pPr>
            <w:r w:rsidRPr="00C5602B">
              <w:rPr>
                <w:color w:val="002060"/>
              </w:rPr>
              <w:t> </w:t>
            </w:r>
          </w:p>
        </w:tc>
      </w:tr>
    </w:tbl>
    <w:p w14:paraId="75879943" w14:textId="77777777" w:rsidR="00EC11F2" w:rsidRPr="00C5602B" w:rsidRDefault="00EC11F2" w:rsidP="00EC11F2">
      <w:pPr>
        <w:pStyle w:val="titolo20"/>
        <w:rPr>
          <w:rFonts w:eastAsiaTheme="minorEastAsia"/>
          <w:color w:val="002060"/>
        </w:rPr>
      </w:pPr>
      <w:r w:rsidRPr="00C5602B">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21E3657" w14:textId="77777777" w:rsidTr="005B2254">
        <w:tc>
          <w:tcPr>
            <w:tcW w:w="2200" w:type="dxa"/>
            <w:tcMar>
              <w:top w:w="20" w:type="dxa"/>
              <w:left w:w="20" w:type="dxa"/>
              <w:bottom w:w="20" w:type="dxa"/>
              <w:right w:w="20" w:type="dxa"/>
            </w:tcMar>
            <w:vAlign w:val="center"/>
            <w:hideMark/>
          </w:tcPr>
          <w:p w14:paraId="6E0F8DDB" w14:textId="77777777" w:rsidR="00EC11F2" w:rsidRPr="00C5602B" w:rsidRDefault="00EC11F2" w:rsidP="005B2254">
            <w:pPr>
              <w:pStyle w:val="movimento"/>
              <w:rPr>
                <w:color w:val="002060"/>
              </w:rPr>
            </w:pPr>
            <w:r w:rsidRPr="00C5602B">
              <w:rPr>
                <w:color w:val="002060"/>
              </w:rPr>
              <w:t>MORETTI FRANCESCO</w:t>
            </w:r>
          </w:p>
        </w:tc>
        <w:tc>
          <w:tcPr>
            <w:tcW w:w="2200" w:type="dxa"/>
            <w:tcMar>
              <w:top w:w="20" w:type="dxa"/>
              <w:left w:w="20" w:type="dxa"/>
              <w:bottom w:w="20" w:type="dxa"/>
              <w:right w:w="20" w:type="dxa"/>
            </w:tcMar>
            <w:vAlign w:val="center"/>
            <w:hideMark/>
          </w:tcPr>
          <w:p w14:paraId="65C207C3" w14:textId="77777777" w:rsidR="00EC11F2" w:rsidRPr="00C5602B" w:rsidRDefault="00EC11F2" w:rsidP="005B2254">
            <w:pPr>
              <w:pStyle w:val="movimento2"/>
              <w:rPr>
                <w:color w:val="002060"/>
              </w:rPr>
            </w:pPr>
            <w:r w:rsidRPr="00C5602B">
              <w:rPr>
                <w:color w:val="002060"/>
              </w:rPr>
              <w:t xml:space="preserve">(ITALSERVICE C5) </w:t>
            </w:r>
          </w:p>
        </w:tc>
        <w:tc>
          <w:tcPr>
            <w:tcW w:w="800" w:type="dxa"/>
            <w:tcMar>
              <w:top w:w="20" w:type="dxa"/>
              <w:left w:w="20" w:type="dxa"/>
              <w:bottom w:w="20" w:type="dxa"/>
              <w:right w:w="20" w:type="dxa"/>
            </w:tcMar>
            <w:vAlign w:val="center"/>
            <w:hideMark/>
          </w:tcPr>
          <w:p w14:paraId="5FB0B1C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8A04B3A" w14:textId="77777777" w:rsidR="00EC11F2" w:rsidRPr="00C5602B" w:rsidRDefault="00EC11F2" w:rsidP="005B2254">
            <w:pPr>
              <w:pStyle w:val="movimento"/>
              <w:rPr>
                <w:color w:val="002060"/>
              </w:rPr>
            </w:pPr>
            <w:r w:rsidRPr="00C5602B">
              <w:rPr>
                <w:color w:val="002060"/>
              </w:rPr>
              <w:t>PIRANI LORENZO</w:t>
            </w:r>
          </w:p>
        </w:tc>
        <w:tc>
          <w:tcPr>
            <w:tcW w:w="2200" w:type="dxa"/>
            <w:tcMar>
              <w:top w:w="20" w:type="dxa"/>
              <w:left w:w="20" w:type="dxa"/>
              <w:bottom w:w="20" w:type="dxa"/>
              <w:right w:w="20" w:type="dxa"/>
            </w:tcMar>
            <w:vAlign w:val="center"/>
            <w:hideMark/>
          </w:tcPr>
          <w:p w14:paraId="5872AB30" w14:textId="77777777" w:rsidR="00EC11F2" w:rsidRPr="00C5602B" w:rsidRDefault="00EC11F2" w:rsidP="005B2254">
            <w:pPr>
              <w:pStyle w:val="movimento2"/>
              <w:rPr>
                <w:color w:val="002060"/>
              </w:rPr>
            </w:pPr>
            <w:r w:rsidRPr="00C5602B">
              <w:rPr>
                <w:color w:val="002060"/>
              </w:rPr>
              <w:t xml:space="preserve">(OSIMO FIVE) </w:t>
            </w:r>
          </w:p>
        </w:tc>
      </w:tr>
    </w:tbl>
    <w:p w14:paraId="1C1782A5"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CD42EB8" w14:textId="77777777" w:rsidTr="005B2254">
        <w:tc>
          <w:tcPr>
            <w:tcW w:w="2200" w:type="dxa"/>
            <w:tcMar>
              <w:top w:w="20" w:type="dxa"/>
              <w:left w:w="20" w:type="dxa"/>
              <w:bottom w:w="20" w:type="dxa"/>
              <w:right w:w="20" w:type="dxa"/>
            </w:tcMar>
            <w:vAlign w:val="center"/>
            <w:hideMark/>
          </w:tcPr>
          <w:p w14:paraId="4CFBC204" w14:textId="77777777" w:rsidR="00EC11F2" w:rsidRPr="00C5602B" w:rsidRDefault="00EC11F2" w:rsidP="005B2254">
            <w:pPr>
              <w:pStyle w:val="movimento"/>
              <w:rPr>
                <w:color w:val="002060"/>
              </w:rPr>
            </w:pPr>
            <w:r w:rsidRPr="00C5602B">
              <w:rPr>
                <w:color w:val="002060"/>
              </w:rPr>
              <w:t>CIMINO FRANCESCO</w:t>
            </w:r>
          </w:p>
        </w:tc>
        <w:tc>
          <w:tcPr>
            <w:tcW w:w="2200" w:type="dxa"/>
            <w:tcMar>
              <w:top w:w="20" w:type="dxa"/>
              <w:left w:w="20" w:type="dxa"/>
              <w:bottom w:w="20" w:type="dxa"/>
              <w:right w:w="20" w:type="dxa"/>
            </w:tcMar>
            <w:vAlign w:val="center"/>
            <w:hideMark/>
          </w:tcPr>
          <w:p w14:paraId="714EF7A1" w14:textId="77777777" w:rsidR="00EC11F2" w:rsidRPr="00C5602B" w:rsidRDefault="00EC11F2" w:rsidP="005B2254">
            <w:pPr>
              <w:pStyle w:val="movimento2"/>
              <w:rPr>
                <w:color w:val="002060"/>
              </w:rPr>
            </w:pPr>
            <w:r w:rsidRPr="00C5602B">
              <w:rPr>
                <w:color w:val="002060"/>
              </w:rPr>
              <w:t xml:space="preserve">(ACLI MANTOVANI CALCIO A 5) </w:t>
            </w:r>
          </w:p>
        </w:tc>
        <w:tc>
          <w:tcPr>
            <w:tcW w:w="800" w:type="dxa"/>
            <w:tcMar>
              <w:top w:w="20" w:type="dxa"/>
              <w:left w:w="20" w:type="dxa"/>
              <w:bottom w:w="20" w:type="dxa"/>
              <w:right w:w="20" w:type="dxa"/>
            </w:tcMar>
            <w:vAlign w:val="center"/>
            <w:hideMark/>
          </w:tcPr>
          <w:p w14:paraId="7D7ED61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5E750AD" w14:textId="77777777" w:rsidR="00EC11F2" w:rsidRPr="00C5602B" w:rsidRDefault="00EC11F2" w:rsidP="005B2254">
            <w:pPr>
              <w:pStyle w:val="movimento"/>
              <w:rPr>
                <w:color w:val="002060"/>
              </w:rPr>
            </w:pPr>
            <w:r w:rsidRPr="00C5602B">
              <w:rPr>
                <w:color w:val="002060"/>
              </w:rPr>
              <w:t>ALIAJ ANDREA</w:t>
            </w:r>
          </w:p>
        </w:tc>
        <w:tc>
          <w:tcPr>
            <w:tcW w:w="2200" w:type="dxa"/>
            <w:tcMar>
              <w:top w:w="20" w:type="dxa"/>
              <w:left w:w="20" w:type="dxa"/>
              <w:bottom w:w="20" w:type="dxa"/>
              <w:right w:w="20" w:type="dxa"/>
            </w:tcMar>
            <w:vAlign w:val="center"/>
            <w:hideMark/>
          </w:tcPr>
          <w:p w14:paraId="160EB220" w14:textId="77777777" w:rsidR="00EC11F2" w:rsidRPr="00C5602B" w:rsidRDefault="00EC11F2" w:rsidP="005B2254">
            <w:pPr>
              <w:pStyle w:val="movimento2"/>
              <w:rPr>
                <w:color w:val="002060"/>
              </w:rPr>
            </w:pPr>
            <w:r w:rsidRPr="00C5602B">
              <w:rPr>
                <w:color w:val="002060"/>
              </w:rPr>
              <w:t xml:space="preserve">(CSI GAUDIO) </w:t>
            </w:r>
          </w:p>
        </w:tc>
      </w:tr>
      <w:tr w:rsidR="00EC11F2" w:rsidRPr="00C5602B" w14:paraId="6DF773CD" w14:textId="77777777" w:rsidTr="005B2254">
        <w:tc>
          <w:tcPr>
            <w:tcW w:w="2200" w:type="dxa"/>
            <w:tcMar>
              <w:top w:w="20" w:type="dxa"/>
              <w:left w:w="20" w:type="dxa"/>
              <w:bottom w:w="20" w:type="dxa"/>
              <w:right w:w="20" w:type="dxa"/>
            </w:tcMar>
            <w:vAlign w:val="center"/>
            <w:hideMark/>
          </w:tcPr>
          <w:p w14:paraId="0311326C" w14:textId="77777777" w:rsidR="00EC11F2" w:rsidRPr="00C5602B" w:rsidRDefault="00EC11F2" w:rsidP="005B2254">
            <w:pPr>
              <w:pStyle w:val="movimento"/>
              <w:rPr>
                <w:color w:val="002060"/>
              </w:rPr>
            </w:pPr>
            <w:r w:rsidRPr="00C5602B">
              <w:rPr>
                <w:color w:val="002060"/>
              </w:rPr>
              <w:t>DI GENNARO LORENZO</w:t>
            </w:r>
          </w:p>
        </w:tc>
        <w:tc>
          <w:tcPr>
            <w:tcW w:w="2200" w:type="dxa"/>
            <w:tcMar>
              <w:top w:w="20" w:type="dxa"/>
              <w:left w:w="20" w:type="dxa"/>
              <w:bottom w:w="20" w:type="dxa"/>
              <w:right w:w="20" w:type="dxa"/>
            </w:tcMar>
            <w:vAlign w:val="center"/>
            <w:hideMark/>
          </w:tcPr>
          <w:p w14:paraId="45C80A16" w14:textId="77777777" w:rsidR="00EC11F2" w:rsidRPr="00C5602B" w:rsidRDefault="00EC11F2" w:rsidP="005B2254">
            <w:pPr>
              <w:pStyle w:val="movimento2"/>
              <w:rPr>
                <w:color w:val="002060"/>
              </w:rPr>
            </w:pPr>
            <w:r w:rsidRPr="00C5602B">
              <w:rPr>
                <w:color w:val="002060"/>
              </w:rPr>
              <w:t xml:space="preserve">(ITALSERVICE C5) </w:t>
            </w:r>
          </w:p>
        </w:tc>
        <w:tc>
          <w:tcPr>
            <w:tcW w:w="800" w:type="dxa"/>
            <w:tcMar>
              <w:top w:w="20" w:type="dxa"/>
              <w:left w:w="20" w:type="dxa"/>
              <w:bottom w:w="20" w:type="dxa"/>
              <w:right w:w="20" w:type="dxa"/>
            </w:tcMar>
            <w:vAlign w:val="center"/>
            <w:hideMark/>
          </w:tcPr>
          <w:p w14:paraId="2637D85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772829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0F092C5C" w14:textId="77777777" w:rsidR="00EC11F2" w:rsidRPr="00C5602B" w:rsidRDefault="00EC11F2" w:rsidP="005B2254">
            <w:pPr>
              <w:pStyle w:val="movimento2"/>
              <w:rPr>
                <w:color w:val="002060"/>
              </w:rPr>
            </w:pPr>
            <w:r w:rsidRPr="00C5602B">
              <w:rPr>
                <w:color w:val="002060"/>
              </w:rPr>
              <w:t> </w:t>
            </w:r>
          </w:p>
        </w:tc>
      </w:tr>
    </w:tbl>
    <w:p w14:paraId="49226A05"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72EA951" w14:textId="77777777" w:rsidTr="005B2254">
        <w:tc>
          <w:tcPr>
            <w:tcW w:w="2200" w:type="dxa"/>
            <w:tcMar>
              <w:top w:w="20" w:type="dxa"/>
              <w:left w:w="20" w:type="dxa"/>
              <w:bottom w:w="20" w:type="dxa"/>
              <w:right w:w="20" w:type="dxa"/>
            </w:tcMar>
            <w:vAlign w:val="center"/>
            <w:hideMark/>
          </w:tcPr>
          <w:p w14:paraId="484A270B" w14:textId="77777777" w:rsidR="00EC11F2" w:rsidRPr="00C5602B" w:rsidRDefault="00EC11F2" w:rsidP="005B2254">
            <w:pPr>
              <w:pStyle w:val="movimento"/>
              <w:rPr>
                <w:color w:val="002060"/>
              </w:rPr>
            </w:pPr>
            <w:r w:rsidRPr="00C5602B">
              <w:rPr>
                <w:color w:val="002060"/>
              </w:rPr>
              <w:t>CORREANI ROSSANO</w:t>
            </w:r>
          </w:p>
        </w:tc>
        <w:tc>
          <w:tcPr>
            <w:tcW w:w="2200" w:type="dxa"/>
            <w:tcMar>
              <w:top w:w="20" w:type="dxa"/>
              <w:left w:w="20" w:type="dxa"/>
              <w:bottom w:w="20" w:type="dxa"/>
              <w:right w:w="20" w:type="dxa"/>
            </w:tcMar>
            <w:vAlign w:val="center"/>
            <w:hideMark/>
          </w:tcPr>
          <w:p w14:paraId="5FC8BA0B" w14:textId="77777777" w:rsidR="00EC11F2" w:rsidRPr="00C5602B" w:rsidRDefault="00EC11F2" w:rsidP="005B2254">
            <w:pPr>
              <w:pStyle w:val="movimento2"/>
              <w:rPr>
                <w:color w:val="002060"/>
              </w:rPr>
            </w:pPr>
            <w:r w:rsidRPr="00C5602B">
              <w:rPr>
                <w:color w:val="002060"/>
              </w:rPr>
              <w:t xml:space="preserve">(ACLI MANTOVANI CALCIO A 5) </w:t>
            </w:r>
          </w:p>
        </w:tc>
        <w:tc>
          <w:tcPr>
            <w:tcW w:w="800" w:type="dxa"/>
            <w:tcMar>
              <w:top w:w="20" w:type="dxa"/>
              <w:left w:w="20" w:type="dxa"/>
              <w:bottom w:w="20" w:type="dxa"/>
              <w:right w:w="20" w:type="dxa"/>
            </w:tcMar>
            <w:vAlign w:val="center"/>
            <w:hideMark/>
          </w:tcPr>
          <w:p w14:paraId="32962B2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602A4B4" w14:textId="77777777" w:rsidR="00EC11F2" w:rsidRPr="00C5602B" w:rsidRDefault="00EC11F2" w:rsidP="005B2254">
            <w:pPr>
              <w:pStyle w:val="movimento"/>
              <w:rPr>
                <w:color w:val="002060"/>
              </w:rPr>
            </w:pPr>
            <w:r w:rsidRPr="00C5602B">
              <w:rPr>
                <w:color w:val="002060"/>
              </w:rPr>
              <w:t>MARTINI MATTEO</w:t>
            </w:r>
          </w:p>
        </w:tc>
        <w:tc>
          <w:tcPr>
            <w:tcW w:w="2200" w:type="dxa"/>
            <w:tcMar>
              <w:top w:w="20" w:type="dxa"/>
              <w:left w:w="20" w:type="dxa"/>
              <w:bottom w:w="20" w:type="dxa"/>
              <w:right w:w="20" w:type="dxa"/>
            </w:tcMar>
            <w:vAlign w:val="center"/>
            <w:hideMark/>
          </w:tcPr>
          <w:p w14:paraId="6E755AF0" w14:textId="77777777" w:rsidR="00EC11F2" w:rsidRPr="00C5602B" w:rsidRDefault="00EC11F2" w:rsidP="005B2254">
            <w:pPr>
              <w:pStyle w:val="movimento2"/>
              <w:rPr>
                <w:color w:val="002060"/>
              </w:rPr>
            </w:pPr>
            <w:r w:rsidRPr="00C5602B">
              <w:rPr>
                <w:color w:val="002060"/>
              </w:rPr>
              <w:t xml:space="preserve">(ACLI MANTOVANI CALCIO A 5) </w:t>
            </w:r>
          </w:p>
        </w:tc>
      </w:tr>
      <w:tr w:rsidR="00EC11F2" w:rsidRPr="00C5602B" w14:paraId="1DF50290" w14:textId="77777777" w:rsidTr="005B2254">
        <w:tc>
          <w:tcPr>
            <w:tcW w:w="2200" w:type="dxa"/>
            <w:tcMar>
              <w:top w:w="20" w:type="dxa"/>
              <w:left w:w="20" w:type="dxa"/>
              <w:bottom w:w="20" w:type="dxa"/>
              <w:right w:w="20" w:type="dxa"/>
            </w:tcMar>
            <w:vAlign w:val="center"/>
            <w:hideMark/>
          </w:tcPr>
          <w:p w14:paraId="44225347" w14:textId="77777777" w:rsidR="00EC11F2" w:rsidRPr="00C5602B" w:rsidRDefault="00EC11F2" w:rsidP="005B2254">
            <w:pPr>
              <w:pStyle w:val="movimento"/>
              <w:rPr>
                <w:color w:val="002060"/>
              </w:rPr>
            </w:pPr>
            <w:r w:rsidRPr="00C5602B">
              <w:rPr>
                <w:color w:val="002060"/>
              </w:rPr>
              <w:t>ORSO MATTIA</w:t>
            </w:r>
          </w:p>
        </w:tc>
        <w:tc>
          <w:tcPr>
            <w:tcW w:w="2200" w:type="dxa"/>
            <w:tcMar>
              <w:top w:w="20" w:type="dxa"/>
              <w:left w:w="20" w:type="dxa"/>
              <w:bottom w:w="20" w:type="dxa"/>
              <w:right w:w="20" w:type="dxa"/>
            </w:tcMar>
            <w:vAlign w:val="center"/>
            <w:hideMark/>
          </w:tcPr>
          <w:p w14:paraId="73E1B63D" w14:textId="77777777" w:rsidR="00EC11F2" w:rsidRPr="00C5602B" w:rsidRDefault="00EC11F2" w:rsidP="005B2254">
            <w:pPr>
              <w:pStyle w:val="movimento2"/>
              <w:rPr>
                <w:color w:val="002060"/>
              </w:rPr>
            </w:pPr>
            <w:r w:rsidRPr="00C5602B">
              <w:rPr>
                <w:color w:val="002060"/>
              </w:rPr>
              <w:t xml:space="preserve">(C.U.S. ANCONA) </w:t>
            </w:r>
          </w:p>
        </w:tc>
        <w:tc>
          <w:tcPr>
            <w:tcW w:w="800" w:type="dxa"/>
            <w:tcMar>
              <w:top w:w="20" w:type="dxa"/>
              <w:left w:w="20" w:type="dxa"/>
              <w:bottom w:w="20" w:type="dxa"/>
              <w:right w:w="20" w:type="dxa"/>
            </w:tcMar>
            <w:vAlign w:val="center"/>
            <w:hideMark/>
          </w:tcPr>
          <w:p w14:paraId="35192E22"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20B9E74" w14:textId="77777777" w:rsidR="00EC11F2" w:rsidRPr="00C5602B" w:rsidRDefault="00EC11F2" w:rsidP="005B2254">
            <w:pPr>
              <w:pStyle w:val="movimento"/>
              <w:rPr>
                <w:color w:val="002060"/>
              </w:rPr>
            </w:pPr>
            <w:r w:rsidRPr="00C5602B">
              <w:rPr>
                <w:color w:val="002060"/>
              </w:rPr>
              <w:t>QUARANTINI LORENZO</w:t>
            </w:r>
          </w:p>
        </w:tc>
        <w:tc>
          <w:tcPr>
            <w:tcW w:w="2200" w:type="dxa"/>
            <w:tcMar>
              <w:top w:w="20" w:type="dxa"/>
              <w:left w:w="20" w:type="dxa"/>
              <w:bottom w:w="20" w:type="dxa"/>
              <w:right w:w="20" w:type="dxa"/>
            </w:tcMar>
            <w:vAlign w:val="center"/>
            <w:hideMark/>
          </w:tcPr>
          <w:p w14:paraId="32CA8249" w14:textId="77777777" w:rsidR="00EC11F2" w:rsidRPr="00C5602B" w:rsidRDefault="00EC11F2" w:rsidP="005B2254">
            <w:pPr>
              <w:pStyle w:val="movimento2"/>
              <w:rPr>
                <w:color w:val="002060"/>
              </w:rPr>
            </w:pPr>
            <w:r w:rsidRPr="00C5602B">
              <w:rPr>
                <w:color w:val="002060"/>
              </w:rPr>
              <w:t xml:space="preserve">(C.U.S. ANCONA) </w:t>
            </w:r>
          </w:p>
        </w:tc>
      </w:tr>
    </w:tbl>
    <w:p w14:paraId="5B701232" w14:textId="77777777" w:rsidR="00EC11F2" w:rsidRPr="00C5602B" w:rsidRDefault="00EC11F2" w:rsidP="00EC11F2">
      <w:pPr>
        <w:pStyle w:val="titolo10"/>
        <w:rPr>
          <w:rFonts w:eastAsiaTheme="minorEastAsia"/>
          <w:color w:val="002060"/>
        </w:rPr>
      </w:pPr>
      <w:r w:rsidRPr="00C5602B">
        <w:rPr>
          <w:color w:val="002060"/>
        </w:rPr>
        <w:t xml:space="preserve">GARE DEL 16/ 2/2025 </w:t>
      </w:r>
    </w:p>
    <w:p w14:paraId="7576F7BB" w14:textId="77777777" w:rsidR="00EC11F2" w:rsidRPr="00C5602B" w:rsidRDefault="00EC11F2" w:rsidP="00EC11F2">
      <w:pPr>
        <w:pStyle w:val="titolo7a"/>
        <w:rPr>
          <w:color w:val="002060"/>
        </w:rPr>
      </w:pPr>
      <w:r w:rsidRPr="00C5602B">
        <w:rPr>
          <w:color w:val="002060"/>
        </w:rPr>
        <w:t xml:space="preserve">PROVVEDIMENTI DISCIPLINARI </w:t>
      </w:r>
    </w:p>
    <w:p w14:paraId="700AAC87"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6489B0F3" w14:textId="77777777" w:rsidR="00EC11F2" w:rsidRPr="00C5602B" w:rsidRDefault="00EC11F2" w:rsidP="00EC11F2">
      <w:pPr>
        <w:pStyle w:val="titolo30"/>
        <w:rPr>
          <w:color w:val="002060"/>
        </w:rPr>
      </w:pPr>
      <w:r w:rsidRPr="00C5602B">
        <w:rPr>
          <w:color w:val="002060"/>
        </w:rPr>
        <w:t xml:space="preserve">CALCIATORI NON ESPULSI </w:t>
      </w:r>
    </w:p>
    <w:p w14:paraId="11564880" w14:textId="77777777" w:rsidR="00EC11F2" w:rsidRPr="00C5602B" w:rsidRDefault="00EC11F2" w:rsidP="00EC11F2">
      <w:pPr>
        <w:pStyle w:val="titolo20"/>
        <w:rPr>
          <w:color w:val="002060"/>
        </w:rPr>
      </w:pPr>
      <w:r w:rsidRPr="00C5602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2938A930" w14:textId="77777777" w:rsidTr="005B2254">
        <w:tc>
          <w:tcPr>
            <w:tcW w:w="2200" w:type="dxa"/>
            <w:tcMar>
              <w:top w:w="20" w:type="dxa"/>
              <w:left w:w="20" w:type="dxa"/>
              <w:bottom w:w="20" w:type="dxa"/>
              <w:right w:w="20" w:type="dxa"/>
            </w:tcMar>
            <w:vAlign w:val="center"/>
            <w:hideMark/>
          </w:tcPr>
          <w:p w14:paraId="36281165" w14:textId="77777777" w:rsidR="00EC11F2" w:rsidRPr="00C5602B" w:rsidRDefault="00EC11F2" w:rsidP="005B2254">
            <w:pPr>
              <w:pStyle w:val="movimento"/>
              <w:rPr>
                <w:color w:val="002060"/>
              </w:rPr>
            </w:pPr>
            <w:r w:rsidRPr="00C5602B">
              <w:rPr>
                <w:color w:val="002060"/>
              </w:rPr>
              <w:t>FORTUNA DIMITRI</w:t>
            </w:r>
          </w:p>
        </w:tc>
        <w:tc>
          <w:tcPr>
            <w:tcW w:w="2200" w:type="dxa"/>
            <w:tcMar>
              <w:top w:w="20" w:type="dxa"/>
              <w:left w:w="20" w:type="dxa"/>
              <w:bottom w:w="20" w:type="dxa"/>
              <w:right w:w="20" w:type="dxa"/>
            </w:tcMar>
            <w:vAlign w:val="center"/>
            <w:hideMark/>
          </w:tcPr>
          <w:p w14:paraId="3A3020B1" w14:textId="77777777" w:rsidR="00EC11F2" w:rsidRPr="00C5602B" w:rsidRDefault="00EC11F2" w:rsidP="005B2254">
            <w:pPr>
              <w:pStyle w:val="movimento2"/>
              <w:rPr>
                <w:color w:val="002060"/>
              </w:rPr>
            </w:pPr>
            <w:r w:rsidRPr="00C5602B">
              <w:rPr>
                <w:color w:val="002060"/>
              </w:rPr>
              <w:t xml:space="preserve">(NUOVA JUVENTINA FFC) </w:t>
            </w:r>
          </w:p>
        </w:tc>
        <w:tc>
          <w:tcPr>
            <w:tcW w:w="800" w:type="dxa"/>
            <w:tcMar>
              <w:top w:w="20" w:type="dxa"/>
              <w:left w:w="20" w:type="dxa"/>
              <w:bottom w:w="20" w:type="dxa"/>
              <w:right w:w="20" w:type="dxa"/>
            </w:tcMar>
            <w:vAlign w:val="center"/>
            <w:hideMark/>
          </w:tcPr>
          <w:p w14:paraId="6362E75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451C18E" w14:textId="77777777" w:rsidR="00EC11F2" w:rsidRPr="00C5602B" w:rsidRDefault="00EC11F2" w:rsidP="005B2254">
            <w:pPr>
              <w:pStyle w:val="movimento"/>
              <w:rPr>
                <w:color w:val="002060"/>
              </w:rPr>
            </w:pPr>
            <w:r w:rsidRPr="00C5602B">
              <w:rPr>
                <w:color w:val="002060"/>
              </w:rPr>
              <w:t>PIERLUIGI FEDERICO</w:t>
            </w:r>
          </w:p>
        </w:tc>
        <w:tc>
          <w:tcPr>
            <w:tcW w:w="2200" w:type="dxa"/>
            <w:tcMar>
              <w:top w:w="20" w:type="dxa"/>
              <w:left w:w="20" w:type="dxa"/>
              <w:bottom w:w="20" w:type="dxa"/>
              <w:right w:w="20" w:type="dxa"/>
            </w:tcMar>
            <w:vAlign w:val="center"/>
            <w:hideMark/>
          </w:tcPr>
          <w:p w14:paraId="2F7B5355" w14:textId="77777777" w:rsidR="00EC11F2" w:rsidRPr="00C5602B" w:rsidRDefault="00EC11F2" w:rsidP="005B2254">
            <w:pPr>
              <w:pStyle w:val="movimento2"/>
              <w:rPr>
                <w:color w:val="002060"/>
              </w:rPr>
            </w:pPr>
            <w:r w:rsidRPr="00C5602B">
              <w:rPr>
                <w:color w:val="002060"/>
              </w:rPr>
              <w:t xml:space="preserve">(NUOVA JUVENTINA FFC) </w:t>
            </w:r>
          </w:p>
        </w:tc>
      </w:tr>
    </w:tbl>
    <w:p w14:paraId="7DBF70F3" w14:textId="77777777" w:rsidR="00EC11F2" w:rsidRDefault="00EC11F2" w:rsidP="00EC11F2">
      <w:pPr>
        <w:pStyle w:val="breakline"/>
        <w:rPr>
          <w:color w:val="002060"/>
        </w:rPr>
      </w:pPr>
    </w:p>
    <w:p w14:paraId="345D044D"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F7AD8B5"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56D896AE" w14:textId="77777777" w:rsidR="00EC11F2" w:rsidRPr="00C5602B" w:rsidRDefault="00EC11F2" w:rsidP="00EC11F2">
      <w:pPr>
        <w:pStyle w:val="breakline"/>
        <w:rPr>
          <w:rFonts w:eastAsiaTheme="minorEastAsia"/>
          <w:color w:val="002060"/>
        </w:rPr>
      </w:pPr>
    </w:p>
    <w:p w14:paraId="4E198606" w14:textId="77777777" w:rsidR="00EC11F2" w:rsidRPr="00C5602B" w:rsidRDefault="00EC11F2" w:rsidP="00EC11F2">
      <w:pPr>
        <w:pStyle w:val="titoloprinc0"/>
        <w:rPr>
          <w:color w:val="002060"/>
        </w:rPr>
      </w:pPr>
      <w:r w:rsidRPr="00C5602B">
        <w:rPr>
          <w:color w:val="002060"/>
        </w:rPr>
        <w:t>CLASSIFICA</w:t>
      </w:r>
    </w:p>
    <w:p w14:paraId="443774D6" w14:textId="77777777" w:rsidR="00EC11F2" w:rsidRPr="00C5602B" w:rsidRDefault="00EC11F2" w:rsidP="00EC11F2">
      <w:pPr>
        <w:pStyle w:val="breakline"/>
        <w:rPr>
          <w:color w:val="002060"/>
        </w:rPr>
      </w:pPr>
    </w:p>
    <w:p w14:paraId="1E8A1BB9" w14:textId="77777777" w:rsidR="00EC11F2" w:rsidRPr="00C5602B" w:rsidRDefault="00EC11F2" w:rsidP="00EC11F2">
      <w:pPr>
        <w:pStyle w:val="breakline"/>
        <w:rPr>
          <w:color w:val="002060"/>
        </w:rPr>
      </w:pPr>
    </w:p>
    <w:p w14:paraId="335643DA" w14:textId="77777777" w:rsidR="00EC11F2" w:rsidRPr="00C5602B" w:rsidRDefault="00EC11F2" w:rsidP="00EC11F2">
      <w:pPr>
        <w:pStyle w:val="sottotitolocampionato10"/>
        <w:rPr>
          <w:color w:val="002060"/>
        </w:rPr>
      </w:pPr>
      <w:r w:rsidRPr="00C5602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044B9C95"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5CC27"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5B25C"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84420"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9A24CA"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236D3"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DF42D"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D2CAE"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7C9E2"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89F31"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00E90" w14:textId="77777777" w:rsidR="00EC11F2" w:rsidRPr="00C5602B" w:rsidRDefault="00EC11F2" w:rsidP="005B2254">
            <w:pPr>
              <w:pStyle w:val="headertabella0"/>
              <w:rPr>
                <w:color w:val="002060"/>
              </w:rPr>
            </w:pPr>
            <w:r w:rsidRPr="00C5602B">
              <w:rPr>
                <w:color w:val="002060"/>
              </w:rPr>
              <w:t>PE</w:t>
            </w:r>
          </w:p>
        </w:tc>
      </w:tr>
      <w:tr w:rsidR="00EC11F2" w:rsidRPr="00C5602B" w14:paraId="5769C86C"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C2B3C1" w14:textId="77777777" w:rsidR="00EC11F2" w:rsidRPr="00C5602B" w:rsidRDefault="00EC11F2" w:rsidP="005B2254">
            <w:pPr>
              <w:pStyle w:val="rowtabella0"/>
              <w:rPr>
                <w:color w:val="002060"/>
              </w:rPr>
            </w:pPr>
            <w:r w:rsidRPr="00C5602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6D2B9"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ED45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760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FBF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955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502B0"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517F7"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54C80"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A850" w14:textId="77777777" w:rsidR="00EC11F2" w:rsidRPr="00C5602B" w:rsidRDefault="00EC11F2" w:rsidP="005B2254">
            <w:pPr>
              <w:pStyle w:val="rowtabella0"/>
              <w:jc w:val="center"/>
              <w:rPr>
                <w:color w:val="002060"/>
              </w:rPr>
            </w:pPr>
            <w:r w:rsidRPr="00C5602B">
              <w:rPr>
                <w:color w:val="002060"/>
              </w:rPr>
              <w:t>0</w:t>
            </w:r>
          </w:p>
        </w:tc>
      </w:tr>
      <w:tr w:rsidR="00EC11F2" w:rsidRPr="00C5602B" w14:paraId="0D7134B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3ABC64" w14:textId="77777777" w:rsidR="00EC11F2" w:rsidRPr="00C5602B" w:rsidRDefault="00EC11F2" w:rsidP="005B2254">
            <w:pPr>
              <w:pStyle w:val="rowtabella0"/>
              <w:rPr>
                <w:color w:val="002060"/>
              </w:rPr>
            </w:pPr>
            <w:r w:rsidRPr="00C5602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A040C"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A1148"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5D79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C8D0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A2E5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08451"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E08F"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8C36" w14:textId="77777777" w:rsidR="00EC11F2" w:rsidRPr="00C5602B" w:rsidRDefault="00EC11F2" w:rsidP="005B2254">
            <w:pPr>
              <w:pStyle w:val="rowtabella0"/>
              <w:jc w:val="center"/>
              <w:rPr>
                <w:color w:val="002060"/>
              </w:rPr>
            </w:pPr>
            <w:r w:rsidRPr="00C5602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F1A6" w14:textId="77777777" w:rsidR="00EC11F2" w:rsidRPr="00C5602B" w:rsidRDefault="00EC11F2" w:rsidP="005B2254">
            <w:pPr>
              <w:pStyle w:val="rowtabella0"/>
              <w:jc w:val="center"/>
              <w:rPr>
                <w:color w:val="002060"/>
              </w:rPr>
            </w:pPr>
            <w:r w:rsidRPr="00C5602B">
              <w:rPr>
                <w:color w:val="002060"/>
              </w:rPr>
              <w:t>0</w:t>
            </w:r>
          </w:p>
        </w:tc>
      </w:tr>
      <w:tr w:rsidR="00EC11F2" w:rsidRPr="00C5602B" w14:paraId="3D7FE6A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007ED" w14:textId="77777777" w:rsidR="00EC11F2" w:rsidRPr="00C5602B" w:rsidRDefault="00EC11F2" w:rsidP="005B2254">
            <w:pPr>
              <w:pStyle w:val="rowtabella0"/>
              <w:rPr>
                <w:color w:val="002060"/>
              </w:rPr>
            </w:pPr>
            <w:r w:rsidRPr="00C5602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F8D2"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7571"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05222"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BB34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964D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F435C"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E86E"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8CCB"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1080" w14:textId="77777777" w:rsidR="00EC11F2" w:rsidRPr="00C5602B" w:rsidRDefault="00EC11F2" w:rsidP="005B2254">
            <w:pPr>
              <w:pStyle w:val="rowtabella0"/>
              <w:jc w:val="center"/>
              <w:rPr>
                <w:color w:val="002060"/>
              </w:rPr>
            </w:pPr>
            <w:r w:rsidRPr="00C5602B">
              <w:rPr>
                <w:color w:val="002060"/>
              </w:rPr>
              <w:t>0</w:t>
            </w:r>
          </w:p>
        </w:tc>
      </w:tr>
      <w:tr w:rsidR="00EC11F2" w:rsidRPr="00C5602B" w14:paraId="1DF8DA1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C05AB9" w14:textId="77777777" w:rsidR="00EC11F2" w:rsidRPr="00C5602B" w:rsidRDefault="00EC11F2" w:rsidP="005B2254">
            <w:pPr>
              <w:pStyle w:val="rowtabella0"/>
              <w:rPr>
                <w:color w:val="002060"/>
                <w:lang w:val="es-ES"/>
              </w:rPr>
            </w:pPr>
            <w:r w:rsidRPr="00C5602B">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5650A"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217F6"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DFE5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8F3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95C7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CF8E6"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58E30"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7A03"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B63C" w14:textId="77777777" w:rsidR="00EC11F2" w:rsidRPr="00C5602B" w:rsidRDefault="00EC11F2" w:rsidP="005B2254">
            <w:pPr>
              <w:pStyle w:val="rowtabella0"/>
              <w:jc w:val="center"/>
              <w:rPr>
                <w:color w:val="002060"/>
              </w:rPr>
            </w:pPr>
            <w:r w:rsidRPr="00C5602B">
              <w:rPr>
                <w:color w:val="002060"/>
              </w:rPr>
              <w:t>0</w:t>
            </w:r>
          </w:p>
        </w:tc>
      </w:tr>
      <w:tr w:rsidR="00EC11F2" w:rsidRPr="00C5602B" w14:paraId="19D58E2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26F7A" w14:textId="77777777" w:rsidR="00EC11F2" w:rsidRPr="00C5602B" w:rsidRDefault="00EC11F2" w:rsidP="005B2254">
            <w:pPr>
              <w:pStyle w:val="rowtabella0"/>
              <w:rPr>
                <w:color w:val="002060"/>
              </w:rPr>
            </w:pPr>
            <w:r w:rsidRPr="00C5602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8918"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7153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B5D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4D3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E8C8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1E472"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5B551"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9BE5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E83F" w14:textId="77777777" w:rsidR="00EC11F2" w:rsidRPr="00C5602B" w:rsidRDefault="00EC11F2" w:rsidP="005B2254">
            <w:pPr>
              <w:pStyle w:val="rowtabella0"/>
              <w:jc w:val="center"/>
              <w:rPr>
                <w:color w:val="002060"/>
              </w:rPr>
            </w:pPr>
            <w:r w:rsidRPr="00C5602B">
              <w:rPr>
                <w:color w:val="002060"/>
              </w:rPr>
              <w:t>0</w:t>
            </w:r>
          </w:p>
        </w:tc>
      </w:tr>
      <w:tr w:rsidR="00EC11F2" w:rsidRPr="00C5602B" w14:paraId="3C9995E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B6322" w14:textId="77777777" w:rsidR="00EC11F2" w:rsidRPr="00C5602B" w:rsidRDefault="00EC11F2" w:rsidP="005B2254">
            <w:pPr>
              <w:pStyle w:val="rowtabella0"/>
              <w:rPr>
                <w:color w:val="002060"/>
              </w:rPr>
            </w:pPr>
            <w:r w:rsidRPr="00C5602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6D796"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4CDE"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69D0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371E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5B2F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0685B"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039BC"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B07F"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D1C0" w14:textId="77777777" w:rsidR="00EC11F2" w:rsidRPr="00C5602B" w:rsidRDefault="00EC11F2" w:rsidP="005B2254">
            <w:pPr>
              <w:pStyle w:val="rowtabella0"/>
              <w:jc w:val="center"/>
              <w:rPr>
                <w:color w:val="002060"/>
              </w:rPr>
            </w:pPr>
            <w:r w:rsidRPr="00C5602B">
              <w:rPr>
                <w:color w:val="002060"/>
              </w:rPr>
              <w:t>0</w:t>
            </w:r>
          </w:p>
        </w:tc>
      </w:tr>
      <w:tr w:rsidR="00EC11F2" w:rsidRPr="00C5602B" w14:paraId="42BBD24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7BE90" w14:textId="77777777" w:rsidR="00EC11F2" w:rsidRPr="00C5602B" w:rsidRDefault="00EC11F2" w:rsidP="005B2254">
            <w:pPr>
              <w:pStyle w:val="rowtabella0"/>
              <w:rPr>
                <w:color w:val="002060"/>
              </w:rPr>
            </w:pPr>
            <w:r w:rsidRPr="00C5602B">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694C0"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535B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B38AD"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148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2933"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653EE"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EB975"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C23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012BE" w14:textId="77777777" w:rsidR="00EC11F2" w:rsidRPr="00C5602B" w:rsidRDefault="00EC11F2" w:rsidP="005B2254">
            <w:pPr>
              <w:pStyle w:val="rowtabella0"/>
              <w:jc w:val="center"/>
              <w:rPr>
                <w:color w:val="002060"/>
              </w:rPr>
            </w:pPr>
            <w:r w:rsidRPr="00C5602B">
              <w:rPr>
                <w:color w:val="002060"/>
              </w:rPr>
              <w:t>0</w:t>
            </w:r>
          </w:p>
        </w:tc>
      </w:tr>
      <w:tr w:rsidR="00EC11F2" w:rsidRPr="00C5602B" w14:paraId="55447B9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7F8E31" w14:textId="77777777" w:rsidR="00EC11F2" w:rsidRPr="00C5602B" w:rsidRDefault="00EC11F2" w:rsidP="005B2254">
            <w:pPr>
              <w:pStyle w:val="rowtabella0"/>
              <w:rPr>
                <w:color w:val="002060"/>
              </w:rPr>
            </w:pPr>
            <w:r w:rsidRPr="00C5602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CCC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075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EB1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CDFF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813CA"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C144F"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F212" w14:textId="77777777" w:rsidR="00EC11F2" w:rsidRPr="00C5602B" w:rsidRDefault="00EC11F2" w:rsidP="005B2254">
            <w:pPr>
              <w:pStyle w:val="rowtabella0"/>
              <w:jc w:val="center"/>
              <w:rPr>
                <w:color w:val="002060"/>
              </w:rPr>
            </w:pPr>
            <w:r w:rsidRPr="00C5602B">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4812"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BC8D6" w14:textId="77777777" w:rsidR="00EC11F2" w:rsidRPr="00C5602B" w:rsidRDefault="00EC11F2" w:rsidP="005B2254">
            <w:pPr>
              <w:pStyle w:val="rowtabella0"/>
              <w:jc w:val="center"/>
              <w:rPr>
                <w:color w:val="002060"/>
              </w:rPr>
            </w:pPr>
            <w:r w:rsidRPr="00C5602B">
              <w:rPr>
                <w:color w:val="002060"/>
              </w:rPr>
              <w:t>0</w:t>
            </w:r>
          </w:p>
        </w:tc>
      </w:tr>
      <w:tr w:rsidR="00EC11F2" w:rsidRPr="00C5602B" w14:paraId="06C3415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46B62F" w14:textId="77777777" w:rsidR="00EC11F2" w:rsidRPr="00C5602B" w:rsidRDefault="00EC11F2" w:rsidP="005B2254">
            <w:pPr>
              <w:pStyle w:val="rowtabella0"/>
              <w:rPr>
                <w:color w:val="002060"/>
              </w:rPr>
            </w:pPr>
            <w:r w:rsidRPr="00C560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810DA"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44A1"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884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C5FE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505F"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31C3C" w14:textId="77777777" w:rsidR="00EC11F2" w:rsidRPr="00C5602B" w:rsidRDefault="00EC11F2" w:rsidP="005B2254">
            <w:pPr>
              <w:pStyle w:val="rowtabella0"/>
              <w:jc w:val="center"/>
              <w:rPr>
                <w:color w:val="002060"/>
              </w:rPr>
            </w:pPr>
            <w:r w:rsidRPr="00C5602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F0DD3"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2444C" w14:textId="77777777" w:rsidR="00EC11F2" w:rsidRPr="00C5602B" w:rsidRDefault="00EC11F2" w:rsidP="005B2254">
            <w:pPr>
              <w:pStyle w:val="rowtabella0"/>
              <w:jc w:val="center"/>
              <w:rPr>
                <w:color w:val="002060"/>
              </w:rPr>
            </w:pPr>
            <w:r w:rsidRPr="00C5602B">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2FFFD" w14:textId="77777777" w:rsidR="00EC11F2" w:rsidRPr="00C5602B" w:rsidRDefault="00EC11F2" w:rsidP="005B2254">
            <w:pPr>
              <w:pStyle w:val="rowtabella0"/>
              <w:jc w:val="center"/>
              <w:rPr>
                <w:color w:val="002060"/>
              </w:rPr>
            </w:pPr>
            <w:r w:rsidRPr="00C5602B">
              <w:rPr>
                <w:color w:val="002060"/>
              </w:rPr>
              <w:t>0</w:t>
            </w:r>
          </w:p>
        </w:tc>
      </w:tr>
      <w:tr w:rsidR="00EC11F2" w:rsidRPr="00C5602B" w14:paraId="318AABC9"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AF45F5" w14:textId="77777777" w:rsidR="00EC11F2" w:rsidRPr="00C5602B" w:rsidRDefault="00EC11F2" w:rsidP="005B2254">
            <w:pPr>
              <w:pStyle w:val="rowtabella0"/>
              <w:rPr>
                <w:color w:val="002060"/>
              </w:rPr>
            </w:pPr>
            <w:r w:rsidRPr="00C5602B">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922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3E82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A45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2AA7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183ED"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ECA88"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7610"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9EF32"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3185" w14:textId="77777777" w:rsidR="00EC11F2" w:rsidRPr="00C5602B" w:rsidRDefault="00EC11F2" w:rsidP="005B2254">
            <w:pPr>
              <w:pStyle w:val="rowtabella0"/>
              <w:jc w:val="center"/>
              <w:rPr>
                <w:color w:val="002060"/>
              </w:rPr>
            </w:pPr>
            <w:r w:rsidRPr="00C5602B">
              <w:rPr>
                <w:color w:val="002060"/>
              </w:rPr>
              <w:t>0</w:t>
            </w:r>
          </w:p>
        </w:tc>
      </w:tr>
    </w:tbl>
    <w:p w14:paraId="2FED0A39" w14:textId="77777777" w:rsidR="00EC11F2" w:rsidRPr="00C5602B" w:rsidRDefault="00EC11F2" w:rsidP="00EC11F2">
      <w:pPr>
        <w:pStyle w:val="breakline"/>
        <w:rPr>
          <w:rFonts w:eastAsiaTheme="minorEastAsia"/>
          <w:color w:val="002060"/>
        </w:rPr>
      </w:pPr>
    </w:p>
    <w:p w14:paraId="33ADFC22" w14:textId="77777777" w:rsidR="00EC11F2" w:rsidRPr="00C5602B" w:rsidRDefault="00EC11F2" w:rsidP="00EC11F2">
      <w:pPr>
        <w:pStyle w:val="breakline"/>
        <w:rPr>
          <w:color w:val="002060"/>
        </w:rPr>
      </w:pPr>
    </w:p>
    <w:p w14:paraId="34AE6C82"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4B126CDD"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58DFF"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53026"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50AB4"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8809F"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B1686"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BE673"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84A677"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F2F128"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1A61C5"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5C564" w14:textId="77777777" w:rsidR="00EC11F2" w:rsidRPr="00C5602B" w:rsidRDefault="00EC11F2" w:rsidP="005B2254">
            <w:pPr>
              <w:pStyle w:val="headertabella0"/>
              <w:rPr>
                <w:color w:val="002060"/>
              </w:rPr>
            </w:pPr>
            <w:r w:rsidRPr="00C5602B">
              <w:rPr>
                <w:color w:val="002060"/>
              </w:rPr>
              <w:t>PE</w:t>
            </w:r>
          </w:p>
        </w:tc>
      </w:tr>
      <w:tr w:rsidR="00EC11F2" w:rsidRPr="00C5602B" w14:paraId="6E4FAB70"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E72477" w14:textId="77777777" w:rsidR="00EC11F2" w:rsidRPr="00C5602B" w:rsidRDefault="00EC11F2" w:rsidP="005B2254">
            <w:pPr>
              <w:pStyle w:val="rowtabella0"/>
              <w:rPr>
                <w:color w:val="002060"/>
              </w:rPr>
            </w:pPr>
            <w:r w:rsidRPr="00C5602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EBC53"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A6DA"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CC5D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E8B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172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03F16" w14:textId="77777777" w:rsidR="00EC11F2" w:rsidRPr="00C5602B" w:rsidRDefault="00EC11F2" w:rsidP="005B2254">
            <w:pPr>
              <w:pStyle w:val="rowtabella0"/>
              <w:jc w:val="center"/>
              <w:rPr>
                <w:color w:val="002060"/>
              </w:rPr>
            </w:pPr>
            <w:r w:rsidRPr="00C5602B">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271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5F0E1" w14:textId="77777777" w:rsidR="00EC11F2" w:rsidRPr="00C5602B" w:rsidRDefault="00EC11F2" w:rsidP="005B2254">
            <w:pPr>
              <w:pStyle w:val="rowtabella0"/>
              <w:jc w:val="center"/>
              <w:rPr>
                <w:color w:val="002060"/>
              </w:rPr>
            </w:pPr>
            <w:r w:rsidRPr="00C5602B">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B8E3" w14:textId="77777777" w:rsidR="00EC11F2" w:rsidRPr="00C5602B" w:rsidRDefault="00EC11F2" w:rsidP="005B2254">
            <w:pPr>
              <w:pStyle w:val="rowtabella0"/>
              <w:jc w:val="center"/>
              <w:rPr>
                <w:color w:val="002060"/>
              </w:rPr>
            </w:pPr>
            <w:r w:rsidRPr="00C5602B">
              <w:rPr>
                <w:color w:val="002060"/>
              </w:rPr>
              <w:t>0</w:t>
            </w:r>
          </w:p>
        </w:tc>
      </w:tr>
      <w:tr w:rsidR="00EC11F2" w:rsidRPr="00C5602B" w14:paraId="1D19ED5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70D2C4" w14:textId="77777777" w:rsidR="00EC11F2" w:rsidRPr="00C5602B" w:rsidRDefault="00EC11F2" w:rsidP="005B2254">
            <w:pPr>
              <w:pStyle w:val="rowtabella0"/>
              <w:rPr>
                <w:color w:val="002060"/>
              </w:rPr>
            </w:pPr>
            <w:r w:rsidRPr="00C560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4C0B"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C2D98"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FF3B"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53A3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6801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D73E2" w14:textId="77777777" w:rsidR="00EC11F2" w:rsidRPr="00C5602B" w:rsidRDefault="00EC11F2" w:rsidP="005B2254">
            <w:pPr>
              <w:pStyle w:val="rowtabella0"/>
              <w:jc w:val="center"/>
              <w:rPr>
                <w:color w:val="002060"/>
              </w:rPr>
            </w:pPr>
            <w:r w:rsidRPr="00C5602B">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38A69" w14:textId="77777777" w:rsidR="00EC11F2" w:rsidRPr="00C5602B" w:rsidRDefault="00EC11F2" w:rsidP="005B2254">
            <w:pPr>
              <w:pStyle w:val="rowtabella0"/>
              <w:jc w:val="center"/>
              <w:rPr>
                <w:color w:val="002060"/>
              </w:rPr>
            </w:pPr>
            <w:r w:rsidRPr="00C5602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18170"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F6E5E" w14:textId="77777777" w:rsidR="00EC11F2" w:rsidRPr="00C5602B" w:rsidRDefault="00EC11F2" w:rsidP="005B2254">
            <w:pPr>
              <w:pStyle w:val="rowtabella0"/>
              <w:jc w:val="center"/>
              <w:rPr>
                <w:color w:val="002060"/>
              </w:rPr>
            </w:pPr>
            <w:r w:rsidRPr="00C5602B">
              <w:rPr>
                <w:color w:val="002060"/>
              </w:rPr>
              <w:t>0</w:t>
            </w:r>
          </w:p>
        </w:tc>
      </w:tr>
      <w:tr w:rsidR="00EC11F2" w:rsidRPr="00C5602B" w14:paraId="34ED1E6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B29FE9" w14:textId="77777777" w:rsidR="00EC11F2" w:rsidRPr="00C5602B" w:rsidRDefault="00EC11F2" w:rsidP="005B2254">
            <w:pPr>
              <w:pStyle w:val="rowtabella0"/>
              <w:rPr>
                <w:color w:val="002060"/>
              </w:rPr>
            </w:pPr>
            <w:r w:rsidRPr="00C5602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D72CF"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156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44F69"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7491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A9D1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9509F" w14:textId="77777777" w:rsidR="00EC11F2" w:rsidRPr="00C5602B" w:rsidRDefault="00EC11F2" w:rsidP="005B2254">
            <w:pPr>
              <w:pStyle w:val="rowtabella0"/>
              <w:jc w:val="center"/>
              <w:rPr>
                <w:color w:val="002060"/>
              </w:rPr>
            </w:pPr>
            <w:r w:rsidRPr="00C5602B">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6D8BB" w14:textId="77777777" w:rsidR="00EC11F2" w:rsidRPr="00C5602B" w:rsidRDefault="00EC11F2" w:rsidP="005B2254">
            <w:pPr>
              <w:pStyle w:val="rowtabella0"/>
              <w:jc w:val="center"/>
              <w:rPr>
                <w:color w:val="002060"/>
              </w:rPr>
            </w:pPr>
            <w:r w:rsidRPr="00C5602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51FE1"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4B914" w14:textId="77777777" w:rsidR="00EC11F2" w:rsidRPr="00C5602B" w:rsidRDefault="00EC11F2" w:rsidP="005B2254">
            <w:pPr>
              <w:pStyle w:val="rowtabella0"/>
              <w:jc w:val="center"/>
              <w:rPr>
                <w:color w:val="002060"/>
              </w:rPr>
            </w:pPr>
            <w:r w:rsidRPr="00C5602B">
              <w:rPr>
                <w:color w:val="002060"/>
              </w:rPr>
              <w:t>0</w:t>
            </w:r>
          </w:p>
        </w:tc>
      </w:tr>
      <w:tr w:rsidR="00EC11F2" w:rsidRPr="00C5602B" w14:paraId="0CF5742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B42765" w14:textId="77777777" w:rsidR="00EC11F2" w:rsidRPr="00C5602B" w:rsidRDefault="00EC11F2" w:rsidP="005B2254">
            <w:pPr>
              <w:pStyle w:val="rowtabella0"/>
              <w:rPr>
                <w:color w:val="002060"/>
                <w:lang w:val="es-ES"/>
              </w:rPr>
            </w:pPr>
            <w:r w:rsidRPr="00C5602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F63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DF32D"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6D299"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A1BD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ABC1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E3536"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C52AD"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982E"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6F4AD" w14:textId="77777777" w:rsidR="00EC11F2" w:rsidRPr="00C5602B" w:rsidRDefault="00EC11F2" w:rsidP="005B2254">
            <w:pPr>
              <w:pStyle w:val="rowtabella0"/>
              <w:jc w:val="center"/>
              <w:rPr>
                <w:color w:val="002060"/>
              </w:rPr>
            </w:pPr>
            <w:r w:rsidRPr="00C5602B">
              <w:rPr>
                <w:color w:val="002060"/>
              </w:rPr>
              <w:t>0</w:t>
            </w:r>
          </w:p>
        </w:tc>
      </w:tr>
      <w:tr w:rsidR="00EC11F2" w:rsidRPr="00C5602B" w14:paraId="0A577490"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74E364" w14:textId="77777777" w:rsidR="00EC11F2" w:rsidRPr="00C5602B" w:rsidRDefault="00EC11F2" w:rsidP="005B2254">
            <w:pPr>
              <w:pStyle w:val="rowtabella0"/>
              <w:rPr>
                <w:color w:val="002060"/>
                <w:lang w:val="es-ES"/>
              </w:rPr>
            </w:pPr>
            <w:r w:rsidRPr="00C5602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43F29"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B47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3891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D68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8C219"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16D1"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32AE" w14:textId="77777777" w:rsidR="00EC11F2" w:rsidRPr="00C5602B" w:rsidRDefault="00EC11F2" w:rsidP="005B2254">
            <w:pPr>
              <w:pStyle w:val="rowtabella0"/>
              <w:jc w:val="center"/>
              <w:rPr>
                <w:color w:val="002060"/>
              </w:rPr>
            </w:pPr>
            <w:r w:rsidRPr="00C5602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0267D" w14:textId="77777777" w:rsidR="00EC11F2" w:rsidRPr="00C5602B" w:rsidRDefault="00EC11F2" w:rsidP="005B2254">
            <w:pPr>
              <w:pStyle w:val="rowtabella0"/>
              <w:jc w:val="center"/>
              <w:rPr>
                <w:color w:val="002060"/>
              </w:rPr>
            </w:pPr>
            <w:r w:rsidRPr="00C5602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44C2" w14:textId="77777777" w:rsidR="00EC11F2" w:rsidRPr="00C5602B" w:rsidRDefault="00EC11F2" w:rsidP="005B2254">
            <w:pPr>
              <w:pStyle w:val="rowtabella0"/>
              <w:jc w:val="center"/>
              <w:rPr>
                <w:color w:val="002060"/>
              </w:rPr>
            </w:pPr>
            <w:r w:rsidRPr="00C5602B">
              <w:rPr>
                <w:color w:val="002060"/>
              </w:rPr>
              <w:t>0</w:t>
            </w:r>
          </w:p>
        </w:tc>
      </w:tr>
      <w:tr w:rsidR="00EC11F2" w:rsidRPr="00C5602B" w14:paraId="014996F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1F609F" w14:textId="77777777" w:rsidR="00EC11F2" w:rsidRPr="00C5602B" w:rsidRDefault="00EC11F2" w:rsidP="005B2254">
            <w:pPr>
              <w:pStyle w:val="rowtabella0"/>
              <w:rPr>
                <w:color w:val="002060"/>
              </w:rPr>
            </w:pPr>
            <w:r w:rsidRPr="00C560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AA953"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AEC4"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3785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C3AA2"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261A"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C97B4" w14:textId="77777777" w:rsidR="00EC11F2" w:rsidRPr="00C5602B" w:rsidRDefault="00EC11F2" w:rsidP="005B2254">
            <w:pPr>
              <w:pStyle w:val="rowtabella0"/>
              <w:jc w:val="center"/>
              <w:rPr>
                <w:color w:val="002060"/>
              </w:rPr>
            </w:pPr>
            <w:r w:rsidRPr="00C5602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4895E"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69EBC"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465FE" w14:textId="77777777" w:rsidR="00EC11F2" w:rsidRPr="00C5602B" w:rsidRDefault="00EC11F2" w:rsidP="005B2254">
            <w:pPr>
              <w:pStyle w:val="rowtabella0"/>
              <w:jc w:val="center"/>
              <w:rPr>
                <w:color w:val="002060"/>
              </w:rPr>
            </w:pPr>
            <w:r w:rsidRPr="00C5602B">
              <w:rPr>
                <w:color w:val="002060"/>
              </w:rPr>
              <w:t>0</w:t>
            </w:r>
          </w:p>
        </w:tc>
      </w:tr>
      <w:tr w:rsidR="00EC11F2" w:rsidRPr="00C5602B" w14:paraId="286199F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26051" w14:textId="77777777" w:rsidR="00EC11F2" w:rsidRPr="00C5602B" w:rsidRDefault="00EC11F2" w:rsidP="005B2254">
            <w:pPr>
              <w:pStyle w:val="rowtabella0"/>
              <w:rPr>
                <w:color w:val="002060"/>
              </w:rPr>
            </w:pPr>
            <w:r w:rsidRPr="00C5602B">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5FFA8"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DBB8D"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1032B"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2E2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EB4CF"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B41D7"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9AA60" w14:textId="77777777" w:rsidR="00EC11F2" w:rsidRPr="00C5602B" w:rsidRDefault="00EC11F2" w:rsidP="005B2254">
            <w:pPr>
              <w:pStyle w:val="rowtabella0"/>
              <w:jc w:val="center"/>
              <w:rPr>
                <w:color w:val="002060"/>
              </w:rPr>
            </w:pPr>
            <w:r w:rsidRPr="00C5602B">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9F379" w14:textId="77777777" w:rsidR="00EC11F2" w:rsidRPr="00C5602B" w:rsidRDefault="00EC11F2" w:rsidP="005B2254">
            <w:pPr>
              <w:pStyle w:val="rowtabella0"/>
              <w:jc w:val="center"/>
              <w:rPr>
                <w:color w:val="002060"/>
              </w:rPr>
            </w:pPr>
            <w:r w:rsidRPr="00C5602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E578D" w14:textId="77777777" w:rsidR="00EC11F2" w:rsidRPr="00C5602B" w:rsidRDefault="00EC11F2" w:rsidP="005B2254">
            <w:pPr>
              <w:pStyle w:val="rowtabella0"/>
              <w:jc w:val="center"/>
              <w:rPr>
                <w:color w:val="002060"/>
              </w:rPr>
            </w:pPr>
            <w:r w:rsidRPr="00C5602B">
              <w:rPr>
                <w:color w:val="002060"/>
              </w:rPr>
              <w:t>0</w:t>
            </w:r>
          </w:p>
        </w:tc>
      </w:tr>
      <w:tr w:rsidR="00EC11F2" w:rsidRPr="00C5602B" w14:paraId="51F43B39"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5C2EC2" w14:textId="77777777" w:rsidR="00EC11F2" w:rsidRPr="00C5602B" w:rsidRDefault="00EC11F2" w:rsidP="005B2254">
            <w:pPr>
              <w:pStyle w:val="rowtabella0"/>
              <w:rPr>
                <w:color w:val="002060"/>
                <w:lang w:val="es-ES"/>
              </w:rPr>
            </w:pPr>
            <w:r w:rsidRPr="00C5602B">
              <w:rPr>
                <w:color w:val="002060"/>
                <w:lang w:val="es-E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B1C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1F474"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00F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D390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197CA"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8D67C"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0C12" w14:textId="77777777" w:rsidR="00EC11F2" w:rsidRPr="00C5602B" w:rsidRDefault="00EC11F2" w:rsidP="005B2254">
            <w:pPr>
              <w:pStyle w:val="rowtabella0"/>
              <w:jc w:val="center"/>
              <w:rPr>
                <w:color w:val="002060"/>
              </w:rPr>
            </w:pPr>
            <w:r w:rsidRPr="00C5602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0CAC8"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035FE" w14:textId="77777777" w:rsidR="00EC11F2" w:rsidRPr="00C5602B" w:rsidRDefault="00EC11F2" w:rsidP="005B2254">
            <w:pPr>
              <w:pStyle w:val="rowtabella0"/>
              <w:jc w:val="center"/>
              <w:rPr>
                <w:color w:val="002060"/>
              </w:rPr>
            </w:pPr>
            <w:r w:rsidRPr="00C5602B">
              <w:rPr>
                <w:color w:val="002060"/>
              </w:rPr>
              <w:t>1</w:t>
            </w:r>
          </w:p>
        </w:tc>
      </w:tr>
    </w:tbl>
    <w:p w14:paraId="2190CD67" w14:textId="77777777" w:rsidR="00EC11F2" w:rsidRPr="00C5602B" w:rsidRDefault="00EC11F2" w:rsidP="00EC11F2">
      <w:pPr>
        <w:pStyle w:val="breakline"/>
        <w:rPr>
          <w:rFonts w:eastAsiaTheme="minorEastAsia"/>
          <w:color w:val="002060"/>
        </w:rPr>
      </w:pPr>
    </w:p>
    <w:p w14:paraId="4B24BE23" w14:textId="77777777" w:rsidR="00EC11F2" w:rsidRPr="00C5602B" w:rsidRDefault="00EC11F2" w:rsidP="00EC11F2">
      <w:pPr>
        <w:pStyle w:val="breakline"/>
        <w:rPr>
          <w:color w:val="002060"/>
        </w:rPr>
      </w:pPr>
    </w:p>
    <w:p w14:paraId="5B9F16C3" w14:textId="77777777" w:rsidR="00EC11F2" w:rsidRPr="00C5602B" w:rsidRDefault="00EC11F2" w:rsidP="00EC11F2">
      <w:pPr>
        <w:pStyle w:val="sottotitolocampionato10"/>
        <w:rPr>
          <w:color w:val="002060"/>
        </w:rPr>
      </w:pPr>
      <w:r w:rsidRPr="00C560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7A4F4FF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90CB6"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95BBE"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12F49"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FEFC0"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D6673"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0317B"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6FE25"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0AFB4"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5333"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197F4" w14:textId="77777777" w:rsidR="00EC11F2" w:rsidRPr="00C5602B" w:rsidRDefault="00EC11F2" w:rsidP="005B2254">
            <w:pPr>
              <w:pStyle w:val="headertabella0"/>
              <w:rPr>
                <w:color w:val="002060"/>
              </w:rPr>
            </w:pPr>
            <w:r w:rsidRPr="00C5602B">
              <w:rPr>
                <w:color w:val="002060"/>
              </w:rPr>
              <w:t>PE</w:t>
            </w:r>
          </w:p>
        </w:tc>
      </w:tr>
      <w:tr w:rsidR="00EC11F2" w:rsidRPr="00C5602B" w14:paraId="0E5D7A80"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BBBF40" w14:textId="77777777" w:rsidR="00EC11F2" w:rsidRPr="00C5602B" w:rsidRDefault="00EC11F2" w:rsidP="005B2254">
            <w:pPr>
              <w:pStyle w:val="rowtabella0"/>
              <w:rPr>
                <w:color w:val="002060"/>
                <w:lang w:val="es-ES"/>
              </w:rPr>
            </w:pPr>
            <w:r w:rsidRPr="00C5602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4D24A"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44B21"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320B5"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92F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394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F6D6" w14:textId="77777777" w:rsidR="00EC11F2" w:rsidRPr="00C5602B" w:rsidRDefault="00EC11F2" w:rsidP="005B2254">
            <w:pPr>
              <w:pStyle w:val="rowtabella0"/>
              <w:jc w:val="center"/>
              <w:rPr>
                <w:color w:val="002060"/>
              </w:rPr>
            </w:pPr>
            <w:r w:rsidRPr="00C5602B">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D69BA"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D352"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0C6F5" w14:textId="77777777" w:rsidR="00EC11F2" w:rsidRPr="00C5602B" w:rsidRDefault="00EC11F2" w:rsidP="005B2254">
            <w:pPr>
              <w:pStyle w:val="rowtabella0"/>
              <w:jc w:val="center"/>
              <w:rPr>
                <w:color w:val="002060"/>
              </w:rPr>
            </w:pPr>
            <w:r w:rsidRPr="00C5602B">
              <w:rPr>
                <w:color w:val="002060"/>
              </w:rPr>
              <w:t>0</w:t>
            </w:r>
          </w:p>
        </w:tc>
      </w:tr>
      <w:tr w:rsidR="00EC11F2" w:rsidRPr="00C5602B" w14:paraId="4C642DBB"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313DA5" w14:textId="77777777" w:rsidR="00EC11F2" w:rsidRPr="00C5602B" w:rsidRDefault="00EC11F2" w:rsidP="005B2254">
            <w:pPr>
              <w:pStyle w:val="rowtabella0"/>
              <w:rPr>
                <w:color w:val="002060"/>
              </w:rPr>
            </w:pPr>
            <w:r w:rsidRPr="00C560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69ED0"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4A10"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F9A3"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F166"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DAC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6EBF7"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73200" w14:textId="77777777" w:rsidR="00EC11F2" w:rsidRPr="00C5602B" w:rsidRDefault="00EC11F2" w:rsidP="005B2254">
            <w:pPr>
              <w:pStyle w:val="rowtabella0"/>
              <w:jc w:val="center"/>
              <w:rPr>
                <w:color w:val="002060"/>
              </w:rPr>
            </w:pPr>
            <w:r w:rsidRPr="00C5602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630F3"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9300" w14:textId="77777777" w:rsidR="00EC11F2" w:rsidRPr="00C5602B" w:rsidRDefault="00EC11F2" w:rsidP="005B2254">
            <w:pPr>
              <w:pStyle w:val="rowtabella0"/>
              <w:jc w:val="center"/>
              <w:rPr>
                <w:color w:val="002060"/>
              </w:rPr>
            </w:pPr>
            <w:r w:rsidRPr="00C5602B">
              <w:rPr>
                <w:color w:val="002060"/>
              </w:rPr>
              <w:t>0</w:t>
            </w:r>
          </w:p>
        </w:tc>
      </w:tr>
      <w:tr w:rsidR="00EC11F2" w:rsidRPr="00C5602B" w14:paraId="2A546288"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B4AC2" w14:textId="77777777" w:rsidR="00EC11F2" w:rsidRPr="00C5602B" w:rsidRDefault="00EC11F2" w:rsidP="005B2254">
            <w:pPr>
              <w:pStyle w:val="rowtabella0"/>
              <w:rPr>
                <w:color w:val="002060"/>
              </w:rPr>
            </w:pPr>
            <w:r w:rsidRPr="00C5602B">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B691"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9418"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3821"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F3AE8"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3A5D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E98A7" w14:textId="77777777" w:rsidR="00EC11F2" w:rsidRPr="00C5602B" w:rsidRDefault="00EC11F2" w:rsidP="005B2254">
            <w:pPr>
              <w:pStyle w:val="rowtabella0"/>
              <w:jc w:val="center"/>
              <w:rPr>
                <w:color w:val="002060"/>
              </w:rPr>
            </w:pPr>
            <w:r w:rsidRPr="00C5602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30D31" w14:textId="77777777" w:rsidR="00EC11F2" w:rsidRPr="00C5602B" w:rsidRDefault="00EC11F2" w:rsidP="005B2254">
            <w:pPr>
              <w:pStyle w:val="rowtabella0"/>
              <w:jc w:val="center"/>
              <w:rPr>
                <w:color w:val="002060"/>
              </w:rPr>
            </w:pPr>
            <w:r w:rsidRPr="00C5602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E06D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836A1" w14:textId="77777777" w:rsidR="00EC11F2" w:rsidRPr="00C5602B" w:rsidRDefault="00EC11F2" w:rsidP="005B2254">
            <w:pPr>
              <w:pStyle w:val="rowtabella0"/>
              <w:jc w:val="center"/>
              <w:rPr>
                <w:color w:val="002060"/>
              </w:rPr>
            </w:pPr>
            <w:r w:rsidRPr="00C5602B">
              <w:rPr>
                <w:color w:val="002060"/>
              </w:rPr>
              <w:t>0</w:t>
            </w:r>
          </w:p>
        </w:tc>
      </w:tr>
      <w:tr w:rsidR="00EC11F2" w:rsidRPr="00C5602B" w14:paraId="759DD79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54BD0D" w14:textId="77777777" w:rsidR="00EC11F2" w:rsidRPr="00C5602B" w:rsidRDefault="00EC11F2" w:rsidP="005B2254">
            <w:pPr>
              <w:pStyle w:val="rowtabella0"/>
              <w:rPr>
                <w:color w:val="002060"/>
              </w:rPr>
            </w:pPr>
            <w:r w:rsidRPr="00C5602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4456"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B5BF5"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37FC3"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94E8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5BAA7"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66205" w14:textId="77777777" w:rsidR="00EC11F2" w:rsidRPr="00C5602B" w:rsidRDefault="00EC11F2" w:rsidP="005B2254">
            <w:pPr>
              <w:pStyle w:val="rowtabella0"/>
              <w:jc w:val="center"/>
              <w:rPr>
                <w:color w:val="002060"/>
              </w:rPr>
            </w:pPr>
            <w:r w:rsidRPr="00C5602B">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B535A"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96F25"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DB45" w14:textId="77777777" w:rsidR="00EC11F2" w:rsidRPr="00C5602B" w:rsidRDefault="00EC11F2" w:rsidP="005B2254">
            <w:pPr>
              <w:pStyle w:val="rowtabella0"/>
              <w:jc w:val="center"/>
              <w:rPr>
                <w:color w:val="002060"/>
              </w:rPr>
            </w:pPr>
            <w:r w:rsidRPr="00C5602B">
              <w:rPr>
                <w:color w:val="002060"/>
              </w:rPr>
              <w:t>0</w:t>
            </w:r>
          </w:p>
        </w:tc>
      </w:tr>
      <w:tr w:rsidR="00EC11F2" w:rsidRPr="00C5602B" w14:paraId="1D38A8C9"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645029" w14:textId="77777777" w:rsidR="00EC11F2" w:rsidRPr="00C5602B" w:rsidRDefault="00EC11F2" w:rsidP="005B2254">
            <w:pPr>
              <w:pStyle w:val="rowtabella0"/>
              <w:rPr>
                <w:color w:val="002060"/>
              </w:rPr>
            </w:pPr>
            <w:r w:rsidRPr="00C5602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176C"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384F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E5F3"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27C9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44B7"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FE45E" w14:textId="77777777" w:rsidR="00EC11F2" w:rsidRPr="00C5602B" w:rsidRDefault="00EC11F2" w:rsidP="005B2254">
            <w:pPr>
              <w:pStyle w:val="rowtabella0"/>
              <w:jc w:val="center"/>
              <w:rPr>
                <w:color w:val="002060"/>
              </w:rPr>
            </w:pPr>
            <w:r w:rsidRPr="00C5602B">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8B35B" w14:textId="77777777" w:rsidR="00EC11F2" w:rsidRPr="00C5602B" w:rsidRDefault="00EC11F2" w:rsidP="005B2254">
            <w:pPr>
              <w:pStyle w:val="rowtabella0"/>
              <w:jc w:val="center"/>
              <w:rPr>
                <w:color w:val="002060"/>
              </w:rPr>
            </w:pPr>
            <w:r w:rsidRPr="00C5602B">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57AC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9FF2" w14:textId="77777777" w:rsidR="00EC11F2" w:rsidRPr="00C5602B" w:rsidRDefault="00EC11F2" w:rsidP="005B2254">
            <w:pPr>
              <w:pStyle w:val="rowtabella0"/>
              <w:jc w:val="center"/>
              <w:rPr>
                <w:color w:val="002060"/>
              </w:rPr>
            </w:pPr>
            <w:r w:rsidRPr="00C5602B">
              <w:rPr>
                <w:color w:val="002060"/>
              </w:rPr>
              <w:t>0</w:t>
            </w:r>
          </w:p>
        </w:tc>
      </w:tr>
      <w:tr w:rsidR="00EC11F2" w:rsidRPr="00C5602B" w14:paraId="32B55351"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AFDE65" w14:textId="77777777" w:rsidR="00EC11F2" w:rsidRPr="00C5602B" w:rsidRDefault="00EC11F2" w:rsidP="005B2254">
            <w:pPr>
              <w:pStyle w:val="rowtabella0"/>
              <w:rPr>
                <w:color w:val="002060"/>
              </w:rPr>
            </w:pPr>
            <w:r w:rsidRPr="00C5602B">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8515"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55FE8"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D02B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687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989C"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75F2F" w14:textId="77777777" w:rsidR="00EC11F2" w:rsidRPr="00C5602B" w:rsidRDefault="00EC11F2" w:rsidP="005B2254">
            <w:pPr>
              <w:pStyle w:val="rowtabella0"/>
              <w:jc w:val="center"/>
              <w:rPr>
                <w:color w:val="002060"/>
              </w:rPr>
            </w:pPr>
            <w:r w:rsidRPr="00C5602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B3EA0" w14:textId="77777777" w:rsidR="00EC11F2" w:rsidRPr="00C5602B" w:rsidRDefault="00EC11F2" w:rsidP="005B2254">
            <w:pPr>
              <w:pStyle w:val="rowtabella0"/>
              <w:jc w:val="center"/>
              <w:rPr>
                <w:color w:val="002060"/>
              </w:rPr>
            </w:pPr>
            <w:r w:rsidRPr="00C5602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74F1" w14:textId="77777777" w:rsidR="00EC11F2" w:rsidRPr="00C5602B" w:rsidRDefault="00EC11F2" w:rsidP="005B2254">
            <w:pPr>
              <w:pStyle w:val="rowtabella0"/>
              <w:jc w:val="center"/>
              <w:rPr>
                <w:color w:val="002060"/>
              </w:rPr>
            </w:pPr>
            <w:r w:rsidRPr="00C5602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8FBEB" w14:textId="77777777" w:rsidR="00EC11F2" w:rsidRPr="00C5602B" w:rsidRDefault="00EC11F2" w:rsidP="005B2254">
            <w:pPr>
              <w:pStyle w:val="rowtabella0"/>
              <w:jc w:val="center"/>
              <w:rPr>
                <w:color w:val="002060"/>
              </w:rPr>
            </w:pPr>
            <w:r w:rsidRPr="00C5602B">
              <w:rPr>
                <w:color w:val="002060"/>
              </w:rPr>
              <w:t>0</w:t>
            </w:r>
          </w:p>
        </w:tc>
      </w:tr>
      <w:tr w:rsidR="00EC11F2" w:rsidRPr="00C5602B" w14:paraId="7A3A50D6"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4A284F" w14:textId="77777777" w:rsidR="00EC11F2" w:rsidRPr="00C5602B" w:rsidRDefault="00EC11F2" w:rsidP="005B2254">
            <w:pPr>
              <w:pStyle w:val="rowtabella0"/>
              <w:rPr>
                <w:color w:val="002060"/>
              </w:rPr>
            </w:pPr>
            <w:r w:rsidRPr="00C5602B">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94F6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905D"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9FBE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B42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94E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5B39" w14:textId="77777777" w:rsidR="00EC11F2" w:rsidRPr="00C5602B" w:rsidRDefault="00EC11F2" w:rsidP="005B2254">
            <w:pPr>
              <w:pStyle w:val="rowtabella0"/>
              <w:jc w:val="center"/>
              <w:rPr>
                <w:color w:val="002060"/>
              </w:rPr>
            </w:pPr>
            <w:r w:rsidRPr="00C5602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9CD4" w14:textId="77777777" w:rsidR="00EC11F2" w:rsidRPr="00C5602B" w:rsidRDefault="00EC11F2" w:rsidP="005B2254">
            <w:pPr>
              <w:pStyle w:val="rowtabella0"/>
              <w:jc w:val="center"/>
              <w:rPr>
                <w:color w:val="002060"/>
              </w:rPr>
            </w:pPr>
            <w:r w:rsidRPr="00C5602B">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6C6C" w14:textId="77777777" w:rsidR="00EC11F2" w:rsidRPr="00C5602B" w:rsidRDefault="00EC11F2" w:rsidP="005B2254">
            <w:pPr>
              <w:pStyle w:val="rowtabella0"/>
              <w:jc w:val="center"/>
              <w:rPr>
                <w:color w:val="002060"/>
              </w:rPr>
            </w:pPr>
            <w:r w:rsidRPr="00C5602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94B4A" w14:textId="77777777" w:rsidR="00EC11F2" w:rsidRPr="00C5602B" w:rsidRDefault="00EC11F2" w:rsidP="005B2254">
            <w:pPr>
              <w:pStyle w:val="rowtabella0"/>
              <w:jc w:val="center"/>
              <w:rPr>
                <w:color w:val="002060"/>
              </w:rPr>
            </w:pPr>
            <w:r w:rsidRPr="00C5602B">
              <w:rPr>
                <w:color w:val="002060"/>
              </w:rPr>
              <w:t>0</w:t>
            </w:r>
          </w:p>
        </w:tc>
      </w:tr>
    </w:tbl>
    <w:p w14:paraId="2A3C24CB" w14:textId="77777777" w:rsidR="00EC11F2" w:rsidRDefault="00EC11F2" w:rsidP="00EC11F2">
      <w:pPr>
        <w:pStyle w:val="breakline"/>
        <w:rPr>
          <w:color w:val="002060"/>
        </w:rPr>
      </w:pPr>
    </w:p>
    <w:p w14:paraId="605C4DBF" w14:textId="77777777" w:rsidR="00EC11F2" w:rsidRPr="00C5602B" w:rsidRDefault="00EC11F2" w:rsidP="00EC11F2">
      <w:pPr>
        <w:pStyle w:val="titoloprinc0"/>
        <w:rPr>
          <w:color w:val="002060"/>
        </w:rPr>
      </w:pPr>
      <w:r w:rsidRPr="00C5602B">
        <w:rPr>
          <w:color w:val="002060"/>
        </w:rPr>
        <w:t>PROGRAMMA GARE</w:t>
      </w:r>
    </w:p>
    <w:p w14:paraId="501F7599" w14:textId="77777777" w:rsidR="00EC11F2" w:rsidRDefault="00EC11F2" w:rsidP="00EC11F2">
      <w:pPr>
        <w:pStyle w:val="breakline"/>
        <w:rPr>
          <w:color w:val="002060"/>
        </w:rPr>
      </w:pPr>
    </w:p>
    <w:p w14:paraId="61EF46EC" w14:textId="77777777" w:rsidR="00EC11F2" w:rsidRPr="00EC44AD" w:rsidRDefault="00EC11F2" w:rsidP="00EC11F2">
      <w:pPr>
        <w:pStyle w:val="sottotitolocampionato10"/>
        <w:rPr>
          <w:color w:val="002060"/>
        </w:rPr>
      </w:pPr>
      <w:r w:rsidRPr="00EC44AD">
        <w:rPr>
          <w:color w:val="002060"/>
        </w:rP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0"/>
        <w:gridCol w:w="385"/>
        <w:gridCol w:w="898"/>
        <w:gridCol w:w="1183"/>
        <w:gridCol w:w="1552"/>
        <w:gridCol w:w="1556"/>
      </w:tblGrid>
      <w:tr w:rsidR="00EC11F2" w:rsidRPr="00EC44AD" w14:paraId="44EC7C64"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0AB7E"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FDFDB"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BC1A8"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10F7E"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C16DC"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5D7B4"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0EFCD"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74C67577"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6CD7E7" w14:textId="77777777" w:rsidR="00EC11F2" w:rsidRPr="00EC44AD" w:rsidRDefault="00EC11F2" w:rsidP="005B2254">
            <w:pPr>
              <w:pStyle w:val="rowtabella0"/>
              <w:rPr>
                <w:color w:val="002060"/>
              </w:rPr>
            </w:pPr>
            <w:r w:rsidRPr="00EC44AD">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A38F03" w14:textId="77777777" w:rsidR="00EC11F2" w:rsidRPr="00EC44AD" w:rsidRDefault="00EC11F2" w:rsidP="005B2254">
            <w:pPr>
              <w:pStyle w:val="rowtabella0"/>
              <w:rPr>
                <w:color w:val="002060"/>
              </w:rPr>
            </w:pPr>
            <w:r w:rsidRPr="00EC44AD">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2349E"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9952A9" w14:textId="77777777" w:rsidR="00EC11F2" w:rsidRPr="00EC44AD" w:rsidRDefault="00EC11F2" w:rsidP="005B2254">
            <w:pPr>
              <w:pStyle w:val="rowtabella0"/>
              <w:rPr>
                <w:color w:val="002060"/>
              </w:rPr>
            </w:pPr>
            <w:r w:rsidRPr="00EC44AD">
              <w:rPr>
                <w:color w:val="002060"/>
              </w:rPr>
              <w:t>22/02/2025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4FF41" w14:textId="77777777" w:rsidR="00EC11F2" w:rsidRPr="00EC44AD" w:rsidRDefault="00EC11F2" w:rsidP="005B2254">
            <w:pPr>
              <w:pStyle w:val="rowtabella0"/>
              <w:rPr>
                <w:color w:val="002060"/>
              </w:rPr>
            </w:pPr>
            <w:r w:rsidRPr="00EC44AD">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11CA1" w14:textId="77777777" w:rsidR="00EC11F2" w:rsidRPr="00EC44AD" w:rsidRDefault="00EC11F2" w:rsidP="005B2254">
            <w:pPr>
              <w:pStyle w:val="rowtabella0"/>
              <w:rPr>
                <w:color w:val="002060"/>
              </w:rPr>
            </w:pPr>
            <w:r w:rsidRPr="00EC44AD">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43949" w14:textId="77777777" w:rsidR="00EC11F2" w:rsidRPr="00EC44AD" w:rsidRDefault="00EC11F2" w:rsidP="005B2254">
            <w:pPr>
              <w:pStyle w:val="rowtabella0"/>
              <w:rPr>
                <w:color w:val="002060"/>
              </w:rPr>
            </w:pPr>
            <w:r w:rsidRPr="00EC44AD">
              <w:rPr>
                <w:color w:val="002060"/>
              </w:rPr>
              <w:t>VIA RISORGIMENTO 16</w:t>
            </w:r>
          </w:p>
        </w:tc>
      </w:tr>
      <w:tr w:rsidR="00EC11F2" w:rsidRPr="00EC44AD" w14:paraId="62422D13"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954F29" w14:textId="77777777" w:rsidR="00EC11F2" w:rsidRPr="00EC44AD" w:rsidRDefault="00EC11F2" w:rsidP="005B2254">
            <w:pPr>
              <w:pStyle w:val="rowtabella0"/>
              <w:rPr>
                <w:color w:val="002060"/>
              </w:rPr>
            </w:pPr>
            <w:r w:rsidRPr="00EC44AD">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0ADEB2" w14:textId="77777777" w:rsidR="00EC11F2" w:rsidRPr="00EC44AD" w:rsidRDefault="00EC11F2" w:rsidP="005B2254">
            <w:pPr>
              <w:pStyle w:val="rowtabella0"/>
              <w:rPr>
                <w:color w:val="002060"/>
              </w:rPr>
            </w:pPr>
            <w:r w:rsidRPr="00EC44AD">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0DFD73"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C0F3C0" w14:textId="77777777" w:rsidR="00EC11F2" w:rsidRPr="00EC44AD" w:rsidRDefault="00EC11F2" w:rsidP="005B2254">
            <w:pPr>
              <w:pStyle w:val="rowtabella0"/>
              <w:rPr>
                <w:color w:val="002060"/>
              </w:rPr>
            </w:pPr>
            <w:r w:rsidRPr="00EC44AD">
              <w:rPr>
                <w:color w:val="002060"/>
              </w:rPr>
              <w:t>22/02/2025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53F7D2" w14:textId="77777777" w:rsidR="00EC11F2" w:rsidRPr="00EC44AD" w:rsidRDefault="00EC11F2" w:rsidP="005B2254">
            <w:pPr>
              <w:pStyle w:val="rowtabella0"/>
              <w:rPr>
                <w:color w:val="002060"/>
              </w:rPr>
            </w:pPr>
            <w:r w:rsidRPr="00EC44AD">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5722DB" w14:textId="77777777" w:rsidR="00EC11F2" w:rsidRPr="00EC44AD" w:rsidRDefault="00EC11F2" w:rsidP="005B2254">
            <w:pPr>
              <w:pStyle w:val="rowtabella0"/>
              <w:rPr>
                <w:color w:val="002060"/>
              </w:rPr>
            </w:pPr>
            <w:r w:rsidRPr="00EC44AD">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E11727" w14:textId="77777777" w:rsidR="00EC11F2" w:rsidRPr="00EC44AD" w:rsidRDefault="00EC11F2" w:rsidP="005B2254">
            <w:pPr>
              <w:pStyle w:val="rowtabella0"/>
              <w:rPr>
                <w:color w:val="002060"/>
              </w:rPr>
            </w:pPr>
            <w:r w:rsidRPr="00EC44AD">
              <w:rPr>
                <w:color w:val="002060"/>
              </w:rPr>
              <w:t>STR.DEL BURELLO LOC.VAL NEVOLA</w:t>
            </w:r>
          </w:p>
        </w:tc>
      </w:tr>
      <w:tr w:rsidR="00EC11F2" w:rsidRPr="00EC44AD" w14:paraId="3EA08114"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C82020" w14:textId="77777777" w:rsidR="00EC11F2" w:rsidRPr="00EC44AD" w:rsidRDefault="00EC11F2" w:rsidP="005B2254">
            <w:pPr>
              <w:pStyle w:val="rowtabella0"/>
              <w:rPr>
                <w:color w:val="002060"/>
              </w:rPr>
            </w:pPr>
            <w:r w:rsidRPr="00EC44AD">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852684" w14:textId="77777777" w:rsidR="00EC11F2" w:rsidRPr="00EC44AD" w:rsidRDefault="00EC11F2" w:rsidP="005B2254">
            <w:pPr>
              <w:pStyle w:val="rowtabella0"/>
              <w:rPr>
                <w:color w:val="002060"/>
              </w:rPr>
            </w:pPr>
            <w:r w:rsidRPr="00EC44AD">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238D51"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F11D76" w14:textId="77777777" w:rsidR="00EC11F2" w:rsidRPr="00EC44AD" w:rsidRDefault="00EC11F2" w:rsidP="005B2254">
            <w:pPr>
              <w:pStyle w:val="rowtabella0"/>
              <w:rPr>
                <w:color w:val="002060"/>
              </w:rPr>
            </w:pPr>
            <w:r w:rsidRPr="00EC44AD">
              <w:rPr>
                <w:color w:val="002060"/>
              </w:rPr>
              <w:t>22/02/2025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042B2F" w14:textId="77777777" w:rsidR="00EC11F2" w:rsidRPr="00EC44AD" w:rsidRDefault="00EC11F2" w:rsidP="005B2254">
            <w:pPr>
              <w:pStyle w:val="rowtabella0"/>
              <w:rPr>
                <w:color w:val="002060"/>
              </w:rPr>
            </w:pPr>
            <w:r w:rsidRPr="00EC44AD">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97274" w14:textId="77777777" w:rsidR="00EC11F2" w:rsidRPr="00EC44AD" w:rsidRDefault="00EC11F2" w:rsidP="005B2254">
            <w:pPr>
              <w:pStyle w:val="rowtabella0"/>
              <w:rPr>
                <w:color w:val="002060"/>
              </w:rPr>
            </w:pPr>
            <w:r w:rsidRPr="00EC44AD">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A8B7D1" w14:textId="77777777" w:rsidR="00EC11F2" w:rsidRPr="00EC44AD" w:rsidRDefault="00EC11F2" w:rsidP="005B2254">
            <w:pPr>
              <w:pStyle w:val="rowtabella0"/>
              <w:rPr>
                <w:color w:val="002060"/>
              </w:rPr>
            </w:pPr>
            <w:r w:rsidRPr="00EC44AD">
              <w:rPr>
                <w:color w:val="002060"/>
              </w:rPr>
              <w:t>VIA DELLA REPUBBLICA</w:t>
            </w:r>
          </w:p>
        </w:tc>
      </w:tr>
      <w:tr w:rsidR="00EC11F2" w:rsidRPr="00EC44AD" w14:paraId="23ABEB46"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E849FED" w14:textId="77777777" w:rsidR="00EC11F2" w:rsidRPr="00EC44AD" w:rsidRDefault="00EC11F2" w:rsidP="005B2254">
            <w:pPr>
              <w:pStyle w:val="rowtabella0"/>
              <w:rPr>
                <w:color w:val="002060"/>
              </w:rPr>
            </w:pPr>
            <w:r w:rsidRPr="00EC44AD">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F821C3" w14:textId="77777777" w:rsidR="00EC11F2" w:rsidRPr="00EC44AD" w:rsidRDefault="00EC11F2" w:rsidP="005B2254">
            <w:pPr>
              <w:pStyle w:val="rowtabella0"/>
              <w:rPr>
                <w:color w:val="002060"/>
              </w:rPr>
            </w:pPr>
            <w:r w:rsidRPr="00EC44AD">
              <w:rPr>
                <w:color w:val="002060"/>
              </w:rPr>
              <w:t>JESINA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340770"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90E261B" w14:textId="77777777" w:rsidR="00EC11F2" w:rsidRPr="00EC44AD" w:rsidRDefault="00EC11F2" w:rsidP="005B2254">
            <w:pPr>
              <w:pStyle w:val="rowtabella0"/>
              <w:rPr>
                <w:color w:val="002060"/>
              </w:rPr>
            </w:pPr>
            <w:r w:rsidRPr="00EC44AD">
              <w:rPr>
                <w:color w:val="002060"/>
              </w:rPr>
              <w:t>23/02/2025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D8D285" w14:textId="77777777" w:rsidR="00EC11F2" w:rsidRPr="00EC44AD" w:rsidRDefault="00EC11F2" w:rsidP="005B2254">
            <w:pPr>
              <w:pStyle w:val="rowtabella0"/>
              <w:rPr>
                <w:color w:val="002060"/>
              </w:rPr>
            </w:pPr>
            <w:r w:rsidRPr="00EC44AD">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1103C5" w14:textId="77777777" w:rsidR="00EC11F2" w:rsidRPr="00EC44AD" w:rsidRDefault="00EC11F2" w:rsidP="005B2254">
            <w:pPr>
              <w:pStyle w:val="rowtabella0"/>
              <w:rPr>
                <w:color w:val="002060"/>
              </w:rPr>
            </w:pPr>
            <w:r w:rsidRPr="00EC44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CA7308" w14:textId="77777777" w:rsidR="00EC11F2" w:rsidRPr="00EC44AD" w:rsidRDefault="00EC11F2" w:rsidP="005B2254">
            <w:pPr>
              <w:pStyle w:val="rowtabella0"/>
              <w:rPr>
                <w:color w:val="002060"/>
              </w:rPr>
            </w:pPr>
            <w:r w:rsidRPr="00EC44AD">
              <w:rPr>
                <w:color w:val="002060"/>
              </w:rPr>
              <w:t>VIA MADRE TERESA DI CALCUTTA</w:t>
            </w:r>
          </w:p>
        </w:tc>
      </w:tr>
      <w:tr w:rsidR="00EC11F2" w:rsidRPr="00EC44AD" w14:paraId="781CF436"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DAF74" w14:textId="77777777" w:rsidR="00EC11F2" w:rsidRPr="00EC44AD" w:rsidRDefault="00EC11F2" w:rsidP="005B2254">
            <w:pPr>
              <w:pStyle w:val="rowtabella0"/>
              <w:rPr>
                <w:color w:val="002060"/>
              </w:rPr>
            </w:pPr>
            <w:r w:rsidRPr="00EC44AD">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0B282" w14:textId="77777777" w:rsidR="00EC11F2" w:rsidRPr="00EC44AD" w:rsidRDefault="00EC11F2" w:rsidP="005B2254">
            <w:pPr>
              <w:pStyle w:val="rowtabella0"/>
              <w:rPr>
                <w:color w:val="002060"/>
              </w:rPr>
            </w:pPr>
            <w:r w:rsidRPr="00EC44AD">
              <w:rPr>
                <w:color w:val="002060"/>
              </w:rPr>
              <w:t>C.U.S. MACERATA CALCIO A5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FCF600"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76307F" w14:textId="77777777" w:rsidR="00EC11F2" w:rsidRPr="00EC44AD" w:rsidRDefault="00EC11F2" w:rsidP="005B2254">
            <w:pPr>
              <w:pStyle w:val="rowtabella0"/>
              <w:rPr>
                <w:color w:val="002060"/>
              </w:rPr>
            </w:pPr>
            <w:r w:rsidRPr="00EC44AD">
              <w:rPr>
                <w:color w:val="002060"/>
              </w:rPr>
              <w:t>23/02/2025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F5173" w14:textId="77777777" w:rsidR="00EC11F2" w:rsidRPr="00EC44AD" w:rsidRDefault="00EC11F2" w:rsidP="005B2254">
            <w:pPr>
              <w:pStyle w:val="rowtabella0"/>
              <w:rPr>
                <w:color w:val="002060"/>
              </w:rPr>
            </w:pPr>
            <w:r w:rsidRPr="00EC44AD">
              <w:rPr>
                <w:color w:val="002060"/>
              </w:rPr>
              <w:t xml:space="preserve">5623 PALESTRA </w:t>
            </w:r>
            <w:proofErr w:type="gramStart"/>
            <w:r w:rsidRPr="00EC44AD">
              <w:rPr>
                <w:color w:val="002060"/>
              </w:rPr>
              <w:t>SC.MEDIA</w:t>
            </w:r>
            <w:proofErr w:type="gramEnd"/>
            <w:r w:rsidRPr="00EC44AD">
              <w:rPr>
                <w:color w:val="002060"/>
              </w:rPr>
              <w:t xml:space="preserve">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549665" w14:textId="77777777" w:rsidR="00EC11F2" w:rsidRPr="00EC44AD" w:rsidRDefault="00EC11F2" w:rsidP="005B2254">
            <w:pPr>
              <w:pStyle w:val="rowtabella0"/>
              <w:rPr>
                <w:color w:val="002060"/>
              </w:rPr>
            </w:pPr>
            <w:r w:rsidRPr="00EC44AD">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1A96ED" w14:textId="77777777" w:rsidR="00EC11F2" w:rsidRPr="00EC44AD" w:rsidRDefault="00EC11F2" w:rsidP="005B2254">
            <w:pPr>
              <w:pStyle w:val="rowtabella0"/>
              <w:rPr>
                <w:color w:val="002060"/>
              </w:rPr>
            </w:pPr>
            <w:r w:rsidRPr="00EC44AD">
              <w:rPr>
                <w:color w:val="002060"/>
              </w:rPr>
              <w:t>VIA PIRANDELLO</w:t>
            </w:r>
          </w:p>
        </w:tc>
      </w:tr>
    </w:tbl>
    <w:p w14:paraId="09D1ADF6" w14:textId="77777777" w:rsidR="00EC11F2" w:rsidRPr="00EC44AD" w:rsidRDefault="00EC11F2" w:rsidP="00EC11F2">
      <w:pPr>
        <w:pStyle w:val="breakline"/>
        <w:rPr>
          <w:rFonts w:eastAsiaTheme="minorEastAsia"/>
          <w:color w:val="002060"/>
        </w:rPr>
      </w:pPr>
    </w:p>
    <w:p w14:paraId="4C0B7109" w14:textId="77777777" w:rsidR="00EC11F2" w:rsidRPr="00EC44AD" w:rsidRDefault="00EC11F2" w:rsidP="00EC11F2">
      <w:pPr>
        <w:pStyle w:val="breakline"/>
        <w:rPr>
          <w:color w:val="002060"/>
        </w:rPr>
      </w:pPr>
    </w:p>
    <w:p w14:paraId="6DFC48B9" w14:textId="77777777" w:rsidR="00EC11F2" w:rsidRPr="00EC44AD" w:rsidRDefault="00EC11F2" w:rsidP="00EC11F2">
      <w:pPr>
        <w:pStyle w:val="breakline"/>
        <w:rPr>
          <w:color w:val="002060"/>
        </w:rPr>
      </w:pPr>
    </w:p>
    <w:p w14:paraId="027ED4FA" w14:textId="77777777" w:rsidR="00EC11F2" w:rsidRPr="00EC44AD" w:rsidRDefault="00EC11F2" w:rsidP="00EC11F2">
      <w:pPr>
        <w:pStyle w:val="sottotitolocampionato10"/>
        <w:rPr>
          <w:color w:val="002060"/>
        </w:rPr>
      </w:pPr>
      <w:r w:rsidRPr="00EC44AD">
        <w:rPr>
          <w:color w:val="002060"/>
        </w:rPr>
        <w:lastRenderedPageBreak/>
        <w:t>GIRONE SA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EC11F2" w:rsidRPr="00EC44AD" w14:paraId="326E02A8"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D205C"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F4357"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729E4"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EB5AB"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C308D"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F4A05"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76F85"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3BBCFABA" w14:textId="77777777" w:rsidTr="005B22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168A97E" w14:textId="77777777" w:rsidR="00EC11F2" w:rsidRPr="00EC44AD" w:rsidRDefault="00EC11F2" w:rsidP="005B2254">
            <w:pPr>
              <w:pStyle w:val="rowtabella0"/>
              <w:rPr>
                <w:color w:val="002060"/>
              </w:rPr>
            </w:pPr>
            <w:r w:rsidRPr="00EC44AD">
              <w:rPr>
                <w:color w:val="002060"/>
              </w:rPr>
              <w:t>BULDOG T.N.T. LUCREZIA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3B3088" w14:textId="77777777" w:rsidR="00EC11F2" w:rsidRPr="00EC44AD" w:rsidRDefault="00EC11F2" w:rsidP="005B2254">
            <w:pPr>
              <w:pStyle w:val="rowtabella0"/>
              <w:rPr>
                <w:color w:val="002060"/>
              </w:rPr>
            </w:pPr>
            <w:r w:rsidRPr="00EC44AD">
              <w:rPr>
                <w:color w:val="002060"/>
              </w:rPr>
              <w:t>JUNIOR JESINA 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C1CD30"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986F9" w14:textId="77777777" w:rsidR="00EC11F2" w:rsidRPr="00EC44AD" w:rsidRDefault="00EC11F2" w:rsidP="005B2254">
            <w:pPr>
              <w:pStyle w:val="rowtabella0"/>
              <w:rPr>
                <w:color w:val="002060"/>
              </w:rPr>
            </w:pPr>
            <w:r w:rsidRPr="00EC44AD">
              <w:rPr>
                <w:color w:val="002060"/>
              </w:rPr>
              <w:t>19/02/2025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BE4D0" w14:textId="77777777" w:rsidR="00EC11F2" w:rsidRPr="00EC44AD" w:rsidRDefault="00EC11F2" w:rsidP="005B2254">
            <w:pPr>
              <w:pStyle w:val="rowtabella0"/>
              <w:rPr>
                <w:color w:val="002060"/>
              </w:rPr>
            </w:pPr>
            <w:r w:rsidRPr="00EC44AD">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B5B7D6" w14:textId="77777777" w:rsidR="00EC11F2" w:rsidRPr="00EC44AD" w:rsidRDefault="00EC11F2" w:rsidP="005B2254">
            <w:pPr>
              <w:pStyle w:val="rowtabella0"/>
              <w:rPr>
                <w:color w:val="002060"/>
              </w:rPr>
            </w:pPr>
            <w:r w:rsidRPr="00EC44AD">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5A5006" w14:textId="77777777" w:rsidR="00EC11F2" w:rsidRPr="00EC44AD" w:rsidRDefault="00EC11F2" w:rsidP="005B2254">
            <w:pPr>
              <w:pStyle w:val="rowtabella0"/>
              <w:rPr>
                <w:color w:val="002060"/>
              </w:rPr>
            </w:pPr>
            <w:r w:rsidRPr="00EC44AD">
              <w:rPr>
                <w:color w:val="002060"/>
              </w:rPr>
              <w:t>VIA NAZARIO SAURO</w:t>
            </w:r>
          </w:p>
        </w:tc>
      </w:tr>
    </w:tbl>
    <w:p w14:paraId="5BEB97D9" w14:textId="77777777" w:rsidR="00EC11F2" w:rsidRPr="00EC44AD" w:rsidRDefault="00EC11F2" w:rsidP="00EC11F2">
      <w:pPr>
        <w:pStyle w:val="breakline"/>
        <w:rPr>
          <w:rFonts w:eastAsiaTheme="minorEastAsia"/>
          <w:color w:val="002060"/>
        </w:rPr>
      </w:pPr>
    </w:p>
    <w:p w14:paraId="782D3758" w14:textId="77777777" w:rsidR="00EC11F2" w:rsidRPr="00EC44AD" w:rsidRDefault="00EC11F2" w:rsidP="00EC11F2">
      <w:pPr>
        <w:pStyle w:val="breakline"/>
        <w:rPr>
          <w:color w:val="002060"/>
        </w:rPr>
      </w:pPr>
    </w:p>
    <w:p w14:paraId="79B1312A" w14:textId="77777777" w:rsidR="00EC11F2" w:rsidRPr="00EC44AD" w:rsidRDefault="00EC11F2" w:rsidP="00EC11F2">
      <w:pPr>
        <w:pStyle w:val="breakline"/>
        <w:rPr>
          <w:color w:val="002060"/>
        </w:rPr>
      </w:pPr>
    </w:p>
    <w:p w14:paraId="1DB7FE63" w14:textId="77777777" w:rsidR="00EC11F2" w:rsidRPr="00EC44AD" w:rsidRDefault="00EC11F2" w:rsidP="00EC11F2">
      <w:pPr>
        <w:pStyle w:val="sottotitolocampionato10"/>
        <w:rPr>
          <w:color w:val="002060"/>
        </w:rPr>
      </w:pPr>
      <w:r w:rsidRPr="00EC44AD">
        <w:rPr>
          <w:color w:val="002060"/>
        </w:rPr>
        <w:t>GIRONE SA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6"/>
        <w:gridCol w:w="385"/>
        <w:gridCol w:w="898"/>
        <w:gridCol w:w="1178"/>
        <w:gridCol w:w="1551"/>
        <w:gridCol w:w="1551"/>
      </w:tblGrid>
      <w:tr w:rsidR="00EC11F2" w:rsidRPr="00EC44AD" w14:paraId="6B4301E9"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E59F"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C3CD71"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D493B"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F4CD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3262D"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C58EC"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C4800"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2CED1199"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4AD46A7" w14:textId="77777777" w:rsidR="00EC11F2" w:rsidRPr="00EC44AD" w:rsidRDefault="00EC11F2" w:rsidP="005B2254">
            <w:pPr>
              <w:pStyle w:val="rowtabella0"/>
              <w:rPr>
                <w:color w:val="002060"/>
              </w:rPr>
            </w:pPr>
            <w:r w:rsidRPr="00EC44AD">
              <w:rPr>
                <w:color w:val="002060"/>
              </w:rPr>
              <w:t>JUNIORJESINA LIBERTAS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C23A7" w14:textId="77777777" w:rsidR="00EC11F2" w:rsidRPr="00EC44AD" w:rsidRDefault="00EC11F2" w:rsidP="005B2254">
            <w:pPr>
              <w:pStyle w:val="rowtabella0"/>
              <w:rPr>
                <w:color w:val="002060"/>
              </w:rPr>
            </w:pPr>
            <w:r w:rsidRPr="00EC44AD">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706CDF"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0D917C" w14:textId="77777777" w:rsidR="00EC11F2" w:rsidRPr="00EC44AD" w:rsidRDefault="00EC11F2" w:rsidP="005B2254">
            <w:pPr>
              <w:pStyle w:val="rowtabella0"/>
              <w:rPr>
                <w:color w:val="002060"/>
              </w:rPr>
            </w:pPr>
            <w:r w:rsidRPr="00EC44AD">
              <w:rPr>
                <w:color w:val="002060"/>
              </w:rPr>
              <w:t>21/02/2025 20:45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932029" w14:textId="77777777" w:rsidR="00EC11F2" w:rsidRPr="00EC44AD" w:rsidRDefault="00EC11F2" w:rsidP="005B2254">
            <w:pPr>
              <w:pStyle w:val="rowtabella0"/>
              <w:rPr>
                <w:color w:val="002060"/>
              </w:rPr>
            </w:pPr>
            <w:r w:rsidRPr="00EC44AD">
              <w:rPr>
                <w:color w:val="002060"/>
              </w:rPr>
              <w:t>5089 PALASPORT "ZANNONI 2"</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457DC3" w14:textId="77777777" w:rsidR="00EC11F2" w:rsidRPr="00EC44AD" w:rsidRDefault="00EC11F2" w:rsidP="005B2254">
            <w:pPr>
              <w:pStyle w:val="rowtabella0"/>
              <w:rPr>
                <w:color w:val="002060"/>
              </w:rPr>
            </w:pPr>
            <w:r w:rsidRPr="00EC44AD">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69CE0" w14:textId="77777777" w:rsidR="00EC11F2" w:rsidRPr="00EC44AD" w:rsidRDefault="00EC11F2" w:rsidP="005B2254">
            <w:pPr>
              <w:pStyle w:val="rowtabella0"/>
              <w:rPr>
                <w:color w:val="002060"/>
              </w:rPr>
            </w:pPr>
            <w:r w:rsidRPr="00EC44AD">
              <w:rPr>
                <w:color w:val="002060"/>
              </w:rPr>
              <w:t>VIA ZANNONI</w:t>
            </w:r>
          </w:p>
        </w:tc>
      </w:tr>
      <w:tr w:rsidR="00EC11F2" w:rsidRPr="00EC44AD" w14:paraId="40EADD11"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C8D45B" w14:textId="77777777" w:rsidR="00EC11F2" w:rsidRPr="00EC44AD" w:rsidRDefault="00EC11F2" w:rsidP="005B2254">
            <w:pPr>
              <w:pStyle w:val="rowtabella0"/>
              <w:rPr>
                <w:color w:val="002060"/>
              </w:rPr>
            </w:pPr>
            <w:r w:rsidRPr="00EC44AD">
              <w:rPr>
                <w:color w:val="002060"/>
              </w:rPr>
              <w:t xml:space="preserve">AUDAX 1970 </w:t>
            </w:r>
            <w:proofErr w:type="gramStart"/>
            <w:r w:rsidRPr="00EC44AD">
              <w:rPr>
                <w:color w:val="002060"/>
              </w:rPr>
              <w:t>S.ANGELO</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875C42" w14:textId="77777777" w:rsidR="00EC11F2" w:rsidRPr="00EC44AD" w:rsidRDefault="00EC11F2" w:rsidP="005B2254">
            <w:pPr>
              <w:pStyle w:val="rowtabella0"/>
              <w:rPr>
                <w:color w:val="002060"/>
              </w:rPr>
            </w:pPr>
            <w:r w:rsidRPr="00EC44AD">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EB2878"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7C4AEC" w14:textId="77777777" w:rsidR="00EC11F2" w:rsidRPr="00EC44AD" w:rsidRDefault="00EC11F2" w:rsidP="005B2254">
            <w:pPr>
              <w:pStyle w:val="rowtabella0"/>
              <w:rPr>
                <w:color w:val="002060"/>
              </w:rPr>
            </w:pPr>
            <w:r w:rsidRPr="00EC44AD">
              <w:rPr>
                <w:color w:val="002060"/>
              </w:rPr>
              <w:t>22/02/2025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533CF1" w14:textId="77777777" w:rsidR="00EC11F2" w:rsidRPr="00EC44AD" w:rsidRDefault="00EC11F2" w:rsidP="005B2254">
            <w:pPr>
              <w:pStyle w:val="rowtabella0"/>
              <w:rPr>
                <w:color w:val="002060"/>
              </w:rPr>
            </w:pPr>
            <w:r w:rsidRPr="00EC44AD">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5B11C" w14:textId="77777777" w:rsidR="00EC11F2" w:rsidRPr="00EC44AD" w:rsidRDefault="00EC11F2" w:rsidP="005B2254">
            <w:pPr>
              <w:pStyle w:val="rowtabella0"/>
              <w:rPr>
                <w:color w:val="002060"/>
              </w:rPr>
            </w:pPr>
            <w:r w:rsidRPr="00EC44AD">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78448F" w14:textId="77777777" w:rsidR="00EC11F2" w:rsidRPr="00EC44AD" w:rsidRDefault="00EC11F2" w:rsidP="005B2254">
            <w:pPr>
              <w:pStyle w:val="rowtabella0"/>
              <w:rPr>
                <w:color w:val="002060"/>
              </w:rPr>
            </w:pPr>
            <w:r w:rsidRPr="00EC44AD">
              <w:rPr>
                <w:color w:val="002060"/>
              </w:rPr>
              <w:t>VIA ANTONIO ROSMINI 22/B</w:t>
            </w:r>
          </w:p>
        </w:tc>
      </w:tr>
      <w:tr w:rsidR="00EC11F2" w:rsidRPr="00EC44AD" w14:paraId="0DF93FA2"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2FBB15" w14:textId="77777777" w:rsidR="00EC11F2" w:rsidRPr="00EC44AD" w:rsidRDefault="00EC11F2" w:rsidP="005B2254">
            <w:pPr>
              <w:pStyle w:val="rowtabella0"/>
              <w:rPr>
                <w:color w:val="002060"/>
              </w:rPr>
            </w:pPr>
            <w:r w:rsidRPr="00EC44AD">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8C94D" w14:textId="77777777" w:rsidR="00EC11F2" w:rsidRPr="00EC44AD" w:rsidRDefault="00EC11F2" w:rsidP="005B2254">
            <w:pPr>
              <w:pStyle w:val="rowtabella0"/>
              <w:rPr>
                <w:color w:val="002060"/>
              </w:rPr>
            </w:pPr>
            <w:r w:rsidRPr="00EC44AD">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BF8369"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213779" w14:textId="77777777" w:rsidR="00EC11F2" w:rsidRPr="00EC44AD" w:rsidRDefault="00EC11F2" w:rsidP="005B2254">
            <w:pPr>
              <w:pStyle w:val="rowtabella0"/>
              <w:rPr>
                <w:color w:val="002060"/>
              </w:rPr>
            </w:pPr>
            <w:r w:rsidRPr="00EC44AD">
              <w:rPr>
                <w:color w:val="002060"/>
              </w:rPr>
              <w:t>22/02/2025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9FF1E" w14:textId="77777777" w:rsidR="00EC11F2" w:rsidRPr="00EC44AD" w:rsidRDefault="00EC11F2" w:rsidP="005B2254">
            <w:pPr>
              <w:pStyle w:val="rowtabella0"/>
              <w:rPr>
                <w:color w:val="002060"/>
              </w:rPr>
            </w:pPr>
            <w:r w:rsidRPr="00EC44AD">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9CD36C" w14:textId="77777777" w:rsidR="00EC11F2" w:rsidRPr="00EC44AD" w:rsidRDefault="00EC11F2" w:rsidP="005B2254">
            <w:pPr>
              <w:pStyle w:val="rowtabella0"/>
              <w:rPr>
                <w:color w:val="002060"/>
              </w:rPr>
            </w:pPr>
            <w:r w:rsidRPr="00EC44AD">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67D8E9" w14:textId="77777777" w:rsidR="00EC11F2" w:rsidRPr="00EC44AD" w:rsidRDefault="00EC11F2" w:rsidP="005B2254">
            <w:pPr>
              <w:pStyle w:val="rowtabella0"/>
              <w:rPr>
                <w:color w:val="002060"/>
              </w:rPr>
            </w:pPr>
            <w:r w:rsidRPr="00EC44AD">
              <w:rPr>
                <w:color w:val="002060"/>
              </w:rPr>
              <w:t>VIA GROTTE DI POSATORA 19/A</w:t>
            </w:r>
          </w:p>
        </w:tc>
      </w:tr>
      <w:tr w:rsidR="00EC11F2" w:rsidRPr="00EC44AD" w14:paraId="1A6DD0A8"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0AED4A" w14:textId="77777777" w:rsidR="00EC11F2" w:rsidRPr="00EC44AD" w:rsidRDefault="00EC11F2" w:rsidP="005B2254">
            <w:pPr>
              <w:pStyle w:val="rowtabella0"/>
              <w:rPr>
                <w:color w:val="002060"/>
              </w:rPr>
            </w:pPr>
            <w:r w:rsidRPr="00EC44AD">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3DF5A3" w14:textId="77777777" w:rsidR="00EC11F2" w:rsidRPr="00EC44AD" w:rsidRDefault="00EC11F2" w:rsidP="005B2254">
            <w:pPr>
              <w:pStyle w:val="rowtabella0"/>
              <w:rPr>
                <w:color w:val="002060"/>
              </w:rPr>
            </w:pPr>
            <w:r w:rsidRPr="00EC44AD">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05728B"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7E994" w14:textId="77777777" w:rsidR="00EC11F2" w:rsidRPr="00EC44AD" w:rsidRDefault="00EC11F2" w:rsidP="005B2254">
            <w:pPr>
              <w:pStyle w:val="rowtabella0"/>
              <w:rPr>
                <w:color w:val="002060"/>
              </w:rPr>
            </w:pPr>
            <w:r w:rsidRPr="00EC44AD">
              <w:rPr>
                <w:color w:val="002060"/>
              </w:rPr>
              <w:t>23/02/2025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8BD9D" w14:textId="77777777" w:rsidR="00EC11F2" w:rsidRPr="00EC44AD" w:rsidRDefault="00EC11F2" w:rsidP="005B2254">
            <w:pPr>
              <w:pStyle w:val="rowtabella0"/>
              <w:rPr>
                <w:color w:val="002060"/>
              </w:rPr>
            </w:pPr>
            <w:r w:rsidRPr="00EC44AD">
              <w:rPr>
                <w:color w:val="002060"/>
              </w:rPr>
              <w:t>5089 PALASPORT "ZANNONI 2"</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AF0A9F" w14:textId="77777777" w:rsidR="00EC11F2" w:rsidRPr="00EC44AD" w:rsidRDefault="00EC11F2" w:rsidP="005B2254">
            <w:pPr>
              <w:pStyle w:val="rowtabella0"/>
              <w:rPr>
                <w:color w:val="002060"/>
              </w:rPr>
            </w:pPr>
            <w:r w:rsidRPr="00EC44AD">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3766C1" w14:textId="77777777" w:rsidR="00EC11F2" w:rsidRPr="00EC44AD" w:rsidRDefault="00EC11F2" w:rsidP="005B2254">
            <w:pPr>
              <w:pStyle w:val="rowtabella0"/>
              <w:rPr>
                <w:color w:val="002060"/>
              </w:rPr>
            </w:pPr>
            <w:r w:rsidRPr="00EC44AD">
              <w:rPr>
                <w:color w:val="002060"/>
              </w:rPr>
              <w:t>VIA ZANNONI</w:t>
            </w:r>
          </w:p>
        </w:tc>
      </w:tr>
    </w:tbl>
    <w:p w14:paraId="01EA8F02" w14:textId="77777777" w:rsidR="00EC11F2" w:rsidRPr="00EC44AD" w:rsidRDefault="00EC11F2" w:rsidP="00EC11F2">
      <w:pPr>
        <w:pStyle w:val="breakline"/>
        <w:rPr>
          <w:rFonts w:eastAsiaTheme="minorEastAsia"/>
          <w:color w:val="002060"/>
        </w:rPr>
      </w:pPr>
    </w:p>
    <w:p w14:paraId="1E7CE844" w14:textId="77777777" w:rsidR="00EC11F2" w:rsidRPr="00EC44AD" w:rsidRDefault="00EC11F2" w:rsidP="00EC11F2">
      <w:pPr>
        <w:pStyle w:val="breakline"/>
        <w:rPr>
          <w:color w:val="002060"/>
        </w:rPr>
      </w:pPr>
    </w:p>
    <w:p w14:paraId="38E73672" w14:textId="77777777" w:rsidR="00EC11F2" w:rsidRPr="00EC44AD" w:rsidRDefault="00EC11F2" w:rsidP="00EC11F2">
      <w:pPr>
        <w:pStyle w:val="breakline"/>
        <w:rPr>
          <w:color w:val="002060"/>
        </w:rPr>
      </w:pPr>
    </w:p>
    <w:p w14:paraId="192097AC" w14:textId="77777777" w:rsidR="00EC11F2" w:rsidRPr="00EC44AD" w:rsidRDefault="00EC11F2" w:rsidP="00EC11F2">
      <w:pPr>
        <w:pStyle w:val="sottotitolocampionato10"/>
        <w:rPr>
          <w:color w:val="002060"/>
        </w:rPr>
      </w:pPr>
      <w:r w:rsidRPr="00EC44AD">
        <w:rPr>
          <w:color w:val="002060"/>
        </w:rPr>
        <w:t>GIRONE SB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17"/>
        <w:gridCol w:w="385"/>
        <w:gridCol w:w="898"/>
        <w:gridCol w:w="1199"/>
        <w:gridCol w:w="1547"/>
        <w:gridCol w:w="1547"/>
      </w:tblGrid>
      <w:tr w:rsidR="00EC11F2" w:rsidRPr="00EC44AD" w14:paraId="67BC3833"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75650"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66F0B7"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D520F"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B1B80E"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ECA2D"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EF911"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35B70D"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4C7AB53" w14:textId="77777777" w:rsidTr="005B2254">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C4EB7F" w14:textId="77777777" w:rsidR="00EC11F2" w:rsidRPr="00EC44AD" w:rsidRDefault="00EC11F2" w:rsidP="005B2254">
            <w:pPr>
              <w:pStyle w:val="rowtabella0"/>
              <w:rPr>
                <w:color w:val="002060"/>
              </w:rPr>
            </w:pPr>
            <w:r w:rsidRPr="00EC44AD">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B415A" w14:textId="77777777" w:rsidR="00EC11F2" w:rsidRPr="00EC44AD" w:rsidRDefault="00EC11F2" w:rsidP="005B2254">
            <w:pPr>
              <w:pStyle w:val="rowtabella0"/>
              <w:rPr>
                <w:color w:val="002060"/>
              </w:rPr>
            </w:pPr>
            <w:r w:rsidRPr="00EC44AD">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56E7D9"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9349D" w14:textId="77777777" w:rsidR="00EC11F2" w:rsidRPr="00EC44AD" w:rsidRDefault="00EC11F2" w:rsidP="005B2254">
            <w:pPr>
              <w:pStyle w:val="rowtabella0"/>
              <w:rPr>
                <w:color w:val="002060"/>
              </w:rPr>
            </w:pPr>
            <w:r w:rsidRPr="00EC44AD">
              <w:rPr>
                <w:color w:val="002060"/>
              </w:rPr>
              <w:t>19/02/2025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34617F" w14:textId="77777777" w:rsidR="00EC11F2" w:rsidRPr="00EC44AD" w:rsidRDefault="00EC11F2" w:rsidP="005B2254">
            <w:pPr>
              <w:pStyle w:val="rowtabella0"/>
              <w:rPr>
                <w:color w:val="002060"/>
              </w:rPr>
            </w:pPr>
            <w:r w:rsidRPr="00EC44AD">
              <w:rPr>
                <w:color w:val="002060"/>
              </w:rPr>
              <w:t xml:space="preserve">5295 TENSOSTRUTTURA VIA </w:t>
            </w:r>
            <w:proofErr w:type="gramStart"/>
            <w:r w:rsidRPr="00EC44AD">
              <w:rPr>
                <w:color w:val="002060"/>
              </w:rPr>
              <w:t>E.MATTEI</w:t>
            </w:r>
            <w:proofErr w:type="gramEnd"/>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8D25B9" w14:textId="77777777" w:rsidR="00EC11F2" w:rsidRPr="00EC44AD" w:rsidRDefault="00EC11F2" w:rsidP="005B2254">
            <w:pPr>
              <w:pStyle w:val="rowtabella0"/>
              <w:rPr>
                <w:color w:val="002060"/>
              </w:rPr>
            </w:pPr>
            <w:r w:rsidRPr="00EC44AD">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ECE2DB" w14:textId="77777777" w:rsidR="00EC11F2" w:rsidRPr="00EC44AD" w:rsidRDefault="00EC11F2" w:rsidP="005B2254">
            <w:pPr>
              <w:pStyle w:val="rowtabella0"/>
              <w:rPr>
                <w:color w:val="002060"/>
              </w:rPr>
            </w:pPr>
            <w:r w:rsidRPr="00EC44AD">
              <w:rPr>
                <w:color w:val="002060"/>
              </w:rPr>
              <w:t xml:space="preserve">VIA </w:t>
            </w:r>
            <w:proofErr w:type="gramStart"/>
            <w:r w:rsidRPr="00EC44AD">
              <w:rPr>
                <w:color w:val="002060"/>
              </w:rPr>
              <w:t>E.MATTEI</w:t>
            </w:r>
            <w:proofErr w:type="gramEnd"/>
          </w:p>
        </w:tc>
      </w:tr>
    </w:tbl>
    <w:p w14:paraId="3B0458BC" w14:textId="77777777" w:rsidR="00EC11F2" w:rsidRPr="00EC44AD" w:rsidRDefault="00EC11F2" w:rsidP="00EC11F2">
      <w:pPr>
        <w:pStyle w:val="breakline"/>
        <w:rPr>
          <w:rFonts w:eastAsiaTheme="minorEastAsia"/>
          <w:color w:val="002060"/>
        </w:rPr>
      </w:pPr>
    </w:p>
    <w:p w14:paraId="30CCE603" w14:textId="77777777" w:rsidR="00EC11F2" w:rsidRPr="00EC44AD" w:rsidRDefault="00EC11F2" w:rsidP="00EC11F2">
      <w:pPr>
        <w:pStyle w:val="breakline"/>
        <w:rPr>
          <w:color w:val="002060"/>
        </w:rPr>
      </w:pPr>
    </w:p>
    <w:p w14:paraId="3FA0C008" w14:textId="77777777" w:rsidR="00EC11F2" w:rsidRPr="00EC44AD" w:rsidRDefault="00EC11F2" w:rsidP="00EC11F2">
      <w:pPr>
        <w:pStyle w:val="breakline"/>
        <w:rPr>
          <w:color w:val="002060"/>
        </w:rPr>
      </w:pPr>
    </w:p>
    <w:p w14:paraId="14F3BC90" w14:textId="77777777" w:rsidR="00EC11F2" w:rsidRPr="00EC44AD" w:rsidRDefault="00EC11F2" w:rsidP="00EC11F2">
      <w:pPr>
        <w:pStyle w:val="sottotitolocampionato10"/>
        <w:rPr>
          <w:color w:val="002060"/>
        </w:rPr>
      </w:pPr>
      <w:r w:rsidRPr="00EC44AD">
        <w:rPr>
          <w:color w:val="002060"/>
        </w:rPr>
        <w:t>GIRONE SB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11"/>
        <w:gridCol w:w="385"/>
        <w:gridCol w:w="898"/>
        <w:gridCol w:w="1198"/>
        <w:gridCol w:w="1549"/>
        <w:gridCol w:w="1551"/>
      </w:tblGrid>
      <w:tr w:rsidR="00EC11F2" w:rsidRPr="00EC44AD" w14:paraId="1124CC38"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5A8FE"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0F975"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EC789"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997EE"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65209"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6158A"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6502AE"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89CB43F"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BB2F53" w14:textId="77777777" w:rsidR="00EC11F2" w:rsidRPr="00EC44AD" w:rsidRDefault="00EC11F2" w:rsidP="005B2254">
            <w:pPr>
              <w:pStyle w:val="rowtabella0"/>
              <w:rPr>
                <w:color w:val="002060"/>
              </w:rPr>
            </w:pPr>
            <w:r w:rsidRPr="00EC44AD">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1358B8" w14:textId="77777777" w:rsidR="00EC11F2" w:rsidRPr="00EC44AD" w:rsidRDefault="00EC11F2" w:rsidP="005B2254">
            <w:pPr>
              <w:pStyle w:val="rowtabella0"/>
              <w:rPr>
                <w:color w:val="002060"/>
              </w:rPr>
            </w:pPr>
            <w:r w:rsidRPr="00EC44AD">
              <w:rPr>
                <w:color w:val="002060"/>
              </w:rPr>
              <w:t>A.V.I.S.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F7551"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48289" w14:textId="77777777" w:rsidR="00EC11F2" w:rsidRPr="00EC44AD" w:rsidRDefault="00EC11F2" w:rsidP="005B2254">
            <w:pPr>
              <w:pStyle w:val="rowtabella0"/>
              <w:rPr>
                <w:color w:val="002060"/>
              </w:rPr>
            </w:pPr>
            <w:r w:rsidRPr="00EC44AD">
              <w:rPr>
                <w:color w:val="002060"/>
              </w:rPr>
              <w:t>22/02/2025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90A101" w14:textId="77777777" w:rsidR="00EC11F2" w:rsidRPr="00EC44AD" w:rsidRDefault="00EC11F2" w:rsidP="005B2254">
            <w:pPr>
              <w:pStyle w:val="rowtabella0"/>
              <w:rPr>
                <w:color w:val="002060"/>
              </w:rPr>
            </w:pPr>
            <w:r w:rsidRPr="00EC44AD">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D7809" w14:textId="77777777" w:rsidR="00EC11F2" w:rsidRPr="00EC44AD" w:rsidRDefault="00EC11F2" w:rsidP="005B2254">
            <w:pPr>
              <w:pStyle w:val="rowtabella0"/>
              <w:rPr>
                <w:color w:val="002060"/>
              </w:rPr>
            </w:pPr>
            <w:r w:rsidRPr="00EC44AD">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2AE7D" w14:textId="77777777" w:rsidR="00EC11F2" w:rsidRPr="00EC44AD" w:rsidRDefault="00EC11F2" w:rsidP="005B2254">
            <w:pPr>
              <w:pStyle w:val="rowtabella0"/>
              <w:rPr>
                <w:color w:val="002060"/>
              </w:rPr>
            </w:pPr>
            <w:r w:rsidRPr="00EC44AD">
              <w:rPr>
                <w:color w:val="002060"/>
              </w:rPr>
              <w:t>VIA ALESSANDRO MANZONI</w:t>
            </w:r>
          </w:p>
        </w:tc>
      </w:tr>
      <w:tr w:rsidR="00EC11F2" w:rsidRPr="00EC44AD" w14:paraId="15FD03BE"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BBAFA0" w14:textId="77777777" w:rsidR="00EC11F2" w:rsidRPr="00EC44AD" w:rsidRDefault="00EC11F2" w:rsidP="005B2254">
            <w:pPr>
              <w:pStyle w:val="rowtabella0"/>
              <w:rPr>
                <w:color w:val="002060"/>
              </w:rPr>
            </w:pPr>
            <w:r w:rsidRPr="00EC44AD">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4D65B1" w14:textId="77777777" w:rsidR="00EC11F2" w:rsidRPr="00EC44AD" w:rsidRDefault="00EC11F2" w:rsidP="005B2254">
            <w:pPr>
              <w:pStyle w:val="rowtabella0"/>
              <w:rPr>
                <w:color w:val="002060"/>
              </w:rPr>
            </w:pPr>
            <w:r w:rsidRPr="00EC44AD">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43059A"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3AB7AB" w14:textId="77777777" w:rsidR="00EC11F2" w:rsidRPr="00EC44AD" w:rsidRDefault="00EC11F2" w:rsidP="005B2254">
            <w:pPr>
              <w:pStyle w:val="rowtabella0"/>
              <w:rPr>
                <w:color w:val="002060"/>
              </w:rPr>
            </w:pPr>
            <w:r w:rsidRPr="00EC44AD">
              <w:rPr>
                <w:color w:val="002060"/>
              </w:rPr>
              <w:t>22/02/2025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A4E2FA" w14:textId="77777777" w:rsidR="00EC11F2" w:rsidRPr="00EC44AD" w:rsidRDefault="00EC11F2" w:rsidP="005B2254">
            <w:pPr>
              <w:pStyle w:val="rowtabella0"/>
              <w:rPr>
                <w:color w:val="002060"/>
              </w:rPr>
            </w:pPr>
            <w:r w:rsidRPr="00EC44AD">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A47214" w14:textId="77777777" w:rsidR="00EC11F2" w:rsidRPr="00EC44AD" w:rsidRDefault="00EC11F2" w:rsidP="005B2254">
            <w:pPr>
              <w:pStyle w:val="rowtabella0"/>
              <w:rPr>
                <w:color w:val="002060"/>
              </w:rPr>
            </w:pPr>
            <w:r w:rsidRPr="00EC44AD">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B93A44" w14:textId="77777777" w:rsidR="00EC11F2" w:rsidRPr="00EC44AD" w:rsidRDefault="00EC11F2" w:rsidP="005B2254">
            <w:pPr>
              <w:pStyle w:val="rowtabella0"/>
              <w:rPr>
                <w:color w:val="002060"/>
              </w:rPr>
            </w:pPr>
            <w:r w:rsidRPr="00EC44AD">
              <w:rPr>
                <w:color w:val="002060"/>
              </w:rPr>
              <w:t>VIA ALDO MORO</w:t>
            </w:r>
          </w:p>
        </w:tc>
      </w:tr>
      <w:tr w:rsidR="00EC11F2" w:rsidRPr="00EC44AD" w14:paraId="1384E0D7"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855CFA" w14:textId="77777777" w:rsidR="00EC11F2" w:rsidRPr="00EC44AD" w:rsidRDefault="00EC11F2" w:rsidP="005B2254">
            <w:pPr>
              <w:pStyle w:val="rowtabella0"/>
              <w:rPr>
                <w:color w:val="002060"/>
              </w:rPr>
            </w:pPr>
            <w:r w:rsidRPr="00EC44AD">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CAB33" w14:textId="77777777" w:rsidR="00EC11F2" w:rsidRPr="00EC44AD" w:rsidRDefault="00EC11F2" w:rsidP="005B2254">
            <w:pPr>
              <w:pStyle w:val="rowtabella0"/>
              <w:rPr>
                <w:color w:val="002060"/>
              </w:rPr>
            </w:pPr>
            <w:r w:rsidRPr="00EC44AD">
              <w:rPr>
                <w:color w:val="002060"/>
              </w:rPr>
              <w:t>GAGLIOLE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50AF33"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E120B" w14:textId="77777777" w:rsidR="00EC11F2" w:rsidRPr="00EC44AD" w:rsidRDefault="00EC11F2" w:rsidP="005B2254">
            <w:pPr>
              <w:pStyle w:val="rowtabella0"/>
              <w:rPr>
                <w:color w:val="002060"/>
              </w:rPr>
            </w:pPr>
            <w:r w:rsidRPr="00EC44AD">
              <w:rPr>
                <w:color w:val="002060"/>
              </w:rPr>
              <w:t>23/02/2025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E6F3A8" w14:textId="77777777" w:rsidR="00EC11F2" w:rsidRPr="00EC44AD" w:rsidRDefault="00EC11F2" w:rsidP="005B2254">
            <w:pPr>
              <w:pStyle w:val="rowtabella0"/>
              <w:rPr>
                <w:color w:val="002060"/>
              </w:rPr>
            </w:pPr>
            <w:r w:rsidRPr="00EC44AD">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1E4EB1" w14:textId="77777777" w:rsidR="00EC11F2" w:rsidRPr="00EC44AD" w:rsidRDefault="00EC11F2" w:rsidP="005B2254">
            <w:pPr>
              <w:pStyle w:val="rowtabella0"/>
              <w:rPr>
                <w:color w:val="002060"/>
              </w:rPr>
            </w:pPr>
            <w:r w:rsidRPr="00EC44AD">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DD443" w14:textId="77777777" w:rsidR="00EC11F2" w:rsidRPr="00EC44AD" w:rsidRDefault="00EC11F2" w:rsidP="005B2254">
            <w:pPr>
              <w:pStyle w:val="rowtabella0"/>
              <w:rPr>
                <w:color w:val="002060"/>
              </w:rPr>
            </w:pPr>
            <w:r w:rsidRPr="00EC44AD">
              <w:rPr>
                <w:color w:val="002060"/>
              </w:rPr>
              <w:t>FRAZ.PAGLIARE VIA VECCHI</w:t>
            </w:r>
          </w:p>
        </w:tc>
      </w:tr>
    </w:tbl>
    <w:p w14:paraId="6BB24B0E" w14:textId="77777777" w:rsidR="00EC11F2" w:rsidRPr="00C5602B" w:rsidRDefault="00EC11F2" w:rsidP="00EC11F2">
      <w:pPr>
        <w:pStyle w:val="breakline"/>
        <w:rPr>
          <w:rFonts w:eastAsiaTheme="minorEastAsia"/>
          <w:color w:val="002060"/>
        </w:rPr>
      </w:pPr>
    </w:p>
    <w:p w14:paraId="31F645B5" w14:textId="77777777" w:rsidR="00EC11F2" w:rsidRPr="00C5602B" w:rsidRDefault="00EC11F2" w:rsidP="00EC11F2">
      <w:pPr>
        <w:pStyle w:val="breakline"/>
        <w:rPr>
          <w:color w:val="002060"/>
        </w:rPr>
      </w:pPr>
    </w:p>
    <w:p w14:paraId="4FDD00B4" w14:textId="77777777" w:rsidR="00EC11F2" w:rsidRPr="00C5602B" w:rsidRDefault="00EC11F2" w:rsidP="00EC11F2">
      <w:pPr>
        <w:pStyle w:val="titolocampionato0"/>
        <w:shd w:val="clear" w:color="auto" w:fill="CCCCCC"/>
        <w:spacing w:before="80" w:after="40"/>
        <w:rPr>
          <w:color w:val="002060"/>
        </w:rPr>
      </w:pPr>
      <w:r w:rsidRPr="00C5602B">
        <w:rPr>
          <w:color w:val="002060"/>
        </w:rPr>
        <w:t>UNDER 15 C5 REGIONALI MASCHILI</w:t>
      </w:r>
    </w:p>
    <w:p w14:paraId="6C70CBF6" w14:textId="77777777" w:rsidR="00EC11F2" w:rsidRPr="00C5602B" w:rsidRDefault="00EC11F2" w:rsidP="00EC11F2">
      <w:pPr>
        <w:pStyle w:val="titoloprinc0"/>
        <w:rPr>
          <w:color w:val="002060"/>
        </w:rPr>
      </w:pPr>
      <w:r w:rsidRPr="00C5602B">
        <w:rPr>
          <w:color w:val="002060"/>
        </w:rPr>
        <w:t>VARIAZIONI AL PROGRAMMA GARE</w:t>
      </w:r>
    </w:p>
    <w:p w14:paraId="3E4D7CA7" w14:textId="77777777" w:rsidR="00EC11F2" w:rsidRPr="00C5602B" w:rsidRDefault="00EC11F2" w:rsidP="00EC11F2">
      <w:pPr>
        <w:pStyle w:val="breakline"/>
        <w:rPr>
          <w:color w:val="002060"/>
        </w:rPr>
      </w:pPr>
    </w:p>
    <w:p w14:paraId="3DB3D5E1" w14:textId="77777777" w:rsidR="00EC11F2" w:rsidRPr="00C5602B" w:rsidRDefault="00EC11F2" w:rsidP="00EC11F2">
      <w:pPr>
        <w:pStyle w:val="breakline"/>
        <w:rPr>
          <w:color w:val="002060"/>
        </w:rPr>
      </w:pPr>
    </w:p>
    <w:p w14:paraId="2CE6915F"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EC11F2" w:rsidRPr="00C5602B" w14:paraId="161DD600" w14:textId="77777777" w:rsidTr="00930D9D">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3ADEC"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40A5B"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E13CF" w14:textId="77777777" w:rsidR="00EC11F2" w:rsidRPr="00C5602B" w:rsidRDefault="00EC11F2" w:rsidP="005B2254">
            <w:pPr>
              <w:pStyle w:val="headertabella0"/>
              <w:rPr>
                <w:color w:val="002060"/>
              </w:rPr>
            </w:pPr>
            <w:r w:rsidRPr="00C5602B">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AC25F"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F65A5"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B2816"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D8FDB"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4C9C8" w14:textId="77777777" w:rsidR="00EC11F2" w:rsidRPr="00C5602B" w:rsidRDefault="00EC11F2" w:rsidP="005B2254">
            <w:pPr>
              <w:pStyle w:val="headertabella0"/>
              <w:rPr>
                <w:color w:val="002060"/>
              </w:rPr>
            </w:pPr>
            <w:r w:rsidRPr="00C5602B">
              <w:rPr>
                <w:color w:val="002060"/>
              </w:rPr>
              <w:t>Impianto</w:t>
            </w:r>
          </w:p>
        </w:tc>
      </w:tr>
      <w:tr w:rsidR="00EC11F2" w:rsidRPr="00C5602B" w14:paraId="0EB57C29" w14:textId="77777777" w:rsidTr="00930D9D">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F5B1F" w14:textId="77777777" w:rsidR="00EC11F2" w:rsidRPr="00930D9D" w:rsidRDefault="00EC11F2" w:rsidP="005B2254">
            <w:pPr>
              <w:pStyle w:val="rowtabella0"/>
              <w:rPr>
                <w:color w:val="002060"/>
                <w:highlight w:val="yellow"/>
              </w:rPr>
            </w:pPr>
            <w:r w:rsidRPr="00930D9D">
              <w:rPr>
                <w:color w:val="002060"/>
                <w:highlight w:val="yellow"/>
              </w:rPr>
              <w:t>26/02/2025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9645" w14:textId="77777777" w:rsidR="00EC11F2" w:rsidRPr="00930D9D" w:rsidRDefault="00EC11F2" w:rsidP="005B2254">
            <w:pPr>
              <w:pStyle w:val="rowtabella0"/>
              <w:jc w:val="center"/>
              <w:rPr>
                <w:color w:val="002060"/>
                <w:highlight w:val="yellow"/>
              </w:rPr>
            </w:pPr>
            <w:r w:rsidRPr="00930D9D">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C9F05" w14:textId="77777777" w:rsidR="00EC11F2" w:rsidRPr="00930D9D" w:rsidRDefault="00EC11F2" w:rsidP="005B2254">
            <w:pPr>
              <w:pStyle w:val="rowtabella0"/>
              <w:rPr>
                <w:color w:val="002060"/>
                <w:highlight w:val="yellow"/>
              </w:rPr>
            </w:pPr>
            <w:r w:rsidRPr="00930D9D">
              <w:rPr>
                <w:color w:val="002060"/>
                <w:highlight w:val="yellow"/>
              </w:rPr>
              <w:t>BULDOG T.N.T. LUCREZIA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D675F" w14:textId="77777777" w:rsidR="00EC11F2" w:rsidRPr="00930D9D" w:rsidRDefault="00EC11F2" w:rsidP="005B2254">
            <w:pPr>
              <w:pStyle w:val="rowtabella0"/>
              <w:rPr>
                <w:color w:val="002060"/>
                <w:highlight w:val="yellow"/>
              </w:rPr>
            </w:pPr>
            <w:r w:rsidRPr="00930D9D">
              <w:rPr>
                <w:color w:val="002060"/>
                <w:highlight w:val="yellow"/>
              </w:rPr>
              <w:t xml:space="preserve">ITALSERVICE C5 </w:t>
            </w:r>
            <w:proofErr w:type="gramStart"/>
            <w:r w:rsidRPr="00930D9D">
              <w:rPr>
                <w:color w:val="002060"/>
                <w:highlight w:val="yellow"/>
              </w:rPr>
              <w:t>SQ.B</w:t>
            </w:r>
            <w:proofErr w:type="gramEnd"/>
            <w:r w:rsidRPr="00930D9D">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37836" w14:textId="1209DC2D" w:rsidR="00EC11F2" w:rsidRPr="00C5602B" w:rsidRDefault="00EC11F2" w:rsidP="005B2254">
            <w:pPr>
              <w:pStyle w:val="rowtabella0"/>
              <w:rPr>
                <w:color w:val="002060"/>
              </w:rPr>
            </w:pPr>
            <w:r w:rsidRPr="00C5602B">
              <w:rPr>
                <w:color w:val="002060"/>
              </w:rPr>
              <w:t>2</w:t>
            </w:r>
            <w:r w:rsidR="00930D9D">
              <w:rPr>
                <w:color w:val="002060"/>
              </w:rPr>
              <w:t>3</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77B25" w14:textId="77777777" w:rsidR="00EC11F2" w:rsidRPr="00C5602B" w:rsidRDefault="00EC11F2" w:rsidP="005B2254">
            <w:pPr>
              <w:pStyle w:val="rowtabella0"/>
              <w:jc w:val="center"/>
              <w:rPr>
                <w:color w:val="002060"/>
              </w:rPr>
            </w:pPr>
            <w:r w:rsidRPr="00930D9D">
              <w:rPr>
                <w:color w:val="002060"/>
                <w:highlight w:val="yellow"/>
              </w:rPr>
              <w:t>15:45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17E0" w14:textId="77777777" w:rsidR="00EC11F2" w:rsidRPr="00C5602B" w:rsidRDefault="00EC11F2" w:rsidP="005B2254">
            <w:pPr>
              <w:pStyle w:val="rowtabella0"/>
              <w:jc w:val="center"/>
              <w:rPr>
                <w:color w:val="002060"/>
              </w:rPr>
            </w:pPr>
            <w:r w:rsidRPr="00C5602B">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CD99F" w14:textId="77777777" w:rsidR="00EC11F2" w:rsidRPr="00C5602B" w:rsidRDefault="00EC11F2" w:rsidP="005B2254">
            <w:pPr>
              <w:rPr>
                <w:color w:val="002060"/>
              </w:rPr>
            </w:pPr>
          </w:p>
        </w:tc>
      </w:tr>
    </w:tbl>
    <w:p w14:paraId="6368EABD" w14:textId="77777777" w:rsidR="00EC11F2" w:rsidRPr="00C5602B" w:rsidRDefault="00EC11F2" w:rsidP="00EC11F2">
      <w:pPr>
        <w:pStyle w:val="breakline"/>
        <w:rPr>
          <w:rFonts w:eastAsiaTheme="minorEastAsia"/>
          <w:color w:val="002060"/>
        </w:rPr>
      </w:pPr>
    </w:p>
    <w:p w14:paraId="4B023731" w14:textId="77777777" w:rsidR="00EC11F2" w:rsidRPr="00C5602B" w:rsidRDefault="00EC11F2" w:rsidP="00EC11F2">
      <w:pPr>
        <w:pStyle w:val="breakline"/>
        <w:rPr>
          <w:color w:val="002060"/>
        </w:rPr>
      </w:pPr>
    </w:p>
    <w:p w14:paraId="2F0C272C" w14:textId="77777777" w:rsidR="00EC11F2" w:rsidRPr="00C5602B" w:rsidRDefault="00EC11F2" w:rsidP="00EC11F2">
      <w:pPr>
        <w:pStyle w:val="sottotitolocampionato10"/>
        <w:rPr>
          <w:color w:val="002060"/>
        </w:rPr>
      </w:pPr>
      <w:r w:rsidRPr="00C560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C11F2" w:rsidRPr="00C5602B" w14:paraId="5EA26016" w14:textId="77777777" w:rsidTr="00930D9D">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8AB2"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07B9F"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35C01"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D610A"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08BD5"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6143FF"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A4A68"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5372C" w14:textId="77777777" w:rsidR="00EC11F2" w:rsidRPr="00C5602B" w:rsidRDefault="00EC11F2" w:rsidP="005B2254">
            <w:pPr>
              <w:pStyle w:val="headertabella0"/>
              <w:rPr>
                <w:color w:val="002060"/>
              </w:rPr>
            </w:pPr>
            <w:r w:rsidRPr="00C5602B">
              <w:rPr>
                <w:color w:val="002060"/>
              </w:rPr>
              <w:t>Impianto</w:t>
            </w:r>
          </w:p>
        </w:tc>
      </w:tr>
      <w:tr w:rsidR="00EC11F2" w:rsidRPr="00C5602B" w14:paraId="5106CE40" w14:textId="77777777" w:rsidTr="00930D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D0250" w14:textId="77777777" w:rsidR="00EC11F2" w:rsidRPr="00930D9D" w:rsidRDefault="00EC11F2" w:rsidP="005B2254">
            <w:pPr>
              <w:pStyle w:val="rowtabella0"/>
              <w:rPr>
                <w:color w:val="002060"/>
                <w:highlight w:val="yellow"/>
              </w:rPr>
            </w:pPr>
            <w:r w:rsidRPr="00930D9D">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7422" w14:textId="77777777" w:rsidR="00EC11F2" w:rsidRPr="00930D9D" w:rsidRDefault="00EC11F2" w:rsidP="005B2254">
            <w:pPr>
              <w:pStyle w:val="rowtabella0"/>
              <w:jc w:val="center"/>
              <w:rPr>
                <w:color w:val="002060"/>
                <w:highlight w:val="yellow"/>
              </w:rPr>
            </w:pPr>
            <w:r w:rsidRPr="00930D9D">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F13F" w14:textId="77777777" w:rsidR="00EC11F2" w:rsidRPr="00930D9D" w:rsidRDefault="00EC11F2" w:rsidP="005B2254">
            <w:pPr>
              <w:pStyle w:val="rowtabella0"/>
              <w:rPr>
                <w:color w:val="002060"/>
                <w:highlight w:val="yellow"/>
              </w:rPr>
            </w:pPr>
            <w:r w:rsidRPr="00930D9D">
              <w:rPr>
                <w:color w:val="002060"/>
                <w:highlight w:val="yellow"/>
              </w:rPr>
              <w:t xml:space="preserve">CALCIO A 5 CORINALDO </w:t>
            </w:r>
            <w:proofErr w:type="gramStart"/>
            <w:r w:rsidRPr="00930D9D">
              <w:rPr>
                <w:color w:val="002060"/>
                <w:highlight w:val="yellow"/>
              </w:rPr>
              <w:t>SQ.B</w:t>
            </w:r>
            <w:proofErr w:type="gramEnd"/>
            <w:r w:rsidRPr="00930D9D">
              <w:rPr>
                <w:color w:val="002060"/>
                <w:highlight w:val="yellow"/>
              </w:rPr>
              <w:t xml:space="preserve">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9073C" w14:textId="77777777" w:rsidR="00EC11F2" w:rsidRPr="00930D9D" w:rsidRDefault="00EC11F2" w:rsidP="005B2254">
            <w:pPr>
              <w:pStyle w:val="rowtabella0"/>
              <w:rPr>
                <w:color w:val="002060"/>
                <w:highlight w:val="yellow"/>
              </w:rPr>
            </w:pPr>
            <w:r w:rsidRPr="00930D9D">
              <w:rPr>
                <w:color w:val="002060"/>
                <w:highlight w:val="yellow"/>
              </w:rPr>
              <w:t>ACLI MANTOVANI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73A53" w14:textId="64DE52D1"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55E77" w14:textId="77777777" w:rsidR="00EC11F2" w:rsidRPr="00930D9D" w:rsidRDefault="00EC11F2" w:rsidP="005B2254">
            <w:pPr>
              <w:pStyle w:val="rowtabella0"/>
              <w:jc w:val="center"/>
              <w:rPr>
                <w:color w:val="002060"/>
                <w:highlight w:val="yellow"/>
              </w:rPr>
            </w:pPr>
            <w:r w:rsidRPr="00930D9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5CCAE" w14:textId="77777777" w:rsidR="00EC11F2" w:rsidRPr="00C5602B" w:rsidRDefault="00EC11F2" w:rsidP="005B2254">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9F3B2" w14:textId="77777777" w:rsidR="00EC11F2" w:rsidRPr="00930D9D" w:rsidRDefault="00EC11F2" w:rsidP="005B2254">
            <w:pPr>
              <w:pStyle w:val="rowtabella0"/>
              <w:rPr>
                <w:color w:val="002060"/>
                <w:highlight w:val="yellow"/>
              </w:rPr>
            </w:pPr>
            <w:r w:rsidRPr="00930D9D">
              <w:rPr>
                <w:color w:val="002060"/>
                <w:highlight w:val="yellow"/>
              </w:rPr>
              <w:t>CAMPO DI C5 ENTRO SCUOLA EL.RE CORINALDO VIA BORGO DI SOTTO</w:t>
            </w:r>
          </w:p>
        </w:tc>
      </w:tr>
      <w:tr w:rsidR="00EC11F2" w:rsidRPr="00C5602B" w14:paraId="26E646B7" w14:textId="77777777" w:rsidTr="00930D9D">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83576" w14:textId="77777777" w:rsidR="00EC11F2" w:rsidRPr="00930D9D" w:rsidRDefault="00EC11F2" w:rsidP="005B2254">
            <w:pPr>
              <w:pStyle w:val="rowtabella0"/>
              <w:rPr>
                <w:color w:val="002060"/>
                <w:highlight w:val="yellow"/>
              </w:rPr>
            </w:pPr>
            <w:r w:rsidRPr="00930D9D">
              <w:rPr>
                <w:color w:val="002060"/>
                <w:highlight w:val="yellow"/>
              </w:rPr>
              <w:t>23/02/2025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7C177" w14:textId="77777777" w:rsidR="00EC11F2" w:rsidRPr="00930D9D" w:rsidRDefault="00EC11F2" w:rsidP="005B2254">
            <w:pPr>
              <w:pStyle w:val="rowtabella0"/>
              <w:jc w:val="center"/>
              <w:rPr>
                <w:color w:val="002060"/>
                <w:highlight w:val="yellow"/>
              </w:rPr>
            </w:pPr>
            <w:r w:rsidRPr="00930D9D">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5C4A8" w14:textId="77777777" w:rsidR="00EC11F2" w:rsidRPr="00930D9D" w:rsidRDefault="00EC11F2" w:rsidP="005B2254">
            <w:pPr>
              <w:pStyle w:val="rowtabella0"/>
              <w:rPr>
                <w:color w:val="002060"/>
                <w:highlight w:val="yellow"/>
              </w:rPr>
            </w:pPr>
            <w:r w:rsidRPr="00930D9D">
              <w:rPr>
                <w:color w:val="002060"/>
                <w:highlight w:val="yellow"/>
              </w:rPr>
              <w:t>ITALSERVICE C5 SQ.C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0D03" w14:textId="77777777" w:rsidR="00EC11F2" w:rsidRPr="00930D9D" w:rsidRDefault="00EC11F2" w:rsidP="005B2254">
            <w:pPr>
              <w:pStyle w:val="rowtabella0"/>
              <w:rPr>
                <w:color w:val="002060"/>
                <w:highlight w:val="yellow"/>
              </w:rPr>
            </w:pPr>
            <w:r w:rsidRPr="00930D9D">
              <w:rPr>
                <w:color w:val="002060"/>
                <w:highlight w:val="yellow"/>
              </w:rPr>
              <w:t xml:space="preserve">AUDAX 1970 </w:t>
            </w:r>
            <w:proofErr w:type="gramStart"/>
            <w:r w:rsidRPr="00930D9D">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E1DD6" w14:textId="1F505954"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43E0" w14:textId="77777777" w:rsidR="00EC11F2" w:rsidRPr="00930D9D" w:rsidRDefault="00EC11F2" w:rsidP="005B2254">
            <w:pPr>
              <w:pStyle w:val="rowtabella0"/>
              <w:jc w:val="center"/>
              <w:rPr>
                <w:color w:val="002060"/>
                <w:highlight w:val="yellow"/>
              </w:rPr>
            </w:pPr>
            <w:r w:rsidRPr="00930D9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7DDDD" w14:textId="77777777" w:rsidR="00EC11F2" w:rsidRPr="00C5602B" w:rsidRDefault="00EC11F2" w:rsidP="005B2254">
            <w:pPr>
              <w:pStyle w:val="rowtabella0"/>
              <w:jc w:val="center"/>
              <w:rPr>
                <w:color w:val="002060"/>
              </w:rPr>
            </w:pPr>
            <w:r w:rsidRPr="00C5602B">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739EF" w14:textId="77777777" w:rsidR="00EC11F2" w:rsidRPr="00930D9D" w:rsidRDefault="00EC11F2" w:rsidP="005B2254">
            <w:pPr>
              <w:pStyle w:val="rowtabella0"/>
              <w:rPr>
                <w:color w:val="002060"/>
                <w:highlight w:val="yellow"/>
              </w:rPr>
            </w:pPr>
            <w:r w:rsidRPr="00930D9D">
              <w:rPr>
                <w:color w:val="002060"/>
                <w:highlight w:val="yellow"/>
              </w:rPr>
              <w:t>PALLONE GEODETICO "OMAR SIVORI CARTOCETO VIA NAZARIO SAURO</w:t>
            </w:r>
          </w:p>
        </w:tc>
      </w:tr>
    </w:tbl>
    <w:p w14:paraId="6B33997E" w14:textId="77777777" w:rsidR="00EC11F2" w:rsidRPr="00C5602B" w:rsidRDefault="00EC11F2" w:rsidP="00EC11F2">
      <w:pPr>
        <w:pStyle w:val="breakline"/>
        <w:rPr>
          <w:rFonts w:eastAsiaTheme="minorEastAsia"/>
          <w:color w:val="002060"/>
        </w:rPr>
      </w:pPr>
    </w:p>
    <w:p w14:paraId="35946DC3" w14:textId="77777777" w:rsidR="00EC11F2" w:rsidRPr="00C5602B" w:rsidRDefault="00EC11F2" w:rsidP="00EC11F2">
      <w:pPr>
        <w:pStyle w:val="breakline"/>
        <w:rPr>
          <w:color w:val="002060"/>
        </w:rPr>
      </w:pPr>
    </w:p>
    <w:p w14:paraId="1A439667" w14:textId="77777777" w:rsidR="00EC11F2" w:rsidRPr="00C5602B" w:rsidRDefault="00EC11F2" w:rsidP="00EC11F2">
      <w:pPr>
        <w:pStyle w:val="sottotitolocampionato10"/>
        <w:rPr>
          <w:color w:val="002060"/>
        </w:rPr>
      </w:pPr>
      <w:r w:rsidRPr="00C5602B">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EC11F2" w:rsidRPr="00C5602B" w14:paraId="36820B83" w14:textId="77777777" w:rsidTr="00814183">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EDA89D" w14:textId="77777777" w:rsidR="00EC11F2" w:rsidRPr="00C5602B" w:rsidRDefault="00EC11F2" w:rsidP="005B2254">
            <w:pPr>
              <w:pStyle w:val="headertabella0"/>
              <w:rPr>
                <w:color w:val="002060"/>
              </w:rPr>
            </w:pPr>
            <w:r w:rsidRPr="00C5602B">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A558C"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608C6A"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78CF6"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773A9"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D0060"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41E98"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67E24" w14:textId="77777777" w:rsidR="00EC11F2" w:rsidRPr="00C5602B" w:rsidRDefault="00EC11F2" w:rsidP="005B2254">
            <w:pPr>
              <w:pStyle w:val="headertabella0"/>
              <w:rPr>
                <w:color w:val="002060"/>
              </w:rPr>
            </w:pPr>
            <w:r w:rsidRPr="00C5602B">
              <w:rPr>
                <w:color w:val="002060"/>
              </w:rPr>
              <w:t>Impianto</w:t>
            </w:r>
          </w:p>
        </w:tc>
      </w:tr>
      <w:tr w:rsidR="00EC11F2" w:rsidRPr="00C5602B" w14:paraId="0B6D8D43" w14:textId="77777777" w:rsidTr="0081418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71AA" w14:textId="77777777" w:rsidR="00EC11F2" w:rsidRPr="00814183" w:rsidRDefault="00EC11F2" w:rsidP="005B2254">
            <w:pPr>
              <w:pStyle w:val="rowtabella0"/>
              <w:rPr>
                <w:color w:val="002060"/>
                <w:highlight w:val="yellow"/>
              </w:rPr>
            </w:pPr>
            <w:r w:rsidRPr="00814183">
              <w:rPr>
                <w:color w:val="002060"/>
                <w:highlight w:val="yellow"/>
              </w:rPr>
              <w:t>22/02/2025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54EC3" w14:textId="77777777" w:rsidR="00EC11F2" w:rsidRPr="00814183" w:rsidRDefault="00EC11F2" w:rsidP="005B2254">
            <w:pPr>
              <w:pStyle w:val="rowtabella0"/>
              <w:jc w:val="center"/>
              <w:rPr>
                <w:color w:val="002060"/>
                <w:highlight w:val="yellow"/>
              </w:rPr>
            </w:pPr>
            <w:r w:rsidRPr="00814183">
              <w:rPr>
                <w:color w:val="002060"/>
                <w:highlight w:val="yellow"/>
              </w:rPr>
              <w:t>2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B7E09" w14:textId="77777777" w:rsidR="00EC11F2" w:rsidRPr="00814183" w:rsidRDefault="00EC11F2" w:rsidP="005B2254">
            <w:pPr>
              <w:pStyle w:val="rowtabella0"/>
              <w:rPr>
                <w:color w:val="002060"/>
                <w:highlight w:val="yellow"/>
              </w:rPr>
            </w:pPr>
            <w:r w:rsidRPr="00814183">
              <w:rPr>
                <w:color w:val="002060"/>
                <w:highlight w:val="yellow"/>
              </w:rPr>
              <w:t>FABRIANO CERRETO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E806" w14:textId="77777777" w:rsidR="00EC11F2" w:rsidRPr="00814183" w:rsidRDefault="00EC11F2" w:rsidP="005B2254">
            <w:pPr>
              <w:pStyle w:val="rowtabella0"/>
              <w:rPr>
                <w:color w:val="002060"/>
                <w:highlight w:val="yellow"/>
              </w:rPr>
            </w:pPr>
            <w:r w:rsidRPr="00814183">
              <w:rPr>
                <w:color w:val="002060"/>
                <w:highlight w:val="yellow"/>
              </w:rPr>
              <w:t>CERRETO D ESI C5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1655" w14:textId="09518C61" w:rsidR="00EC11F2" w:rsidRPr="00C5602B" w:rsidRDefault="00EC11F2" w:rsidP="005B2254">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D80C9" w14:textId="77777777" w:rsidR="00EC11F2" w:rsidRPr="00814183" w:rsidRDefault="00EC11F2" w:rsidP="005B2254">
            <w:pPr>
              <w:pStyle w:val="rowtabella0"/>
              <w:jc w:val="center"/>
              <w:rPr>
                <w:color w:val="002060"/>
                <w:highlight w:val="yellow"/>
              </w:rPr>
            </w:pPr>
            <w:r w:rsidRPr="00814183">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28AEA" w14:textId="77777777" w:rsidR="00EC11F2" w:rsidRPr="00C5602B" w:rsidRDefault="00EC11F2" w:rsidP="005B2254">
            <w:pPr>
              <w:pStyle w:val="rowtabella0"/>
              <w:jc w:val="center"/>
              <w:rPr>
                <w:color w:val="002060"/>
              </w:rPr>
            </w:pPr>
            <w:r w:rsidRPr="00C5602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8226C" w14:textId="77777777" w:rsidR="00EC11F2" w:rsidRPr="00C5602B" w:rsidRDefault="00EC11F2" w:rsidP="005B2254">
            <w:pPr>
              <w:rPr>
                <w:color w:val="002060"/>
              </w:rPr>
            </w:pPr>
          </w:p>
        </w:tc>
      </w:tr>
      <w:tr w:rsidR="00EC11F2" w:rsidRPr="00C5602B" w14:paraId="1855B9D0" w14:textId="77777777" w:rsidTr="00814183">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84E0A" w14:textId="77777777" w:rsidR="00EC11F2" w:rsidRPr="00814183" w:rsidRDefault="00EC11F2" w:rsidP="005B2254">
            <w:pPr>
              <w:pStyle w:val="rowtabella0"/>
              <w:rPr>
                <w:color w:val="002060"/>
                <w:highlight w:val="yellow"/>
              </w:rPr>
            </w:pPr>
            <w:r w:rsidRPr="00814183">
              <w:rPr>
                <w:color w:val="002060"/>
                <w:highlight w:val="yellow"/>
              </w:rPr>
              <w:t>27/02/2025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A5BB" w14:textId="77777777" w:rsidR="00EC11F2" w:rsidRPr="00814183" w:rsidRDefault="00EC11F2" w:rsidP="005B2254">
            <w:pPr>
              <w:pStyle w:val="rowtabella0"/>
              <w:jc w:val="center"/>
              <w:rPr>
                <w:color w:val="002060"/>
                <w:highlight w:val="yellow"/>
              </w:rPr>
            </w:pPr>
            <w:r w:rsidRPr="00814183">
              <w:rPr>
                <w:color w:val="002060"/>
                <w:highlight w:val="yellow"/>
              </w:rPr>
              <w:t>2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D771" w14:textId="77777777" w:rsidR="00EC11F2" w:rsidRPr="00814183" w:rsidRDefault="00EC11F2" w:rsidP="005B2254">
            <w:pPr>
              <w:pStyle w:val="rowtabella0"/>
              <w:rPr>
                <w:color w:val="002060"/>
                <w:highlight w:val="yellow"/>
              </w:rPr>
            </w:pPr>
            <w:r w:rsidRPr="00814183">
              <w:rPr>
                <w:color w:val="002060"/>
                <w:highlight w:val="yellow"/>
              </w:rPr>
              <w:t>RECANATI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E217" w14:textId="77777777" w:rsidR="00EC11F2" w:rsidRPr="00814183" w:rsidRDefault="00EC11F2" w:rsidP="005B2254">
            <w:pPr>
              <w:pStyle w:val="rowtabella0"/>
              <w:rPr>
                <w:color w:val="002060"/>
                <w:highlight w:val="yellow"/>
              </w:rPr>
            </w:pPr>
            <w:r w:rsidRPr="00814183">
              <w:rPr>
                <w:color w:val="002060"/>
                <w:highlight w:val="yellow"/>
              </w:rPr>
              <w:t>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769A" w14:textId="7A26C154" w:rsidR="00EC11F2" w:rsidRPr="00C5602B" w:rsidRDefault="00EC11F2" w:rsidP="005B2254">
            <w:pPr>
              <w:pStyle w:val="rowtabella0"/>
              <w:rPr>
                <w:color w:val="002060"/>
              </w:rPr>
            </w:pPr>
            <w:r w:rsidRPr="00C5602B">
              <w:rPr>
                <w:color w:val="002060"/>
              </w:rPr>
              <w:t>2</w:t>
            </w:r>
            <w:r w:rsidR="00814183">
              <w:rPr>
                <w:color w:val="002060"/>
              </w:rPr>
              <w:t>2</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5E1A9" w14:textId="77777777" w:rsidR="00EC11F2" w:rsidRPr="00814183" w:rsidRDefault="00EC11F2" w:rsidP="005B2254">
            <w:pPr>
              <w:pStyle w:val="rowtabella0"/>
              <w:jc w:val="center"/>
              <w:rPr>
                <w:color w:val="002060"/>
                <w:highlight w:val="yellow"/>
              </w:rPr>
            </w:pPr>
            <w:r w:rsidRPr="00814183">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09ED" w14:textId="77777777" w:rsidR="00EC11F2" w:rsidRPr="00C5602B" w:rsidRDefault="00EC11F2" w:rsidP="005B2254">
            <w:pPr>
              <w:pStyle w:val="rowtabella0"/>
              <w:jc w:val="center"/>
              <w:rPr>
                <w:color w:val="002060"/>
              </w:rPr>
            </w:pPr>
            <w:r w:rsidRPr="00C5602B">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CBAC4" w14:textId="77777777" w:rsidR="00EC11F2" w:rsidRPr="00C5602B" w:rsidRDefault="00EC11F2" w:rsidP="005B2254">
            <w:pPr>
              <w:rPr>
                <w:color w:val="002060"/>
              </w:rPr>
            </w:pPr>
          </w:p>
        </w:tc>
      </w:tr>
    </w:tbl>
    <w:p w14:paraId="2BC6146A" w14:textId="77777777" w:rsidR="00EC11F2" w:rsidRPr="00C5602B" w:rsidRDefault="00EC11F2" w:rsidP="00EC11F2">
      <w:pPr>
        <w:pStyle w:val="breakline"/>
        <w:rPr>
          <w:rFonts w:eastAsiaTheme="minorEastAsia"/>
          <w:color w:val="002060"/>
        </w:rPr>
      </w:pPr>
    </w:p>
    <w:p w14:paraId="6909F4A8" w14:textId="77777777" w:rsidR="00EC11F2" w:rsidRPr="00C5602B" w:rsidRDefault="00EC11F2" w:rsidP="00EC11F2">
      <w:pPr>
        <w:pStyle w:val="breakline"/>
        <w:rPr>
          <w:color w:val="002060"/>
        </w:rPr>
      </w:pPr>
    </w:p>
    <w:p w14:paraId="3DFBBC2E" w14:textId="77777777" w:rsidR="00EC11F2" w:rsidRPr="00C5602B" w:rsidRDefault="00EC11F2" w:rsidP="00EC11F2">
      <w:pPr>
        <w:pStyle w:val="sottotitolocampionato10"/>
        <w:rPr>
          <w:color w:val="002060"/>
        </w:rPr>
      </w:pPr>
      <w:r w:rsidRPr="00C5602B">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EC11F2" w:rsidRPr="00C5602B" w14:paraId="6DE15C1E" w14:textId="77777777" w:rsidTr="00814183">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00CE" w14:textId="77777777" w:rsidR="00EC11F2" w:rsidRPr="00C5602B" w:rsidRDefault="00EC11F2"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7EE5B5" w14:textId="77777777" w:rsidR="00EC11F2" w:rsidRPr="00C5602B" w:rsidRDefault="00EC11F2"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F28CB" w14:textId="77777777" w:rsidR="00EC11F2" w:rsidRPr="00C5602B" w:rsidRDefault="00EC11F2" w:rsidP="005B2254">
            <w:pPr>
              <w:pStyle w:val="headertabella0"/>
              <w:rPr>
                <w:color w:val="002060"/>
              </w:rPr>
            </w:pPr>
            <w:r w:rsidRPr="00C5602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CDDFF" w14:textId="77777777" w:rsidR="00EC11F2" w:rsidRPr="00C5602B" w:rsidRDefault="00EC11F2"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D48FE" w14:textId="77777777" w:rsidR="00EC11F2" w:rsidRPr="00C5602B" w:rsidRDefault="00EC11F2"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60B72" w14:textId="77777777" w:rsidR="00EC11F2" w:rsidRPr="00C5602B" w:rsidRDefault="00EC11F2"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1DFB7" w14:textId="77777777" w:rsidR="00EC11F2" w:rsidRPr="00C5602B" w:rsidRDefault="00EC11F2"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05E60" w14:textId="77777777" w:rsidR="00EC11F2" w:rsidRPr="00C5602B" w:rsidRDefault="00EC11F2" w:rsidP="005B2254">
            <w:pPr>
              <w:pStyle w:val="headertabella0"/>
              <w:rPr>
                <w:color w:val="002060"/>
              </w:rPr>
            </w:pPr>
            <w:r w:rsidRPr="00C5602B">
              <w:rPr>
                <w:color w:val="002060"/>
              </w:rPr>
              <w:t>Impianto</w:t>
            </w:r>
          </w:p>
        </w:tc>
      </w:tr>
      <w:tr w:rsidR="00EC11F2" w:rsidRPr="00C5602B" w14:paraId="48B14E1A" w14:textId="77777777" w:rsidTr="00814183">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BFE4" w14:textId="77777777" w:rsidR="00EC11F2" w:rsidRPr="00814183" w:rsidRDefault="00EC11F2" w:rsidP="005B2254">
            <w:pPr>
              <w:pStyle w:val="rowtabella0"/>
              <w:rPr>
                <w:color w:val="002060"/>
                <w:highlight w:val="yellow"/>
              </w:rPr>
            </w:pPr>
            <w:r w:rsidRPr="00814183">
              <w:rPr>
                <w:color w:val="002060"/>
                <w:highlight w:val="yellow"/>
              </w:rPr>
              <w:t>25/02/2025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F71F0" w14:textId="77777777" w:rsidR="00EC11F2" w:rsidRPr="00814183" w:rsidRDefault="00EC11F2" w:rsidP="005B2254">
            <w:pPr>
              <w:pStyle w:val="rowtabella0"/>
              <w:jc w:val="center"/>
              <w:rPr>
                <w:color w:val="002060"/>
                <w:highlight w:val="yellow"/>
              </w:rPr>
            </w:pPr>
            <w:r w:rsidRPr="00814183">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2AB13" w14:textId="77777777" w:rsidR="00EC11F2" w:rsidRPr="00814183" w:rsidRDefault="00EC11F2" w:rsidP="005B2254">
            <w:pPr>
              <w:pStyle w:val="rowtabella0"/>
              <w:rPr>
                <w:color w:val="002060"/>
                <w:highlight w:val="yellow"/>
              </w:rPr>
            </w:pPr>
            <w:r w:rsidRPr="00814183">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DC27" w14:textId="77777777" w:rsidR="00EC11F2" w:rsidRPr="00814183" w:rsidRDefault="00EC11F2" w:rsidP="005B2254">
            <w:pPr>
              <w:pStyle w:val="rowtabella0"/>
              <w:rPr>
                <w:color w:val="002060"/>
                <w:highlight w:val="yellow"/>
              </w:rPr>
            </w:pPr>
            <w:r w:rsidRPr="00814183">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FC5B8" w14:textId="41DF1FF8" w:rsidR="00EC11F2" w:rsidRPr="00C5602B" w:rsidRDefault="00EC11F2" w:rsidP="005B2254">
            <w:pPr>
              <w:pStyle w:val="rowtabella0"/>
              <w:rPr>
                <w:color w:val="002060"/>
              </w:rPr>
            </w:pPr>
            <w:r w:rsidRPr="00C5602B">
              <w:rPr>
                <w:color w:val="002060"/>
              </w:rPr>
              <w:t>2</w:t>
            </w:r>
            <w:r w:rsidR="00814183">
              <w:rPr>
                <w:color w:val="002060"/>
              </w:rPr>
              <w:t>3</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FFED" w14:textId="77777777" w:rsidR="00EC11F2" w:rsidRPr="00C5602B" w:rsidRDefault="00EC11F2" w:rsidP="005B2254">
            <w:pPr>
              <w:pStyle w:val="rowtabella0"/>
              <w:jc w:val="center"/>
              <w:rPr>
                <w:color w:val="002060"/>
              </w:rPr>
            </w:pPr>
            <w:r w:rsidRPr="00814183">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7305D" w14:textId="77777777" w:rsidR="00EC11F2" w:rsidRPr="00C5602B" w:rsidRDefault="00EC11F2" w:rsidP="005B2254">
            <w:pPr>
              <w:pStyle w:val="rowtabella0"/>
              <w:jc w:val="center"/>
              <w:rPr>
                <w:color w:val="002060"/>
              </w:rPr>
            </w:pPr>
            <w:r w:rsidRPr="00C5602B">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75700" w14:textId="77777777" w:rsidR="00EC11F2" w:rsidRPr="00C5602B" w:rsidRDefault="00EC11F2" w:rsidP="005B2254">
            <w:pPr>
              <w:rPr>
                <w:color w:val="002060"/>
              </w:rPr>
            </w:pPr>
          </w:p>
        </w:tc>
      </w:tr>
    </w:tbl>
    <w:p w14:paraId="550E10A3" w14:textId="77777777" w:rsidR="00EC11F2" w:rsidRPr="00C5602B" w:rsidRDefault="00EC11F2" w:rsidP="00EC11F2">
      <w:pPr>
        <w:pStyle w:val="breakline"/>
        <w:rPr>
          <w:rFonts w:eastAsiaTheme="minorEastAsia"/>
          <w:color w:val="002060"/>
        </w:rPr>
      </w:pPr>
    </w:p>
    <w:p w14:paraId="17A12B36" w14:textId="77777777" w:rsidR="00EC11F2" w:rsidRPr="00C5602B" w:rsidRDefault="00EC11F2" w:rsidP="00EC11F2">
      <w:pPr>
        <w:pStyle w:val="breakline"/>
        <w:rPr>
          <w:color w:val="002060"/>
        </w:rPr>
      </w:pPr>
    </w:p>
    <w:p w14:paraId="1D0382F9" w14:textId="77777777" w:rsidR="00EC11F2" w:rsidRPr="00C5602B" w:rsidRDefault="00EC11F2" w:rsidP="00EC11F2">
      <w:pPr>
        <w:pStyle w:val="titoloprinc0"/>
        <w:rPr>
          <w:color w:val="002060"/>
        </w:rPr>
      </w:pPr>
      <w:r w:rsidRPr="00C5602B">
        <w:rPr>
          <w:color w:val="002060"/>
        </w:rPr>
        <w:t>RISULTATI</w:t>
      </w:r>
    </w:p>
    <w:p w14:paraId="2AC44175" w14:textId="77777777" w:rsidR="00EC11F2" w:rsidRPr="00C5602B" w:rsidRDefault="00EC11F2" w:rsidP="00EC11F2">
      <w:pPr>
        <w:pStyle w:val="breakline"/>
        <w:rPr>
          <w:color w:val="002060"/>
        </w:rPr>
      </w:pPr>
    </w:p>
    <w:p w14:paraId="460FE56B" w14:textId="77777777" w:rsidR="00EC11F2" w:rsidRPr="00C5602B" w:rsidRDefault="00EC11F2" w:rsidP="00EC11F2">
      <w:pPr>
        <w:pStyle w:val="sottotitolocampionato10"/>
        <w:rPr>
          <w:color w:val="002060"/>
        </w:rPr>
      </w:pPr>
      <w:r w:rsidRPr="00C5602B">
        <w:rPr>
          <w:color w:val="002060"/>
        </w:rPr>
        <w:t>RISULTATI UFFICIALI GARE DEL 15/02/2025</w:t>
      </w:r>
    </w:p>
    <w:p w14:paraId="6C510992" w14:textId="77777777" w:rsidR="00EC11F2" w:rsidRPr="00EC11F2" w:rsidRDefault="00EC11F2" w:rsidP="00EC11F2">
      <w:pPr>
        <w:pStyle w:val="sottotitolocampionato20"/>
        <w:spacing w:before="0" w:beforeAutospacing="0" w:after="0" w:afterAutospacing="0"/>
        <w:rPr>
          <w:rFonts w:ascii="Arial" w:hAnsi="Arial" w:cs="Arial"/>
          <w:color w:val="002060"/>
          <w:sz w:val="20"/>
          <w:szCs w:val="20"/>
        </w:rPr>
      </w:pPr>
      <w:r w:rsidRPr="00EC11F2">
        <w:rPr>
          <w:rFonts w:ascii="Arial" w:hAnsi="Arial" w:cs="Arial"/>
          <w:color w:val="002060"/>
          <w:sz w:val="20"/>
          <w:szCs w:val="20"/>
        </w:rPr>
        <w:t>Si trascrivono qui di seguito i risultati ufficiali delle gare disputate</w:t>
      </w:r>
    </w:p>
    <w:p w14:paraId="5764E2CC" w14:textId="77777777" w:rsidR="00EC11F2" w:rsidRPr="00C5602B" w:rsidRDefault="00EC11F2" w:rsidP="00EC11F2">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7D8F1E4A"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24BFF7BE"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923C" w14:textId="77777777" w:rsidR="00EC11F2" w:rsidRPr="00C5602B" w:rsidRDefault="00EC11F2" w:rsidP="005B2254">
                  <w:pPr>
                    <w:pStyle w:val="headertabella0"/>
                    <w:rPr>
                      <w:color w:val="002060"/>
                    </w:rPr>
                  </w:pPr>
                  <w:r w:rsidRPr="00C5602B">
                    <w:rPr>
                      <w:color w:val="002060"/>
                    </w:rPr>
                    <w:t>GIRONE G - 1 Giornata - A</w:t>
                  </w:r>
                </w:p>
              </w:tc>
            </w:tr>
            <w:tr w:rsidR="00EC11F2" w:rsidRPr="00C5602B" w14:paraId="7A57862D"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8FF5BC" w14:textId="77777777" w:rsidR="00EC11F2" w:rsidRPr="00C5602B" w:rsidRDefault="00EC11F2" w:rsidP="005B2254">
                  <w:pPr>
                    <w:pStyle w:val="rowtabella0"/>
                    <w:rPr>
                      <w:color w:val="002060"/>
                    </w:rPr>
                  </w:pPr>
                  <w:r w:rsidRPr="00C5602B">
                    <w:rPr>
                      <w:color w:val="002060"/>
                    </w:rPr>
                    <w:t>AMICI DEL CENTROSOCIO SP.</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D31299" w14:textId="77777777" w:rsidR="00EC11F2" w:rsidRPr="00C5602B" w:rsidRDefault="00EC11F2" w:rsidP="005B2254">
                  <w:pPr>
                    <w:pStyle w:val="rowtabella0"/>
                    <w:rPr>
                      <w:color w:val="002060"/>
                    </w:rPr>
                  </w:pPr>
                  <w:r w:rsidRPr="00C5602B">
                    <w:rPr>
                      <w:color w:val="002060"/>
                    </w:rPr>
                    <w:t>- GROTTACCIA 2005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D6799" w14:textId="77777777" w:rsidR="00EC11F2" w:rsidRPr="00C5602B" w:rsidRDefault="00EC11F2" w:rsidP="005B2254">
                  <w:pPr>
                    <w:pStyle w:val="rowtabella0"/>
                    <w:jc w:val="center"/>
                    <w:rPr>
                      <w:color w:val="002060"/>
                    </w:rPr>
                  </w:pPr>
                  <w:r w:rsidRPr="00C5602B">
                    <w:rPr>
                      <w:color w:val="002060"/>
                    </w:rPr>
                    <w:t>10 - 0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C47B3" w14:textId="77777777" w:rsidR="00EC11F2" w:rsidRPr="00C5602B" w:rsidRDefault="00EC11F2" w:rsidP="005B2254">
                  <w:pPr>
                    <w:pStyle w:val="rowtabella0"/>
                    <w:jc w:val="center"/>
                    <w:rPr>
                      <w:color w:val="002060"/>
                    </w:rPr>
                  </w:pPr>
                  <w:r w:rsidRPr="00C5602B">
                    <w:rPr>
                      <w:color w:val="002060"/>
                    </w:rPr>
                    <w:t> </w:t>
                  </w:r>
                </w:p>
              </w:tc>
            </w:tr>
            <w:tr w:rsidR="00EC11F2" w:rsidRPr="00C5602B" w14:paraId="3AD947DD"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C3589F" w14:textId="77777777" w:rsidR="00EC11F2" w:rsidRPr="00C5602B" w:rsidRDefault="00EC11F2" w:rsidP="005B2254">
                  <w:pPr>
                    <w:pStyle w:val="rowtabella0"/>
                    <w:rPr>
                      <w:color w:val="002060"/>
                    </w:rPr>
                  </w:pPr>
                  <w:r w:rsidRPr="00C5602B">
                    <w:rPr>
                      <w:color w:val="002060"/>
                    </w:rPr>
                    <w:t>(1) C.U.S.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2B9160" w14:textId="77777777" w:rsidR="00EC11F2" w:rsidRPr="00C5602B" w:rsidRDefault="00EC11F2" w:rsidP="005B2254">
                  <w:pPr>
                    <w:pStyle w:val="rowtabella0"/>
                    <w:rPr>
                      <w:color w:val="002060"/>
                    </w:rPr>
                  </w:pPr>
                  <w:r w:rsidRPr="00C5602B">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74B989" w14:textId="77777777" w:rsidR="00EC11F2" w:rsidRPr="00C5602B" w:rsidRDefault="00EC11F2" w:rsidP="005B2254">
                  <w:pPr>
                    <w:pStyle w:val="rowtabella0"/>
                    <w:jc w:val="center"/>
                    <w:rPr>
                      <w:color w:val="002060"/>
                    </w:rPr>
                  </w:pPr>
                  <w:r w:rsidRPr="00C5602B">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FE9650" w14:textId="77777777" w:rsidR="00EC11F2" w:rsidRPr="00C5602B" w:rsidRDefault="00EC11F2" w:rsidP="005B2254">
                  <w:pPr>
                    <w:pStyle w:val="rowtabella0"/>
                    <w:jc w:val="center"/>
                    <w:rPr>
                      <w:color w:val="002060"/>
                    </w:rPr>
                  </w:pPr>
                  <w:r w:rsidRPr="00C5602B">
                    <w:rPr>
                      <w:color w:val="002060"/>
                    </w:rPr>
                    <w:t> </w:t>
                  </w:r>
                </w:p>
              </w:tc>
            </w:tr>
            <w:tr w:rsidR="00EC11F2" w:rsidRPr="00C5602B" w14:paraId="1969B924"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A6CA18" w14:textId="77777777" w:rsidR="00EC11F2" w:rsidRPr="00C5602B" w:rsidRDefault="00EC11F2" w:rsidP="005B2254">
                  <w:pPr>
                    <w:pStyle w:val="rowtabella0"/>
                    <w:rPr>
                      <w:color w:val="002060"/>
                    </w:rPr>
                  </w:pPr>
                  <w:r w:rsidRPr="00C5602B">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3C844" w14:textId="77777777" w:rsidR="00EC11F2" w:rsidRPr="00C5602B" w:rsidRDefault="00EC11F2" w:rsidP="005B2254">
                  <w:pPr>
                    <w:pStyle w:val="rowtabella0"/>
                    <w:rPr>
                      <w:color w:val="002060"/>
                    </w:rPr>
                  </w:pPr>
                  <w:r w:rsidRPr="00C5602B">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6D8D4" w14:textId="77777777" w:rsidR="00EC11F2" w:rsidRPr="00C5602B" w:rsidRDefault="00EC11F2" w:rsidP="005B2254">
                  <w:pPr>
                    <w:pStyle w:val="rowtabella0"/>
                    <w:jc w:val="center"/>
                    <w:rPr>
                      <w:color w:val="002060"/>
                    </w:rPr>
                  </w:pPr>
                  <w:r w:rsidRPr="00C5602B">
                    <w:rPr>
                      <w:color w:val="002060"/>
                    </w:rPr>
                    <w:t>0 - 2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92E15" w14:textId="77777777" w:rsidR="00EC11F2" w:rsidRPr="00C5602B" w:rsidRDefault="00EC11F2" w:rsidP="005B2254">
                  <w:pPr>
                    <w:pStyle w:val="rowtabella0"/>
                    <w:jc w:val="center"/>
                    <w:rPr>
                      <w:color w:val="002060"/>
                    </w:rPr>
                  </w:pPr>
                  <w:r w:rsidRPr="00C5602B">
                    <w:rPr>
                      <w:color w:val="002060"/>
                    </w:rPr>
                    <w:t> </w:t>
                  </w:r>
                </w:p>
              </w:tc>
            </w:tr>
            <w:tr w:rsidR="00EC11F2" w:rsidRPr="00C5602B" w14:paraId="2CCFE4BD"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07F067EF" w14:textId="77777777" w:rsidR="00EC11F2" w:rsidRPr="00C5602B" w:rsidRDefault="00EC11F2" w:rsidP="005B2254">
                  <w:pPr>
                    <w:pStyle w:val="rowtabella0"/>
                    <w:rPr>
                      <w:color w:val="002060"/>
                    </w:rPr>
                  </w:pPr>
                  <w:r w:rsidRPr="00C5602B">
                    <w:rPr>
                      <w:color w:val="002060"/>
                    </w:rPr>
                    <w:t>(1) - disputata il 16/02/2025</w:t>
                  </w:r>
                </w:p>
              </w:tc>
            </w:tr>
          </w:tbl>
          <w:p w14:paraId="3E86E0E1"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309FE384"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DF6BF" w14:textId="77777777" w:rsidR="00EC11F2" w:rsidRPr="00C5602B" w:rsidRDefault="00EC11F2" w:rsidP="005B2254">
                  <w:pPr>
                    <w:pStyle w:val="headertabella0"/>
                    <w:rPr>
                      <w:color w:val="002060"/>
                    </w:rPr>
                  </w:pPr>
                  <w:r w:rsidRPr="00C5602B">
                    <w:rPr>
                      <w:color w:val="002060"/>
                    </w:rPr>
                    <w:t>GIRONE SA - 1 Giornata - A</w:t>
                  </w:r>
                </w:p>
              </w:tc>
            </w:tr>
            <w:tr w:rsidR="00EC11F2" w:rsidRPr="00C5602B" w14:paraId="2A0B7692"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80889" w14:textId="77777777" w:rsidR="00EC11F2" w:rsidRPr="00C5602B" w:rsidRDefault="00EC11F2" w:rsidP="005B2254">
                  <w:pPr>
                    <w:pStyle w:val="rowtabella0"/>
                    <w:rPr>
                      <w:color w:val="002060"/>
                    </w:rPr>
                  </w:pPr>
                  <w:r w:rsidRPr="00C5602B">
                    <w:rPr>
                      <w:color w:val="002060"/>
                    </w:rPr>
                    <w:t>(1) 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C317B" w14:textId="77777777" w:rsidR="00EC11F2" w:rsidRPr="00C5602B" w:rsidRDefault="00EC11F2" w:rsidP="005B2254">
                  <w:pPr>
                    <w:pStyle w:val="rowtabella0"/>
                    <w:rPr>
                      <w:color w:val="002060"/>
                    </w:rPr>
                  </w:pPr>
                  <w:r w:rsidRPr="00C5602B">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2320FC" w14:textId="77777777" w:rsidR="00EC11F2" w:rsidRPr="00C5602B" w:rsidRDefault="00EC11F2" w:rsidP="005B2254">
                  <w:pPr>
                    <w:pStyle w:val="rowtabella0"/>
                    <w:jc w:val="center"/>
                    <w:rPr>
                      <w:color w:val="002060"/>
                    </w:rPr>
                  </w:pPr>
                  <w:r w:rsidRPr="00C5602B">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B55F07" w14:textId="77777777" w:rsidR="00EC11F2" w:rsidRPr="00C5602B" w:rsidRDefault="00EC11F2" w:rsidP="005B2254">
                  <w:pPr>
                    <w:pStyle w:val="rowtabella0"/>
                    <w:jc w:val="center"/>
                    <w:rPr>
                      <w:color w:val="002060"/>
                    </w:rPr>
                  </w:pPr>
                  <w:r w:rsidRPr="00C5602B">
                    <w:rPr>
                      <w:color w:val="002060"/>
                    </w:rPr>
                    <w:t> </w:t>
                  </w:r>
                </w:p>
              </w:tc>
            </w:tr>
            <w:tr w:rsidR="00EC11F2" w:rsidRPr="00C5602B" w14:paraId="743A7C43"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4D08F84" w14:textId="77777777" w:rsidR="00EC11F2" w:rsidRPr="00C5602B" w:rsidRDefault="00EC11F2" w:rsidP="005B2254">
                  <w:pPr>
                    <w:pStyle w:val="rowtabella0"/>
                    <w:rPr>
                      <w:color w:val="002060"/>
                    </w:rPr>
                  </w:pPr>
                  <w:r w:rsidRPr="00C5602B">
                    <w:rPr>
                      <w:color w:val="002060"/>
                    </w:rPr>
                    <w:t xml:space="preserve">(1) ITALSERVICE C5 </w:t>
                  </w:r>
                  <w:proofErr w:type="gramStart"/>
                  <w:r w:rsidRPr="00C5602B">
                    <w:rPr>
                      <w:color w:val="002060"/>
                    </w:rPr>
                    <w:t>SQ.B</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1E7194" w14:textId="77777777" w:rsidR="00EC11F2" w:rsidRPr="00C5602B" w:rsidRDefault="00EC11F2" w:rsidP="005B2254">
                  <w:pPr>
                    <w:pStyle w:val="rowtabella0"/>
                    <w:rPr>
                      <w:color w:val="002060"/>
                    </w:rPr>
                  </w:pPr>
                  <w:r w:rsidRPr="00C5602B">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F7FE33" w14:textId="77777777" w:rsidR="00EC11F2" w:rsidRPr="00C5602B" w:rsidRDefault="00EC11F2" w:rsidP="005B2254">
                  <w:pPr>
                    <w:pStyle w:val="rowtabella0"/>
                    <w:jc w:val="center"/>
                    <w:rPr>
                      <w:color w:val="002060"/>
                    </w:rPr>
                  </w:pPr>
                  <w:r w:rsidRPr="00C5602B">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DFD6A7" w14:textId="77777777" w:rsidR="00EC11F2" w:rsidRPr="00C5602B" w:rsidRDefault="00EC11F2" w:rsidP="005B2254">
                  <w:pPr>
                    <w:pStyle w:val="rowtabella0"/>
                    <w:jc w:val="center"/>
                    <w:rPr>
                      <w:color w:val="002060"/>
                    </w:rPr>
                  </w:pPr>
                  <w:r w:rsidRPr="00C5602B">
                    <w:rPr>
                      <w:color w:val="002060"/>
                    </w:rPr>
                    <w:t> </w:t>
                  </w:r>
                </w:p>
              </w:tc>
            </w:tr>
            <w:tr w:rsidR="00EC11F2" w:rsidRPr="00C5602B" w14:paraId="0A95839E"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BE0E01" w14:textId="77777777" w:rsidR="00EC11F2" w:rsidRPr="00C5602B" w:rsidRDefault="00EC11F2" w:rsidP="005B2254">
                  <w:pPr>
                    <w:pStyle w:val="rowtabella0"/>
                    <w:rPr>
                      <w:color w:val="002060"/>
                    </w:rPr>
                  </w:pPr>
                  <w:r w:rsidRPr="00C5602B">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2BF2FC" w14:textId="77777777" w:rsidR="00EC11F2" w:rsidRPr="00C5602B" w:rsidRDefault="00EC11F2" w:rsidP="005B2254">
                  <w:pPr>
                    <w:pStyle w:val="rowtabella0"/>
                    <w:rPr>
                      <w:color w:val="002060"/>
                    </w:rPr>
                  </w:pPr>
                  <w:r w:rsidRPr="00C5602B">
                    <w:rPr>
                      <w:color w:val="002060"/>
                    </w:rPr>
                    <w:t>- FFJ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159759" w14:textId="77777777" w:rsidR="00EC11F2" w:rsidRPr="00C5602B" w:rsidRDefault="00EC11F2" w:rsidP="005B2254">
                  <w:pPr>
                    <w:pStyle w:val="rowtabella0"/>
                    <w:jc w:val="center"/>
                    <w:rPr>
                      <w:color w:val="002060"/>
                    </w:rPr>
                  </w:pPr>
                  <w:r w:rsidRPr="00C5602B">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5C0E17" w14:textId="77777777" w:rsidR="00EC11F2" w:rsidRPr="00C5602B" w:rsidRDefault="00EC11F2" w:rsidP="005B2254">
                  <w:pPr>
                    <w:pStyle w:val="rowtabella0"/>
                    <w:jc w:val="center"/>
                    <w:rPr>
                      <w:color w:val="002060"/>
                    </w:rPr>
                  </w:pPr>
                  <w:r w:rsidRPr="00C5602B">
                    <w:rPr>
                      <w:color w:val="002060"/>
                    </w:rPr>
                    <w:t> </w:t>
                  </w:r>
                </w:p>
              </w:tc>
            </w:tr>
            <w:tr w:rsidR="00EC11F2" w:rsidRPr="00C5602B" w14:paraId="4A9AEB3D"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24E6F03C" w14:textId="77777777" w:rsidR="00EC11F2" w:rsidRPr="00C5602B" w:rsidRDefault="00EC11F2" w:rsidP="005B2254">
                  <w:pPr>
                    <w:pStyle w:val="rowtabella0"/>
                    <w:rPr>
                      <w:color w:val="002060"/>
                    </w:rPr>
                  </w:pPr>
                  <w:r w:rsidRPr="00C5602B">
                    <w:rPr>
                      <w:color w:val="002060"/>
                    </w:rPr>
                    <w:t>(1) - disputata il 16/02/2025</w:t>
                  </w:r>
                </w:p>
              </w:tc>
            </w:tr>
          </w:tbl>
          <w:p w14:paraId="343F5AE7" w14:textId="77777777" w:rsidR="00EC11F2" w:rsidRPr="00C5602B" w:rsidRDefault="00EC11F2" w:rsidP="005B2254">
            <w:pPr>
              <w:rPr>
                <w:color w:val="002060"/>
              </w:rPr>
            </w:pPr>
          </w:p>
        </w:tc>
      </w:tr>
    </w:tbl>
    <w:p w14:paraId="7689FCEF"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EC11F2" w:rsidRPr="00C5602B" w14:paraId="4273A258"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2CE58D50"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B94700" w14:textId="77777777" w:rsidR="00EC11F2" w:rsidRPr="00C5602B" w:rsidRDefault="00EC11F2" w:rsidP="005B2254">
                  <w:pPr>
                    <w:pStyle w:val="headertabella0"/>
                    <w:rPr>
                      <w:color w:val="002060"/>
                    </w:rPr>
                  </w:pPr>
                  <w:r w:rsidRPr="00C5602B">
                    <w:rPr>
                      <w:color w:val="002060"/>
                    </w:rPr>
                    <w:t>GIRONE SB - 1 Giornata - A</w:t>
                  </w:r>
                </w:p>
              </w:tc>
            </w:tr>
            <w:tr w:rsidR="00EC11F2" w:rsidRPr="00C5602B" w14:paraId="54FDCD51"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6B0662" w14:textId="77777777" w:rsidR="00EC11F2" w:rsidRPr="00C5602B" w:rsidRDefault="00EC11F2" w:rsidP="005B2254">
                  <w:pPr>
                    <w:pStyle w:val="rowtabella0"/>
                    <w:rPr>
                      <w:color w:val="002060"/>
                    </w:rPr>
                  </w:pPr>
                  <w:r w:rsidRPr="00C5602B">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0D305" w14:textId="77777777" w:rsidR="00EC11F2" w:rsidRPr="00C5602B" w:rsidRDefault="00EC11F2" w:rsidP="005B2254">
                  <w:pPr>
                    <w:pStyle w:val="rowtabella0"/>
                    <w:rPr>
                      <w:color w:val="002060"/>
                    </w:rPr>
                  </w:pPr>
                  <w:r w:rsidRPr="00C5602B">
                    <w:rPr>
                      <w:color w:val="002060"/>
                    </w:rPr>
                    <w:t>- ITALSERVICE C5 SQ.C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0C0C36" w14:textId="77777777" w:rsidR="00EC11F2" w:rsidRPr="00C5602B" w:rsidRDefault="00EC11F2" w:rsidP="005B2254">
                  <w:pPr>
                    <w:pStyle w:val="rowtabella0"/>
                    <w:jc w:val="center"/>
                    <w:rPr>
                      <w:color w:val="002060"/>
                    </w:rPr>
                  </w:pPr>
                  <w:r w:rsidRPr="00C5602B">
                    <w:rPr>
                      <w:color w:val="002060"/>
                    </w:rPr>
                    <w:t>5 - 11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3D193B" w14:textId="77777777" w:rsidR="00EC11F2" w:rsidRPr="00C5602B" w:rsidRDefault="00EC11F2" w:rsidP="005B2254">
                  <w:pPr>
                    <w:pStyle w:val="rowtabella0"/>
                    <w:jc w:val="center"/>
                    <w:rPr>
                      <w:color w:val="002060"/>
                    </w:rPr>
                  </w:pPr>
                  <w:r w:rsidRPr="00C5602B">
                    <w:rPr>
                      <w:color w:val="002060"/>
                    </w:rPr>
                    <w:t> </w:t>
                  </w:r>
                </w:p>
              </w:tc>
            </w:tr>
            <w:tr w:rsidR="00EC11F2" w:rsidRPr="00C5602B" w14:paraId="09087D05"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BA70F2" w14:textId="77777777" w:rsidR="00EC11F2" w:rsidRPr="00C5602B" w:rsidRDefault="00EC11F2" w:rsidP="005B2254">
                  <w:pPr>
                    <w:pStyle w:val="rowtabella0"/>
                    <w:rPr>
                      <w:color w:val="002060"/>
                    </w:rPr>
                  </w:pPr>
                  <w:r w:rsidRPr="00C5602B">
                    <w:rPr>
                      <w:color w:val="002060"/>
                    </w:rPr>
                    <w:t xml:space="preserve">AUDAX 1970 </w:t>
                  </w:r>
                  <w:proofErr w:type="gramStart"/>
                  <w:r w:rsidRPr="00C5602B">
                    <w:rPr>
                      <w:color w:val="002060"/>
                    </w:rPr>
                    <w:t>S.ANGELO</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8BC98F" w14:textId="77777777" w:rsidR="00EC11F2" w:rsidRPr="00C5602B" w:rsidRDefault="00EC11F2" w:rsidP="005B2254">
                  <w:pPr>
                    <w:pStyle w:val="rowtabella0"/>
                    <w:rPr>
                      <w:color w:val="002060"/>
                    </w:rPr>
                  </w:pPr>
                  <w:r w:rsidRPr="00C5602B">
                    <w:rPr>
                      <w:color w:val="002060"/>
                    </w:rPr>
                    <w:t>- SPORTFLY ARL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C03E07" w14:textId="77777777" w:rsidR="00EC11F2" w:rsidRPr="00C5602B" w:rsidRDefault="00EC11F2" w:rsidP="005B2254">
                  <w:pPr>
                    <w:pStyle w:val="rowtabella0"/>
                    <w:jc w:val="center"/>
                    <w:rPr>
                      <w:color w:val="002060"/>
                    </w:rPr>
                  </w:pPr>
                  <w:r w:rsidRPr="00C5602B">
                    <w:rPr>
                      <w:color w:val="002060"/>
                    </w:rPr>
                    <w:t>1 - 9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186C89" w14:textId="77777777" w:rsidR="00EC11F2" w:rsidRPr="00C5602B" w:rsidRDefault="00EC11F2" w:rsidP="005B2254">
                  <w:pPr>
                    <w:pStyle w:val="rowtabella0"/>
                    <w:jc w:val="center"/>
                    <w:rPr>
                      <w:color w:val="002060"/>
                    </w:rPr>
                  </w:pPr>
                  <w:r w:rsidRPr="00C5602B">
                    <w:rPr>
                      <w:color w:val="002060"/>
                    </w:rPr>
                    <w:t> </w:t>
                  </w:r>
                </w:p>
              </w:tc>
            </w:tr>
            <w:tr w:rsidR="00EC11F2" w:rsidRPr="00C5602B" w14:paraId="4458BE20"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B0D39A" w14:textId="77777777" w:rsidR="00EC11F2" w:rsidRPr="00C5602B" w:rsidRDefault="00EC11F2" w:rsidP="005B2254">
                  <w:pPr>
                    <w:pStyle w:val="rowtabella0"/>
                    <w:rPr>
                      <w:color w:val="002060"/>
                    </w:rPr>
                  </w:pPr>
                  <w:r w:rsidRPr="00C5602B">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B289EC" w14:textId="77777777" w:rsidR="00EC11F2" w:rsidRPr="00C5602B" w:rsidRDefault="00EC11F2" w:rsidP="005B2254">
                  <w:pPr>
                    <w:pStyle w:val="rowtabella0"/>
                    <w:rPr>
                      <w:color w:val="002060"/>
                    </w:rPr>
                  </w:pPr>
                  <w:r w:rsidRPr="00C5602B">
                    <w:rPr>
                      <w:color w:val="002060"/>
                    </w:rPr>
                    <w:t xml:space="preserve">- CALCIO A 5 CORINALDO </w:t>
                  </w:r>
                  <w:proofErr w:type="gramStart"/>
                  <w:r w:rsidRPr="00C5602B">
                    <w:rPr>
                      <w:color w:val="002060"/>
                    </w:rPr>
                    <w:t>SQ.B</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61E771" w14:textId="77777777" w:rsidR="00EC11F2" w:rsidRPr="00C5602B" w:rsidRDefault="00EC11F2" w:rsidP="005B2254">
                  <w:pPr>
                    <w:pStyle w:val="rowtabella0"/>
                    <w:jc w:val="center"/>
                    <w:rPr>
                      <w:color w:val="002060"/>
                    </w:rPr>
                  </w:pPr>
                  <w:r w:rsidRPr="00C5602B">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F8C98B" w14:textId="77777777" w:rsidR="00EC11F2" w:rsidRPr="00C5602B" w:rsidRDefault="00EC11F2" w:rsidP="005B2254">
                  <w:pPr>
                    <w:pStyle w:val="rowtabella0"/>
                    <w:jc w:val="center"/>
                    <w:rPr>
                      <w:color w:val="002060"/>
                    </w:rPr>
                  </w:pPr>
                  <w:r w:rsidRPr="00C5602B">
                    <w:rPr>
                      <w:color w:val="002060"/>
                    </w:rPr>
                    <w:t> </w:t>
                  </w:r>
                </w:p>
              </w:tc>
            </w:tr>
            <w:tr w:rsidR="00EC11F2" w:rsidRPr="00C5602B" w14:paraId="7EA569A6"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1B82A94B" w14:textId="77777777" w:rsidR="00EC11F2" w:rsidRPr="00C5602B" w:rsidRDefault="00EC11F2" w:rsidP="005B2254">
                  <w:pPr>
                    <w:pStyle w:val="rowtabella0"/>
                    <w:rPr>
                      <w:color w:val="002060"/>
                    </w:rPr>
                  </w:pPr>
                  <w:r w:rsidRPr="00C5602B">
                    <w:rPr>
                      <w:color w:val="002060"/>
                    </w:rPr>
                    <w:t>(1) - disputata il 16/02/2025</w:t>
                  </w:r>
                </w:p>
              </w:tc>
            </w:tr>
          </w:tbl>
          <w:p w14:paraId="2AD3097B" w14:textId="77777777" w:rsidR="00EC11F2" w:rsidRPr="00C5602B" w:rsidRDefault="00EC11F2" w:rsidP="005B2254">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3B26C626"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F770A" w14:textId="77777777" w:rsidR="00EC11F2" w:rsidRPr="00C5602B" w:rsidRDefault="00EC11F2" w:rsidP="005B2254">
                  <w:pPr>
                    <w:pStyle w:val="headertabella0"/>
                    <w:rPr>
                      <w:color w:val="002060"/>
                    </w:rPr>
                  </w:pPr>
                  <w:r w:rsidRPr="00C5602B">
                    <w:rPr>
                      <w:color w:val="002060"/>
                    </w:rPr>
                    <w:t>GIRONE SC - 1 Giornata - A</w:t>
                  </w:r>
                </w:p>
              </w:tc>
            </w:tr>
            <w:tr w:rsidR="00EC11F2" w:rsidRPr="00C5602B" w14:paraId="26761A9B"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8C8209" w14:textId="77777777" w:rsidR="00EC11F2" w:rsidRPr="00C5602B" w:rsidRDefault="00EC11F2" w:rsidP="005B2254">
                  <w:pPr>
                    <w:pStyle w:val="rowtabella0"/>
                    <w:rPr>
                      <w:color w:val="002060"/>
                    </w:rPr>
                  </w:pPr>
                  <w:r w:rsidRPr="00C5602B">
                    <w:rPr>
                      <w:color w:val="002060"/>
                    </w:rPr>
                    <w:t>(1) CERRETO D ESI C5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657220" w14:textId="77777777" w:rsidR="00EC11F2" w:rsidRPr="00C5602B" w:rsidRDefault="00EC11F2" w:rsidP="005B2254">
                  <w:pPr>
                    <w:pStyle w:val="rowtabella0"/>
                    <w:rPr>
                      <w:color w:val="002060"/>
                    </w:rPr>
                  </w:pPr>
                  <w:r w:rsidRPr="00C5602B">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D8342F" w14:textId="77777777" w:rsidR="00EC11F2" w:rsidRPr="00C5602B" w:rsidRDefault="00EC11F2" w:rsidP="005B2254">
                  <w:pPr>
                    <w:pStyle w:val="rowtabella0"/>
                    <w:jc w:val="center"/>
                    <w:rPr>
                      <w:color w:val="002060"/>
                    </w:rPr>
                  </w:pPr>
                  <w:r w:rsidRPr="00C5602B">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69A9C" w14:textId="77777777" w:rsidR="00EC11F2" w:rsidRPr="00C5602B" w:rsidRDefault="00EC11F2" w:rsidP="005B2254">
                  <w:pPr>
                    <w:pStyle w:val="rowtabella0"/>
                    <w:jc w:val="center"/>
                    <w:rPr>
                      <w:color w:val="002060"/>
                    </w:rPr>
                  </w:pPr>
                  <w:r w:rsidRPr="00C5602B">
                    <w:rPr>
                      <w:color w:val="002060"/>
                    </w:rPr>
                    <w:t> </w:t>
                  </w:r>
                </w:p>
              </w:tc>
            </w:tr>
            <w:tr w:rsidR="00EC11F2" w:rsidRPr="00C5602B" w14:paraId="2E04E7A5"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E76E2C" w14:textId="77777777" w:rsidR="00EC11F2" w:rsidRPr="00C5602B" w:rsidRDefault="00EC11F2" w:rsidP="005B2254">
                  <w:pPr>
                    <w:pStyle w:val="rowtabella0"/>
                    <w:rPr>
                      <w:color w:val="002060"/>
                    </w:rPr>
                  </w:pPr>
                  <w:r w:rsidRPr="00C5602B">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7A5ADD" w14:textId="77777777" w:rsidR="00EC11F2" w:rsidRPr="00C5602B" w:rsidRDefault="00EC11F2" w:rsidP="005B2254">
                  <w:pPr>
                    <w:pStyle w:val="rowtabella0"/>
                    <w:rPr>
                      <w:color w:val="002060"/>
                    </w:rPr>
                  </w:pPr>
                  <w:r w:rsidRPr="00C5602B">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C91B3" w14:textId="77777777" w:rsidR="00EC11F2" w:rsidRPr="00C5602B" w:rsidRDefault="00EC11F2" w:rsidP="005B2254">
                  <w:pPr>
                    <w:pStyle w:val="rowtabella0"/>
                    <w:jc w:val="center"/>
                    <w:rPr>
                      <w:color w:val="002060"/>
                    </w:rPr>
                  </w:pPr>
                  <w:r w:rsidRPr="00C5602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6E4974" w14:textId="77777777" w:rsidR="00EC11F2" w:rsidRPr="00C5602B" w:rsidRDefault="00EC11F2" w:rsidP="005B2254">
                  <w:pPr>
                    <w:pStyle w:val="rowtabella0"/>
                    <w:jc w:val="center"/>
                    <w:rPr>
                      <w:color w:val="002060"/>
                    </w:rPr>
                  </w:pPr>
                  <w:r w:rsidRPr="00C5602B">
                    <w:rPr>
                      <w:color w:val="002060"/>
                    </w:rPr>
                    <w:t> </w:t>
                  </w:r>
                </w:p>
              </w:tc>
            </w:tr>
            <w:tr w:rsidR="00EC11F2" w:rsidRPr="00C5602B" w14:paraId="4FD4A478"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376C34" w14:textId="77777777" w:rsidR="00EC11F2" w:rsidRPr="00C5602B" w:rsidRDefault="00EC11F2" w:rsidP="005B2254">
                  <w:pPr>
                    <w:pStyle w:val="rowtabella0"/>
                    <w:rPr>
                      <w:color w:val="002060"/>
                    </w:rPr>
                  </w:pPr>
                  <w:r w:rsidRPr="00C5602B">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3EB067" w14:textId="77777777" w:rsidR="00EC11F2" w:rsidRPr="00C5602B" w:rsidRDefault="00EC11F2" w:rsidP="005B2254">
                  <w:pPr>
                    <w:pStyle w:val="rowtabella0"/>
                    <w:rPr>
                      <w:color w:val="002060"/>
                    </w:rPr>
                  </w:pPr>
                  <w:r w:rsidRPr="00C5602B">
                    <w:rPr>
                      <w:color w:val="002060"/>
                    </w:rPr>
                    <w:t>- AMICI DEL CENTROSOCIOSQ.C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22B05" w14:textId="77777777" w:rsidR="00EC11F2" w:rsidRPr="00C5602B" w:rsidRDefault="00EC11F2" w:rsidP="005B2254">
                  <w:pPr>
                    <w:pStyle w:val="rowtabella0"/>
                    <w:jc w:val="center"/>
                    <w:rPr>
                      <w:color w:val="002060"/>
                    </w:rPr>
                  </w:pPr>
                  <w:r w:rsidRPr="00C5602B">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94339" w14:textId="77777777" w:rsidR="00EC11F2" w:rsidRPr="00C5602B" w:rsidRDefault="00EC11F2" w:rsidP="005B2254">
                  <w:pPr>
                    <w:pStyle w:val="rowtabella0"/>
                    <w:jc w:val="center"/>
                    <w:rPr>
                      <w:color w:val="002060"/>
                    </w:rPr>
                  </w:pPr>
                  <w:r w:rsidRPr="00C5602B">
                    <w:rPr>
                      <w:color w:val="002060"/>
                    </w:rPr>
                    <w:t> </w:t>
                  </w:r>
                </w:p>
              </w:tc>
            </w:tr>
            <w:tr w:rsidR="00EC11F2" w:rsidRPr="00C5602B" w14:paraId="0F0EC37A" w14:textId="77777777" w:rsidTr="005B2254">
              <w:tc>
                <w:tcPr>
                  <w:tcW w:w="4700" w:type="dxa"/>
                  <w:gridSpan w:val="4"/>
                  <w:tcBorders>
                    <w:top w:val="nil"/>
                    <w:left w:val="nil"/>
                    <w:bottom w:val="nil"/>
                    <w:right w:val="nil"/>
                  </w:tcBorders>
                  <w:tcMar>
                    <w:top w:w="20" w:type="dxa"/>
                    <w:left w:w="20" w:type="dxa"/>
                    <w:bottom w:w="20" w:type="dxa"/>
                    <w:right w:w="20" w:type="dxa"/>
                  </w:tcMar>
                  <w:vAlign w:val="center"/>
                  <w:hideMark/>
                </w:tcPr>
                <w:p w14:paraId="2BB6635D" w14:textId="77777777" w:rsidR="00EC11F2" w:rsidRPr="00C5602B" w:rsidRDefault="00EC11F2" w:rsidP="005B2254">
                  <w:pPr>
                    <w:pStyle w:val="rowtabella0"/>
                    <w:rPr>
                      <w:color w:val="002060"/>
                    </w:rPr>
                  </w:pPr>
                  <w:r w:rsidRPr="00C5602B">
                    <w:rPr>
                      <w:color w:val="002060"/>
                    </w:rPr>
                    <w:t>(1) - disputata il 16/02/2025</w:t>
                  </w:r>
                </w:p>
              </w:tc>
            </w:tr>
          </w:tbl>
          <w:p w14:paraId="446DC6E2" w14:textId="77777777" w:rsidR="00EC11F2" w:rsidRPr="00C5602B" w:rsidRDefault="00EC11F2" w:rsidP="005B2254">
            <w:pPr>
              <w:rPr>
                <w:color w:val="002060"/>
              </w:rPr>
            </w:pPr>
          </w:p>
        </w:tc>
      </w:tr>
    </w:tbl>
    <w:p w14:paraId="6927E66E" w14:textId="77777777" w:rsidR="00EC11F2" w:rsidRPr="00C5602B" w:rsidRDefault="00EC11F2" w:rsidP="00EC11F2">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C11F2" w:rsidRPr="00C5602B" w14:paraId="795A6E62" w14:textId="77777777" w:rsidTr="005B2254">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C11F2" w:rsidRPr="00C5602B" w14:paraId="6F67B792" w14:textId="77777777" w:rsidTr="005B2254">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FE958" w14:textId="77777777" w:rsidR="00EC11F2" w:rsidRPr="00C5602B" w:rsidRDefault="00EC11F2" w:rsidP="005B2254">
                  <w:pPr>
                    <w:pStyle w:val="headertabella0"/>
                    <w:rPr>
                      <w:color w:val="002060"/>
                    </w:rPr>
                  </w:pPr>
                  <w:r w:rsidRPr="00C5602B">
                    <w:rPr>
                      <w:color w:val="002060"/>
                    </w:rPr>
                    <w:t>GIRONE SD - 1 Giornata - A</w:t>
                  </w:r>
                </w:p>
              </w:tc>
            </w:tr>
            <w:tr w:rsidR="00EC11F2" w:rsidRPr="00C5602B" w14:paraId="0CBA1CCB" w14:textId="77777777" w:rsidTr="005B2254">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FA5DBD" w14:textId="77777777" w:rsidR="00EC11F2" w:rsidRPr="00C5602B" w:rsidRDefault="00EC11F2" w:rsidP="005B2254">
                  <w:pPr>
                    <w:pStyle w:val="rowtabella0"/>
                    <w:rPr>
                      <w:color w:val="002060"/>
                    </w:rPr>
                  </w:pPr>
                  <w:r w:rsidRPr="00C5602B">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EB05AF" w14:textId="77777777" w:rsidR="00EC11F2" w:rsidRPr="00C5602B" w:rsidRDefault="00EC11F2" w:rsidP="005B2254">
                  <w:pPr>
                    <w:pStyle w:val="rowtabella0"/>
                    <w:rPr>
                      <w:color w:val="002060"/>
                    </w:rPr>
                  </w:pPr>
                  <w:r w:rsidRPr="00C5602B">
                    <w:rPr>
                      <w:color w:val="002060"/>
                    </w:rPr>
                    <w:t>- TRE TORRI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5E550" w14:textId="77777777" w:rsidR="00EC11F2" w:rsidRPr="00C5602B" w:rsidRDefault="00EC11F2" w:rsidP="005B2254">
                  <w:pPr>
                    <w:pStyle w:val="rowtabella0"/>
                    <w:jc w:val="center"/>
                    <w:rPr>
                      <w:color w:val="002060"/>
                    </w:rPr>
                  </w:pPr>
                  <w:r w:rsidRPr="00C5602B">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B06A0" w14:textId="77777777" w:rsidR="00EC11F2" w:rsidRPr="00C5602B" w:rsidRDefault="00EC11F2" w:rsidP="005B2254">
                  <w:pPr>
                    <w:pStyle w:val="rowtabella0"/>
                    <w:jc w:val="center"/>
                    <w:rPr>
                      <w:color w:val="002060"/>
                    </w:rPr>
                  </w:pPr>
                  <w:r w:rsidRPr="00C5602B">
                    <w:rPr>
                      <w:color w:val="002060"/>
                    </w:rPr>
                    <w:t> </w:t>
                  </w:r>
                </w:p>
              </w:tc>
            </w:tr>
            <w:tr w:rsidR="00EC11F2" w:rsidRPr="00C5602B" w14:paraId="0AE4BB2F" w14:textId="77777777" w:rsidTr="005B2254">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AEF441A" w14:textId="77777777" w:rsidR="00EC11F2" w:rsidRPr="00C5602B" w:rsidRDefault="00EC11F2" w:rsidP="005B2254">
                  <w:pPr>
                    <w:pStyle w:val="rowtabella0"/>
                    <w:rPr>
                      <w:color w:val="002060"/>
                    </w:rPr>
                  </w:pPr>
                  <w:r w:rsidRPr="00C5602B">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1487AB" w14:textId="77777777" w:rsidR="00EC11F2" w:rsidRPr="00C5602B" w:rsidRDefault="00EC11F2" w:rsidP="005B2254">
                  <w:pPr>
                    <w:pStyle w:val="rowtabella0"/>
                    <w:rPr>
                      <w:color w:val="002060"/>
                    </w:rPr>
                  </w:pPr>
                  <w:r w:rsidRPr="00C5602B">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6A56604" w14:textId="77777777" w:rsidR="00EC11F2" w:rsidRPr="00C5602B" w:rsidRDefault="00EC11F2" w:rsidP="005B2254">
                  <w:pPr>
                    <w:pStyle w:val="rowtabella0"/>
                    <w:jc w:val="center"/>
                    <w:rPr>
                      <w:color w:val="002060"/>
                    </w:rPr>
                  </w:pPr>
                  <w:r w:rsidRPr="00C5602B">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477874" w14:textId="77777777" w:rsidR="00EC11F2" w:rsidRPr="00C5602B" w:rsidRDefault="00EC11F2" w:rsidP="005B2254">
                  <w:pPr>
                    <w:pStyle w:val="rowtabella0"/>
                    <w:jc w:val="center"/>
                    <w:rPr>
                      <w:color w:val="002060"/>
                    </w:rPr>
                  </w:pPr>
                  <w:r w:rsidRPr="00C5602B">
                    <w:rPr>
                      <w:color w:val="002060"/>
                    </w:rPr>
                    <w:t> </w:t>
                  </w:r>
                </w:p>
              </w:tc>
            </w:tr>
            <w:tr w:rsidR="00EC11F2" w:rsidRPr="00C5602B" w14:paraId="565D068D" w14:textId="77777777" w:rsidTr="005B2254">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EDA0AB" w14:textId="77777777" w:rsidR="00EC11F2" w:rsidRPr="00C5602B" w:rsidRDefault="00EC11F2" w:rsidP="005B2254">
                  <w:pPr>
                    <w:pStyle w:val="rowtabella0"/>
                    <w:rPr>
                      <w:color w:val="002060"/>
                    </w:rPr>
                  </w:pPr>
                  <w:r w:rsidRPr="00C5602B">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97922" w14:textId="77777777" w:rsidR="00EC11F2" w:rsidRPr="00C5602B" w:rsidRDefault="00EC11F2" w:rsidP="005B2254">
                  <w:pPr>
                    <w:pStyle w:val="rowtabella0"/>
                    <w:rPr>
                      <w:color w:val="002060"/>
                    </w:rPr>
                  </w:pPr>
                  <w:r w:rsidRPr="00C5602B">
                    <w:rPr>
                      <w:color w:val="002060"/>
                    </w:rPr>
                    <w:t>- SPORTING GROTTAMMARE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E8E0B4" w14:textId="77777777" w:rsidR="00EC11F2" w:rsidRPr="00C5602B" w:rsidRDefault="00EC11F2" w:rsidP="005B2254">
                  <w:pPr>
                    <w:pStyle w:val="rowtabella0"/>
                    <w:jc w:val="center"/>
                    <w:rPr>
                      <w:color w:val="002060"/>
                    </w:rPr>
                  </w:pPr>
                  <w:r w:rsidRPr="00C5602B">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113AF" w14:textId="77777777" w:rsidR="00EC11F2" w:rsidRPr="00C5602B" w:rsidRDefault="00EC11F2" w:rsidP="005B2254">
                  <w:pPr>
                    <w:pStyle w:val="rowtabella0"/>
                    <w:jc w:val="center"/>
                    <w:rPr>
                      <w:color w:val="002060"/>
                    </w:rPr>
                  </w:pPr>
                  <w:r w:rsidRPr="00C5602B">
                    <w:rPr>
                      <w:color w:val="002060"/>
                    </w:rPr>
                    <w:t> </w:t>
                  </w:r>
                </w:p>
              </w:tc>
            </w:tr>
          </w:tbl>
          <w:p w14:paraId="49D1313B" w14:textId="77777777" w:rsidR="00EC11F2" w:rsidRPr="00C5602B" w:rsidRDefault="00EC11F2" w:rsidP="005B2254">
            <w:pPr>
              <w:rPr>
                <w:color w:val="002060"/>
              </w:rPr>
            </w:pPr>
          </w:p>
        </w:tc>
      </w:tr>
    </w:tbl>
    <w:p w14:paraId="1D49B085" w14:textId="77777777" w:rsidR="00EC11F2" w:rsidRPr="00C5602B" w:rsidRDefault="00EC11F2" w:rsidP="00EC11F2">
      <w:pPr>
        <w:pStyle w:val="breakline"/>
        <w:rPr>
          <w:rFonts w:eastAsiaTheme="minorEastAsia"/>
          <w:color w:val="002060"/>
        </w:rPr>
      </w:pPr>
    </w:p>
    <w:p w14:paraId="2F05AF2A" w14:textId="77777777" w:rsidR="00EC11F2" w:rsidRPr="00C5602B" w:rsidRDefault="00EC11F2" w:rsidP="00EC11F2">
      <w:pPr>
        <w:pStyle w:val="breakline"/>
        <w:rPr>
          <w:color w:val="002060"/>
        </w:rPr>
      </w:pPr>
    </w:p>
    <w:p w14:paraId="081DB7BA" w14:textId="77777777" w:rsidR="00EC11F2" w:rsidRPr="00C5602B" w:rsidRDefault="00EC11F2" w:rsidP="00EC11F2">
      <w:pPr>
        <w:pStyle w:val="titoloprinc0"/>
        <w:rPr>
          <w:color w:val="002060"/>
        </w:rPr>
      </w:pPr>
      <w:r w:rsidRPr="00C5602B">
        <w:rPr>
          <w:color w:val="002060"/>
        </w:rPr>
        <w:t>GIUDICE SPORTIVO</w:t>
      </w:r>
    </w:p>
    <w:p w14:paraId="771E0966" w14:textId="77777777" w:rsidR="00EC11F2" w:rsidRPr="00C5602B" w:rsidRDefault="00EC11F2" w:rsidP="00EC11F2">
      <w:pPr>
        <w:pStyle w:val="diffida"/>
        <w:rPr>
          <w:color w:val="002060"/>
        </w:rPr>
      </w:pPr>
      <w:r w:rsidRPr="00C5602B">
        <w:rPr>
          <w:color w:val="002060"/>
        </w:rPr>
        <w:t>Il Giudice Sportivo Avv. Agnese Lazzaretti, con l'assistenza del Segretario Angelo Castellana, nella seduta del 19/02/2025, ha adottato le decisioni che di seguito integralmente si riportano:</w:t>
      </w:r>
    </w:p>
    <w:p w14:paraId="565B7C0C" w14:textId="77777777" w:rsidR="00EC11F2" w:rsidRPr="00C5602B" w:rsidRDefault="00EC11F2" w:rsidP="00EC11F2">
      <w:pPr>
        <w:pStyle w:val="titolo10"/>
        <w:rPr>
          <w:color w:val="002060"/>
        </w:rPr>
      </w:pPr>
      <w:r w:rsidRPr="00C5602B">
        <w:rPr>
          <w:color w:val="002060"/>
        </w:rPr>
        <w:t xml:space="preserve">GARE DEL 15/ 2/2025 </w:t>
      </w:r>
    </w:p>
    <w:p w14:paraId="0EB2CB14" w14:textId="77777777" w:rsidR="00EC11F2" w:rsidRPr="00C5602B" w:rsidRDefault="00EC11F2" w:rsidP="00EC11F2">
      <w:pPr>
        <w:pStyle w:val="titolo7a"/>
        <w:rPr>
          <w:color w:val="002060"/>
        </w:rPr>
      </w:pPr>
      <w:r w:rsidRPr="00C5602B">
        <w:rPr>
          <w:color w:val="002060"/>
        </w:rPr>
        <w:t xml:space="preserve">PROVVEDIMENTI DISCIPLINARI </w:t>
      </w:r>
    </w:p>
    <w:p w14:paraId="7C257542"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4410719E" w14:textId="77777777" w:rsidR="00EC11F2" w:rsidRPr="00C5602B" w:rsidRDefault="00EC11F2" w:rsidP="00EC11F2">
      <w:pPr>
        <w:pStyle w:val="titolo30"/>
        <w:rPr>
          <w:color w:val="002060"/>
        </w:rPr>
      </w:pPr>
      <w:r w:rsidRPr="00C5602B">
        <w:rPr>
          <w:color w:val="002060"/>
        </w:rPr>
        <w:t xml:space="preserve">ALLENATORI </w:t>
      </w:r>
    </w:p>
    <w:p w14:paraId="45E391FD" w14:textId="77777777" w:rsidR="00EC11F2" w:rsidRPr="00C5602B" w:rsidRDefault="00EC11F2" w:rsidP="00EC11F2">
      <w:pPr>
        <w:pStyle w:val="titolo20"/>
        <w:rPr>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AC08D92" w14:textId="77777777" w:rsidTr="005B2254">
        <w:tc>
          <w:tcPr>
            <w:tcW w:w="2200" w:type="dxa"/>
            <w:tcMar>
              <w:top w:w="20" w:type="dxa"/>
              <w:left w:w="20" w:type="dxa"/>
              <w:bottom w:w="20" w:type="dxa"/>
              <w:right w:w="20" w:type="dxa"/>
            </w:tcMar>
            <w:vAlign w:val="center"/>
            <w:hideMark/>
          </w:tcPr>
          <w:p w14:paraId="46647DB6" w14:textId="77777777" w:rsidR="00EC11F2" w:rsidRPr="00C5602B" w:rsidRDefault="00EC11F2" w:rsidP="005B2254">
            <w:pPr>
              <w:pStyle w:val="movimento"/>
              <w:rPr>
                <w:color w:val="002060"/>
              </w:rPr>
            </w:pPr>
            <w:r w:rsidRPr="00C5602B">
              <w:rPr>
                <w:color w:val="002060"/>
              </w:rPr>
              <w:t>VINCENZETTI ALEX</w:t>
            </w:r>
          </w:p>
        </w:tc>
        <w:tc>
          <w:tcPr>
            <w:tcW w:w="2200" w:type="dxa"/>
            <w:tcMar>
              <w:top w:w="20" w:type="dxa"/>
              <w:left w:w="20" w:type="dxa"/>
              <w:bottom w:w="20" w:type="dxa"/>
              <w:right w:w="20" w:type="dxa"/>
            </w:tcMar>
            <w:vAlign w:val="center"/>
            <w:hideMark/>
          </w:tcPr>
          <w:p w14:paraId="1837910D" w14:textId="77777777" w:rsidR="00EC11F2" w:rsidRPr="00C5602B" w:rsidRDefault="00EC11F2" w:rsidP="005B2254">
            <w:pPr>
              <w:pStyle w:val="movimento2"/>
              <w:rPr>
                <w:color w:val="002060"/>
              </w:rPr>
            </w:pPr>
            <w:r w:rsidRPr="00C5602B">
              <w:rPr>
                <w:color w:val="002060"/>
              </w:rPr>
              <w:t xml:space="preserve">(FIGHT BULLS CORRIDONIA) </w:t>
            </w:r>
          </w:p>
        </w:tc>
        <w:tc>
          <w:tcPr>
            <w:tcW w:w="800" w:type="dxa"/>
            <w:tcMar>
              <w:top w:w="20" w:type="dxa"/>
              <w:left w:w="20" w:type="dxa"/>
              <w:bottom w:w="20" w:type="dxa"/>
              <w:right w:w="20" w:type="dxa"/>
            </w:tcMar>
            <w:vAlign w:val="center"/>
            <w:hideMark/>
          </w:tcPr>
          <w:p w14:paraId="26C462B6"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70BA26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74632648" w14:textId="77777777" w:rsidR="00EC11F2" w:rsidRPr="00C5602B" w:rsidRDefault="00EC11F2" w:rsidP="005B2254">
            <w:pPr>
              <w:pStyle w:val="movimento2"/>
              <w:rPr>
                <w:color w:val="002060"/>
              </w:rPr>
            </w:pPr>
            <w:r w:rsidRPr="00C5602B">
              <w:rPr>
                <w:color w:val="002060"/>
              </w:rPr>
              <w:t> </w:t>
            </w:r>
          </w:p>
        </w:tc>
      </w:tr>
    </w:tbl>
    <w:p w14:paraId="6803E5CA" w14:textId="77777777" w:rsidR="00EC11F2" w:rsidRPr="00C5602B" w:rsidRDefault="00EC11F2" w:rsidP="00EC11F2">
      <w:pPr>
        <w:pStyle w:val="titolo30"/>
        <w:rPr>
          <w:rFonts w:eastAsiaTheme="minorEastAsia"/>
          <w:color w:val="002060"/>
        </w:rPr>
      </w:pPr>
      <w:r w:rsidRPr="00C5602B">
        <w:rPr>
          <w:color w:val="002060"/>
        </w:rPr>
        <w:t xml:space="preserve">CALCIATORI NON ESPULSI </w:t>
      </w:r>
    </w:p>
    <w:p w14:paraId="789368B8" w14:textId="77777777" w:rsidR="00EC11F2" w:rsidRPr="00C5602B" w:rsidRDefault="00EC11F2" w:rsidP="00EC11F2">
      <w:pPr>
        <w:pStyle w:val="titolo20"/>
        <w:rPr>
          <w:color w:val="002060"/>
        </w:rPr>
      </w:pPr>
      <w:r w:rsidRPr="00C5602B">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B2377AF" w14:textId="77777777" w:rsidTr="005B2254">
        <w:tc>
          <w:tcPr>
            <w:tcW w:w="2200" w:type="dxa"/>
            <w:tcMar>
              <w:top w:w="20" w:type="dxa"/>
              <w:left w:w="20" w:type="dxa"/>
              <w:bottom w:w="20" w:type="dxa"/>
              <w:right w:w="20" w:type="dxa"/>
            </w:tcMar>
            <w:vAlign w:val="center"/>
            <w:hideMark/>
          </w:tcPr>
          <w:p w14:paraId="4A256217" w14:textId="77777777" w:rsidR="00EC11F2" w:rsidRPr="00C5602B" w:rsidRDefault="00EC11F2" w:rsidP="005B2254">
            <w:pPr>
              <w:pStyle w:val="movimento"/>
              <w:rPr>
                <w:color w:val="002060"/>
              </w:rPr>
            </w:pPr>
            <w:r w:rsidRPr="00C5602B">
              <w:rPr>
                <w:color w:val="002060"/>
              </w:rPr>
              <w:t>ZAMPONI GIORGIO</w:t>
            </w:r>
          </w:p>
        </w:tc>
        <w:tc>
          <w:tcPr>
            <w:tcW w:w="2200" w:type="dxa"/>
            <w:tcMar>
              <w:top w:w="20" w:type="dxa"/>
              <w:left w:w="20" w:type="dxa"/>
              <w:bottom w:w="20" w:type="dxa"/>
              <w:right w:w="20" w:type="dxa"/>
            </w:tcMar>
            <w:vAlign w:val="center"/>
            <w:hideMark/>
          </w:tcPr>
          <w:p w14:paraId="1730E0F4" w14:textId="77777777" w:rsidR="00EC11F2" w:rsidRPr="00C5602B" w:rsidRDefault="00EC11F2" w:rsidP="005B2254">
            <w:pPr>
              <w:pStyle w:val="movimento2"/>
              <w:rPr>
                <w:color w:val="002060"/>
              </w:rPr>
            </w:pPr>
            <w:r w:rsidRPr="00C5602B">
              <w:rPr>
                <w:color w:val="002060"/>
              </w:rPr>
              <w:t xml:space="preserve">(CANTINE RIUNITE CSI) </w:t>
            </w:r>
          </w:p>
        </w:tc>
        <w:tc>
          <w:tcPr>
            <w:tcW w:w="800" w:type="dxa"/>
            <w:tcMar>
              <w:top w:w="20" w:type="dxa"/>
              <w:left w:w="20" w:type="dxa"/>
              <w:bottom w:w="20" w:type="dxa"/>
              <w:right w:w="20" w:type="dxa"/>
            </w:tcMar>
            <w:vAlign w:val="center"/>
            <w:hideMark/>
          </w:tcPr>
          <w:p w14:paraId="4932A6E3"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37393FC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2A50DC62" w14:textId="77777777" w:rsidR="00EC11F2" w:rsidRPr="00C5602B" w:rsidRDefault="00EC11F2" w:rsidP="005B2254">
            <w:pPr>
              <w:pStyle w:val="movimento2"/>
              <w:rPr>
                <w:color w:val="002060"/>
              </w:rPr>
            </w:pPr>
            <w:r w:rsidRPr="00C5602B">
              <w:rPr>
                <w:color w:val="002060"/>
              </w:rPr>
              <w:t> </w:t>
            </w:r>
          </w:p>
        </w:tc>
      </w:tr>
    </w:tbl>
    <w:p w14:paraId="1AB37DD8" w14:textId="77777777" w:rsidR="00EC11F2" w:rsidRPr="00C5602B" w:rsidRDefault="00EC11F2" w:rsidP="00EC11F2">
      <w:pPr>
        <w:pStyle w:val="titolo20"/>
        <w:rPr>
          <w:rFonts w:eastAsiaTheme="minorEastAsia"/>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774BFCA9" w14:textId="77777777" w:rsidTr="005B2254">
        <w:tc>
          <w:tcPr>
            <w:tcW w:w="2200" w:type="dxa"/>
            <w:tcMar>
              <w:top w:w="20" w:type="dxa"/>
              <w:left w:w="20" w:type="dxa"/>
              <w:bottom w:w="20" w:type="dxa"/>
              <w:right w:w="20" w:type="dxa"/>
            </w:tcMar>
            <w:vAlign w:val="center"/>
            <w:hideMark/>
          </w:tcPr>
          <w:p w14:paraId="72EF9850" w14:textId="77777777" w:rsidR="00EC11F2" w:rsidRPr="00C5602B" w:rsidRDefault="00EC11F2" w:rsidP="005B2254">
            <w:pPr>
              <w:pStyle w:val="movimento"/>
              <w:rPr>
                <w:color w:val="002060"/>
              </w:rPr>
            </w:pPr>
            <w:r w:rsidRPr="00C5602B">
              <w:rPr>
                <w:color w:val="002060"/>
              </w:rPr>
              <w:t>PALMIOLI ALEX</w:t>
            </w:r>
          </w:p>
        </w:tc>
        <w:tc>
          <w:tcPr>
            <w:tcW w:w="2200" w:type="dxa"/>
            <w:tcMar>
              <w:top w:w="20" w:type="dxa"/>
              <w:left w:w="20" w:type="dxa"/>
              <w:bottom w:w="20" w:type="dxa"/>
              <w:right w:w="20" w:type="dxa"/>
            </w:tcMar>
            <w:vAlign w:val="center"/>
            <w:hideMark/>
          </w:tcPr>
          <w:p w14:paraId="6CB334E3" w14:textId="77777777" w:rsidR="00EC11F2" w:rsidRPr="00C5602B" w:rsidRDefault="00EC11F2" w:rsidP="005B2254">
            <w:pPr>
              <w:pStyle w:val="movimento2"/>
              <w:rPr>
                <w:color w:val="002060"/>
              </w:rPr>
            </w:pPr>
            <w:r w:rsidRPr="00C5602B">
              <w:rPr>
                <w:color w:val="002060"/>
              </w:rPr>
              <w:t xml:space="preserve">(GROTTACCIA 2005) </w:t>
            </w:r>
          </w:p>
        </w:tc>
        <w:tc>
          <w:tcPr>
            <w:tcW w:w="800" w:type="dxa"/>
            <w:tcMar>
              <w:top w:w="20" w:type="dxa"/>
              <w:left w:w="20" w:type="dxa"/>
              <w:bottom w:w="20" w:type="dxa"/>
              <w:right w:w="20" w:type="dxa"/>
            </w:tcMar>
            <w:vAlign w:val="center"/>
            <w:hideMark/>
          </w:tcPr>
          <w:p w14:paraId="3200E42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73E41A0" w14:textId="77777777" w:rsidR="00EC11F2" w:rsidRPr="00C5602B" w:rsidRDefault="00EC11F2" w:rsidP="005B2254">
            <w:pPr>
              <w:pStyle w:val="movimento"/>
              <w:rPr>
                <w:color w:val="002060"/>
              </w:rPr>
            </w:pPr>
            <w:r w:rsidRPr="00C5602B">
              <w:rPr>
                <w:color w:val="002060"/>
              </w:rPr>
              <w:t>MICUCCI THOMAS GABRIEL</w:t>
            </w:r>
          </w:p>
        </w:tc>
        <w:tc>
          <w:tcPr>
            <w:tcW w:w="2200" w:type="dxa"/>
            <w:tcMar>
              <w:top w:w="20" w:type="dxa"/>
              <w:left w:w="20" w:type="dxa"/>
              <w:bottom w:w="20" w:type="dxa"/>
              <w:right w:w="20" w:type="dxa"/>
            </w:tcMar>
            <w:vAlign w:val="center"/>
            <w:hideMark/>
          </w:tcPr>
          <w:p w14:paraId="5A688891" w14:textId="77777777" w:rsidR="00EC11F2" w:rsidRPr="00C5602B" w:rsidRDefault="00EC11F2" w:rsidP="005B2254">
            <w:pPr>
              <w:pStyle w:val="movimento2"/>
              <w:rPr>
                <w:color w:val="002060"/>
              </w:rPr>
            </w:pPr>
            <w:r w:rsidRPr="00C5602B">
              <w:rPr>
                <w:color w:val="002060"/>
              </w:rPr>
              <w:t xml:space="preserve">(TRE TORRI A.S.D.) </w:t>
            </w:r>
          </w:p>
        </w:tc>
      </w:tr>
    </w:tbl>
    <w:p w14:paraId="3928E55E" w14:textId="77777777" w:rsidR="00EC11F2" w:rsidRPr="00C5602B" w:rsidRDefault="00EC11F2" w:rsidP="00EC11F2">
      <w:pPr>
        <w:pStyle w:val="titolo20"/>
        <w:rPr>
          <w:rFonts w:eastAsiaTheme="minorEastAsia"/>
          <w:color w:val="002060"/>
        </w:rPr>
      </w:pPr>
      <w:r w:rsidRPr="00C5602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18D09A7D" w14:textId="77777777" w:rsidTr="005B2254">
        <w:tc>
          <w:tcPr>
            <w:tcW w:w="2200" w:type="dxa"/>
            <w:tcMar>
              <w:top w:w="20" w:type="dxa"/>
              <w:left w:w="20" w:type="dxa"/>
              <w:bottom w:w="20" w:type="dxa"/>
              <w:right w:w="20" w:type="dxa"/>
            </w:tcMar>
            <w:vAlign w:val="center"/>
            <w:hideMark/>
          </w:tcPr>
          <w:p w14:paraId="70F4184B" w14:textId="77777777" w:rsidR="00EC11F2" w:rsidRPr="00C5602B" w:rsidRDefault="00EC11F2" w:rsidP="005B2254">
            <w:pPr>
              <w:pStyle w:val="movimento"/>
              <w:rPr>
                <w:color w:val="002060"/>
              </w:rPr>
            </w:pPr>
            <w:r w:rsidRPr="00C5602B">
              <w:rPr>
                <w:color w:val="002060"/>
              </w:rPr>
              <w:t>MLADIN LUCA ANDREI</w:t>
            </w:r>
          </w:p>
        </w:tc>
        <w:tc>
          <w:tcPr>
            <w:tcW w:w="2200" w:type="dxa"/>
            <w:tcMar>
              <w:top w:w="20" w:type="dxa"/>
              <w:left w:w="20" w:type="dxa"/>
              <w:bottom w:w="20" w:type="dxa"/>
              <w:right w:w="20" w:type="dxa"/>
            </w:tcMar>
            <w:vAlign w:val="center"/>
            <w:hideMark/>
          </w:tcPr>
          <w:p w14:paraId="5F54EA95" w14:textId="77777777" w:rsidR="00EC11F2" w:rsidRPr="00C5602B" w:rsidRDefault="00EC11F2" w:rsidP="005B2254">
            <w:pPr>
              <w:pStyle w:val="movimento2"/>
              <w:rPr>
                <w:color w:val="002060"/>
              </w:rPr>
            </w:pPr>
            <w:r w:rsidRPr="00C5602B">
              <w:rPr>
                <w:color w:val="002060"/>
              </w:rPr>
              <w:t xml:space="preserve">(CANTINE RIUNITE CSI) </w:t>
            </w:r>
          </w:p>
        </w:tc>
        <w:tc>
          <w:tcPr>
            <w:tcW w:w="800" w:type="dxa"/>
            <w:tcMar>
              <w:top w:w="20" w:type="dxa"/>
              <w:left w:w="20" w:type="dxa"/>
              <w:bottom w:w="20" w:type="dxa"/>
              <w:right w:w="20" w:type="dxa"/>
            </w:tcMar>
            <w:vAlign w:val="center"/>
            <w:hideMark/>
          </w:tcPr>
          <w:p w14:paraId="57B8415A"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52AFF0C3" w14:textId="77777777" w:rsidR="00EC11F2" w:rsidRPr="00C5602B" w:rsidRDefault="00EC11F2" w:rsidP="005B2254">
            <w:pPr>
              <w:pStyle w:val="movimento"/>
              <w:rPr>
                <w:color w:val="002060"/>
              </w:rPr>
            </w:pPr>
            <w:r w:rsidRPr="00C5602B">
              <w:rPr>
                <w:color w:val="002060"/>
              </w:rPr>
              <w:t>ALLEGRETTI LORENZO</w:t>
            </w:r>
          </w:p>
        </w:tc>
        <w:tc>
          <w:tcPr>
            <w:tcW w:w="2200" w:type="dxa"/>
            <w:tcMar>
              <w:top w:w="20" w:type="dxa"/>
              <w:left w:w="20" w:type="dxa"/>
              <w:bottom w:w="20" w:type="dxa"/>
              <w:right w:w="20" w:type="dxa"/>
            </w:tcMar>
            <w:vAlign w:val="center"/>
            <w:hideMark/>
          </w:tcPr>
          <w:p w14:paraId="42B4453A" w14:textId="77777777" w:rsidR="00EC11F2" w:rsidRPr="00C5602B" w:rsidRDefault="00EC11F2" w:rsidP="005B2254">
            <w:pPr>
              <w:pStyle w:val="movimento2"/>
              <w:rPr>
                <w:color w:val="002060"/>
              </w:rPr>
            </w:pPr>
            <w:r w:rsidRPr="00C5602B">
              <w:rPr>
                <w:color w:val="002060"/>
              </w:rPr>
              <w:t xml:space="preserve">(FFJ CALCIO A 5) </w:t>
            </w:r>
          </w:p>
        </w:tc>
      </w:tr>
      <w:tr w:rsidR="00EC11F2" w:rsidRPr="00C5602B" w14:paraId="20624F11" w14:textId="77777777" w:rsidTr="005B2254">
        <w:tc>
          <w:tcPr>
            <w:tcW w:w="2200" w:type="dxa"/>
            <w:tcMar>
              <w:top w:w="20" w:type="dxa"/>
              <w:left w:w="20" w:type="dxa"/>
              <w:bottom w:w="20" w:type="dxa"/>
              <w:right w:w="20" w:type="dxa"/>
            </w:tcMar>
            <w:vAlign w:val="center"/>
            <w:hideMark/>
          </w:tcPr>
          <w:p w14:paraId="15C36DC7" w14:textId="77777777" w:rsidR="00EC11F2" w:rsidRPr="00C5602B" w:rsidRDefault="00EC11F2" w:rsidP="005B2254">
            <w:pPr>
              <w:pStyle w:val="movimento"/>
              <w:rPr>
                <w:color w:val="002060"/>
              </w:rPr>
            </w:pPr>
            <w:r w:rsidRPr="00C5602B">
              <w:rPr>
                <w:color w:val="002060"/>
              </w:rPr>
              <w:t>ERCOLANI FILIPPO</w:t>
            </w:r>
          </w:p>
        </w:tc>
        <w:tc>
          <w:tcPr>
            <w:tcW w:w="2200" w:type="dxa"/>
            <w:tcMar>
              <w:top w:w="20" w:type="dxa"/>
              <w:left w:w="20" w:type="dxa"/>
              <w:bottom w:w="20" w:type="dxa"/>
              <w:right w:w="20" w:type="dxa"/>
            </w:tcMar>
            <w:vAlign w:val="center"/>
            <w:hideMark/>
          </w:tcPr>
          <w:p w14:paraId="05571FE6" w14:textId="77777777" w:rsidR="00EC11F2" w:rsidRPr="00C5602B" w:rsidRDefault="00EC11F2" w:rsidP="005B2254">
            <w:pPr>
              <w:pStyle w:val="movimento2"/>
              <w:rPr>
                <w:color w:val="002060"/>
              </w:rPr>
            </w:pPr>
            <w:r w:rsidRPr="00C5602B">
              <w:rPr>
                <w:color w:val="002060"/>
              </w:rPr>
              <w:t xml:space="preserve">(POL.CAGLI SPORT ASSOCIATI) </w:t>
            </w:r>
          </w:p>
        </w:tc>
        <w:tc>
          <w:tcPr>
            <w:tcW w:w="800" w:type="dxa"/>
            <w:tcMar>
              <w:top w:w="20" w:type="dxa"/>
              <w:left w:w="20" w:type="dxa"/>
              <w:bottom w:w="20" w:type="dxa"/>
              <w:right w:w="20" w:type="dxa"/>
            </w:tcMar>
            <w:vAlign w:val="center"/>
            <w:hideMark/>
          </w:tcPr>
          <w:p w14:paraId="7A6F5B4C"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D0E5AE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AC2707D" w14:textId="77777777" w:rsidR="00EC11F2" w:rsidRPr="00C5602B" w:rsidRDefault="00EC11F2" w:rsidP="005B2254">
            <w:pPr>
              <w:pStyle w:val="movimento2"/>
              <w:rPr>
                <w:color w:val="002060"/>
              </w:rPr>
            </w:pPr>
            <w:r w:rsidRPr="00C5602B">
              <w:rPr>
                <w:color w:val="002060"/>
              </w:rPr>
              <w:t> </w:t>
            </w:r>
          </w:p>
        </w:tc>
      </w:tr>
    </w:tbl>
    <w:p w14:paraId="768008FA" w14:textId="77777777" w:rsidR="00EC11F2" w:rsidRPr="00C5602B" w:rsidRDefault="00EC11F2" w:rsidP="00EC11F2">
      <w:pPr>
        <w:pStyle w:val="titolo10"/>
        <w:rPr>
          <w:rFonts w:eastAsiaTheme="minorEastAsia"/>
          <w:color w:val="002060"/>
        </w:rPr>
      </w:pPr>
      <w:r w:rsidRPr="00C5602B">
        <w:rPr>
          <w:color w:val="002060"/>
        </w:rPr>
        <w:t xml:space="preserve">GARE DEL 16/ 2/2025 </w:t>
      </w:r>
    </w:p>
    <w:p w14:paraId="28E55BCD" w14:textId="77777777" w:rsidR="00EC11F2" w:rsidRPr="00C5602B" w:rsidRDefault="00EC11F2" w:rsidP="00EC11F2">
      <w:pPr>
        <w:pStyle w:val="titolo7a"/>
        <w:rPr>
          <w:color w:val="002060"/>
        </w:rPr>
      </w:pPr>
      <w:r w:rsidRPr="00C5602B">
        <w:rPr>
          <w:color w:val="002060"/>
        </w:rPr>
        <w:t xml:space="preserve">PROVVEDIMENTI DISCIPLINARI </w:t>
      </w:r>
    </w:p>
    <w:p w14:paraId="01FFA06B" w14:textId="77777777" w:rsidR="00EC11F2" w:rsidRPr="00C5602B" w:rsidRDefault="00EC11F2" w:rsidP="00EC11F2">
      <w:pPr>
        <w:pStyle w:val="titolo7b0"/>
        <w:rPr>
          <w:color w:val="002060"/>
        </w:rPr>
      </w:pPr>
      <w:r w:rsidRPr="00C5602B">
        <w:rPr>
          <w:color w:val="002060"/>
        </w:rPr>
        <w:t xml:space="preserve">In base alle risultanze degli atti ufficiali sono state deliberate le seguenti sanzioni disciplinari. </w:t>
      </w:r>
    </w:p>
    <w:p w14:paraId="46B9CD49" w14:textId="77777777" w:rsidR="00EC11F2" w:rsidRPr="00C5602B" w:rsidRDefault="00EC11F2" w:rsidP="00EC11F2">
      <w:pPr>
        <w:pStyle w:val="titolo30"/>
        <w:rPr>
          <w:color w:val="002060"/>
        </w:rPr>
      </w:pPr>
      <w:r w:rsidRPr="00C5602B">
        <w:rPr>
          <w:color w:val="002060"/>
        </w:rPr>
        <w:t xml:space="preserve">CALCIATORI NON ESPULSI </w:t>
      </w:r>
    </w:p>
    <w:p w14:paraId="61054E00" w14:textId="77777777" w:rsidR="00EC11F2" w:rsidRPr="00C5602B" w:rsidRDefault="00EC11F2" w:rsidP="00EC11F2">
      <w:pPr>
        <w:pStyle w:val="titolo20"/>
        <w:rPr>
          <w:color w:val="002060"/>
        </w:rPr>
      </w:pPr>
      <w:r w:rsidRPr="00C5602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53022E70" w14:textId="77777777" w:rsidTr="005B2254">
        <w:tc>
          <w:tcPr>
            <w:tcW w:w="2200" w:type="dxa"/>
            <w:tcMar>
              <w:top w:w="20" w:type="dxa"/>
              <w:left w:w="20" w:type="dxa"/>
              <w:bottom w:w="20" w:type="dxa"/>
              <w:right w:w="20" w:type="dxa"/>
            </w:tcMar>
            <w:vAlign w:val="center"/>
            <w:hideMark/>
          </w:tcPr>
          <w:p w14:paraId="238E36BC" w14:textId="77777777" w:rsidR="00EC11F2" w:rsidRPr="00C5602B" w:rsidRDefault="00EC11F2" w:rsidP="005B2254">
            <w:pPr>
              <w:pStyle w:val="movimento"/>
              <w:rPr>
                <w:color w:val="002060"/>
              </w:rPr>
            </w:pPr>
            <w:r w:rsidRPr="00C5602B">
              <w:rPr>
                <w:color w:val="002060"/>
              </w:rPr>
              <w:t>VILLANI GIANPAOLO</w:t>
            </w:r>
          </w:p>
        </w:tc>
        <w:tc>
          <w:tcPr>
            <w:tcW w:w="2200" w:type="dxa"/>
            <w:tcMar>
              <w:top w:w="20" w:type="dxa"/>
              <w:left w:w="20" w:type="dxa"/>
              <w:bottom w:w="20" w:type="dxa"/>
              <w:right w:w="20" w:type="dxa"/>
            </w:tcMar>
            <w:vAlign w:val="center"/>
            <w:hideMark/>
          </w:tcPr>
          <w:p w14:paraId="21D690E2" w14:textId="77777777" w:rsidR="00EC11F2" w:rsidRPr="00C5602B" w:rsidRDefault="00EC11F2" w:rsidP="005B2254">
            <w:pPr>
              <w:pStyle w:val="movimento2"/>
              <w:rPr>
                <w:color w:val="002060"/>
              </w:rPr>
            </w:pPr>
            <w:r w:rsidRPr="00C5602B">
              <w:rPr>
                <w:color w:val="002060"/>
              </w:rPr>
              <w:t xml:space="preserve">(OSIMO FIVE) </w:t>
            </w:r>
          </w:p>
        </w:tc>
        <w:tc>
          <w:tcPr>
            <w:tcW w:w="800" w:type="dxa"/>
            <w:tcMar>
              <w:top w:w="20" w:type="dxa"/>
              <w:left w:w="20" w:type="dxa"/>
              <w:bottom w:w="20" w:type="dxa"/>
              <w:right w:w="20" w:type="dxa"/>
            </w:tcMar>
            <w:vAlign w:val="center"/>
            <w:hideMark/>
          </w:tcPr>
          <w:p w14:paraId="3F80E5A0"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EF5F574"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CD6442C" w14:textId="77777777" w:rsidR="00EC11F2" w:rsidRPr="00C5602B" w:rsidRDefault="00EC11F2" w:rsidP="005B2254">
            <w:pPr>
              <w:pStyle w:val="movimento2"/>
              <w:rPr>
                <w:color w:val="002060"/>
              </w:rPr>
            </w:pPr>
            <w:r w:rsidRPr="00C5602B">
              <w:rPr>
                <w:color w:val="002060"/>
              </w:rPr>
              <w:t> </w:t>
            </w:r>
          </w:p>
        </w:tc>
      </w:tr>
    </w:tbl>
    <w:p w14:paraId="15BC7274" w14:textId="77777777" w:rsidR="00EC11F2" w:rsidRPr="00C5602B" w:rsidRDefault="00EC11F2" w:rsidP="00EC11F2">
      <w:pPr>
        <w:pStyle w:val="titolo20"/>
        <w:rPr>
          <w:rFonts w:eastAsiaTheme="minorEastAsia"/>
          <w:color w:val="002060"/>
        </w:rPr>
      </w:pPr>
      <w:r w:rsidRPr="00C5602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EC11F2" w:rsidRPr="00C5602B" w14:paraId="42A06313" w14:textId="77777777" w:rsidTr="005B2254">
        <w:tc>
          <w:tcPr>
            <w:tcW w:w="2200" w:type="dxa"/>
            <w:tcMar>
              <w:top w:w="20" w:type="dxa"/>
              <w:left w:w="20" w:type="dxa"/>
              <w:bottom w:w="20" w:type="dxa"/>
              <w:right w:w="20" w:type="dxa"/>
            </w:tcMar>
            <w:vAlign w:val="center"/>
            <w:hideMark/>
          </w:tcPr>
          <w:p w14:paraId="797F97F7" w14:textId="77777777" w:rsidR="00EC11F2" w:rsidRPr="00C5602B" w:rsidRDefault="00EC11F2" w:rsidP="005B2254">
            <w:pPr>
              <w:pStyle w:val="movimento"/>
              <w:rPr>
                <w:color w:val="002060"/>
              </w:rPr>
            </w:pPr>
            <w:r w:rsidRPr="00C5602B">
              <w:rPr>
                <w:color w:val="002060"/>
              </w:rPr>
              <w:t>DAMATO SAMUELE</w:t>
            </w:r>
          </w:p>
        </w:tc>
        <w:tc>
          <w:tcPr>
            <w:tcW w:w="2200" w:type="dxa"/>
            <w:tcMar>
              <w:top w:w="20" w:type="dxa"/>
              <w:left w:w="20" w:type="dxa"/>
              <w:bottom w:w="20" w:type="dxa"/>
              <w:right w:w="20" w:type="dxa"/>
            </w:tcMar>
            <w:vAlign w:val="center"/>
            <w:hideMark/>
          </w:tcPr>
          <w:p w14:paraId="2EF5D80A" w14:textId="77777777" w:rsidR="00EC11F2" w:rsidRPr="00C5602B" w:rsidRDefault="00EC11F2" w:rsidP="005B2254">
            <w:pPr>
              <w:pStyle w:val="movimento2"/>
              <w:rPr>
                <w:color w:val="002060"/>
              </w:rPr>
            </w:pPr>
            <w:r w:rsidRPr="00C5602B">
              <w:rPr>
                <w:color w:val="002060"/>
              </w:rPr>
              <w:t xml:space="preserve">(CERRETO D ESI C5 A.S.D.) </w:t>
            </w:r>
          </w:p>
        </w:tc>
        <w:tc>
          <w:tcPr>
            <w:tcW w:w="800" w:type="dxa"/>
            <w:tcMar>
              <w:top w:w="20" w:type="dxa"/>
              <w:left w:w="20" w:type="dxa"/>
              <w:bottom w:w="20" w:type="dxa"/>
              <w:right w:w="20" w:type="dxa"/>
            </w:tcMar>
            <w:vAlign w:val="center"/>
            <w:hideMark/>
          </w:tcPr>
          <w:p w14:paraId="286DD479"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187CDB75" w14:textId="77777777" w:rsidR="00EC11F2" w:rsidRPr="00C5602B" w:rsidRDefault="00EC11F2" w:rsidP="005B2254">
            <w:pPr>
              <w:pStyle w:val="movimento"/>
              <w:rPr>
                <w:color w:val="002060"/>
              </w:rPr>
            </w:pPr>
            <w:r w:rsidRPr="00C5602B">
              <w:rPr>
                <w:color w:val="002060"/>
              </w:rPr>
              <w:t>ZAMPINI LORENZO</w:t>
            </w:r>
          </w:p>
        </w:tc>
        <w:tc>
          <w:tcPr>
            <w:tcW w:w="2200" w:type="dxa"/>
            <w:tcMar>
              <w:top w:w="20" w:type="dxa"/>
              <w:left w:w="20" w:type="dxa"/>
              <w:bottom w:w="20" w:type="dxa"/>
              <w:right w:w="20" w:type="dxa"/>
            </w:tcMar>
            <w:vAlign w:val="center"/>
            <w:hideMark/>
          </w:tcPr>
          <w:p w14:paraId="08FBE582" w14:textId="77777777" w:rsidR="00EC11F2" w:rsidRPr="00C5602B" w:rsidRDefault="00EC11F2" w:rsidP="005B2254">
            <w:pPr>
              <w:pStyle w:val="movimento2"/>
              <w:rPr>
                <w:color w:val="002060"/>
              </w:rPr>
            </w:pPr>
            <w:r w:rsidRPr="00C5602B">
              <w:rPr>
                <w:color w:val="002060"/>
              </w:rPr>
              <w:t xml:space="preserve">(FABRIANO CERRETO) </w:t>
            </w:r>
          </w:p>
        </w:tc>
      </w:tr>
      <w:tr w:rsidR="00EC11F2" w:rsidRPr="00C5602B" w14:paraId="466867C6" w14:textId="77777777" w:rsidTr="005B2254">
        <w:tc>
          <w:tcPr>
            <w:tcW w:w="2200" w:type="dxa"/>
            <w:tcMar>
              <w:top w:w="20" w:type="dxa"/>
              <w:left w:w="20" w:type="dxa"/>
              <w:bottom w:w="20" w:type="dxa"/>
              <w:right w:w="20" w:type="dxa"/>
            </w:tcMar>
            <w:vAlign w:val="center"/>
            <w:hideMark/>
          </w:tcPr>
          <w:p w14:paraId="1E05A83F" w14:textId="77777777" w:rsidR="00EC11F2" w:rsidRPr="00C5602B" w:rsidRDefault="00EC11F2" w:rsidP="005B2254">
            <w:pPr>
              <w:pStyle w:val="movimento"/>
              <w:rPr>
                <w:color w:val="002060"/>
              </w:rPr>
            </w:pPr>
            <w:r w:rsidRPr="00C5602B">
              <w:rPr>
                <w:color w:val="002060"/>
              </w:rPr>
              <w:t>BORDONI DAVIDE</w:t>
            </w:r>
          </w:p>
        </w:tc>
        <w:tc>
          <w:tcPr>
            <w:tcW w:w="2200" w:type="dxa"/>
            <w:tcMar>
              <w:top w:w="20" w:type="dxa"/>
              <w:left w:w="20" w:type="dxa"/>
              <w:bottom w:w="20" w:type="dxa"/>
              <w:right w:w="20" w:type="dxa"/>
            </w:tcMar>
            <w:vAlign w:val="center"/>
            <w:hideMark/>
          </w:tcPr>
          <w:p w14:paraId="5A143248" w14:textId="77777777" w:rsidR="00EC11F2" w:rsidRPr="00C5602B" w:rsidRDefault="00EC11F2" w:rsidP="005B2254">
            <w:pPr>
              <w:pStyle w:val="movimento2"/>
              <w:rPr>
                <w:color w:val="002060"/>
              </w:rPr>
            </w:pPr>
            <w:r w:rsidRPr="00C5602B">
              <w:rPr>
                <w:color w:val="002060"/>
              </w:rPr>
              <w:t xml:space="preserve">(ITALSERVICE C5 </w:t>
            </w:r>
            <w:proofErr w:type="gramStart"/>
            <w:r w:rsidRPr="00C5602B">
              <w:rPr>
                <w:color w:val="002060"/>
              </w:rPr>
              <w:t>SQ.B</w:t>
            </w:r>
            <w:proofErr w:type="gramEnd"/>
            <w:r w:rsidRPr="00C5602B">
              <w:rPr>
                <w:color w:val="002060"/>
              </w:rPr>
              <w:t xml:space="preserve">) </w:t>
            </w:r>
          </w:p>
        </w:tc>
        <w:tc>
          <w:tcPr>
            <w:tcW w:w="800" w:type="dxa"/>
            <w:tcMar>
              <w:top w:w="20" w:type="dxa"/>
              <w:left w:w="20" w:type="dxa"/>
              <w:bottom w:w="20" w:type="dxa"/>
              <w:right w:w="20" w:type="dxa"/>
            </w:tcMar>
            <w:vAlign w:val="center"/>
            <w:hideMark/>
          </w:tcPr>
          <w:p w14:paraId="53D9D33D"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6689B841" w14:textId="77777777" w:rsidR="00EC11F2" w:rsidRPr="00C5602B" w:rsidRDefault="00EC11F2" w:rsidP="005B2254">
            <w:pPr>
              <w:pStyle w:val="movimento"/>
              <w:rPr>
                <w:color w:val="002060"/>
              </w:rPr>
            </w:pPr>
            <w:r w:rsidRPr="00C5602B">
              <w:rPr>
                <w:color w:val="002060"/>
              </w:rPr>
              <w:t> </w:t>
            </w:r>
          </w:p>
        </w:tc>
        <w:tc>
          <w:tcPr>
            <w:tcW w:w="2200" w:type="dxa"/>
            <w:tcMar>
              <w:top w:w="20" w:type="dxa"/>
              <w:left w:w="20" w:type="dxa"/>
              <w:bottom w:w="20" w:type="dxa"/>
              <w:right w:w="20" w:type="dxa"/>
            </w:tcMar>
            <w:vAlign w:val="center"/>
            <w:hideMark/>
          </w:tcPr>
          <w:p w14:paraId="4C6E816F" w14:textId="77777777" w:rsidR="00EC11F2" w:rsidRPr="00C5602B" w:rsidRDefault="00EC11F2" w:rsidP="005B2254">
            <w:pPr>
              <w:pStyle w:val="movimento2"/>
              <w:rPr>
                <w:color w:val="002060"/>
              </w:rPr>
            </w:pPr>
            <w:r w:rsidRPr="00C5602B">
              <w:rPr>
                <w:color w:val="002060"/>
              </w:rPr>
              <w:t> </w:t>
            </w:r>
          </w:p>
        </w:tc>
      </w:tr>
    </w:tbl>
    <w:p w14:paraId="2E61F8B6" w14:textId="77777777" w:rsidR="00EC11F2" w:rsidRDefault="00EC11F2" w:rsidP="00EC11F2">
      <w:pPr>
        <w:pStyle w:val="breakline"/>
        <w:rPr>
          <w:color w:val="002060"/>
        </w:rPr>
      </w:pPr>
    </w:p>
    <w:p w14:paraId="7F8F3987" w14:textId="77777777" w:rsidR="00EC11F2" w:rsidRPr="008B074C" w:rsidRDefault="00EC11F2" w:rsidP="00EC11F2">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349EE0F6" w14:textId="77777777" w:rsidR="00EC11F2" w:rsidRPr="008B074C" w:rsidRDefault="00EC11F2" w:rsidP="00EC11F2">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4E290D04" w14:textId="77777777" w:rsidR="00EC11F2" w:rsidRPr="00C5602B" w:rsidRDefault="00EC11F2" w:rsidP="00EC11F2">
      <w:pPr>
        <w:pStyle w:val="breakline"/>
        <w:rPr>
          <w:rFonts w:eastAsiaTheme="minorEastAsia"/>
          <w:color w:val="002060"/>
        </w:rPr>
      </w:pPr>
    </w:p>
    <w:p w14:paraId="17E52F84" w14:textId="77777777" w:rsidR="00EC11F2" w:rsidRPr="00C5602B" w:rsidRDefault="00EC11F2" w:rsidP="00EC11F2">
      <w:pPr>
        <w:pStyle w:val="titoloprinc0"/>
        <w:rPr>
          <w:color w:val="002060"/>
        </w:rPr>
      </w:pPr>
      <w:r w:rsidRPr="00C5602B">
        <w:rPr>
          <w:color w:val="002060"/>
        </w:rPr>
        <w:t>CLASSIFICA</w:t>
      </w:r>
    </w:p>
    <w:p w14:paraId="4E5CA55B" w14:textId="77777777" w:rsidR="00EC11F2" w:rsidRPr="00C5602B" w:rsidRDefault="00EC11F2" w:rsidP="00EC11F2">
      <w:pPr>
        <w:pStyle w:val="breakline"/>
        <w:rPr>
          <w:color w:val="002060"/>
        </w:rPr>
      </w:pPr>
    </w:p>
    <w:p w14:paraId="53407C0F" w14:textId="77777777" w:rsidR="00EC11F2" w:rsidRPr="00C5602B" w:rsidRDefault="00EC11F2" w:rsidP="00EC11F2">
      <w:pPr>
        <w:pStyle w:val="breakline"/>
        <w:rPr>
          <w:color w:val="002060"/>
        </w:rPr>
      </w:pPr>
    </w:p>
    <w:p w14:paraId="6BE429C8" w14:textId="77777777" w:rsidR="00EC11F2" w:rsidRPr="00C5602B" w:rsidRDefault="00EC11F2" w:rsidP="00EC11F2">
      <w:pPr>
        <w:pStyle w:val="sottotitolocampionato10"/>
        <w:rPr>
          <w:color w:val="002060"/>
        </w:rPr>
      </w:pPr>
      <w:r w:rsidRPr="00C5602B">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3F9E946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23D1CC"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44791"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A51F4"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6D409"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1214D"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7847A"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21FC0"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8E403"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402A12"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ACC5C" w14:textId="77777777" w:rsidR="00EC11F2" w:rsidRPr="00C5602B" w:rsidRDefault="00EC11F2" w:rsidP="005B2254">
            <w:pPr>
              <w:pStyle w:val="headertabella0"/>
              <w:rPr>
                <w:color w:val="002060"/>
              </w:rPr>
            </w:pPr>
            <w:r w:rsidRPr="00C5602B">
              <w:rPr>
                <w:color w:val="002060"/>
              </w:rPr>
              <w:t>PE</w:t>
            </w:r>
          </w:p>
        </w:tc>
      </w:tr>
      <w:tr w:rsidR="00EC11F2" w:rsidRPr="00C5602B" w14:paraId="4DFC1572"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B008FC" w14:textId="77777777" w:rsidR="00EC11F2" w:rsidRPr="00C5602B" w:rsidRDefault="00EC11F2" w:rsidP="005B2254">
            <w:pPr>
              <w:pStyle w:val="rowtabella0"/>
              <w:rPr>
                <w:color w:val="002060"/>
              </w:rPr>
            </w:pPr>
            <w:r w:rsidRPr="00C5602B">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5960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1BE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325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4BB8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CD9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EAA1"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7F4F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E40DC"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B258C" w14:textId="77777777" w:rsidR="00EC11F2" w:rsidRPr="00C5602B" w:rsidRDefault="00EC11F2" w:rsidP="005B2254">
            <w:pPr>
              <w:pStyle w:val="rowtabella0"/>
              <w:jc w:val="center"/>
              <w:rPr>
                <w:color w:val="002060"/>
              </w:rPr>
            </w:pPr>
            <w:r w:rsidRPr="00C5602B">
              <w:rPr>
                <w:color w:val="002060"/>
              </w:rPr>
              <w:t>0</w:t>
            </w:r>
          </w:p>
        </w:tc>
      </w:tr>
      <w:tr w:rsidR="00EC11F2" w:rsidRPr="00C5602B" w14:paraId="2EEA125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F88FC" w14:textId="77777777" w:rsidR="00EC11F2" w:rsidRPr="00C5602B" w:rsidRDefault="00EC11F2" w:rsidP="005B2254">
            <w:pPr>
              <w:pStyle w:val="rowtabella0"/>
              <w:rPr>
                <w:color w:val="002060"/>
              </w:rPr>
            </w:pPr>
            <w:r w:rsidRPr="00C5602B">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0BD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DAD8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713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A00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C33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E695F"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4670"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2A3B"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4D05B" w14:textId="77777777" w:rsidR="00EC11F2" w:rsidRPr="00C5602B" w:rsidRDefault="00EC11F2" w:rsidP="005B2254">
            <w:pPr>
              <w:pStyle w:val="rowtabella0"/>
              <w:jc w:val="center"/>
              <w:rPr>
                <w:color w:val="002060"/>
              </w:rPr>
            </w:pPr>
            <w:r w:rsidRPr="00C5602B">
              <w:rPr>
                <w:color w:val="002060"/>
              </w:rPr>
              <w:t>0</w:t>
            </w:r>
          </w:p>
        </w:tc>
      </w:tr>
      <w:tr w:rsidR="00EC11F2" w:rsidRPr="00C5602B" w14:paraId="11AB3E4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F8749" w14:textId="77777777" w:rsidR="00EC11F2" w:rsidRPr="00C5602B" w:rsidRDefault="00EC11F2" w:rsidP="005B2254">
            <w:pPr>
              <w:pStyle w:val="rowtabella0"/>
              <w:rPr>
                <w:color w:val="002060"/>
              </w:rPr>
            </w:pPr>
            <w:r w:rsidRPr="00C5602B">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5E9A1"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0891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7719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DD04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CEC0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751AF"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5868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E994"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88D22" w14:textId="77777777" w:rsidR="00EC11F2" w:rsidRPr="00C5602B" w:rsidRDefault="00EC11F2" w:rsidP="005B2254">
            <w:pPr>
              <w:pStyle w:val="rowtabella0"/>
              <w:jc w:val="center"/>
              <w:rPr>
                <w:color w:val="002060"/>
              </w:rPr>
            </w:pPr>
            <w:r w:rsidRPr="00C5602B">
              <w:rPr>
                <w:color w:val="002060"/>
              </w:rPr>
              <w:t>0</w:t>
            </w:r>
          </w:p>
        </w:tc>
      </w:tr>
      <w:tr w:rsidR="00EC11F2" w:rsidRPr="00C5602B" w14:paraId="1D7F645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81C77E" w14:textId="77777777" w:rsidR="00EC11F2" w:rsidRPr="00C5602B" w:rsidRDefault="00EC11F2" w:rsidP="005B2254">
            <w:pPr>
              <w:pStyle w:val="rowtabella0"/>
              <w:rPr>
                <w:color w:val="002060"/>
              </w:rPr>
            </w:pPr>
            <w:r w:rsidRPr="00C5602B">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F1D7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3F4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CFC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5928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2776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16D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42CB0"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330D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2D80" w14:textId="77777777" w:rsidR="00EC11F2" w:rsidRPr="00C5602B" w:rsidRDefault="00EC11F2" w:rsidP="005B2254">
            <w:pPr>
              <w:pStyle w:val="rowtabella0"/>
              <w:jc w:val="center"/>
              <w:rPr>
                <w:color w:val="002060"/>
              </w:rPr>
            </w:pPr>
            <w:r w:rsidRPr="00C5602B">
              <w:rPr>
                <w:color w:val="002060"/>
              </w:rPr>
              <w:t>0</w:t>
            </w:r>
          </w:p>
        </w:tc>
      </w:tr>
      <w:tr w:rsidR="00EC11F2" w:rsidRPr="00C5602B" w14:paraId="2CF12FE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39131B" w14:textId="77777777" w:rsidR="00EC11F2" w:rsidRPr="00C5602B" w:rsidRDefault="00EC11F2" w:rsidP="005B2254">
            <w:pPr>
              <w:pStyle w:val="rowtabella0"/>
              <w:rPr>
                <w:color w:val="002060"/>
              </w:rPr>
            </w:pPr>
            <w:r w:rsidRPr="00C5602B">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EC0D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7A26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E6E7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16AC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401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5C735"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1FD6"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A1793" w14:textId="77777777" w:rsidR="00EC11F2" w:rsidRPr="00C5602B" w:rsidRDefault="00EC11F2" w:rsidP="005B2254">
            <w:pPr>
              <w:pStyle w:val="rowtabella0"/>
              <w:jc w:val="center"/>
              <w:rPr>
                <w:color w:val="002060"/>
              </w:rPr>
            </w:pPr>
            <w:r w:rsidRPr="00C5602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6382" w14:textId="77777777" w:rsidR="00EC11F2" w:rsidRPr="00C5602B" w:rsidRDefault="00EC11F2" w:rsidP="005B2254">
            <w:pPr>
              <w:pStyle w:val="rowtabella0"/>
              <w:jc w:val="center"/>
              <w:rPr>
                <w:color w:val="002060"/>
              </w:rPr>
            </w:pPr>
            <w:r w:rsidRPr="00C5602B">
              <w:rPr>
                <w:color w:val="002060"/>
              </w:rPr>
              <w:t>0</w:t>
            </w:r>
          </w:p>
        </w:tc>
      </w:tr>
      <w:tr w:rsidR="00EC11F2" w:rsidRPr="00C5602B" w14:paraId="1A15DFCF"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72A7A" w14:textId="77777777" w:rsidR="00EC11F2" w:rsidRPr="00C5602B" w:rsidRDefault="00EC11F2" w:rsidP="005B2254">
            <w:pPr>
              <w:pStyle w:val="rowtabella0"/>
              <w:rPr>
                <w:color w:val="002060"/>
              </w:rPr>
            </w:pPr>
            <w:r w:rsidRPr="00C5602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54C5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E33B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ECD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97E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C0BD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EAEB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16F23"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3E39" w14:textId="77777777" w:rsidR="00EC11F2" w:rsidRPr="00C5602B" w:rsidRDefault="00EC11F2" w:rsidP="005B2254">
            <w:pPr>
              <w:pStyle w:val="rowtabella0"/>
              <w:jc w:val="center"/>
              <w:rPr>
                <w:color w:val="002060"/>
              </w:rPr>
            </w:pPr>
            <w:r w:rsidRPr="00C5602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CFD80" w14:textId="77777777" w:rsidR="00EC11F2" w:rsidRPr="00C5602B" w:rsidRDefault="00EC11F2" w:rsidP="005B2254">
            <w:pPr>
              <w:pStyle w:val="rowtabella0"/>
              <w:jc w:val="center"/>
              <w:rPr>
                <w:color w:val="002060"/>
              </w:rPr>
            </w:pPr>
            <w:r w:rsidRPr="00C5602B">
              <w:rPr>
                <w:color w:val="002060"/>
              </w:rPr>
              <w:t>0</w:t>
            </w:r>
          </w:p>
        </w:tc>
      </w:tr>
    </w:tbl>
    <w:p w14:paraId="5437C68A" w14:textId="77777777" w:rsidR="00EC11F2" w:rsidRPr="00C5602B" w:rsidRDefault="00EC11F2" w:rsidP="00EC11F2">
      <w:pPr>
        <w:pStyle w:val="breakline"/>
        <w:rPr>
          <w:rFonts w:eastAsiaTheme="minorEastAsia"/>
          <w:color w:val="002060"/>
        </w:rPr>
      </w:pPr>
    </w:p>
    <w:p w14:paraId="7AC87AC4" w14:textId="77777777" w:rsidR="00EC11F2" w:rsidRPr="00C5602B" w:rsidRDefault="00EC11F2" w:rsidP="00EC11F2">
      <w:pPr>
        <w:pStyle w:val="breakline"/>
        <w:rPr>
          <w:color w:val="002060"/>
        </w:rPr>
      </w:pPr>
    </w:p>
    <w:p w14:paraId="781A9AD9" w14:textId="77777777" w:rsidR="00EC11F2" w:rsidRPr="00C5602B" w:rsidRDefault="00EC11F2" w:rsidP="00EC11F2">
      <w:pPr>
        <w:pStyle w:val="sottotitolocampionato10"/>
        <w:rPr>
          <w:color w:val="002060"/>
        </w:rPr>
      </w:pPr>
      <w:r w:rsidRPr="00C5602B">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1F8E9AA5"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37B88"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6DE43"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95941"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1CCD5"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BE664"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24A19"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1444C"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5FFB0"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ECD57"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86A9A" w14:textId="77777777" w:rsidR="00EC11F2" w:rsidRPr="00C5602B" w:rsidRDefault="00EC11F2" w:rsidP="005B2254">
            <w:pPr>
              <w:pStyle w:val="headertabella0"/>
              <w:rPr>
                <w:color w:val="002060"/>
              </w:rPr>
            </w:pPr>
            <w:r w:rsidRPr="00C5602B">
              <w:rPr>
                <w:color w:val="002060"/>
              </w:rPr>
              <w:t>PE</w:t>
            </w:r>
          </w:p>
        </w:tc>
      </w:tr>
      <w:tr w:rsidR="00EC11F2" w:rsidRPr="00C5602B" w14:paraId="05633575"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CF79CB" w14:textId="77777777" w:rsidR="00EC11F2" w:rsidRPr="00C5602B" w:rsidRDefault="00EC11F2" w:rsidP="005B2254">
            <w:pPr>
              <w:pStyle w:val="rowtabella0"/>
              <w:rPr>
                <w:color w:val="002060"/>
              </w:rPr>
            </w:pPr>
            <w:r w:rsidRPr="00C5602B">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03004"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F106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4F82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043C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6480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5D058"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6826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69438"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11584" w14:textId="77777777" w:rsidR="00EC11F2" w:rsidRPr="00C5602B" w:rsidRDefault="00EC11F2" w:rsidP="005B2254">
            <w:pPr>
              <w:pStyle w:val="rowtabella0"/>
              <w:jc w:val="center"/>
              <w:rPr>
                <w:color w:val="002060"/>
              </w:rPr>
            </w:pPr>
            <w:r w:rsidRPr="00C5602B">
              <w:rPr>
                <w:color w:val="002060"/>
              </w:rPr>
              <w:t>0</w:t>
            </w:r>
          </w:p>
        </w:tc>
      </w:tr>
      <w:tr w:rsidR="00EC11F2" w:rsidRPr="00C5602B" w14:paraId="47D7EAC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68E70" w14:textId="77777777" w:rsidR="00EC11F2" w:rsidRPr="00C5602B" w:rsidRDefault="00EC11F2" w:rsidP="005B2254">
            <w:pPr>
              <w:pStyle w:val="rowtabella0"/>
              <w:rPr>
                <w:color w:val="002060"/>
              </w:rPr>
            </w:pPr>
            <w:r w:rsidRPr="00C5602B">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33CB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D5D7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7C3E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195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FB65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3B12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F4D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FD2F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FE77" w14:textId="77777777" w:rsidR="00EC11F2" w:rsidRPr="00C5602B" w:rsidRDefault="00EC11F2" w:rsidP="005B2254">
            <w:pPr>
              <w:pStyle w:val="rowtabella0"/>
              <w:jc w:val="center"/>
              <w:rPr>
                <w:color w:val="002060"/>
              </w:rPr>
            </w:pPr>
            <w:r w:rsidRPr="00C5602B">
              <w:rPr>
                <w:color w:val="002060"/>
              </w:rPr>
              <w:t>0</w:t>
            </w:r>
          </w:p>
        </w:tc>
      </w:tr>
      <w:tr w:rsidR="00EC11F2" w:rsidRPr="00C5602B" w14:paraId="11E7F365"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57B6EE" w14:textId="77777777" w:rsidR="00EC11F2" w:rsidRPr="00C5602B" w:rsidRDefault="00EC11F2" w:rsidP="005B2254">
            <w:pPr>
              <w:pStyle w:val="rowtabella0"/>
              <w:rPr>
                <w:color w:val="002060"/>
              </w:rPr>
            </w:pPr>
            <w:r w:rsidRPr="00C5602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196F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292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A5ED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5407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7C1E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2B4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4845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5918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1ABF" w14:textId="77777777" w:rsidR="00EC11F2" w:rsidRPr="00C5602B" w:rsidRDefault="00EC11F2" w:rsidP="005B2254">
            <w:pPr>
              <w:pStyle w:val="rowtabella0"/>
              <w:jc w:val="center"/>
              <w:rPr>
                <w:color w:val="002060"/>
              </w:rPr>
            </w:pPr>
            <w:r w:rsidRPr="00C5602B">
              <w:rPr>
                <w:color w:val="002060"/>
              </w:rPr>
              <w:t>0</w:t>
            </w:r>
          </w:p>
        </w:tc>
      </w:tr>
      <w:tr w:rsidR="00EC11F2" w:rsidRPr="00C5602B" w14:paraId="026C605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133A6" w14:textId="77777777" w:rsidR="00EC11F2" w:rsidRPr="00C5602B" w:rsidRDefault="00EC11F2" w:rsidP="005B2254">
            <w:pPr>
              <w:pStyle w:val="rowtabella0"/>
              <w:rPr>
                <w:color w:val="002060"/>
              </w:rPr>
            </w:pPr>
            <w:r w:rsidRPr="00C5602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7257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649D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B624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5CE8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FF1B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9FFC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7BDE"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AAFD1"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B94C" w14:textId="77777777" w:rsidR="00EC11F2" w:rsidRPr="00C5602B" w:rsidRDefault="00EC11F2" w:rsidP="005B2254">
            <w:pPr>
              <w:pStyle w:val="rowtabella0"/>
              <w:jc w:val="center"/>
              <w:rPr>
                <w:color w:val="002060"/>
              </w:rPr>
            </w:pPr>
            <w:r w:rsidRPr="00C5602B">
              <w:rPr>
                <w:color w:val="002060"/>
              </w:rPr>
              <w:t>0</w:t>
            </w:r>
          </w:p>
        </w:tc>
      </w:tr>
      <w:tr w:rsidR="00EC11F2" w:rsidRPr="00C5602B" w14:paraId="726BCBFF"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7D6C0" w14:textId="77777777" w:rsidR="00EC11F2" w:rsidRPr="00C5602B" w:rsidRDefault="00EC11F2" w:rsidP="005B2254">
            <w:pPr>
              <w:pStyle w:val="rowtabella0"/>
              <w:rPr>
                <w:color w:val="002060"/>
              </w:rPr>
            </w:pPr>
            <w:proofErr w:type="spellStart"/>
            <w:proofErr w:type="gramStart"/>
            <w:r w:rsidRPr="00C5602B">
              <w:rPr>
                <w:color w:val="002060"/>
              </w:rPr>
              <w:t>sq.B</w:t>
            </w:r>
            <w:proofErr w:type="spellEnd"/>
            <w:proofErr w:type="gramEnd"/>
            <w:r w:rsidRPr="00C5602B">
              <w:rPr>
                <w:color w:val="002060"/>
              </w:rPr>
              <w:t xml:space="preserve">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636A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A95C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0E49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E1A8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D2E5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DCB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C7F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A33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BA0FC" w14:textId="77777777" w:rsidR="00EC11F2" w:rsidRPr="00C5602B" w:rsidRDefault="00EC11F2" w:rsidP="005B2254">
            <w:pPr>
              <w:pStyle w:val="rowtabella0"/>
              <w:jc w:val="center"/>
              <w:rPr>
                <w:color w:val="002060"/>
              </w:rPr>
            </w:pPr>
            <w:r w:rsidRPr="00C5602B">
              <w:rPr>
                <w:color w:val="002060"/>
              </w:rPr>
              <w:t>0</w:t>
            </w:r>
          </w:p>
        </w:tc>
      </w:tr>
      <w:tr w:rsidR="00EC11F2" w:rsidRPr="00C5602B" w14:paraId="47A601FD"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7DD76B" w14:textId="77777777" w:rsidR="00EC11F2" w:rsidRPr="00C5602B" w:rsidRDefault="00EC11F2" w:rsidP="005B2254">
            <w:pPr>
              <w:pStyle w:val="rowtabella0"/>
              <w:rPr>
                <w:color w:val="002060"/>
              </w:rPr>
            </w:pPr>
            <w:proofErr w:type="spellStart"/>
            <w:proofErr w:type="gramStart"/>
            <w:r w:rsidRPr="00C5602B">
              <w:rPr>
                <w:color w:val="002060"/>
              </w:rPr>
              <w:t>sq.B</w:t>
            </w:r>
            <w:proofErr w:type="spellEnd"/>
            <w:proofErr w:type="gramEnd"/>
            <w:r w:rsidRPr="00C5602B">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DFF5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A3DF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385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A44B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A0C4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A87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427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A8EB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D082" w14:textId="77777777" w:rsidR="00EC11F2" w:rsidRPr="00C5602B" w:rsidRDefault="00EC11F2" w:rsidP="005B2254">
            <w:pPr>
              <w:pStyle w:val="rowtabella0"/>
              <w:jc w:val="center"/>
              <w:rPr>
                <w:color w:val="002060"/>
              </w:rPr>
            </w:pPr>
            <w:r w:rsidRPr="00C5602B">
              <w:rPr>
                <w:color w:val="002060"/>
              </w:rPr>
              <w:t>0</w:t>
            </w:r>
          </w:p>
        </w:tc>
      </w:tr>
    </w:tbl>
    <w:p w14:paraId="46A71D01" w14:textId="77777777" w:rsidR="00EC11F2" w:rsidRPr="00C5602B" w:rsidRDefault="00EC11F2" w:rsidP="00EC11F2">
      <w:pPr>
        <w:pStyle w:val="breakline"/>
        <w:rPr>
          <w:rFonts w:eastAsiaTheme="minorEastAsia"/>
          <w:color w:val="002060"/>
        </w:rPr>
      </w:pPr>
    </w:p>
    <w:p w14:paraId="14107DE4" w14:textId="77777777" w:rsidR="00EC11F2" w:rsidRPr="00C5602B" w:rsidRDefault="00EC11F2" w:rsidP="00EC11F2">
      <w:pPr>
        <w:pStyle w:val="breakline"/>
        <w:rPr>
          <w:color w:val="002060"/>
        </w:rPr>
      </w:pPr>
    </w:p>
    <w:p w14:paraId="57BA5517" w14:textId="77777777" w:rsidR="00EC11F2" w:rsidRPr="00C5602B" w:rsidRDefault="00EC11F2" w:rsidP="00EC11F2">
      <w:pPr>
        <w:pStyle w:val="sottotitolocampionato10"/>
        <w:rPr>
          <w:color w:val="002060"/>
        </w:rPr>
      </w:pPr>
      <w:r w:rsidRPr="00C5602B">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43B97E00"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F3537"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893B00"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9356E"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3B346"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15701"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37B48"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7D62A8"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E9749"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3E6D3D"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18CF5" w14:textId="77777777" w:rsidR="00EC11F2" w:rsidRPr="00C5602B" w:rsidRDefault="00EC11F2" w:rsidP="005B2254">
            <w:pPr>
              <w:pStyle w:val="headertabella0"/>
              <w:rPr>
                <w:color w:val="002060"/>
              </w:rPr>
            </w:pPr>
            <w:r w:rsidRPr="00C5602B">
              <w:rPr>
                <w:color w:val="002060"/>
              </w:rPr>
              <w:t>PE</w:t>
            </w:r>
          </w:p>
        </w:tc>
      </w:tr>
      <w:tr w:rsidR="00EC11F2" w:rsidRPr="00C5602B" w14:paraId="1100C126"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23AE87" w14:textId="77777777" w:rsidR="00EC11F2" w:rsidRPr="00C5602B" w:rsidRDefault="00EC11F2" w:rsidP="005B2254">
            <w:pPr>
              <w:pStyle w:val="rowtabella0"/>
              <w:rPr>
                <w:color w:val="002060"/>
              </w:rPr>
            </w:pPr>
            <w:r w:rsidRPr="00C5602B">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336D"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DA4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1BA9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1126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C769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EC2B8"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DF5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E5EC"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55FE" w14:textId="77777777" w:rsidR="00EC11F2" w:rsidRPr="00C5602B" w:rsidRDefault="00EC11F2" w:rsidP="005B2254">
            <w:pPr>
              <w:pStyle w:val="rowtabella0"/>
              <w:jc w:val="center"/>
              <w:rPr>
                <w:color w:val="002060"/>
              </w:rPr>
            </w:pPr>
            <w:r w:rsidRPr="00C5602B">
              <w:rPr>
                <w:color w:val="002060"/>
              </w:rPr>
              <w:t>0</w:t>
            </w:r>
          </w:p>
        </w:tc>
      </w:tr>
      <w:tr w:rsidR="00EC11F2" w:rsidRPr="00C5602B" w14:paraId="0007065A"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E9A68" w14:textId="77777777" w:rsidR="00EC11F2" w:rsidRPr="00C5602B" w:rsidRDefault="00EC11F2" w:rsidP="005B2254">
            <w:pPr>
              <w:pStyle w:val="rowtabella0"/>
              <w:rPr>
                <w:color w:val="002060"/>
              </w:rPr>
            </w:pPr>
            <w:r w:rsidRPr="00C5602B">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66C3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303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2E84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6884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998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9F30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968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87E9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E2EB" w14:textId="77777777" w:rsidR="00EC11F2" w:rsidRPr="00C5602B" w:rsidRDefault="00EC11F2" w:rsidP="005B2254">
            <w:pPr>
              <w:pStyle w:val="rowtabella0"/>
              <w:jc w:val="center"/>
              <w:rPr>
                <w:color w:val="002060"/>
              </w:rPr>
            </w:pPr>
            <w:r w:rsidRPr="00C5602B">
              <w:rPr>
                <w:color w:val="002060"/>
              </w:rPr>
              <w:t>0</w:t>
            </w:r>
          </w:p>
        </w:tc>
      </w:tr>
      <w:tr w:rsidR="00EC11F2" w:rsidRPr="00C5602B" w14:paraId="24EDE96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B47EB" w14:textId="77777777" w:rsidR="00EC11F2" w:rsidRPr="00C5602B" w:rsidRDefault="00EC11F2" w:rsidP="005B2254">
            <w:pPr>
              <w:pStyle w:val="rowtabella0"/>
              <w:rPr>
                <w:color w:val="002060"/>
              </w:rPr>
            </w:pPr>
            <w:r w:rsidRPr="00C5602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D61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B2D8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E8EB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672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251B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6266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5BD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B3A5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03A6" w14:textId="77777777" w:rsidR="00EC11F2" w:rsidRPr="00C5602B" w:rsidRDefault="00EC11F2" w:rsidP="005B2254">
            <w:pPr>
              <w:pStyle w:val="rowtabella0"/>
              <w:jc w:val="center"/>
              <w:rPr>
                <w:color w:val="002060"/>
              </w:rPr>
            </w:pPr>
            <w:r w:rsidRPr="00C5602B">
              <w:rPr>
                <w:color w:val="002060"/>
              </w:rPr>
              <w:t>0</w:t>
            </w:r>
          </w:p>
        </w:tc>
      </w:tr>
      <w:tr w:rsidR="00EC11F2" w:rsidRPr="00C5602B" w14:paraId="5173677E"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0A036" w14:textId="77777777" w:rsidR="00EC11F2" w:rsidRPr="00C5602B" w:rsidRDefault="00EC11F2" w:rsidP="005B2254">
            <w:pPr>
              <w:pStyle w:val="rowtabella0"/>
              <w:rPr>
                <w:color w:val="002060"/>
                <w:lang w:val="es-ES"/>
              </w:rPr>
            </w:pPr>
            <w:r w:rsidRPr="00C5602B">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188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BB0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847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06DF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6B6E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39B8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25B30" w14:textId="77777777" w:rsidR="00EC11F2" w:rsidRPr="00C5602B" w:rsidRDefault="00EC11F2" w:rsidP="005B2254">
            <w:pPr>
              <w:pStyle w:val="rowtabella0"/>
              <w:jc w:val="center"/>
              <w:rPr>
                <w:color w:val="002060"/>
              </w:rPr>
            </w:pPr>
            <w:r w:rsidRPr="00C5602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35C6"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8D800" w14:textId="77777777" w:rsidR="00EC11F2" w:rsidRPr="00C5602B" w:rsidRDefault="00EC11F2" w:rsidP="005B2254">
            <w:pPr>
              <w:pStyle w:val="rowtabella0"/>
              <w:jc w:val="center"/>
              <w:rPr>
                <w:color w:val="002060"/>
              </w:rPr>
            </w:pPr>
            <w:r w:rsidRPr="00C5602B">
              <w:rPr>
                <w:color w:val="002060"/>
              </w:rPr>
              <w:t>0</w:t>
            </w:r>
          </w:p>
        </w:tc>
      </w:tr>
      <w:tr w:rsidR="00EC11F2" w:rsidRPr="00C5602B" w14:paraId="06BD18FD"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563167" w14:textId="77777777" w:rsidR="00EC11F2" w:rsidRPr="00C5602B" w:rsidRDefault="00EC11F2" w:rsidP="005B2254">
            <w:pPr>
              <w:pStyle w:val="rowtabella0"/>
              <w:rPr>
                <w:color w:val="002060"/>
              </w:rPr>
            </w:pPr>
            <w:proofErr w:type="spellStart"/>
            <w:proofErr w:type="gramStart"/>
            <w:r w:rsidRPr="00C5602B">
              <w:rPr>
                <w:color w:val="002060"/>
              </w:rPr>
              <w:t>sq.B</w:t>
            </w:r>
            <w:proofErr w:type="spellEnd"/>
            <w:proofErr w:type="gramEnd"/>
            <w:r w:rsidRPr="00C5602B">
              <w:rPr>
                <w:color w:val="002060"/>
              </w:rPr>
              <w:t xml:space="preserve"> CALCIO A 5 CORINALDO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2141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5766"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C1D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250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4A2E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73D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103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C80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E6BDF" w14:textId="77777777" w:rsidR="00EC11F2" w:rsidRPr="00C5602B" w:rsidRDefault="00EC11F2" w:rsidP="005B2254">
            <w:pPr>
              <w:pStyle w:val="rowtabella0"/>
              <w:jc w:val="center"/>
              <w:rPr>
                <w:color w:val="002060"/>
              </w:rPr>
            </w:pPr>
            <w:r w:rsidRPr="00C5602B">
              <w:rPr>
                <w:color w:val="002060"/>
              </w:rPr>
              <w:t>0</w:t>
            </w:r>
          </w:p>
        </w:tc>
      </w:tr>
      <w:tr w:rsidR="00EC11F2" w:rsidRPr="00C5602B" w14:paraId="605140DA"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74669F" w14:textId="77777777" w:rsidR="00EC11F2" w:rsidRPr="00C5602B" w:rsidRDefault="00EC11F2" w:rsidP="005B2254">
            <w:pPr>
              <w:pStyle w:val="rowtabella0"/>
              <w:rPr>
                <w:color w:val="002060"/>
              </w:rPr>
            </w:pPr>
            <w:proofErr w:type="spellStart"/>
            <w:r w:rsidRPr="00C5602B">
              <w:rPr>
                <w:color w:val="002060"/>
              </w:rPr>
              <w:t>sq.C</w:t>
            </w:r>
            <w:proofErr w:type="spellEnd"/>
            <w:r w:rsidRPr="00C5602B">
              <w:rPr>
                <w:color w:val="002060"/>
              </w:rPr>
              <w:t xml:space="preserve"> ITALSERVICE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1AAE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5D17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14D2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A586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D22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37271"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A17D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1752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9835D" w14:textId="77777777" w:rsidR="00EC11F2" w:rsidRPr="00C5602B" w:rsidRDefault="00EC11F2" w:rsidP="005B2254">
            <w:pPr>
              <w:pStyle w:val="rowtabella0"/>
              <w:jc w:val="center"/>
              <w:rPr>
                <w:color w:val="002060"/>
              </w:rPr>
            </w:pPr>
            <w:r w:rsidRPr="00C5602B">
              <w:rPr>
                <w:color w:val="002060"/>
              </w:rPr>
              <w:t>0</w:t>
            </w:r>
          </w:p>
        </w:tc>
      </w:tr>
    </w:tbl>
    <w:p w14:paraId="2831E2A2" w14:textId="77777777" w:rsidR="00EC11F2" w:rsidRPr="00C5602B" w:rsidRDefault="00EC11F2" w:rsidP="00EC11F2">
      <w:pPr>
        <w:pStyle w:val="breakline"/>
        <w:rPr>
          <w:rFonts w:eastAsiaTheme="minorEastAsia"/>
          <w:color w:val="002060"/>
        </w:rPr>
      </w:pPr>
    </w:p>
    <w:p w14:paraId="1CD028DC" w14:textId="77777777" w:rsidR="00EC11F2" w:rsidRPr="00C5602B" w:rsidRDefault="00EC11F2" w:rsidP="00EC11F2">
      <w:pPr>
        <w:pStyle w:val="breakline"/>
        <w:rPr>
          <w:color w:val="002060"/>
        </w:rPr>
      </w:pPr>
    </w:p>
    <w:p w14:paraId="78BC48C0" w14:textId="77777777" w:rsidR="00EC11F2" w:rsidRPr="00C5602B" w:rsidRDefault="00EC11F2" w:rsidP="00EC11F2">
      <w:pPr>
        <w:pStyle w:val="sottotitolocampionato10"/>
        <w:rPr>
          <w:color w:val="002060"/>
        </w:rPr>
      </w:pPr>
      <w:r w:rsidRPr="00C5602B">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0EBB06FE"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FDCDE"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918E0"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C1641"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E7D06"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CF3EF9"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FB098"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6A4C4"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BBC1B"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C4DE6"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52E39" w14:textId="77777777" w:rsidR="00EC11F2" w:rsidRPr="00C5602B" w:rsidRDefault="00EC11F2" w:rsidP="005B2254">
            <w:pPr>
              <w:pStyle w:val="headertabella0"/>
              <w:rPr>
                <w:color w:val="002060"/>
              </w:rPr>
            </w:pPr>
            <w:r w:rsidRPr="00C5602B">
              <w:rPr>
                <w:color w:val="002060"/>
              </w:rPr>
              <w:t>PE</w:t>
            </w:r>
          </w:p>
        </w:tc>
      </w:tr>
      <w:tr w:rsidR="00EC11F2" w:rsidRPr="00C5602B" w14:paraId="161790CA"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80049" w14:textId="77777777" w:rsidR="00EC11F2" w:rsidRPr="00C5602B" w:rsidRDefault="00EC11F2" w:rsidP="005B2254">
            <w:pPr>
              <w:pStyle w:val="rowtabella0"/>
              <w:rPr>
                <w:color w:val="002060"/>
              </w:rPr>
            </w:pPr>
            <w:r w:rsidRPr="00C5602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FCB5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85B6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7BBA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8220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779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F41F5"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4D3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0157"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23AD3" w14:textId="77777777" w:rsidR="00EC11F2" w:rsidRPr="00C5602B" w:rsidRDefault="00EC11F2" w:rsidP="005B2254">
            <w:pPr>
              <w:pStyle w:val="rowtabella0"/>
              <w:jc w:val="center"/>
              <w:rPr>
                <w:color w:val="002060"/>
              </w:rPr>
            </w:pPr>
            <w:r w:rsidRPr="00C5602B">
              <w:rPr>
                <w:color w:val="002060"/>
              </w:rPr>
              <w:t>0</w:t>
            </w:r>
          </w:p>
        </w:tc>
      </w:tr>
      <w:tr w:rsidR="00EC11F2" w:rsidRPr="00C5602B" w14:paraId="7671D794"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1A4A96" w14:textId="77777777" w:rsidR="00EC11F2" w:rsidRPr="00C5602B" w:rsidRDefault="00EC11F2" w:rsidP="005B2254">
            <w:pPr>
              <w:pStyle w:val="rowtabella0"/>
              <w:rPr>
                <w:color w:val="002060"/>
              </w:rPr>
            </w:pPr>
            <w:r w:rsidRPr="00C5602B">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C0E9F"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9B11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BBC9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DA7C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FB8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295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F748F"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7460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6373B" w14:textId="77777777" w:rsidR="00EC11F2" w:rsidRPr="00C5602B" w:rsidRDefault="00EC11F2" w:rsidP="005B2254">
            <w:pPr>
              <w:pStyle w:val="rowtabella0"/>
              <w:jc w:val="center"/>
              <w:rPr>
                <w:color w:val="002060"/>
              </w:rPr>
            </w:pPr>
            <w:r w:rsidRPr="00C5602B">
              <w:rPr>
                <w:color w:val="002060"/>
              </w:rPr>
              <w:t>0</w:t>
            </w:r>
          </w:p>
        </w:tc>
      </w:tr>
      <w:tr w:rsidR="00EC11F2" w:rsidRPr="00C5602B" w14:paraId="16F08A1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8406E" w14:textId="77777777" w:rsidR="00EC11F2" w:rsidRPr="00C5602B" w:rsidRDefault="00EC11F2" w:rsidP="005B2254">
            <w:pPr>
              <w:pStyle w:val="rowtabella0"/>
              <w:rPr>
                <w:color w:val="002060"/>
              </w:rPr>
            </w:pPr>
            <w:r w:rsidRPr="00C5602B">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C729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4A7E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1B3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0114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AEA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C59C3"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70A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405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10D85" w14:textId="77777777" w:rsidR="00EC11F2" w:rsidRPr="00C5602B" w:rsidRDefault="00EC11F2" w:rsidP="005B2254">
            <w:pPr>
              <w:pStyle w:val="rowtabella0"/>
              <w:jc w:val="center"/>
              <w:rPr>
                <w:color w:val="002060"/>
              </w:rPr>
            </w:pPr>
            <w:r w:rsidRPr="00C5602B">
              <w:rPr>
                <w:color w:val="002060"/>
              </w:rPr>
              <w:t>0</w:t>
            </w:r>
          </w:p>
        </w:tc>
      </w:tr>
      <w:tr w:rsidR="00EC11F2" w:rsidRPr="00C5602B" w14:paraId="49007F52"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DBDD1" w14:textId="77777777" w:rsidR="00EC11F2" w:rsidRPr="00C5602B" w:rsidRDefault="00EC11F2" w:rsidP="005B2254">
            <w:pPr>
              <w:pStyle w:val="rowtabella0"/>
              <w:rPr>
                <w:color w:val="002060"/>
              </w:rPr>
            </w:pPr>
            <w:r w:rsidRPr="00C5602B">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7B64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8498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F54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00E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D778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7F89"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9086"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148C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21446" w14:textId="77777777" w:rsidR="00EC11F2" w:rsidRPr="00C5602B" w:rsidRDefault="00EC11F2" w:rsidP="005B2254">
            <w:pPr>
              <w:pStyle w:val="rowtabella0"/>
              <w:jc w:val="center"/>
              <w:rPr>
                <w:color w:val="002060"/>
              </w:rPr>
            </w:pPr>
            <w:r w:rsidRPr="00C5602B">
              <w:rPr>
                <w:color w:val="002060"/>
              </w:rPr>
              <w:t>0</w:t>
            </w:r>
          </w:p>
        </w:tc>
      </w:tr>
      <w:tr w:rsidR="00EC11F2" w:rsidRPr="00C5602B" w14:paraId="338857FC"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2147FA" w14:textId="77777777" w:rsidR="00EC11F2" w:rsidRPr="00C5602B" w:rsidRDefault="00EC11F2" w:rsidP="005B2254">
            <w:pPr>
              <w:pStyle w:val="rowtabella0"/>
              <w:rPr>
                <w:color w:val="002060"/>
              </w:rPr>
            </w:pPr>
            <w:r w:rsidRPr="00C5602B">
              <w:rPr>
                <w:color w:val="002060"/>
              </w:rPr>
              <w:lastRenderedPageBreak/>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31DD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5051"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0865"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E3C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7486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040B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0D03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13009" w14:textId="77777777" w:rsidR="00EC11F2" w:rsidRPr="00C5602B" w:rsidRDefault="00EC11F2" w:rsidP="005B2254">
            <w:pPr>
              <w:pStyle w:val="rowtabella0"/>
              <w:jc w:val="center"/>
              <w:rPr>
                <w:color w:val="002060"/>
              </w:rPr>
            </w:pPr>
            <w:r w:rsidRPr="00C5602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C9D9" w14:textId="77777777" w:rsidR="00EC11F2" w:rsidRPr="00C5602B" w:rsidRDefault="00EC11F2" w:rsidP="005B2254">
            <w:pPr>
              <w:pStyle w:val="rowtabella0"/>
              <w:jc w:val="center"/>
              <w:rPr>
                <w:color w:val="002060"/>
              </w:rPr>
            </w:pPr>
            <w:r w:rsidRPr="00C5602B">
              <w:rPr>
                <w:color w:val="002060"/>
              </w:rPr>
              <w:t>0</w:t>
            </w:r>
          </w:p>
        </w:tc>
      </w:tr>
      <w:tr w:rsidR="00EC11F2" w:rsidRPr="00C5602B" w14:paraId="5ABC3787"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A42356" w14:textId="77777777" w:rsidR="00EC11F2" w:rsidRPr="00C5602B" w:rsidRDefault="00EC11F2" w:rsidP="005B2254">
            <w:pPr>
              <w:pStyle w:val="rowtabella0"/>
              <w:rPr>
                <w:color w:val="002060"/>
              </w:rPr>
            </w:pPr>
            <w:proofErr w:type="spellStart"/>
            <w:r w:rsidRPr="00C5602B">
              <w:rPr>
                <w:color w:val="002060"/>
              </w:rPr>
              <w:t>sq.C</w:t>
            </w:r>
            <w:proofErr w:type="spellEnd"/>
            <w:r w:rsidRPr="00C5602B">
              <w:rPr>
                <w:color w:val="002060"/>
              </w:rPr>
              <w:t xml:space="preserve"> AMICI DEL CENTROSOCIOSQ.C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C43F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AE5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4A48E"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9C5D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6C18"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ACE40"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75EE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125E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7E22A" w14:textId="77777777" w:rsidR="00EC11F2" w:rsidRPr="00C5602B" w:rsidRDefault="00EC11F2" w:rsidP="005B2254">
            <w:pPr>
              <w:pStyle w:val="rowtabella0"/>
              <w:jc w:val="center"/>
              <w:rPr>
                <w:color w:val="002060"/>
              </w:rPr>
            </w:pPr>
            <w:r w:rsidRPr="00C5602B">
              <w:rPr>
                <w:color w:val="002060"/>
              </w:rPr>
              <w:t>0</w:t>
            </w:r>
          </w:p>
        </w:tc>
      </w:tr>
    </w:tbl>
    <w:p w14:paraId="01AB20D2" w14:textId="77777777" w:rsidR="00EC11F2" w:rsidRPr="00C5602B" w:rsidRDefault="00EC11F2" w:rsidP="00EC11F2">
      <w:pPr>
        <w:pStyle w:val="breakline"/>
        <w:rPr>
          <w:rFonts w:eastAsiaTheme="minorEastAsia"/>
          <w:color w:val="002060"/>
        </w:rPr>
      </w:pPr>
    </w:p>
    <w:p w14:paraId="1D16C58C" w14:textId="77777777" w:rsidR="00EC11F2" w:rsidRPr="00C5602B" w:rsidRDefault="00EC11F2" w:rsidP="00EC11F2">
      <w:pPr>
        <w:pStyle w:val="breakline"/>
        <w:rPr>
          <w:color w:val="002060"/>
        </w:rPr>
      </w:pPr>
    </w:p>
    <w:p w14:paraId="0DA55A9D" w14:textId="77777777" w:rsidR="00EC11F2" w:rsidRPr="00C5602B" w:rsidRDefault="00EC11F2" w:rsidP="00EC11F2">
      <w:pPr>
        <w:pStyle w:val="sottotitolocampionato10"/>
        <w:rPr>
          <w:color w:val="002060"/>
        </w:rPr>
      </w:pPr>
      <w:r w:rsidRPr="00C5602B">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EC11F2" w:rsidRPr="00C5602B" w14:paraId="43855927" w14:textId="77777777" w:rsidTr="005B2254">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91FFD8" w14:textId="77777777" w:rsidR="00EC11F2" w:rsidRPr="00C5602B" w:rsidRDefault="00EC11F2" w:rsidP="005B2254">
            <w:pPr>
              <w:pStyle w:val="headertabella0"/>
              <w:rPr>
                <w:color w:val="002060"/>
              </w:rPr>
            </w:pPr>
            <w:r w:rsidRPr="00C5602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0CDE5" w14:textId="77777777" w:rsidR="00EC11F2" w:rsidRPr="00C5602B" w:rsidRDefault="00EC11F2" w:rsidP="005B2254">
            <w:pPr>
              <w:pStyle w:val="headertabella0"/>
              <w:rPr>
                <w:color w:val="002060"/>
              </w:rPr>
            </w:pPr>
            <w:r w:rsidRPr="00C5602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7AE85" w14:textId="77777777" w:rsidR="00EC11F2" w:rsidRPr="00C5602B" w:rsidRDefault="00EC11F2" w:rsidP="005B2254">
            <w:pPr>
              <w:pStyle w:val="headertabella0"/>
              <w:rPr>
                <w:color w:val="002060"/>
              </w:rPr>
            </w:pPr>
            <w:r w:rsidRPr="00C5602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AF0679" w14:textId="77777777" w:rsidR="00EC11F2" w:rsidRPr="00C5602B" w:rsidRDefault="00EC11F2" w:rsidP="005B2254">
            <w:pPr>
              <w:pStyle w:val="headertabella0"/>
              <w:rPr>
                <w:color w:val="002060"/>
              </w:rPr>
            </w:pPr>
            <w:r w:rsidRPr="00C5602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827DA" w14:textId="77777777" w:rsidR="00EC11F2" w:rsidRPr="00C5602B" w:rsidRDefault="00EC11F2" w:rsidP="005B2254">
            <w:pPr>
              <w:pStyle w:val="headertabella0"/>
              <w:rPr>
                <w:color w:val="002060"/>
              </w:rPr>
            </w:pPr>
            <w:r w:rsidRPr="00C5602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D8C26" w14:textId="77777777" w:rsidR="00EC11F2" w:rsidRPr="00C5602B" w:rsidRDefault="00EC11F2" w:rsidP="005B2254">
            <w:pPr>
              <w:pStyle w:val="headertabella0"/>
              <w:rPr>
                <w:color w:val="002060"/>
              </w:rPr>
            </w:pPr>
            <w:r w:rsidRPr="00C5602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638E4" w14:textId="77777777" w:rsidR="00EC11F2" w:rsidRPr="00C5602B" w:rsidRDefault="00EC11F2" w:rsidP="005B2254">
            <w:pPr>
              <w:pStyle w:val="headertabella0"/>
              <w:rPr>
                <w:color w:val="002060"/>
              </w:rPr>
            </w:pPr>
            <w:r w:rsidRPr="00C5602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14751" w14:textId="77777777" w:rsidR="00EC11F2" w:rsidRPr="00C5602B" w:rsidRDefault="00EC11F2" w:rsidP="005B2254">
            <w:pPr>
              <w:pStyle w:val="headertabella0"/>
              <w:rPr>
                <w:color w:val="002060"/>
              </w:rPr>
            </w:pPr>
            <w:r w:rsidRPr="00C5602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9A2A8" w14:textId="77777777" w:rsidR="00EC11F2" w:rsidRPr="00C5602B" w:rsidRDefault="00EC11F2" w:rsidP="005B2254">
            <w:pPr>
              <w:pStyle w:val="headertabella0"/>
              <w:rPr>
                <w:color w:val="002060"/>
              </w:rPr>
            </w:pPr>
            <w:r w:rsidRPr="00C5602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1AB4C" w14:textId="77777777" w:rsidR="00EC11F2" w:rsidRPr="00C5602B" w:rsidRDefault="00EC11F2" w:rsidP="005B2254">
            <w:pPr>
              <w:pStyle w:val="headertabella0"/>
              <w:rPr>
                <w:color w:val="002060"/>
              </w:rPr>
            </w:pPr>
            <w:r w:rsidRPr="00C5602B">
              <w:rPr>
                <w:color w:val="002060"/>
              </w:rPr>
              <w:t>PE</w:t>
            </w:r>
          </w:p>
        </w:tc>
      </w:tr>
      <w:tr w:rsidR="00EC11F2" w:rsidRPr="00C5602B" w14:paraId="0E1474D0" w14:textId="77777777" w:rsidTr="005B2254">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B9FF23" w14:textId="77777777" w:rsidR="00EC11F2" w:rsidRPr="00C5602B" w:rsidRDefault="00EC11F2" w:rsidP="005B2254">
            <w:pPr>
              <w:pStyle w:val="rowtabella0"/>
              <w:rPr>
                <w:color w:val="002060"/>
              </w:rPr>
            </w:pPr>
            <w:r w:rsidRPr="00C5602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D6FB"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D18FF"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E93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3E97A"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0C8E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75E97"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4B48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F5C11"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BBFA8" w14:textId="77777777" w:rsidR="00EC11F2" w:rsidRPr="00C5602B" w:rsidRDefault="00EC11F2" w:rsidP="005B2254">
            <w:pPr>
              <w:pStyle w:val="rowtabella0"/>
              <w:jc w:val="center"/>
              <w:rPr>
                <w:color w:val="002060"/>
              </w:rPr>
            </w:pPr>
            <w:r w:rsidRPr="00C5602B">
              <w:rPr>
                <w:color w:val="002060"/>
              </w:rPr>
              <w:t>0</w:t>
            </w:r>
          </w:p>
        </w:tc>
      </w:tr>
      <w:tr w:rsidR="00EC11F2" w:rsidRPr="00C5602B" w14:paraId="33169DE7"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D20ECD" w14:textId="77777777" w:rsidR="00EC11F2" w:rsidRPr="00C5602B" w:rsidRDefault="00EC11F2" w:rsidP="005B2254">
            <w:pPr>
              <w:pStyle w:val="rowtabella0"/>
              <w:rPr>
                <w:color w:val="002060"/>
              </w:rPr>
            </w:pPr>
            <w:r w:rsidRPr="00C5602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B400" w14:textId="77777777" w:rsidR="00EC11F2" w:rsidRPr="00C5602B" w:rsidRDefault="00EC11F2" w:rsidP="005B2254">
            <w:pPr>
              <w:pStyle w:val="rowtabella0"/>
              <w:jc w:val="center"/>
              <w:rPr>
                <w:color w:val="002060"/>
              </w:rPr>
            </w:pPr>
            <w:r w:rsidRPr="00C5602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C4290"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24AA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5E4CB"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72594"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94C79"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9027"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20BF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22733" w14:textId="77777777" w:rsidR="00EC11F2" w:rsidRPr="00C5602B" w:rsidRDefault="00EC11F2" w:rsidP="005B2254">
            <w:pPr>
              <w:pStyle w:val="rowtabella0"/>
              <w:jc w:val="center"/>
              <w:rPr>
                <w:color w:val="002060"/>
              </w:rPr>
            </w:pPr>
            <w:r w:rsidRPr="00C5602B">
              <w:rPr>
                <w:color w:val="002060"/>
              </w:rPr>
              <w:t>0</w:t>
            </w:r>
          </w:p>
        </w:tc>
      </w:tr>
      <w:tr w:rsidR="00EC11F2" w:rsidRPr="00C5602B" w14:paraId="1603A536"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B4809C" w14:textId="77777777" w:rsidR="00EC11F2" w:rsidRPr="00C5602B" w:rsidRDefault="00EC11F2" w:rsidP="005B2254">
            <w:pPr>
              <w:pStyle w:val="rowtabella0"/>
              <w:rPr>
                <w:color w:val="002060"/>
              </w:rPr>
            </w:pPr>
            <w:r w:rsidRPr="00C5602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6A46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0B6A"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AF0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0AC3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84AF"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E0B15"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C18D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1E5D2"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A6A7B" w14:textId="77777777" w:rsidR="00EC11F2" w:rsidRPr="00C5602B" w:rsidRDefault="00EC11F2" w:rsidP="005B2254">
            <w:pPr>
              <w:pStyle w:val="rowtabella0"/>
              <w:jc w:val="center"/>
              <w:rPr>
                <w:color w:val="002060"/>
              </w:rPr>
            </w:pPr>
            <w:r w:rsidRPr="00C5602B">
              <w:rPr>
                <w:color w:val="002060"/>
              </w:rPr>
              <w:t>0</w:t>
            </w:r>
          </w:p>
        </w:tc>
      </w:tr>
      <w:tr w:rsidR="00EC11F2" w:rsidRPr="00C5602B" w14:paraId="4E269B20"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5C8C2" w14:textId="77777777" w:rsidR="00EC11F2" w:rsidRPr="00C5602B" w:rsidRDefault="00EC11F2" w:rsidP="005B2254">
            <w:pPr>
              <w:pStyle w:val="rowtabella0"/>
              <w:rPr>
                <w:color w:val="002060"/>
              </w:rPr>
            </w:pPr>
            <w:r w:rsidRPr="00C5602B">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38089"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6DB3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9A5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EB3A6"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EE26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0C0B2"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2B88"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C317"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3C86" w14:textId="77777777" w:rsidR="00EC11F2" w:rsidRPr="00C5602B" w:rsidRDefault="00EC11F2" w:rsidP="005B2254">
            <w:pPr>
              <w:pStyle w:val="rowtabella0"/>
              <w:jc w:val="center"/>
              <w:rPr>
                <w:color w:val="002060"/>
              </w:rPr>
            </w:pPr>
            <w:r w:rsidRPr="00C5602B">
              <w:rPr>
                <w:color w:val="002060"/>
              </w:rPr>
              <w:t>0</w:t>
            </w:r>
          </w:p>
        </w:tc>
      </w:tr>
      <w:tr w:rsidR="00EC11F2" w:rsidRPr="00C5602B" w14:paraId="6F187FA3" w14:textId="77777777" w:rsidTr="005B2254">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9E82D" w14:textId="77777777" w:rsidR="00EC11F2" w:rsidRPr="00C5602B" w:rsidRDefault="00EC11F2" w:rsidP="005B2254">
            <w:pPr>
              <w:pStyle w:val="rowtabella0"/>
              <w:rPr>
                <w:color w:val="002060"/>
              </w:rPr>
            </w:pPr>
            <w:r w:rsidRPr="00C5602B">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E01D"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833D"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D98AC"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6CC5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9CE84"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47E89" w14:textId="77777777" w:rsidR="00EC11F2" w:rsidRPr="00C5602B" w:rsidRDefault="00EC11F2" w:rsidP="005B2254">
            <w:pPr>
              <w:pStyle w:val="rowtabella0"/>
              <w:jc w:val="center"/>
              <w:rPr>
                <w:color w:val="002060"/>
              </w:rPr>
            </w:pPr>
            <w:r w:rsidRPr="00C5602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2CC7" w14:textId="77777777" w:rsidR="00EC11F2" w:rsidRPr="00C5602B" w:rsidRDefault="00EC11F2" w:rsidP="005B2254">
            <w:pPr>
              <w:pStyle w:val="rowtabella0"/>
              <w:jc w:val="center"/>
              <w:rPr>
                <w:color w:val="002060"/>
              </w:rPr>
            </w:pPr>
            <w:r w:rsidRPr="00C5602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DB46C"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F5CD0" w14:textId="77777777" w:rsidR="00EC11F2" w:rsidRPr="00C5602B" w:rsidRDefault="00EC11F2" w:rsidP="005B2254">
            <w:pPr>
              <w:pStyle w:val="rowtabella0"/>
              <w:jc w:val="center"/>
              <w:rPr>
                <w:color w:val="002060"/>
              </w:rPr>
            </w:pPr>
            <w:r w:rsidRPr="00C5602B">
              <w:rPr>
                <w:color w:val="002060"/>
              </w:rPr>
              <w:t>0</w:t>
            </w:r>
          </w:p>
        </w:tc>
      </w:tr>
      <w:tr w:rsidR="00EC11F2" w:rsidRPr="00C5602B" w14:paraId="27674685" w14:textId="77777777" w:rsidTr="005B2254">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E57585" w14:textId="77777777" w:rsidR="00EC11F2" w:rsidRPr="00C5602B" w:rsidRDefault="00EC11F2" w:rsidP="005B2254">
            <w:pPr>
              <w:pStyle w:val="rowtabella0"/>
              <w:rPr>
                <w:color w:val="002060"/>
              </w:rPr>
            </w:pPr>
            <w:r w:rsidRPr="00C5602B">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A38F9"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87123"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92CE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C3D96" w14:textId="77777777" w:rsidR="00EC11F2" w:rsidRPr="00C5602B" w:rsidRDefault="00EC11F2" w:rsidP="005B2254">
            <w:pPr>
              <w:pStyle w:val="rowtabella0"/>
              <w:jc w:val="center"/>
              <w:rPr>
                <w:color w:val="002060"/>
              </w:rPr>
            </w:pPr>
            <w:r w:rsidRPr="00C5602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68A7"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29B3E" w14:textId="77777777" w:rsidR="00EC11F2" w:rsidRPr="00C5602B" w:rsidRDefault="00EC11F2" w:rsidP="005B2254">
            <w:pPr>
              <w:pStyle w:val="rowtabella0"/>
              <w:jc w:val="center"/>
              <w:rPr>
                <w:color w:val="002060"/>
              </w:rPr>
            </w:pPr>
            <w:r w:rsidRPr="00C5602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8BC9" w14:textId="77777777" w:rsidR="00EC11F2" w:rsidRPr="00C5602B" w:rsidRDefault="00EC11F2" w:rsidP="005B2254">
            <w:pPr>
              <w:pStyle w:val="rowtabella0"/>
              <w:jc w:val="center"/>
              <w:rPr>
                <w:color w:val="002060"/>
              </w:rPr>
            </w:pPr>
            <w:r w:rsidRPr="00C5602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19E4B" w14:textId="77777777" w:rsidR="00EC11F2" w:rsidRPr="00C5602B" w:rsidRDefault="00EC11F2" w:rsidP="005B2254">
            <w:pPr>
              <w:pStyle w:val="rowtabella0"/>
              <w:jc w:val="center"/>
              <w:rPr>
                <w:color w:val="002060"/>
              </w:rPr>
            </w:pPr>
            <w:r w:rsidRPr="00C5602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A240" w14:textId="77777777" w:rsidR="00EC11F2" w:rsidRPr="00C5602B" w:rsidRDefault="00EC11F2" w:rsidP="005B2254">
            <w:pPr>
              <w:pStyle w:val="rowtabella0"/>
              <w:jc w:val="center"/>
              <w:rPr>
                <w:color w:val="002060"/>
              </w:rPr>
            </w:pPr>
            <w:r w:rsidRPr="00C5602B">
              <w:rPr>
                <w:color w:val="002060"/>
              </w:rPr>
              <w:t>0</w:t>
            </w:r>
          </w:p>
        </w:tc>
      </w:tr>
    </w:tbl>
    <w:p w14:paraId="40092AEB" w14:textId="77777777" w:rsidR="00EC11F2" w:rsidRDefault="00EC11F2" w:rsidP="00EC11F2">
      <w:pPr>
        <w:pStyle w:val="breakline"/>
        <w:rPr>
          <w:color w:val="002060"/>
        </w:rPr>
      </w:pPr>
    </w:p>
    <w:p w14:paraId="3AC0419A" w14:textId="77777777" w:rsidR="00EC11F2" w:rsidRPr="00C5602B" w:rsidRDefault="00EC11F2" w:rsidP="00EC11F2">
      <w:pPr>
        <w:pStyle w:val="titoloprinc0"/>
        <w:rPr>
          <w:color w:val="002060"/>
        </w:rPr>
      </w:pPr>
      <w:r w:rsidRPr="00C5602B">
        <w:rPr>
          <w:color w:val="002060"/>
        </w:rPr>
        <w:t>PROGRAMMA GARE</w:t>
      </w:r>
    </w:p>
    <w:p w14:paraId="7CA18EAD" w14:textId="77777777" w:rsidR="00EC11F2" w:rsidRDefault="00EC11F2" w:rsidP="00EC11F2">
      <w:pPr>
        <w:pStyle w:val="breakline"/>
        <w:rPr>
          <w:color w:val="002060"/>
        </w:rPr>
      </w:pPr>
    </w:p>
    <w:p w14:paraId="5CEB8BF7" w14:textId="77777777" w:rsidR="00EC11F2" w:rsidRPr="00EC44AD" w:rsidRDefault="00EC11F2" w:rsidP="00EC11F2">
      <w:pPr>
        <w:pStyle w:val="sottotitolocampionato10"/>
        <w:rPr>
          <w:color w:val="002060"/>
        </w:rPr>
      </w:pPr>
      <w:r w:rsidRPr="00EC44AD">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EC11F2" w:rsidRPr="00EC44AD" w14:paraId="27320AA1"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56C27"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303CF"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60EC4"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144B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57C83"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6A699"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222E9"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33AB00F"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CE8EFD" w14:textId="77777777" w:rsidR="00EC11F2" w:rsidRPr="00EC44AD" w:rsidRDefault="00EC11F2" w:rsidP="005B2254">
            <w:pPr>
              <w:pStyle w:val="rowtabella0"/>
              <w:rPr>
                <w:color w:val="002060"/>
              </w:rPr>
            </w:pPr>
            <w:r w:rsidRPr="00EC44AD">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506B36" w14:textId="77777777" w:rsidR="00EC11F2" w:rsidRPr="00EC44AD" w:rsidRDefault="00EC11F2" w:rsidP="005B2254">
            <w:pPr>
              <w:pStyle w:val="rowtabella0"/>
              <w:rPr>
                <w:color w:val="002060"/>
              </w:rPr>
            </w:pPr>
            <w:r w:rsidRPr="00EC44AD">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2DAE4A"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42527" w14:textId="77777777" w:rsidR="00EC11F2" w:rsidRPr="00EC44AD" w:rsidRDefault="00EC11F2" w:rsidP="005B2254">
            <w:pPr>
              <w:pStyle w:val="rowtabella0"/>
              <w:rPr>
                <w:color w:val="002060"/>
              </w:rPr>
            </w:pPr>
            <w:r w:rsidRPr="00EC44AD">
              <w:rPr>
                <w:color w:val="002060"/>
              </w:rPr>
              <w:t>22/02/2025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91FB98" w14:textId="77777777" w:rsidR="00EC11F2" w:rsidRPr="00EC44AD" w:rsidRDefault="00EC11F2" w:rsidP="005B2254">
            <w:pPr>
              <w:pStyle w:val="rowtabella0"/>
              <w:rPr>
                <w:color w:val="002060"/>
              </w:rPr>
            </w:pPr>
            <w:r w:rsidRPr="00EC44AD">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DD96C" w14:textId="77777777" w:rsidR="00EC11F2" w:rsidRPr="00EC44AD" w:rsidRDefault="00EC11F2" w:rsidP="005B2254">
            <w:pPr>
              <w:pStyle w:val="rowtabella0"/>
              <w:rPr>
                <w:color w:val="002060"/>
              </w:rPr>
            </w:pPr>
            <w:r w:rsidRPr="00EC44AD">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3AF0F4" w14:textId="77777777" w:rsidR="00EC11F2" w:rsidRPr="00EC44AD" w:rsidRDefault="00EC11F2" w:rsidP="005B2254">
            <w:pPr>
              <w:pStyle w:val="rowtabella0"/>
              <w:rPr>
                <w:color w:val="002060"/>
              </w:rPr>
            </w:pPr>
            <w:r w:rsidRPr="00EC44AD">
              <w:rPr>
                <w:color w:val="002060"/>
              </w:rPr>
              <w:t>VIA SAN SERGIO FZ. GROTTACCIA</w:t>
            </w:r>
          </w:p>
        </w:tc>
      </w:tr>
      <w:tr w:rsidR="00EC11F2" w:rsidRPr="00EC44AD" w14:paraId="7592E679"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810D2F" w14:textId="77777777" w:rsidR="00EC11F2" w:rsidRPr="00EC44AD" w:rsidRDefault="00EC11F2" w:rsidP="005B2254">
            <w:pPr>
              <w:pStyle w:val="rowtabella0"/>
              <w:rPr>
                <w:color w:val="002060"/>
              </w:rPr>
            </w:pPr>
            <w:r w:rsidRPr="00EC44AD">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AE3A6D5" w14:textId="77777777" w:rsidR="00EC11F2" w:rsidRPr="00EC44AD" w:rsidRDefault="00EC11F2" w:rsidP="005B2254">
            <w:pPr>
              <w:pStyle w:val="rowtabella0"/>
              <w:rPr>
                <w:color w:val="002060"/>
              </w:rPr>
            </w:pPr>
            <w:r w:rsidRPr="00EC44AD">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83FC4B"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4728497" w14:textId="77777777" w:rsidR="00EC11F2" w:rsidRPr="00EC44AD" w:rsidRDefault="00EC11F2" w:rsidP="005B2254">
            <w:pPr>
              <w:pStyle w:val="rowtabella0"/>
              <w:rPr>
                <w:color w:val="002060"/>
              </w:rPr>
            </w:pPr>
            <w:r w:rsidRPr="00EC44AD">
              <w:rPr>
                <w:color w:val="002060"/>
              </w:rPr>
              <w:t>23/02/2025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55694C" w14:textId="77777777" w:rsidR="00EC11F2" w:rsidRPr="00EC44AD" w:rsidRDefault="00EC11F2" w:rsidP="005B2254">
            <w:pPr>
              <w:pStyle w:val="rowtabella0"/>
              <w:rPr>
                <w:color w:val="002060"/>
              </w:rPr>
            </w:pPr>
            <w:r w:rsidRPr="00EC44AD">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57DA5" w14:textId="77777777" w:rsidR="00EC11F2" w:rsidRPr="00EC44AD" w:rsidRDefault="00EC11F2" w:rsidP="005B2254">
            <w:pPr>
              <w:pStyle w:val="rowtabella0"/>
              <w:rPr>
                <w:color w:val="002060"/>
              </w:rPr>
            </w:pPr>
            <w:r w:rsidRPr="00EC44AD">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A21881" w14:textId="77777777" w:rsidR="00EC11F2" w:rsidRPr="00EC44AD" w:rsidRDefault="00EC11F2" w:rsidP="005B2254">
            <w:pPr>
              <w:pStyle w:val="rowtabella0"/>
              <w:rPr>
                <w:color w:val="002060"/>
              </w:rPr>
            </w:pPr>
            <w:r w:rsidRPr="00EC44AD">
              <w:rPr>
                <w:color w:val="002060"/>
              </w:rPr>
              <w:t>VIA FRATELLI CERVI</w:t>
            </w:r>
          </w:p>
        </w:tc>
      </w:tr>
      <w:tr w:rsidR="00EC11F2" w:rsidRPr="00EC44AD" w14:paraId="1535C955"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A0B974" w14:textId="77777777" w:rsidR="00EC11F2" w:rsidRPr="00EC44AD" w:rsidRDefault="00EC11F2" w:rsidP="005B2254">
            <w:pPr>
              <w:pStyle w:val="rowtabella0"/>
              <w:rPr>
                <w:color w:val="002060"/>
              </w:rPr>
            </w:pPr>
            <w:r w:rsidRPr="00EC44AD">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7569A" w14:textId="77777777" w:rsidR="00EC11F2" w:rsidRPr="00EC44AD" w:rsidRDefault="00EC11F2" w:rsidP="005B2254">
            <w:pPr>
              <w:pStyle w:val="rowtabella0"/>
              <w:rPr>
                <w:color w:val="002060"/>
              </w:rPr>
            </w:pPr>
            <w:r w:rsidRPr="00EC44AD">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24C60"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F8F796" w14:textId="77777777" w:rsidR="00EC11F2" w:rsidRPr="00EC44AD" w:rsidRDefault="00EC11F2" w:rsidP="005B2254">
            <w:pPr>
              <w:pStyle w:val="rowtabella0"/>
              <w:rPr>
                <w:color w:val="002060"/>
              </w:rPr>
            </w:pPr>
            <w:r w:rsidRPr="00EC44AD">
              <w:rPr>
                <w:color w:val="002060"/>
              </w:rPr>
              <w:t>23/02/2025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F00F2" w14:textId="77777777" w:rsidR="00EC11F2" w:rsidRPr="00EC44AD" w:rsidRDefault="00EC11F2" w:rsidP="005B2254">
            <w:pPr>
              <w:pStyle w:val="rowtabella0"/>
              <w:rPr>
                <w:color w:val="002060"/>
              </w:rPr>
            </w:pPr>
            <w:r w:rsidRPr="00EC44AD">
              <w:rPr>
                <w:color w:val="002060"/>
              </w:rPr>
              <w:t xml:space="preserve">5454 </w:t>
            </w:r>
            <w:proofErr w:type="gramStart"/>
            <w:r w:rsidRPr="00EC44AD">
              <w:rPr>
                <w:color w:val="002060"/>
              </w:rPr>
              <w:t>C.COPERTO</w:t>
            </w:r>
            <w:proofErr w:type="gramEnd"/>
            <w:r w:rsidRPr="00EC44AD">
              <w:rPr>
                <w:color w:val="002060"/>
              </w:rPr>
              <w:t xml:space="preserve">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41A62" w14:textId="77777777" w:rsidR="00EC11F2" w:rsidRPr="00EC44AD" w:rsidRDefault="00EC11F2" w:rsidP="005B2254">
            <w:pPr>
              <w:pStyle w:val="rowtabella0"/>
              <w:rPr>
                <w:color w:val="002060"/>
              </w:rPr>
            </w:pPr>
            <w:r w:rsidRPr="00EC44AD">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4EC9A" w14:textId="77777777" w:rsidR="00EC11F2" w:rsidRPr="00EC44AD" w:rsidRDefault="00EC11F2" w:rsidP="005B2254">
            <w:pPr>
              <w:pStyle w:val="rowtabella0"/>
              <w:rPr>
                <w:color w:val="002060"/>
              </w:rPr>
            </w:pPr>
            <w:r w:rsidRPr="00EC44AD">
              <w:rPr>
                <w:color w:val="002060"/>
              </w:rPr>
              <w:t>VIA VILLA TOMBARI</w:t>
            </w:r>
          </w:p>
        </w:tc>
      </w:tr>
    </w:tbl>
    <w:p w14:paraId="4B797F3F" w14:textId="77777777" w:rsidR="00EC11F2" w:rsidRPr="00EC44AD" w:rsidRDefault="00EC11F2" w:rsidP="00EC11F2">
      <w:pPr>
        <w:pStyle w:val="breakline"/>
        <w:rPr>
          <w:rFonts w:eastAsiaTheme="minorEastAsia"/>
          <w:color w:val="002060"/>
        </w:rPr>
      </w:pPr>
    </w:p>
    <w:p w14:paraId="0F1364AA" w14:textId="77777777" w:rsidR="00EC11F2" w:rsidRPr="00EC44AD" w:rsidRDefault="00EC11F2" w:rsidP="00EC11F2">
      <w:pPr>
        <w:pStyle w:val="breakline"/>
        <w:rPr>
          <w:color w:val="002060"/>
        </w:rPr>
      </w:pPr>
    </w:p>
    <w:p w14:paraId="760979E3" w14:textId="77777777" w:rsidR="00EC11F2" w:rsidRPr="00EC44AD" w:rsidRDefault="00EC11F2" w:rsidP="00EC11F2">
      <w:pPr>
        <w:pStyle w:val="breakline"/>
        <w:rPr>
          <w:color w:val="002060"/>
        </w:rPr>
      </w:pPr>
    </w:p>
    <w:p w14:paraId="6495F924" w14:textId="77777777" w:rsidR="00EC11F2" w:rsidRPr="00EC44AD" w:rsidRDefault="00EC11F2" w:rsidP="00EC11F2">
      <w:pPr>
        <w:pStyle w:val="sottotitolocampionato10"/>
        <w:rPr>
          <w:color w:val="002060"/>
        </w:rPr>
      </w:pPr>
      <w:r w:rsidRPr="00EC44AD">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36"/>
        <w:gridCol w:w="385"/>
        <w:gridCol w:w="898"/>
        <w:gridCol w:w="1176"/>
        <w:gridCol w:w="1548"/>
        <w:gridCol w:w="1547"/>
      </w:tblGrid>
      <w:tr w:rsidR="00EC11F2" w:rsidRPr="00EC44AD" w14:paraId="0034326D"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3C7B2"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0EDE7"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38286"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30CB8"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BD7F8"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918F0"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E92D8"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2D7C43EA"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7F3DC9" w14:textId="77777777" w:rsidR="00EC11F2" w:rsidRPr="00EC44AD" w:rsidRDefault="00EC11F2" w:rsidP="005B2254">
            <w:pPr>
              <w:pStyle w:val="rowtabella0"/>
              <w:rPr>
                <w:color w:val="002060"/>
              </w:rPr>
            </w:pPr>
            <w:r w:rsidRPr="00EC44AD">
              <w:rPr>
                <w:color w:val="002060"/>
              </w:rPr>
              <w:t>SPECIAL ONE SPORTING CLUB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723F15" w14:textId="77777777" w:rsidR="00EC11F2" w:rsidRPr="00EC44AD" w:rsidRDefault="00EC11F2" w:rsidP="005B2254">
            <w:pPr>
              <w:pStyle w:val="rowtabella0"/>
              <w:rPr>
                <w:color w:val="002060"/>
              </w:rPr>
            </w:pPr>
            <w:r w:rsidRPr="00EC44AD">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EAE29E"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4A702" w14:textId="77777777" w:rsidR="00EC11F2" w:rsidRPr="00EC44AD" w:rsidRDefault="00EC11F2" w:rsidP="005B2254">
            <w:pPr>
              <w:pStyle w:val="rowtabella0"/>
              <w:rPr>
                <w:color w:val="002060"/>
              </w:rPr>
            </w:pPr>
            <w:r w:rsidRPr="00EC44AD">
              <w:rPr>
                <w:color w:val="002060"/>
              </w:rPr>
              <w:t>22/02/2025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87C8E0" w14:textId="77777777" w:rsidR="00EC11F2" w:rsidRPr="00EC44AD" w:rsidRDefault="00EC11F2" w:rsidP="005B2254">
            <w:pPr>
              <w:pStyle w:val="rowtabella0"/>
              <w:rPr>
                <w:color w:val="002060"/>
              </w:rPr>
            </w:pPr>
            <w:r w:rsidRPr="00EC44AD">
              <w:rPr>
                <w:color w:val="002060"/>
              </w:rPr>
              <w:t>5425 CAMPO SCOPERTO TAVERNELLE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32085A" w14:textId="77777777" w:rsidR="00EC11F2" w:rsidRPr="00EC44AD" w:rsidRDefault="00EC11F2" w:rsidP="005B2254">
            <w:pPr>
              <w:pStyle w:val="rowtabella0"/>
              <w:rPr>
                <w:color w:val="002060"/>
              </w:rPr>
            </w:pPr>
            <w:r w:rsidRPr="00EC44AD">
              <w:rPr>
                <w:color w:val="002060"/>
              </w:rPr>
              <w:t>COLLI AL MEUAURO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72968" w14:textId="77777777" w:rsidR="00EC11F2" w:rsidRPr="00EC44AD" w:rsidRDefault="00EC11F2" w:rsidP="005B2254">
            <w:pPr>
              <w:pStyle w:val="rowtabella0"/>
              <w:rPr>
                <w:color w:val="002060"/>
              </w:rPr>
            </w:pPr>
            <w:r w:rsidRPr="00EC44AD">
              <w:rPr>
                <w:color w:val="002060"/>
              </w:rPr>
              <w:t>VIA DEI LECCI-TAVERNELLE</w:t>
            </w:r>
          </w:p>
        </w:tc>
      </w:tr>
      <w:tr w:rsidR="00EC11F2" w:rsidRPr="00EC44AD" w14:paraId="63FCF781"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462647" w14:textId="77777777" w:rsidR="00EC11F2" w:rsidRPr="00EC44AD" w:rsidRDefault="00EC11F2" w:rsidP="005B2254">
            <w:pPr>
              <w:pStyle w:val="rowtabella0"/>
              <w:rPr>
                <w:color w:val="002060"/>
              </w:rPr>
            </w:pPr>
            <w:r w:rsidRPr="00EC44AD">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37231A" w14:textId="77777777" w:rsidR="00EC11F2" w:rsidRPr="00EC44AD" w:rsidRDefault="00EC11F2" w:rsidP="005B2254">
            <w:pPr>
              <w:pStyle w:val="rowtabella0"/>
              <w:rPr>
                <w:color w:val="002060"/>
              </w:rPr>
            </w:pPr>
            <w:r w:rsidRPr="00EC44AD">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4A3D7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25C238" w14:textId="77777777" w:rsidR="00EC11F2" w:rsidRPr="00EC44AD" w:rsidRDefault="00EC11F2" w:rsidP="005B2254">
            <w:pPr>
              <w:pStyle w:val="rowtabella0"/>
              <w:rPr>
                <w:color w:val="002060"/>
              </w:rPr>
            </w:pPr>
            <w:r w:rsidRPr="00EC44AD">
              <w:rPr>
                <w:color w:val="002060"/>
              </w:rPr>
              <w:t>23/02/2025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98C812" w14:textId="77777777" w:rsidR="00EC11F2" w:rsidRPr="00EC44AD" w:rsidRDefault="00EC11F2" w:rsidP="005B2254">
            <w:pPr>
              <w:pStyle w:val="rowtabella0"/>
              <w:rPr>
                <w:color w:val="002060"/>
              </w:rPr>
            </w:pPr>
            <w:r w:rsidRPr="00EC44AD">
              <w:rPr>
                <w:color w:val="002060"/>
              </w:rPr>
              <w:t>5492 PALESTRA C5 DI BARCHI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401955" w14:textId="77777777" w:rsidR="00EC11F2" w:rsidRPr="00EC44AD" w:rsidRDefault="00EC11F2" w:rsidP="005B2254">
            <w:pPr>
              <w:pStyle w:val="rowtabella0"/>
              <w:rPr>
                <w:color w:val="002060"/>
              </w:rPr>
            </w:pPr>
            <w:r w:rsidRPr="00EC44AD">
              <w:rPr>
                <w:color w:val="002060"/>
              </w:rPr>
              <w:t>TERRE ROVERESCHE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88D98" w14:textId="77777777" w:rsidR="00EC11F2" w:rsidRPr="00EC44AD" w:rsidRDefault="00EC11F2" w:rsidP="005B2254">
            <w:pPr>
              <w:pStyle w:val="rowtabella0"/>
              <w:rPr>
                <w:color w:val="002060"/>
              </w:rPr>
            </w:pPr>
            <w:r w:rsidRPr="00EC44AD">
              <w:rPr>
                <w:color w:val="002060"/>
              </w:rPr>
              <w:t>VIA MADONNA DI RAFANETO</w:t>
            </w:r>
          </w:p>
        </w:tc>
      </w:tr>
      <w:tr w:rsidR="00EC11F2" w:rsidRPr="00EC44AD" w14:paraId="3FACDC38"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AFF04B" w14:textId="77777777" w:rsidR="00EC11F2" w:rsidRPr="00EC44AD" w:rsidRDefault="00EC11F2" w:rsidP="005B2254">
            <w:pPr>
              <w:pStyle w:val="rowtabella0"/>
              <w:rPr>
                <w:color w:val="002060"/>
              </w:rPr>
            </w:pPr>
            <w:r w:rsidRPr="00EC44AD">
              <w:rPr>
                <w:color w:val="002060"/>
              </w:rPr>
              <w:t>BULDOG T.N.T. LUCREZIA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264AE" w14:textId="77777777" w:rsidR="00EC11F2" w:rsidRPr="00EC44AD" w:rsidRDefault="00EC11F2" w:rsidP="005B2254">
            <w:pPr>
              <w:pStyle w:val="rowtabella0"/>
              <w:rPr>
                <w:color w:val="002060"/>
              </w:rPr>
            </w:pPr>
            <w:r w:rsidRPr="00EC44AD">
              <w:rPr>
                <w:color w:val="002060"/>
              </w:rPr>
              <w:t xml:space="preserve">ITALSERVICE C5 </w:t>
            </w:r>
            <w:proofErr w:type="gramStart"/>
            <w:r w:rsidRPr="00EC44AD">
              <w:rPr>
                <w:color w:val="002060"/>
              </w:rPr>
              <w:t>SQ.B</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FD55BB"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EBDB3" w14:textId="77777777" w:rsidR="00EC11F2" w:rsidRPr="00EC44AD" w:rsidRDefault="00EC11F2" w:rsidP="005B2254">
            <w:pPr>
              <w:pStyle w:val="rowtabella0"/>
              <w:rPr>
                <w:color w:val="002060"/>
              </w:rPr>
            </w:pPr>
            <w:r w:rsidRPr="00EC44AD">
              <w:rPr>
                <w:color w:val="002060"/>
              </w:rPr>
              <w:t>26/02/2025 15:45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062E8" w14:textId="77777777" w:rsidR="00EC11F2" w:rsidRPr="00EC44AD" w:rsidRDefault="00EC11F2" w:rsidP="005B2254">
            <w:pPr>
              <w:pStyle w:val="rowtabella0"/>
              <w:rPr>
                <w:color w:val="002060"/>
              </w:rPr>
            </w:pPr>
            <w:r w:rsidRPr="00EC44AD">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EF20D2" w14:textId="77777777" w:rsidR="00EC11F2" w:rsidRPr="00EC44AD" w:rsidRDefault="00EC11F2" w:rsidP="005B2254">
            <w:pPr>
              <w:pStyle w:val="rowtabella0"/>
              <w:rPr>
                <w:color w:val="002060"/>
              </w:rPr>
            </w:pPr>
            <w:r w:rsidRPr="00EC44AD">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AD727" w14:textId="77777777" w:rsidR="00EC11F2" w:rsidRPr="00EC44AD" w:rsidRDefault="00EC11F2" w:rsidP="005B2254">
            <w:pPr>
              <w:pStyle w:val="rowtabella0"/>
              <w:rPr>
                <w:color w:val="002060"/>
              </w:rPr>
            </w:pPr>
            <w:r w:rsidRPr="00EC44AD">
              <w:rPr>
                <w:color w:val="002060"/>
              </w:rPr>
              <w:t>VIA NAZARIO SAURO</w:t>
            </w:r>
          </w:p>
        </w:tc>
      </w:tr>
    </w:tbl>
    <w:p w14:paraId="65891D25" w14:textId="77777777" w:rsidR="00EC11F2" w:rsidRPr="00EC44AD" w:rsidRDefault="00EC11F2" w:rsidP="00EC11F2">
      <w:pPr>
        <w:pStyle w:val="breakline"/>
        <w:rPr>
          <w:rFonts w:eastAsiaTheme="minorEastAsia"/>
          <w:color w:val="002060"/>
        </w:rPr>
      </w:pPr>
    </w:p>
    <w:p w14:paraId="582FF53F" w14:textId="77777777" w:rsidR="00EC11F2" w:rsidRPr="00EC44AD" w:rsidRDefault="00EC11F2" w:rsidP="00EC11F2">
      <w:pPr>
        <w:pStyle w:val="breakline"/>
        <w:rPr>
          <w:color w:val="002060"/>
        </w:rPr>
      </w:pPr>
    </w:p>
    <w:p w14:paraId="42E065CD" w14:textId="77777777" w:rsidR="00EC11F2" w:rsidRPr="00EC44AD" w:rsidRDefault="00EC11F2" w:rsidP="00EC11F2">
      <w:pPr>
        <w:pStyle w:val="breakline"/>
        <w:rPr>
          <w:color w:val="002060"/>
        </w:rPr>
      </w:pPr>
    </w:p>
    <w:p w14:paraId="35AE433D" w14:textId="77777777" w:rsidR="00EC11F2" w:rsidRPr="00EC44AD" w:rsidRDefault="00EC11F2" w:rsidP="00EC11F2">
      <w:pPr>
        <w:pStyle w:val="sottotitolocampionato10"/>
        <w:rPr>
          <w:color w:val="002060"/>
        </w:rPr>
      </w:pPr>
      <w:r w:rsidRPr="00EC44AD">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EC11F2" w:rsidRPr="00EC44AD" w14:paraId="3E828B4F"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45DC"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30CCB"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EBBF6"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D9BB8"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BA308"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44CC"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E0640"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492DF2FD"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27292C" w14:textId="77777777" w:rsidR="00EC11F2" w:rsidRPr="00EC44AD" w:rsidRDefault="00EC11F2" w:rsidP="005B2254">
            <w:pPr>
              <w:pStyle w:val="rowtabella0"/>
              <w:rPr>
                <w:color w:val="002060"/>
              </w:rPr>
            </w:pPr>
            <w:r w:rsidRPr="00EC44AD">
              <w:rPr>
                <w:color w:val="002060"/>
              </w:rPr>
              <w:t xml:space="preserve">CALCIO A 5 CORINALDO </w:t>
            </w:r>
            <w:proofErr w:type="gramStart"/>
            <w:r w:rsidRPr="00EC44AD">
              <w:rPr>
                <w:color w:val="002060"/>
              </w:rP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633DCC" w14:textId="77777777" w:rsidR="00EC11F2" w:rsidRPr="00EC44AD" w:rsidRDefault="00EC11F2" w:rsidP="005B2254">
            <w:pPr>
              <w:pStyle w:val="rowtabella0"/>
              <w:rPr>
                <w:color w:val="002060"/>
              </w:rPr>
            </w:pPr>
            <w:r w:rsidRPr="00EC44AD">
              <w:rPr>
                <w:color w:val="002060"/>
              </w:rPr>
              <w:t>ACLI MANTOVANI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469984"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7C580F" w14:textId="77777777" w:rsidR="00EC11F2" w:rsidRPr="00EC44AD" w:rsidRDefault="00EC11F2" w:rsidP="005B2254">
            <w:pPr>
              <w:pStyle w:val="rowtabella0"/>
              <w:rPr>
                <w:color w:val="002060"/>
              </w:rPr>
            </w:pPr>
            <w:r w:rsidRPr="00EC44AD">
              <w:rPr>
                <w:color w:val="002060"/>
              </w:rPr>
              <w:t>22/02/2025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B21FF" w14:textId="77777777" w:rsidR="00EC11F2" w:rsidRPr="00EC44AD" w:rsidRDefault="00EC11F2" w:rsidP="005B2254">
            <w:pPr>
              <w:pStyle w:val="rowtabella0"/>
              <w:rPr>
                <w:color w:val="002060"/>
              </w:rPr>
            </w:pPr>
            <w:r w:rsidRPr="00EC44AD">
              <w:rPr>
                <w:color w:val="002060"/>
              </w:rPr>
              <w:t>5111 CAMPO DI C5 ENTRO SCUOLA EL.RE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6418DD" w14:textId="77777777" w:rsidR="00EC11F2" w:rsidRPr="00EC44AD" w:rsidRDefault="00EC11F2" w:rsidP="005B2254">
            <w:pPr>
              <w:pStyle w:val="rowtabella0"/>
              <w:rPr>
                <w:color w:val="002060"/>
              </w:rPr>
            </w:pPr>
            <w:r w:rsidRPr="00EC44AD">
              <w:rPr>
                <w:color w:val="002060"/>
              </w:rPr>
              <w:t>CORINALDO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ABF69" w14:textId="77777777" w:rsidR="00EC11F2" w:rsidRPr="00EC44AD" w:rsidRDefault="00EC11F2" w:rsidP="005B2254">
            <w:pPr>
              <w:pStyle w:val="rowtabella0"/>
              <w:rPr>
                <w:color w:val="002060"/>
              </w:rPr>
            </w:pPr>
            <w:r w:rsidRPr="00EC44AD">
              <w:rPr>
                <w:color w:val="002060"/>
              </w:rPr>
              <w:t>VIA BORGO DI SOTTO</w:t>
            </w:r>
          </w:p>
        </w:tc>
      </w:tr>
      <w:tr w:rsidR="00EC11F2" w:rsidRPr="00EC44AD" w14:paraId="2E23289B"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CFB792" w14:textId="77777777" w:rsidR="00EC11F2" w:rsidRPr="00EC44AD" w:rsidRDefault="00EC11F2" w:rsidP="005B2254">
            <w:pPr>
              <w:pStyle w:val="rowtabella0"/>
              <w:rPr>
                <w:color w:val="002060"/>
              </w:rPr>
            </w:pPr>
            <w:r w:rsidRPr="00EC44AD">
              <w:rPr>
                <w:color w:val="002060"/>
              </w:rPr>
              <w:t>SPORTFLY 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C1FF7A" w14:textId="77777777" w:rsidR="00EC11F2" w:rsidRPr="00EC44AD" w:rsidRDefault="00EC11F2" w:rsidP="005B2254">
            <w:pPr>
              <w:pStyle w:val="rowtabella0"/>
              <w:rPr>
                <w:color w:val="002060"/>
              </w:rPr>
            </w:pPr>
            <w:r w:rsidRPr="00EC44AD">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72E84E"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46C1FE" w14:textId="77777777" w:rsidR="00EC11F2" w:rsidRPr="00EC44AD" w:rsidRDefault="00EC11F2" w:rsidP="005B2254">
            <w:pPr>
              <w:pStyle w:val="rowtabella0"/>
              <w:rPr>
                <w:color w:val="002060"/>
              </w:rPr>
            </w:pPr>
            <w:r w:rsidRPr="00EC44AD">
              <w:rPr>
                <w:color w:val="002060"/>
              </w:rPr>
              <w:t>22/02/2025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8CF5F3" w14:textId="77777777" w:rsidR="00EC11F2" w:rsidRPr="00EC44AD" w:rsidRDefault="00EC11F2" w:rsidP="005B2254">
            <w:pPr>
              <w:pStyle w:val="rowtabella0"/>
              <w:rPr>
                <w:color w:val="002060"/>
              </w:rPr>
            </w:pPr>
            <w:r w:rsidRPr="00EC44AD">
              <w:rPr>
                <w:color w:val="002060"/>
              </w:rPr>
              <w:t xml:space="preserve">5453 </w:t>
            </w:r>
            <w:proofErr w:type="gramStart"/>
            <w:r w:rsidRPr="00EC44AD">
              <w:rPr>
                <w:color w:val="002060"/>
              </w:rPr>
              <w:t>C.SCOP.CIRCOLO</w:t>
            </w:r>
            <w:proofErr w:type="gramEnd"/>
            <w:r w:rsidRPr="00EC44AD">
              <w:rPr>
                <w:color w:val="002060"/>
              </w:rPr>
              <w:t xml:space="preserve"> 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C472D3" w14:textId="77777777" w:rsidR="00EC11F2" w:rsidRPr="00EC44AD" w:rsidRDefault="00EC11F2" w:rsidP="005B2254">
            <w:pPr>
              <w:pStyle w:val="rowtabella0"/>
              <w:rPr>
                <w:color w:val="002060"/>
              </w:rPr>
            </w:pPr>
            <w:r w:rsidRPr="00EC44AD">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75D2C1" w14:textId="77777777" w:rsidR="00EC11F2" w:rsidRPr="00EC44AD" w:rsidRDefault="00EC11F2" w:rsidP="005B2254">
            <w:pPr>
              <w:pStyle w:val="rowtabella0"/>
              <w:rPr>
                <w:color w:val="002060"/>
              </w:rPr>
            </w:pPr>
            <w:r w:rsidRPr="00EC44AD">
              <w:rPr>
                <w:color w:val="002060"/>
              </w:rPr>
              <w:t>VILLA TOMBARI</w:t>
            </w:r>
          </w:p>
        </w:tc>
      </w:tr>
      <w:tr w:rsidR="00EC11F2" w:rsidRPr="00EC44AD" w14:paraId="6EC5005C"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D98AC4" w14:textId="77777777" w:rsidR="00EC11F2" w:rsidRPr="00EC44AD" w:rsidRDefault="00EC11F2" w:rsidP="005B2254">
            <w:pPr>
              <w:pStyle w:val="rowtabella0"/>
              <w:rPr>
                <w:color w:val="002060"/>
              </w:rPr>
            </w:pPr>
            <w:r w:rsidRPr="00EC44AD">
              <w:rPr>
                <w:color w:val="002060"/>
              </w:rPr>
              <w:t>ITALSERVICE C5 SQ.C</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AD4D7B" w14:textId="77777777" w:rsidR="00EC11F2" w:rsidRPr="00EC44AD" w:rsidRDefault="00EC11F2" w:rsidP="005B2254">
            <w:pPr>
              <w:pStyle w:val="rowtabella0"/>
              <w:rPr>
                <w:color w:val="002060"/>
              </w:rPr>
            </w:pPr>
            <w:r w:rsidRPr="00EC44AD">
              <w:rPr>
                <w:color w:val="002060"/>
              </w:rPr>
              <w:t xml:space="preserve">AUDAX 1970 </w:t>
            </w:r>
            <w:proofErr w:type="gramStart"/>
            <w:r w:rsidRPr="00EC44AD">
              <w:rPr>
                <w:color w:val="002060"/>
              </w:rPr>
              <w:t>S.ANGELO</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823E13"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94494D" w14:textId="77777777" w:rsidR="00EC11F2" w:rsidRPr="00EC44AD" w:rsidRDefault="00EC11F2" w:rsidP="005B2254">
            <w:pPr>
              <w:pStyle w:val="rowtabella0"/>
              <w:rPr>
                <w:color w:val="002060"/>
              </w:rPr>
            </w:pPr>
            <w:r w:rsidRPr="00EC44AD">
              <w:rPr>
                <w:color w:val="002060"/>
              </w:rPr>
              <w:t>23/02/2025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CCE61E" w14:textId="77777777" w:rsidR="00EC11F2" w:rsidRPr="00EC44AD" w:rsidRDefault="00EC11F2" w:rsidP="005B2254">
            <w:pPr>
              <w:pStyle w:val="rowtabella0"/>
              <w:rPr>
                <w:color w:val="002060"/>
              </w:rPr>
            </w:pPr>
            <w:r w:rsidRPr="00EC44AD">
              <w:rPr>
                <w:color w:val="002060"/>
              </w:rPr>
              <w:t>5428 PALLONE GEODETICO "OMAR SIVORI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4C9E5" w14:textId="77777777" w:rsidR="00EC11F2" w:rsidRPr="00EC44AD" w:rsidRDefault="00EC11F2" w:rsidP="005B2254">
            <w:pPr>
              <w:pStyle w:val="rowtabella0"/>
              <w:rPr>
                <w:color w:val="002060"/>
              </w:rPr>
            </w:pPr>
            <w:r w:rsidRPr="00EC44AD">
              <w:rPr>
                <w:color w:val="002060"/>
              </w:rPr>
              <w:t>CARTOCETO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E2041F" w14:textId="77777777" w:rsidR="00EC11F2" w:rsidRPr="00EC44AD" w:rsidRDefault="00EC11F2" w:rsidP="005B2254">
            <w:pPr>
              <w:pStyle w:val="rowtabella0"/>
              <w:rPr>
                <w:color w:val="002060"/>
              </w:rPr>
            </w:pPr>
            <w:r w:rsidRPr="00EC44AD">
              <w:rPr>
                <w:color w:val="002060"/>
              </w:rPr>
              <w:t>VIA NAZARIO SAURO</w:t>
            </w:r>
          </w:p>
        </w:tc>
      </w:tr>
    </w:tbl>
    <w:p w14:paraId="16ABC73B" w14:textId="77777777" w:rsidR="00EC11F2" w:rsidRPr="00EC44AD" w:rsidRDefault="00EC11F2" w:rsidP="00EC11F2">
      <w:pPr>
        <w:pStyle w:val="breakline"/>
        <w:rPr>
          <w:rFonts w:eastAsiaTheme="minorEastAsia"/>
          <w:color w:val="002060"/>
        </w:rPr>
      </w:pPr>
    </w:p>
    <w:p w14:paraId="5706D502" w14:textId="77777777" w:rsidR="00EC11F2" w:rsidRPr="00EC44AD" w:rsidRDefault="00EC11F2" w:rsidP="00EC11F2">
      <w:pPr>
        <w:pStyle w:val="breakline"/>
        <w:rPr>
          <w:color w:val="002060"/>
        </w:rPr>
      </w:pPr>
    </w:p>
    <w:p w14:paraId="3C269EDE" w14:textId="77777777" w:rsidR="00EC11F2" w:rsidRPr="00EC44AD" w:rsidRDefault="00EC11F2" w:rsidP="00EC11F2">
      <w:pPr>
        <w:pStyle w:val="breakline"/>
        <w:rPr>
          <w:color w:val="002060"/>
        </w:rPr>
      </w:pPr>
    </w:p>
    <w:p w14:paraId="30A98F21" w14:textId="77777777" w:rsidR="00EC11F2" w:rsidRPr="00EC44AD" w:rsidRDefault="00EC11F2" w:rsidP="00EC11F2">
      <w:pPr>
        <w:pStyle w:val="sottotitolocampionato10"/>
        <w:rPr>
          <w:color w:val="002060"/>
        </w:rPr>
      </w:pPr>
      <w:r w:rsidRPr="00EC44AD">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8"/>
        <w:gridCol w:w="2009"/>
        <w:gridCol w:w="385"/>
        <w:gridCol w:w="898"/>
        <w:gridCol w:w="1176"/>
        <w:gridCol w:w="1547"/>
        <w:gridCol w:w="1547"/>
      </w:tblGrid>
      <w:tr w:rsidR="00EC11F2" w:rsidRPr="00EC44AD" w14:paraId="0ED3493D"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4AEB7"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F987F"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9F6E9"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21A04"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CEF55"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66E96"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D611D"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0EA7E8B5"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AD695F" w14:textId="77777777" w:rsidR="00EC11F2" w:rsidRPr="00EC44AD" w:rsidRDefault="00EC11F2" w:rsidP="005B2254">
            <w:pPr>
              <w:pStyle w:val="rowtabella0"/>
              <w:rPr>
                <w:color w:val="002060"/>
              </w:rPr>
            </w:pPr>
            <w:r w:rsidRPr="00EC44AD">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054E7" w14:textId="77777777" w:rsidR="00EC11F2" w:rsidRPr="00EC44AD" w:rsidRDefault="00EC11F2" w:rsidP="005B2254">
            <w:pPr>
              <w:pStyle w:val="rowtabella0"/>
              <w:rPr>
                <w:color w:val="002060"/>
              </w:rPr>
            </w:pPr>
            <w:r w:rsidRPr="00EC44AD">
              <w:rPr>
                <w:color w:val="002060"/>
              </w:rPr>
              <w:t>CERRETO D ESI C5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5F145"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5A541" w14:textId="77777777" w:rsidR="00EC11F2" w:rsidRPr="00EC44AD" w:rsidRDefault="00EC11F2" w:rsidP="005B2254">
            <w:pPr>
              <w:pStyle w:val="rowtabella0"/>
              <w:rPr>
                <w:color w:val="002060"/>
              </w:rPr>
            </w:pPr>
            <w:r w:rsidRPr="00EC44AD">
              <w:rPr>
                <w:color w:val="002060"/>
              </w:rPr>
              <w:t>22/02/2025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1897F" w14:textId="77777777" w:rsidR="00EC11F2" w:rsidRPr="00EC44AD" w:rsidRDefault="00EC11F2" w:rsidP="005B2254">
            <w:pPr>
              <w:pStyle w:val="rowtabella0"/>
              <w:rPr>
                <w:color w:val="002060"/>
              </w:rPr>
            </w:pPr>
            <w:r w:rsidRPr="00EC44AD">
              <w:rPr>
                <w:color w:val="002060"/>
              </w:rPr>
              <w:t>5093 CAMPO SCOPERTO NUOVO ANTISTADI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94DA01" w14:textId="77777777" w:rsidR="00EC11F2" w:rsidRPr="00EC44AD" w:rsidRDefault="00EC11F2" w:rsidP="005B2254">
            <w:pPr>
              <w:pStyle w:val="rowtabella0"/>
              <w:rPr>
                <w:color w:val="002060"/>
              </w:rPr>
            </w:pPr>
            <w:r w:rsidRPr="00EC44AD">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7C1E6C" w14:textId="77777777" w:rsidR="00EC11F2" w:rsidRPr="00EC44AD" w:rsidRDefault="00EC11F2" w:rsidP="005B2254">
            <w:pPr>
              <w:pStyle w:val="rowtabella0"/>
              <w:rPr>
                <w:color w:val="002060"/>
              </w:rPr>
            </w:pPr>
            <w:r w:rsidRPr="00EC44AD">
              <w:rPr>
                <w:color w:val="002060"/>
              </w:rPr>
              <w:t>VIA BRUNO BUOZZI</w:t>
            </w:r>
          </w:p>
        </w:tc>
      </w:tr>
      <w:tr w:rsidR="00EC11F2" w:rsidRPr="00EC44AD" w14:paraId="31C3B1EE"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972891" w14:textId="77777777" w:rsidR="00EC11F2" w:rsidRPr="00EC44AD" w:rsidRDefault="00EC11F2" w:rsidP="005B2254">
            <w:pPr>
              <w:pStyle w:val="rowtabella0"/>
              <w:rPr>
                <w:color w:val="002060"/>
              </w:rPr>
            </w:pPr>
            <w:r w:rsidRPr="00EC44AD">
              <w:rPr>
                <w:color w:val="002060"/>
              </w:rPr>
              <w:t>AMICI DEL CENTROSOCIOSQ.C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FC2115" w14:textId="77777777" w:rsidR="00EC11F2" w:rsidRPr="00EC44AD" w:rsidRDefault="00EC11F2" w:rsidP="005B2254">
            <w:pPr>
              <w:pStyle w:val="rowtabella0"/>
              <w:rPr>
                <w:color w:val="002060"/>
              </w:rPr>
            </w:pPr>
            <w:r w:rsidRPr="00EC44AD">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A8E1DB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179FEC" w14:textId="77777777" w:rsidR="00EC11F2" w:rsidRPr="00EC44AD" w:rsidRDefault="00EC11F2" w:rsidP="005B2254">
            <w:pPr>
              <w:pStyle w:val="rowtabella0"/>
              <w:rPr>
                <w:color w:val="002060"/>
              </w:rPr>
            </w:pPr>
            <w:r w:rsidRPr="00EC44AD">
              <w:rPr>
                <w:color w:val="002060"/>
              </w:rPr>
              <w:t>23/02/2025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5EE66C" w14:textId="77777777" w:rsidR="00EC11F2" w:rsidRPr="00EC44AD" w:rsidRDefault="00EC11F2" w:rsidP="005B2254">
            <w:pPr>
              <w:pStyle w:val="rowtabella0"/>
              <w:rPr>
                <w:color w:val="002060"/>
              </w:rPr>
            </w:pPr>
            <w:r w:rsidRPr="00EC44AD">
              <w:rPr>
                <w:color w:val="002060"/>
              </w:rPr>
              <w:t>5445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BA6DDC" w14:textId="77777777" w:rsidR="00EC11F2" w:rsidRPr="00EC44AD" w:rsidRDefault="00EC11F2" w:rsidP="005B2254">
            <w:pPr>
              <w:pStyle w:val="rowtabella0"/>
              <w:rPr>
                <w:color w:val="002060"/>
              </w:rPr>
            </w:pPr>
            <w:r w:rsidRPr="00EC44AD">
              <w:rPr>
                <w:color w:val="002060"/>
              </w:rPr>
              <w:t>MONDOLFO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158CB5" w14:textId="77777777" w:rsidR="00EC11F2" w:rsidRPr="00EC44AD" w:rsidRDefault="00EC11F2" w:rsidP="005B2254">
            <w:pPr>
              <w:pStyle w:val="rowtabella0"/>
              <w:rPr>
                <w:color w:val="002060"/>
              </w:rPr>
            </w:pPr>
            <w:r w:rsidRPr="00EC44AD">
              <w:rPr>
                <w:color w:val="002060"/>
              </w:rPr>
              <w:t>VIA AMATO</w:t>
            </w:r>
          </w:p>
        </w:tc>
      </w:tr>
      <w:tr w:rsidR="00EC11F2" w:rsidRPr="00EC44AD" w14:paraId="3015E509"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8DB773" w14:textId="77777777" w:rsidR="00EC11F2" w:rsidRPr="00EC44AD" w:rsidRDefault="00EC11F2" w:rsidP="005B2254">
            <w:pPr>
              <w:pStyle w:val="rowtabella0"/>
              <w:rPr>
                <w:color w:val="002060"/>
              </w:rPr>
            </w:pPr>
            <w:r w:rsidRPr="00EC44AD">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C39543" w14:textId="77777777" w:rsidR="00EC11F2" w:rsidRPr="00EC44AD" w:rsidRDefault="00EC11F2" w:rsidP="005B2254">
            <w:pPr>
              <w:pStyle w:val="rowtabella0"/>
              <w:rPr>
                <w:color w:val="002060"/>
              </w:rPr>
            </w:pPr>
            <w:r w:rsidRPr="00EC44AD">
              <w:rPr>
                <w:color w:val="002060"/>
              </w:rPr>
              <w:t>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42070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156426" w14:textId="77777777" w:rsidR="00EC11F2" w:rsidRPr="00EC44AD" w:rsidRDefault="00EC11F2" w:rsidP="005B2254">
            <w:pPr>
              <w:pStyle w:val="rowtabella0"/>
              <w:rPr>
                <w:color w:val="002060"/>
              </w:rPr>
            </w:pPr>
            <w:r w:rsidRPr="00EC44AD">
              <w:rPr>
                <w:color w:val="002060"/>
              </w:rPr>
              <w:t>27/02/2025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FEB41" w14:textId="77777777" w:rsidR="00EC11F2" w:rsidRPr="00EC44AD" w:rsidRDefault="00EC11F2" w:rsidP="005B2254">
            <w:pPr>
              <w:pStyle w:val="rowtabella0"/>
              <w:rPr>
                <w:color w:val="002060"/>
              </w:rPr>
            </w:pPr>
            <w:r w:rsidRPr="00EC44AD">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11AB7" w14:textId="77777777" w:rsidR="00EC11F2" w:rsidRPr="00EC44AD" w:rsidRDefault="00EC11F2" w:rsidP="005B2254">
            <w:pPr>
              <w:pStyle w:val="rowtabella0"/>
              <w:rPr>
                <w:color w:val="002060"/>
              </w:rPr>
            </w:pPr>
            <w:r w:rsidRPr="00EC44AD">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AD337" w14:textId="77777777" w:rsidR="00EC11F2" w:rsidRPr="00EC44AD" w:rsidRDefault="00EC11F2" w:rsidP="005B2254">
            <w:pPr>
              <w:pStyle w:val="rowtabella0"/>
              <w:rPr>
                <w:color w:val="002060"/>
              </w:rPr>
            </w:pPr>
            <w:r w:rsidRPr="00EC44AD">
              <w:rPr>
                <w:color w:val="002060"/>
              </w:rPr>
              <w:t>VIA ALDO MORO</w:t>
            </w:r>
          </w:p>
        </w:tc>
      </w:tr>
    </w:tbl>
    <w:p w14:paraId="53004E14" w14:textId="77777777" w:rsidR="00EC11F2" w:rsidRPr="00EC44AD" w:rsidRDefault="00EC11F2" w:rsidP="00EC11F2">
      <w:pPr>
        <w:pStyle w:val="breakline"/>
        <w:rPr>
          <w:rFonts w:eastAsiaTheme="minorEastAsia"/>
          <w:color w:val="002060"/>
        </w:rPr>
      </w:pPr>
    </w:p>
    <w:p w14:paraId="4DC03DDD" w14:textId="77777777" w:rsidR="00EC11F2" w:rsidRPr="00EC44AD" w:rsidRDefault="00EC11F2" w:rsidP="00EC11F2">
      <w:pPr>
        <w:pStyle w:val="breakline"/>
        <w:rPr>
          <w:color w:val="002060"/>
        </w:rPr>
      </w:pPr>
    </w:p>
    <w:p w14:paraId="63123700" w14:textId="77777777" w:rsidR="00EC11F2" w:rsidRPr="00EC44AD" w:rsidRDefault="00EC11F2" w:rsidP="00EC11F2">
      <w:pPr>
        <w:pStyle w:val="breakline"/>
        <w:rPr>
          <w:color w:val="002060"/>
        </w:rPr>
      </w:pPr>
    </w:p>
    <w:p w14:paraId="4CD4F489" w14:textId="77777777" w:rsidR="00EC11F2" w:rsidRPr="00EC44AD" w:rsidRDefault="00EC11F2" w:rsidP="00EC11F2">
      <w:pPr>
        <w:pStyle w:val="sottotitolocampionato10"/>
        <w:rPr>
          <w:color w:val="002060"/>
        </w:rPr>
      </w:pPr>
      <w:r w:rsidRPr="00EC44AD">
        <w:rPr>
          <w:color w:val="002060"/>
        </w:rPr>
        <w:lastRenderedPageBreak/>
        <w:t>GIRONE SD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8"/>
        <w:gridCol w:w="1553"/>
        <w:gridCol w:w="1545"/>
      </w:tblGrid>
      <w:tr w:rsidR="00EC11F2" w:rsidRPr="00EC44AD" w14:paraId="2359937E"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5F713"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45C6E"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AE193"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C706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05158"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D6C78"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706B8"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1C35D819"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7C09A9" w14:textId="77777777" w:rsidR="00EC11F2" w:rsidRPr="00EC44AD" w:rsidRDefault="00EC11F2" w:rsidP="005B2254">
            <w:pPr>
              <w:pStyle w:val="rowtabella0"/>
              <w:rPr>
                <w:color w:val="002060"/>
              </w:rPr>
            </w:pPr>
            <w:r w:rsidRPr="00EC44AD">
              <w:rPr>
                <w:color w:val="002060"/>
              </w:rPr>
              <w:t>SPORTING GROTTAMMARE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B7DC6" w14:textId="77777777" w:rsidR="00EC11F2" w:rsidRPr="00EC44AD" w:rsidRDefault="00EC11F2" w:rsidP="005B2254">
            <w:pPr>
              <w:pStyle w:val="rowtabella0"/>
              <w:rPr>
                <w:color w:val="002060"/>
              </w:rPr>
            </w:pPr>
            <w:r w:rsidRPr="00EC44AD">
              <w:rPr>
                <w:color w:val="002060"/>
              </w:rPr>
              <w:t>CANTINE RIUNITE CSI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4E58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C73D26" w14:textId="77777777" w:rsidR="00EC11F2" w:rsidRPr="00EC44AD" w:rsidRDefault="00EC11F2" w:rsidP="005B2254">
            <w:pPr>
              <w:pStyle w:val="rowtabella0"/>
              <w:rPr>
                <w:color w:val="002060"/>
              </w:rPr>
            </w:pPr>
            <w:r w:rsidRPr="00EC44AD">
              <w:rPr>
                <w:color w:val="002060"/>
              </w:rPr>
              <w:t>23/02/2025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19613" w14:textId="77777777" w:rsidR="00EC11F2" w:rsidRPr="00EC44AD" w:rsidRDefault="00EC11F2" w:rsidP="005B2254">
            <w:pPr>
              <w:pStyle w:val="rowtabella0"/>
              <w:rPr>
                <w:color w:val="002060"/>
              </w:rPr>
            </w:pPr>
            <w:r w:rsidRPr="00EC44AD">
              <w:rPr>
                <w:color w:val="002060"/>
              </w:rPr>
              <w:t>5749 CAMPO C5 "SPORTING VILLAGE"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72462" w14:textId="77777777" w:rsidR="00EC11F2" w:rsidRPr="00EC44AD" w:rsidRDefault="00EC11F2" w:rsidP="005B2254">
            <w:pPr>
              <w:pStyle w:val="rowtabella0"/>
              <w:rPr>
                <w:color w:val="002060"/>
              </w:rPr>
            </w:pPr>
            <w:r w:rsidRPr="00EC44AD">
              <w:rPr>
                <w:color w:val="002060"/>
              </w:rPr>
              <w:t>GROTTAMMARE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B700A" w14:textId="77777777" w:rsidR="00EC11F2" w:rsidRPr="00EC44AD" w:rsidRDefault="00EC11F2" w:rsidP="005B2254">
            <w:pPr>
              <w:pStyle w:val="rowtabella0"/>
              <w:rPr>
                <w:color w:val="002060"/>
              </w:rPr>
            </w:pPr>
            <w:r w:rsidRPr="00EC44AD">
              <w:rPr>
                <w:color w:val="002060"/>
              </w:rPr>
              <w:t>VIA PERTINI</w:t>
            </w:r>
          </w:p>
        </w:tc>
      </w:tr>
      <w:tr w:rsidR="00EC11F2" w:rsidRPr="00EC44AD" w14:paraId="0595FBFF" w14:textId="77777777" w:rsidTr="005B225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8AFEDDA" w14:textId="77777777" w:rsidR="00EC11F2" w:rsidRPr="00EC44AD" w:rsidRDefault="00EC11F2" w:rsidP="005B2254">
            <w:pPr>
              <w:pStyle w:val="rowtabella0"/>
              <w:rPr>
                <w:color w:val="002060"/>
              </w:rPr>
            </w:pPr>
            <w:r w:rsidRPr="00EC44AD">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44BBEE" w14:textId="77777777" w:rsidR="00EC11F2" w:rsidRPr="00EC44AD" w:rsidRDefault="00EC11F2" w:rsidP="005B2254">
            <w:pPr>
              <w:pStyle w:val="rowtabella0"/>
              <w:rPr>
                <w:color w:val="002060"/>
              </w:rPr>
            </w:pPr>
            <w:r w:rsidRPr="00EC44AD">
              <w:rPr>
                <w:color w:val="002060"/>
              </w:rPr>
              <w:t>SANGIORGIO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EA7D58"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D75164" w14:textId="77777777" w:rsidR="00EC11F2" w:rsidRPr="00EC44AD" w:rsidRDefault="00EC11F2" w:rsidP="005B2254">
            <w:pPr>
              <w:pStyle w:val="rowtabella0"/>
              <w:rPr>
                <w:color w:val="002060"/>
              </w:rPr>
            </w:pPr>
            <w:r w:rsidRPr="00EC44AD">
              <w:rPr>
                <w:color w:val="002060"/>
              </w:rPr>
              <w:t>23/02/2025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5A3A8C" w14:textId="77777777" w:rsidR="00EC11F2" w:rsidRPr="00EC44AD" w:rsidRDefault="00EC11F2" w:rsidP="005B2254">
            <w:pPr>
              <w:pStyle w:val="rowtabella0"/>
              <w:rPr>
                <w:color w:val="002060"/>
              </w:rPr>
            </w:pPr>
            <w:r w:rsidRPr="00EC44AD">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85092A" w14:textId="77777777" w:rsidR="00EC11F2" w:rsidRPr="00EC44AD" w:rsidRDefault="00EC11F2" w:rsidP="005B2254">
            <w:pPr>
              <w:pStyle w:val="rowtabella0"/>
              <w:rPr>
                <w:color w:val="002060"/>
              </w:rPr>
            </w:pPr>
            <w:r w:rsidRPr="00EC44AD">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BD7749" w14:textId="77777777" w:rsidR="00EC11F2" w:rsidRPr="00EC44AD" w:rsidRDefault="00EC11F2" w:rsidP="005B2254">
            <w:pPr>
              <w:pStyle w:val="rowtabella0"/>
              <w:rPr>
                <w:color w:val="002060"/>
              </w:rPr>
            </w:pPr>
            <w:r w:rsidRPr="00EC44AD">
              <w:rPr>
                <w:color w:val="002060"/>
              </w:rPr>
              <w:t>VIA LUDOVICO SCARFIOTTI</w:t>
            </w:r>
          </w:p>
        </w:tc>
      </w:tr>
      <w:tr w:rsidR="00EC11F2" w:rsidRPr="00EC44AD" w14:paraId="282A65ED"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F11C42" w14:textId="77777777" w:rsidR="00EC11F2" w:rsidRPr="00EC44AD" w:rsidRDefault="00EC11F2" w:rsidP="005B2254">
            <w:pPr>
              <w:pStyle w:val="rowtabella0"/>
              <w:rPr>
                <w:color w:val="002060"/>
              </w:rPr>
            </w:pPr>
            <w:r w:rsidRPr="00EC44AD">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5F9C6" w14:textId="77777777" w:rsidR="00EC11F2" w:rsidRPr="00EC44AD" w:rsidRDefault="00EC11F2" w:rsidP="005B2254">
            <w:pPr>
              <w:pStyle w:val="rowtabella0"/>
              <w:rPr>
                <w:color w:val="002060"/>
              </w:rPr>
            </w:pPr>
            <w:r w:rsidRPr="00EC44AD">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C0D0D"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D89C2" w14:textId="77777777" w:rsidR="00EC11F2" w:rsidRPr="00EC44AD" w:rsidRDefault="00EC11F2" w:rsidP="005B2254">
            <w:pPr>
              <w:pStyle w:val="rowtabella0"/>
              <w:rPr>
                <w:color w:val="002060"/>
              </w:rPr>
            </w:pPr>
            <w:r w:rsidRPr="00EC44AD">
              <w:rPr>
                <w:color w:val="002060"/>
              </w:rPr>
              <w:t>25/02/2025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CAAFBE" w14:textId="77777777" w:rsidR="00EC11F2" w:rsidRPr="00EC44AD" w:rsidRDefault="00EC11F2" w:rsidP="005B2254">
            <w:pPr>
              <w:pStyle w:val="rowtabella0"/>
              <w:rPr>
                <w:color w:val="002060"/>
              </w:rPr>
            </w:pPr>
            <w:r w:rsidRPr="00EC44AD">
              <w:rPr>
                <w:color w:val="002060"/>
              </w:rPr>
              <w:t xml:space="preserve">5295 TENSOSTRUTTURA VIA </w:t>
            </w:r>
            <w:proofErr w:type="gramStart"/>
            <w:r w:rsidRPr="00EC44AD">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4E4D1" w14:textId="77777777" w:rsidR="00EC11F2" w:rsidRPr="00EC44AD" w:rsidRDefault="00EC11F2" w:rsidP="005B2254">
            <w:pPr>
              <w:pStyle w:val="rowtabella0"/>
              <w:rPr>
                <w:color w:val="002060"/>
              </w:rPr>
            </w:pPr>
            <w:r w:rsidRPr="00EC44AD">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AE2C4" w14:textId="77777777" w:rsidR="00EC11F2" w:rsidRPr="00EC44AD" w:rsidRDefault="00EC11F2" w:rsidP="005B2254">
            <w:pPr>
              <w:pStyle w:val="rowtabella0"/>
              <w:rPr>
                <w:color w:val="002060"/>
              </w:rPr>
            </w:pPr>
            <w:r w:rsidRPr="00EC44AD">
              <w:rPr>
                <w:color w:val="002060"/>
              </w:rPr>
              <w:t xml:space="preserve">VIA </w:t>
            </w:r>
            <w:proofErr w:type="gramStart"/>
            <w:r w:rsidRPr="00EC44AD">
              <w:rPr>
                <w:color w:val="002060"/>
              </w:rPr>
              <w:t>E.MATTEI</w:t>
            </w:r>
            <w:proofErr w:type="gramEnd"/>
          </w:p>
        </w:tc>
      </w:tr>
    </w:tbl>
    <w:p w14:paraId="7D94FE13" w14:textId="77777777" w:rsidR="00EC11F2" w:rsidRPr="00C5602B" w:rsidRDefault="00EC11F2" w:rsidP="00EC11F2">
      <w:pPr>
        <w:pStyle w:val="breakline"/>
        <w:rPr>
          <w:rFonts w:eastAsiaTheme="minorEastAsia"/>
          <w:color w:val="002060"/>
        </w:rPr>
      </w:pPr>
    </w:p>
    <w:p w14:paraId="57E41BF5" w14:textId="77777777" w:rsidR="00EC11F2" w:rsidRDefault="00EC11F2" w:rsidP="00EC11F2">
      <w:pPr>
        <w:pStyle w:val="breakline"/>
        <w:rPr>
          <w:color w:val="002060"/>
        </w:rPr>
      </w:pPr>
    </w:p>
    <w:p w14:paraId="651165FC" w14:textId="77777777" w:rsidR="00EC11F2" w:rsidRPr="00EC44AD" w:rsidRDefault="00EC11F2" w:rsidP="00EC11F2">
      <w:pPr>
        <w:pStyle w:val="titolocampionato0"/>
        <w:shd w:val="clear" w:color="auto" w:fill="CCCCCC"/>
        <w:spacing w:before="80" w:after="40"/>
        <w:rPr>
          <w:color w:val="002060"/>
        </w:rPr>
      </w:pPr>
      <w:r w:rsidRPr="00EC44AD">
        <w:rPr>
          <w:color w:val="002060"/>
        </w:rPr>
        <w:t>CALCIO A 5 UNDER 15 FEM. REG.</w:t>
      </w:r>
    </w:p>
    <w:p w14:paraId="14852467" w14:textId="77777777" w:rsidR="005A1F96" w:rsidRPr="00C5602B" w:rsidRDefault="005A1F96" w:rsidP="005A1F96">
      <w:pPr>
        <w:pStyle w:val="titoloprinc0"/>
        <w:rPr>
          <w:color w:val="002060"/>
        </w:rPr>
      </w:pPr>
      <w:r w:rsidRPr="00C5602B">
        <w:rPr>
          <w:color w:val="002060"/>
        </w:rPr>
        <w:t>VARIAZIONI AL PROGRAMMA GARE</w:t>
      </w:r>
    </w:p>
    <w:p w14:paraId="52D24534" w14:textId="77777777" w:rsidR="005A1F96" w:rsidRPr="00C5602B" w:rsidRDefault="005A1F96" w:rsidP="005A1F96">
      <w:pPr>
        <w:pStyle w:val="breakline"/>
        <w:rPr>
          <w:color w:val="002060"/>
        </w:rPr>
      </w:pPr>
    </w:p>
    <w:p w14:paraId="67B5C829" w14:textId="77777777" w:rsidR="005A1F96" w:rsidRPr="00C5602B" w:rsidRDefault="005A1F96" w:rsidP="005A1F96">
      <w:pPr>
        <w:pStyle w:val="breakline"/>
        <w:rPr>
          <w:color w:val="002060"/>
        </w:rPr>
      </w:pPr>
    </w:p>
    <w:p w14:paraId="43CCB8CB" w14:textId="135270E7" w:rsidR="005A1F96" w:rsidRPr="00C5602B" w:rsidRDefault="005A1F96" w:rsidP="005A1F96">
      <w:pPr>
        <w:pStyle w:val="sottotitolocampionato10"/>
        <w:rPr>
          <w:color w:val="002060"/>
        </w:rPr>
      </w:pPr>
      <w:r w:rsidRPr="00C5602B">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5A1F96" w:rsidRPr="00C5602B" w14:paraId="210ADD0C" w14:textId="77777777" w:rsidTr="005B2254">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A0CCE" w14:textId="77777777" w:rsidR="005A1F96" w:rsidRPr="00C5602B" w:rsidRDefault="005A1F96" w:rsidP="005B2254">
            <w:pPr>
              <w:pStyle w:val="headertabella0"/>
              <w:rPr>
                <w:color w:val="002060"/>
              </w:rPr>
            </w:pPr>
            <w:r w:rsidRPr="00C5602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29F223" w14:textId="77777777" w:rsidR="005A1F96" w:rsidRPr="00C5602B" w:rsidRDefault="005A1F96" w:rsidP="005B2254">
            <w:pPr>
              <w:pStyle w:val="headertabella0"/>
              <w:rPr>
                <w:color w:val="002060"/>
              </w:rPr>
            </w:pPr>
            <w:r w:rsidRPr="00C5602B">
              <w:rPr>
                <w:color w:val="002060"/>
              </w:rPr>
              <w:t xml:space="preserve">N° </w:t>
            </w:r>
            <w:proofErr w:type="spellStart"/>
            <w:r w:rsidRPr="00C5602B">
              <w:rPr>
                <w:color w:val="002060"/>
              </w:rPr>
              <w:t>Gior</w:t>
            </w:r>
            <w:proofErr w:type="spellEnd"/>
            <w:r w:rsidRPr="00C5602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ADE23" w14:textId="77777777" w:rsidR="005A1F96" w:rsidRPr="00C5602B" w:rsidRDefault="005A1F96" w:rsidP="005B2254">
            <w:pPr>
              <w:pStyle w:val="headertabella0"/>
              <w:rPr>
                <w:color w:val="002060"/>
              </w:rPr>
            </w:pPr>
            <w:r w:rsidRPr="00C5602B">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8D21C" w14:textId="77777777" w:rsidR="005A1F96" w:rsidRPr="00C5602B" w:rsidRDefault="005A1F96" w:rsidP="005B2254">
            <w:pPr>
              <w:pStyle w:val="headertabella0"/>
              <w:rPr>
                <w:color w:val="002060"/>
              </w:rPr>
            </w:pPr>
            <w:r w:rsidRPr="00C5602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15D81" w14:textId="77777777" w:rsidR="005A1F96" w:rsidRPr="00C5602B" w:rsidRDefault="005A1F96" w:rsidP="005B2254">
            <w:pPr>
              <w:pStyle w:val="headertabella0"/>
              <w:rPr>
                <w:color w:val="002060"/>
              </w:rPr>
            </w:pPr>
            <w:r w:rsidRPr="00C5602B">
              <w:rPr>
                <w:color w:val="002060"/>
              </w:rPr>
              <w:t xml:space="preserve">Data </w:t>
            </w:r>
            <w:proofErr w:type="spellStart"/>
            <w:r w:rsidRPr="00C5602B">
              <w:rPr>
                <w:color w:val="002060"/>
              </w:rPr>
              <w:t>Orig</w:t>
            </w:r>
            <w:proofErr w:type="spellEnd"/>
            <w:r w:rsidRPr="00C5602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CF5D4" w14:textId="77777777" w:rsidR="005A1F96" w:rsidRPr="00C5602B" w:rsidRDefault="005A1F96" w:rsidP="005B2254">
            <w:pPr>
              <w:pStyle w:val="headertabella0"/>
              <w:rPr>
                <w:color w:val="002060"/>
              </w:rPr>
            </w:pPr>
            <w:r w:rsidRPr="00C5602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EFA94C" w14:textId="77777777" w:rsidR="005A1F96" w:rsidRPr="00C5602B" w:rsidRDefault="005A1F96" w:rsidP="005B2254">
            <w:pPr>
              <w:pStyle w:val="headertabella0"/>
              <w:rPr>
                <w:color w:val="002060"/>
              </w:rPr>
            </w:pPr>
            <w:r w:rsidRPr="00C5602B">
              <w:rPr>
                <w:color w:val="002060"/>
              </w:rPr>
              <w:t xml:space="preserve">Ora </w:t>
            </w:r>
            <w:proofErr w:type="spellStart"/>
            <w:r w:rsidRPr="00C5602B">
              <w:rPr>
                <w:color w:val="002060"/>
              </w:rPr>
              <w:t>Orig</w:t>
            </w:r>
            <w:proofErr w:type="spellEnd"/>
            <w:r w:rsidRPr="00C5602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E95EF" w14:textId="77777777" w:rsidR="005A1F96" w:rsidRPr="00C5602B" w:rsidRDefault="005A1F96" w:rsidP="005B2254">
            <w:pPr>
              <w:pStyle w:val="headertabella0"/>
              <w:rPr>
                <w:color w:val="002060"/>
              </w:rPr>
            </w:pPr>
            <w:r w:rsidRPr="00C5602B">
              <w:rPr>
                <w:color w:val="002060"/>
              </w:rPr>
              <w:t>Impianto</w:t>
            </w:r>
          </w:p>
        </w:tc>
      </w:tr>
      <w:tr w:rsidR="005A1F96" w:rsidRPr="00C5602B" w14:paraId="1250050F" w14:textId="77777777" w:rsidTr="005B2254">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EC6D" w14:textId="438D054D" w:rsidR="005A1F96" w:rsidRPr="00930D9D" w:rsidRDefault="005A1F96" w:rsidP="005B2254">
            <w:pPr>
              <w:pStyle w:val="rowtabella0"/>
              <w:rPr>
                <w:color w:val="002060"/>
                <w:highlight w:val="yellow"/>
              </w:rPr>
            </w:pPr>
            <w:r>
              <w:rPr>
                <w:color w:val="002060"/>
                <w:highlight w:val="yellow"/>
              </w:rPr>
              <w:t>21/</w:t>
            </w:r>
            <w:r w:rsidRPr="00930D9D">
              <w:rPr>
                <w:color w:val="002060"/>
                <w:highlight w:val="yellow"/>
              </w:rPr>
              <w:t>02/2025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0EDFB" w14:textId="73409FF0" w:rsidR="005A1F96" w:rsidRPr="00930D9D" w:rsidRDefault="005A1F96" w:rsidP="005B2254">
            <w:pPr>
              <w:pStyle w:val="rowtabella0"/>
              <w:jc w:val="center"/>
              <w:rPr>
                <w:color w:val="002060"/>
                <w:highlight w:val="yellow"/>
              </w:rPr>
            </w:pPr>
            <w:r>
              <w:rPr>
                <w:color w:val="002060"/>
                <w:highlight w:val="yellow"/>
              </w:rPr>
              <w:t>1</w:t>
            </w:r>
            <w:r w:rsidRPr="00930D9D">
              <w:rPr>
                <w:color w:val="002060"/>
                <w:highlight w:val="yellow"/>
              </w:rPr>
              <w:t xml:space="preserve">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B4F6" w14:textId="3006742F" w:rsidR="005A1F96" w:rsidRPr="00930D9D" w:rsidRDefault="005A1F96" w:rsidP="005B2254">
            <w:pPr>
              <w:pStyle w:val="rowtabella0"/>
              <w:rPr>
                <w:color w:val="002060"/>
                <w:highlight w:val="yellow"/>
              </w:rPr>
            </w:pPr>
            <w:r>
              <w:rPr>
                <w:color w:val="002060"/>
                <w:highlight w:val="yellow"/>
              </w:rPr>
              <w:t>GROTTACCIA 2005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92818" w14:textId="0E459827" w:rsidR="005A1F96" w:rsidRPr="00930D9D" w:rsidRDefault="005A1F96" w:rsidP="005B2254">
            <w:pPr>
              <w:pStyle w:val="rowtabella0"/>
              <w:rPr>
                <w:color w:val="002060"/>
                <w:highlight w:val="yellow"/>
              </w:rPr>
            </w:pPr>
            <w:r>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3FBAF" w14:textId="77777777" w:rsidR="005A1F96" w:rsidRPr="00C5602B" w:rsidRDefault="005A1F96" w:rsidP="005B2254">
            <w:pPr>
              <w:pStyle w:val="rowtabella0"/>
              <w:rPr>
                <w:color w:val="002060"/>
              </w:rPr>
            </w:pPr>
            <w:r w:rsidRPr="00C5602B">
              <w:rPr>
                <w:color w:val="002060"/>
              </w:rPr>
              <w:t>2</w:t>
            </w:r>
            <w:r>
              <w:rPr>
                <w:color w:val="002060"/>
              </w:rPr>
              <w:t>3</w:t>
            </w:r>
            <w:r w:rsidRPr="00C5602B">
              <w:rPr>
                <w:color w:val="002060"/>
              </w:rPr>
              <w:t>/02/2025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B2FAE" w14:textId="4F92BB2E" w:rsidR="005A1F96" w:rsidRPr="00C5602B" w:rsidRDefault="005A1F96" w:rsidP="005B2254">
            <w:pPr>
              <w:pStyle w:val="rowtabella0"/>
              <w:jc w:val="center"/>
              <w:rPr>
                <w:color w:val="002060"/>
              </w:rPr>
            </w:pPr>
            <w:r w:rsidRPr="005A1F96">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10E82" w14:textId="5888F2B8" w:rsidR="005A1F96" w:rsidRPr="00C5602B" w:rsidRDefault="005A1F96" w:rsidP="005B2254">
            <w:pPr>
              <w:pStyle w:val="rowtabella0"/>
              <w:jc w:val="center"/>
              <w:rPr>
                <w:color w:val="002060"/>
              </w:rPr>
            </w:pPr>
            <w:r>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8B6F" w14:textId="77777777" w:rsidR="005A1F96" w:rsidRPr="00C5602B" w:rsidRDefault="005A1F96" w:rsidP="005B2254">
            <w:pPr>
              <w:rPr>
                <w:color w:val="002060"/>
              </w:rPr>
            </w:pPr>
          </w:p>
        </w:tc>
      </w:tr>
    </w:tbl>
    <w:p w14:paraId="3479EDE4" w14:textId="77777777" w:rsidR="005A1F96" w:rsidRPr="005A1F96" w:rsidRDefault="005A1F96" w:rsidP="00EC11F2">
      <w:pPr>
        <w:pStyle w:val="titoloprinc0"/>
        <w:rPr>
          <w:b w:val="0"/>
          <w:bCs w:val="0"/>
          <w:color w:val="002060"/>
          <w:sz w:val="22"/>
          <w:szCs w:val="22"/>
        </w:rPr>
      </w:pPr>
    </w:p>
    <w:p w14:paraId="67826889" w14:textId="08D6D36F" w:rsidR="00EC11F2" w:rsidRPr="00EC44AD" w:rsidRDefault="00EC11F2" w:rsidP="00EC11F2">
      <w:pPr>
        <w:pStyle w:val="titoloprinc0"/>
        <w:rPr>
          <w:color w:val="002060"/>
        </w:rPr>
      </w:pPr>
      <w:r w:rsidRPr="00C5602B">
        <w:rPr>
          <w:color w:val="002060"/>
        </w:rPr>
        <w:t>PROGRAMMA GARE</w:t>
      </w:r>
    </w:p>
    <w:p w14:paraId="10F13081" w14:textId="77777777" w:rsidR="00EC11F2" w:rsidRPr="00EC44AD" w:rsidRDefault="00EC11F2" w:rsidP="00EC11F2">
      <w:pPr>
        <w:pStyle w:val="breakline"/>
        <w:rPr>
          <w:color w:val="002060"/>
        </w:rPr>
      </w:pPr>
    </w:p>
    <w:p w14:paraId="0FDE8B73" w14:textId="77777777" w:rsidR="00EC11F2" w:rsidRPr="00EC44AD" w:rsidRDefault="00EC11F2" w:rsidP="00EC11F2">
      <w:pPr>
        <w:pStyle w:val="sottotitolocampionato10"/>
        <w:rPr>
          <w:color w:val="002060"/>
        </w:rPr>
      </w:pPr>
      <w:r w:rsidRPr="00EC44AD">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06"/>
        <w:gridCol w:w="385"/>
        <w:gridCol w:w="898"/>
        <w:gridCol w:w="1198"/>
        <w:gridCol w:w="1549"/>
        <w:gridCol w:w="1542"/>
      </w:tblGrid>
      <w:tr w:rsidR="00EC11F2" w:rsidRPr="00EC44AD" w14:paraId="5B872A08" w14:textId="77777777" w:rsidTr="005B225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8724C" w14:textId="77777777" w:rsidR="00EC11F2" w:rsidRPr="00EC44AD" w:rsidRDefault="00EC11F2" w:rsidP="005B2254">
            <w:pPr>
              <w:pStyle w:val="headertabella0"/>
              <w:rPr>
                <w:color w:val="002060"/>
              </w:rPr>
            </w:pPr>
            <w:r w:rsidRPr="00EC44A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5BE4D" w14:textId="77777777" w:rsidR="00EC11F2" w:rsidRPr="00EC44AD" w:rsidRDefault="00EC11F2" w:rsidP="005B2254">
            <w:pPr>
              <w:pStyle w:val="headertabella0"/>
              <w:rPr>
                <w:color w:val="002060"/>
              </w:rPr>
            </w:pPr>
            <w:r w:rsidRPr="00EC44A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27102" w14:textId="77777777" w:rsidR="00EC11F2" w:rsidRPr="00EC44AD" w:rsidRDefault="00EC11F2" w:rsidP="005B2254">
            <w:pPr>
              <w:pStyle w:val="headertabella0"/>
              <w:rPr>
                <w:color w:val="002060"/>
              </w:rPr>
            </w:pPr>
            <w:r w:rsidRPr="00EC44A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615D3" w14:textId="77777777" w:rsidR="00EC11F2" w:rsidRPr="00EC44AD" w:rsidRDefault="00EC11F2" w:rsidP="005B2254">
            <w:pPr>
              <w:pStyle w:val="headertabella0"/>
              <w:rPr>
                <w:color w:val="002060"/>
              </w:rPr>
            </w:pPr>
            <w:r w:rsidRPr="00EC44A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FE6B0" w14:textId="77777777" w:rsidR="00EC11F2" w:rsidRPr="00EC44AD" w:rsidRDefault="00EC11F2" w:rsidP="005B2254">
            <w:pPr>
              <w:pStyle w:val="headertabella0"/>
              <w:rPr>
                <w:color w:val="002060"/>
              </w:rPr>
            </w:pPr>
            <w:r w:rsidRPr="00EC44A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31EE7E" w14:textId="77777777" w:rsidR="00EC11F2" w:rsidRPr="00EC44AD" w:rsidRDefault="00EC11F2" w:rsidP="005B2254">
            <w:pPr>
              <w:pStyle w:val="headertabella0"/>
              <w:rPr>
                <w:color w:val="002060"/>
              </w:rPr>
            </w:pPr>
            <w:proofErr w:type="spellStart"/>
            <w:r w:rsidRPr="00EC44AD">
              <w:rPr>
                <w:color w:val="002060"/>
              </w:rPr>
              <w:t>Localita'</w:t>
            </w:r>
            <w:proofErr w:type="spellEnd"/>
            <w:r w:rsidRPr="00EC44A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97543B" w14:textId="77777777" w:rsidR="00EC11F2" w:rsidRPr="00EC44AD" w:rsidRDefault="00EC11F2" w:rsidP="005B2254">
            <w:pPr>
              <w:pStyle w:val="headertabella0"/>
              <w:rPr>
                <w:color w:val="002060"/>
              </w:rPr>
            </w:pPr>
            <w:r w:rsidRPr="00EC44AD">
              <w:rPr>
                <w:color w:val="002060"/>
              </w:rPr>
              <w:t>Indirizzo Impianto</w:t>
            </w:r>
          </w:p>
        </w:tc>
      </w:tr>
      <w:tr w:rsidR="00EC11F2" w:rsidRPr="00EC44AD" w14:paraId="1453F2AF" w14:textId="77777777" w:rsidTr="005B225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646380" w14:textId="77777777" w:rsidR="00EC11F2" w:rsidRPr="00EC44AD" w:rsidRDefault="00EC11F2" w:rsidP="005B2254">
            <w:pPr>
              <w:pStyle w:val="rowtabella0"/>
              <w:rPr>
                <w:color w:val="002060"/>
              </w:rPr>
            </w:pPr>
            <w:r w:rsidRPr="00EC44AD">
              <w:rPr>
                <w:color w:val="002060"/>
              </w:rPr>
              <w:t>GROTTACCIA 2005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4A033D" w14:textId="77777777" w:rsidR="00EC11F2" w:rsidRPr="00EC44AD" w:rsidRDefault="00EC11F2" w:rsidP="005B2254">
            <w:pPr>
              <w:pStyle w:val="rowtabella0"/>
              <w:rPr>
                <w:color w:val="002060"/>
              </w:rPr>
            </w:pPr>
            <w:r w:rsidRPr="00EC44AD">
              <w:rPr>
                <w:color w:val="002060"/>
              </w:rPr>
              <w:t>POLISPORTIVA BOCA S.E.M.</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AF7A2" w14:textId="77777777" w:rsidR="00EC11F2" w:rsidRPr="00EC44AD" w:rsidRDefault="00EC11F2" w:rsidP="005B2254">
            <w:pPr>
              <w:pStyle w:val="rowtabella0"/>
              <w:jc w:val="center"/>
              <w:rPr>
                <w:color w:val="002060"/>
              </w:rPr>
            </w:pPr>
            <w:r w:rsidRPr="00EC44AD">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AAA55E" w14:textId="77777777" w:rsidR="00EC11F2" w:rsidRPr="00EC44AD" w:rsidRDefault="00EC11F2" w:rsidP="005B2254">
            <w:pPr>
              <w:pStyle w:val="rowtabella0"/>
              <w:rPr>
                <w:color w:val="002060"/>
              </w:rPr>
            </w:pPr>
            <w:r w:rsidRPr="00EC44AD">
              <w:rPr>
                <w:color w:val="002060"/>
              </w:rPr>
              <w:t>21/02/2025 19:15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6E4BB" w14:textId="77777777" w:rsidR="00EC11F2" w:rsidRPr="00EC44AD" w:rsidRDefault="00EC11F2" w:rsidP="005B2254">
            <w:pPr>
              <w:pStyle w:val="rowtabella0"/>
              <w:rPr>
                <w:color w:val="002060"/>
              </w:rPr>
            </w:pPr>
            <w:r w:rsidRPr="00EC44AD">
              <w:rPr>
                <w:color w:val="002060"/>
              </w:rPr>
              <w:t>5297 CENTRO SPORTIVO "SAN SERGIO"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D1D51D" w14:textId="77777777" w:rsidR="00EC11F2" w:rsidRPr="00EC44AD" w:rsidRDefault="00EC11F2" w:rsidP="005B2254">
            <w:pPr>
              <w:pStyle w:val="rowtabella0"/>
              <w:rPr>
                <w:color w:val="002060"/>
              </w:rPr>
            </w:pPr>
            <w:r w:rsidRPr="00EC44AD">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E9AB0C" w14:textId="77777777" w:rsidR="00EC11F2" w:rsidRPr="00EC44AD" w:rsidRDefault="00EC11F2" w:rsidP="005B2254">
            <w:pPr>
              <w:pStyle w:val="rowtabella0"/>
              <w:rPr>
                <w:color w:val="002060"/>
              </w:rPr>
            </w:pPr>
            <w:r w:rsidRPr="00EC44AD">
              <w:rPr>
                <w:color w:val="002060"/>
              </w:rPr>
              <w:t>VIA SAN SERGIO FZ. GROTTACCIA</w:t>
            </w:r>
          </w:p>
        </w:tc>
      </w:tr>
      <w:tr w:rsidR="00EC11F2" w:rsidRPr="00EC44AD" w14:paraId="0C089071" w14:textId="77777777" w:rsidTr="005B225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1D8D8" w14:textId="77777777" w:rsidR="00EC11F2" w:rsidRPr="00EC44AD" w:rsidRDefault="00EC11F2" w:rsidP="005B2254">
            <w:pPr>
              <w:pStyle w:val="rowtabella0"/>
              <w:rPr>
                <w:color w:val="002060"/>
              </w:rPr>
            </w:pPr>
            <w:r w:rsidRPr="00EC44AD">
              <w:rPr>
                <w:color w:val="002060"/>
              </w:rPr>
              <w:t>MONTELUPONESE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38DC4B" w14:textId="77777777" w:rsidR="00EC11F2" w:rsidRPr="00EC44AD" w:rsidRDefault="00EC11F2" w:rsidP="005B2254">
            <w:pPr>
              <w:pStyle w:val="rowtabella0"/>
              <w:rPr>
                <w:color w:val="002060"/>
              </w:rPr>
            </w:pPr>
            <w:proofErr w:type="gramStart"/>
            <w:r w:rsidRPr="00EC44AD">
              <w:rPr>
                <w:color w:val="002060"/>
              </w:rPr>
              <w:t>CITTA</w:t>
            </w:r>
            <w:proofErr w:type="gramEnd"/>
            <w:r w:rsidRPr="00EC44AD">
              <w:rPr>
                <w:color w:val="002060"/>
              </w:rPr>
              <w:t xml:space="preserve">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67EC9B" w14:textId="77777777" w:rsidR="00EC11F2" w:rsidRPr="00EC44AD" w:rsidRDefault="00EC11F2" w:rsidP="005B2254">
            <w:pPr>
              <w:pStyle w:val="rowtabella0"/>
              <w:jc w:val="center"/>
              <w:rPr>
                <w:color w:val="002060"/>
              </w:rPr>
            </w:pPr>
            <w:r w:rsidRPr="00EC44AD">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ECDB77" w14:textId="77777777" w:rsidR="00EC11F2" w:rsidRPr="00EC44AD" w:rsidRDefault="00EC11F2" w:rsidP="005B2254">
            <w:pPr>
              <w:pStyle w:val="rowtabella0"/>
              <w:rPr>
                <w:color w:val="002060"/>
              </w:rPr>
            </w:pPr>
            <w:r w:rsidRPr="00EC44AD">
              <w:rPr>
                <w:color w:val="002060"/>
              </w:rPr>
              <w:t>23/02/2025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AC1FF3" w14:textId="77777777" w:rsidR="00EC11F2" w:rsidRPr="00EC44AD" w:rsidRDefault="00EC11F2" w:rsidP="005B2254">
            <w:pPr>
              <w:pStyle w:val="rowtabella0"/>
              <w:rPr>
                <w:color w:val="002060"/>
              </w:rPr>
            </w:pPr>
            <w:r w:rsidRPr="00EC44AD">
              <w:rPr>
                <w:color w:val="002060"/>
              </w:rPr>
              <w:t>5262 TENSOSTRUTTURA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527E33" w14:textId="77777777" w:rsidR="00EC11F2" w:rsidRPr="00EC44AD" w:rsidRDefault="00EC11F2" w:rsidP="005B2254">
            <w:pPr>
              <w:pStyle w:val="rowtabella0"/>
              <w:rPr>
                <w:color w:val="002060"/>
              </w:rPr>
            </w:pPr>
            <w:r w:rsidRPr="00EC44AD">
              <w:rPr>
                <w:color w:val="002060"/>
              </w:rPr>
              <w:t>MONTELUPONE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04AF6" w14:textId="77777777" w:rsidR="00EC11F2" w:rsidRPr="00EC44AD" w:rsidRDefault="00EC11F2" w:rsidP="005B2254">
            <w:pPr>
              <w:pStyle w:val="rowtabella0"/>
              <w:rPr>
                <w:color w:val="002060"/>
              </w:rPr>
            </w:pPr>
            <w:r w:rsidRPr="00EC44AD">
              <w:rPr>
                <w:color w:val="002060"/>
              </w:rPr>
              <w:t>VIA ALESSANDRO MANZONI</w:t>
            </w:r>
          </w:p>
        </w:tc>
      </w:tr>
    </w:tbl>
    <w:p w14:paraId="3F9A070F" w14:textId="77777777" w:rsidR="00EC11F2" w:rsidRPr="00C5602B" w:rsidRDefault="00EC11F2" w:rsidP="00EC11F2">
      <w:pPr>
        <w:pStyle w:val="breakline"/>
        <w:rPr>
          <w:color w:val="002060"/>
        </w:rPr>
      </w:pPr>
    </w:p>
    <w:p w14:paraId="11AB5468" w14:textId="77777777" w:rsidR="00186AFF" w:rsidRDefault="00186AFF" w:rsidP="00A330C9">
      <w:pPr>
        <w:pStyle w:val="breakline"/>
        <w:rPr>
          <w:rFonts w:eastAsiaTheme="minorEastAsia"/>
          <w:color w:val="002060"/>
        </w:rPr>
      </w:pPr>
    </w:p>
    <w:p w14:paraId="19429DB9" w14:textId="77777777" w:rsidR="00EC11F2" w:rsidRDefault="00EC11F2" w:rsidP="00A330C9">
      <w:pPr>
        <w:pStyle w:val="breakline"/>
        <w:rPr>
          <w:rFonts w:eastAsiaTheme="minorEastAsia"/>
          <w:color w:val="002060"/>
        </w:rPr>
      </w:pPr>
    </w:p>
    <w:p w14:paraId="0507D648" w14:textId="77777777" w:rsidR="00186AFF" w:rsidRPr="00E21AF7" w:rsidRDefault="00186AFF" w:rsidP="00186AFF">
      <w:pPr>
        <w:pStyle w:val="TITOLOCAMPIONATO"/>
        <w:shd w:val="clear" w:color="auto" w:fill="002060"/>
        <w:spacing w:before="0" w:beforeAutospacing="0" w:after="0" w:afterAutospacing="0"/>
        <w:rPr>
          <w:color w:val="FFFFFF"/>
        </w:rPr>
      </w:pPr>
      <w:r>
        <w:rPr>
          <w:color w:val="FFFFFF"/>
        </w:rPr>
        <w:t>CORTE SPORTIVA D’APPELLO TERRITORIALE</w:t>
      </w:r>
    </w:p>
    <w:p w14:paraId="18B432DE" w14:textId="77777777" w:rsidR="00186AFF" w:rsidRPr="00186AFF" w:rsidRDefault="00186AFF" w:rsidP="00186AFF">
      <w:pPr>
        <w:pStyle w:val="Titolo"/>
        <w:spacing w:line="360" w:lineRule="auto"/>
        <w:jc w:val="both"/>
        <w:rPr>
          <w:rFonts w:cs="Arial"/>
          <w:b w:val="0"/>
          <w:color w:val="002060"/>
          <w:szCs w:val="22"/>
        </w:rPr>
      </w:pPr>
      <w:bookmarkStart w:id="11" w:name="_Hlk132362463"/>
    </w:p>
    <w:p w14:paraId="541036A7" w14:textId="77777777" w:rsidR="00186AFF" w:rsidRPr="00186AFF" w:rsidRDefault="00186AFF" w:rsidP="00186AFF">
      <w:pPr>
        <w:pStyle w:val="Titolo"/>
        <w:spacing w:line="360" w:lineRule="auto"/>
        <w:jc w:val="both"/>
        <w:rPr>
          <w:rFonts w:cs="Arial"/>
          <w:b w:val="0"/>
          <w:color w:val="002060"/>
          <w:szCs w:val="22"/>
        </w:rPr>
      </w:pPr>
      <w:r w:rsidRPr="00186AFF">
        <w:rPr>
          <w:rFonts w:cs="Arial"/>
          <w:b w:val="0"/>
          <w:color w:val="002060"/>
          <w:szCs w:val="22"/>
        </w:rPr>
        <w:t>La Corte sportiva d’appello territoriale presso il Comitato Regionale Marche, composta da</w:t>
      </w:r>
      <w:bookmarkStart w:id="12" w:name="_Hlk130203631"/>
      <w:bookmarkEnd w:id="11"/>
    </w:p>
    <w:bookmarkEnd w:id="12"/>
    <w:p w14:paraId="0D0D93DD" w14:textId="77777777" w:rsidR="00186AFF" w:rsidRPr="00186AFF" w:rsidRDefault="00186AFF" w:rsidP="00186AFF">
      <w:pPr>
        <w:pStyle w:val="Titolo"/>
        <w:jc w:val="both"/>
        <w:rPr>
          <w:rFonts w:cs="Arial"/>
          <w:b w:val="0"/>
          <w:color w:val="002060"/>
          <w:szCs w:val="22"/>
        </w:rPr>
      </w:pPr>
      <w:r w:rsidRPr="00186AFF">
        <w:rPr>
          <w:rFonts w:cs="Arial"/>
          <w:b w:val="0"/>
          <w:color w:val="002060"/>
          <w:szCs w:val="22"/>
        </w:rPr>
        <w:t xml:space="preserve">Avv. Piero </w:t>
      </w:r>
      <w:proofErr w:type="spellStart"/>
      <w:r w:rsidRPr="00186AFF">
        <w:rPr>
          <w:rFonts w:cs="Arial"/>
          <w:b w:val="0"/>
          <w:color w:val="002060"/>
          <w:szCs w:val="22"/>
        </w:rPr>
        <w:t>Paciaroni</w:t>
      </w:r>
      <w:proofErr w:type="spellEnd"/>
      <w:r w:rsidRPr="00186AFF">
        <w:rPr>
          <w:rFonts w:cs="Arial"/>
          <w:b w:val="0"/>
          <w:color w:val="002060"/>
          <w:szCs w:val="22"/>
        </w:rPr>
        <w:t xml:space="preserve"> – Presidente </w:t>
      </w:r>
      <w:bookmarkStart w:id="13" w:name="_Hlk159494453"/>
    </w:p>
    <w:p w14:paraId="5CEE4E0A" w14:textId="77777777" w:rsidR="00186AFF" w:rsidRPr="00186AFF" w:rsidRDefault="00186AFF" w:rsidP="00186AFF">
      <w:pPr>
        <w:pStyle w:val="Titolo"/>
        <w:jc w:val="both"/>
        <w:rPr>
          <w:rFonts w:cs="Arial"/>
          <w:b w:val="0"/>
          <w:color w:val="002060"/>
          <w:szCs w:val="22"/>
        </w:rPr>
      </w:pPr>
      <w:r w:rsidRPr="00186AFF">
        <w:rPr>
          <w:rFonts w:cs="Arial"/>
          <w:b w:val="0"/>
          <w:color w:val="002060"/>
          <w:szCs w:val="22"/>
        </w:rPr>
        <w:t>Dott. Giovanni Spanti – Vicepresidente</w:t>
      </w:r>
    </w:p>
    <w:p w14:paraId="3D34BDC9" w14:textId="77777777" w:rsidR="00186AFF" w:rsidRPr="00186AFF" w:rsidRDefault="00186AFF" w:rsidP="00186AFF">
      <w:pPr>
        <w:pStyle w:val="Titolo"/>
        <w:jc w:val="both"/>
        <w:rPr>
          <w:rFonts w:cs="Arial"/>
          <w:b w:val="0"/>
          <w:color w:val="002060"/>
          <w:szCs w:val="22"/>
        </w:rPr>
      </w:pPr>
      <w:bookmarkStart w:id="14" w:name="_Hlk190336448"/>
      <w:bookmarkEnd w:id="13"/>
      <w:r w:rsidRPr="00186AFF">
        <w:rPr>
          <w:rFonts w:cs="Arial"/>
          <w:b w:val="0"/>
          <w:color w:val="002060"/>
          <w:szCs w:val="22"/>
        </w:rPr>
        <w:t>Avv. Francesco Scaloni – Componente</w:t>
      </w:r>
      <w:bookmarkStart w:id="15" w:name="_Hlk157415929"/>
    </w:p>
    <w:p w14:paraId="2B618DEE" w14:textId="77777777" w:rsidR="00186AFF" w:rsidRPr="00186AFF" w:rsidRDefault="00186AFF" w:rsidP="00186AFF">
      <w:pPr>
        <w:pStyle w:val="Titolo"/>
        <w:jc w:val="both"/>
        <w:rPr>
          <w:rFonts w:cs="Arial"/>
          <w:b w:val="0"/>
          <w:color w:val="002060"/>
          <w:szCs w:val="22"/>
        </w:rPr>
      </w:pPr>
      <w:bookmarkStart w:id="16" w:name="_Hlk187170581"/>
      <w:bookmarkEnd w:id="14"/>
      <w:r w:rsidRPr="00186AFF">
        <w:rPr>
          <w:rFonts w:cs="Arial"/>
          <w:b w:val="0"/>
          <w:color w:val="002060"/>
          <w:szCs w:val="22"/>
        </w:rPr>
        <w:t>Dott. Lorenzo Casagrande Albano – Componente Segretario f.f.</w:t>
      </w:r>
      <w:bookmarkStart w:id="17" w:name="_Hlk187139065"/>
      <w:bookmarkEnd w:id="15"/>
      <w:bookmarkEnd w:id="16"/>
    </w:p>
    <w:p w14:paraId="588EA8FE" w14:textId="77777777" w:rsidR="00186AFF" w:rsidRPr="00186AFF" w:rsidRDefault="00186AFF" w:rsidP="00186AFF">
      <w:pPr>
        <w:pStyle w:val="Titolo"/>
        <w:jc w:val="both"/>
        <w:rPr>
          <w:rFonts w:cs="Arial"/>
          <w:b w:val="0"/>
          <w:color w:val="002060"/>
          <w:szCs w:val="22"/>
        </w:rPr>
      </w:pPr>
      <w:r w:rsidRPr="00186AFF">
        <w:rPr>
          <w:rFonts w:cs="Arial"/>
          <w:b w:val="0"/>
          <w:color w:val="002060"/>
          <w:szCs w:val="22"/>
        </w:rPr>
        <w:t xml:space="preserve">Avv. Francesco Paoletti </w:t>
      </w:r>
      <w:bookmarkStart w:id="18" w:name="_Hlk190336489"/>
      <w:r w:rsidRPr="00186AFF">
        <w:rPr>
          <w:rFonts w:cs="Arial"/>
          <w:b w:val="0"/>
          <w:color w:val="002060"/>
          <w:szCs w:val="22"/>
        </w:rPr>
        <w:t>– Componente</w:t>
      </w:r>
      <w:bookmarkEnd w:id="18"/>
    </w:p>
    <w:p w14:paraId="73F607B0" w14:textId="77777777" w:rsidR="00186AFF" w:rsidRPr="00186AFF" w:rsidRDefault="00186AFF" w:rsidP="00186AFF">
      <w:pPr>
        <w:pStyle w:val="Titolo"/>
        <w:jc w:val="both"/>
        <w:rPr>
          <w:rFonts w:cs="Arial"/>
          <w:b w:val="0"/>
          <w:color w:val="002060"/>
          <w:szCs w:val="22"/>
        </w:rPr>
      </w:pPr>
      <w:r w:rsidRPr="00186AFF">
        <w:rPr>
          <w:rFonts w:cs="Arial"/>
          <w:b w:val="0"/>
          <w:color w:val="002060"/>
          <w:szCs w:val="22"/>
        </w:rPr>
        <w:t xml:space="preserve">Dott.ssa Donatella Bordi </w:t>
      </w:r>
      <w:r w:rsidRPr="00186AFF">
        <w:rPr>
          <w:rFonts w:cs="Arial"/>
          <w:b w:val="0"/>
          <w:color w:val="002060"/>
          <w:szCs w:val="22"/>
        </w:rPr>
        <w:softHyphen/>
        <w:t>– Componente</w:t>
      </w:r>
    </w:p>
    <w:p w14:paraId="4091EEF6" w14:textId="77777777" w:rsidR="00186AFF" w:rsidRPr="00186AFF" w:rsidRDefault="00186AFF" w:rsidP="00186AFF">
      <w:pPr>
        <w:pStyle w:val="Titolo"/>
        <w:jc w:val="both"/>
        <w:rPr>
          <w:rFonts w:cs="Arial"/>
          <w:b w:val="0"/>
          <w:color w:val="002060"/>
          <w:szCs w:val="22"/>
        </w:rPr>
      </w:pPr>
    </w:p>
    <w:bookmarkEnd w:id="17"/>
    <w:p w14:paraId="39892F4E" w14:textId="77777777" w:rsidR="00186AFF" w:rsidRPr="00186AFF" w:rsidRDefault="00186AFF" w:rsidP="00186AFF">
      <w:pPr>
        <w:pStyle w:val="Titolo"/>
        <w:jc w:val="both"/>
        <w:rPr>
          <w:rFonts w:cs="Arial"/>
          <w:b w:val="0"/>
          <w:color w:val="002060"/>
          <w:szCs w:val="22"/>
        </w:rPr>
      </w:pPr>
      <w:r w:rsidRPr="00186AFF">
        <w:rPr>
          <w:rFonts w:cs="Arial"/>
          <w:b w:val="0"/>
          <w:color w:val="002060"/>
          <w:szCs w:val="22"/>
        </w:rPr>
        <w:t>nella riunione del 17 febbraio 2025 ha pronunciato le seguenti decisioni</w:t>
      </w:r>
    </w:p>
    <w:p w14:paraId="5EE8984E" w14:textId="77777777" w:rsidR="00186AFF" w:rsidRPr="00186AFF" w:rsidRDefault="00186AFF" w:rsidP="00186AFF">
      <w:pPr>
        <w:pStyle w:val="Titolo"/>
        <w:jc w:val="both"/>
        <w:rPr>
          <w:rFonts w:cs="Arial"/>
          <w:b w:val="0"/>
          <w:color w:val="002060"/>
          <w:szCs w:val="22"/>
        </w:rPr>
      </w:pPr>
    </w:p>
    <w:p w14:paraId="1C27C16E" w14:textId="77777777" w:rsidR="00186AFF" w:rsidRPr="00186AFF" w:rsidRDefault="00186AFF" w:rsidP="00186AFF">
      <w:pPr>
        <w:pStyle w:val="LndNormale1"/>
        <w:jc w:val="center"/>
        <w:rPr>
          <w:rFonts w:cs="Arial"/>
          <w:color w:val="002060"/>
          <w:szCs w:val="22"/>
        </w:rPr>
      </w:pPr>
      <w:bookmarkStart w:id="19" w:name="_Hlk189233772"/>
      <w:r w:rsidRPr="00186AFF">
        <w:rPr>
          <w:rFonts w:cs="Arial"/>
          <w:b/>
          <w:color w:val="002060"/>
          <w:szCs w:val="22"/>
        </w:rPr>
        <w:t>Reclamo n. 30/CSAT 2024/2025</w:t>
      </w:r>
    </w:p>
    <w:p w14:paraId="3C344B50" w14:textId="77777777" w:rsidR="00186AFF" w:rsidRPr="00186AFF" w:rsidRDefault="00186AFF" w:rsidP="00186AFF">
      <w:pPr>
        <w:pStyle w:val="LndNormale1"/>
        <w:jc w:val="center"/>
        <w:rPr>
          <w:rFonts w:cs="Arial"/>
          <w:b/>
          <w:color w:val="002060"/>
          <w:szCs w:val="22"/>
        </w:rPr>
      </w:pPr>
      <w:r w:rsidRPr="00186AFF">
        <w:rPr>
          <w:rFonts w:cs="Arial"/>
          <w:b/>
          <w:color w:val="002060"/>
          <w:szCs w:val="22"/>
        </w:rPr>
        <w:t>Dispositivo n. 31/CSAT 2024/2025</w:t>
      </w:r>
    </w:p>
    <w:p w14:paraId="3D3A184D" w14:textId="77777777" w:rsidR="00186AFF" w:rsidRPr="00186AFF" w:rsidRDefault="00186AFF" w:rsidP="00186AFF">
      <w:pPr>
        <w:pStyle w:val="LndNormale1"/>
        <w:rPr>
          <w:rFonts w:cs="Arial"/>
          <w:color w:val="002060"/>
          <w:szCs w:val="22"/>
        </w:rPr>
      </w:pPr>
    </w:p>
    <w:p w14:paraId="78C30C73" w14:textId="77777777" w:rsidR="00186AFF" w:rsidRPr="00186AFF" w:rsidRDefault="00186AFF" w:rsidP="00186AFF">
      <w:pPr>
        <w:pStyle w:val="LndNormale1"/>
        <w:tabs>
          <w:tab w:val="center" w:pos="4819"/>
          <w:tab w:val="right" w:pos="9638"/>
        </w:tabs>
        <w:rPr>
          <w:rFonts w:cs="Arial"/>
          <w:color w:val="002060"/>
          <w:szCs w:val="22"/>
        </w:rPr>
      </w:pPr>
      <w:r w:rsidRPr="00186AFF">
        <w:rPr>
          <w:rFonts w:cs="Arial"/>
          <w:color w:val="002060"/>
          <w:szCs w:val="22"/>
        </w:rPr>
        <w:t xml:space="preserve">a seguito del reclamo n. 30 promosso dalla società A.P.D. CERRETO D’ESI C5 A.S.D. in data 04/02/2025 avverso la sanzione sportiva dell’ammenda di € 150,00 (centocinquanta/00) applicata dal Giudice sportivo territoriale del Comitato Regionale Marche con delibera pubblicata sul c.u. n. 74 del 29/01/2025, ha emesso il seguente </w:t>
      </w:r>
    </w:p>
    <w:p w14:paraId="6DC186BE" w14:textId="77777777" w:rsidR="00186AFF" w:rsidRPr="00186AFF" w:rsidRDefault="00186AFF" w:rsidP="00186AFF">
      <w:pPr>
        <w:pStyle w:val="LndNormale1"/>
        <w:tabs>
          <w:tab w:val="center" w:pos="4819"/>
          <w:tab w:val="right" w:pos="9638"/>
        </w:tabs>
        <w:rPr>
          <w:rFonts w:cs="Arial"/>
          <w:color w:val="002060"/>
          <w:szCs w:val="22"/>
        </w:rPr>
      </w:pPr>
    </w:p>
    <w:p w14:paraId="345B27AD" w14:textId="77777777" w:rsidR="00186AFF" w:rsidRPr="00186AFF" w:rsidRDefault="00186AFF" w:rsidP="00186AFF">
      <w:pPr>
        <w:pStyle w:val="LndNormale1"/>
        <w:jc w:val="center"/>
        <w:rPr>
          <w:rFonts w:cs="Arial"/>
          <w:b/>
          <w:bCs/>
          <w:color w:val="002060"/>
          <w:szCs w:val="22"/>
        </w:rPr>
      </w:pPr>
      <w:r w:rsidRPr="00186AFF">
        <w:rPr>
          <w:rFonts w:cs="Arial"/>
          <w:b/>
          <w:bCs/>
          <w:color w:val="002060"/>
          <w:szCs w:val="22"/>
        </w:rPr>
        <w:t>DISPOSITIVO</w:t>
      </w:r>
    </w:p>
    <w:p w14:paraId="280DED0B" w14:textId="77777777" w:rsidR="00186AFF" w:rsidRPr="00186AFF" w:rsidRDefault="00186AFF" w:rsidP="00186AFF">
      <w:pPr>
        <w:pStyle w:val="LndNormale1"/>
        <w:tabs>
          <w:tab w:val="center" w:pos="4819"/>
          <w:tab w:val="right" w:pos="9638"/>
        </w:tabs>
        <w:spacing w:line="360" w:lineRule="auto"/>
        <w:jc w:val="left"/>
        <w:rPr>
          <w:rFonts w:cs="Arial"/>
          <w:color w:val="002060"/>
          <w:szCs w:val="22"/>
        </w:rPr>
      </w:pPr>
      <w:r w:rsidRPr="00186AFF">
        <w:rPr>
          <w:rFonts w:cs="Arial"/>
          <w:bCs/>
          <w:color w:val="002060"/>
          <w:szCs w:val="22"/>
        </w:rPr>
        <w:lastRenderedPageBreak/>
        <w:t xml:space="preserve">                                                                         P.Q.M.</w:t>
      </w:r>
      <w:r w:rsidRPr="00186AFF">
        <w:rPr>
          <w:rFonts w:cs="Arial"/>
          <w:color w:val="002060"/>
          <w:szCs w:val="22"/>
        </w:rPr>
        <w:t xml:space="preserve"> </w:t>
      </w:r>
    </w:p>
    <w:p w14:paraId="394B86A1" w14:textId="77777777" w:rsidR="00186AFF" w:rsidRPr="00186AFF" w:rsidRDefault="00186AFF" w:rsidP="00186AFF">
      <w:pPr>
        <w:rPr>
          <w:rFonts w:ascii="Arial" w:hAnsi="Arial" w:cs="Arial"/>
          <w:color w:val="002060"/>
          <w:sz w:val="22"/>
          <w:szCs w:val="22"/>
        </w:rPr>
      </w:pPr>
      <w:r w:rsidRPr="00186AFF">
        <w:rPr>
          <w:rFonts w:ascii="Arial" w:hAnsi="Arial" w:cs="Arial"/>
          <w:color w:val="002060"/>
          <w:sz w:val="22"/>
          <w:szCs w:val="22"/>
        </w:rPr>
        <w:t>la Corte sportiva d’appello territoriale, definitivamente pronunciando, dichiara inammissibile il reclamo come sopra proposto dalla A.P.D. CERRETO D’ESI C5 A.S.D.</w:t>
      </w:r>
    </w:p>
    <w:p w14:paraId="21789AD8" w14:textId="77777777" w:rsidR="00186AFF" w:rsidRPr="00186AFF" w:rsidRDefault="00186AFF" w:rsidP="00186AFF">
      <w:pPr>
        <w:rPr>
          <w:rFonts w:ascii="Arial" w:hAnsi="Arial" w:cs="Arial"/>
          <w:color w:val="002060"/>
          <w:sz w:val="22"/>
          <w:szCs w:val="22"/>
        </w:rPr>
      </w:pPr>
      <w:r w:rsidRPr="00186AFF">
        <w:rPr>
          <w:rFonts w:ascii="Arial" w:hAnsi="Arial" w:cs="Arial"/>
          <w:color w:val="002060"/>
          <w:sz w:val="22"/>
          <w:szCs w:val="22"/>
        </w:rPr>
        <w:t>Dispone addebitarsi il relativo contributo e manda alla Segreteria del Comitato Regionale Marche per gli adempimenti conseguenti.</w:t>
      </w:r>
    </w:p>
    <w:p w14:paraId="2AD90778" w14:textId="77777777" w:rsidR="00186AFF" w:rsidRPr="00186AFF" w:rsidRDefault="00186AFF" w:rsidP="00186AFF">
      <w:pPr>
        <w:rPr>
          <w:rFonts w:ascii="Arial" w:hAnsi="Arial" w:cs="Arial"/>
          <w:color w:val="002060"/>
          <w:sz w:val="22"/>
          <w:szCs w:val="22"/>
        </w:rPr>
      </w:pPr>
    </w:p>
    <w:p w14:paraId="63004681" w14:textId="77777777" w:rsidR="00186AFF" w:rsidRPr="00186AFF" w:rsidRDefault="00186AFF" w:rsidP="00186AFF">
      <w:pPr>
        <w:rPr>
          <w:rFonts w:ascii="Arial" w:hAnsi="Arial" w:cs="Arial"/>
          <w:color w:val="002060"/>
          <w:sz w:val="22"/>
          <w:szCs w:val="22"/>
        </w:rPr>
      </w:pPr>
      <w:r w:rsidRPr="00186AFF">
        <w:rPr>
          <w:rFonts w:ascii="Arial" w:hAnsi="Arial" w:cs="Arial"/>
          <w:color w:val="002060"/>
          <w:sz w:val="22"/>
          <w:szCs w:val="22"/>
        </w:rPr>
        <w:t>Così deciso in Ancona, nella sede della FIGC - LND - Comitato Regionale Marche, in data 17 febbraio 2025.</w:t>
      </w:r>
    </w:p>
    <w:p w14:paraId="1C9DC0BF" w14:textId="77777777" w:rsidR="00186AFF" w:rsidRPr="00186AFF" w:rsidRDefault="00186AFF" w:rsidP="00186AFF">
      <w:pPr>
        <w:rPr>
          <w:rFonts w:ascii="Arial" w:hAnsi="Arial" w:cs="Arial"/>
          <w:color w:val="002060"/>
          <w:sz w:val="22"/>
          <w:szCs w:val="22"/>
        </w:rPr>
      </w:pPr>
    </w:p>
    <w:p w14:paraId="6AF818DB" w14:textId="77777777" w:rsidR="00186AFF" w:rsidRPr="00186AFF" w:rsidRDefault="00186AFF" w:rsidP="00186AFF">
      <w:pPr>
        <w:overflowPunct w:val="0"/>
        <w:autoSpaceDE w:val="0"/>
        <w:autoSpaceDN w:val="0"/>
        <w:adjustRightInd w:val="0"/>
        <w:jc w:val="left"/>
        <w:textAlignment w:val="baseline"/>
        <w:rPr>
          <w:rFonts w:ascii="Arial" w:hAnsi="Arial" w:cs="Arial"/>
          <w:color w:val="002060"/>
          <w:sz w:val="22"/>
          <w:szCs w:val="22"/>
        </w:rPr>
      </w:pPr>
      <w:bookmarkStart w:id="20" w:name="_Hlk190340925"/>
      <w:r w:rsidRPr="00186AFF">
        <w:rPr>
          <w:rFonts w:ascii="Arial" w:hAnsi="Arial" w:cs="Arial"/>
          <w:color w:val="002060"/>
          <w:sz w:val="22"/>
          <w:szCs w:val="22"/>
        </w:rPr>
        <w:t xml:space="preserve">Il Relatore                                                                                                        Il Presidente  </w:t>
      </w:r>
    </w:p>
    <w:p w14:paraId="4ADE6F9C" w14:textId="77777777" w:rsidR="00186AFF" w:rsidRPr="00186AFF" w:rsidRDefault="00186AFF" w:rsidP="00186AFF">
      <w:pPr>
        <w:overflowPunct w:val="0"/>
        <w:autoSpaceDE w:val="0"/>
        <w:autoSpaceDN w:val="0"/>
        <w:adjustRightInd w:val="0"/>
        <w:jc w:val="left"/>
        <w:textAlignment w:val="baseline"/>
        <w:rPr>
          <w:rFonts w:ascii="Arial" w:hAnsi="Arial" w:cs="Arial"/>
          <w:color w:val="002060"/>
          <w:sz w:val="22"/>
          <w:szCs w:val="22"/>
        </w:rPr>
      </w:pPr>
      <w:r w:rsidRPr="00186AFF">
        <w:rPr>
          <w:rFonts w:ascii="Arial" w:hAnsi="Arial" w:cs="Arial"/>
          <w:color w:val="002060"/>
          <w:sz w:val="22"/>
          <w:szCs w:val="22"/>
        </w:rPr>
        <w:t xml:space="preserve">F.to in originale                                                                                                F.to in originale                                                                          Lorenzo Casagrande Albano                                                                           Piero </w:t>
      </w:r>
      <w:proofErr w:type="spellStart"/>
      <w:r w:rsidRPr="00186AFF">
        <w:rPr>
          <w:rFonts w:ascii="Arial" w:hAnsi="Arial" w:cs="Arial"/>
          <w:color w:val="002060"/>
          <w:sz w:val="22"/>
          <w:szCs w:val="22"/>
        </w:rPr>
        <w:t>Paciaroni</w:t>
      </w:r>
      <w:proofErr w:type="spellEnd"/>
      <w:r w:rsidRPr="00186AFF">
        <w:rPr>
          <w:rFonts w:ascii="Arial" w:hAnsi="Arial" w:cs="Arial"/>
          <w:color w:val="002060"/>
          <w:sz w:val="22"/>
          <w:szCs w:val="22"/>
        </w:rPr>
        <w:t xml:space="preserve">     </w:t>
      </w:r>
      <w:bookmarkEnd w:id="19"/>
      <w:bookmarkEnd w:id="20"/>
    </w:p>
    <w:p w14:paraId="526C9CCC" w14:textId="77777777" w:rsidR="00186AFF" w:rsidRPr="00186AFF" w:rsidRDefault="00186AFF" w:rsidP="00186AFF">
      <w:pPr>
        <w:overflowPunct w:val="0"/>
        <w:autoSpaceDE w:val="0"/>
        <w:autoSpaceDN w:val="0"/>
        <w:adjustRightInd w:val="0"/>
        <w:jc w:val="left"/>
        <w:textAlignment w:val="baseline"/>
        <w:rPr>
          <w:rFonts w:ascii="Arial" w:hAnsi="Arial" w:cs="Arial"/>
          <w:color w:val="002060"/>
          <w:sz w:val="22"/>
          <w:szCs w:val="22"/>
        </w:rPr>
      </w:pPr>
      <w:r w:rsidRPr="00186AFF">
        <w:rPr>
          <w:rFonts w:ascii="Arial" w:hAnsi="Arial" w:cs="Arial"/>
          <w:b/>
          <w:color w:val="002060"/>
          <w:sz w:val="22"/>
          <w:szCs w:val="22"/>
          <w:u w:val="single"/>
        </w:rPr>
        <w:t>Depositato in Ancona in data 17 febbraio 2025</w:t>
      </w:r>
    </w:p>
    <w:p w14:paraId="2BC811E1" w14:textId="77777777" w:rsidR="00186AFF" w:rsidRPr="00186AFF" w:rsidRDefault="00186AFF" w:rsidP="00186AFF">
      <w:pPr>
        <w:pStyle w:val="LndNormale1"/>
        <w:rPr>
          <w:rFonts w:cs="Arial"/>
          <w:color w:val="002060"/>
          <w:szCs w:val="22"/>
        </w:rPr>
      </w:pPr>
      <w:r w:rsidRPr="00186AFF">
        <w:rPr>
          <w:rFonts w:cs="Arial"/>
          <w:color w:val="002060"/>
          <w:szCs w:val="22"/>
        </w:rPr>
        <w:t xml:space="preserve">Il Segretario f.f.                                                                                            </w:t>
      </w:r>
    </w:p>
    <w:p w14:paraId="3562C16D" w14:textId="77777777" w:rsidR="00186AFF" w:rsidRPr="00186AFF" w:rsidRDefault="00186AFF" w:rsidP="00186AFF">
      <w:pPr>
        <w:pStyle w:val="LndNormale1"/>
        <w:rPr>
          <w:rFonts w:cs="Arial"/>
          <w:color w:val="002060"/>
          <w:szCs w:val="22"/>
        </w:rPr>
      </w:pPr>
      <w:r w:rsidRPr="00186AFF">
        <w:rPr>
          <w:rFonts w:cs="Arial"/>
          <w:color w:val="002060"/>
          <w:szCs w:val="22"/>
        </w:rPr>
        <w:t>F.to in originale</w:t>
      </w:r>
    </w:p>
    <w:p w14:paraId="28A34086" w14:textId="77777777" w:rsidR="00186AFF" w:rsidRDefault="00186AFF" w:rsidP="00186AFF">
      <w:pPr>
        <w:pStyle w:val="LndNormale1"/>
        <w:rPr>
          <w:rFonts w:cs="Arial"/>
          <w:color w:val="002060"/>
          <w:szCs w:val="22"/>
        </w:rPr>
      </w:pPr>
      <w:r w:rsidRPr="00186AFF">
        <w:rPr>
          <w:rFonts w:cs="Arial"/>
          <w:color w:val="002060"/>
          <w:szCs w:val="22"/>
        </w:rPr>
        <w:t>Lorenzo Casagrande Albano</w:t>
      </w:r>
    </w:p>
    <w:p w14:paraId="3E5D8B49" w14:textId="77777777" w:rsidR="00186AFF" w:rsidRPr="00186AFF" w:rsidRDefault="00186AFF" w:rsidP="00186AFF">
      <w:pPr>
        <w:pStyle w:val="LndNormale1"/>
        <w:rPr>
          <w:rFonts w:cs="Arial"/>
          <w:color w:val="002060"/>
          <w:szCs w:val="22"/>
        </w:rPr>
      </w:pPr>
    </w:p>
    <w:p w14:paraId="2E40BFB9" w14:textId="77777777" w:rsidR="00186AFF" w:rsidRPr="00D73829" w:rsidRDefault="00186AFF"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76677459"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A10C16">
        <w:rPr>
          <w:rFonts w:ascii="Arial" w:hAnsi="Arial" w:cs="Arial"/>
          <w:b/>
          <w:bCs/>
          <w:color w:val="002060"/>
        </w:rPr>
        <w:t>03 marzo</w:t>
      </w:r>
      <w:r w:rsidR="005E06C1">
        <w:rPr>
          <w:rFonts w:ascii="Arial" w:hAnsi="Arial" w:cs="Arial"/>
          <w:b/>
          <w:bCs/>
          <w:color w:val="002060"/>
        </w:rPr>
        <w:t xml:space="preserve">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lastRenderedPageBreak/>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0EA24CB"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CA3A6B">
        <w:rPr>
          <w:b/>
          <w:color w:val="002060"/>
          <w:u w:val="single"/>
        </w:rPr>
        <w:t>1</w:t>
      </w:r>
      <w:r w:rsidR="00A10C16">
        <w:rPr>
          <w:b/>
          <w:color w:val="002060"/>
          <w:u w:val="single"/>
        </w:rPr>
        <w:t>9</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5976F" w14:textId="77777777" w:rsidR="00977407" w:rsidRDefault="00977407">
      <w:r>
        <w:separator/>
      </w:r>
    </w:p>
  </w:endnote>
  <w:endnote w:type="continuationSeparator" w:id="0">
    <w:p w14:paraId="2D1E42CB" w14:textId="77777777" w:rsidR="00977407" w:rsidRDefault="00977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5FF958E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A3A6B">
      <w:rPr>
        <w:rStyle w:val="Numeropagina"/>
        <w:rFonts w:ascii="Arial" w:hAnsi="Arial" w:cs="Arial"/>
        <w:color w:val="002060"/>
      </w:rPr>
      <w:t>8</w:t>
    </w:r>
    <w:r w:rsidR="0043740D">
      <w:rPr>
        <w:rStyle w:val="Numeropagina"/>
        <w:rFonts w:ascii="Arial" w:hAnsi="Arial" w:cs="Arial"/>
        <w:color w:val="002060"/>
      </w:rPr>
      <w:t>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98F81" w14:textId="77777777" w:rsidR="00977407" w:rsidRDefault="00977407">
      <w:r>
        <w:separator/>
      </w:r>
    </w:p>
  </w:footnote>
  <w:footnote w:type="continuationSeparator" w:id="0">
    <w:p w14:paraId="410C0D62" w14:textId="77777777" w:rsidR="00977407" w:rsidRDefault="00977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5"/>
  </w:num>
  <w:num w:numId="6" w16cid:durableId="934754267">
    <w:abstractNumId w:val="2"/>
  </w:num>
  <w:num w:numId="7" w16cid:durableId="1125348853">
    <w:abstractNumId w:val="3"/>
  </w:num>
  <w:num w:numId="8" w16cid:durableId="392192102">
    <w:abstractNumId w:val="6"/>
  </w:num>
  <w:num w:numId="9" w16cid:durableId="42107119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727"/>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C5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845"/>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6FEF"/>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74D"/>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A46"/>
    <w:rsid w:val="00217C7D"/>
    <w:rsid w:val="00220064"/>
    <w:rsid w:val="00220194"/>
    <w:rsid w:val="0022051B"/>
    <w:rsid w:val="002216B2"/>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1AF"/>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1F0"/>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FCA"/>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6A9"/>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84D"/>
    <w:rsid w:val="003A5E44"/>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828"/>
    <w:rsid w:val="003F2C9C"/>
    <w:rsid w:val="003F32A1"/>
    <w:rsid w:val="003F3C92"/>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4F7F"/>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A92"/>
    <w:rsid w:val="0044012C"/>
    <w:rsid w:val="004404CD"/>
    <w:rsid w:val="004405B1"/>
    <w:rsid w:val="0044067C"/>
    <w:rsid w:val="00440DCF"/>
    <w:rsid w:val="00441427"/>
    <w:rsid w:val="00441691"/>
    <w:rsid w:val="00441CC9"/>
    <w:rsid w:val="00441EC5"/>
    <w:rsid w:val="00442061"/>
    <w:rsid w:val="00442795"/>
    <w:rsid w:val="00442BB7"/>
    <w:rsid w:val="00442E4E"/>
    <w:rsid w:val="004435F1"/>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F8C"/>
    <w:rsid w:val="005901EC"/>
    <w:rsid w:val="00590641"/>
    <w:rsid w:val="005907F8"/>
    <w:rsid w:val="00590802"/>
    <w:rsid w:val="00591244"/>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31C6"/>
    <w:rsid w:val="005A34EF"/>
    <w:rsid w:val="005A3974"/>
    <w:rsid w:val="005A3D9E"/>
    <w:rsid w:val="005A40E2"/>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565"/>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2B2D"/>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50E"/>
    <w:rsid w:val="00695B79"/>
    <w:rsid w:val="00695C63"/>
    <w:rsid w:val="00695EB7"/>
    <w:rsid w:val="00695EE6"/>
    <w:rsid w:val="00696510"/>
    <w:rsid w:val="00696D00"/>
    <w:rsid w:val="00697CB9"/>
    <w:rsid w:val="006A04C8"/>
    <w:rsid w:val="006A1950"/>
    <w:rsid w:val="006A2569"/>
    <w:rsid w:val="006A26C2"/>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3DE0"/>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73C"/>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012"/>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7D6"/>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50"/>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2F4"/>
    <w:rsid w:val="007A333F"/>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4CFD"/>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2B84"/>
    <w:rsid w:val="009030F4"/>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07C9D"/>
    <w:rsid w:val="0091197D"/>
    <w:rsid w:val="00912384"/>
    <w:rsid w:val="0091287F"/>
    <w:rsid w:val="00912998"/>
    <w:rsid w:val="00912D0E"/>
    <w:rsid w:val="009130B2"/>
    <w:rsid w:val="0091353D"/>
    <w:rsid w:val="0091398E"/>
    <w:rsid w:val="00913BC9"/>
    <w:rsid w:val="00913E11"/>
    <w:rsid w:val="00914048"/>
    <w:rsid w:val="0091443C"/>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0D9D"/>
    <w:rsid w:val="00931141"/>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150"/>
    <w:rsid w:val="00972427"/>
    <w:rsid w:val="00972DD8"/>
    <w:rsid w:val="00972FCE"/>
    <w:rsid w:val="00973727"/>
    <w:rsid w:val="00973B9D"/>
    <w:rsid w:val="00973CB3"/>
    <w:rsid w:val="0097423D"/>
    <w:rsid w:val="00974853"/>
    <w:rsid w:val="00974974"/>
    <w:rsid w:val="00974EE9"/>
    <w:rsid w:val="00976D8E"/>
    <w:rsid w:val="00977407"/>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51D"/>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0F72"/>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C16"/>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7EA"/>
    <w:rsid w:val="00A3682B"/>
    <w:rsid w:val="00A36AE6"/>
    <w:rsid w:val="00A36BBC"/>
    <w:rsid w:val="00A36D62"/>
    <w:rsid w:val="00A36FB8"/>
    <w:rsid w:val="00A376DF"/>
    <w:rsid w:val="00A3770E"/>
    <w:rsid w:val="00A37790"/>
    <w:rsid w:val="00A379C7"/>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2C01"/>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2A15"/>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2A1"/>
    <w:rsid w:val="00AF2435"/>
    <w:rsid w:val="00AF2513"/>
    <w:rsid w:val="00AF2714"/>
    <w:rsid w:val="00AF2AF6"/>
    <w:rsid w:val="00AF2DD8"/>
    <w:rsid w:val="00AF2F98"/>
    <w:rsid w:val="00AF40A4"/>
    <w:rsid w:val="00AF422C"/>
    <w:rsid w:val="00AF4F82"/>
    <w:rsid w:val="00AF536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4D81"/>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2E9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5CDA"/>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435"/>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80D"/>
    <w:rsid w:val="00C04DAF"/>
    <w:rsid w:val="00C05314"/>
    <w:rsid w:val="00C05464"/>
    <w:rsid w:val="00C059D5"/>
    <w:rsid w:val="00C05B68"/>
    <w:rsid w:val="00C05C17"/>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5A03"/>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80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0673"/>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46B"/>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06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829"/>
    <w:rsid w:val="00D73A0F"/>
    <w:rsid w:val="00D73D53"/>
    <w:rsid w:val="00D73F9D"/>
    <w:rsid w:val="00D74378"/>
    <w:rsid w:val="00D748C6"/>
    <w:rsid w:val="00D74930"/>
    <w:rsid w:val="00D7555D"/>
    <w:rsid w:val="00D755E1"/>
    <w:rsid w:val="00D75D36"/>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891"/>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3D65"/>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5866"/>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0A2D"/>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447"/>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3128"/>
    <w:rsid w:val="00ED3963"/>
    <w:rsid w:val="00ED3B5C"/>
    <w:rsid w:val="00ED42AF"/>
    <w:rsid w:val="00ED45D0"/>
    <w:rsid w:val="00ED4617"/>
    <w:rsid w:val="00ED4AE4"/>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017"/>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33"/>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4C7A"/>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4013"/>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17C"/>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5A1F96"/>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245</TotalTime>
  <Pages>33</Pages>
  <Words>10258</Words>
  <Characters>58473</Characters>
  <Application>Microsoft Office Word</Application>
  <DocSecurity>0</DocSecurity>
  <Lines>487</Lines>
  <Paragraphs>137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68594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15</cp:revision>
  <cp:lastPrinted>2025-02-19T14:23:00Z</cp:lastPrinted>
  <dcterms:created xsi:type="dcterms:W3CDTF">2025-02-18T09:56:00Z</dcterms:created>
  <dcterms:modified xsi:type="dcterms:W3CDTF">2025-02-19T14:24:00Z</dcterms:modified>
</cp:coreProperties>
</file>