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805081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BF0D7B">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F0D7B">
              <w:rPr>
                <w:rFonts w:ascii="Arial" w:hAnsi="Arial" w:cs="Arial"/>
                <w:color w:val="002060"/>
                <w:sz w:val="40"/>
                <w:szCs w:val="40"/>
              </w:rPr>
              <w:t>20</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63A2FFE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6D57E5">
          <w:rPr>
            <w:noProof/>
            <w:webHidden/>
          </w:rPr>
          <w:t>2</w:t>
        </w:r>
        <w:r w:rsidR="00AC19D9" w:rsidRPr="00DE1EF7">
          <w:rPr>
            <w:noProof/>
            <w:webHidden/>
          </w:rPr>
          <w:fldChar w:fldCharType="end"/>
        </w:r>
      </w:hyperlink>
    </w:p>
    <w:p w14:paraId="112EDB38" w14:textId="400F4B8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6D57E5">
          <w:rPr>
            <w:noProof/>
            <w:webHidden/>
          </w:rPr>
          <w:t>2</w:t>
        </w:r>
        <w:r w:rsidRPr="00DE1EF7">
          <w:rPr>
            <w:noProof/>
            <w:webHidden/>
          </w:rPr>
          <w:fldChar w:fldCharType="end"/>
        </w:r>
      </w:hyperlink>
    </w:p>
    <w:p w14:paraId="4D9CAD43" w14:textId="115A17D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6D57E5">
          <w:rPr>
            <w:noProof/>
            <w:webHidden/>
          </w:rPr>
          <w:t>2</w:t>
        </w:r>
        <w:r w:rsidRPr="00DE1EF7">
          <w:rPr>
            <w:noProof/>
            <w:webHidden/>
          </w:rPr>
          <w:fldChar w:fldCharType="end"/>
        </w:r>
      </w:hyperlink>
    </w:p>
    <w:p w14:paraId="0EAFCCD8" w14:textId="5E4D2BC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6D57E5">
          <w:rPr>
            <w:noProof/>
            <w:webHidden/>
          </w:rPr>
          <w:t>2</w:t>
        </w:r>
        <w:r w:rsidRPr="00DE1EF7">
          <w:rPr>
            <w:noProof/>
            <w:webHidden/>
          </w:rPr>
          <w:fldChar w:fldCharType="end"/>
        </w:r>
      </w:hyperlink>
    </w:p>
    <w:p w14:paraId="0952245B" w14:textId="63E3D1E3"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6D57E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Pr="002955B6"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76BEB429" w14:textId="77777777" w:rsidR="00186AFF" w:rsidRPr="002955B6" w:rsidRDefault="00186AFF" w:rsidP="0047674B">
      <w:pPr>
        <w:pStyle w:val="LndNormale1"/>
        <w:rPr>
          <w:color w:val="002060"/>
        </w:rPr>
      </w:pPr>
    </w:p>
    <w:p w14:paraId="6676C452" w14:textId="77777777" w:rsidR="00902B84" w:rsidRPr="002955B6" w:rsidRDefault="00902B84"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15D3940" w14:textId="77777777" w:rsidR="00EC11F2" w:rsidRPr="00C5602B" w:rsidRDefault="00EC11F2" w:rsidP="00EC11F2">
      <w:pPr>
        <w:pStyle w:val="breakline"/>
        <w:rPr>
          <w:color w:val="002060"/>
        </w:rPr>
      </w:pPr>
    </w:p>
    <w:p w14:paraId="7FBEF145" w14:textId="77777777" w:rsidR="00EA2833" w:rsidRPr="00585455" w:rsidRDefault="00EA2833" w:rsidP="00EA2833">
      <w:pPr>
        <w:pStyle w:val="titolocampionato0"/>
        <w:shd w:val="clear" w:color="auto" w:fill="CCCCCC"/>
        <w:spacing w:before="80" w:after="40"/>
        <w:rPr>
          <w:color w:val="002060"/>
        </w:rPr>
      </w:pPr>
      <w:r w:rsidRPr="00585455">
        <w:rPr>
          <w:color w:val="002060"/>
        </w:rPr>
        <w:t>CALCIO A CINQUE SERIE D</w:t>
      </w:r>
    </w:p>
    <w:p w14:paraId="5B3AEE9C" w14:textId="77777777" w:rsidR="00EA2833" w:rsidRPr="00585455" w:rsidRDefault="00EA2833" w:rsidP="00EA2833">
      <w:pPr>
        <w:pStyle w:val="titoloprinc0"/>
        <w:rPr>
          <w:color w:val="002060"/>
        </w:rPr>
      </w:pPr>
      <w:r w:rsidRPr="00585455">
        <w:rPr>
          <w:color w:val="002060"/>
        </w:rPr>
        <w:t>RISULTATI</w:t>
      </w:r>
    </w:p>
    <w:p w14:paraId="7EE0AAF6" w14:textId="77777777" w:rsidR="00EA2833" w:rsidRPr="00585455" w:rsidRDefault="00EA2833" w:rsidP="00EA2833">
      <w:pPr>
        <w:pStyle w:val="breakline"/>
        <w:rPr>
          <w:color w:val="002060"/>
        </w:rPr>
      </w:pPr>
    </w:p>
    <w:p w14:paraId="0C0BACD6" w14:textId="0684199E" w:rsidR="00EA2833" w:rsidRPr="00585455" w:rsidRDefault="00EA2833" w:rsidP="00EA2833">
      <w:pPr>
        <w:pStyle w:val="sottotitolocampionato10"/>
        <w:rPr>
          <w:color w:val="002060"/>
        </w:rPr>
      </w:pPr>
      <w:r w:rsidRPr="00585455">
        <w:rPr>
          <w:color w:val="002060"/>
        </w:rPr>
        <w:t xml:space="preserve">RISULTATI UFFICIALI GARE DEL </w:t>
      </w:r>
      <w:r>
        <w:rPr>
          <w:color w:val="002060"/>
        </w:rPr>
        <w:t>19</w:t>
      </w:r>
      <w:r w:rsidRPr="00585455">
        <w:rPr>
          <w:color w:val="002060"/>
        </w:rPr>
        <w:t>/0</w:t>
      </w:r>
      <w:r>
        <w:rPr>
          <w:color w:val="002060"/>
        </w:rPr>
        <w:t>2</w:t>
      </w:r>
      <w:r w:rsidRPr="00585455">
        <w:rPr>
          <w:color w:val="002060"/>
        </w:rPr>
        <w:t>/2025</w:t>
      </w:r>
    </w:p>
    <w:p w14:paraId="36F23ED2" w14:textId="77777777" w:rsidR="00EA2833" w:rsidRPr="00EA2833" w:rsidRDefault="00EA2833" w:rsidP="00EA2833">
      <w:pPr>
        <w:pStyle w:val="sottotitolocampionato20"/>
        <w:spacing w:before="0" w:beforeAutospacing="0" w:after="0" w:afterAutospacing="0"/>
        <w:rPr>
          <w:rFonts w:ascii="Arial" w:hAnsi="Arial" w:cs="Arial"/>
          <w:color w:val="002060"/>
          <w:sz w:val="20"/>
          <w:szCs w:val="20"/>
        </w:rPr>
      </w:pPr>
      <w:r w:rsidRPr="00EA2833">
        <w:rPr>
          <w:rFonts w:ascii="Arial" w:hAnsi="Arial" w:cs="Arial"/>
          <w:color w:val="002060"/>
          <w:sz w:val="20"/>
          <w:szCs w:val="20"/>
        </w:rPr>
        <w:t>Si trascrivono qui di seguito i risultati ufficiali delle gare disputate</w:t>
      </w:r>
    </w:p>
    <w:p w14:paraId="0660D728" w14:textId="77777777" w:rsidR="00EA2833" w:rsidRPr="00585455" w:rsidRDefault="00EA2833" w:rsidP="00EA283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A2833" w:rsidRPr="00585455" w14:paraId="3E92C61C" w14:textId="77777777" w:rsidTr="008B70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2833" w:rsidRPr="00585455" w14:paraId="237A3B35" w14:textId="77777777" w:rsidTr="008B70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DD57" w14:textId="77777777" w:rsidR="00EA2833" w:rsidRPr="00585455" w:rsidRDefault="00EA2833" w:rsidP="008B705F">
                  <w:pPr>
                    <w:pStyle w:val="headertabella0"/>
                    <w:rPr>
                      <w:color w:val="002060"/>
                    </w:rPr>
                  </w:pPr>
                  <w:r w:rsidRPr="00585455">
                    <w:rPr>
                      <w:color w:val="002060"/>
                    </w:rPr>
                    <w:lastRenderedPageBreak/>
                    <w:t>GIRONE D - 4 Giornata - R</w:t>
                  </w:r>
                </w:p>
              </w:tc>
            </w:tr>
            <w:tr w:rsidR="00EA2833" w:rsidRPr="00585455" w14:paraId="6E2339CD" w14:textId="77777777" w:rsidTr="008B705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0FDDCF" w14:textId="77777777" w:rsidR="00EA2833" w:rsidRPr="00585455" w:rsidRDefault="00EA2833" w:rsidP="008B705F">
                  <w:pPr>
                    <w:pStyle w:val="rowtabella0"/>
                    <w:rPr>
                      <w:color w:val="002060"/>
                    </w:rPr>
                  </w:pPr>
                  <w:r w:rsidRPr="00585455">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D129C" w14:textId="77777777" w:rsidR="00EA2833" w:rsidRPr="00585455" w:rsidRDefault="00EA2833" w:rsidP="008B705F">
                  <w:pPr>
                    <w:pStyle w:val="rowtabella0"/>
                    <w:rPr>
                      <w:color w:val="002060"/>
                    </w:rPr>
                  </w:pPr>
                  <w:r w:rsidRPr="00585455">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FBE4A" w14:textId="77777777" w:rsidR="00EA2833" w:rsidRPr="00585455" w:rsidRDefault="00EA2833" w:rsidP="008B705F">
                  <w:pPr>
                    <w:pStyle w:val="rowtabella0"/>
                    <w:jc w:val="center"/>
                    <w:rPr>
                      <w:color w:val="002060"/>
                    </w:rPr>
                  </w:pPr>
                  <w:r w:rsidRPr="0058545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411FF" w14:textId="77777777" w:rsidR="00EA2833" w:rsidRPr="00585455" w:rsidRDefault="00EA2833" w:rsidP="008B705F">
                  <w:pPr>
                    <w:pStyle w:val="rowtabella0"/>
                    <w:jc w:val="center"/>
                    <w:rPr>
                      <w:color w:val="002060"/>
                    </w:rPr>
                  </w:pPr>
                  <w:r w:rsidRPr="00585455">
                    <w:rPr>
                      <w:color w:val="002060"/>
                    </w:rPr>
                    <w:t> </w:t>
                  </w:r>
                </w:p>
              </w:tc>
            </w:tr>
            <w:tr w:rsidR="00EA2833" w:rsidRPr="00585455" w14:paraId="786E9F18" w14:textId="77777777" w:rsidTr="008B705F">
              <w:tc>
                <w:tcPr>
                  <w:tcW w:w="4700" w:type="dxa"/>
                  <w:gridSpan w:val="4"/>
                  <w:tcBorders>
                    <w:top w:val="nil"/>
                    <w:left w:val="nil"/>
                    <w:bottom w:val="nil"/>
                    <w:right w:val="nil"/>
                  </w:tcBorders>
                  <w:tcMar>
                    <w:top w:w="20" w:type="dxa"/>
                    <w:left w:w="20" w:type="dxa"/>
                    <w:bottom w:w="20" w:type="dxa"/>
                    <w:right w:w="20" w:type="dxa"/>
                  </w:tcMar>
                  <w:vAlign w:val="center"/>
                  <w:hideMark/>
                </w:tcPr>
                <w:p w14:paraId="586D6954" w14:textId="14D7835D" w:rsidR="00EA2833" w:rsidRPr="00585455" w:rsidRDefault="00EA2833" w:rsidP="008B705F">
                  <w:pPr>
                    <w:pStyle w:val="rowtabella0"/>
                    <w:rPr>
                      <w:color w:val="002060"/>
                    </w:rPr>
                  </w:pPr>
                </w:p>
              </w:tc>
            </w:tr>
          </w:tbl>
          <w:p w14:paraId="46DA44EB" w14:textId="77777777" w:rsidR="00EA2833" w:rsidRPr="00585455" w:rsidRDefault="00EA2833" w:rsidP="008B705F">
            <w:pPr>
              <w:rPr>
                <w:color w:val="002060"/>
              </w:rPr>
            </w:pPr>
          </w:p>
        </w:tc>
      </w:tr>
    </w:tbl>
    <w:p w14:paraId="1FC6F8BD" w14:textId="77777777" w:rsidR="00EA2833" w:rsidRPr="00585455" w:rsidRDefault="00EA2833" w:rsidP="00EA2833">
      <w:pPr>
        <w:pStyle w:val="breakline"/>
        <w:rPr>
          <w:rFonts w:eastAsiaTheme="minorEastAsia"/>
          <w:color w:val="002060"/>
        </w:rPr>
      </w:pPr>
    </w:p>
    <w:p w14:paraId="2F4138F6" w14:textId="77777777" w:rsidR="00EA2833" w:rsidRPr="00585455" w:rsidRDefault="00EA2833" w:rsidP="00EA2833">
      <w:pPr>
        <w:pStyle w:val="breakline"/>
        <w:rPr>
          <w:color w:val="002060"/>
        </w:rPr>
      </w:pPr>
    </w:p>
    <w:p w14:paraId="74330816" w14:textId="77777777" w:rsidR="00EA2833" w:rsidRPr="00585455" w:rsidRDefault="00EA2833" w:rsidP="00EA2833">
      <w:pPr>
        <w:pStyle w:val="titoloprinc0"/>
        <w:rPr>
          <w:color w:val="002060"/>
        </w:rPr>
      </w:pPr>
      <w:r w:rsidRPr="00585455">
        <w:rPr>
          <w:color w:val="002060"/>
        </w:rPr>
        <w:t>GIUDICE SPORTIVO</w:t>
      </w:r>
    </w:p>
    <w:p w14:paraId="64CA2236" w14:textId="77777777" w:rsidR="00EA2833" w:rsidRPr="00585455" w:rsidRDefault="00EA2833" w:rsidP="00EA2833">
      <w:pPr>
        <w:pStyle w:val="diffida"/>
        <w:rPr>
          <w:color w:val="002060"/>
        </w:rPr>
      </w:pPr>
      <w:r w:rsidRPr="00585455">
        <w:rPr>
          <w:color w:val="002060"/>
        </w:rPr>
        <w:t>Il Giudice Sportivo Avv. Agnese Lazzaretti, con l'assistenza del Segretario Angelo Castellana, nella seduta del 20/02/2025, ha adottato le decisioni che di seguito integralmente si riportano:</w:t>
      </w:r>
    </w:p>
    <w:p w14:paraId="398F52F3" w14:textId="77777777" w:rsidR="00EA2833" w:rsidRPr="00585455" w:rsidRDefault="00EA2833" w:rsidP="00EA2833">
      <w:pPr>
        <w:pStyle w:val="titolo10"/>
        <w:rPr>
          <w:color w:val="002060"/>
        </w:rPr>
      </w:pPr>
      <w:r w:rsidRPr="00585455">
        <w:rPr>
          <w:color w:val="002060"/>
        </w:rPr>
        <w:t xml:space="preserve">GARE DEL 19/ 2/2025 </w:t>
      </w:r>
    </w:p>
    <w:p w14:paraId="4A6E0C3E" w14:textId="77777777" w:rsidR="00EA2833" w:rsidRPr="00585455" w:rsidRDefault="00EA2833" w:rsidP="00EA2833">
      <w:pPr>
        <w:pStyle w:val="titolo7a"/>
        <w:rPr>
          <w:color w:val="002060"/>
        </w:rPr>
      </w:pPr>
      <w:r w:rsidRPr="00585455">
        <w:rPr>
          <w:color w:val="002060"/>
        </w:rPr>
        <w:t xml:space="preserve">PROVVEDIMENTI DISCIPLINARI </w:t>
      </w:r>
    </w:p>
    <w:p w14:paraId="7AD889CD" w14:textId="77777777" w:rsidR="00EA2833" w:rsidRPr="00585455" w:rsidRDefault="00EA2833" w:rsidP="00EA2833">
      <w:pPr>
        <w:pStyle w:val="titolo7b0"/>
        <w:rPr>
          <w:color w:val="002060"/>
        </w:rPr>
      </w:pPr>
      <w:r w:rsidRPr="00585455">
        <w:rPr>
          <w:color w:val="002060"/>
        </w:rPr>
        <w:t xml:space="preserve">In base alle risultanze degli atti ufficiali sono state deliberate le seguenti sanzioni disciplinari. </w:t>
      </w:r>
    </w:p>
    <w:p w14:paraId="602B7129" w14:textId="77777777" w:rsidR="00EA2833" w:rsidRPr="00585455" w:rsidRDefault="00EA2833" w:rsidP="00EA2833">
      <w:pPr>
        <w:pStyle w:val="titolo30"/>
        <w:rPr>
          <w:color w:val="002060"/>
        </w:rPr>
      </w:pPr>
      <w:r w:rsidRPr="00585455">
        <w:rPr>
          <w:color w:val="002060"/>
        </w:rPr>
        <w:t xml:space="preserve">CALCIATORI NON ESPULSI </w:t>
      </w:r>
    </w:p>
    <w:p w14:paraId="7DA11D1D" w14:textId="77777777" w:rsidR="00EA2833" w:rsidRPr="00585455" w:rsidRDefault="00EA2833" w:rsidP="00EA2833">
      <w:pPr>
        <w:pStyle w:val="titolo20"/>
        <w:rPr>
          <w:color w:val="002060"/>
        </w:rPr>
      </w:pPr>
      <w:r w:rsidRPr="005854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2833" w:rsidRPr="00585455" w14:paraId="4AD1C02D" w14:textId="77777777" w:rsidTr="008B705F">
        <w:tc>
          <w:tcPr>
            <w:tcW w:w="2200" w:type="dxa"/>
            <w:tcMar>
              <w:top w:w="20" w:type="dxa"/>
              <w:left w:w="20" w:type="dxa"/>
              <w:bottom w:w="20" w:type="dxa"/>
              <w:right w:w="20" w:type="dxa"/>
            </w:tcMar>
            <w:vAlign w:val="center"/>
            <w:hideMark/>
          </w:tcPr>
          <w:p w14:paraId="28E6DEF8" w14:textId="77777777" w:rsidR="00EA2833" w:rsidRPr="00585455" w:rsidRDefault="00EA2833" w:rsidP="008B705F">
            <w:pPr>
              <w:pStyle w:val="movimento"/>
              <w:rPr>
                <w:color w:val="002060"/>
              </w:rPr>
            </w:pPr>
            <w:r w:rsidRPr="00585455">
              <w:rPr>
                <w:color w:val="002060"/>
              </w:rPr>
              <w:t>LEONORI MICHELE</w:t>
            </w:r>
          </w:p>
        </w:tc>
        <w:tc>
          <w:tcPr>
            <w:tcW w:w="2200" w:type="dxa"/>
            <w:tcMar>
              <w:top w:w="20" w:type="dxa"/>
              <w:left w:w="20" w:type="dxa"/>
              <w:bottom w:w="20" w:type="dxa"/>
              <w:right w:w="20" w:type="dxa"/>
            </w:tcMar>
            <w:vAlign w:val="center"/>
            <w:hideMark/>
          </w:tcPr>
          <w:p w14:paraId="3C048644" w14:textId="77777777" w:rsidR="00EA2833" w:rsidRPr="00585455" w:rsidRDefault="00EA2833" w:rsidP="008B705F">
            <w:pPr>
              <w:pStyle w:val="movimento2"/>
              <w:rPr>
                <w:color w:val="002060"/>
              </w:rPr>
            </w:pPr>
            <w:r w:rsidRPr="00585455">
              <w:rPr>
                <w:color w:val="002060"/>
              </w:rPr>
              <w:t xml:space="preserve">(GROTTACCIA 2005) </w:t>
            </w:r>
          </w:p>
        </w:tc>
        <w:tc>
          <w:tcPr>
            <w:tcW w:w="800" w:type="dxa"/>
            <w:tcMar>
              <w:top w:w="20" w:type="dxa"/>
              <w:left w:w="20" w:type="dxa"/>
              <w:bottom w:w="20" w:type="dxa"/>
              <w:right w:w="20" w:type="dxa"/>
            </w:tcMar>
            <w:vAlign w:val="center"/>
            <w:hideMark/>
          </w:tcPr>
          <w:p w14:paraId="149FC50F"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50578892" w14:textId="77777777" w:rsidR="00EA2833" w:rsidRPr="00585455" w:rsidRDefault="00EA2833" w:rsidP="008B705F">
            <w:pPr>
              <w:pStyle w:val="movimento"/>
              <w:rPr>
                <w:color w:val="002060"/>
              </w:rPr>
            </w:pPr>
            <w:r w:rsidRPr="00585455">
              <w:rPr>
                <w:color w:val="002060"/>
              </w:rPr>
              <w:t>RANGO MARCO</w:t>
            </w:r>
          </w:p>
        </w:tc>
        <w:tc>
          <w:tcPr>
            <w:tcW w:w="2200" w:type="dxa"/>
            <w:tcMar>
              <w:top w:w="20" w:type="dxa"/>
              <w:left w:w="20" w:type="dxa"/>
              <w:bottom w:w="20" w:type="dxa"/>
              <w:right w:w="20" w:type="dxa"/>
            </w:tcMar>
            <w:vAlign w:val="center"/>
            <w:hideMark/>
          </w:tcPr>
          <w:p w14:paraId="491F24C0" w14:textId="77777777" w:rsidR="00EA2833" w:rsidRPr="00585455" w:rsidRDefault="00EA2833" w:rsidP="008B705F">
            <w:pPr>
              <w:pStyle w:val="movimento2"/>
              <w:rPr>
                <w:color w:val="002060"/>
              </w:rPr>
            </w:pPr>
            <w:r w:rsidRPr="00585455">
              <w:rPr>
                <w:color w:val="002060"/>
              </w:rPr>
              <w:t xml:space="preserve">(GROTTACCIA 2005) </w:t>
            </w:r>
          </w:p>
        </w:tc>
      </w:tr>
      <w:tr w:rsidR="00EA2833" w:rsidRPr="00585455" w14:paraId="4695AC25" w14:textId="77777777" w:rsidTr="008B705F">
        <w:tc>
          <w:tcPr>
            <w:tcW w:w="2200" w:type="dxa"/>
            <w:tcMar>
              <w:top w:w="20" w:type="dxa"/>
              <w:left w:w="20" w:type="dxa"/>
              <w:bottom w:w="20" w:type="dxa"/>
              <w:right w:w="20" w:type="dxa"/>
            </w:tcMar>
            <w:vAlign w:val="center"/>
            <w:hideMark/>
          </w:tcPr>
          <w:p w14:paraId="6BC663CC" w14:textId="77777777" w:rsidR="00EA2833" w:rsidRPr="00585455" w:rsidRDefault="00EA2833" w:rsidP="008B705F">
            <w:pPr>
              <w:pStyle w:val="movimento"/>
              <w:rPr>
                <w:color w:val="002060"/>
              </w:rPr>
            </w:pPr>
            <w:r w:rsidRPr="00585455">
              <w:rPr>
                <w:color w:val="002060"/>
              </w:rPr>
              <w:t>TUOSTO GIOVANNI MARCO</w:t>
            </w:r>
          </w:p>
        </w:tc>
        <w:tc>
          <w:tcPr>
            <w:tcW w:w="2200" w:type="dxa"/>
            <w:tcMar>
              <w:top w:w="20" w:type="dxa"/>
              <w:left w:w="20" w:type="dxa"/>
              <w:bottom w:w="20" w:type="dxa"/>
              <w:right w:w="20" w:type="dxa"/>
            </w:tcMar>
            <w:vAlign w:val="center"/>
            <w:hideMark/>
          </w:tcPr>
          <w:p w14:paraId="34EF8711" w14:textId="77777777" w:rsidR="00EA2833" w:rsidRPr="00585455" w:rsidRDefault="00EA2833" w:rsidP="008B705F">
            <w:pPr>
              <w:pStyle w:val="movimento2"/>
              <w:rPr>
                <w:color w:val="002060"/>
              </w:rPr>
            </w:pPr>
            <w:r w:rsidRPr="00585455">
              <w:rPr>
                <w:color w:val="002060"/>
              </w:rPr>
              <w:t xml:space="preserve">(GROTTACCIA 2005) </w:t>
            </w:r>
          </w:p>
        </w:tc>
        <w:tc>
          <w:tcPr>
            <w:tcW w:w="800" w:type="dxa"/>
            <w:tcMar>
              <w:top w:w="20" w:type="dxa"/>
              <w:left w:w="20" w:type="dxa"/>
              <w:bottom w:w="20" w:type="dxa"/>
              <w:right w:w="20" w:type="dxa"/>
            </w:tcMar>
            <w:vAlign w:val="center"/>
            <w:hideMark/>
          </w:tcPr>
          <w:p w14:paraId="641D57B0"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54B9E3D6"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7A666DF8" w14:textId="77777777" w:rsidR="00EA2833" w:rsidRPr="00585455" w:rsidRDefault="00EA2833" w:rsidP="008B705F">
            <w:pPr>
              <w:pStyle w:val="movimento2"/>
              <w:rPr>
                <w:color w:val="002060"/>
              </w:rPr>
            </w:pPr>
            <w:r w:rsidRPr="00585455">
              <w:rPr>
                <w:color w:val="002060"/>
              </w:rPr>
              <w:t> </w:t>
            </w:r>
          </w:p>
        </w:tc>
      </w:tr>
    </w:tbl>
    <w:p w14:paraId="76F9D464" w14:textId="77777777" w:rsidR="00EA2833" w:rsidRPr="00585455" w:rsidRDefault="00EA2833" w:rsidP="00EA2833">
      <w:pPr>
        <w:pStyle w:val="titolo20"/>
        <w:rPr>
          <w:rFonts w:eastAsiaTheme="minorEastAsia"/>
          <w:color w:val="002060"/>
        </w:rPr>
      </w:pPr>
      <w:r w:rsidRPr="005854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2833" w:rsidRPr="00585455" w14:paraId="16FD1C73" w14:textId="77777777" w:rsidTr="008B705F">
        <w:tc>
          <w:tcPr>
            <w:tcW w:w="2200" w:type="dxa"/>
            <w:tcMar>
              <w:top w:w="20" w:type="dxa"/>
              <w:left w:w="20" w:type="dxa"/>
              <w:bottom w:w="20" w:type="dxa"/>
              <w:right w:w="20" w:type="dxa"/>
            </w:tcMar>
            <w:vAlign w:val="center"/>
            <w:hideMark/>
          </w:tcPr>
          <w:p w14:paraId="6955EF12" w14:textId="77777777" w:rsidR="00EA2833" w:rsidRPr="00585455" w:rsidRDefault="00EA2833" w:rsidP="008B705F">
            <w:pPr>
              <w:pStyle w:val="movimento"/>
              <w:rPr>
                <w:color w:val="002060"/>
              </w:rPr>
            </w:pPr>
            <w:r w:rsidRPr="00585455">
              <w:rPr>
                <w:color w:val="002060"/>
              </w:rPr>
              <w:t>APRUZZESE LORENZO</w:t>
            </w:r>
          </w:p>
        </w:tc>
        <w:tc>
          <w:tcPr>
            <w:tcW w:w="2200" w:type="dxa"/>
            <w:tcMar>
              <w:top w:w="20" w:type="dxa"/>
              <w:left w:w="20" w:type="dxa"/>
              <w:bottom w:w="20" w:type="dxa"/>
              <w:right w:w="20" w:type="dxa"/>
            </w:tcMar>
            <w:vAlign w:val="center"/>
            <w:hideMark/>
          </w:tcPr>
          <w:p w14:paraId="20C1715D" w14:textId="77777777" w:rsidR="00EA2833" w:rsidRPr="00585455" w:rsidRDefault="00EA2833" w:rsidP="008B705F">
            <w:pPr>
              <w:pStyle w:val="movimento2"/>
              <w:rPr>
                <w:color w:val="002060"/>
              </w:rPr>
            </w:pPr>
            <w:r w:rsidRPr="00585455">
              <w:rPr>
                <w:color w:val="002060"/>
              </w:rPr>
              <w:t xml:space="preserve">(C.U.S. CAMERINO A.S.D.) </w:t>
            </w:r>
          </w:p>
        </w:tc>
        <w:tc>
          <w:tcPr>
            <w:tcW w:w="800" w:type="dxa"/>
            <w:tcMar>
              <w:top w:w="20" w:type="dxa"/>
              <w:left w:w="20" w:type="dxa"/>
              <w:bottom w:w="20" w:type="dxa"/>
              <w:right w:w="20" w:type="dxa"/>
            </w:tcMar>
            <w:vAlign w:val="center"/>
            <w:hideMark/>
          </w:tcPr>
          <w:p w14:paraId="3826BEDF"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417552CB" w14:textId="77777777" w:rsidR="00EA2833" w:rsidRPr="00585455" w:rsidRDefault="00EA2833" w:rsidP="008B705F">
            <w:pPr>
              <w:pStyle w:val="movimento"/>
              <w:rPr>
                <w:color w:val="002060"/>
              </w:rPr>
            </w:pPr>
            <w:r w:rsidRPr="00585455">
              <w:rPr>
                <w:color w:val="002060"/>
              </w:rPr>
              <w:t>BERARDINETTI JACOPO MATTEO</w:t>
            </w:r>
          </w:p>
        </w:tc>
        <w:tc>
          <w:tcPr>
            <w:tcW w:w="2200" w:type="dxa"/>
            <w:tcMar>
              <w:top w:w="20" w:type="dxa"/>
              <w:left w:w="20" w:type="dxa"/>
              <w:bottom w:w="20" w:type="dxa"/>
              <w:right w:w="20" w:type="dxa"/>
            </w:tcMar>
            <w:vAlign w:val="center"/>
            <w:hideMark/>
          </w:tcPr>
          <w:p w14:paraId="4CF61128" w14:textId="77777777" w:rsidR="00EA2833" w:rsidRPr="00585455" w:rsidRDefault="00EA2833" w:rsidP="008B705F">
            <w:pPr>
              <w:pStyle w:val="movimento2"/>
              <w:rPr>
                <w:color w:val="002060"/>
              </w:rPr>
            </w:pPr>
            <w:r w:rsidRPr="00585455">
              <w:rPr>
                <w:color w:val="002060"/>
              </w:rPr>
              <w:t xml:space="preserve">(C.U.S. CAMERINO A.S.D.) </w:t>
            </w:r>
          </w:p>
        </w:tc>
      </w:tr>
      <w:tr w:rsidR="00EA2833" w:rsidRPr="00585455" w14:paraId="1237EE40" w14:textId="77777777" w:rsidTr="008B705F">
        <w:tc>
          <w:tcPr>
            <w:tcW w:w="2200" w:type="dxa"/>
            <w:tcMar>
              <w:top w:w="20" w:type="dxa"/>
              <w:left w:w="20" w:type="dxa"/>
              <w:bottom w:w="20" w:type="dxa"/>
              <w:right w:w="20" w:type="dxa"/>
            </w:tcMar>
            <w:vAlign w:val="center"/>
            <w:hideMark/>
          </w:tcPr>
          <w:p w14:paraId="0739375B" w14:textId="77777777" w:rsidR="00EA2833" w:rsidRPr="00585455" w:rsidRDefault="00EA2833" w:rsidP="008B705F">
            <w:pPr>
              <w:pStyle w:val="movimento"/>
              <w:rPr>
                <w:color w:val="002060"/>
              </w:rPr>
            </w:pPr>
            <w:r w:rsidRPr="00585455">
              <w:rPr>
                <w:color w:val="002060"/>
              </w:rPr>
              <w:t>LEZZI MATTEO ANGELO</w:t>
            </w:r>
          </w:p>
        </w:tc>
        <w:tc>
          <w:tcPr>
            <w:tcW w:w="2200" w:type="dxa"/>
            <w:tcMar>
              <w:top w:w="20" w:type="dxa"/>
              <w:left w:w="20" w:type="dxa"/>
              <w:bottom w:w="20" w:type="dxa"/>
              <w:right w:w="20" w:type="dxa"/>
            </w:tcMar>
            <w:vAlign w:val="center"/>
            <w:hideMark/>
          </w:tcPr>
          <w:p w14:paraId="390D4DCA" w14:textId="77777777" w:rsidR="00EA2833" w:rsidRPr="00585455" w:rsidRDefault="00EA2833" w:rsidP="008B705F">
            <w:pPr>
              <w:pStyle w:val="movimento2"/>
              <w:rPr>
                <w:color w:val="002060"/>
              </w:rPr>
            </w:pPr>
            <w:r w:rsidRPr="00585455">
              <w:rPr>
                <w:color w:val="002060"/>
              </w:rPr>
              <w:t xml:space="preserve">(C.U.S. CAMERINO A.S.D.) </w:t>
            </w:r>
          </w:p>
        </w:tc>
        <w:tc>
          <w:tcPr>
            <w:tcW w:w="800" w:type="dxa"/>
            <w:tcMar>
              <w:top w:w="20" w:type="dxa"/>
              <w:left w:w="20" w:type="dxa"/>
              <w:bottom w:w="20" w:type="dxa"/>
              <w:right w:w="20" w:type="dxa"/>
            </w:tcMar>
            <w:vAlign w:val="center"/>
            <w:hideMark/>
          </w:tcPr>
          <w:p w14:paraId="4E6E0CE8"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6EF207E8"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56263123" w14:textId="77777777" w:rsidR="00EA2833" w:rsidRPr="00585455" w:rsidRDefault="00EA2833" w:rsidP="008B705F">
            <w:pPr>
              <w:pStyle w:val="movimento2"/>
              <w:rPr>
                <w:color w:val="002060"/>
              </w:rPr>
            </w:pPr>
            <w:r w:rsidRPr="00585455">
              <w:rPr>
                <w:color w:val="002060"/>
              </w:rPr>
              <w:t> </w:t>
            </w:r>
          </w:p>
        </w:tc>
      </w:tr>
    </w:tbl>
    <w:p w14:paraId="06BBBB43" w14:textId="77777777" w:rsidR="00EA2833" w:rsidRDefault="00EA2833" w:rsidP="00EA2833">
      <w:pPr>
        <w:pStyle w:val="breakline"/>
        <w:rPr>
          <w:color w:val="002060"/>
        </w:rPr>
      </w:pPr>
    </w:p>
    <w:p w14:paraId="6B0B9AAE" w14:textId="77777777" w:rsidR="00EA2833" w:rsidRPr="008B074C" w:rsidRDefault="00EA2833" w:rsidP="00EA2833">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739FEE5" w14:textId="77777777" w:rsidR="00EA2833" w:rsidRPr="008B074C" w:rsidRDefault="00EA2833" w:rsidP="00EA2833">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6F4706E" w14:textId="77777777" w:rsidR="00EA2833" w:rsidRPr="00585455" w:rsidRDefault="00EA2833" w:rsidP="00EA2833">
      <w:pPr>
        <w:pStyle w:val="breakline"/>
        <w:rPr>
          <w:rFonts w:eastAsiaTheme="minorEastAsia"/>
          <w:color w:val="002060"/>
        </w:rPr>
      </w:pPr>
    </w:p>
    <w:p w14:paraId="2A8A129D" w14:textId="77777777" w:rsidR="00EA2833" w:rsidRPr="00585455" w:rsidRDefault="00EA2833" w:rsidP="00EA2833">
      <w:pPr>
        <w:pStyle w:val="titoloprinc0"/>
        <w:rPr>
          <w:color w:val="002060"/>
        </w:rPr>
      </w:pPr>
      <w:r w:rsidRPr="00585455">
        <w:rPr>
          <w:color w:val="002060"/>
        </w:rPr>
        <w:t>CLASSIFICA</w:t>
      </w:r>
    </w:p>
    <w:p w14:paraId="0DF8E508" w14:textId="77777777" w:rsidR="00EA2833" w:rsidRPr="00585455" w:rsidRDefault="00EA2833" w:rsidP="00EA2833">
      <w:pPr>
        <w:pStyle w:val="breakline"/>
        <w:rPr>
          <w:color w:val="002060"/>
        </w:rPr>
      </w:pPr>
    </w:p>
    <w:p w14:paraId="20772F23" w14:textId="77777777" w:rsidR="00EA2833" w:rsidRPr="00585455" w:rsidRDefault="00EA2833" w:rsidP="00EA2833">
      <w:pPr>
        <w:pStyle w:val="breakline"/>
        <w:rPr>
          <w:color w:val="002060"/>
        </w:rPr>
      </w:pPr>
    </w:p>
    <w:p w14:paraId="17581348" w14:textId="77777777" w:rsidR="00EA2833" w:rsidRPr="00585455" w:rsidRDefault="00EA2833" w:rsidP="00EA2833">
      <w:pPr>
        <w:pStyle w:val="sottotitolocampionato10"/>
        <w:rPr>
          <w:color w:val="002060"/>
        </w:rPr>
      </w:pPr>
      <w:r w:rsidRPr="005854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2A525EF9"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86229"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90CA"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183AE"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56C13"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FE1C7"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57712"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5B6F7"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9223D"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31F0E"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B2BF6" w14:textId="77777777" w:rsidR="00EA2833" w:rsidRPr="00585455" w:rsidRDefault="00EA2833" w:rsidP="008B705F">
            <w:pPr>
              <w:pStyle w:val="headertabella0"/>
              <w:rPr>
                <w:color w:val="002060"/>
              </w:rPr>
            </w:pPr>
            <w:r w:rsidRPr="00585455">
              <w:rPr>
                <w:color w:val="002060"/>
              </w:rPr>
              <w:t>PE</w:t>
            </w:r>
          </w:p>
        </w:tc>
      </w:tr>
      <w:tr w:rsidR="00EA2833" w:rsidRPr="00585455" w14:paraId="17CDA256"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251CC" w14:textId="77777777" w:rsidR="00EA2833" w:rsidRPr="00585455" w:rsidRDefault="00EA2833" w:rsidP="008B705F">
            <w:pPr>
              <w:pStyle w:val="rowtabella0"/>
              <w:rPr>
                <w:color w:val="002060"/>
              </w:rPr>
            </w:pPr>
            <w:r w:rsidRPr="0058545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8C2B3" w14:textId="77777777" w:rsidR="00EA2833" w:rsidRPr="00585455" w:rsidRDefault="00EA2833" w:rsidP="008B705F">
            <w:pPr>
              <w:pStyle w:val="rowtabella0"/>
              <w:jc w:val="center"/>
              <w:rPr>
                <w:color w:val="002060"/>
              </w:rPr>
            </w:pPr>
            <w:r w:rsidRPr="005854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FA5D"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7124"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74420"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557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A2C2" w14:textId="77777777" w:rsidR="00EA2833" w:rsidRPr="00585455" w:rsidRDefault="00EA2833" w:rsidP="008B705F">
            <w:pPr>
              <w:pStyle w:val="rowtabella0"/>
              <w:jc w:val="center"/>
              <w:rPr>
                <w:color w:val="002060"/>
              </w:rPr>
            </w:pPr>
            <w:r w:rsidRPr="0058545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BA2E"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380C" w14:textId="77777777" w:rsidR="00EA2833" w:rsidRPr="00585455" w:rsidRDefault="00EA2833" w:rsidP="008B705F">
            <w:pPr>
              <w:pStyle w:val="rowtabella0"/>
              <w:jc w:val="center"/>
              <w:rPr>
                <w:color w:val="002060"/>
              </w:rPr>
            </w:pPr>
            <w:r w:rsidRPr="005854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30D2F" w14:textId="77777777" w:rsidR="00EA2833" w:rsidRPr="00585455" w:rsidRDefault="00EA2833" w:rsidP="008B705F">
            <w:pPr>
              <w:pStyle w:val="rowtabella0"/>
              <w:jc w:val="center"/>
              <w:rPr>
                <w:color w:val="002060"/>
              </w:rPr>
            </w:pPr>
            <w:r w:rsidRPr="00585455">
              <w:rPr>
                <w:color w:val="002060"/>
              </w:rPr>
              <w:t>0</w:t>
            </w:r>
          </w:p>
        </w:tc>
      </w:tr>
      <w:tr w:rsidR="00EA2833" w:rsidRPr="00585455" w14:paraId="7F7D8ED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D9840D" w14:textId="77777777" w:rsidR="00EA2833" w:rsidRPr="00585455" w:rsidRDefault="00EA2833" w:rsidP="008B705F">
            <w:pPr>
              <w:pStyle w:val="rowtabella0"/>
              <w:rPr>
                <w:color w:val="002060"/>
                <w:lang w:val="es-ES"/>
              </w:rPr>
            </w:pPr>
            <w:r w:rsidRPr="0058545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B327"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9D22"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0381"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6A1E"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DD4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11EE" w14:textId="77777777" w:rsidR="00EA2833" w:rsidRPr="00585455" w:rsidRDefault="00EA2833" w:rsidP="008B705F">
            <w:pPr>
              <w:pStyle w:val="rowtabella0"/>
              <w:jc w:val="center"/>
              <w:rPr>
                <w:color w:val="002060"/>
              </w:rPr>
            </w:pPr>
            <w:r w:rsidRPr="005854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E48D"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D042" w14:textId="77777777" w:rsidR="00EA2833" w:rsidRPr="00585455" w:rsidRDefault="00EA2833" w:rsidP="008B705F">
            <w:pPr>
              <w:pStyle w:val="rowtabella0"/>
              <w:jc w:val="center"/>
              <w:rPr>
                <w:color w:val="002060"/>
              </w:rPr>
            </w:pPr>
            <w:r w:rsidRPr="005854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686A" w14:textId="77777777" w:rsidR="00EA2833" w:rsidRPr="00585455" w:rsidRDefault="00EA2833" w:rsidP="008B705F">
            <w:pPr>
              <w:pStyle w:val="rowtabella0"/>
              <w:jc w:val="center"/>
              <w:rPr>
                <w:color w:val="002060"/>
              </w:rPr>
            </w:pPr>
            <w:r w:rsidRPr="00585455">
              <w:rPr>
                <w:color w:val="002060"/>
              </w:rPr>
              <w:t>0</w:t>
            </w:r>
          </w:p>
        </w:tc>
      </w:tr>
      <w:tr w:rsidR="00EA2833" w:rsidRPr="00585455" w14:paraId="6D05D0BC"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D89E7" w14:textId="77777777" w:rsidR="00EA2833" w:rsidRPr="00585455" w:rsidRDefault="00EA2833" w:rsidP="008B705F">
            <w:pPr>
              <w:pStyle w:val="rowtabella0"/>
              <w:rPr>
                <w:color w:val="002060"/>
              </w:rPr>
            </w:pPr>
            <w:r w:rsidRPr="0058545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1498"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F577"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C5CD"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0EC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E92C"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00A6" w14:textId="77777777" w:rsidR="00EA2833" w:rsidRPr="00585455" w:rsidRDefault="00EA2833" w:rsidP="008B705F">
            <w:pPr>
              <w:pStyle w:val="rowtabella0"/>
              <w:jc w:val="center"/>
              <w:rPr>
                <w:color w:val="002060"/>
              </w:rPr>
            </w:pPr>
            <w:r w:rsidRPr="005854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949B"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CFE7"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BC9B3" w14:textId="77777777" w:rsidR="00EA2833" w:rsidRPr="00585455" w:rsidRDefault="00EA2833" w:rsidP="008B705F">
            <w:pPr>
              <w:pStyle w:val="rowtabella0"/>
              <w:jc w:val="center"/>
              <w:rPr>
                <w:color w:val="002060"/>
              </w:rPr>
            </w:pPr>
            <w:r w:rsidRPr="00585455">
              <w:rPr>
                <w:color w:val="002060"/>
              </w:rPr>
              <w:t>0</w:t>
            </w:r>
          </w:p>
        </w:tc>
      </w:tr>
      <w:tr w:rsidR="00EA2833" w:rsidRPr="00585455" w14:paraId="2F0C9A1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5AE0B" w14:textId="77777777" w:rsidR="00EA2833" w:rsidRPr="00585455" w:rsidRDefault="00EA2833" w:rsidP="008B705F">
            <w:pPr>
              <w:pStyle w:val="rowtabella0"/>
              <w:rPr>
                <w:color w:val="002060"/>
              </w:rPr>
            </w:pPr>
            <w:r w:rsidRPr="0058545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8549"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F838"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46BF"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F563"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B54C"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18BF" w14:textId="77777777" w:rsidR="00EA2833" w:rsidRPr="00585455" w:rsidRDefault="00EA2833" w:rsidP="008B705F">
            <w:pPr>
              <w:pStyle w:val="rowtabella0"/>
              <w:jc w:val="center"/>
              <w:rPr>
                <w:color w:val="002060"/>
              </w:rPr>
            </w:pPr>
            <w:r w:rsidRPr="005854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460F" w14:textId="77777777" w:rsidR="00EA2833" w:rsidRPr="00585455" w:rsidRDefault="00EA2833" w:rsidP="008B705F">
            <w:pPr>
              <w:pStyle w:val="rowtabella0"/>
              <w:jc w:val="center"/>
              <w:rPr>
                <w:color w:val="002060"/>
              </w:rPr>
            </w:pPr>
            <w:r w:rsidRPr="005854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6BCB"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C0305" w14:textId="77777777" w:rsidR="00EA2833" w:rsidRPr="00585455" w:rsidRDefault="00EA2833" w:rsidP="008B705F">
            <w:pPr>
              <w:pStyle w:val="rowtabella0"/>
              <w:jc w:val="center"/>
              <w:rPr>
                <w:color w:val="002060"/>
              </w:rPr>
            </w:pPr>
            <w:r w:rsidRPr="00585455">
              <w:rPr>
                <w:color w:val="002060"/>
              </w:rPr>
              <w:t>1</w:t>
            </w:r>
          </w:p>
        </w:tc>
      </w:tr>
      <w:tr w:rsidR="00EA2833" w:rsidRPr="00585455" w14:paraId="7990BD6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0B5A2" w14:textId="77777777" w:rsidR="00EA2833" w:rsidRPr="00585455" w:rsidRDefault="00EA2833" w:rsidP="008B705F">
            <w:pPr>
              <w:pStyle w:val="rowtabella0"/>
              <w:rPr>
                <w:color w:val="002060"/>
              </w:rPr>
            </w:pPr>
            <w:r w:rsidRPr="0058545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C7B2" w14:textId="77777777" w:rsidR="00EA2833" w:rsidRPr="00585455" w:rsidRDefault="00EA2833" w:rsidP="008B705F">
            <w:pPr>
              <w:pStyle w:val="rowtabella0"/>
              <w:jc w:val="center"/>
              <w:rPr>
                <w:color w:val="002060"/>
              </w:rPr>
            </w:pPr>
            <w:r w:rsidRPr="005854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A1D9"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E5CA"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A35B2"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DA2B"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4857" w14:textId="77777777" w:rsidR="00EA2833" w:rsidRPr="00585455" w:rsidRDefault="00EA2833" w:rsidP="008B705F">
            <w:pPr>
              <w:pStyle w:val="rowtabella0"/>
              <w:jc w:val="center"/>
              <w:rPr>
                <w:color w:val="002060"/>
              </w:rPr>
            </w:pPr>
            <w:r w:rsidRPr="005854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E53B" w14:textId="77777777" w:rsidR="00EA2833" w:rsidRPr="00585455" w:rsidRDefault="00EA2833" w:rsidP="008B705F">
            <w:pPr>
              <w:pStyle w:val="rowtabella0"/>
              <w:jc w:val="center"/>
              <w:rPr>
                <w:color w:val="002060"/>
              </w:rPr>
            </w:pPr>
            <w:r w:rsidRPr="005854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E80B"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BF26" w14:textId="77777777" w:rsidR="00EA2833" w:rsidRPr="00585455" w:rsidRDefault="00EA2833" w:rsidP="008B705F">
            <w:pPr>
              <w:pStyle w:val="rowtabella0"/>
              <w:jc w:val="center"/>
              <w:rPr>
                <w:color w:val="002060"/>
              </w:rPr>
            </w:pPr>
            <w:r w:rsidRPr="00585455">
              <w:rPr>
                <w:color w:val="002060"/>
              </w:rPr>
              <w:t>0</w:t>
            </w:r>
          </w:p>
        </w:tc>
      </w:tr>
      <w:tr w:rsidR="00EA2833" w:rsidRPr="00585455" w14:paraId="2E73851F"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F7695" w14:textId="77777777" w:rsidR="00EA2833" w:rsidRPr="00585455" w:rsidRDefault="00EA2833" w:rsidP="008B705F">
            <w:pPr>
              <w:pStyle w:val="rowtabella0"/>
              <w:rPr>
                <w:color w:val="002060"/>
              </w:rPr>
            </w:pPr>
            <w:r w:rsidRPr="0058545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FB56"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D779"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36D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AAA6F"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183F"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245E"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112E" w14:textId="77777777" w:rsidR="00EA2833" w:rsidRPr="00585455" w:rsidRDefault="00EA2833" w:rsidP="008B705F">
            <w:pPr>
              <w:pStyle w:val="rowtabella0"/>
              <w:jc w:val="center"/>
              <w:rPr>
                <w:color w:val="002060"/>
              </w:rPr>
            </w:pPr>
            <w:r w:rsidRPr="005854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BBE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2425" w14:textId="77777777" w:rsidR="00EA2833" w:rsidRPr="00585455" w:rsidRDefault="00EA2833" w:rsidP="008B705F">
            <w:pPr>
              <w:pStyle w:val="rowtabella0"/>
              <w:jc w:val="center"/>
              <w:rPr>
                <w:color w:val="002060"/>
              </w:rPr>
            </w:pPr>
            <w:r w:rsidRPr="00585455">
              <w:rPr>
                <w:color w:val="002060"/>
              </w:rPr>
              <w:t>0</w:t>
            </w:r>
          </w:p>
        </w:tc>
      </w:tr>
      <w:tr w:rsidR="00EA2833" w:rsidRPr="00585455" w14:paraId="267CAB5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6BC79" w14:textId="77777777" w:rsidR="00EA2833" w:rsidRPr="00585455" w:rsidRDefault="00EA2833" w:rsidP="008B705F">
            <w:pPr>
              <w:pStyle w:val="rowtabella0"/>
              <w:rPr>
                <w:color w:val="002060"/>
              </w:rPr>
            </w:pPr>
            <w:r w:rsidRPr="00585455">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2901"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C3EF"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86FD"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564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B3E3"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CEC1"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79EF" w14:textId="77777777" w:rsidR="00EA2833" w:rsidRPr="00585455" w:rsidRDefault="00EA2833" w:rsidP="008B705F">
            <w:pPr>
              <w:pStyle w:val="rowtabella0"/>
              <w:jc w:val="center"/>
              <w:rPr>
                <w:color w:val="002060"/>
              </w:rPr>
            </w:pPr>
            <w:r w:rsidRPr="005854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AC07"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E5918" w14:textId="77777777" w:rsidR="00EA2833" w:rsidRPr="00585455" w:rsidRDefault="00EA2833" w:rsidP="008B705F">
            <w:pPr>
              <w:pStyle w:val="rowtabella0"/>
              <w:jc w:val="center"/>
              <w:rPr>
                <w:color w:val="002060"/>
              </w:rPr>
            </w:pPr>
            <w:r w:rsidRPr="00585455">
              <w:rPr>
                <w:color w:val="002060"/>
              </w:rPr>
              <w:t>0</w:t>
            </w:r>
          </w:p>
        </w:tc>
      </w:tr>
      <w:tr w:rsidR="00EA2833" w:rsidRPr="00585455" w14:paraId="50ADDBB3"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4DB61" w14:textId="77777777" w:rsidR="00EA2833" w:rsidRPr="00585455" w:rsidRDefault="00EA2833" w:rsidP="008B705F">
            <w:pPr>
              <w:pStyle w:val="rowtabella0"/>
              <w:rPr>
                <w:color w:val="002060"/>
              </w:rPr>
            </w:pPr>
            <w:r w:rsidRPr="00585455">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0DE5E"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FBCF3"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9969"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108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24E0"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5568" w14:textId="77777777" w:rsidR="00EA2833" w:rsidRPr="00585455" w:rsidRDefault="00EA2833" w:rsidP="008B705F">
            <w:pPr>
              <w:pStyle w:val="rowtabella0"/>
              <w:jc w:val="center"/>
              <w:rPr>
                <w:color w:val="002060"/>
              </w:rPr>
            </w:pPr>
            <w:r w:rsidRPr="005854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13AD1" w14:textId="77777777" w:rsidR="00EA2833" w:rsidRPr="00585455" w:rsidRDefault="00EA2833" w:rsidP="008B705F">
            <w:pPr>
              <w:pStyle w:val="rowtabella0"/>
              <w:jc w:val="center"/>
              <w:rPr>
                <w:color w:val="002060"/>
              </w:rPr>
            </w:pPr>
            <w:r w:rsidRPr="005854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3B12"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DE89" w14:textId="77777777" w:rsidR="00EA2833" w:rsidRPr="00585455" w:rsidRDefault="00EA2833" w:rsidP="008B705F">
            <w:pPr>
              <w:pStyle w:val="rowtabella0"/>
              <w:jc w:val="center"/>
              <w:rPr>
                <w:color w:val="002060"/>
              </w:rPr>
            </w:pPr>
            <w:r w:rsidRPr="00585455">
              <w:rPr>
                <w:color w:val="002060"/>
              </w:rPr>
              <w:t>0</w:t>
            </w:r>
          </w:p>
        </w:tc>
      </w:tr>
      <w:tr w:rsidR="00EA2833" w:rsidRPr="00585455" w14:paraId="282176D4"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24921" w14:textId="77777777" w:rsidR="00EA2833" w:rsidRPr="00585455" w:rsidRDefault="00EA2833" w:rsidP="008B705F">
            <w:pPr>
              <w:pStyle w:val="rowtabella0"/>
              <w:rPr>
                <w:color w:val="002060"/>
              </w:rPr>
            </w:pPr>
            <w:r w:rsidRPr="0058545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4E6D"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AAD3"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4AFA"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28FE"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7FC0"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6BCAC" w14:textId="77777777" w:rsidR="00EA2833" w:rsidRPr="00585455" w:rsidRDefault="00EA2833" w:rsidP="008B705F">
            <w:pPr>
              <w:pStyle w:val="rowtabella0"/>
              <w:jc w:val="center"/>
              <w:rPr>
                <w:color w:val="002060"/>
              </w:rPr>
            </w:pPr>
            <w:r w:rsidRPr="005854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D6BE" w14:textId="77777777" w:rsidR="00EA2833" w:rsidRPr="00585455" w:rsidRDefault="00EA2833" w:rsidP="008B705F">
            <w:pPr>
              <w:pStyle w:val="rowtabella0"/>
              <w:jc w:val="center"/>
              <w:rPr>
                <w:color w:val="002060"/>
              </w:rPr>
            </w:pPr>
            <w:r w:rsidRPr="005854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2312"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4087" w14:textId="77777777" w:rsidR="00EA2833" w:rsidRPr="00585455" w:rsidRDefault="00EA2833" w:rsidP="008B705F">
            <w:pPr>
              <w:pStyle w:val="rowtabella0"/>
              <w:jc w:val="center"/>
              <w:rPr>
                <w:color w:val="002060"/>
              </w:rPr>
            </w:pPr>
            <w:r w:rsidRPr="00585455">
              <w:rPr>
                <w:color w:val="002060"/>
              </w:rPr>
              <w:t>0</w:t>
            </w:r>
          </w:p>
        </w:tc>
      </w:tr>
      <w:tr w:rsidR="00EA2833" w:rsidRPr="00585455" w14:paraId="1580E2BE"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85931" w14:textId="77777777" w:rsidR="00EA2833" w:rsidRPr="00585455" w:rsidRDefault="00EA2833" w:rsidP="008B705F">
            <w:pPr>
              <w:pStyle w:val="rowtabella0"/>
              <w:rPr>
                <w:color w:val="002060"/>
              </w:rPr>
            </w:pPr>
            <w:r w:rsidRPr="0058545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6CCA"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5FDF"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A35C"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E6DA"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DF849"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E01C"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78F9" w14:textId="77777777" w:rsidR="00EA2833" w:rsidRPr="00585455" w:rsidRDefault="00EA2833" w:rsidP="008B705F">
            <w:pPr>
              <w:pStyle w:val="rowtabella0"/>
              <w:jc w:val="center"/>
              <w:rPr>
                <w:color w:val="002060"/>
              </w:rPr>
            </w:pPr>
            <w:r w:rsidRPr="0058545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CA64"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2150" w14:textId="77777777" w:rsidR="00EA2833" w:rsidRPr="00585455" w:rsidRDefault="00EA2833" w:rsidP="008B705F">
            <w:pPr>
              <w:pStyle w:val="rowtabella0"/>
              <w:jc w:val="center"/>
              <w:rPr>
                <w:color w:val="002060"/>
              </w:rPr>
            </w:pPr>
            <w:r w:rsidRPr="00585455">
              <w:rPr>
                <w:color w:val="002060"/>
              </w:rPr>
              <w:t>0</w:t>
            </w:r>
          </w:p>
        </w:tc>
      </w:tr>
      <w:tr w:rsidR="00EA2833" w:rsidRPr="00585455" w14:paraId="4CA64DB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73CFD" w14:textId="77777777" w:rsidR="00EA2833" w:rsidRPr="00585455" w:rsidRDefault="00EA2833" w:rsidP="008B705F">
            <w:pPr>
              <w:pStyle w:val="rowtabella0"/>
              <w:rPr>
                <w:color w:val="002060"/>
              </w:rPr>
            </w:pPr>
            <w:r w:rsidRPr="00585455">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5E99"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8DF42"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D259"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856A"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E842"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0105"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FCE0" w14:textId="77777777" w:rsidR="00EA2833" w:rsidRPr="00585455" w:rsidRDefault="00EA2833" w:rsidP="008B705F">
            <w:pPr>
              <w:pStyle w:val="rowtabella0"/>
              <w:jc w:val="center"/>
              <w:rPr>
                <w:color w:val="002060"/>
              </w:rPr>
            </w:pPr>
            <w:r w:rsidRPr="005854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F1F8"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93B6" w14:textId="77777777" w:rsidR="00EA2833" w:rsidRPr="00585455" w:rsidRDefault="00EA2833" w:rsidP="008B705F">
            <w:pPr>
              <w:pStyle w:val="rowtabella0"/>
              <w:jc w:val="center"/>
              <w:rPr>
                <w:color w:val="002060"/>
              </w:rPr>
            </w:pPr>
            <w:r w:rsidRPr="00585455">
              <w:rPr>
                <w:color w:val="002060"/>
              </w:rPr>
              <w:t>0</w:t>
            </w:r>
          </w:p>
        </w:tc>
      </w:tr>
      <w:tr w:rsidR="00EA2833" w:rsidRPr="00585455" w14:paraId="602AAD03"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0197C" w14:textId="77777777" w:rsidR="00EA2833" w:rsidRPr="00585455" w:rsidRDefault="00EA2833" w:rsidP="008B705F">
            <w:pPr>
              <w:pStyle w:val="rowtabella0"/>
              <w:rPr>
                <w:color w:val="002060"/>
              </w:rPr>
            </w:pPr>
            <w:proofErr w:type="spellStart"/>
            <w:proofErr w:type="gramStart"/>
            <w:r w:rsidRPr="00585455">
              <w:rPr>
                <w:color w:val="002060"/>
              </w:rPr>
              <w:t>sq.B</w:t>
            </w:r>
            <w:proofErr w:type="spellEnd"/>
            <w:proofErr w:type="gramEnd"/>
            <w:r w:rsidRPr="00585455">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5FC5"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EB79"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51CE"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254C"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D02A"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C954"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6EEA"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C0D9"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4DBB" w14:textId="77777777" w:rsidR="00EA2833" w:rsidRPr="00585455" w:rsidRDefault="00EA2833" w:rsidP="008B705F">
            <w:pPr>
              <w:pStyle w:val="rowtabella0"/>
              <w:jc w:val="center"/>
              <w:rPr>
                <w:color w:val="002060"/>
              </w:rPr>
            </w:pPr>
            <w:r w:rsidRPr="00585455">
              <w:rPr>
                <w:color w:val="002060"/>
              </w:rPr>
              <w:t>0</w:t>
            </w:r>
          </w:p>
        </w:tc>
      </w:tr>
    </w:tbl>
    <w:p w14:paraId="603C4120" w14:textId="77777777" w:rsidR="00EA2833" w:rsidRPr="00585455" w:rsidRDefault="00EA2833" w:rsidP="00EA2833">
      <w:pPr>
        <w:pStyle w:val="breakline"/>
        <w:rPr>
          <w:rFonts w:eastAsiaTheme="minorEastAsia"/>
          <w:color w:val="002060"/>
        </w:rPr>
      </w:pPr>
    </w:p>
    <w:p w14:paraId="029B5E31" w14:textId="77777777" w:rsidR="00EA2833" w:rsidRPr="00585455" w:rsidRDefault="00EA2833" w:rsidP="00EA2833">
      <w:pPr>
        <w:pStyle w:val="breakline"/>
        <w:rPr>
          <w:color w:val="002060"/>
        </w:rPr>
      </w:pPr>
    </w:p>
    <w:p w14:paraId="1D79310E" w14:textId="77777777" w:rsidR="00EA2833" w:rsidRPr="00585455" w:rsidRDefault="00EA2833" w:rsidP="00EA2833">
      <w:pPr>
        <w:pStyle w:val="sottotitolocampionato10"/>
        <w:rPr>
          <w:color w:val="002060"/>
        </w:rPr>
      </w:pPr>
      <w:r w:rsidRPr="005854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77909CF7"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BA2DB"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381F3"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31AE"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790FE"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21D44"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9A500"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BCF0A"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2648A"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7B48E"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6B528" w14:textId="77777777" w:rsidR="00EA2833" w:rsidRPr="00585455" w:rsidRDefault="00EA2833" w:rsidP="008B705F">
            <w:pPr>
              <w:pStyle w:val="headertabella0"/>
              <w:rPr>
                <w:color w:val="002060"/>
              </w:rPr>
            </w:pPr>
            <w:r w:rsidRPr="00585455">
              <w:rPr>
                <w:color w:val="002060"/>
              </w:rPr>
              <w:t>PE</w:t>
            </w:r>
          </w:p>
        </w:tc>
      </w:tr>
      <w:tr w:rsidR="00EA2833" w:rsidRPr="00585455" w14:paraId="7759FF93"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29CFB" w14:textId="77777777" w:rsidR="00EA2833" w:rsidRPr="00585455" w:rsidRDefault="00EA2833" w:rsidP="008B705F">
            <w:pPr>
              <w:pStyle w:val="rowtabella0"/>
              <w:rPr>
                <w:color w:val="002060"/>
              </w:rPr>
            </w:pPr>
            <w:r w:rsidRPr="0058545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CF65D" w14:textId="77777777" w:rsidR="00EA2833" w:rsidRPr="00585455" w:rsidRDefault="00EA2833" w:rsidP="008B705F">
            <w:pPr>
              <w:pStyle w:val="rowtabella0"/>
              <w:jc w:val="center"/>
              <w:rPr>
                <w:color w:val="002060"/>
              </w:rPr>
            </w:pPr>
            <w:r w:rsidRPr="005854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3BEF"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0AD4"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3A09"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4F01"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83C6" w14:textId="77777777" w:rsidR="00EA2833" w:rsidRPr="00585455" w:rsidRDefault="00EA2833" w:rsidP="008B705F">
            <w:pPr>
              <w:pStyle w:val="rowtabella0"/>
              <w:jc w:val="center"/>
              <w:rPr>
                <w:color w:val="002060"/>
              </w:rPr>
            </w:pPr>
            <w:r w:rsidRPr="005854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156C" w14:textId="77777777" w:rsidR="00EA2833" w:rsidRPr="00585455" w:rsidRDefault="00EA2833" w:rsidP="008B705F">
            <w:pPr>
              <w:pStyle w:val="rowtabella0"/>
              <w:jc w:val="center"/>
              <w:rPr>
                <w:color w:val="002060"/>
              </w:rPr>
            </w:pPr>
            <w:r w:rsidRPr="005854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CFEA"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0B44" w14:textId="77777777" w:rsidR="00EA2833" w:rsidRPr="00585455" w:rsidRDefault="00EA2833" w:rsidP="008B705F">
            <w:pPr>
              <w:pStyle w:val="rowtabella0"/>
              <w:jc w:val="center"/>
              <w:rPr>
                <w:color w:val="002060"/>
              </w:rPr>
            </w:pPr>
            <w:r w:rsidRPr="00585455">
              <w:rPr>
                <w:color w:val="002060"/>
              </w:rPr>
              <w:t>0</w:t>
            </w:r>
          </w:p>
        </w:tc>
      </w:tr>
      <w:tr w:rsidR="00EA2833" w:rsidRPr="00585455" w14:paraId="3705E27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E9C5E" w14:textId="77777777" w:rsidR="00EA2833" w:rsidRPr="00585455" w:rsidRDefault="00EA2833" w:rsidP="008B705F">
            <w:pPr>
              <w:pStyle w:val="rowtabella0"/>
              <w:rPr>
                <w:color w:val="002060"/>
                <w:lang w:val="es-ES"/>
              </w:rPr>
            </w:pPr>
            <w:r w:rsidRPr="00585455">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A6A1" w14:textId="77777777" w:rsidR="00EA2833" w:rsidRPr="00585455" w:rsidRDefault="00EA2833" w:rsidP="008B705F">
            <w:pPr>
              <w:pStyle w:val="rowtabella0"/>
              <w:jc w:val="center"/>
              <w:rPr>
                <w:color w:val="002060"/>
              </w:rPr>
            </w:pPr>
            <w:r w:rsidRPr="005854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3838"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8BFE"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6C56"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E9A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46F1"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69E2"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6F73E" w14:textId="77777777" w:rsidR="00EA2833" w:rsidRPr="00585455" w:rsidRDefault="00EA2833" w:rsidP="008B705F">
            <w:pPr>
              <w:pStyle w:val="rowtabella0"/>
              <w:jc w:val="center"/>
              <w:rPr>
                <w:color w:val="002060"/>
              </w:rPr>
            </w:pPr>
            <w:r w:rsidRPr="005854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CDFC" w14:textId="77777777" w:rsidR="00EA2833" w:rsidRPr="00585455" w:rsidRDefault="00EA2833" w:rsidP="008B705F">
            <w:pPr>
              <w:pStyle w:val="rowtabella0"/>
              <w:jc w:val="center"/>
              <w:rPr>
                <w:color w:val="002060"/>
              </w:rPr>
            </w:pPr>
            <w:r w:rsidRPr="00585455">
              <w:rPr>
                <w:color w:val="002060"/>
              </w:rPr>
              <w:t>0</w:t>
            </w:r>
          </w:p>
        </w:tc>
      </w:tr>
      <w:tr w:rsidR="00EA2833" w:rsidRPr="00585455" w14:paraId="24ADB7A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D9F42" w14:textId="77777777" w:rsidR="00EA2833" w:rsidRPr="00585455" w:rsidRDefault="00EA2833" w:rsidP="008B705F">
            <w:pPr>
              <w:pStyle w:val="rowtabella0"/>
              <w:rPr>
                <w:color w:val="002060"/>
                <w:lang w:val="es-ES"/>
              </w:rPr>
            </w:pPr>
            <w:r w:rsidRPr="0058545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9160" w14:textId="77777777" w:rsidR="00EA2833" w:rsidRPr="00585455" w:rsidRDefault="00EA2833" w:rsidP="008B705F">
            <w:pPr>
              <w:pStyle w:val="rowtabella0"/>
              <w:jc w:val="center"/>
              <w:rPr>
                <w:color w:val="002060"/>
              </w:rPr>
            </w:pPr>
            <w:r w:rsidRPr="005854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E704"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767CF"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447F"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7CE0"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74D2" w14:textId="77777777" w:rsidR="00EA2833" w:rsidRPr="00585455" w:rsidRDefault="00EA2833" w:rsidP="008B705F">
            <w:pPr>
              <w:pStyle w:val="rowtabella0"/>
              <w:jc w:val="center"/>
              <w:rPr>
                <w:color w:val="002060"/>
              </w:rPr>
            </w:pPr>
            <w:r w:rsidRPr="0058545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4ECA"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2858E"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8143" w14:textId="77777777" w:rsidR="00EA2833" w:rsidRPr="00585455" w:rsidRDefault="00EA2833" w:rsidP="008B705F">
            <w:pPr>
              <w:pStyle w:val="rowtabella0"/>
              <w:jc w:val="center"/>
              <w:rPr>
                <w:color w:val="002060"/>
              </w:rPr>
            </w:pPr>
            <w:r w:rsidRPr="00585455">
              <w:rPr>
                <w:color w:val="002060"/>
              </w:rPr>
              <w:t>0</w:t>
            </w:r>
          </w:p>
        </w:tc>
      </w:tr>
      <w:tr w:rsidR="00EA2833" w:rsidRPr="00585455" w14:paraId="772DE071"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BC3CF" w14:textId="77777777" w:rsidR="00EA2833" w:rsidRPr="00585455" w:rsidRDefault="00EA2833" w:rsidP="008B705F">
            <w:pPr>
              <w:pStyle w:val="rowtabella0"/>
              <w:rPr>
                <w:color w:val="002060"/>
              </w:rPr>
            </w:pPr>
            <w:r w:rsidRPr="0058545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A7E1"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27C0"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AF64"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6378"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F21F"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6F19"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D1C5"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5B8B"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A953" w14:textId="77777777" w:rsidR="00EA2833" w:rsidRPr="00585455" w:rsidRDefault="00EA2833" w:rsidP="008B705F">
            <w:pPr>
              <w:pStyle w:val="rowtabella0"/>
              <w:jc w:val="center"/>
              <w:rPr>
                <w:color w:val="002060"/>
              </w:rPr>
            </w:pPr>
            <w:r w:rsidRPr="00585455">
              <w:rPr>
                <w:color w:val="002060"/>
              </w:rPr>
              <w:t>0</w:t>
            </w:r>
          </w:p>
        </w:tc>
      </w:tr>
      <w:tr w:rsidR="00EA2833" w:rsidRPr="00585455" w14:paraId="6A3BFCF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842AB" w14:textId="77777777" w:rsidR="00EA2833" w:rsidRPr="00585455" w:rsidRDefault="00EA2833" w:rsidP="008B705F">
            <w:pPr>
              <w:pStyle w:val="rowtabella0"/>
              <w:rPr>
                <w:color w:val="002060"/>
              </w:rPr>
            </w:pPr>
            <w:r w:rsidRPr="0058545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5815"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2625"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57D9"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E3CA"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3B2EB"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C8D9" w14:textId="77777777" w:rsidR="00EA2833" w:rsidRPr="00585455" w:rsidRDefault="00EA2833" w:rsidP="008B705F">
            <w:pPr>
              <w:pStyle w:val="rowtabella0"/>
              <w:jc w:val="center"/>
              <w:rPr>
                <w:color w:val="002060"/>
              </w:rPr>
            </w:pPr>
            <w:r w:rsidRPr="005854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D00C1" w14:textId="77777777" w:rsidR="00EA2833" w:rsidRPr="00585455" w:rsidRDefault="00EA2833" w:rsidP="008B705F">
            <w:pPr>
              <w:pStyle w:val="rowtabella0"/>
              <w:jc w:val="center"/>
              <w:rPr>
                <w:color w:val="002060"/>
              </w:rPr>
            </w:pPr>
            <w:r w:rsidRPr="005854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2B060"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1890" w14:textId="77777777" w:rsidR="00EA2833" w:rsidRPr="00585455" w:rsidRDefault="00EA2833" w:rsidP="008B705F">
            <w:pPr>
              <w:pStyle w:val="rowtabella0"/>
              <w:jc w:val="center"/>
              <w:rPr>
                <w:color w:val="002060"/>
              </w:rPr>
            </w:pPr>
            <w:r w:rsidRPr="00585455">
              <w:rPr>
                <w:color w:val="002060"/>
              </w:rPr>
              <w:t>0</w:t>
            </w:r>
          </w:p>
        </w:tc>
      </w:tr>
      <w:tr w:rsidR="00EA2833" w:rsidRPr="00585455" w14:paraId="31D5F15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37EF9" w14:textId="77777777" w:rsidR="00EA2833" w:rsidRPr="00585455" w:rsidRDefault="00EA2833" w:rsidP="008B705F">
            <w:pPr>
              <w:pStyle w:val="rowtabella0"/>
              <w:rPr>
                <w:color w:val="002060"/>
              </w:rPr>
            </w:pPr>
            <w:r w:rsidRPr="0058545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CCA1" w14:textId="77777777" w:rsidR="00EA2833" w:rsidRPr="00585455" w:rsidRDefault="00EA2833" w:rsidP="008B705F">
            <w:pPr>
              <w:pStyle w:val="rowtabella0"/>
              <w:jc w:val="center"/>
              <w:rPr>
                <w:color w:val="002060"/>
              </w:rPr>
            </w:pPr>
            <w:r w:rsidRPr="005854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22D8"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70BD"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EC4F"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70E2"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744E" w14:textId="77777777" w:rsidR="00EA2833" w:rsidRPr="00585455" w:rsidRDefault="00EA2833" w:rsidP="008B705F">
            <w:pPr>
              <w:pStyle w:val="rowtabella0"/>
              <w:jc w:val="center"/>
              <w:rPr>
                <w:color w:val="002060"/>
              </w:rPr>
            </w:pPr>
            <w:r w:rsidRPr="005854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A4E3" w14:textId="77777777" w:rsidR="00EA2833" w:rsidRPr="00585455" w:rsidRDefault="00EA2833" w:rsidP="008B705F">
            <w:pPr>
              <w:pStyle w:val="rowtabella0"/>
              <w:jc w:val="center"/>
              <w:rPr>
                <w:color w:val="002060"/>
              </w:rPr>
            </w:pPr>
            <w:r w:rsidRPr="0058545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560E"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3CC3" w14:textId="77777777" w:rsidR="00EA2833" w:rsidRPr="00585455" w:rsidRDefault="00EA2833" w:rsidP="008B705F">
            <w:pPr>
              <w:pStyle w:val="rowtabella0"/>
              <w:jc w:val="center"/>
              <w:rPr>
                <w:color w:val="002060"/>
              </w:rPr>
            </w:pPr>
            <w:r w:rsidRPr="00585455">
              <w:rPr>
                <w:color w:val="002060"/>
              </w:rPr>
              <w:t>0</w:t>
            </w:r>
          </w:p>
        </w:tc>
      </w:tr>
      <w:tr w:rsidR="00EA2833" w:rsidRPr="00585455" w14:paraId="623B0FF7"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84AAD" w14:textId="77777777" w:rsidR="00EA2833" w:rsidRPr="00585455" w:rsidRDefault="00EA2833" w:rsidP="008B705F">
            <w:pPr>
              <w:pStyle w:val="rowtabella0"/>
              <w:rPr>
                <w:color w:val="002060"/>
              </w:rPr>
            </w:pPr>
            <w:r w:rsidRPr="0058545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5D845"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87A3"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E5760"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ACB93"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AE1A"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0445" w14:textId="77777777" w:rsidR="00EA2833" w:rsidRPr="00585455" w:rsidRDefault="00EA2833" w:rsidP="008B705F">
            <w:pPr>
              <w:pStyle w:val="rowtabella0"/>
              <w:jc w:val="center"/>
              <w:rPr>
                <w:color w:val="002060"/>
              </w:rPr>
            </w:pPr>
            <w:r w:rsidRPr="005854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A953"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C253"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B6A8" w14:textId="77777777" w:rsidR="00EA2833" w:rsidRPr="00585455" w:rsidRDefault="00EA2833" w:rsidP="008B705F">
            <w:pPr>
              <w:pStyle w:val="rowtabella0"/>
              <w:jc w:val="center"/>
              <w:rPr>
                <w:color w:val="002060"/>
              </w:rPr>
            </w:pPr>
            <w:r w:rsidRPr="00585455">
              <w:rPr>
                <w:color w:val="002060"/>
              </w:rPr>
              <w:t>0</w:t>
            </w:r>
          </w:p>
        </w:tc>
      </w:tr>
      <w:tr w:rsidR="00EA2833" w:rsidRPr="00585455" w14:paraId="2CC23147"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054C5" w14:textId="77777777" w:rsidR="00EA2833" w:rsidRPr="00585455" w:rsidRDefault="00EA2833" w:rsidP="008B705F">
            <w:pPr>
              <w:pStyle w:val="rowtabella0"/>
              <w:rPr>
                <w:color w:val="002060"/>
              </w:rPr>
            </w:pPr>
            <w:r w:rsidRPr="00585455">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BB78"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C362"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69C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FF090"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66EF"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8F28" w14:textId="77777777" w:rsidR="00EA2833" w:rsidRPr="00585455" w:rsidRDefault="00EA2833" w:rsidP="008B705F">
            <w:pPr>
              <w:pStyle w:val="rowtabella0"/>
              <w:jc w:val="center"/>
              <w:rPr>
                <w:color w:val="002060"/>
              </w:rPr>
            </w:pPr>
            <w:r w:rsidRPr="005854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AB13"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E4ED"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220D" w14:textId="77777777" w:rsidR="00EA2833" w:rsidRPr="00585455" w:rsidRDefault="00EA2833" w:rsidP="008B705F">
            <w:pPr>
              <w:pStyle w:val="rowtabella0"/>
              <w:jc w:val="center"/>
              <w:rPr>
                <w:color w:val="002060"/>
              </w:rPr>
            </w:pPr>
            <w:r w:rsidRPr="00585455">
              <w:rPr>
                <w:color w:val="002060"/>
              </w:rPr>
              <w:t>0</w:t>
            </w:r>
          </w:p>
        </w:tc>
      </w:tr>
      <w:tr w:rsidR="00EA2833" w:rsidRPr="00585455" w14:paraId="18F1EF7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9417E" w14:textId="77777777" w:rsidR="00EA2833" w:rsidRPr="00585455" w:rsidRDefault="00EA2833" w:rsidP="008B705F">
            <w:pPr>
              <w:pStyle w:val="rowtabella0"/>
              <w:rPr>
                <w:color w:val="002060"/>
              </w:rPr>
            </w:pPr>
            <w:r w:rsidRPr="0058545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4A4C" w14:textId="77777777" w:rsidR="00EA2833" w:rsidRPr="00585455" w:rsidRDefault="00EA2833" w:rsidP="008B705F">
            <w:pPr>
              <w:pStyle w:val="rowtabella0"/>
              <w:jc w:val="center"/>
              <w:rPr>
                <w:color w:val="002060"/>
              </w:rPr>
            </w:pPr>
            <w:r w:rsidRPr="005854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94969"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081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A7D0"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8C49"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AF6D"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B972"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23E1"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43EF" w14:textId="77777777" w:rsidR="00EA2833" w:rsidRPr="00585455" w:rsidRDefault="00EA2833" w:rsidP="008B705F">
            <w:pPr>
              <w:pStyle w:val="rowtabella0"/>
              <w:jc w:val="center"/>
              <w:rPr>
                <w:color w:val="002060"/>
              </w:rPr>
            </w:pPr>
            <w:r w:rsidRPr="00585455">
              <w:rPr>
                <w:color w:val="002060"/>
              </w:rPr>
              <w:t>0</w:t>
            </w:r>
          </w:p>
        </w:tc>
      </w:tr>
      <w:tr w:rsidR="00EA2833" w:rsidRPr="00585455" w14:paraId="796CCBD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C27DC" w14:textId="77777777" w:rsidR="00EA2833" w:rsidRPr="00585455" w:rsidRDefault="00EA2833" w:rsidP="008B705F">
            <w:pPr>
              <w:pStyle w:val="rowtabella0"/>
              <w:rPr>
                <w:color w:val="002060"/>
              </w:rPr>
            </w:pPr>
            <w:r w:rsidRPr="00585455">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D9EB"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F2A7"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A1E6"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B4FE"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5635"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23D" w14:textId="77777777" w:rsidR="00EA2833" w:rsidRPr="00585455" w:rsidRDefault="00EA2833" w:rsidP="008B705F">
            <w:pPr>
              <w:pStyle w:val="rowtabella0"/>
              <w:jc w:val="center"/>
              <w:rPr>
                <w:color w:val="002060"/>
              </w:rPr>
            </w:pPr>
            <w:r w:rsidRPr="005854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F6D5"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4010"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19B3A" w14:textId="77777777" w:rsidR="00EA2833" w:rsidRPr="00585455" w:rsidRDefault="00EA2833" w:rsidP="008B705F">
            <w:pPr>
              <w:pStyle w:val="rowtabella0"/>
              <w:jc w:val="center"/>
              <w:rPr>
                <w:color w:val="002060"/>
              </w:rPr>
            </w:pPr>
            <w:r w:rsidRPr="00585455">
              <w:rPr>
                <w:color w:val="002060"/>
              </w:rPr>
              <w:t>0</w:t>
            </w:r>
          </w:p>
        </w:tc>
      </w:tr>
      <w:tr w:rsidR="00EA2833" w:rsidRPr="00585455" w14:paraId="41C6EE5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429A1" w14:textId="77777777" w:rsidR="00EA2833" w:rsidRPr="00585455" w:rsidRDefault="00EA2833" w:rsidP="008B705F">
            <w:pPr>
              <w:pStyle w:val="rowtabella0"/>
              <w:rPr>
                <w:color w:val="002060"/>
              </w:rPr>
            </w:pPr>
            <w:r w:rsidRPr="0058545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DE686"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5EC5"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9F5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4BB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31B4"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7CCA"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2647"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F43EB"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44D8" w14:textId="77777777" w:rsidR="00EA2833" w:rsidRPr="00585455" w:rsidRDefault="00EA2833" w:rsidP="008B705F">
            <w:pPr>
              <w:pStyle w:val="rowtabella0"/>
              <w:jc w:val="center"/>
              <w:rPr>
                <w:color w:val="002060"/>
              </w:rPr>
            </w:pPr>
            <w:r w:rsidRPr="00585455">
              <w:rPr>
                <w:color w:val="002060"/>
              </w:rPr>
              <w:t>0</w:t>
            </w:r>
          </w:p>
        </w:tc>
      </w:tr>
      <w:tr w:rsidR="00EA2833" w:rsidRPr="00585455" w14:paraId="6D9E4B47"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B200E2" w14:textId="77777777" w:rsidR="00EA2833" w:rsidRPr="00585455" w:rsidRDefault="00EA2833" w:rsidP="008B705F">
            <w:pPr>
              <w:pStyle w:val="rowtabella0"/>
              <w:rPr>
                <w:color w:val="002060"/>
              </w:rPr>
            </w:pPr>
            <w:r w:rsidRPr="00585455">
              <w:rPr>
                <w:color w:val="002060"/>
              </w:rPr>
              <w:lastRenderedPageBreak/>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894F3"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7069E"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5BB29"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CC9E"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9021"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2DCF"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46B9" w14:textId="77777777" w:rsidR="00EA2833" w:rsidRPr="00585455" w:rsidRDefault="00EA2833" w:rsidP="008B705F">
            <w:pPr>
              <w:pStyle w:val="rowtabella0"/>
              <w:jc w:val="center"/>
              <w:rPr>
                <w:color w:val="002060"/>
              </w:rPr>
            </w:pPr>
            <w:r w:rsidRPr="0058545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0FF5"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20173" w14:textId="77777777" w:rsidR="00EA2833" w:rsidRPr="00585455" w:rsidRDefault="00EA2833" w:rsidP="008B705F">
            <w:pPr>
              <w:pStyle w:val="rowtabella0"/>
              <w:jc w:val="center"/>
              <w:rPr>
                <w:color w:val="002060"/>
              </w:rPr>
            </w:pPr>
            <w:r w:rsidRPr="00585455">
              <w:rPr>
                <w:color w:val="002060"/>
              </w:rPr>
              <w:t>0</w:t>
            </w:r>
          </w:p>
        </w:tc>
      </w:tr>
    </w:tbl>
    <w:p w14:paraId="6CBACCF7" w14:textId="77777777" w:rsidR="00EA2833" w:rsidRPr="00585455" w:rsidRDefault="00EA2833" w:rsidP="00EA2833">
      <w:pPr>
        <w:pStyle w:val="breakline"/>
        <w:rPr>
          <w:rFonts w:eastAsiaTheme="minorEastAsia"/>
          <w:color w:val="002060"/>
        </w:rPr>
      </w:pPr>
    </w:p>
    <w:p w14:paraId="55561F55" w14:textId="77777777" w:rsidR="00EA2833" w:rsidRPr="00585455" w:rsidRDefault="00EA2833" w:rsidP="00EA2833">
      <w:pPr>
        <w:pStyle w:val="breakline"/>
        <w:rPr>
          <w:color w:val="002060"/>
        </w:rPr>
      </w:pPr>
    </w:p>
    <w:p w14:paraId="63FCE69B" w14:textId="77777777" w:rsidR="00EA2833" w:rsidRPr="00585455" w:rsidRDefault="00EA2833" w:rsidP="00EA2833">
      <w:pPr>
        <w:pStyle w:val="sottotitolocampionato10"/>
        <w:rPr>
          <w:color w:val="002060"/>
        </w:rPr>
      </w:pPr>
      <w:r w:rsidRPr="0058545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18BDFB51"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7A345"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F7B8A"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31F26"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A941"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00225"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F35FC"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6D7A4"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B9947"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40572"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1B949" w14:textId="77777777" w:rsidR="00EA2833" w:rsidRPr="00585455" w:rsidRDefault="00EA2833" w:rsidP="008B705F">
            <w:pPr>
              <w:pStyle w:val="headertabella0"/>
              <w:rPr>
                <w:color w:val="002060"/>
              </w:rPr>
            </w:pPr>
            <w:r w:rsidRPr="00585455">
              <w:rPr>
                <w:color w:val="002060"/>
              </w:rPr>
              <w:t>PE</w:t>
            </w:r>
          </w:p>
        </w:tc>
      </w:tr>
      <w:tr w:rsidR="00EA2833" w:rsidRPr="00585455" w14:paraId="76175015"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F0514" w14:textId="77777777" w:rsidR="00EA2833" w:rsidRPr="00585455" w:rsidRDefault="00EA2833" w:rsidP="008B705F">
            <w:pPr>
              <w:pStyle w:val="rowtabella0"/>
              <w:rPr>
                <w:color w:val="002060"/>
              </w:rPr>
            </w:pPr>
            <w:r w:rsidRPr="0058545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2A204" w14:textId="77777777" w:rsidR="00EA2833" w:rsidRPr="00585455" w:rsidRDefault="00EA2833" w:rsidP="008B705F">
            <w:pPr>
              <w:pStyle w:val="rowtabella0"/>
              <w:jc w:val="center"/>
              <w:rPr>
                <w:color w:val="002060"/>
              </w:rPr>
            </w:pPr>
            <w:r w:rsidRPr="005854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2D72"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25EE2"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D03A"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72FE3"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50A2F" w14:textId="77777777" w:rsidR="00EA2833" w:rsidRPr="00585455" w:rsidRDefault="00EA2833" w:rsidP="008B705F">
            <w:pPr>
              <w:pStyle w:val="rowtabella0"/>
              <w:jc w:val="center"/>
              <w:rPr>
                <w:color w:val="002060"/>
              </w:rPr>
            </w:pPr>
            <w:r w:rsidRPr="00585455">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6426"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2CCAF" w14:textId="77777777" w:rsidR="00EA2833" w:rsidRPr="00585455" w:rsidRDefault="00EA2833" w:rsidP="008B705F">
            <w:pPr>
              <w:pStyle w:val="rowtabella0"/>
              <w:jc w:val="center"/>
              <w:rPr>
                <w:color w:val="002060"/>
              </w:rPr>
            </w:pPr>
            <w:r w:rsidRPr="0058545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4F55" w14:textId="77777777" w:rsidR="00EA2833" w:rsidRPr="00585455" w:rsidRDefault="00EA2833" w:rsidP="008B705F">
            <w:pPr>
              <w:pStyle w:val="rowtabella0"/>
              <w:jc w:val="center"/>
              <w:rPr>
                <w:color w:val="002060"/>
              </w:rPr>
            </w:pPr>
            <w:r w:rsidRPr="00585455">
              <w:rPr>
                <w:color w:val="002060"/>
              </w:rPr>
              <w:t>0</w:t>
            </w:r>
          </w:p>
        </w:tc>
      </w:tr>
      <w:tr w:rsidR="00EA2833" w:rsidRPr="00585455" w14:paraId="457F421C"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83E85" w14:textId="77777777" w:rsidR="00EA2833" w:rsidRPr="00585455" w:rsidRDefault="00EA2833" w:rsidP="008B705F">
            <w:pPr>
              <w:pStyle w:val="rowtabella0"/>
              <w:rPr>
                <w:color w:val="002060"/>
              </w:rPr>
            </w:pPr>
            <w:r w:rsidRPr="0058545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6F1F"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ED60"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1521E"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255D"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19CE"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D671" w14:textId="77777777" w:rsidR="00EA2833" w:rsidRPr="00585455" w:rsidRDefault="00EA2833" w:rsidP="008B705F">
            <w:pPr>
              <w:pStyle w:val="rowtabella0"/>
              <w:jc w:val="center"/>
              <w:rPr>
                <w:color w:val="002060"/>
              </w:rPr>
            </w:pPr>
            <w:r w:rsidRPr="005854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8864" w14:textId="77777777" w:rsidR="00EA2833" w:rsidRPr="00585455" w:rsidRDefault="00EA2833" w:rsidP="008B705F">
            <w:pPr>
              <w:pStyle w:val="rowtabella0"/>
              <w:jc w:val="center"/>
              <w:rPr>
                <w:color w:val="002060"/>
              </w:rPr>
            </w:pPr>
            <w:r w:rsidRPr="005854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27EB"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0FB5" w14:textId="77777777" w:rsidR="00EA2833" w:rsidRPr="00585455" w:rsidRDefault="00EA2833" w:rsidP="008B705F">
            <w:pPr>
              <w:pStyle w:val="rowtabella0"/>
              <w:jc w:val="center"/>
              <w:rPr>
                <w:color w:val="002060"/>
              </w:rPr>
            </w:pPr>
            <w:r w:rsidRPr="00585455">
              <w:rPr>
                <w:color w:val="002060"/>
              </w:rPr>
              <w:t>0</w:t>
            </w:r>
          </w:p>
        </w:tc>
      </w:tr>
      <w:tr w:rsidR="00EA2833" w:rsidRPr="00585455" w14:paraId="6F6AC2A1"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7FE38" w14:textId="77777777" w:rsidR="00EA2833" w:rsidRPr="00585455" w:rsidRDefault="00EA2833" w:rsidP="008B705F">
            <w:pPr>
              <w:pStyle w:val="rowtabella0"/>
              <w:rPr>
                <w:color w:val="002060"/>
              </w:rPr>
            </w:pPr>
            <w:r w:rsidRPr="0058545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8036"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779A"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1C93"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4EDC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8B82"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FE7A"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58B9"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9935"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6498" w14:textId="77777777" w:rsidR="00EA2833" w:rsidRPr="00585455" w:rsidRDefault="00EA2833" w:rsidP="008B705F">
            <w:pPr>
              <w:pStyle w:val="rowtabella0"/>
              <w:jc w:val="center"/>
              <w:rPr>
                <w:color w:val="002060"/>
              </w:rPr>
            </w:pPr>
            <w:r w:rsidRPr="00585455">
              <w:rPr>
                <w:color w:val="002060"/>
              </w:rPr>
              <w:t>0</w:t>
            </w:r>
          </w:p>
        </w:tc>
      </w:tr>
      <w:tr w:rsidR="00EA2833" w:rsidRPr="00585455" w14:paraId="6CE3466D"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98928" w14:textId="77777777" w:rsidR="00EA2833" w:rsidRPr="00585455" w:rsidRDefault="00EA2833" w:rsidP="008B705F">
            <w:pPr>
              <w:pStyle w:val="rowtabella0"/>
              <w:rPr>
                <w:color w:val="002060"/>
              </w:rPr>
            </w:pPr>
            <w:r w:rsidRPr="0058545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A850"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C461"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8360"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C4F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9EA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6619" w14:textId="77777777" w:rsidR="00EA2833" w:rsidRPr="00585455" w:rsidRDefault="00EA2833" w:rsidP="008B705F">
            <w:pPr>
              <w:pStyle w:val="rowtabella0"/>
              <w:jc w:val="center"/>
              <w:rPr>
                <w:color w:val="002060"/>
              </w:rPr>
            </w:pPr>
            <w:r w:rsidRPr="0058545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9E3A" w14:textId="77777777" w:rsidR="00EA2833" w:rsidRPr="00585455" w:rsidRDefault="00EA2833" w:rsidP="008B705F">
            <w:pPr>
              <w:pStyle w:val="rowtabella0"/>
              <w:jc w:val="center"/>
              <w:rPr>
                <w:color w:val="002060"/>
              </w:rPr>
            </w:pPr>
            <w:r w:rsidRPr="005854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0C69"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DD00" w14:textId="77777777" w:rsidR="00EA2833" w:rsidRPr="00585455" w:rsidRDefault="00EA2833" w:rsidP="008B705F">
            <w:pPr>
              <w:pStyle w:val="rowtabella0"/>
              <w:jc w:val="center"/>
              <w:rPr>
                <w:color w:val="002060"/>
              </w:rPr>
            </w:pPr>
            <w:r w:rsidRPr="00585455">
              <w:rPr>
                <w:color w:val="002060"/>
              </w:rPr>
              <w:t>0</w:t>
            </w:r>
          </w:p>
        </w:tc>
      </w:tr>
      <w:tr w:rsidR="00EA2833" w:rsidRPr="00585455" w14:paraId="0A94819E"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1C67F" w14:textId="77777777" w:rsidR="00EA2833" w:rsidRPr="00585455" w:rsidRDefault="00EA2833" w:rsidP="008B705F">
            <w:pPr>
              <w:pStyle w:val="rowtabella0"/>
              <w:rPr>
                <w:color w:val="002060"/>
                <w:lang w:val="es-ES"/>
              </w:rPr>
            </w:pPr>
            <w:r w:rsidRPr="00585455">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DC90"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65C4"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E7CC"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3D8D"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05CB"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FFBB" w14:textId="77777777" w:rsidR="00EA2833" w:rsidRPr="00585455" w:rsidRDefault="00EA2833" w:rsidP="008B705F">
            <w:pPr>
              <w:pStyle w:val="rowtabella0"/>
              <w:jc w:val="center"/>
              <w:rPr>
                <w:color w:val="002060"/>
              </w:rPr>
            </w:pPr>
            <w:r w:rsidRPr="005854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919B" w14:textId="77777777" w:rsidR="00EA2833" w:rsidRPr="00585455" w:rsidRDefault="00EA2833" w:rsidP="008B705F">
            <w:pPr>
              <w:pStyle w:val="rowtabella0"/>
              <w:jc w:val="center"/>
              <w:rPr>
                <w:color w:val="002060"/>
              </w:rPr>
            </w:pPr>
            <w:r w:rsidRPr="005854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DDFF"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4EB0" w14:textId="77777777" w:rsidR="00EA2833" w:rsidRPr="00585455" w:rsidRDefault="00EA2833" w:rsidP="008B705F">
            <w:pPr>
              <w:pStyle w:val="rowtabella0"/>
              <w:jc w:val="center"/>
              <w:rPr>
                <w:color w:val="002060"/>
              </w:rPr>
            </w:pPr>
            <w:r w:rsidRPr="00585455">
              <w:rPr>
                <w:color w:val="002060"/>
              </w:rPr>
              <w:t>0</w:t>
            </w:r>
          </w:p>
        </w:tc>
      </w:tr>
      <w:tr w:rsidR="00EA2833" w:rsidRPr="00585455" w14:paraId="2263ED64"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D4F67" w14:textId="77777777" w:rsidR="00EA2833" w:rsidRPr="00585455" w:rsidRDefault="00EA2833" w:rsidP="008B705F">
            <w:pPr>
              <w:pStyle w:val="rowtabella0"/>
              <w:rPr>
                <w:color w:val="002060"/>
              </w:rPr>
            </w:pPr>
            <w:r w:rsidRPr="0058545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2DCA"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4C2B"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C06D"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CEEC"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F0FD"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F369" w14:textId="77777777" w:rsidR="00EA2833" w:rsidRPr="00585455" w:rsidRDefault="00EA2833" w:rsidP="008B705F">
            <w:pPr>
              <w:pStyle w:val="rowtabella0"/>
              <w:jc w:val="center"/>
              <w:rPr>
                <w:color w:val="002060"/>
              </w:rPr>
            </w:pPr>
            <w:r w:rsidRPr="005854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EF0B"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420E" w14:textId="77777777" w:rsidR="00EA2833" w:rsidRPr="00585455" w:rsidRDefault="00EA2833" w:rsidP="008B705F">
            <w:pPr>
              <w:pStyle w:val="rowtabella0"/>
              <w:jc w:val="center"/>
              <w:rPr>
                <w:color w:val="002060"/>
              </w:rPr>
            </w:pPr>
            <w:r w:rsidRPr="005854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CA63" w14:textId="77777777" w:rsidR="00EA2833" w:rsidRPr="00585455" w:rsidRDefault="00EA2833" w:rsidP="008B705F">
            <w:pPr>
              <w:pStyle w:val="rowtabella0"/>
              <w:jc w:val="center"/>
              <w:rPr>
                <w:color w:val="002060"/>
              </w:rPr>
            </w:pPr>
            <w:r w:rsidRPr="00585455">
              <w:rPr>
                <w:color w:val="002060"/>
              </w:rPr>
              <w:t>0</w:t>
            </w:r>
          </w:p>
        </w:tc>
      </w:tr>
      <w:tr w:rsidR="00EA2833" w:rsidRPr="00585455" w14:paraId="41AAA983"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6DC5C" w14:textId="77777777" w:rsidR="00EA2833" w:rsidRPr="00585455" w:rsidRDefault="00EA2833" w:rsidP="008B705F">
            <w:pPr>
              <w:pStyle w:val="rowtabella0"/>
              <w:rPr>
                <w:color w:val="002060"/>
              </w:rPr>
            </w:pPr>
            <w:r w:rsidRPr="00585455">
              <w:rPr>
                <w:color w:val="002060"/>
              </w:rPr>
              <w:t xml:space="preserve">A.S.D. </w:t>
            </w:r>
            <w:proofErr w:type="gramStart"/>
            <w:r w:rsidRPr="00585455">
              <w:rPr>
                <w:color w:val="002060"/>
              </w:rPr>
              <w:t>CITTA</w:t>
            </w:r>
            <w:proofErr w:type="gramEnd"/>
            <w:r w:rsidRPr="00585455">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96C1"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4227"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BC6A"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1E14"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AA81"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C40B" w14:textId="77777777" w:rsidR="00EA2833" w:rsidRPr="00585455" w:rsidRDefault="00EA2833" w:rsidP="008B705F">
            <w:pPr>
              <w:pStyle w:val="rowtabella0"/>
              <w:jc w:val="center"/>
              <w:rPr>
                <w:color w:val="002060"/>
              </w:rPr>
            </w:pPr>
            <w:r w:rsidRPr="005854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C824"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E784"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9603" w14:textId="77777777" w:rsidR="00EA2833" w:rsidRPr="00585455" w:rsidRDefault="00EA2833" w:rsidP="008B705F">
            <w:pPr>
              <w:pStyle w:val="rowtabella0"/>
              <w:jc w:val="center"/>
              <w:rPr>
                <w:color w:val="002060"/>
              </w:rPr>
            </w:pPr>
            <w:r w:rsidRPr="00585455">
              <w:rPr>
                <w:color w:val="002060"/>
              </w:rPr>
              <w:t>0</w:t>
            </w:r>
          </w:p>
        </w:tc>
      </w:tr>
      <w:tr w:rsidR="00EA2833" w:rsidRPr="00585455" w14:paraId="3723201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5D7D0" w14:textId="77777777" w:rsidR="00EA2833" w:rsidRPr="00585455" w:rsidRDefault="00EA2833" w:rsidP="008B705F">
            <w:pPr>
              <w:pStyle w:val="rowtabella0"/>
              <w:rPr>
                <w:color w:val="002060"/>
              </w:rPr>
            </w:pPr>
            <w:r w:rsidRPr="0058545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1C81"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367D1"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8695"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CACF"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4861"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A1A1" w14:textId="77777777" w:rsidR="00EA2833" w:rsidRPr="00585455" w:rsidRDefault="00EA2833" w:rsidP="008B705F">
            <w:pPr>
              <w:pStyle w:val="rowtabella0"/>
              <w:jc w:val="center"/>
              <w:rPr>
                <w:color w:val="002060"/>
              </w:rPr>
            </w:pPr>
            <w:r w:rsidRPr="005854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8902"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04AB"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E006" w14:textId="77777777" w:rsidR="00EA2833" w:rsidRPr="00585455" w:rsidRDefault="00EA2833" w:rsidP="008B705F">
            <w:pPr>
              <w:pStyle w:val="rowtabella0"/>
              <w:jc w:val="center"/>
              <w:rPr>
                <w:color w:val="002060"/>
              </w:rPr>
            </w:pPr>
            <w:r w:rsidRPr="00585455">
              <w:rPr>
                <w:color w:val="002060"/>
              </w:rPr>
              <w:t>0</w:t>
            </w:r>
          </w:p>
        </w:tc>
      </w:tr>
      <w:tr w:rsidR="00EA2833" w:rsidRPr="00585455" w14:paraId="456A817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3115C" w14:textId="77777777" w:rsidR="00EA2833" w:rsidRPr="00585455" w:rsidRDefault="00EA2833" w:rsidP="008B705F">
            <w:pPr>
              <w:pStyle w:val="rowtabella0"/>
              <w:rPr>
                <w:color w:val="002060"/>
              </w:rPr>
            </w:pPr>
            <w:r w:rsidRPr="0058545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CBB0"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C13E6"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4D39"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687D"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42A7"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BFD5" w14:textId="77777777" w:rsidR="00EA2833" w:rsidRPr="00585455" w:rsidRDefault="00EA2833" w:rsidP="008B705F">
            <w:pPr>
              <w:pStyle w:val="rowtabella0"/>
              <w:jc w:val="center"/>
              <w:rPr>
                <w:color w:val="002060"/>
              </w:rPr>
            </w:pPr>
            <w:r w:rsidRPr="005854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2CF1" w14:textId="77777777" w:rsidR="00EA2833" w:rsidRPr="00585455" w:rsidRDefault="00EA2833" w:rsidP="008B705F">
            <w:pPr>
              <w:pStyle w:val="rowtabella0"/>
              <w:jc w:val="center"/>
              <w:rPr>
                <w:color w:val="002060"/>
              </w:rPr>
            </w:pPr>
            <w:r w:rsidRPr="005854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D5DE"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87F4" w14:textId="77777777" w:rsidR="00EA2833" w:rsidRPr="00585455" w:rsidRDefault="00EA2833" w:rsidP="008B705F">
            <w:pPr>
              <w:pStyle w:val="rowtabella0"/>
              <w:jc w:val="center"/>
              <w:rPr>
                <w:color w:val="002060"/>
              </w:rPr>
            </w:pPr>
            <w:r w:rsidRPr="00585455">
              <w:rPr>
                <w:color w:val="002060"/>
              </w:rPr>
              <w:t>0</w:t>
            </w:r>
          </w:p>
        </w:tc>
      </w:tr>
      <w:tr w:rsidR="00EA2833" w:rsidRPr="00585455" w14:paraId="033F11E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5ACAA" w14:textId="77777777" w:rsidR="00EA2833" w:rsidRPr="00585455" w:rsidRDefault="00EA2833" w:rsidP="008B705F">
            <w:pPr>
              <w:pStyle w:val="rowtabella0"/>
              <w:rPr>
                <w:color w:val="002060"/>
              </w:rPr>
            </w:pPr>
            <w:r w:rsidRPr="00585455">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C7F4"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BF73"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502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DCE9"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89F8"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8D931"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0E6E" w14:textId="77777777" w:rsidR="00EA2833" w:rsidRPr="00585455" w:rsidRDefault="00EA2833" w:rsidP="008B705F">
            <w:pPr>
              <w:pStyle w:val="rowtabella0"/>
              <w:jc w:val="center"/>
              <w:rPr>
                <w:color w:val="002060"/>
              </w:rPr>
            </w:pPr>
            <w:r w:rsidRPr="0058545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385CD" w14:textId="77777777" w:rsidR="00EA2833" w:rsidRPr="00585455" w:rsidRDefault="00EA2833" w:rsidP="008B705F">
            <w:pPr>
              <w:pStyle w:val="rowtabella0"/>
              <w:jc w:val="center"/>
              <w:rPr>
                <w:color w:val="002060"/>
              </w:rPr>
            </w:pPr>
            <w:r w:rsidRPr="005854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DC46" w14:textId="77777777" w:rsidR="00EA2833" w:rsidRPr="00585455" w:rsidRDefault="00EA2833" w:rsidP="008B705F">
            <w:pPr>
              <w:pStyle w:val="rowtabella0"/>
              <w:jc w:val="center"/>
              <w:rPr>
                <w:color w:val="002060"/>
              </w:rPr>
            </w:pPr>
            <w:r w:rsidRPr="00585455">
              <w:rPr>
                <w:color w:val="002060"/>
              </w:rPr>
              <w:t>0</w:t>
            </w:r>
          </w:p>
        </w:tc>
      </w:tr>
      <w:tr w:rsidR="00EA2833" w:rsidRPr="00585455" w14:paraId="2C5B02C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E34F7" w14:textId="77777777" w:rsidR="00EA2833" w:rsidRPr="00585455" w:rsidRDefault="00EA2833" w:rsidP="008B705F">
            <w:pPr>
              <w:pStyle w:val="rowtabella0"/>
              <w:rPr>
                <w:color w:val="002060"/>
              </w:rPr>
            </w:pPr>
            <w:r w:rsidRPr="0058545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B91B"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1555"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0D29"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CA8F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3271"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1F1A"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DA46" w14:textId="77777777" w:rsidR="00EA2833" w:rsidRPr="00585455" w:rsidRDefault="00EA2833" w:rsidP="008B705F">
            <w:pPr>
              <w:pStyle w:val="rowtabella0"/>
              <w:jc w:val="center"/>
              <w:rPr>
                <w:color w:val="002060"/>
              </w:rPr>
            </w:pPr>
            <w:r w:rsidRPr="0058545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8140"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5B94" w14:textId="77777777" w:rsidR="00EA2833" w:rsidRPr="00585455" w:rsidRDefault="00EA2833" w:rsidP="008B705F">
            <w:pPr>
              <w:pStyle w:val="rowtabella0"/>
              <w:jc w:val="center"/>
              <w:rPr>
                <w:color w:val="002060"/>
              </w:rPr>
            </w:pPr>
            <w:r w:rsidRPr="00585455">
              <w:rPr>
                <w:color w:val="002060"/>
              </w:rPr>
              <w:t>0</w:t>
            </w:r>
          </w:p>
        </w:tc>
      </w:tr>
      <w:tr w:rsidR="00EA2833" w:rsidRPr="00585455" w14:paraId="52537BAD"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54C41" w14:textId="77777777" w:rsidR="00EA2833" w:rsidRPr="00585455" w:rsidRDefault="00EA2833" w:rsidP="008B705F">
            <w:pPr>
              <w:pStyle w:val="rowtabella0"/>
              <w:rPr>
                <w:color w:val="002060"/>
                <w:lang w:val="es-ES"/>
              </w:rPr>
            </w:pPr>
            <w:r w:rsidRPr="00585455">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1E8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BEE5"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2F7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744C"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24473"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DC81"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E37C" w14:textId="77777777" w:rsidR="00EA2833" w:rsidRPr="00585455" w:rsidRDefault="00EA2833" w:rsidP="008B705F">
            <w:pPr>
              <w:pStyle w:val="rowtabella0"/>
              <w:jc w:val="center"/>
              <w:rPr>
                <w:color w:val="002060"/>
              </w:rPr>
            </w:pPr>
            <w:r w:rsidRPr="00585455">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6BC60" w14:textId="77777777" w:rsidR="00EA2833" w:rsidRPr="00585455" w:rsidRDefault="00EA2833" w:rsidP="008B705F">
            <w:pPr>
              <w:pStyle w:val="rowtabella0"/>
              <w:jc w:val="center"/>
              <w:rPr>
                <w:color w:val="002060"/>
              </w:rPr>
            </w:pPr>
            <w:r w:rsidRPr="0058545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8EC9" w14:textId="77777777" w:rsidR="00EA2833" w:rsidRPr="00585455" w:rsidRDefault="00EA2833" w:rsidP="008B705F">
            <w:pPr>
              <w:pStyle w:val="rowtabella0"/>
              <w:jc w:val="center"/>
              <w:rPr>
                <w:color w:val="002060"/>
              </w:rPr>
            </w:pPr>
            <w:r w:rsidRPr="00585455">
              <w:rPr>
                <w:color w:val="002060"/>
              </w:rPr>
              <w:t>2</w:t>
            </w:r>
          </w:p>
        </w:tc>
      </w:tr>
    </w:tbl>
    <w:p w14:paraId="67BC80B3" w14:textId="77777777" w:rsidR="00EA2833" w:rsidRPr="00585455" w:rsidRDefault="00EA2833" w:rsidP="00EA2833">
      <w:pPr>
        <w:pStyle w:val="breakline"/>
        <w:rPr>
          <w:rFonts w:eastAsiaTheme="minorEastAsia"/>
          <w:color w:val="002060"/>
        </w:rPr>
      </w:pPr>
    </w:p>
    <w:p w14:paraId="45A23F99" w14:textId="77777777" w:rsidR="00EA2833" w:rsidRPr="00585455" w:rsidRDefault="00EA2833" w:rsidP="00EA2833">
      <w:pPr>
        <w:pStyle w:val="breakline"/>
        <w:rPr>
          <w:color w:val="002060"/>
        </w:rPr>
      </w:pPr>
    </w:p>
    <w:p w14:paraId="7C6EB1FC" w14:textId="77777777" w:rsidR="00EA2833" w:rsidRPr="00585455" w:rsidRDefault="00EA2833" w:rsidP="00EA2833">
      <w:pPr>
        <w:pStyle w:val="sottotitolocampionato10"/>
        <w:rPr>
          <w:color w:val="002060"/>
        </w:rPr>
      </w:pPr>
      <w:r w:rsidRPr="0058545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0D9993CB"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F15D8"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5DEB5"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D7410"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A4707"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CC3F"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4FF2"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AE68F"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BC84C"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00F56"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9164F" w14:textId="77777777" w:rsidR="00EA2833" w:rsidRPr="00585455" w:rsidRDefault="00EA2833" w:rsidP="008B705F">
            <w:pPr>
              <w:pStyle w:val="headertabella0"/>
              <w:rPr>
                <w:color w:val="002060"/>
              </w:rPr>
            </w:pPr>
            <w:r w:rsidRPr="00585455">
              <w:rPr>
                <w:color w:val="002060"/>
              </w:rPr>
              <w:t>PE</w:t>
            </w:r>
          </w:p>
        </w:tc>
      </w:tr>
      <w:tr w:rsidR="00EA2833" w:rsidRPr="00585455" w14:paraId="0FD07094"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78F79" w14:textId="77777777" w:rsidR="00EA2833" w:rsidRPr="00585455" w:rsidRDefault="00EA2833" w:rsidP="008B705F">
            <w:pPr>
              <w:pStyle w:val="rowtabella0"/>
              <w:rPr>
                <w:color w:val="002060"/>
              </w:rPr>
            </w:pPr>
            <w:r w:rsidRPr="0058545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0A69"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1A17"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A3D3"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835C"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329F"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BB34"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91A2"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C23B"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04C2" w14:textId="77777777" w:rsidR="00EA2833" w:rsidRPr="00585455" w:rsidRDefault="00EA2833" w:rsidP="008B705F">
            <w:pPr>
              <w:pStyle w:val="rowtabella0"/>
              <w:jc w:val="center"/>
              <w:rPr>
                <w:color w:val="002060"/>
              </w:rPr>
            </w:pPr>
            <w:r w:rsidRPr="00585455">
              <w:rPr>
                <w:color w:val="002060"/>
              </w:rPr>
              <w:t>0</w:t>
            </w:r>
          </w:p>
        </w:tc>
      </w:tr>
      <w:tr w:rsidR="00EA2833" w:rsidRPr="00585455" w14:paraId="55610E6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B9909" w14:textId="77777777" w:rsidR="00EA2833" w:rsidRPr="00585455" w:rsidRDefault="00EA2833" w:rsidP="008B705F">
            <w:pPr>
              <w:pStyle w:val="rowtabella0"/>
              <w:rPr>
                <w:color w:val="002060"/>
              </w:rPr>
            </w:pPr>
            <w:r w:rsidRPr="005854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BBC0"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612E"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16E7"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69C4"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79D6"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0DD6"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9B7C4"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98B2" w14:textId="77777777" w:rsidR="00EA2833" w:rsidRPr="00585455" w:rsidRDefault="00EA2833" w:rsidP="008B705F">
            <w:pPr>
              <w:pStyle w:val="rowtabella0"/>
              <w:jc w:val="center"/>
              <w:rPr>
                <w:color w:val="002060"/>
              </w:rPr>
            </w:pPr>
            <w:r w:rsidRPr="005854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AAE0" w14:textId="77777777" w:rsidR="00EA2833" w:rsidRPr="00585455" w:rsidRDefault="00EA2833" w:rsidP="008B705F">
            <w:pPr>
              <w:pStyle w:val="rowtabella0"/>
              <w:jc w:val="center"/>
              <w:rPr>
                <w:color w:val="002060"/>
              </w:rPr>
            </w:pPr>
            <w:r w:rsidRPr="00585455">
              <w:rPr>
                <w:color w:val="002060"/>
              </w:rPr>
              <w:t>0</w:t>
            </w:r>
          </w:p>
        </w:tc>
      </w:tr>
      <w:tr w:rsidR="00EA2833" w:rsidRPr="00585455" w14:paraId="3C93B3E7"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2FDCF" w14:textId="77777777" w:rsidR="00EA2833" w:rsidRPr="00585455" w:rsidRDefault="00EA2833" w:rsidP="008B705F">
            <w:pPr>
              <w:pStyle w:val="rowtabella0"/>
              <w:rPr>
                <w:color w:val="002060"/>
              </w:rPr>
            </w:pPr>
            <w:r w:rsidRPr="00585455">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A6FE"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5256"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94F2"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CA60"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A323"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3C86" w14:textId="77777777" w:rsidR="00EA2833" w:rsidRPr="00585455" w:rsidRDefault="00EA2833" w:rsidP="008B705F">
            <w:pPr>
              <w:pStyle w:val="rowtabella0"/>
              <w:jc w:val="center"/>
              <w:rPr>
                <w:color w:val="002060"/>
              </w:rPr>
            </w:pPr>
            <w:r w:rsidRPr="005854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AD1B"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C924"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25DF" w14:textId="77777777" w:rsidR="00EA2833" w:rsidRPr="00585455" w:rsidRDefault="00EA2833" w:rsidP="008B705F">
            <w:pPr>
              <w:pStyle w:val="rowtabella0"/>
              <w:jc w:val="center"/>
              <w:rPr>
                <w:color w:val="002060"/>
              </w:rPr>
            </w:pPr>
            <w:r w:rsidRPr="00585455">
              <w:rPr>
                <w:color w:val="002060"/>
              </w:rPr>
              <w:t>0</w:t>
            </w:r>
          </w:p>
        </w:tc>
      </w:tr>
      <w:tr w:rsidR="00EA2833" w:rsidRPr="00585455" w14:paraId="5B08E79C"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9813C" w14:textId="77777777" w:rsidR="00EA2833" w:rsidRPr="00585455" w:rsidRDefault="00EA2833" w:rsidP="008B705F">
            <w:pPr>
              <w:pStyle w:val="rowtabella0"/>
              <w:rPr>
                <w:color w:val="002060"/>
              </w:rPr>
            </w:pPr>
            <w:r w:rsidRPr="00585455">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85E2"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F396"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9C14"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9C43"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6685"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CE4A"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ABBC8"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CBC4"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C517" w14:textId="77777777" w:rsidR="00EA2833" w:rsidRPr="00585455" w:rsidRDefault="00EA2833" w:rsidP="008B705F">
            <w:pPr>
              <w:pStyle w:val="rowtabella0"/>
              <w:jc w:val="center"/>
              <w:rPr>
                <w:color w:val="002060"/>
              </w:rPr>
            </w:pPr>
            <w:r w:rsidRPr="00585455">
              <w:rPr>
                <w:color w:val="002060"/>
              </w:rPr>
              <w:t>0</w:t>
            </w:r>
          </w:p>
        </w:tc>
      </w:tr>
      <w:tr w:rsidR="00EA2833" w:rsidRPr="00585455" w14:paraId="5631B81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A26DB" w14:textId="77777777" w:rsidR="00EA2833" w:rsidRPr="00585455" w:rsidRDefault="00EA2833" w:rsidP="008B705F">
            <w:pPr>
              <w:pStyle w:val="rowtabella0"/>
              <w:rPr>
                <w:color w:val="002060"/>
              </w:rPr>
            </w:pPr>
            <w:r w:rsidRPr="00585455">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A1EF"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29C2"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F2D0"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C871"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5757"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789A" w14:textId="77777777" w:rsidR="00EA2833" w:rsidRPr="00585455" w:rsidRDefault="00EA2833" w:rsidP="008B705F">
            <w:pPr>
              <w:pStyle w:val="rowtabella0"/>
              <w:jc w:val="center"/>
              <w:rPr>
                <w:color w:val="002060"/>
              </w:rPr>
            </w:pPr>
            <w:r w:rsidRPr="005854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82A3" w14:textId="77777777" w:rsidR="00EA2833" w:rsidRPr="00585455" w:rsidRDefault="00EA2833" w:rsidP="008B705F">
            <w:pPr>
              <w:pStyle w:val="rowtabella0"/>
              <w:jc w:val="center"/>
              <w:rPr>
                <w:color w:val="002060"/>
              </w:rPr>
            </w:pPr>
            <w:r w:rsidRPr="005854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F871F"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9D48" w14:textId="77777777" w:rsidR="00EA2833" w:rsidRPr="00585455" w:rsidRDefault="00EA2833" w:rsidP="008B705F">
            <w:pPr>
              <w:pStyle w:val="rowtabella0"/>
              <w:jc w:val="center"/>
              <w:rPr>
                <w:color w:val="002060"/>
              </w:rPr>
            </w:pPr>
            <w:r w:rsidRPr="00585455">
              <w:rPr>
                <w:color w:val="002060"/>
              </w:rPr>
              <w:t>0</w:t>
            </w:r>
          </w:p>
        </w:tc>
      </w:tr>
      <w:tr w:rsidR="00EA2833" w:rsidRPr="00585455" w14:paraId="7DA223D9"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FF13E" w14:textId="77777777" w:rsidR="00EA2833" w:rsidRPr="00585455" w:rsidRDefault="00EA2833" w:rsidP="008B705F">
            <w:pPr>
              <w:pStyle w:val="rowtabella0"/>
              <w:rPr>
                <w:color w:val="002060"/>
              </w:rPr>
            </w:pPr>
            <w:r w:rsidRPr="0058545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BBC6" w14:textId="77777777" w:rsidR="00EA2833" w:rsidRPr="00585455" w:rsidRDefault="00EA2833" w:rsidP="008B705F">
            <w:pPr>
              <w:pStyle w:val="rowtabella0"/>
              <w:jc w:val="center"/>
              <w:rPr>
                <w:color w:val="002060"/>
              </w:rPr>
            </w:pPr>
            <w:r w:rsidRPr="005854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9C7B"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F6C5"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C67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E0CD"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184C" w14:textId="77777777" w:rsidR="00EA2833" w:rsidRPr="00585455" w:rsidRDefault="00EA2833" w:rsidP="008B705F">
            <w:pPr>
              <w:pStyle w:val="rowtabella0"/>
              <w:jc w:val="center"/>
              <w:rPr>
                <w:color w:val="002060"/>
              </w:rPr>
            </w:pPr>
            <w:r w:rsidRPr="005854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172A"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9454"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2DEA" w14:textId="77777777" w:rsidR="00EA2833" w:rsidRPr="00585455" w:rsidRDefault="00EA2833" w:rsidP="008B705F">
            <w:pPr>
              <w:pStyle w:val="rowtabella0"/>
              <w:jc w:val="center"/>
              <w:rPr>
                <w:color w:val="002060"/>
              </w:rPr>
            </w:pPr>
            <w:r w:rsidRPr="00585455">
              <w:rPr>
                <w:color w:val="002060"/>
              </w:rPr>
              <w:t>0</w:t>
            </w:r>
          </w:p>
        </w:tc>
      </w:tr>
      <w:tr w:rsidR="00EA2833" w:rsidRPr="00585455" w14:paraId="5E2D009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644BA" w14:textId="77777777" w:rsidR="00EA2833" w:rsidRPr="00585455" w:rsidRDefault="00EA2833" w:rsidP="008B705F">
            <w:pPr>
              <w:pStyle w:val="rowtabella0"/>
              <w:rPr>
                <w:color w:val="002060"/>
              </w:rPr>
            </w:pPr>
            <w:r w:rsidRPr="0058545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6804"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3021"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3131"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0D80D"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4DD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89F2"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FC62" w14:textId="77777777" w:rsidR="00EA2833" w:rsidRPr="00585455" w:rsidRDefault="00EA2833" w:rsidP="008B705F">
            <w:pPr>
              <w:pStyle w:val="rowtabella0"/>
              <w:jc w:val="center"/>
              <w:rPr>
                <w:color w:val="002060"/>
              </w:rPr>
            </w:pPr>
            <w:r w:rsidRPr="005854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EBA1"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69E4" w14:textId="77777777" w:rsidR="00EA2833" w:rsidRPr="00585455" w:rsidRDefault="00EA2833" w:rsidP="008B705F">
            <w:pPr>
              <w:pStyle w:val="rowtabella0"/>
              <w:jc w:val="center"/>
              <w:rPr>
                <w:color w:val="002060"/>
              </w:rPr>
            </w:pPr>
            <w:r w:rsidRPr="00585455">
              <w:rPr>
                <w:color w:val="002060"/>
              </w:rPr>
              <w:t>0</w:t>
            </w:r>
          </w:p>
        </w:tc>
      </w:tr>
      <w:tr w:rsidR="00EA2833" w:rsidRPr="00585455" w14:paraId="5E1EFB54"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D1DA9" w14:textId="77777777" w:rsidR="00EA2833" w:rsidRPr="00585455" w:rsidRDefault="00EA2833" w:rsidP="008B705F">
            <w:pPr>
              <w:pStyle w:val="rowtabella0"/>
              <w:rPr>
                <w:color w:val="002060"/>
              </w:rPr>
            </w:pPr>
            <w:r w:rsidRPr="0058545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D70C"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F4E6"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FA0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12D58"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6F65"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5B26" w14:textId="77777777" w:rsidR="00EA2833" w:rsidRPr="00585455" w:rsidRDefault="00EA2833" w:rsidP="008B705F">
            <w:pPr>
              <w:pStyle w:val="rowtabella0"/>
              <w:jc w:val="center"/>
              <w:rPr>
                <w:color w:val="002060"/>
              </w:rPr>
            </w:pPr>
            <w:r w:rsidRPr="005854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722F" w14:textId="77777777" w:rsidR="00EA2833" w:rsidRPr="00585455" w:rsidRDefault="00EA2833" w:rsidP="008B705F">
            <w:pPr>
              <w:pStyle w:val="rowtabella0"/>
              <w:jc w:val="center"/>
              <w:rPr>
                <w:color w:val="002060"/>
              </w:rPr>
            </w:pPr>
            <w:r w:rsidRPr="005854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4374"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6C78" w14:textId="77777777" w:rsidR="00EA2833" w:rsidRPr="00585455" w:rsidRDefault="00EA2833" w:rsidP="008B705F">
            <w:pPr>
              <w:pStyle w:val="rowtabella0"/>
              <w:jc w:val="center"/>
              <w:rPr>
                <w:color w:val="002060"/>
              </w:rPr>
            </w:pPr>
            <w:r w:rsidRPr="00585455">
              <w:rPr>
                <w:color w:val="002060"/>
              </w:rPr>
              <w:t>0</w:t>
            </w:r>
          </w:p>
        </w:tc>
      </w:tr>
      <w:tr w:rsidR="00EA2833" w:rsidRPr="00585455" w14:paraId="5A49DF89"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CA725" w14:textId="77777777" w:rsidR="00EA2833" w:rsidRPr="00585455" w:rsidRDefault="00EA2833" w:rsidP="008B705F">
            <w:pPr>
              <w:pStyle w:val="rowtabella0"/>
              <w:rPr>
                <w:color w:val="002060"/>
              </w:rPr>
            </w:pPr>
            <w:r w:rsidRPr="0058545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2A48"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DEF4"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0578"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835D"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7E85"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9859" w14:textId="77777777" w:rsidR="00EA2833" w:rsidRPr="00585455" w:rsidRDefault="00EA2833" w:rsidP="008B705F">
            <w:pPr>
              <w:pStyle w:val="rowtabella0"/>
              <w:jc w:val="center"/>
              <w:rPr>
                <w:color w:val="002060"/>
              </w:rPr>
            </w:pPr>
            <w:r w:rsidRPr="005854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549D" w14:textId="77777777" w:rsidR="00EA2833" w:rsidRPr="00585455" w:rsidRDefault="00EA2833" w:rsidP="008B705F">
            <w:pPr>
              <w:pStyle w:val="rowtabella0"/>
              <w:jc w:val="center"/>
              <w:rPr>
                <w:color w:val="002060"/>
              </w:rPr>
            </w:pPr>
            <w:r w:rsidRPr="005854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F369"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2DDF6" w14:textId="77777777" w:rsidR="00EA2833" w:rsidRPr="00585455" w:rsidRDefault="00EA2833" w:rsidP="008B705F">
            <w:pPr>
              <w:pStyle w:val="rowtabella0"/>
              <w:jc w:val="center"/>
              <w:rPr>
                <w:color w:val="002060"/>
              </w:rPr>
            </w:pPr>
            <w:r w:rsidRPr="00585455">
              <w:rPr>
                <w:color w:val="002060"/>
              </w:rPr>
              <w:t>0</w:t>
            </w:r>
          </w:p>
        </w:tc>
      </w:tr>
      <w:tr w:rsidR="00EA2833" w:rsidRPr="00585455" w14:paraId="7A6BB1F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17B50" w14:textId="77777777" w:rsidR="00EA2833" w:rsidRPr="00585455" w:rsidRDefault="00EA2833" w:rsidP="008B705F">
            <w:pPr>
              <w:pStyle w:val="rowtabella0"/>
              <w:rPr>
                <w:color w:val="002060"/>
              </w:rPr>
            </w:pPr>
            <w:r w:rsidRPr="00585455">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9629"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8486"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FC8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4D44"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E01A"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1A58"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4DBA"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B568"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32A5" w14:textId="77777777" w:rsidR="00EA2833" w:rsidRPr="00585455" w:rsidRDefault="00EA2833" w:rsidP="008B705F">
            <w:pPr>
              <w:pStyle w:val="rowtabella0"/>
              <w:jc w:val="center"/>
              <w:rPr>
                <w:color w:val="002060"/>
              </w:rPr>
            </w:pPr>
            <w:r w:rsidRPr="00585455">
              <w:rPr>
                <w:color w:val="002060"/>
              </w:rPr>
              <w:t>0</w:t>
            </w:r>
          </w:p>
        </w:tc>
      </w:tr>
      <w:tr w:rsidR="00EA2833" w:rsidRPr="00585455" w14:paraId="5EB642F9"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9647C4" w14:textId="77777777" w:rsidR="00EA2833" w:rsidRPr="00585455" w:rsidRDefault="00EA2833" w:rsidP="008B705F">
            <w:pPr>
              <w:pStyle w:val="rowtabella0"/>
              <w:rPr>
                <w:color w:val="002060"/>
              </w:rPr>
            </w:pPr>
            <w:r w:rsidRPr="0058545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DC2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B079"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CAD4"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FBAF"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4C28"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5D5E"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B9E4" w14:textId="77777777" w:rsidR="00EA2833" w:rsidRPr="00585455" w:rsidRDefault="00EA2833" w:rsidP="008B705F">
            <w:pPr>
              <w:pStyle w:val="rowtabella0"/>
              <w:jc w:val="center"/>
              <w:rPr>
                <w:color w:val="002060"/>
              </w:rPr>
            </w:pPr>
            <w:r w:rsidRPr="005854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1207" w14:textId="77777777" w:rsidR="00EA2833" w:rsidRPr="00585455" w:rsidRDefault="00EA2833" w:rsidP="008B705F">
            <w:pPr>
              <w:pStyle w:val="rowtabella0"/>
              <w:jc w:val="center"/>
              <w:rPr>
                <w:color w:val="002060"/>
              </w:rPr>
            </w:pPr>
            <w:r w:rsidRPr="0058545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8B35" w14:textId="77777777" w:rsidR="00EA2833" w:rsidRPr="00585455" w:rsidRDefault="00EA2833" w:rsidP="008B705F">
            <w:pPr>
              <w:pStyle w:val="rowtabella0"/>
              <w:jc w:val="center"/>
              <w:rPr>
                <w:color w:val="002060"/>
              </w:rPr>
            </w:pPr>
            <w:r w:rsidRPr="00585455">
              <w:rPr>
                <w:color w:val="002060"/>
              </w:rPr>
              <w:t>1</w:t>
            </w:r>
          </w:p>
        </w:tc>
      </w:tr>
      <w:tr w:rsidR="00EA2833" w:rsidRPr="00585455" w14:paraId="706332EC"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3438AE" w14:textId="77777777" w:rsidR="00EA2833" w:rsidRPr="00585455" w:rsidRDefault="00EA2833" w:rsidP="008B705F">
            <w:pPr>
              <w:pStyle w:val="rowtabella0"/>
              <w:rPr>
                <w:color w:val="002060"/>
                <w:lang w:val="es-ES"/>
              </w:rPr>
            </w:pPr>
            <w:r w:rsidRPr="00585455">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261B"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AACF"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6883C"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591E"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75EA"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7DAE"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6256"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6D2F"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8C4D" w14:textId="77777777" w:rsidR="00EA2833" w:rsidRPr="00585455" w:rsidRDefault="00EA2833" w:rsidP="008B705F">
            <w:pPr>
              <w:pStyle w:val="rowtabella0"/>
              <w:jc w:val="center"/>
              <w:rPr>
                <w:color w:val="002060"/>
              </w:rPr>
            </w:pPr>
            <w:r w:rsidRPr="00585455">
              <w:rPr>
                <w:color w:val="002060"/>
              </w:rPr>
              <w:t>0</w:t>
            </w:r>
          </w:p>
        </w:tc>
      </w:tr>
    </w:tbl>
    <w:p w14:paraId="28A5767B" w14:textId="77777777" w:rsidR="00EA2833" w:rsidRPr="00585455" w:rsidRDefault="00EA2833" w:rsidP="00EA2833">
      <w:pPr>
        <w:pStyle w:val="breakline"/>
        <w:rPr>
          <w:rFonts w:eastAsiaTheme="minorEastAsia"/>
          <w:color w:val="002060"/>
        </w:rPr>
      </w:pPr>
    </w:p>
    <w:p w14:paraId="6EBF1224" w14:textId="77777777" w:rsidR="00EA2833" w:rsidRPr="00585455" w:rsidRDefault="00EA2833" w:rsidP="00EA2833">
      <w:pPr>
        <w:pStyle w:val="breakline"/>
        <w:rPr>
          <w:color w:val="002060"/>
        </w:rPr>
      </w:pPr>
    </w:p>
    <w:p w14:paraId="3327D787" w14:textId="77777777" w:rsidR="00EA2833" w:rsidRPr="00585455" w:rsidRDefault="00EA2833" w:rsidP="00EA2833">
      <w:pPr>
        <w:pStyle w:val="sottotitolocampionato10"/>
        <w:rPr>
          <w:color w:val="002060"/>
        </w:rPr>
      </w:pPr>
      <w:r w:rsidRPr="0058545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3F745179"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37FA"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34CE"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AB82"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290EA"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E300E"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67B20"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E6600"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CCB8"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96397"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9342" w14:textId="77777777" w:rsidR="00EA2833" w:rsidRPr="00585455" w:rsidRDefault="00EA2833" w:rsidP="008B705F">
            <w:pPr>
              <w:pStyle w:val="headertabella0"/>
              <w:rPr>
                <w:color w:val="002060"/>
              </w:rPr>
            </w:pPr>
            <w:r w:rsidRPr="00585455">
              <w:rPr>
                <w:color w:val="002060"/>
              </w:rPr>
              <w:t>PE</w:t>
            </w:r>
          </w:p>
        </w:tc>
      </w:tr>
      <w:tr w:rsidR="00EA2833" w:rsidRPr="00585455" w14:paraId="72C80E40"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66A98" w14:textId="77777777" w:rsidR="00EA2833" w:rsidRPr="00585455" w:rsidRDefault="00EA2833" w:rsidP="008B705F">
            <w:pPr>
              <w:pStyle w:val="rowtabella0"/>
              <w:rPr>
                <w:color w:val="002060"/>
              </w:rPr>
            </w:pPr>
            <w:r w:rsidRPr="0058545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28AE" w14:textId="77777777" w:rsidR="00EA2833" w:rsidRPr="00585455" w:rsidRDefault="00EA2833" w:rsidP="008B705F">
            <w:pPr>
              <w:pStyle w:val="rowtabella0"/>
              <w:jc w:val="center"/>
              <w:rPr>
                <w:color w:val="002060"/>
              </w:rPr>
            </w:pPr>
            <w:r w:rsidRPr="005854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5E93"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EC31"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F5E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B006"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B69E" w14:textId="77777777" w:rsidR="00EA2833" w:rsidRPr="00585455" w:rsidRDefault="00EA2833" w:rsidP="008B705F">
            <w:pPr>
              <w:pStyle w:val="rowtabella0"/>
              <w:jc w:val="center"/>
              <w:rPr>
                <w:color w:val="002060"/>
              </w:rPr>
            </w:pPr>
            <w:r w:rsidRPr="00585455">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2761D"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D82D" w14:textId="77777777" w:rsidR="00EA2833" w:rsidRPr="00585455" w:rsidRDefault="00EA2833" w:rsidP="008B705F">
            <w:pPr>
              <w:pStyle w:val="rowtabella0"/>
              <w:jc w:val="center"/>
              <w:rPr>
                <w:color w:val="002060"/>
              </w:rPr>
            </w:pPr>
            <w:r w:rsidRPr="0058545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258A" w14:textId="77777777" w:rsidR="00EA2833" w:rsidRPr="00585455" w:rsidRDefault="00EA2833" w:rsidP="008B705F">
            <w:pPr>
              <w:pStyle w:val="rowtabella0"/>
              <w:jc w:val="center"/>
              <w:rPr>
                <w:color w:val="002060"/>
              </w:rPr>
            </w:pPr>
            <w:r w:rsidRPr="00585455">
              <w:rPr>
                <w:color w:val="002060"/>
              </w:rPr>
              <w:t>0</w:t>
            </w:r>
          </w:p>
        </w:tc>
      </w:tr>
      <w:tr w:rsidR="00EA2833" w:rsidRPr="00585455" w14:paraId="6FB6B21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79566" w14:textId="77777777" w:rsidR="00EA2833" w:rsidRPr="00585455" w:rsidRDefault="00EA2833" w:rsidP="008B705F">
            <w:pPr>
              <w:pStyle w:val="rowtabella0"/>
              <w:rPr>
                <w:color w:val="002060"/>
              </w:rPr>
            </w:pPr>
            <w:r w:rsidRPr="00585455">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567B" w14:textId="77777777" w:rsidR="00EA2833" w:rsidRPr="00585455" w:rsidRDefault="00EA2833" w:rsidP="008B705F">
            <w:pPr>
              <w:pStyle w:val="rowtabella0"/>
              <w:jc w:val="center"/>
              <w:rPr>
                <w:color w:val="002060"/>
              </w:rPr>
            </w:pPr>
            <w:r w:rsidRPr="005854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159DD"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616D"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9340"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D372"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840C" w14:textId="77777777" w:rsidR="00EA2833" w:rsidRPr="00585455" w:rsidRDefault="00EA2833" w:rsidP="008B705F">
            <w:pPr>
              <w:pStyle w:val="rowtabella0"/>
              <w:jc w:val="center"/>
              <w:rPr>
                <w:color w:val="002060"/>
              </w:rPr>
            </w:pPr>
            <w:r w:rsidRPr="005854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8CB6" w14:textId="77777777" w:rsidR="00EA2833" w:rsidRPr="00585455" w:rsidRDefault="00EA2833" w:rsidP="008B705F">
            <w:pPr>
              <w:pStyle w:val="rowtabella0"/>
              <w:jc w:val="center"/>
              <w:rPr>
                <w:color w:val="002060"/>
              </w:rPr>
            </w:pPr>
            <w:r w:rsidRPr="005854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FF7B"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5D19A" w14:textId="77777777" w:rsidR="00EA2833" w:rsidRPr="00585455" w:rsidRDefault="00EA2833" w:rsidP="008B705F">
            <w:pPr>
              <w:pStyle w:val="rowtabella0"/>
              <w:jc w:val="center"/>
              <w:rPr>
                <w:color w:val="002060"/>
              </w:rPr>
            </w:pPr>
            <w:r w:rsidRPr="00585455">
              <w:rPr>
                <w:color w:val="002060"/>
              </w:rPr>
              <w:t>0</w:t>
            </w:r>
          </w:p>
        </w:tc>
      </w:tr>
      <w:tr w:rsidR="00EA2833" w:rsidRPr="00585455" w14:paraId="2FB7FF0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B48EA" w14:textId="77777777" w:rsidR="00EA2833" w:rsidRPr="00585455" w:rsidRDefault="00EA2833" w:rsidP="008B705F">
            <w:pPr>
              <w:pStyle w:val="rowtabella0"/>
              <w:rPr>
                <w:color w:val="002060"/>
              </w:rPr>
            </w:pPr>
            <w:r w:rsidRPr="00585455">
              <w:rPr>
                <w:color w:val="002060"/>
              </w:rPr>
              <w:t xml:space="preserve">A.S.D. CALCIO </w:t>
            </w:r>
            <w:proofErr w:type="gramStart"/>
            <w:r w:rsidRPr="00585455">
              <w:rPr>
                <w:color w:val="002060"/>
              </w:rPr>
              <w:t>S.ELPIDIO</w:t>
            </w:r>
            <w:proofErr w:type="gramEnd"/>
            <w:r w:rsidRPr="00585455">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91F22"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4B4C"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16452"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8318"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F95F"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AA08F" w14:textId="77777777" w:rsidR="00EA2833" w:rsidRPr="00585455" w:rsidRDefault="00EA2833" w:rsidP="008B705F">
            <w:pPr>
              <w:pStyle w:val="rowtabella0"/>
              <w:jc w:val="center"/>
              <w:rPr>
                <w:color w:val="002060"/>
              </w:rPr>
            </w:pPr>
            <w:r w:rsidRPr="0058545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48EB" w14:textId="77777777" w:rsidR="00EA2833" w:rsidRPr="00585455" w:rsidRDefault="00EA2833" w:rsidP="008B705F">
            <w:pPr>
              <w:pStyle w:val="rowtabella0"/>
              <w:jc w:val="center"/>
              <w:rPr>
                <w:color w:val="002060"/>
              </w:rPr>
            </w:pPr>
            <w:r w:rsidRPr="0058545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3756"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C186" w14:textId="77777777" w:rsidR="00EA2833" w:rsidRPr="00585455" w:rsidRDefault="00EA2833" w:rsidP="008B705F">
            <w:pPr>
              <w:pStyle w:val="rowtabella0"/>
              <w:jc w:val="center"/>
              <w:rPr>
                <w:color w:val="002060"/>
              </w:rPr>
            </w:pPr>
            <w:r w:rsidRPr="00585455">
              <w:rPr>
                <w:color w:val="002060"/>
              </w:rPr>
              <w:t>0</w:t>
            </w:r>
          </w:p>
        </w:tc>
      </w:tr>
      <w:tr w:rsidR="00EA2833" w:rsidRPr="00585455" w14:paraId="4AD54DA9"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EB496" w14:textId="77777777" w:rsidR="00EA2833" w:rsidRPr="00585455" w:rsidRDefault="00EA2833" w:rsidP="008B705F">
            <w:pPr>
              <w:pStyle w:val="rowtabella0"/>
              <w:rPr>
                <w:color w:val="002060"/>
              </w:rPr>
            </w:pPr>
            <w:r w:rsidRPr="005854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2B58E" w14:textId="77777777" w:rsidR="00EA2833" w:rsidRPr="00585455" w:rsidRDefault="00EA2833" w:rsidP="008B705F">
            <w:pPr>
              <w:pStyle w:val="rowtabella0"/>
              <w:jc w:val="center"/>
              <w:rPr>
                <w:color w:val="002060"/>
              </w:rPr>
            </w:pPr>
            <w:r w:rsidRPr="005854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C0B57"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BABB"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85A2"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4854"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9AC5D" w14:textId="77777777" w:rsidR="00EA2833" w:rsidRPr="00585455" w:rsidRDefault="00EA2833" w:rsidP="008B705F">
            <w:pPr>
              <w:pStyle w:val="rowtabella0"/>
              <w:jc w:val="center"/>
              <w:rPr>
                <w:color w:val="002060"/>
              </w:rPr>
            </w:pPr>
            <w:r w:rsidRPr="005854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2A59"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8BDF"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C772" w14:textId="77777777" w:rsidR="00EA2833" w:rsidRPr="00585455" w:rsidRDefault="00EA2833" w:rsidP="008B705F">
            <w:pPr>
              <w:pStyle w:val="rowtabella0"/>
              <w:jc w:val="center"/>
              <w:rPr>
                <w:color w:val="002060"/>
              </w:rPr>
            </w:pPr>
            <w:r w:rsidRPr="00585455">
              <w:rPr>
                <w:color w:val="002060"/>
              </w:rPr>
              <w:t>0</w:t>
            </w:r>
          </w:p>
        </w:tc>
      </w:tr>
      <w:tr w:rsidR="00EA2833" w:rsidRPr="00585455" w14:paraId="2B5706E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11FC9" w14:textId="77777777" w:rsidR="00EA2833" w:rsidRPr="00585455" w:rsidRDefault="00EA2833" w:rsidP="008B705F">
            <w:pPr>
              <w:pStyle w:val="rowtabella0"/>
              <w:rPr>
                <w:color w:val="002060"/>
              </w:rPr>
            </w:pPr>
            <w:r w:rsidRPr="0058545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6897"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4B63"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2E956"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E4FF4"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F099"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F6D2" w14:textId="77777777" w:rsidR="00EA2833" w:rsidRPr="00585455" w:rsidRDefault="00EA2833" w:rsidP="008B705F">
            <w:pPr>
              <w:pStyle w:val="rowtabella0"/>
              <w:jc w:val="center"/>
              <w:rPr>
                <w:color w:val="002060"/>
              </w:rPr>
            </w:pPr>
            <w:r w:rsidRPr="0058545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BCF1" w14:textId="77777777" w:rsidR="00EA2833" w:rsidRPr="00585455" w:rsidRDefault="00EA2833" w:rsidP="008B705F">
            <w:pPr>
              <w:pStyle w:val="rowtabella0"/>
              <w:jc w:val="center"/>
              <w:rPr>
                <w:color w:val="002060"/>
              </w:rPr>
            </w:pPr>
            <w:r w:rsidRPr="005854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3D8C"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EF17" w14:textId="77777777" w:rsidR="00EA2833" w:rsidRPr="00585455" w:rsidRDefault="00EA2833" w:rsidP="008B705F">
            <w:pPr>
              <w:pStyle w:val="rowtabella0"/>
              <w:jc w:val="center"/>
              <w:rPr>
                <w:color w:val="002060"/>
              </w:rPr>
            </w:pPr>
            <w:r w:rsidRPr="00585455">
              <w:rPr>
                <w:color w:val="002060"/>
              </w:rPr>
              <w:t>0</w:t>
            </w:r>
          </w:p>
        </w:tc>
      </w:tr>
      <w:tr w:rsidR="00EA2833" w:rsidRPr="00585455" w14:paraId="5CC800C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13CBD" w14:textId="77777777" w:rsidR="00EA2833" w:rsidRPr="00585455" w:rsidRDefault="00EA2833" w:rsidP="008B705F">
            <w:pPr>
              <w:pStyle w:val="rowtabella0"/>
              <w:rPr>
                <w:color w:val="002060"/>
              </w:rPr>
            </w:pPr>
            <w:r w:rsidRPr="00585455">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F08E"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065E2"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50F6"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BE09C"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8215"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4F6C" w14:textId="77777777" w:rsidR="00EA2833" w:rsidRPr="00585455" w:rsidRDefault="00EA2833" w:rsidP="008B705F">
            <w:pPr>
              <w:pStyle w:val="rowtabella0"/>
              <w:jc w:val="center"/>
              <w:rPr>
                <w:color w:val="002060"/>
              </w:rPr>
            </w:pPr>
            <w:r w:rsidRPr="0058545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BC60"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760F"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E65A" w14:textId="77777777" w:rsidR="00EA2833" w:rsidRPr="00585455" w:rsidRDefault="00EA2833" w:rsidP="008B705F">
            <w:pPr>
              <w:pStyle w:val="rowtabella0"/>
              <w:jc w:val="center"/>
              <w:rPr>
                <w:color w:val="002060"/>
              </w:rPr>
            </w:pPr>
            <w:r w:rsidRPr="00585455">
              <w:rPr>
                <w:color w:val="002060"/>
              </w:rPr>
              <w:t>0</w:t>
            </w:r>
          </w:p>
        </w:tc>
      </w:tr>
      <w:tr w:rsidR="00EA2833" w:rsidRPr="00585455" w14:paraId="267FA28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2DCAF" w14:textId="77777777" w:rsidR="00EA2833" w:rsidRPr="00585455" w:rsidRDefault="00EA2833" w:rsidP="008B705F">
            <w:pPr>
              <w:pStyle w:val="rowtabella0"/>
              <w:rPr>
                <w:color w:val="002060"/>
              </w:rPr>
            </w:pPr>
            <w:r w:rsidRPr="00585455">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1238"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D6DE"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EB66"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7F7F"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0400"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5E2C" w14:textId="77777777" w:rsidR="00EA2833" w:rsidRPr="00585455" w:rsidRDefault="00EA2833" w:rsidP="008B705F">
            <w:pPr>
              <w:pStyle w:val="rowtabella0"/>
              <w:jc w:val="center"/>
              <w:rPr>
                <w:color w:val="002060"/>
              </w:rPr>
            </w:pPr>
            <w:r w:rsidRPr="005854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A695" w14:textId="77777777" w:rsidR="00EA2833" w:rsidRPr="00585455" w:rsidRDefault="00EA2833" w:rsidP="008B705F">
            <w:pPr>
              <w:pStyle w:val="rowtabella0"/>
              <w:jc w:val="center"/>
              <w:rPr>
                <w:color w:val="002060"/>
              </w:rPr>
            </w:pPr>
            <w:r w:rsidRPr="0058545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91D9"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0514" w14:textId="77777777" w:rsidR="00EA2833" w:rsidRPr="00585455" w:rsidRDefault="00EA2833" w:rsidP="008B705F">
            <w:pPr>
              <w:pStyle w:val="rowtabella0"/>
              <w:jc w:val="center"/>
              <w:rPr>
                <w:color w:val="002060"/>
              </w:rPr>
            </w:pPr>
            <w:r w:rsidRPr="00585455">
              <w:rPr>
                <w:color w:val="002060"/>
              </w:rPr>
              <w:t>0</w:t>
            </w:r>
          </w:p>
        </w:tc>
      </w:tr>
      <w:tr w:rsidR="00EA2833" w:rsidRPr="00585455" w14:paraId="6DBE35B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B4C8C" w14:textId="77777777" w:rsidR="00EA2833" w:rsidRPr="00585455" w:rsidRDefault="00EA2833" w:rsidP="008B705F">
            <w:pPr>
              <w:pStyle w:val="rowtabella0"/>
              <w:rPr>
                <w:color w:val="002060"/>
              </w:rPr>
            </w:pPr>
            <w:r w:rsidRPr="00585455">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441E" w14:textId="77777777" w:rsidR="00EA2833" w:rsidRPr="00585455" w:rsidRDefault="00EA2833" w:rsidP="008B705F">
            <w:pPr>
              <w:pStyle w:val="rowtabella0"/>
              <w:jc w:val="center"/>
              <w:rPr>
                <w:color w:val="002060"/>
              </w:rPr>
            </w:pPr>
            <w:r w:rsidRPr="005854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01A5"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A1379"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9DE9A"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8505"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112C" w14:textId="77777777" w:rsidR="00EA2833" w:rsidRPr="00585455" w:rsidRDefault="00EA2833" w:rsidP="008B705F">
            <w:pPr>
              <w:pStyle w:val="rowtabella0"/>
              <w:jc w:val="center"/>
              <w:rPr>
                <w:color w:val="002060"/>
              </w:rPr>
            </w:pPr>
            <w:r w:rsidRPr="0058545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7E4E" w14:textId="77777777" w:rsidR="00EA2833" w:rsidRPr="00585455" w:rsidRDefault="00EA2833" w:rsidP="008B705F">
            <w:pPr>
              <w:pStyle w:val="rowtabella0"/>
              <w:jc w:val="center"/>
              <w:rPr>
                <w:color w:val="002060"/>
              </w:rPr>
            </w:pPr>
            <w:r w:rsidRPr="005854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4E74"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82FF" w14:textId="77777777" w:rsidR="00EA2833" w:rsidRPr="00585455" w:rsidRDefault="00EA2833" w:rsidP="008B705F">
            <w:pPr>
              <w:pStyle w:val="rowtabella0"/>
              <w:jc w:val="center"/>
              <w:rPr>
                <w:color w:val="002060"/>
              </w:rPr>
            </w:pPr>
            <w:r w:rsidRPr="00585455">
              <w:rPr>
                <w:color w:val="002060"/>
              </w:rPr>
              <w:t>0</w:t>
            </w:r>
          </w:p>
        </w:tc>
      </w:tr>
      <w:tr w:rsidR="00EA2833" w:rsidRPr="00585455" w14:paraId="2A6D6BF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FBFD1" w14:textId="77777777" w:rsidR="00EA2833" w:rsidRPr="00585455" w:rsidRDefault="00EA2833" w:rsidP="008B705F">
            <w:pPr>
              <w:pStyle w:val="rowtabella0"/>
              <w:rPr>
                <w:color w:val="002060"/>
              </w:rPr>
            </w:pPr>
            <w:r w:rsidRPr="0058545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8507"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17B0"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392FB"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6B1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5ABF"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16B1" w14:textId="77777777" w:rsidR="00EA2833" w:rsidRPr="00585455" w:rsidRDefault="00EA2833" w:rsidP="008B705F">
            <w:pPr>
              <w:pStyle w:val="rowtabella0"/>
              <w:jc w:val="center"/>
              <w:rPr>
                <w:color w:val="002060"/>
              </w:rPr>
            </w:pPr>
            <w:r w:rsidRPr="0058545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852D" w14:textId="77777777" w:rsidR="00EA2833" w:rsidRPr="00585455" w:rsidRDefault="00EA2833" w:rsidP="008B705F">
            <w:pPr>
              <w:pStyle w:val="rowtabella0"/>
              <w:jc w:val="center"/>
              <w:rPr>
                <w:color w:val="002060"/>
              </w:rPr>
            </w:pPr>
            <w:r w:rsidRPr="0058545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F95F"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8C2D" w14:textId="77777777" w:rsidR="00EA2833" w:rsidRPr="00585455" w:rsidRDefault="00EA2833" w:rsidP="008B705F">
            <w:pPr>
              <w:pStyle w:val="rowtabella0"/>
              <w:jc w:val="center"/>
              <w:rPr>
                <w:color w:val="002060"/>
              </w:rPr>
            </w:pPr>
            <w:r w:rsidRPr="00585455">
              <w:rPr>
                <w:color w:val="002060"/>
              </w:rPr>
              <w:t>0</w:t>
            </w:r>
          </w:p>
        </w:tc>
      </w:tr>
      <w:tr w:rsidR="00EA2833" w:rsidRPr="00585455" w14:paraId="726D5DC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2F556" w14:textId="77777777" w:rsidR="00EA2833" w:rsidRPr="00585455" w:rsidRDefault="00EA2833" w:rsidP="008B705F">
            <w:pPr>
              <w:pStyle w:val="breakline"/>
              <w:rPr>
                <w:rFonts w:ascii="Arial" w:hAnsi="Arial" w:cs="Arial"/>
                <w:color w:val="002060"/>
              </w:rPr>
            </w:pPr>
            <w:r w:rsidRPr="00EA2833">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B697"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B8A3C"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EF4D"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05BD"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CFF1"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37CE" w14:textId="77777777" w:rsidR="00EA2833" w:rsidRPr="00585455" w:rsidRDefault="00EA2833" w:rsidP="008B705F">
            <w:pPr>
              <w:pStyle w:val="rowtabella0"/>
              <w:jc w:val="center"/>
              <w:rPr>
                <w:color w:val="002060"/>
              </w:rPr>
            </w:pPr>
            <w:r w:rsidRPr="005854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9900" w14:textId="77777777" w:rsidR="00EA2833" w:rsidRPr="00585455" w:rsidRDefault="00EA2833" w:rsidP="008B705F">
            <w:pPr>
              <w:pStyle w:val="rowtabella0"/>
              <w:jc w:val="center"/>
              <w:rPr>
                <w:color w:val="002060"/>
              </w:rPr>
            </w:pPr>
            <w:r w:rsidRPr="0058545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738F" w14:textId="77777777" w:rsidR="00EA2833" w:rsidRPr="00585455" w:rsidRDefault="00EA2833" w:rsidP="008B705F">
            <w:pPr>
              <w:pStyle w:val="rowtabella0"/>
              <w:jc w:val="center"/>
              <w:rPr>
                <w:color w:val="002060"/>
              </w:rPr>
            </w:pPr>
            <w:r w:rsidRPr="005854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E17A0" w14:textId="77777777" w:rsidR="00EA2833" w:rsidRPr="00585455" w:rsidRDefault="00EA2833" w:rsidP="008B705F">
            <w:pPr>
              <w:pStyle w:val="rowtabella0"/>
              <w:jc w:val="center"/>
              <w:rPr>
                <w:color w:val="002060"/>
              </w:rPr>
            </w:pPr>
            <w:r w:rsidRPr="00585455">
              <w:rPr>
                <w:color w:val="002060"/>
              </w:rPr>
              <w:t>0</w:t>
            </w:r>
          </w:p>
        </w:tc>
      </w:tr>
      <w:tr w:rsidR="00EA2833" w:rsidRPr="00585455" w14:paraId="42CB8E44"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41A92" w14:textId="77777777" w:rsidR="00EA2833" w:rsidRPr="00585455" w:rsidRDefault="00EA2833" w:rsidP="008B705F">
            <w:pPr>
              <w:pStyle w:val="rowtabella0"/>
              <w:rPr>
                <w:color w:val="002060"/>
                <w:lang w:val="es-ES"/>
              </w:rPr>
            </w:pPr>
            <w:r w:rsidRPr="00585455">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4D8C" w14:textId="77777777" w:rsidR="00EA2833" w:rsidRPr="00585455" w:rsidRDefault="00EA2833" w:rsidP="008B705F">
            <w:pPr>
              <w:pStyle w:val="rowtabella0"/>
              <w:jc w:val="center"/>
              <w:rPr>
                <w:color w:val="002060"/>
              </w:rPr>
            </w:pPr>
            <w:r w:rsidRPr="005854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CD06"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3EDE"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7C66"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4645"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EB085"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7D90" w14:textId="77777777" w:rsidR="00EA2833" w:rsidRPr="00585455" w:rsidRDefault="00EA2833" w:rsidP="008B705F">
            <w:pPr>
              <w:pStyle w:val="rowtabella0"/>
              <w:jc w:val="center"/>
              <w:rPr>
                <w:color w:val="002060"/>
              </w:rPr>
            </w:pPr>
            <w:r w:rsidRPr="0058545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CD56"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4CC9" w14:textId="77777777" w:rsidR="00EA2833" w:rsidRPr="00585455" w:rsidRDefault="00EA2833" w:rsidP="008B705F">
            <w:pPr>
              <w:pStyle w:val="rowtabella0"/>
              <w:jc w:val="center"/>
              <w:rPr>
                <w:color w:val="002060"/>
              </w:rPr>
            </w:pPr>
            <w:r w:rsidRPr="00585455">
              <w:rPr>
                <w:color w:val="002060"/>
              </w:rPr>
              <w:t>0</w:t>
            </w:r>
          </w:p>
        </w:tc>
      </w:tr>
      <w:tr w:rsidR="00EA2833" w:rsidRPr="00585455" w14:paraId="5DD91D7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D98FA" w14:textId="77777777" w:rsidR="00EA2833" w:rsidRPr="00585455" w:rsidRDefault="00EA2833" w:rsidP="008B705F">
            <w:pPr>
              <w:pStyle w:val="rowtabella0"/>
              <w:rPr>
                <w:color w:val="002060"/>
              </w:rPr>
            </w:pPr>
            <w:r w:rsidRPr="0058545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2733C"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B720F"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51D5"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54E9"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4449"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95F7" w14:textId="77777777" w:rsidR="00EA2833" w:rsidRPr="00585455" w:rsidRDefault="00EA2833" w:rsidP="008B705F">
            <w:pPr>
              <w:pStyle w:val="rowtabella0"/>
              <w:jc w:val="center"/>
              <w:rPr>
                <w:color w:val="002060"/>
              </w:rPr>
            </w:pPr>
            <w:r w:rsidRPr="005854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D882" w14:textId="77777777" w:rsidR="00EA2833" w:rsidRPr="00585455" w:rsidRDefault="00EA2833" w:rsidP="008B705F">
            <w:pPr>
              <w:pStyle w:val="rowtabella0"/>
              <w:jc w:val="center"/>
              <w:rPr>
                <w:color w:val="002060"/>
              </w:rPr>
            </w:pPr>
            <w:r w:rsidRPr="00585455">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BA68"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170D" w14:textId="77777777" w:rsidR="00EA2833" w:rsidRPr="00585455" w:rsidRDefault="00EA2833" w:rsidP="008B705F">
            <w:pPr>
              <w:pStyle w:val="rowtabella0"/>
              <w:jc w:val="center"/>
              <w:rPr>
                <w:color w:val="002060"/>
              </w:rPr>
            </w:pPr>
            <w:r w:rsidRPr="00585455">
              <w:rPr>
                <w:color w:val="002060"/>
              </w:rPr>
              <w:t>0</w:t>
            </w:r>
          </w:p>
        </w:tc>
      </w:tr>
      <w:tr w:rsidR="00EA2833" w:rsidRPr="00585455" w14:paraId="2B7FE563"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4B8271" w14:textId="77777777" w:rsidR="00EA2833" w:rsidRPr="00585455" w:rsidRDefault="00EA2833" w:rsidP="008B705F">
            <w:pPr>
              <w:pStyle w:val="rowtabella0"/>
              <w:rPr>
                <w:color w:val="002060"/>
              </w:rPr>
            </w:pPr>
            <w:r w:rsidRPr="0058545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15B3"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3630"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CB830"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E0E1"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F09B"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2E1F" w14:textId="77777777" w:rsidR="00EA2833" w:rsidRPr="00585455" w:rsidRDefault="00EA2833" w:rsidP="008B705F">
            <w:pPr>
              <w:pStyle w:val="rowtabella0"/>
              <w:jc w:val="center"/>
              <w:rPr>
                <w:color w:val="002060"/>
              </w:rPr>
            </w:pPr>
            <w:r w:rsidRPr="005854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1D80" w14:textId="77777777" w:rsidR="00EA2833" w:rsidRPr="00585455" w:rsidRDefault="00EA2833" w:rsidP="008B705F">
            <w:pPr>
              <w:pStyle w:val="rowtabella0"/>
              <w:jc w:val="center"/>
              <w:rPr>
                <w:color w:val="002060"/>
              </w:rPr>
            </w:pPr>
            <w:r w:rsidRPr="00585455">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80DA" w14:textId="77777777" w:rsidR="00EA2833" w:rsidRPr="00585455" w:rsidRDefault="00EA2833" w:rsidP="008B705F">
            <w:pPr>
              <w:pStyle w:val="rowtabella0"/>
              <w:jc w:val="center"/>
              <w:rPr>
                <w:color w:val="002060"/>
              </w:rPr>
            </w:pPr>
            <w:r w:rsidRPr="0058545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24BA" w14:textId="77777777" w:rsidR="00EA2833" w:rsidRPr="00585455" w:rsidRDefault="00EA2833" w:rsidP="008B705F">
            <w:pPr>
              <w:pStyle w:val="rowtabella0"/>
              <w:jc w:val="center"/>
              <w:rPr>
                <w:color w:val="002060"/>
              </w:rPr>
            </w:pPr>
            <w:r w:rsidRPr="00585455">
              <w:rPr>
                <w:color w:val="002060"/>
              </w:rPr>
              <w:t>0</w:t>
            </w:r>
          </w:p>
        </w:tc>
      </w:tr>
    </w:tbl>
    <w:p w14:paraId="648FDD6E" w14:textId="77777777" w:rsidR="00EA2833" w:rsidRPr="00585455" w:rsidRDefault="00EA2833" w:rsidP="00EA2833">
      <w:pPr>
        <w:pStyle w:val="breakline"/>
        <w:rPr>
          <w:rFonts w:eastAsiaTheme="minorEastAsia"/>
          <w:color w:val="002060"/>
        </w:rPr>
      </w:pPr>
    </w:p>
    <w:p w14:paraId="7E2EB653" w14:textId="77777777" w:rsidR="00EA2833" w:rsidRPr="00585455" w:rsidRDefault="00EA2833" w:rsidP="00EA2833">
      <w:pPr>
        <w:pStyle w:val="breakline"/>
        <w:rPr>
          <w:color w:val="002060"/>
        </w:rPr>
      </w:pPr>
    </w:p>
    <w:p w14:paraId="61158789" w14:textId="77777777" w:rsidR="00EA2833" w:rsidRPr="00585455" w:rsidRDefault="00EA2833" w:rsidP="00EA2833">
      <w:pPr>
        <w:pStyle w:val="sottotitolocampionato10"/>
        <w:rPr>
          <w:color w:val="002060"/>
        </w:rPr>
      </w:pPr>
      <w:r w:rsidRPr="0058545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02C6CFA3"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D7681"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7DD46"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098EC"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7956A"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BCAC4"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E9113"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077DF"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3640E"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22FD9"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26B9A" w14:textId="77777777" w:rsidR="00EA2833" w:rsidRPr="00585455" w:rsidRDefault="00EA2833" w:rsidP="008B705F">
            <w:pPr>
              <w:pStyle w:val="headertabella0"/>
              <w:rPr>
                <w:color w:val="002060"/>
              </w:rPr>
            </w:pPr>
            <w:r w:rsidRPr="00585455">
              <w:rPr>
                <w:color w:val="002060"/>
              </w:rPr>
              <w:t>PE</w:t>
            </w:r>
          </w:p>
        </w:tc>
      </w:tr>
      <w:tr w:rsidR="00EA2833" w:rsidRPr="00585455" w14:paraId="34A9ED64"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847C7" w14:textId="77777777" w:rsidR="00EA2833" w:rsidRPr="00585455" w:rsidRDefault="00EA2833" w:rsidP="008B705F">
            <w:pPr>
              <w:pStyle w:val="rowtabella0"/>
              <w:rPr>
                <w:color w:val="002060"/>
              </w:rPr>
            </w:pPr>
            <w:r w:rsidRPr="0058545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7389" w14:textId="77777777" w:rsidR="00EA2833" w:rsidRPr="00585455" w:rsidRDefault="00EA2833" w:rsidP="008B705F">
            <w:pPr>
              <w:pStyle w:val="rowtabella0"/>
              <w:jc w:val="center"/>
              <w:rPr>
                <w:color w:val="002060"/>
              </w:rPr>
            </w:pPr>
            <w:r w:rsidRPr="005854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423B"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CE1D"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811F8"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0BFE"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F242" w14:textId="77777777" w:rsidR="00EA2833" w:rsidRPr="00585455" w:rsidRDefault="00EA2833" w:rsidP="008B705F">
            <w:pPr>
              <w:pStyle w:val="rowtabella0"/>
              <w:jc w:val="center"/>
              <w:rPr>
                <w:color w:val="002060"/>
              </w:rPr>
            </w:pPr>
            <w:r w:rsidRPr="00585455">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7F6D"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744E" w14:textId="77777777" w:rsidR="00EA2833" w:rsidRPr="00585455" w:rsidRDefault="00EA2833" w:rsidP="008B705F">
            <w:pPr>
              <w:pStyle w:val="rowtabella0"/>
              <w:jc w:val="center"/>
              <w:rPr>
                <w:color w:val="002060"/>
              </w:rPr>
            </w:pPr>
            <w:r w:rsidRPr="0058545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A9E7" w14:textId="77777777" w:rsidR="00EA2833" w:rsidRPr="00585455" w:rsidRDefault="00EA2833" w:rsidP="008B705F">
            <w:pPr>
              <w:pStyle w:val="rowtabella0"/>
              <w:jc w:val="center"/>
              <w:rPr>
                <w:color w:val="002060"/>
              </w:rPr>
            </w:pPr>
            <w:r w:rsidRPr="00585455">
              <w:rPr>
                <w:color w:val="002060"/>
              </w:rPr>
              <w:t>0</w:t>
            </w:r>
          </w:p>
        </w:tc>
      </w:tr>
      <w:tr w:rsidR="00EA2833" w:rsidRPr="00585455" w14:paraId="7B2C6BED"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4F36F" w14:textId="77777777" w:rsidR="00EA2833" w:rsidRPr="00585455" w:rsidRDefault="00EA2833" w:rsidP="008B705F">
            <w:pPr>
              <w:pStyle w:val="rowtabella0"/>
              <w:rPr>
                <w:color w:val="002060"/>
              </w:rPr>
            </w:pPr>
            <w:r w:rsidRPr="0058545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EEEC" w14:textId="77777777" w:rsidR="00EA2833" w:rsidRPr="00585455" w:rsidRDefault="00EA2833" w:rsidP="008B705F">
            <w:pPr>
              <w:pStyle w:val="rowtabella0"/>
              <w:jc w:val="center"/>
              <w:rPr>
                <w:color w:val="002060"/>
              </w:rPr>
            </w:pPr>
            <w:r w:rsidRPr="005854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9A87A"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13ADE"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3BE0"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E96C"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C767" w14:textId="77777777" w:rsidR="00EA2833" w:rsidRPr="00585455" w:rsidRDefault="00EA2833" w:rsidP="008B705F">
            <w:pPr>
              <w:pStyle w:val="rowtabella0"/>
              <w:jc w:val="center"/>
              <w:rPr>
                <w:color w:val="002060"/>
              </w:rPr>
            </w:pPr>
            <w:r w:rsidRPr="0058545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74DE"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0FD7" w14:textId="77777777" w:rsidR="00EA2833" w:rsidRPr="00585455" w:rsidRDefault="00EA2833" w:rsidP="008B705F">
            <w:pPr>
              <w:pStyle w:val="rowtabella0"/>
              <w:jc w:val="center"/>
              <w:rPr>
                <w:color w:val="002060"/>
              </w:rPr>
            </w:pPr>
            <w:r w:rsidRPr="005854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5E81" w14:textId="77777777" w:rsidR="00EA2833" w:rsidRPr="00585455" w:rsidRDefault="00EA2833" w:rsidP="008B705F">
            <w:pPr>
              <w:pStyle w:val="rowtabella0"/>
              <w:jc w:val="center"/>
              <w:rPr>
                <w:color w:val="002060"/>
              </w:rPr>
            </w:pPr>
            <w:r w:rsidRPr="00585455">
              <w:rPr>
                <w:color w:val="002060"/>
              </w:rPr>
              <w:t>0</w:t>
            </w:r>
          </w:p>
        </w:tc>
      </w:tr>
      <w:tr w:rsidR="00EA2833" w:rsidRPr="00585455" w14:paraId="7BB40B84"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566F8" w14:textId="77777777" w:rsidR="00EA2833" w:rsidRPr="00585455" w:rsidRDefault="00EA2833" w:rsidP="008B705F">
            <w:pPr>
              <w:pStyle w:val="rowtabella0"/>
              <w:rPr>
                <w:color w:val="002060"/>
              </w:rPr>
            </w:pPr>
            <w:r w:rsidRPr="0058545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2C50" w14:textId="77777777" w:rsidR="00EA2833" w:rsidRPr="00585455" w:rsidRDefault="00EA2833" w:rsidP="008B705F">
            <w:pPr>
              <w:pStyle w:val="rowtabella0"/>
              <w:jc w:val="center"/>
              <w:rPr>
                <w:color w:val="002060"/>
              </w:rPr>
            </w:pPr>
            <w:r w:rsidRPr="005854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A20D"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8DE9"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FE88"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8DE9"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E9B4" w14:textId="77777777" w:rsidR="00EA2833" w:rsidRPr="00585455" w:rsidRDefault="00EA2833" w:rsidP="008B705F">
            <w:pPr>
              <w:pStyle w:val="rowtabella0"/>
              <w:jc w:val="center"/>
              <w:rPr>
                <w:color w:val="002060"/>
              </w:rPr>
            </w:pPr>
            <w:r w:rsidRPr="005854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71DC" w14:textId="77777777" w:rsidR="00EA2833" w:rsidRPr="00585455" w:rsidRDefault="00EA2833" w:rsidP="008B705F">
            <w:pPr>
              <w:pStyle w:val="rowtabella0"/>
              <w:jc w:val="center"/>
              <w:rPr>
                <w:color w:val="002060"/>
              </w:rPr>
            </w:pPr>
            <w:r w:rsidRPr="005854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EC19"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597E" w14:textId="77777777" w:rsidR="00EA2833" w:rsidRPr="00585455" w:rsidRDefault="00EA2833" w:rsidP="008B705F">
            <w:pPr>
              <w:pStyle w:val="rowtabella0"/>
              <w:jc w:val="center"/>
              <w:rPr>
                <w:color w:val="002060"/>
              </w:rPr>
            </w:pPr>
            <w:r w:rsidRPr="00585455">
              <w:rPr>
                <w:color w:val="002060"/>
              </w:rPr>
              <w:t>0</w:t>
            </w:r>
          </w:p>
        </w:tc>
      </w:tr>
      <w:tr w:rsidR="00EA2833" w:rsidRPr="00585455" w14:paraId="34BA106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AB180" w14:textId="77777777" w:rsidR="00EA2833" w:rsidRPr="00585455" w:rsidRDefault="00EA2833" w:rsidP="008B705F">
            <w:pPr>
              <w:pStyle w:val="rowtabella0"/>
              <w:rPr>
                <w:color w:val="002060"/>
              </w:rPr>
            </w:pPr>
            <w:r w:rsidRPr="00585455">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60BB" w14:textId="77777777" w:rsidR="00EA2833" w:rsidRPr="00585455" w:rsidRDefault="00EA2833" w:rsidP="008B705F">
            <w:pPr>
              <w:pStyle w:val="rowtabella0"/>
              <w:jc w:val="center"/>
              <w:rPr>
                <w:color w:val="002060"/>
              </w:rPr>
            </w:pPr>
            <w:r w:rsidRPr="005854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A89F"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A890"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77D1F"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DBD0"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9454" w14:textId="77777777" w:rsidR="00EA2833" w:rsidRPr="00585455" w:rsidRDefault="00EA2833" w:rsidP="008B705F">
            <w:pPr>
              <w:pStyle w:val="rowtabella0"/>
              <w:jc w:val="center"/>
              <w:rPr>
                <w:color w:val="002060"/>
              </w:rPr>
            </w:pPr>
            <w:r w:rsidRPr="0058545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F2537" w14:textId="77777777" w:rsidR="00EA2833" w:rsidRPr="00585455" w:rsidRDefault="00EA2833" w:rsidP="008B705F">
            <w:pPr>
              <w:pStyle w:val="rowtabella0"/>
              <w:jc w:val="center"/>
              <w:rPr>
                <w:color w:val="002060"/>
              </w:rPr>
            </w:pPr>
            <w:r w:rsidRPr="005854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B2DB" w14:textId="77777777" w:rsidR="00EA2833" w:rsidRPr="00585455" w:rsidRDefault="00EA2833" w:rsidP="008B705F">
            <w:pPr>
              <w:pStyle w:val="rowtabella0"/>
              <w:jc w:val="center"/>
              <w:rPr>
                <w:color w:val="002060"/>
              </w:rPr>
            </w:pPr>
            <w:r w:rsidRPr="005854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4968" w14:textId="77777777" w:rsidR="00EA2833" w:rsidRPr="00585455" w:rsidRDefault="00EA2833" w:rsidP="008B705F">
            <w:pPr>
              <w:pStyle w:val="rowtabella0"/>
              <w:jc w:val="center"/>
              <w:rPr>
                <w:color w:val="002060"/>
              </w:rPr>
            </w:pPr>
            <w:r w:rsidRPr="00585455">
              <w:rPr>
                <w:color w:val="002060"/>
              </w:rPr>
              <w:t>0</w:t>
            </w:r>
          </w:p>
        </w:tc>
      </w:tr>
      <w:tr w:rsidR="00EA2833" w:rsidRPr="00585455" w14:paraId="373D8F5F"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4B974" w14:textId="77777777" w:rsidR="00EA2833" w:rsidRPr="00585455" w:rsidRDefault="00EA2833" w:rsidP="008B705F">
            <w:pPr>
              <w:pStyle w:val="rowtabella0"/>
              <w:rPr>
                <w:color w:val="002060"/>
              </w:rPr>
            </w:pPr>
            <w:r w:rsidRPr="0058545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7626"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75EE"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1B7A"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00670"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DED8"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A404" w14:textId="77777777" w:rsidR="00EA2833" w:rsidRPr="00585455" w:rsidRDefault="00EA2833" w:rsidP="008B705F">
            <w:pPr>
              <w:pStyle w:val="rowtabella0"/>
              <w:jc w:val="center"/>
              <w:rPr>
                <w:color w:val="002060"/>
              </w:rPr>
            </w:pPr>
            <w:r w:rsidRPr="0058545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F2FD" w14:textId="77777777" w:rsidR="00EA2833" w:rsidRPr="00585455" w:rsidRDefault="00EA2833" w:rsidP="008B705F">
            <w:pPr>
              <w:pStyle w:val="rowtabella0"/>
              <w:jc w:val="center"/>
              <w:rPr>
                <w:color w:val="002060"/>
              </w:rPr>
            </w:pPr>
            <w:r w:rsidRPr="005854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A877"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C989" w14:textId="77777777" w:rsidR="00EA2833" w:rsidRPr="00585455" w:rsidRDefault="00EA2833" w:rsidP="008B705F">
            <w:pPr>
              <w:pStyle w:val="rowtabella0"/>
              <w:jc w:val="center"/>
              <w:rPr>
                <w:color w:val="002060"/>
              </w:rPr>
            </w:pPr>
            <w:r w:rsidRPr="00585455">
              <w:rPr>
                <w:color w:val="002060"/>
              </w:rPr>
              <w:t>0</w:t>
            </w:r>
          </w:p>
        </w:tc>
      </w:tr>
      <w:tr w:rsidR="00EA2833" w:rsidRPr="00585455" w14:paraId="7D1E4E6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1FA11" w14:textId="77777777" w:rsidR="00EA2833" w:rsidRPr="00585455" w:rsidRDefault="00EA2833" w:rsidP="008B705F">
            <w:pPr>
              <w:pStyle w:val="rowtabella0"/>
              <w:rPr>
                <w:color w:val="002060"/>
                <w:lang w:val="es-ES"/>
              </w:rPr>
            </w:pPr>
            <w:r w:rsidRPr="00585455">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2DBF"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F4D8"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D111"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67C5"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CE4D"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442BB" w14:textId="77777777" w:rsidR="00EA2833" w:rsidRPr="00585455" w:rsidRDefault="00EA2833" w:rsidP="008B705F">
            <w:pPr>
              <w:pStyle w:val="rowtabella0"/>
              <w:jc w:val="center"/>
              <w:rPr>
                <w:color w:val="002060"/>
              </w:rPr>
            </w:pPr>
            <w:r w:rsidRPr="0058545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C2D9" w14:textId="77777777" w:rsidR="00EA2833" w:rsidRPr="00585455" w:rsidRDefault="00EA2833" w:rsidP="008B705F">
            <w:pPr>
              <w:pStyle w:val="rowtabella0"/>
              <w:jc w:val="center"/>
              <w:rPr>
                <w:color w:val="002060"/>
              </w:rPr>
            </w:pPr>
            <w:r w:rsidRPr="005854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BA2D"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24CB" w14:textId="77777777" w:rsidR="00EA2833" w:rsidRPr="00585455" w:rsidRDefault="00EA2833" w:rsidP="008B705F">
            <w:pPr>
              <w:pStyle w:val="rowtabella0"/>
              <w:jc w:val="center"/>
              <w:rPr>
                <w:color w:val="002060"/>
              </w:rPr>
            </w:pPr>
            <w:r w:rsidRPr="00585455">
              <w:rPr>
                <w:color w:val="002060"/>
              </w:rPr>
              <w:t>0</w:t>
            </w:r>
          </w:p>
        </w:tc>
      </w:tr>
      <w:tr w:rsidR="00EA2833" w:rsidRPr="00585455" w14:paraId="4EA27CD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35470" w14:textId="77777777" w:rsidR="00EA2833" w:rsidRPr="00585455" w:rsidRDefault="00EA2833" w:rsidP="008B705F">
            <w:pPr>
              <w:pStyle w:val="rowtabella0"/>
              <w:rPr>
                <w:color w:val="002060"/>
              </w:rPr>
            </w:pPr>
            <w:r w:rsidRPr="0058545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0004"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5D30"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DC12"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6C17"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8820"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D7F7" w14:textId="77777777" w:rsidR="00EA2833" w:rsidRPr="00585455" w:rsidRDefault="00EA2833" w:rsidP="008B705F">
            <w:pPr>
              <w:pStyle w:val="rowtabella0"/>
              <w:jc w:val="center"/>
              <w:rPr>
                <w:color w:val="002060"/>
              </w:rPr>
            </w:pPr>
            <w:r w:rsidRPr="0058545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FC3E"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BB61"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3E71" w14:textId="77777777" w:rsidR="00EA2833" w:rsidRPr="00585455" w:rsidRDefault="00EA2833" w:rsidP="008B705F">
            <w:pPr>
              <w:pStyle w:val="rowtabella0"/>
              <w:jc w:val="center"/>
              <w:rPr>
                <w:color w:val="002060"/>
              </w:rPr>
            </w:pPr>
            <w:r w:rsidRPr="00585455">
              <w:rPr>
                <w:color w:val="002060"/>
              </w:rPr>
              <w:t>0</w:t>
            </w:r>
          </w:p>
        </w:tc>
      </w:tr>
      <w:tr w:rsidR="00EA2833" w:rsidRPr="00585455" w14:paraId="54F1DDC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B6339" w14:textId="77777777" w:rsidR="00EA2833" w:rsidRPr="00585455" w:rsidRDefault="00EA2833" w:rsidP="008B705F">
            <w:pPr>
              <w:pStyle w:val="rowtabella0"/>
              <w:rPr>
                <w:color w:val="002060"/>
              </w:rPr>
            </w:pPr>
            <w:r w:rsidRPr="00585455">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A60DE"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F259"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2809"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A3BB"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1B32"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213F9" w14:textId="77777777" w:rsidR="00EA2833" w:rsidRPr="00585455" w:rsidRDefault="00EA2833" w:rsidP="008B705F">
            <w:pPr>
              <w:pStyle w:val="rowtabella0"/>
              <w:jc w:val="center"/>
              <w:rPr>
                <w:color w:val="002060"/>
              </w:rPr>
            </w:pPr>
            <w:r w:rsidRPr="0058545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03E3" w14:textId="77777777" w:rsidR="00EA2833" w:rsidRPr="00585455" w:rsidRDefault="00EA2833" w:rsidP="008B705F">
            <w:pPr>
              <w:pStyle w:val="rowtabella0"/>
              <w:jc w:val="center"/>
              <w:rPr>
                <w:color w:val="002060"/>
              </w:rPr>
            </w:pPr>
            <w:r w:rsidRPr="0058545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D96F"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331E" w14:textId="77777777" w:rsidR="00EA2833" w:rsidRPr="00585455" w:rsidRDefault="00EA2833" w:rsidP="008B705F">
            <w:pPr>
              <w:pStyle w:val="rowtabella0"/>
              <w:jc w:val="center"/>
              <w:rPr>
                <w:color w:val="002060"/>
              </w:rPr>
            </w:pPr>
            <w:r w:rsidRPr="00585455">
              <w:rPr>
                <w:color w:val="002060"/>
              </w:rPr>
              <w:t>0</w:t>
            </w:r>
          </w:p>
        </w:tc>
      </w:tr>
      <w:tr w:rsidR="00EA2833" w:rsidRPr="00585455" w14:paraId="7B3F084E"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66AB1" w14:textId="77777777" w:rsidR="00EA2833" w:rsidRPr="00585455" w:rsidRDefault="00EA2833" w:rsidP="008B705F">
            <w:pPr>
              <w:pStyle w:val="rowtabella0"/>
              <w:rPr>
                <w:color w:val="002060"/>
              </w:rPr>
            </w:pPr>
            <w:r w:rsidRPr="00585455">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001D"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1D05"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2368"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1769"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EDB0"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4AE8" w14:textId="77777777" w:rsidR="00EA2833" w:rsidRPr="00585455" w:rsidRDefault="00EA2833" w:rsidP="008B705F">
            <w:pPr>
              <w:pStyle w:val="rowtabella0"/>
              <w:jc w:val="center"/>
              <w:rPr>
                <w:color w:val="002060"/>
              </w:rPr>
            </w:pPr>
            <w:r w:rsidRPr="0058545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9B8C" w14:textId="77777777" w:rsidR="00EA2833" w:rsidRPr="00585455" w:rsidRDefault="00EA2833" w:rsidP="008B705F">
            <w:pPr>
              <w:pStyle w:val="rowtabella0"/>
              <w:jc w:val="center"/>
              <w:rPr>
                <w:color w:val="002060"/>
              </w:rPr>
            </w:pPr>
            <w:r w:rsidRPr="005854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07A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4C11" w14:textId="77777777" w:rsidR="00EA2833" w:rsidRPr="00585455" w:rsidRDefault="00EA2833" w:rsidP="008B705F">
            <w:pPr>
              <w:pStyle w:val="rowtabella0"/>
              <w:jc w:val="center"/>
              <w:rPr>
                <w:color w:val="002060"/>
              </w:rPr>
            </w:pPr>
            <w:r w:rsidRPr="00585455">
              <w:rPr>
                <w:color w:val="002060"/>
              </w:rPr>
              <w:t>0</w:t>
            </w:r>
          </w:p>
        </w:tc>
      </w:tr>
      <w:tr w:rsidR="00EA2833" w:rsidRPr="00585455" w14:paraId="4BCF718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E9A43" w14:textId="77777777" w:rsidR="00EA2833" w:rsidRPr="00585455" w:rsidRDefault="00EA2833" w:rsidP="008B705F">
            <w:pPr>
              <w:pStyle w:val="rowtabella0"/>
              <w:rPr>
                <w:color w:val="002060"/>
              </w:rPr>
            </w:pPr>
            <w:r w:rsidRPr="00585455">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D4FA" w14:textId="77777777" w:rsidR="00EA2833" w:rsidRPr="00585455" w:rsidRDefault="00EA2833" w:rsidP="008B705F">
            <w:pPr>
              <w:pStyle w:val="rowtabella0"/>
              <w:jc w:val="center"/>
              <w:rPr>
                <w:color w:val="002060"/>
              </w:rPr>
            </w:pPr>
            <w:r w:rsidRPr="005854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7673"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0EB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5741"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365A"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D716" w14:textId="77777777" w:rsidR="00EA2833" w:rsidRPr="00585455" w:rsidRDefault="00EA2833" w:rsidP="008B705F">
            <w:pPr>
              <w:pStyle w:val="rowtabella0"/>
              <w:jc w:val="center"/>
              <w:rPr>
                <w:color w:val="002060"/>
              </w:rPr>
            </w:pPr>
            <w:r w:rsidRPr="005854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75044"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226A"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EA96" w14:textId="77777777" w:rsidR="00EA2833" w:rsidRPr="00585455" w:rsidRDefault="00EA2833" w:rsidP="008B705F">
            <w:pPr>
              <w:pStyle w:val="rowtabella0"/>
              <w:jc w:val="center"/>
              <w:rPr>
                <w:color w:val="002060"/>
              </w:rPr>
            </w:pPr>
            <w:r w:rsidRPr="00585455">
              <w:rPr>
                <w:color w:val="002060"/>
              </w:rPr>
              <w:t>0</w:t>
            </w:r>
          </w:p>
        </w:tc>
      </w:tr>
      <w:tr w:rsidR="00EA2833" w:rsidRPr="00585455" w14:paraId="75BC5ACD"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33D9A" w14:textId="77777777" w:rsidR="00EA2833" w:rsidRPr="00585455" w:rsidRDefault="00EA2833" w:rsidP="008B705F">
            <w:pPr>
              <w:pStyle w:val="rowtabella0"/>
              <w:rPr>
                <w:color w:val="002060"/>
              </w:rPr>
            </w:pPr>
            <w:r w:rsidRPr="00585455">
              <w:rPr>
                <w:color w:val="002060"/>
              </w:rPr>
              <w:t>POL. CSI STELLA A.S.D.</w:t>
            </w:r>
            <w:r>
              <w:rPr>
                <w:color w:val="002060"/>
              </w:rPr>
              <w:t xml:space="preserve"> </w:t>
            </w:r>
            <w:r w:rsidRPr="00EA283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3CEC"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0CDE"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600A"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2CBC"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FE9E"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B077" w14:textId="77777777" w:rsidR="00EA2833" w:rsidRPr="00585455" w:rsidRDefault="00EA2833" w:rsidP="008B705F">
            <w:pPr>
              <w:pStyle w:val="rowtabella0"/>
              <w:jc w:val="center"/>
              <w:rPr>
                <w:color w:val="002060"/>
              </w:rPr>
            </w:pPr>
            <w:r w:rsidRPr="005854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A07E" w14:textId="77777777" w:rsidR="00EA2833" w:rsidRPr="00585455" w:rsidRDefault="00EA2833" w:rsidP="008B705F">
            <w:pPr>
              <w:pStyle w:val="rowtabella0"/>
              <w:jc w:val="center"/>
              <w:rPr>
                <w:color w:val="002060"/>
              </w:rPr>
            </w:pPr>
            <w:r w:rsidRPr="0058545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E4C2"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97ED" w14:textId="77777777" w:rsidR="00EA2833" w:rsidRPr="00585455" w:rsidRDefault="00EA2833" w:rsidP="008B705F">
            <w:pPr>
              <w:pStyle w:val="rowtabella0"/>
              <w:jc w:val="center"/>
              <w:rPr>
                <w:color w:val="002060"/>
              </w:rPr>
            </w:pPr>
            <w:r w:rsidRPr="00585455">
              <w:rPr>
                <w:color w:val="002060"/>
              </w:rPr>
              <w:t>0</w:t>
            </w:r>
          </w:p>
        </w:tc>
      </w:tr>
      <w:tr w:rsidR="00EA2833" w:rsidRPr="00585455" w14:paraId="2E260A65"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46667" w14:textId="77777777" w:rsidR="00EA2833" w:rsidRPr="00585455" w:rsidRDefault="00EA2833" w:rsidP="008B705F">
            <w:pPr>
              <w:pStyle w:val="rowtabella0"/>
              <w:rPr>
                <w:color w:val="002060"/>
              </w:rPr>
            </w:pPr>
            <w:r w:rsidRPr="0058545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9680B"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33AE"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7134"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3AD50"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8C3C"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C027" w14:textId="77777777" w:rsidR="00EA2833" w:rsidRPr="00585455" w:rsidRDefault="00EA2833" w:rsidP="008B705F">
            <w:pPr>
              <w:pStyle w:val="rowtabella0"/>
              <w:jc w:val="center"/>
              <w:rPr>
                <w:color w:val="002060"/>
              </w:rPr>
            </w:pPr>
            <w:r w:rsidRPr="005854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504B" w14:textId="77777777" w:rsidR="00EA2833" w:rsidRPr="00585455" w:rsidRDefault="00EA2833" w:rsidP="008B705F">
            <w:pPr>
              <w:pStyle w:val="rowtabella0"/>
              <w:jc w:val="center"/>
              <w:rPr>
                <w:color w:val="002060"/>
              </w:rPr>
            </w:pPr>
            <w:r w:rsidRPr="005854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0298"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67A6" w14:textId="77777777" w:rsidR="00EA2833" w:rsidRPr="00585455" w:rsidRDefault="00EA2833" w:rsidP="008B705F">
            <w:pPr>
              <w:pStyle w:val="rowtabella0"/>
              <w:jc w:val="center"/>
              <w:rPr>
                <w:color w:val="002060"/>
              </w:rPr>
            </w:pPr>
            <w:r w:rsidRPr="00585455">
              <w:rPr>
                <w:color w:val="002060"/>
              </w:rPr>
              <w:t>0</w:t>
            </w:r>
          </w:p>
        </w:tc>
      </w:tr>
      <w:tr w:rsidR="00EA2833" w:rsidRPr="00585455" w14:paraId="2E2BFA6F"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99C49" w14:textId="77777777" w:rsidR="00EA2833" w:rsidRPr="00585455" w:rsidRDefault="00EA2833" w:rsidP="008B705F">
            <w:pPr>
              <w:pStyle w:val="rowtabella0"/>
              <w:rPr>
                <w:color w:val="002060"/>
              </w:rPr>
            </w:pPr>
            <w:r w:rsidRPr="00585455">
              <w:rPr>
                <w:color w:val="002060"/>
              </w:rPr>
              <w:t>A.S.D. SPORTING GROTTAMMARE</w:t>
            </w:r>
            <w:r>
              <w:rPr>
                <w:color w:val="002060"/>
              </w:rPr>
              <w:t xml:space="preserve"> </w:t>
            </w:r>
            <w:r w:rsidRPr="00EA2833">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5CF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404EF"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2E2D"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36A9"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C1B8"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7EE5"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E2DF" w14:textId="77777777" w:rsidR="00EA2833" w:rsidRPr="00585455" w:rsidRDefault="00EA2833" w:rsidP="008B705F">
            <w:pPr>
              <w:pStyle w:val="rowtabella0"/>
              <w:jc w:val="center"/>
              <w:rPr>
                <w:color w:val="002060"/>
              </w:rPr>
            </w:pPr>
            <w:r w:rsidRPr="00585455">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4A06"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786D2" w14:textId="77777777" w:rsidR="00EA2833" w:rsidRPr="00585455" w:rsidRDefault="00EA2833" w:rsidP="008B705F">
            <w:pPr>
              <w:pStyle w:val="rowtabella0"/>
              <w:jc w:val="center"/>
              <w:rPr>
                <w:color w:val="002060"/>
              </w:rPr>
            </w:pPr>
            <w:r w:rsidRPr="00585455">
              <w:rPr>
                <w:color w:val="002060"/>
              </w:rPr>
              <w:t>0</w:t>
            </w:r>
          </w:p>
        </w:tc>
      </w:tr>
    </w:tbl>
    <w:p w14:paraId="68334D7D" w14:textId="77777777" w:rsidR="00EA2833" w:rsidRPr="00585455" w:rsidRDefault="00EA2833" w:rsidP="00EA2833">
      <w:pPr>
        <w:pStyle w:val="breakline"/>
        <w:rPr>
          <w:rFonts w:eastAsiaTheme="minorEastAsia"/>
          <w:color w:val="002060"/>
        </w:rPr>
      </w:pPr>
    </w:p>
    <w:p w14:paraId="13309419" w14:textId="77777777" w:rsidR="00EA2833" w:rsidRPr="00585455" w:rsidRDefault="00EA2833" w:rsidP="00EA2833">
      <w:pPr>
        <w:pStyle w:val="breakline"/>
        <w:rPr>
          <w:color w:val="002060"/>
        </w:rPr>
      </w:pPr>
    </w:p>
    <w:p w14:paraId="49AE34D6" w14:textId="77777777" w:rsidR="00EA2833" w:rsidRPr="00585455" w:rsidRDefault="00EA2833" w:rsidP="00EA2833">
      <w:pPr>
        <w:pStyle w:val="titolocampionato0"/>
        <w:shd w:val="clear" w:color="auto" w:fill="CCCCCC"/>
        <w:spacing w:before="80" w:after="40"/>
        <w:rPr>
          <w:color w:val="002060"/>
        </w:rPr>
      </w:pPr>
      <w:r w:rsidRPr="00585455">
        <w:rPr>
          <w:color w:val="002060"/>
        </w:rPr>
        <w:t>UNDER 17 C5 REGIONALI MASCHILI</w:t>
      </w:r>
    </w:p>
    <w:p w14:paraId="3B2DC099" w14:textId="77777777" w:rsidR="00EA2833" w:rsidRPr="00585455" w:rsidRDefault="00EA2833" w:rsidP="00EA2833">
      <w:pPr>
        <w:pStyle w:val="titoloprinc0"/>
        <w:rPr>
          <w:color w:val="002060"/>
        </w:rPr>
      </w:pPr>
      <w:r w:rsidRPr="00585455">
        <w:rPr>
          <w:color w:val="002060"/>
        </w:rPr>
        <w:t>RISULTATI</w:t>
      </w:r>
    </w:p>
    <w:p w14:paraId="654272AA" w14:textId="77777777" w:rsidR="00EA2833" w:rsidRPr="00585455" w:rsidRDefault="00EA2833" w:rsidP="00EA2833">
      <w:pPr>
        <w:pStyle w:val="breakline"/>
        <w:rPr>
          <w:color w:val="002060"/>
        </w:rPr>
      </w:pPr>
    </w:p>
    <w:p w14:paraId="4135CFBB" w14:textId="77777777" w:rsidR="00EA2833" w:rsidRPr="00585455" w:rsidRDefault="00EA2833" w:rsidP="00EA2833">
      <w:pPr>
        <w:pStyle w:val="sottotitolocampionato10"/>
        <w:rPr>
          <w:color w:val="002060"/>
        </w:rPr>
      </w:pPr>
      <w:r w:rsidRPr="00585455">
        <w:rPr>
          <w:color w:val="002060"/>
        </w:rPr>
        <w:t>RISULTATI UFFICIALI GARE DEL 19/02/2025</w:t>
      </w:r>
    </w:p>
    <w:p w14:paraId="354E631B" w14:textId="77777777" w:rsidR="00EA2833" w:rsidRPr="00EA2833" w:rsidRDefault="00EA2833" w:rsidP="00EA2833">
      <w:pPr>
        <w:pStyle w:val="sottotitolocampionato20"/>
        <w:spacing w:before="0" w:beforeAutospacing="0" w:after="0" w:afterAutospacing="0"/>
        <w:rPr>
          <w:rFonts w:ascii="Arial" w:hAnsi="Arial" w:cs="Arial"/>
          <w:color w:val="002060"/>
          <w:sz w:val="20"/>
          <w:szCs w:val="20"/>
        </w:rPr>
      </w:pPr>
      <w:r w:rsidRPr="00EA2833">
        <w:rPr>
          <w:rFonts w:ascii="Arial" w:hAnsi="Arial" w:cs="Arial"/>
          <w:color w:val="002060"/>
          <w:sz w:val="20"/>
          <w:szCs w:val="20"/>
        </w:rPr>
        <w:t>Si trascrivono qui di seguito i risultati ufficiali delle gare disputate</w:t>
      </w:r>
    </w:p>
    <w:p w14:paraId="66B7788B" w14:textId="77777777" w:rsidR="00EA2833" w:rsidRPr="00585455" w:rsidRDefault="00EA2833" w:rsidP="00EA283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A2833" w:rsidRPr="00585455" w14:paraId="47026184" w14:textId="77777777" w:rsidTr="008B705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2833" w:rsidRPr="00585455" w14:paraId="18283EE8" w14:textId="77777777" w:rsidTr="008B70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848A9" w14:textId="77777777" w:rsidR="00EA2833" w:rsidRPr="00585455" w:rsidRDefault="00EA2833" w:rsidP="008B705F">
                  <w:pPr>
                    <w:pStyle w:val="headertabella0"/>
                    <w:rPr>
                      <w:color w:val="002060"/>
                    </w:rPr>
                  </w:pPr>
                  <w:r w:rsidRPr="00585455">
                    <w:rPr>
                      <w:color w:val="002060"/>
                    </w:rPr>
                    <w:t>GIRONE SA - 6 Giornata - A</w:t>
                  </w:r>
                </w:p>
              </w:tc>
            </w:tr>
            <w:tr w:rsidR="00EA2833" w:rsidRPr="00585455" w14:paraId="3D0ECB2D" w14:textId="77777777" w:rsidTr="008B705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021702" w14:textId="77777777" w:rsidR="00EA2833" w:rsidRPr="00585455" w:rsidRDefault="00EA2833" w:rsidP="008B705F">
                  <w:pPr>
                    <w:pStyle w:val="rowtabella0"/>
                    <w:rPr>
                      <w:color w:val="002060"/>
                    </w:rPr>
                  </w:pPr>
                  <w:r w:rsidRPr="00585455">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398190" w14:textId="77777777" w:rsidR="00EA2833" w:rsidRPr="00585455" w:rsidRDefault="00EA2833" w:rsidP="008B705F">
                  <w:pPr>
                    <w:pStyle w:val="rowtabella0"/>
                    <w:rPr>
                      <w:color w:val="002060"/>
                    </w:rPr>
                  </w:pPr>
                  <w:r w:rsidRPr="00585455">
                    <w:rPr>
                      <w:color w:val="002060"/>
                    </w:rPr>
                    <w:t>- JUNIOR JESINA 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C695A" w14:textId="77777777" w:rsidR="00EA2833" w:rsidRPr="00585455" w:rsidRDefault="00EA2833" w:rsidP="008B705F">
                  <w:pPr>
                    <w:pStyle w:val="rowtabella0"/>
                    <w:jc w:val="center"/>
                    <w:rPr>
                      <w:color w:val="002060"/>
                    </w:rPr>
                  </w:pPr>
                  <w:r w:rsidRPr="00585455">
                    <w:rPr>
                      <w:color w:val="002060"/>
                    </w:rPr>
                    <w:t>13 - 2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254DF" w14:textId="77777777" w:rsidR="00EA2833" w:rsidRPr="00585455" w:rsidRDefault="00EA2833" w:rsidP="008B705F">
                  <w:pPr>
                    <w:pStyle w:val="rowtabella0"/>
                    <w:jc w:val="center"/>
                    <w:rPr>
                      <w:color w:val="002060"/>
                    </w:rPr>
                  </w:pPr>
                  <w:r w:rsidRPr="00585455">
                    <w:rPr>
                      <w:color w:val="002060"/>
                    </w:rPr>
                    <w:t> </w:t>
                  </w:r>
                </w:p>
              </w:tc>
            </w:tr>
          </w:tbl>
          <w:p w14:paraId="7B9540DB" w14:textId="77777777" w:rsidR="00EA2833" w:rsidRPr="00585455" w:rsidRDefault="00EA2833" w:rsidP="008B705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A2833" w:rsidRPr="00585455" w14:paraId="3E4D2E25" w14:textId="77777777" w:rsidTr="008B705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604A6" w14:textId="77777777" w:rsidR="00EA2833" w:rsidRPr="00585455" w:rsidRDefault="00EA2833" w:rsidP="008B705F">
                  <w:pPr>
                    <w:pStyle w:val="headertabella0"/>
                    <w:rPr>
                      <w:color w:val="002060"/>
                    </w:rPr>
                  </w:pPr>
                  <w:r w:rsidRPr="00585455">
                    <w:rPr>
                      <w:color w:val="002060"/>
                    </w:rPr>
                    <w:t>GIRONE SB - 6 Giornata - A</w:t>
                  </w:r>
                </w:p>
              </w:tc>
            </w:tr>
            <w:tr w:rsidR="00EA2833" w:rsidRPr="00585455" w14:paraId="7AD8D941" w14:textId="77777777" w:rsidTr="008B705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F0131D" w14:textId="77777777" w:rsidR="00EA2833" w:rsidRPr="00585455" w:rsidRDefault="00EA2833" w:rsidP="008B705F">
                  <w:pPr>
                    <w:pStyle w:val="rowtabella0"/>
                    <w:rPr>
                      <w:color w:val="002060"/>
                    </w:rPr>
                  </w:pPr>
                  <w:r w:rsidRPr="00585455">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A18EC" w14:textId="77777777" w:rsidR="00EA2833" w:rsidRPr="00585455" w:rsidRDefault="00EA2833" w:rsidP="008B705F">
                  <w:pPr>
                    <w:pStyle w:val="rowtabella0"/>
                    <w:rPr>
                      <w:color w:val="002060"/>
                    </w:rPr>
                  </w:pPr>
                  <w:r w:rsidRPr="00585455">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B0A53" w14:textId="77777777" w:rsidR="00EA2833" w:rsidRPr="00585455" w:rsidRDefault="00EA2833" w:rsidP="008B705F">
                  <w:pPr>
                    <w:pStyle w:val="rowtabella0"/>
                    <w:jc w:val="center"/>
                    <w:rPr>
                      <w:color w:val="002060"/>
                    </w:rPr>
                  </w:pPr>
                  <w:r w:rsidRPr="00585455">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7DDE7" w14:textId="77777777" w:rsidR="00EA2833" w:rsidRPr="00585455" w:rsidRDefault="00EA2833" w:rsidP="008B705F">
                  <w:pPr>
                    <w:pStyle w:val="rowtabella0"/>
                    <w:jc w:val="center"/>
                    <w:rPr>
                      <w:color w:val="002060"/>
                    </w:rPr>
                  </w:pPr>
                  <w:r w:rsidRPr="00585455">
                    <w:rPr>
                      <w:color w:val="002060"/>
                    </w:rPr>
                    <w:t> </w:t>
                  </w:r>
                </w:p>
              </w:tc>
            </w:tr>
          </w:tbl>
          <w:p w14:paraId="6C1399DB" w14:textId="77777777" w:rsidR="00EA2833" w:rsidRPr="00585455" w:rsidRDefault="00EA2833" w:rsidP="008B705F">
            <w:pPr>
              <w:rPr>
                <w:color w:val="002060"/>
              </w:rPr>
            </w:pPr>
          </w:p>
        </w:tc>
      </w:tr>
    </w:tbl>
    <w:p w14:paraId="4163E1A4" w14:textId="77777777" w:rsidR="00EA2833" w:rsidRPr="00585455" w:rsidRDefault="00EA2833" w:rsidP="00EA2833">
      <w:pPr>
        <w:pStyle w:val="breakline"/>
        <w:rPr>
          <w:rFonts w:eastAsiaTheme="minorEastAsia"/>
          <w:color w:val="002060"/>
        </w:rPr>
      </w:pPr>
    </w:p>
    <w:p w14:paraId="2FD41E81" w14:textId="77777777" w:rsidR="00EA2833" w:rsidRPr="00585455" w:rsidRDefault="00EA2833" w:rsidP="00EA2833">
      <w:pPr>
        <w:pStyle w:val="breakline"/>
        <w:rPr>
          <w:color w:val="002060"/>
        </w:rPr>
      </w:pPr>
    </w:p>
    <w:p w14:paraId="77A3111A" w14:textId="77777777" w:rsidR="00EA2833" w:rsidRPr="00585455" w:rsidRDefault="00EA2833" w:rsidP="00EA2833">
      <w:pPr>
        <w:pStyle w:val="titoloprinc0"/>
        <w:rPr>
          <w:color w:val="002060"/>
        </w:rPr>
      </w:pPr>
      <w:r w:rsidRPr="00585455">
        <w:rPr>
          <w:color w:val="002060"/>
        </w:rPr>
        <w:t>GIUDICE SPORTIVO</w:t>
      </w:r>
    </w:p>
    <w:p w14:paraId="45D41545" w14:textId="77777777" w:rsidR="00EA2833" w:rsidRPr="00585455" w:rsidRDefault="00EA2833" w:rsidP="00EA2833">
      <w:pPr>
        <w:pStyle w:val="diffida"/>
        <w:rPr>
          <w:color w:val="002060"/>
        </w:rPr>
      </w:pPr>
      <w:r w:rsidRPr="00585455">
        <w:rPr>
          <w:color w:val="002060"/>
        </w:rPr>
        <w:t>Il Giudice Sportivo Avv. Agnese Lazzaretti, con l'assistenza del Segretario Angelo Castellana, nella seduta del 20/02/2025, ha adottato le decisioni che di seguito integralmente si riportano:</w:t>
      </w:r>
    </w:p>
    <w:p w14:paraId="7440D799" w14:textId="77777777" w:rsidR="00EA2833" w:rsidRPr="00585455" w:rsidRDefault="00EA2833" w:rsidP="00EA2833">
      <w:pPr>
        <w:pStyle w:val="titolo10"/>
        <w:rPr>
          <w:color w:val="002060"/>
        </w:rPr>
      </w:pPr>
      <w:r w:rsidRPr="00585455">
        <w:rPr>
          <w:color w:val="002060"/>
        </w:rPr>
        <w:t xml:space="preserve">GARE DEL 19/ 2/2025 </w:t>
      </w:r>
    </w:p>
    <w:p w14:paraId="769BF91F" w14:textId="77777777" w:rsidR="00EA2833" w:rsidRPr="00585455" w:rsidRDefault="00EA2833" w:rsidP="00EA2833">
      <w:pPr>
        <w:pStyle w:val="titolo7a"/>
        <w:rPr>
          <w:color w:val="002060"/>
        </w:rPr>
      </w:pPr>
      <w:r w:rsidRPr="00585455">
        <w:rPr>
          <w:color w:val="002060"/>
        </w:rPr>
        <w:t xml:space="preserve">PROVVEDIMENTI DISCIPLINARI </w:t>
      </w:r>
    </w:p>
    <w:p w14:paraId="58B113DF" w14:textId="77777777" w:rsidR="00EA2833" w:rsidRPr="00585455" w:rsidRDefault="00EA2833" w:rsidP="00EA2833">
      <w:pPr>
        <w:pStyle w:val="titolo7b0"/>
        <w:rPr>
          <w:color w:val="002060"/>
        </w:rPr>
      </w:pPr>
      <w:r w:rsidRPr="00585455">
        <w:rPr>
          <w:color w:val="002060"/>
        </w:rPr>
        <w:t xml:space="preserve">In base alle risultanze degli atti ufficiali sono state deliberate le seguenti sanzioni disciplinari. </w:t>
      </w:r>
    </w:p>
    <w:p w14:paraId="1C54245C" w14:textId="77777777" w:rsidR="00EA2833" w:rsidRPr="00585455" w:rsidRDefault="00EA2833" w:rsidP="00EA2833">
      <w:pPr>
        <w:pStyle w:val="titolo30"/>
        <w:rPr>
          <w:color w:val="002060"/>
        </w:rPr>
      </w:pPr>
      <w:r w:rsidRPr="00585455">
        <w:rPr>
          <w:color w:val="002060"/>
        </w:rPr>
        <w:t xml:space="preserve">CALCIATORI NON ESPULSI </w:t>
      </w:r>
    </w:p>
    <w:p w14:paraId="6303A8CC" w14:textId="77777777" w:rsidR="00EA2833" w:rsidRPr="00585455" w:rsidRDefault="00EA2833" w:rsidP="00EA2833">
      <w:pPr>
        <w:pStyle w:val="titolo20"/>
        <w:rPr>
          <w:color w:val="002060"/>
        </w:rPr>
      </w:pPr>
      <w:r w:rsidRPr="005854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A2833" w:rsidRPr="00585455" w14:paraId="2B407FFB" w14:textId="77777777" w:rsidTr="008B705F">
        <w:tc>
          <w:tcPr>
            <w:tcW w:w="2200" w:type="dxa"/>
            <w:tcMar>
              <w:top w:w="20" w:type="dxa"/>
              <w:left w:w="20" w:type="dxa"/>
              <w:bottom w:w="20" w:type="dxa"/>
              <w:right w:w="20" w:type="dxa"/>
            </w:tcMar>
            <w:vAlign w:val="center"/>
            <w:hideMark/>
          </w:tcPr>
          <w:p w14:paraId="1E6F8FF9" w14:textId="77777777" w:rsidR="00EA2833" w:rsidRPr="00585455" w:rsidRDefault="00EA2833" w:rsidP="008B705F">
            <w:pPr>
              <w:pStyle w:val="movimento"/>
              <w:rPr>
                <w:color w:val="002060"/>
              </w:rPr>
            </w:pPr>
            <w:r w:rsidRPr="00585455">
              <w:rPr>
                <w:color w:val="002060"/>
              </w:rPr>
              <w:t>BERDINI FEDERICO</w:t>
            </w:r>
          </w:p>
        </w:tc>
        <w:tc>
          <w:tcPr>
            <w:tcW w:w="2200" w:type="dxa"/>
            <w:tcMar>
              <w:top w:w="20" w:type="dxa"/>
              <w:left w:w="20" w:type="dxa"/>
              <w:bottom w:w="20" w:type="dxa"/>
              <w:right w:w="20" w:type="dxa"/>
            </w:tcMar>
            <w:vAlign w:val="center"/>
            <w:hideMark/>
          </w:tcPr>
          <w:p w14:paraId="38F31295" w14:textId="77777777" w:rsidR="00EA2833" w:rsidRPr="00585455" w:rsidRDefault="00EA2833" w:rsidP="008B705F">
            <w:pPr>
              <w:pStyle w:val="movimento2"/>
              <w:rPr>
                <w:color w:val="002060"/>
              </w:rPr>
            </w:pPr>
            <w:r w:rsidRPr="00585455">
              <w:rPr>
                <w:color w:val="002060"/>
              </w:rPr>
              <w:t xml:space="preserve">(MONTELUPONE CALCIO A 5) </w:t>
            </w:r>
          </w:p>
        </w:tc>
        <w:tc>
          <w:tcPr>
            <w:tcW w:w="800" w:type="dxa"/>
            <w:tcMar>
              <w:top w:w="20" w:type="dxa"/>
              <w:left w:w="20" w:type="dxa"/>
              <w:bottom w:w="20" w:type="dxa"/>
              <w:right w:w="20" w:type="dxa"/>
            </w:tcMar>
            <w:vAlign w:val="center"/>
            <w:hideMark/>
          </w:tcPr>
          <w:p w14:paraId="601CB0C6"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47B6832E" w14:textId="77777777" w:rsidR="00EA2833" w:rsidRPr="00585455" w:rsidRDefault="00EA2833" w:rsidP="008B705F">
            <w:pPr>
              <w:pStyle w:val="movimento"/>
              <w:rPr>
                <w:color w:val="002060"/>
              </w:rPr>
            </w:pPr>
            <w:r w:rsidRPr="00585455">
              <w:rPr>
                <w:color w:val="002060"/>
              </w:rPr>
              <w:t> </w:t>
            </w:r>
          </w:p>
        </w:tc>
        <w:tc>
          <w:tcPr>
            <w:tcW w:w="2200" w:type="dxa"/>
            <w:tcMar>
              <w:top w:w="20" w:type="dxa"/>
              <w:left w:w="20" w:type="dxa"/>
              <w:bottom w:w="20" w:type="dxa"/>
              <w:right w:w="20" w:type="dxa"/>
            </w:tcMar>
            <w:vAlign w:val="center"/>
            <w:hideMark/>
          </w:tcPr>
          <w:p w14:paraId="3FD36117" w14:textId="77777777" w:rsidR="00EA2833" w:rsidRPr="00585455" w:rsidRDefault="00EA2833" w:rsidP="008B705F">
            <w:pPr>
              <w:pStyle w:val="movimento2"/>
              <w:rPr>
                <w:color w:val="002060"/>
              </w:rPr>
            </w:pPr>
            <w:r w:rsidRPr="00585455">
              <w:rPr>
                <w:color w:val="002060"/>
              </w:rPr>
              <w:t> </w:t>
            </w:r>
          </w:p>
        </w:tc>
      </w:tr>
    </w:tbl>
    <w:p w14:paraId="647A84BE" w14:textId="77777777" w:rsidR="00EA2833" w:rsidRDefault="00EA2833" w:rsidP="00EA2833">
      <w:pPr>
        <w:pStyle w:val="breakline"/>
        <w:rPr>
          <w:color w:val="002060"/>
        </w:rPr>
      </w:pPr>
    </w:p>
    <w:p w14:paraId="4B434E94" w14:textId="77777777" w:rsidR="00EA2833" w:rsidRPr="008B074C" w:rsidRDefault="00EA2833" w:rsidP="00EA2833">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702A70A2" w14:textId="77777777" w:rsidR="00EA2833" w:rsidRPr="008B074C" w:rsidRDefault="00EA2833" w:rsidP="00EA2833">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272FF422" w14:textId="77777777" w:rsidR="00EA2833" w:rsidRPr="00585455" w:rsidRDefault="00EA2833" w:rsidP="00EA2833">
      <w:pPr>
        <w:pStyle w:val="breakline"/>
        <w:rPr>
          <w:rFonts w:eastAsiaTheme="minorEastAsia"/>
          <w:color w:val="002060"/>
        </w:rPr>
      </w:pPr>
    </w:p>
    <w:p w14:paraId="75B58ACC" w14:textId="77777777" w:rsidR="00EA2833" w:rsidRPr="00585455" w:rsidRDefault="00EA2833" w:rsidP="00EA2833">
      <w:pPr>
        <w:pStyle w:val="titoloprinc0"/>
        <w:rPr>
          <w:color w:val="002060"/>
        </w:rPr>
      </w:pPr>
      <w:r w:rsidRPr="00585455">
        <w:rPr>
          <w:color w:val="002060"/>
        </w:rPr>
        <w:t>CLASSIFICA</w:t>
      </w:r>
    </w:p>
    <w:p w14:paraId="509ABB21" w14:textId="77777777" w:rsidR="00EA2833" w:rsidRPr="00585455" w:rsidRDefault="00EA2833" w:rsidP="00EA2833">
      <w:pPr>
        <w:pStyle w:val="breakline"/>
        <w:rPr>
          <w:color w:val="002060"/>
        </w:rPr>
      </w:pPr>
    </w:p>
    <w:p w14:paraId="5B09C71D" w14:textId="77777777" w:rsidR="00EA2833" w:rsidRPr="00585455" w:rsidRDefault="00EA2833" w:rsidP="00EA2833">
      <w:pPr>
        <w:pStyle w:val="breakline"/>
        <w:rPr>
          <w:color w:val="002060"/>
        </w:rPr>
      </w:pPr>
    </w:p>
    <w:p w14:paraId="2128937B" w14:textId="77777777" w:rsidR="00EA2833" w:rsidRPr="00585455" w:rsidRDefault="00EA2833" w:rsidP="00EA2833">
      <w:pPr>
        <w:pStyle w:val="sottotitolocampionato10"/>
        <w:rPr>
          <w:color w:val="002060"/>
        </w:rPr>
      </w:pPr>
      <w:r w:rsidRPr="0058545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7C45C9B9"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E9766"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E2FF"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1A4B"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C77EC"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1A047"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EB443"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63A78"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D60D"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97D01"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D3F65" w14:textId="77777777" w:rsidR="00EA2833" w:rsidRPr="00585455" w:rsidRDefault="00EA2833" w:rsidP="008B705F">
            <w:pPr>
              <w:pStyle w:val="headertabella0"/>
              <w:rPr>
                <w:color w:val="002060"/>
              </w:rPr>
            </w:pPr>
            <w:r w:rsidRPr="00585455">
              <w:rPr>
                <w:color w:val="002060"/>
              </w:rPr>
              <w:t>PE</w:t>
            </w:r>
          </w:p>
        </w:tc>
      </w:tr>
      <w:tr w:rsidR="00EA2833" w:rsidRPr="00585455" w14:paraId="77C26E28"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8BBB7" w14:textId="77777777" w:rsidR="00EA2833" w:rsidRPr="00585455" w:rsidRDefault="00EA2833" w:rsidP="008B705F">
            <w:pPr>
              <w:pStyle w:val="rowtabella0"/>
              <w:rPr>
                <w:color w:val="002060"/>
              </w:rPr>
            </w:pPr>
            <w:r w:rsidRPr="0058545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188D"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8E1F"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1E3F"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0856"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C6F3"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2DD9" w14:textId="77777777" w:rsidR="00EA2833" w:rsidRPr="00585455" w:rsidRDefault="00EA2833" w:rsidP="008B705F">
            <w:pPr>
              <w:pStyle w:val="rowtabella0"/>
              <w:jc w:val="center"/>
              <w:rPr>
                <w:color w:val="002060"/>
              </w:rPr>
            </w:pPr>
            <w:r w:rsidRPr="005854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A1F2"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78A9"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CAA2" w14:textId="77777777" w:rsidR="00EA2833" w:rsidRPr="00585455" w:rsidRDefault="00EA2833" w:rsidP="008B705F">
            <w:pPr>
              <w:pStyle w:val="rowtabella0"/>
              <w:jc w:val="center"/>
              <w:rPr>
                <w:color w:val="002060"/>
              </w:rPr>
            </w:pPr>
            <w:r w:rsidRPr="00585455">
              <w:rPr>
                <w:color w:val="002060"/>
              </w:rPr>
              <w:t>0</w:t>
            </w:r>
          </w:p>
        </w:tc>
      </w:tr>
      <w:tr w:rsidR="00EA2833" w:rsidRPr="00585455" w14:paraId="2E6C06AC"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8F568" w14:textId="77777777" w:rsidR="00EA2833" w:rsidRPr="00585455" w:rsidRDefault="00EA2833" w:rsidP="008B705F">
            <w:pPr>
              <w:pStyle w:val="rowtabella0"/>
              <w:rPr>
                <w:color w:val="002060"/>
              </w:rPr>
            </w:pPr>
            <w:r w:rsidRPr="0058545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80CD"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3994"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94F7"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BC6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416A"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475E"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9C0A"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22FE" w14:textId="77777777" w:rsidR="00EA2833" w:rsidRPr="00585455" w:rsidRDefault="00EA2833" w:rsidP="008B705F">
            <w:pPr>
              <w:pStyle w:val="rowtabella0"/>
              <w:jc w:val="center"/>
              <w:rPr>
                <w:color w:val="002060"/>
              </w:rPr>
            </w:pPr>
            <w:r w:rsidRPr="005854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51C1" w14:textId="77777777" w:rsidR="00EA2833" w:rsidRPr="00585455" w:rsidRDefault="00EA2833" w:rsidP="008B705F">
            <w:pPr>
              <w:pStyle w:val="rowtabella0"/>
              <w:jc w:val="center"/>
              <w:rPr>
                <w:color w:val="002060"/>
              </w:rPr>
            </w:pPr>
            <w:r w:rsidRPr="00585455">
              <w:rPr>
                <w:color w:val="002060"/>
              </w:rPr>
              <w:t>0</w:t>
            </w:r>
          </w:p>
        </w:tc>
      </w:tr>
      <w:tr w:rsidR="00EA2833" w:rsidRPr="00585455" w14:paraId="183AEB59"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8B8C0" w14:textId="77777777" w:rsidR="00EA2833" w:rsidRPr="00585455" w:rsidRDefault="00EA2833" w:rsidP="008B705F">
            <w:pPr>
              <w:pStyle w:val="rowtabella0"/>
              <w:rPr>
                <w:color w:val="002060"/>
              </w:rPr>
            </w:pPr>
            <w:r w:rsidRPr="0058545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3D12"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7B289"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8EC49"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A767"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F010"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0E4"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E4D1"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0589"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29EA" w14:textId="77777777" w:rsidR="00EA2833" w:rsidRPr="00585455" w:rsidRDefault="00EA2833" w:rsidP="008B705F">
            <w:pPr>
              <w:pStyle w:val="rowtabella0"/>
              <w:jc w:val="center"/>
              <w:rPr>
                <w:color w:val="002060"/>
              </w:rPr>
            </w:pPr>
            <w:r w:rsidRPr="00585455">
              <w:rPr>
                <w:color w:val="002060"/>
              </w:rPr>
              <w:t>0</w:t>
            </w:r>
          </w:p>
        </w:tc>
      </w:tr>
      <w:tr w:rsidR="00EA2833" w:rsidRPr="00585455" w14:paraId="43193C7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37A0B" w14:textId="77777777" w:rsidR="00EA2833" w:rsidRPr="00585455" w:rsidRDefault="00EA2833" w:rsidP="008B705F">
            <w:pPr>
              <w:pStyle w:val="rowtabella0"/>
              <w:rPr>
                <w:color w:val="002060"/>
                <w:lang w:val="es-ES"/>
              </w:rPr>
            </w:pPr>
            <w:r w:rsidRPr="00585455">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C121"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CD40"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D0E47"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A7B7"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DCDE"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EBC5"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DA41B"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7ADA"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A4E8" w14:textId="77777777" w:rsidR="00EA2833" w:rsidRPr="00585455" w:rsidRDefault="00EA2833" w:rsidP="008B705F">
            <w:pPr>
              <w:pStyle w:val="rowtabella0"/>
              <w:jc w:val="center"/>
              <w:rPr>
                <w:color w:val="002060"/>
              </w:rPr>
            </w:pPr>
            <w:r w:rsidRPr="00585455">
              <w:rPr>
                <w:color w:val="002060"/>
              </w:rPr>
              <w:t>0</w:t>
            </w:r>
          </w:p>
        </w:tc>
      </w:tr>
      <w:tr w:rsidR="00EA2833" w:rsidRPr="00585455" w14:paraId="67E9FD9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14F2A" w14:textId="77777777" w:rsidR="00EA2833" w:rsidRPr="00585455" w:rsidRDefault="00EA2833" w:rsidP="008B705F">
            <w:pPr>
              <w:pStyle w:val="rowtabella0"/>
              <w:rPr>
                <w:color w:val="002060"/>
              </w:rPr>
            </w:pPr>
            <w:r w:rsidRPr="0058545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BF00"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1414"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11C2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0829"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F57F"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D27F" w14:textId="77777777" w:rsidR="00EA2833" w:rsidRPr="00585455" w:rsidRDefault="00EA2833" w:rsidP="008B705F">
            <w:pPr>
              <w:pStyle w:val="rowtabella0"/>
              <w:jc w:val="center"/>
              <w:rPr>
                <w:color w:val="002060"/>
              </w:rPr>
            </w:pPr>
            <w:r w:rsidRPr="005854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FEF1"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5537"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0DF2" w14:textId="77777777" w:rsidR="00EA2833" w:rsidRPr="00585455" w:rsidRDefault="00EA2833" w:rsidP="008B705F">
            <w:pPr>
              <w:pStyle w:val="rowtabella0"/>
              <w:jc w:val="center"/>
              <w:rPr>
                <w:color w:val="002060"/>
              </w:rPr>
            </w:pPr>
            <w:r w:rsidRPr="00585455">
              <w:rPr>
                <w:color w:val="002060"/>
              </w:rPr>
              <w:t>0</w:t>
            </w:r>
          </w:p>
        </w:tc>
      </w:tr>
      <w:tr w:rsidR="00EA2833" w:rsidRPr="00585455" w14:paraId="47F5800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178DF" w14:textId="77777777" w:rsidR="00EA2833" w:rsidRPr="00585455" w:rsidRDefault="00EA2833" w:rsidP="008B705F">
            <w:pPr>
              <w:pStyle w:val="rowtabella0"/>
              <w:rPr>
                <w:color w:val="002060"/>
              </w:rPr>
            </w:pPr>
            <w:r w:rsidRPr="0058545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CAA5"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E84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4629B"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BA96"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DE403"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0090"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5401"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83FB"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F0F3" w14:textId="77777777" w:rsidR="00EA2833" w:rsidRPr="00585455" w:rsidRDefault="00EA2833" w:rsidP="008B705F">
            <w:pPr>
              <w:pStyle w:val="rowtabella0"/>
              <w:jc w:val="center"/>
              <w:rPr>
                <w:color w:val="002060"/>
              </w:rPr>
            </w:pPr>
            <w:r w:rsidRPr="00585455">
              <w:rPr>
                <w:color w:val="002060"/>
              </w:rPr>
              <w:t>0</w:t>
            </w:r>
          </w:p>
        </w:tc>
      </w:tr>
      <w:tr w:rsidR="00EA2833" w:rsidRPr="00585455" w14:paraId="0159EAC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D8002" w14:textId="77777777" w:rsidR="00EA2833" w:rsidRPr="00585455" w:rsidRDefault="00EA2833" w:rsidP="008B705F">
            <w:pPr>
              <w:pStyle w:val="rowtabella0"/>
              <w:rPr>
                <w:color w:val="002060"/>
              </w:rPr>
            </w:pPr>
            <w:r w:rsidRPr="0058545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4A30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C06D"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5F0DD"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60AE7"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17BC"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5CA3"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2D525" w14:textId="77777777" w:rsidR="00EA2833" w:rsidRPr="00585455" w:rsidRDefault="00EA2833" w:rsidP="008B705F">
            <w:pPr>
              <w:pStyle w:val="rowtabella0"/>
              <w:jc w:val="center"/>
              <w:rPr>
                <w:color w:val="002060"/>
              </w:rPr>
            </w:pPr>
            <w:r w:rsidRPr="005854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D711"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6CF0" w14:textId="77777777" w:rsidR="00EA2833" w:rsidRPr="00585455" w:rsidRDefault="00EA2833" w:rsidP="008B705F">
            <w:pPr>
              <w:pStyle w:val="rowtabella0"/>
              <w:jc w:val="center"/>
              <w:rPr>
                <w:color w:val="002060"/>
              </w:rPr>
            </w:pPr>
            <w:r w:rsidRPr="00585455">
              <w:rPr>
                <w:color w:val="002060"/>
              </w:rPr>
              <w:t>0</w:t>
            </w:r>
          </w:p>
        </w:tc>
      </w:tr>
      <w:tr w:rsidR="00EA2833" w:rsidRPr="00585455" w14:paraId="47E4B783"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0F250" w14:textId="77777777" w:rsidR="00EA2833" w:rsidRPr="00585455" w:rsidRDefault="00EA2833" w:rsidP="008B705F">
            <w:pPr>
              <w:pStyle w:val="rowtabella0"/>
              <w:rPr>
                <w:color w:val="002060"/>
              </w:rPr>
            </w:pPr>
            <w:r w:rsidRPr="0058545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CEA56"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D39C"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F6D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6B67"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36A5"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24E4"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2D93" w14:textId="77777777" w:rsidR="00EA2833" w:rsidRPr="00585455" w:rsidRDefault="00EA2833" w:rsidP="008B705F">
            <w:pPr>
              <w:pStyle w:val="rowtabella0"/>
              <w:jc w:val="center"/>
              <w:rPr>
                <w:color w:val="002060"/>
              </w:rPr>
            </w:pPr>
            <w:r w:rsidRPr="005854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25B6"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991A1" w14:textId="77777777" w:rsidR="00EA2833" w:rsidRPr="00585455" w:rsidRDefault="00EA2833" w:rsidP="008B705F">
            <w:pPr>
              <w:pStyle w:val="rowtabella0"/>
              <w:jc w:val="center"/>
              <w:rPr>
                <w:color w:val="002060"/>
              </w:rPr>
            </w:pPr>
            <w:r w:rsidRPr="00585455">
              <w:rPr>
                <w:color w:val="002060"/>
              </w:rPr>
              <w:t>0</w:t>
            </w:r>
          </w:p>
        </w:tc>
      </w:tr>
      <w:tr w:rsidR="00EA2833" w:rsidRPr="00585455" w14:paraId="0F79D74D"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0F741" w14:textId="77777777" w:rsidR="00EA2833" w:rsidRPr="00585455" w:rsidRDefault="00EA2833" w:rsidP="008B705F">
            <w:pPr>
              <w:pStyle w:val="rowtabella0"/>
              <w:rPr>
                <w:color w:val="002060"/>
              </w:rPr>
            </w:pPr>
            <w:r w:rsidRPr="005854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4A36"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CC0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6DFA"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018F"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D7D1"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32FC"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C105"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9DA2" w14:textId="77777777" w:rsidR="00EA2833" w:rsidRPr="00585455" w:rsidRDefault="00EA2833" w:rsidP="008B705F">
            <w:pPr>
              <w:pStyle w:val="rowtabella0"/>
              <w:jc w:val="center"/>
              <w:rPr>
                <w:color w:val="002060"/>
              </w:rPr>
            </w:pPr>
            <w:r w:rsidRPr="005854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07E6" w14:textId="77777777" w:rsidR="00EA2833" w:rsidRPr="00585455" w:rsidRDefault="00EA2833" w:rsidP="008B705F">
            <w:pPr>
              <w:pStyle w:val="rowtabella0"/>
              <w:jc w:val="center"/>
              <w:rPr>
                <w:color w:val="002060"/>
              </w:rPr>
            </w:pPr>
            <w:r w:rsidRPr="00585455">
              <w:rPr>
                <w:color w:val="002060"/>
              </w:rPr>
              <w:t>0</w:t>
            </w:r>
          </w:p>
        </w:tc>
      </w:tr>
      <w:tr w:rsidR="00EA2833" w:rsidRPr="00585455" w14:paraId="7B0C435F"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56928" w14:textId="77777777" w:rsidR="00EA2833" w:rsidRPr="00585455" w:rsidRDefault="00EA2833" w:rsidP="008B705F">
            <w:pPr>
              <w:pStyle w:val="rowtabella0"/>
              <w:rPr>
                <w:color w:val="002060"/>
              </w:rPr>
            </w:pPr>
            <w:r w:rsidRPr="0058545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089D"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23C9"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AB10"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64DE"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939A"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7DEC"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8DB1" w14:textId="77777777" w:rsidR="00EA2833" w:rsidRPr="00585455" w:rsidRDefault="00EA2833" w:rsidP="008B705F">
            <w:pPr>
              <w:pStyle w:val="rowtabella0"/>
              <w:jc w:val="center"/>
              <w:rPr>
                <w:color w:val="002060"/>
              </w:rPr>
            </w:pPr>
            <w:r w:rsidRPr="005854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99AA"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EAD9" w14:textId="77777777" w:rsidR="00EA2833" w:rsidRPr="00585455" w:rsidRDefault="00EA2833" w:rsidP="008B705F">
            <w:pPr>
              <w:pStyle w:val="rowtabella0"/>
              <w:jc w:val="center"/>
              <w:rPr>
                <w:color w:val="002060"/>
              </w:rPr>
            </w:pPr>
            <w:r w:rsidRPr="00585455">
              <w:rPr>
                <w:color w:val="002060"/>
              </w:rPr>
              <w:t>0</w:t>
            </w:r>
          </w:p>
        </w:tc>
      </w:tr>
    </w:tbl>
    <w:p w14:paraId="20818ABA" w14:textId="77777777" w:rsidR="00EA2833" w:rsidRPr="00585455" w:rsidRDefault="00EA2833" w:rsidP="00EA2833">
      <w:pPr>
        <w:pStyle w:val="breakline"/>
        <w:rPr>
          <w:rFonts w:eastAsiaTheme="minorEastAsia"/>
          <w:color w:val="002060"/>
        </w:rPr>
      </w:pPr>
    </w:p>
    <w:p w14:paraId="24B3B4C0" w14:textId="77777777" w:rsidR="00EA2833" w:rsidRPr="00585455" w:rsidRDefault="00EA2833" w:rsidP="00EA2833">
      <w:pPr>
        <w:pStyle w:val="breakline"/>
        <w:rPr>
          <w:color w:val="002060"/>
        </w:rPr>
      </w:pPr>
    </w:p>
    <w:p w14:paraId="1D29DF8D" w14:textId="77777777" w:rsidR="00EA2833" w:rsidRPr="00585455" w:rsidRDefault="00EA2833" w:rsidP="00EA2833">
      <w:pPr>
        <w:pStyle w:val="sottotitolocampionato10"/>
        <w:rPr>
          <w:color w:val="002060"/>
        </w:rPr>
      </w:pPr>
      <w:r w:rsidRPr="0058545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614AF383"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1E7BB"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3E406"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F9406"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E557D"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275CC"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07B3"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A29C8"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1A9A1"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58CBB"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4DCE5" w14:textId="77777777" w:rsidR="00EA2833" w:rsidRPr="00585455" w:rsidRDefault="00EA2833" w:rsidP="008B705F">
            <w:pPr>
              <w:pStyle w:val="headertabella0"/>
              <w:rPr>
                <w:color w:val="002060"/>
              </w:rPr>
            </w:pPr>
            <w:r w:rsidRPr="00585455">
              <w:rPr>
                <w:color w:val="002060"/>
              </w:rPr>
              <w:t>PE</w:t>
            </w:r>
          </w:p>
        </w:tc>
      </w:tr>
      <w:tr w:rsidR="00EA2833" w:rsidRPr="00585455" w14:paraId="31EB2F33"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6CDCE2" w14:textId="77777777" w:rsidR="00EA2833" w:rsidRPr="00585455" w:rsidRDefault="00EA2833" w:rsidP="008B705F">
            <w:pPr>
              <w:pStyle w:val="rowtabella0"/>
              <w:rPr>
                <w:color w:val="002060"/>
              </w:rPr>
            </w:pPr>
            <w:r w:rsidRPr="0058545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79FB"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E6EA6"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8F54"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45C2"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AFED1"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5B83" w14:textId="77777777" w:rsidR="00EA2833" w:rsidRPr="00585455" w:rsidRDefault="00EA2833" w:rsidP="008B705F">
            <w:pPr>
              <w:pStyle w:val="rowtabella0"/>
              <w:jc w:val="center"/>
              <w:rPr>
                <w:color w:val="002060"/>
              </w:rPr>
            </w:pPr>
            <w:r w:rsidRPr="005854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98449"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4BA3C" w14:textId="77777777" w:rsidR="00EA2833" w:rsidRPr="00585455" w:rsidRDefault="00EA2833" w:rsidP="008B705F">
            <w:pPr>
              <w:pStyle w:val="rowtabella0"/>
              <w:jc w:val="center"/>
              <w:rPr>
                <w:color w:val="002060"/>
              </w:rPr>
            </w:pPr>
            <w:r w:rsidRPr="005854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8835" w14:textId="77777777" w:rsidR="00EA2833" w:rsidRPr="00585455" w:rsidRDefault="00EA2833" w:rsidP="008B705F">
            <w:pPr>
              <w:pStyle w:val="rowtabella0"/>
              <w:jc w:val="center"/>
              <w:rPr>
                <w:color w:val="002060"/>
              </w:rPr>
            </w:pPr>
            <w:r w:rsidRPr="00585455">
              <w:rPr>
                <w:color w:val="002060"/>
              </w:rPr>
              <w:t>0</w:t>
            </w:r>
          </w:p>
        </w:tc>
      </w:tr>
      <w:tr w:rsidR="00EA2833" w:rsidRPr="00585455" w14:paraId="3864B090"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E781E" w14:textId="77777777" w:rsidR="00EA2833" w:rsidRPr="00585455" w:rsidRDefault="00EA2833" w:rsidP="008B705F">
            <w:pPr>
              <w:pStyle w:val="rowtabella0"/>
              <w:rPr>
                <w:color w:val="002060"/>
              </w:rPr>
            </w:pPr>
            <w:r w:rsidRPr="0058545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E067"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B087"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EE1A"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4B16"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7D8F"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A673" w14:textId="77777777" w:rsidR="00EA2833" w:rsidRPr="00585455" w:rsidRDefault="00EA2833" w:rsidP="008B705F">
            <w:pPr>
              <w:pStyle w:val="rowtabella0"/>
              <w:jc w:val="center"/>
              <w:rPr>
                <w:color w:val="002060"/>
              </w:rPr>
            </w:pPr>
            <w:r w:rsidRPr="005854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58E6"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6891"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43A4" w14:textId="77777777" w:rsidR="00EA2833" w:rsidRPr="00585455" w:rsidRDefault="00EA2833" w:rsidP="008B705F">
            <w:pPr>
              <w:pStyle w:val="rowtabella0"/>
              <w:jc w:val="center"/>
              <w:rPr>
                <w:color w:val="002060"/>
              </w:rPr>
            </w:pPr>
            <w:r w:rsidRPr="00585455">
              <w:rPr>
                <w:color w:val="002060"/>
              </w:rPr>
              <w:t>0</w:t>
            </w:r>
          </w:p>
        </w:tc>
      </w:tr>
      <w:tr w:rsidR="00EA2833" w:rsidRPr="00585455" w14:paraId="32787768"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650D1" w14:textId="77777777" w:rsidR="00EA2833" w:rsidRPr="00585455" w:rsidRDefault="00EA2833" w:rsidP="008B705F">
            <w:pPr>
              <w:pStyle w:val="rowtabella0"/>
              <w:rPr>
                <w:color w:val="002060"/>
              </w:rPr>
            </w:pPr>
            <w:r w:rsidRPr="0058545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26DB"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A3F5"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C659"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FDBA"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A7A7"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9EC4" w14:textId="77777777" w:rsidR="00EA2833" w:rsidRPr="00585455" w:rsidRDefault="00EA2833" w:rsidP="008B705F">
            <w:pPr>
              <w:pStyle w:val="rowtabella0"/>
              <w:jc w:val="center"/>
              <w:rPr>
                <w:color w:val="002060"/>
              </w:rPr>
            </w:pPr>
            <w:r w:rsidRPr="005854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8AA9" w14:textId="77777777" w:rsidR="00EA2833" w:rsidRPr="00585455" w:rsidRDefault="00EA2833" w:rsidP="008B705F">
            <w:pPr>
              <w:pStyle w:val="rowtabella0"/>
              <w:jc w:val="center"/>
              <w:rPr>
                <w:color w:val="002060"/>
              </w:rPr>
            </w:pPr>
            <w:r w:rsidRPr="005854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5DD8"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F0967" w14:textId="77777777" w:rsidR="00EA2833" w:rsidRPr="00585455" w:rsidRDefault="00EA2833" w:rsidP="008B705F">
            <w:pPr>
              <w:pStyle w:val="rowtabella0"/>
              <w:jc w:val="center"/>
              <w:rPr>
                <w:color w:val="002060"/>
              </w:rPr>
            </w:pPr>
            <w:r w:rsidRPr="00585455">
              <w:rPr>
                <w:color w:val="002060"/>
              </w:rPr>
              <w:t>0</w:t>
            </w:r>
          </w:p>
        </w:tc>
      </w:tr>
      <w:tr w:rsidR="00EA2833" w:rsidRPr="00585455" w14:paraId="5EBF86E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99318" w14:textId="77777777" w:rsidR="00EA2833" w:rsidRPr="00585455" w:rsidRDefault="00EA2833" w:rsidP="008B705F">
            <w:pPr>
              <w:pStyle w:val="rowtabella0"/>
              <w:rPr>
                <w:color w:val="002060"/>
              </w:rPr>
            </w:pPr>
            <w:r w:rsidRPr="0058545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D00C"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050B"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690B"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80B8"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F5BF"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979A" w14:textId="77777777" w:rsidR="00EA2833" w:rsidRPr="00585455" w:rsidRDefault="00EA2833" w:rsidP="008B705F">
            <w:pPr>
              <w:pStyle w:val="rowtabella0"/>
              <w:jc w:val="center"/>
              <w:rPr>
                <w:color w:val="002060"/>
              </w:rPr>
            </w:pPr>
            <w:r w:rsidRPr="005854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A21F"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5B6D" w14:textId="77777777" w:rsidR="00EA2833" w:rsidRPr="00585455" w:rsidRDefault="00EA2833" w:rsidP="008B705F">
            <w:pPr>
              <w:pStyle w:val="rowtabella0"/>
              <w:jc w:val="center"/>
              <w:rPr>
                <w:color w:val="002060"/>
              </w:rPr>
            </w:pPr>
            <w:r w:rsidRPr="005854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281B" w14:textId="77777777" w:rsidR="00EA2833" w:rsidRPr="00585455" w:rsidRDefault="00EA2833" w:rsidP="008B705F">
            <w:pPr>
              <w:pStyle w:val="rowtabella0"/>
              <w:jc w:val="center"/>
              <w:rPr>
                <w:color w:val="002060"/>
              </w:rPr>
            </w:pPr>
            <w:r w:rsidRPr="00585455">
              <w:rPr>
                <w:color w:val="002060"/>
              </w:rPr>
              <w:t>0</w:t>
            </w:r>
          </w:p>
        </w:tc>
      </w:tr>
      <w:tr w:rsidR="00EA2833" w:rsidRPr="00585455" w14:paraId="28230EC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A6FF64" w14:textId="77777777" w:rsidR="00EA2833" w:rsidRPr="00585455" w:rsidRDefault="00EA2833" w:rsidP="008B705F">
            <w:pPr>
              <w:pStyle w:val="rowtabella0"/>
              <w:rPr>
                <w:color w:val="002060"/>
                <w:lang w:val="es-ES"/>
              </w:rPr>
            </w:pPr>
            <w:r w:rsidRPr="0058545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975D"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A453"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E050"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946F1"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31EA"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B7D8"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DCF7"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E78B"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83FB" w14:textId="77777777" w:rsidR="00EA2833" w:rsidRPr="00585455" w:rsidRDefault="00EA2833" w:rsidP="008B705F">
            <w:pPr>
              <w:pStyle w:val="rowtabella0"/>
              <w:jc w:val="center"/>
              <w:rPr>
                <w:color w:val="002060"/>
              </w:rPr>
            </w:pPr>
            <w:r w:rsidRPr="00585455">
              <w:rPr>
                <w:color w:val="002060"/>
              </w:rPr>
              <w:t>0</w:t>
            </w:r>
          </w:p>
        </w:tc>
      </w:tr>
      <w:tr w:rsidR="00EA2833" w:rsidRPr="00585455" w14:paraId="78EAA9D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A8C8E" w14:textId="77777777" w:rsidR="00EA2833" w:rsidRPr="00585455" w:rsidRDefault="00EA2833" w:rsidP="008B705F">
            <w:pPr>
              <w:pStyle w:val="rowtabella0"/>
              <w:rPr>
                <w:color w:val="002060"/>
                <w:lang w:val="es-ES"/>
              </w:rPr>
            </w:pPr>
            <w:r w:rsidRPr="005854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207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53B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954A"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EF5B3"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4A83E"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5905"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F074" w14:textId="77777777" w:rsidR="00EA2833" w:rsidRPr="00585455" w:rsidRDefault="00EA2833" w:rsidP="008B705F">
            <w:pPr>
              <w:pStyle w:val="rowtabella0"/>
              <w:jc w:val="center"/>
              <w:rPr>
                <w:color w:val="002060"/>
              </w:rPr>
            </w:pPr>
            <w:r w:rsidRPr="005854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B7199" w14:textId="77777777" w:rsidR="00EA2833" w:rsidRPr="00585455" w:rsidRDefault="00EA2833" w:rsidP="008B705F">
            <w:pPr>
              <w:pStyle w:val="rowtabella0"/>
              <w:jc w:val="center"/>
              <w:rPr>
                <w:color w:val="002060"/>
              </w:rPr>
            </w:pPr>
            <w:r w:rsidRPr="005854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E427" w14:textId="77777777" w:rsidR="00EA2833" w:rsidRPr="00585455" w:rsidRDefault="00EA2833" w:rsidP="008B705F">
            <w:pPr>
              <w:pStyle w:val="rowtabella0"/>
              <w:jc w:val="center"/>
              <w:rPr>
                <w:color w:val="002060"/>
              </w:rPr>
            </w:pPr>
            <w:r w:rsidRPr="00585455">
              <w:rPr>
                <w:color w:val="002060"/>
              </w:rPr>
              <w:t>0</w:t>
            </w:r>
          </w:p>
        </w:tc>
      </w:tr>
      <w:tr w:rsidR="00EA2833" w:rsidRPr="00585455" w14:paraId="73E73896"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1CEA7" w14:textId="77777777" w:rsidR="00EA2833" w:rsidRPr="00585455" w:rsidRDefault="00EA2833" w:rsidP="008B705F">
            <w:pPr>
              <w:pStyle w:val="rowtabella0"/>
              <w:rPr>
                <w:color w:val="002060"/>
              </w:rPr>
            </w:pPr>
            <w:r w:rsidRPr="0058545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D620"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7454"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60CD"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91B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A2B2"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6D9D"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0FE7" w14:textId="77777777" w:rsidR="00EA2833" w:rsidRPr="00585455" w:rsidRDefault="00EA2833" w:rsidP="008B705F">
            <w:pPr>
              <w:pStyle w:val="rowtabella0"/>
              <w:jc w:val="center"/>
              <w:rPr>
                <w:color w:val="002060"/>
              </w:rPr>
            </w:pPr>
            <w:r w:rsidRPr="005854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F207" w14:textId="77777777" w:rsidR="00EA2833" w:rsidRPr="00585455" w:rsidRDefault="00EA2833" w:rsidP="008B705F">
            <w:pPr>
              <w:pStyle w:val="rowtabella0"/>
              <w:jc w:val="center"/>
              <w:rPr>
                <w:color w:val="002060"/>
              </w:rPr>
            </w:pPr>
            <w:r w:rsidRPr="005854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B99B" w14:textId="77777777" w:rsidR="00EA2833" w:rsidRPr="00585455" w:rsidRDefault="00EA2833" w:rsidP="008B705F">
            <w:pPr>
              <w:pStyle w:val="rowtabella0"/>
              <w:jc w:val="center"/>
              <w:rPr>
                <w:color w:val="002060"/>
              </w:rPr>
            </w:pPr>
            <w:r w:rsidRPr="00585455">
              <w:rPr>
                <w:color w:val="002060"/>
              </w:rPr>
              <w:t>0</w:t>
            </w:r>
          </w:p>
        </w:tc>
      </w:tr>
      <w:tr w:rsidR="00EA2833" w:rsidRPr="00585455" w14:paraId="6ECAF0F1"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2C510" w14:textId="77777777" w:rsidR="00EA2833" w:rsidRPr="00585455" w:rsidRDefault="00EA2833" w:rsidP="008B705F">
            <w:pPr>
              <w:pStyle w:val="rowtabella0"/>
              <w:rPr>
                <w:color w:val="002060"/>
                <w:lang w:val="es-ES"/>
              </w:rPr>
            </w:pPr>
            <w:r w:rsidRPr="00585455">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9FF3"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FC68"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CE10"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2310"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0230"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9E26C" w14:textId="77777777" w:rsidR="00EA2833" w:rsidRPr="00585455" w:rsidRDefault="00EA2833" w:rsidP="008B705F">
            <w:pPr>
              <w:pStyle w:val="rowtabella0"/>
              <w:jc w:val="center"/>
              <w:rPr>
                <w:color w:val="002060"/>
              </w:rPr>
            </w:pPr>
            <w:r w:rsidRPr="005854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03427" w14:textId="77777777" w:rsidR="00EA2833" w:rsidRPr="00585455" w:rsidRDefault="00EA2833" w:rsidP="008B705F">
            <w:pPr>
              <w:pStyle w:val="rowtabella0"/>
              <w:jc w:val="center"/>
              <w:rPr>
                <w:color w:val="002060"/>
              </w:rPr>
            </w:pPr>
            <w:r w:rsidRPr="005854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C416"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6D03" w14:textId="77777777" w:rsidR="00EA2833" w:rsidRPr="00585455" w:rsidRDefault="00EA2833" w:rsidP="008B705F">
            <w:pPr>
              <w:pStyle w:val="rowtabella0"/>
              <w:jc w:val="center"/>
              <w:rPr>
                <w:color w:val="002060"/>
              </w:rPr>
            </w:pPr>
            <w:r w:rsidRPr="00585455">
              <w:rPr>
                <w:color w:val="002060"/>
              </w:rPr>
              <w:t>1</w:t>
            </w:r>
          </w:p>
        </w:tc>
      </w:tr>
    </w:tbl>
    <w:p w14:paraId="7A8A3A1E" w14:textId="77777777" w:rsidR="00EA2833" w:rsidRPr="00585455" w:rsidRDefault="00EA2833" w:rsidP="00EA2833">
      <w:pPr>
        <w:pStyle w:val="breakline"/>
        <w:rPr>
          <w:rFonts w:eastAsiaTheme="minorEastAsia"/>
          <w:color w:val="002060"/>
        </w:rPr>
      </w:pPr>
    </w:p>
    <w:p w14:paraId="23E498BF" w14:textId="77777777" w:rsidR="00EA2833" w:rsidRPr="00585455" w:rsidRDefault="00EA2833" w:rsidP="00EA2833">
      <w:pPr>
        <w:pStyle w:val="breakline"/>
        <w:rPr>
          <w:color w:val="002060"/>
        </w:rPr>
      </w:pPr>
    </w:p>
    <w:p w14:paraId="13C49701" w14:textId="77777777" w:rsidR="00EA2833" w:rsidRPr="00585455" w:rsidRDefault="00EA2833" w:rsidP="00EA2833">
      <w:pPr>
        <w:pStyle w:val="sottotitolocampionato10"/>
        <w:rPr>
          <w:color w:val="002060"/>
        </w:rPr>
      </w:pPr>
      <w:r w:rsidRPr="00585455">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A2833" w:rsidRPr="00585455" w14:paraId="1255F174" w14:textId="77777777" w:rsidTr="008B70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1BD01" w14:textId="77777777" w:rsidR="00EA2833" w:rsidRPr="00585455" w:rsidRDefault="00EA2833" w:rsidP="008B705F">
            <w:pPr>
              <w:pStyle w:val="headertabella0"/>
              <w:rPr>
                <w:color w:val="002060"/>
              </w:rPr>
            </w:pPr>
            <w:r w:rsidRPr="005854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BFAF" w14:textId="77777777" w:rsidR="00EA2833" w:rsidRPr="00585455" w:rsidRDefault="00EA2833" w:rsidP="008B705F">
            <w:pPr>
              <w:pStyle w:val="headertabella0"/>
              <w:rPr>
                <w:color w:val="002060"/>
              </w:rPr>
            </w:pPr>
            <w:r w:rsidRPr="005854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25AD7" w14:textId="77777777" w:rsidR="00EA2833" w:rsidRPr="00585455" w:rsidRDefault="00EA2833" w:rsidP="008B705F">
            <w:pPr>
              <w:pStyle w:val="headertabella0"/>
              <w:rPr>
                <w:color w:val="002060"/>
              </w:rPr>
            </w:pPr>
            <w:r w:rsidRPr="005854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3C1C6" w14:textId="77777777" w:rsidR="00EA2833" w:rsidRPr="00585455" w:rsidRDefault="00EA2833" w:rsidP="008B705F">
            <w:pPr>
              <w:pStyle w:val="headertabella0"/>
              <w:rPr>
                <w:color w:val="002060"/>
              </w:rPr>
            </w:pPr>
            <w:r w:rsidRPr="005854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D9056" w14:textId="77777777" w:rsidR="00EA2833" w:rsidRPr="00585455" w:rsidRDefault="00EA2833" w:rsidP="008B705F">
            <w:pPr>
              <w:pStyle w:val="headertabella0"/>
              <w:rPr>
                <w:color w:val="002060"/>
              </w:rPr>
            </w:pPr>
            <w:r w:rsidRPr="005854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7110D" w14:textId="77777777" w:rsidR="00EA2833" w:rsidRPr="00585455" w:rsidRDefault="00EA2833" w:rsidP="008B705F">
            <w:pPr>
              <w:pStyle w:val="headertabella0"/>
              <w:rPr>
                <w:color w:val="002060"/>
              </w:rPr>
            </w:pPr>
            <w:r w:rsidRPr="005854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60971" w14:textId="77777777" w:rsidR="00EA2833" w:rsidRPr="00585455" w:rsidRDefault="00EA2833" w:rsidP="008B705F">
            <w:pPr>
              <w:pStyle w:val="headertabella0"/>
              <w:rPr>
                <w:color w:val="002060"/>
              </w:rPr>
            </w:pPr>
            <w:r w:rsidRPr="005854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3FA4" w14:textId="77777777" w:rsidR="00EA2833" w:rsidRPr="00585455" w:rsidRDefault="00EA2833" w:rsidP="008B705F">
            <w:pPr>
              <w:pStyle w:val="headertabella0"/>
              <w:rPr>
                <w:color w:val="002060"/>
              </w:rPr>
            </w:pPr>
            <w:r w:rsidRPr="005854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75FB5" w14:textId="77777777" w:rsidR="00EA2833" w:rsidRPr="00585455" w:rsidRDefault="00EA2833" w:rsidP="008B705F">
            <w:pPr>
              <w:pStyle w:val="headertabella0"/>
              <w:rPr>
                <w:color w:val="002060"/>
              </w:rPr>
            </w:pPr>
            <w:r w:rsidRPr="005854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F503B" w14:textId="77777777" w:rsidR="00EA2833" w:rsidRPr="00585455" w:rsidRDefault="00EA2833" w:rsidP="008B705F">
            <w:pPr>
              <w:pStyle w:val="headertabella0"/>
              <w:rPr>
                <w:color w:val="002060"/>
              </w:rPr>
            </w:pPr>
            <w:r w:rsidRPr="00585455">
              <w:rPr>
                <w:color w:val="002060"/>
              </w:rPr>
              <w:t>PE</w:t>
            </w:r>
          </w:p>
        </w:tc>
      </w:tr>
      <w:tr w:rsidR="00EA2833" w:rsidRPr="00585455" w14:paraId="7CBA457B" w14:textId="77777777" w:rsidTr="008B70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CB919" w14:textId="77777777" w:rsidR="00EA2833" w:rsidRPr="00585455" w:rsidRDefault="00EA2833" w:rsidP="008B705F">
            <w:pPr>
              <w:pStyle w:val="rowtabella0"/>
              <w:rPr>
                <w:color w:val="002060"/>
                <w:lang w:val="es-ES"/>
              </w:rPr>
            </w:pPr>
            <w:r w:rsidRPr="0058545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B246" w14:textId="77777777" w:rsidR="00EA2833" w:rsidRPr="00585455" w:rsidRDefault="00EA2833" w:rsidP="008B705F">
            <w:pPr>
              <w:pStyle w:val="rowtabella0"/>
              <w:jc w:val="center"/>
              <w:rPr>
                <w:color w:val="002060"/>
              </w:rPr>
            </w:pPr>
            <w:r w:rsidRPr="005854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F820"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D585" w14:textId="77777777" w:rsidR="00EA2833" w:rsidRPr="00585455" w:rsidRDefault="00EA2833" w:rsidP="008B705F">
            <w:pPr>
              <w:pStyle w:val="rowtabella0"/>
              <w:jc w:val="center"/>
              <w:rPr>
                <w:color w:val="002060"/>
              </w:rPr>
            </w:pPr>
            <w:r w:rsidRPr="005854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0663"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F137"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7804" w14:textId="77777777" w:rsidR="00EA2833" w:rsidRPr="00585455" w:rsidRDefault="00EA2833" w:rsidP="008B705F">
            <w:pPr>
              <w:pStyle w:val="rowtabella0"/>
              <w:jc w:val="center"/>
              <w:rPr>
                <w:color w:val="002060"/>
              </w:rPr>
            </w:pPr>
            <w:r w:rsidRPr="005854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EB4C" w14:textId="77777777" w:rsidR="00EA2833" w:rsidRPr="00585455" w:rsidRDefault="00EA2833" w:rsidP="008B705F">
            <w:pPr>
              <w:pStyle w:val="rowtabella0"/>
              <w:jc w:val="center"/>
              <w:rPr>
                <w:color w:val="002060"/>
              </w:rPr>
            </w:pPr>
            <w:r w:rsidRPr="005854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A524"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2A72" w14:textId="77777777" w:rsidR="00EA2833" w:rsidRPr="00585455" w:rsidRDefault="00EA2833" w:rsidP="008B705F">
            <w:pPr>
              <w:pStyle w:val="rowtabella0"/>
              <w:jc w:val="center"/>
              <w:rPr>
                <w:color w:val="002060"/>
              </w:rPr>
            </w:pPr>
            <w:r w:rsidRPr="00585455">
              <w:rPr>
                <w:color w:val="002060"/>
              </w:rPr>
              <w:t>0</w:t>
            </w:r>
          </w:p>
        </w:tc>
      </w:tr>
      <w:tr w:rsidR="00EA2833" w:rsidRPr="00585455" w14:paraId="4BD8F87B"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8795F" w14:textId="77777777" w:rsidR="00EA2833" w:rsidRPr="00585455" w:rsidRDefault="00EA2833" w:rsidP="008B705F">
            <w:pPr>
              <w:pStyle w:val="rowtabella0"/>
              <w:rPr>
                <w:color w:val="002060"/>
              </w:rPr>
            </w:pPr>
            <w:r w:rsidRPr="0058545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E464" w14:textId="77777777" w:rsidR="00EA2833" w:rsidRPr="00585455" w:rsidRDefault="00EA2833" w:rsidP="008B705F">
            <w:pPr>
              <w:pStyle w:val="rowtabella0"/>
              <w:jc w:val="center"/>
              <w:rPr>
                <w:color w:val="002060"/>
              </w:rPr>
            </w:pPr>
            <w:r w:rsidRPr="005854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909E"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D165"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DAEB"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514C"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A7FA" w14:textId="77777777" w:rsidR="00EA2833" w:rsidRPr="00585455" w:rsidRDefault="00EA2833" w:rsidP="008B705F">
            <w:pPr>
              <w:pStyle w:val="rowtabella0"/>
              <w:jc w:val="center"/>
              <w:rPr>
                <w:color w:val="002060"/>
              </w:rPr>
            </w:pPr>
            <w:r w:rsidRPr="005854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F3B8"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3A1C6"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1128" w14:textId="77777777" w:rsidR="00EA2833" w:rsidRPr="00585455" w:rsidRDefault="00EA2833" w:rsidP="008B705F">
            <w:pPr>
              <w:pStyle w:val="rowtabella0"/>
              <w:jc w:val="center"/>
              <w:rPr>
                <w:color w:val="002060"/>
              </w:rPr>
            </w:pPr>
            <w:r w:rsidRPr="00585455">
              <w:rPr>
                <w:color w:val="002060"/>
              </w:rPr>
              <w:t>0</w:t>
            </w:r>
          </w:p>
        </w:tc>
      </w:tr>
      <w:tr w:rsidR="00EA2833" w:rsidRPr="00585455" w14:paraId="32191483"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1756D" w14:textId="77777777" w:rsidR="00EA2833" w:rsidRPr="00585455" w:rsidRDefault="00EA2833" w:rsidP="008B705F">
            <w:pPr>
              <w:pStyle w:val="rowtabella0"/>
              <w:rPr>
                <w:color w:val="002060"/>
              </w:rPr>
            </w:pPr>
            <w:r w:rsidRPr="0058545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C245" w14:textId="77777777" w:rsidR="00EA2833" w:rsidRPr="00585455" w:rsidRDefault="00EA2833" w:rsidP="008B705F">
            <w:pPr>
              <w:pStyle w:val="rowtabella0"/>
              <w:jc w:val="center"/>
              <w:rPr>
                <w:color w:val="002060"/>
              </w:rPr>
            </w:pPr>
            <w:r w:rsidRPr="005854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AB95"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A36CA"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BE0D"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A3F5"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C06E" w14:textId="77777777" w:rsidR="00EA2833" w:rsidRPr="00585455" w:rsidRDefault="00EA2833" w:rsidP="008B705F">
            <w:pPr>
              <w:pStyle w:val="rowtabella0"/>
              <w:jc w:val="center"/>
              <w:rPr>
                <w:color w:val="002060"/>
              </w:rPr>
            </w:pPr>
            <w:r w:rsidRPr="005854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E7F2" w14:textId="77777777" w:rsidR="00EA2833" w:rsidRPr="00585455" w:rsidRDefault="00EA2833" w:rsidP="008B705F">
            <w:pPr>
              <w:pStyle w:val="rowtabella0"/>
              <w:jc w:val="center"/>
              <w:rPr>
                <w:color w:val="002060"/>
              </w:rPr>
            </w:pPr>
            <w:r w:rsidRPr="005854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FA4A"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DEBF" w14:textId="77777777" w:rsidR="00EA2833" w:rsidRPr="00585455" w:rsidRDefault="00EA2833" w:rsidP="008B705F">
            <w:pPr>
              <w:pStyle w:val="rowtabella0"/>
              <w:jc w:val="center"/>
              <w:rPr>
                <w:color w:val="002060"/>
              </w:rPr>
            </w:pPr>
            <w:r w:rsidRPr="00585455">
              <w:rPr>
                <w:color w:val="002060"/>
              </w:rPr>
              <w:t>0</w:t>
            </w:r>
          </w:p>
        </w:tc>
      </w:tr>
      <w:tr w:rsidR="00EA2833" w:rsidRPr="00585455" w14:paraId="7B09D85C"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4B83D" w14:textId="77777777" w:rsidR="00EA2833" w:rsidRPr="00585455" w:rsidRDefault="00EA2833" w:rsidP="008B705F">
            <w:pPr>
              <w:pStyle w:val="rowtabella0"/>
              <w:rPr>
                <w:color w:val="002060"/>
              </w:rPr>
            </w:pPr>
            <w:r w:rsidRPr="005854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BD0D"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5ABE"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D548"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614"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DED3"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0B29" w14:textId="77777777" w:rsidR="00EA2833" w:rsidRPr="00585455" w:rsidRDefault="00EA2833" w:rsidP="008B705F">
            <w:pPr>
              <w:pStyle w:val="rowtabella0"/>
              <w:jc w:val="center"/>
              <w:rPr>
                <w:color w:val="002060"/>
              </w:rPr>
            </w:pPr>
            <w:r w:rsidRPr="005854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FACF"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CC03"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6FBF" w14:textId="77777777" w:rsidR="00EA2833" w:rsidRPr="00585455" w:rsidRDefault="00EA2833" w:rsidP="008B705F">
            <w:pPr>
              <w:pStyle w:val="rowtabella0"/>
              <w:jc w:val="center"/>
              <w:rPr>
                <w:color w:val="002060"/>
              </w:rPr>
            </w:pPr>
            <w:r w:rsidRPr="00585455">
              <w:rPr>
                <w:color w:val="002060"/>
              </w:rPr>
              <w:t>0</w:t>
            </w:r>
          </w:p>
        </w:tc>
      </w:tr>
      <w:tr w:rsidR="00EA2833" w:rsidRPr="00585455" w14:paraId="5BF354FA"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E49CB" w14:textId="77777777" w:rsidR="00EA2833" w:rsidRPr="00585455" w:rsidRDefault="00EA2833" w:rsidP="008B705F">
            <w:pPr>
              <w:pStyle w:val="rowtabella0"/>
              <w:rPr>
                <w:color w:val="002060"/>
              </w:rPr>
            </w:pPr>
            <w:r w:rsidRPr="0058545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BAB3" w14:textId="77777777" w:rsidR="00EA2833" w:rsidRPr="00585455" w:rsidRDefault="00EA2833" w:rsidP="008B705F">
            <w:pPr>
              <w:pStyle w:val="rowtabella0"/>
              <w:jc w:val="center"/>
              <w:rPr>
                <w:color w:val="002060"/>
              </w:rPr>
            </w:pPr>
            <w:r w:rsidRPr="005854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44996"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A9FA"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0B549" w14:textId="77777777" w:rsidR="00EA2833" w:rsidRPr="00585455" w:rsidRDefault="00EA2833" w:rsidP="008B705F">
            <w:pPr>
              <w:pStyle w:val="rowtabella0"/>
              <w:jc w:val="center"/>
              <w:rPr>
                <w:color w:val="002060"/>
              </w:rPr>
            </w:pPr>
            <w:r w:rsidRPr="005854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786B7"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E21C" w14:textId="77777777" w:rsidR="00EA2833" w:rsidRPr="00585455" w:rsidRDefault="00EA2833" w:rsidP="008B705F">
            <w:pPr>
              <w:pStyle w:val="rowtabella0"/>
              <w:jc w:val="center"/>
              <w:rPr>
                <w:color w:val="002060"/>
              </w:rPr>
            </w:pPr>
            <w:r w:rsidRPr="005854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3EE4" w14:textId="77777777" w:rsidR="00EA2833" w:rsidRPr="00585455" w:rsidRDefault="00EA2833" w:rsidP="008B705F">
            <w:pPr>
              <w:pStyle w:val="rowtabella0"/>
              <w:jc w:val="center"/>
              <w:rPr>
                <w:color w:val="002060"/>
              </w:rPr>
            </w:pPr>
            <w:r w:rsidRPr="005854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67D4" w14:textId="77777777" w:rsidR="00EA2833" w:rsidRPr="00585455" w:rsidRDefault="00EA2833" w:rsidP="008B705F">
            <w:pPr>
              <w:pStyle w:val="rowtabella0"/>
              <w:jc w:val="center"/>
              <w:rPr>
                <w:color w:val="002060"/>
              </w:rPr>
            </w:pPr>
            <w:r w:rsidRPr="005854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EFEF" w14:textId="77777777" w:rsidR="00EA2833" w:rsidRPr="00585455" w:rsidRDefault="00EA2833" w:rsidP="008B705F">
            <w:pPr>
              <w:pStyle w:val="rowtabella0"/>
              <w:jc w:val="center"/>
              <w:rPr>
                <w:color w:val="002060"/>
              </w:rPr>
            </w:pPr>
            <w:r w:rsidRPr="00585455">
              <w:rPr>
                <w:color w:val="002060"/>
              </w:rPr>
              <w:t>0</w:t>
            </w:r>
          </w:p>
        </w:tc>
      </w:tr>
      <w:tr w:rsidR="00EA2833" w:rsidRPr="00585455" w14:paraId="11716C92" w14:textId="77777777" w:rsidTr="008B70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FDAA8" w14:textId="77777777" w:rsidR="00EA2833" w:rsidRPr="00585455" w:rsidRDefault="00EA2833" w:rsidP="008B705F">
            <w:pPr>
              <w:pStyle w:val="rowtabella0"/>
              <w:rPr>
                <w:color w:val="002060"/>
              </w:rPr>
            </w:pPr>
            <w:r w:rsidRPr="0058545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1EB8" w14:textId="77777777" w:rsidR="00EA2833" w:rsidRPr="00585455" w:rsidRDefault="00EA2833" w:rsidP="008B705F">
            <w:pPr>
              <w:pStyle w:val="rowtabella0"/>
              <w:jc w:val="center"/>
              <w:rPr>
                <w:color w:val="002060"/>
              </w:rPr>
            </w:pPr>
            <w:r w:rsidRPr="005854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61D1"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47B33" w14:textId="77777777" w:rsidR="00EA2833" w:rsidRPr="00585455" w:rsidRDefault="00EA2833" w:rsidP="008B705F">
            <w:pPr>
              <w:pStyle w:val="rowtabella0"/>
              <w:jc w:val="center"/>
              <w:rPr>
                <w:color w:val="002060"/>
              </w:rPr>
            </w:pPr>
            <w:r w:rsidRPr="005854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190F"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43DF"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794F" w14:textId="77777777" w:rsidR="00EA2833" w:rsidRPr="00585455" w:rsidRDefault="00EA2833" w:rsidP="008B705F">
            <w:pPr>
              <w:pStyle w:val="rowtabella0"/>
              <w:jc w:val="center"/>
              <w:rPr>
                <w:color w:val="002060"/>
              </w:rPr>
            </w:pPr>
            <w:r w:rsidRPr="005854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A77C" w14:textId="77777777" w:rsidR="00EA2833" w:rsidRPr="00585455" w:rsidRDefault="00EA2833" w:rsidP="008B705F">
            <w:pPr>
              <w:pStyle w:val="rowtabella0"/>
              <w:jc w:val="center"/>
              <w:rPr>
                <w:color w:val="002060"/>
              </w:rPr>
            </w:pPr>
            <w:r w:rsidRPr="005854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2D71" w14:textId="77777777" w:rsidR="00EA2833" w:rsidRPr="00585455" w:rsidRDefault="00EA2833" w:rsidP="008B705F">
            <w:pPr>
              <w:pStyle w:val="rowtabella0"/>
              <w:jc w:val="center"/>
              <w:rPr>
                <w:color w:val="002060"/>
              </w:rPr>
            </w:pPr>
            <w:r w:rsidRPr="005854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2962" w14:textId="77777777" w:rsidR="00EA2833" w:rsidRPr="00585455" w:rsidRDefault="00EA2833" w:rsidP="008B705F">
            <w:pPr>
              <w:pStyle w:val="rowtabella0"/>
              <w:jc w:val="center"/>
              <w:rPr>
                <w:color w:val="002060"/>
              </w:rPr>
            </w:pPr>
            <w:r w:rsidRPr="00585455">
              <w:rPr>
                <w:color w:val="002060"/>
              </w:rPr>
              <w:t>0</w:t>
            </w:r>
          </w:p>
        </w:tc>
      </w:tr>
      <w:tr w:rsidR="00EA2833" w:rsidRPr="00585455" w14:paraId="59BC5596" w14:textId="77777777" w:rsidTr="008B70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ED9F5" w14:textId="77777777" w:rsidR="00EA2833" w:rsidRPr="00585455" w:rsidRDefault="00EA2833" w:rsidP="008B705F">
            <w:pPr>
              <w:pStyle w:val="rowtabella0"/>
              <w:rPr>
                <w:color w:val="002060"/>
              </w:rPr>
            </w:pPr>
            <w:r w:rsidRPr="00585455">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5955"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D6BD"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9E7B9"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A6F6" w14:textId="77777777" w:rsidR="00EA2833" w:rsidRPr="00585455" w:rsidRDefault="00EA2833" w:rsidP="008B705F">
            <w:pPr>
              <w:pStyle w:val="rowtabella0"/>
              <w:jc w:val="center"/>
              <w:rPr>
                <w:color w:val="002060"/>
              </w:rPr>
            </w:pPr>
            <w:r w:rsidRPr="005854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0DD7E" w14:textId="77777777" w:rsidR="00EA2833" w:rsidRPr="00585455" w:rsidRDefault="00EA2833" w:rsidP="008B705F">
            <w:pPr>
              <w:pStyle w:val="rowtabella0"/>
              <w:jc w:val="center"/>
              <w:rPr>
                <w:color w:val="002060"/>
              </w:rPr>
            </w:pPr>
            <w:r w:rsidRPr="005854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1878" w14:textId="77777777" w:rsidR="00EA2833" w:rsidRPr="00585455" w:rsidRDefault="00EA2833" w:rsidP="008B705F">
            <w:pPr>
              <w:pStyle w:val="rowtabella0"/>
              <w:jc w:val="center"/>
              <w:rPr>
                <w:color w:val="002060"/>
              </w:rPr>
            </w:pPr>
            <w:r w:rsidRPr="005854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D98D3" w14:textId="77777777" w:rsidR="00EA2833" w:rsidRPr="00585455" w:rsidRDefault="00EA2833" w:rsidP="008B705F">
            <w:pPr>
              <w:pStyle w:val="rowtabella0"/>
              <w:jc w:val="center"/>
              <w:rPr>
                <w:color w:val="002060"/>
              </w:rPr>
            </w:pPr>
            <w:r w:rsidRPr="005854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9957" w14:textId="77777777" w:rsidR="00EA2833" w:rsidRPr="00585455" w:rsidRDefault="00EA2833" w:rsidP="008B705F">
            <w:pPr>
              <w:pStyle w:val="rowtabella0"/>
              <w:jc w:val="center"/>
              <w:rPr>
                <w:color w:val="002060"/>
              </w:rPr>
            </w:pPr>
            <w:r w:rsidRPr="005854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6B67" w14:textId="77777777" w:rsidR="00EA2833" w:rsidRPr="00585455" w:rsidRDefault="00EA2833" w:rsidP="008B705F">
            <w:pPr>
              <w:pStyle w:val="rowtabella0"/>
              <w:jc w:val="center"/>
              <w:rPr>
                <w:color w:val="002060"/>
              </w:rPr>
            </w:pPr>
            <w:r w:rsidRPr="00585455">
              <w:rPr>
                <w:color w:val="002060"/>
              </w:rPr>
              <w:t>0</w:t>
            </w:r>
          </w:p>
        </w:tc>
      </w:tr>
    </w:tbl>
    <w:p w14:paraId="292C4F68" w14:textId="77777777" w:rsidR="00EA2833" w:rsidRPr="00585455" w:rsidRDefault="00EA2833" w:rsidP="00EA2833">
      <w:pPr>
        <w:pStyle w:val="breakline"/>
        <w:rPr>
          <w:rFonts w:eastAsiaTheme="minorEastAsia"/>
          <w:color w:val="002060"/>
        </w:rPr>
      </w:pPr>
    </w:p>
    <w:p w14:paraId="32AAA04B" w14:textId="77777777" w:rsidR="00EC11F2" w:rsidRDefault="00EC11F2" w:rsidP="00EC11F2">
      <w:pPr>
        <w:pStyle w:val="breakline"/>
        <w:rPr>
          <w:color w:val="002060"/>
        </w:rPr>
      </w:pPr>
    </w:p>
    <w:p w14:paraId="54286E11" w14:textId="77777777" w:rsidR="00EC11F2" w:rsidRDefault="00EC11F2" w:rsidP="00EC11F2">
      <w:pPr>
        <w:pStyle w:val="breakline"/>
        <w:rPr>
          <w:rFonts w:eastAsiaTheme="minorEastAsia"/>
          <w:color w:val="002060"/>
        </w:rPr>
      </w:pPr>
    </w:p>
    <w:p w14:paraId="19429DB9" w14:textId="77777777" w:rsidR="00EC11F2" w:rsidRDefault="00EC11F2" w:rsidP="00A330C9">
      <w:pPr>
        <w:pStyle w:val="breakline"/>
        <w:rPr>
          <w:rFonts w:eastAsiaTheme="minorEastAsia"/>
          <w:color w:val="002060"/>
        </w:rPr>
      </w:pPr>
    </w:p>
    <w:p w14:paraId="5F21CA93" w14:textId="77777777" w:rsidR="00C724D0" w:rsidRPr="00DE1EF7" w:rsidRDefault="00C724D0" w:rsidP="00C724D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E655A05" w14:textId="77777777" w:rsidR="00C724D0" w:rsidRDefault="00C724D0" w:rsidP="00C724D0">
      <w:pPr>
        <w:pStyle w:val="LndNormale1"/>
        <w:rPr>
          <w:rFonts w:cs="Arial"/>
          <w:color w:val="002060"/>
        </w:rPr>
      </w:pPr>
    </w:p>
    <w:p w14:paraId="013B4BE2" w14:textId="64E3F377" w:rsidR="00C724D0" w:rsidRPr="002F286D" w:rsidRDefault="00C724D0" w:rsidP="00C724D0">
      <w:pPr>
        <w:pStyle w:val="LndNormale1"/>
        <w:rPr>
          <w:b/>
          <w:color w:val="002060"/>
          <w:sz w:val="28"/>
          <w:szCs w:val="28"/>
        </w:rPr>
      </w:pPr>
      <w:r>
        <w:rPr>
          <w:b/>
          <w:color w:val="002060"/>
          <w:sz w:val="28"/>
          <w:szCs w:val="28"/>
        </w:rPr>
        <w:t>CAMPIONATO</w:t>
      </w:r>
      <w:r w:rsidRPr="002F286D">
        <w:rPr>
          <w:b/>
          <w:color w:val="002060"/>
          <w:sz w:val="28"/>
          <w:szCs w:val="28"/>
        </w:rPr>
        <w:t xml:space="preserve"> </w:t>
      </w:r>
      <w:r>
        <w:rPr>
          <w:b/>
          <w:color w:val="002060"/>
          <w:sz w:val="28"/>
          <w:szCs w:val="28"/>
        </w:rPr>
        <w:t xml:space="preserve">REGIONALE </w:t>
      </w:r>
      <w:r w:rsidRPr="002F286D">
        <w:rPr>
          <w:b/>
          <w:color w:val="002060"/>
          <w:sz w:val="28"/>
          <w:szCs w:val="28"/>
        </w:rPr>
        <w:t xml:space="preserve">CALCIO A CINQUE </w:t>
      </w:r>
      <w:r w:rsidR="00BF0D7B">
        <w:rPr>
          <w:b/>
          <w:color w:val="002060"/>
          <w:sz w:val="28"/>
          <w:szCs w:val="28"/>
        </w:rPr>
        <w:t>SERIE C2</w:t>
      </w:r>
      <w:r w:rsidRPr="002F286D">
        <w:rPr>
          <w:b/>
          <w:color w:val="002060"/>
          <w:sz w:val="28"/>
          <w:szCs w:val="28"/>
        </w:rPr>
        <w:t>, GIRONE “</w:t>
      </w:r>
      <w:r w:rsidR="00BF0D7B">
        <w:rPr>
          <w:b/>
          <w:color w:val="002060"/>
          <w:sz w:val="28"/>
          <w:szCs w:val="28"/>
        </w:rPr>
        <w:t>C</w:t>
      </w:r>
      <w:r w:rsidRPr="002F286D">
        <w:rPr>
          <w:b/>
          <w:color w:val="002060"/>
          <w:sz w:val="28"/>
          <w:szCs w:val="28"/>
        </w:rPr>
        <w:t>”</w:t>
      </w:r>
    </w:p>
    <w:p w14:paraId="5ADADD50" w14:textId="77777777" w:rsidR="00C724D0" w:rsidRPr="00BE7744" w:rsidRDefault="00C724D0" w:rsidP="00C724D0">
      <w:pPr>
        <w:pStyle w:val="LndNormale1"/>
        <w:rPr>
          <w:rFonts w:cs="Arial"/>
          <w:color w:val="002060"/>
          <w:szCs w:val="22"/>
          <w:highlight w:val="yellow"/>
        </w:rPr>
      </w:pPr>
    </w:p>
    <w:p w14:paraId="19693975" w14:textId="405021FE" w:rsidR="00C724D0" w:rsidRDefault="00C724D0" w:rsidP="00C724D0">
      <w:pPr>
        <w:pStyle w:val="LndNormale1"/>
        <w:rPr>
          <w:rFonts w:cs="Arial"/>
          <w:color w:val="002060"/>
          <w:szCs w:val="22"/>
        </w:rPr>
      </w:pPr>
      <w:r w:rsidRPr="0075612D">
        <w:rPr>
          <w:rFonts w:cs="Arial"/>
          <w:color w:val="002060"/>
          <w:szCs w:val="22"/>
        </w:rPr>
        <w:t xml:space="preserve">La gara </w:t>
      </w:r>
      <w:r w:rsidR="00BF0D7B">
        <w:rPr>
          <w:rFonts w:cs="Arial"/>
          <w:b/>
          <w:bCs/>
          <w:color w:val="002060"/>
        </w:rPr>
        <w:t>REAL ANCARIA – ROCCAFLUVIONE</w:t>
      </w:r>
      <w:r w:rsidRPr="0075612D">
        <w:rPr>
          <w:rFonts w:cs="Arial"/>
          <w:color w:val="002060"/>
          <w:szCs w:val="22"/>
        </w:rPr>
        <w:t xml:space="preserve"> del </w:t>
      </w:r>
      <w:r w:rsidR="00BF0D7B">
        <w:rPr>
          <w:rFonts w:cs="Arial"/>
          <w:color w:val="002060"/>
          <w:szCs w:val="22"/>
        </w:rPr>
        <w:t>14</w:t>
      </w:r>
      <w:r w:rsidRPr="0075612D">
        <w:rPr>
          <w:rFonts w:cs="Arial"/>
          <w:color w:val="002060"/>
          <w:szCs w:val="22"/>
        </w:rPr>
        <w:t>/</w:t>
      </w:r>
      <w:r w:rsidR="00BF0D7B">
        <w:rPr>
          <w:rFonts w:cs="Arial"/>
          <w:color w:val="002060"/>
          <w:szCs w:val="22"/>
        </w:rPr>
        <w:t>02</w:t>
      </w:r>
      <w:r w:rsidRPr="0075612D">
        <w:rPr>
          <w:rFonts w:cs="Arial"/>
          <w:color w:val="002060"/>
          <w:szCs w:val="22"/>
        </w:rPr>
        <w:t>/202</w:t>
      </w:r>
      <w:r w:rsidR="00BF0D7B">
        <w:rPr>
          <w:rFonts w:cs="Arial"/>
          <w:color w:val="002060"/>
          <w:szCs w:val="22"/>
        </w:rPr>
        <w:t>5, preso atto della rettifica del referto arbitrale pervenuta in data odierna,</w:t>
      </w:r>
      <w:r w:rsidRPr="0075612D">
        <w:rPr>
          <w:rFonts w:cs="Arial"/>
          <w:color w:val="002060"/>
          <w:szCs w:val="22"/>
        </w:rPr>
        <w:t xml:space="preserve"> è terminata con il risultato di </w:t>
      </w:r>
      <w:r w:rsidR="00BF0D7B">
        <w:rPr>
          <w:rFonts w:cs="Arial"/>
          <w:b/>
          <w:bCs/>
          <w:color w:val="002060"/>
          <w:szCs w:val="22"/>
        </w:rPr>
        <w:t>3-5</w:t>
      </w:r>
      <w:r w:rsidRPr="0075612D">
        <w:rPr>
          <w:rFonts w:cs="Arial"/>
          <w:color w:val="002060"/>
          <w:szCs w:val="22"/>
        </w:rPr>
        <w:t xml:space="preserve"> e non </w:t>
      </w:r>
      <w:r w:rsidR="00BF0D7B">
        <w:rPr>
          <w:rFonts w:cs="Arial"/>
          <w:color w:val="002060"/>
          <w:szCs w:val="22"/>
        </w:rPr>
        <w:t>5-3</w:t>
      </w:r>
      <w:r w:rsidRPr="0075612D">
        <w:rPr>
          <w:rFonts w:cs="Arial"/>
          <w:color w:val="002060"/>
          <w:szCs w:val="22"/>
        </w:rPr>
        <w:t xml:space="preserve"> come erroneamente riportato nel Comunicato Ufficiale n° </w:t>
      </w:r>
      <w:r w:rsidR="00BF0D7B">
        <w:rPr>
          <w:rFonts w:cs="Arial"/>
          <w:color w:val="002060"/>
          <w:szCs w:val="22"/>
        </w:rPr>
        <w:t>84</w:t>
      </w:r>
      <w:r>
        <w:rPr>
          <w:rFonts w:cs="Arial"/>
          <w:color w:val="002060"/>
          <w:szCs w:val="22"/>
        </w:rPr>
        <w:t xml:space="preserve"> </w:t>
      </w:r>
      <w:r w:rsidRPr="0075612D">
        <w:rPr>
          <w:rFonts w:cs="Arial"/>
          <w:color w:val="002060"/>
          <w:szCs w:val="22"/>
        </w:rPr>
        <w:t xml:space="preserve">del </w:t>
      </w:r>
      <w:r w:rsidR="00BF0D7B">
        <w:rPr>
          <w:rFonts w:cs="Arial"/>
          <w:color w:val="002060"/>
          <w:szCs w:val="22"/>
        </w:rPr>
        <w:t>19/02</w:t>
      </w:r>
      <w:r w:rsidRPr="0075612D">
        <w:rPr>
          <w:rFonts w:cs="Arial"/>
          <w:color w:val="002060"/>
          <w:szCs w:val="22"/>
        </w:rPr>
        <w:t>/202</w:t>
      </w:r>
      <w:r w:rsidR="00BF0D7B">
        <w:rPr>
          <w:rFonts w:cs="Arial"/>
          <w:color w:val="002060"/>
          <w:szCs w:val="22"/>
        </w:rPr>
        <w:t>5</w:t>
      </w:r>
      <w:r w:rsidRPr="0075612D">
        <w:rPr>
          <w:rFonts w:cs="Arial"/>
          <w:color w:val="002060"/>
          <w:szCs w:val="22"/>
        </w:rPr>
        <w:t>.</w:t>
      </w:r>
    </w:p>
    <w:p w14:paraId="3E5D8B49" w14:textId="77777777" w:rsidR="00186AFF" w:rsidRPr="00186AFF" w:rsidRDefault="00186AFF" w:rsidP="00186AFF">
      <w:pPr>
        <w:pStyle w:val="LndNormale1"/>
        <w:rPr>
          <w:rFonts w:cs="Arial"/>
          <w:color w:val="002060"/>
          <w:szCs w:val="22"/>
        </w:rPr>
      </w:pPr>
    </w:p>
    <w:p w14:paraId="2E40BFB9" w14:textId="77777777" w:rsidR="00186AFF" w:rsidRPr="00D73829" w:rsidRDefault="00186AFF"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667745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10C16">
        <w:rPr>
          <w:rFonts w:ascii="Arial" w:hAnsi="Arial" w:cs="Arial"/>
          <w:b/>
          <w:bCs/>
          <w:color w:val="002060"/>
        </w:rPr>
        <w:t>03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6292B2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F0D7B">
        <w:rPr>
          <w:b/>
          <w:color w:val="002060"/>
          <w:u w:val="single"/>
        </w:rPr>
        <w:t>20</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7B189" w14:textId="77777777" w:rsidR="000777DC" w:rsidRDefault="000777DC">
      <w:r>
        <w:separator/>
      </w:r>
    </w:p>
  </w:endnote>
  <w:endnote w:type="continuationSeparator" w:id="0">
    <w:p w14:paraId="248AE182" w14:textId="77777777" w:rsidR="000777DC" w:rsidRDefault="0007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F0B354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BF0D7B">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041C" w14:textId="77777777" w:rsidR="000777DC" w:rsidRDefault="000777DC">
      <w:r>
        <w:separator/>
      </w:r>
    </w:p>
  </w:footnote>
  <w:footnote w:type="continuationSeparator" w:id="0">
    <w:p w14:paraId="2242FADD" w14:textId="77777777" w:rsidR="000777DC" w:rsidRDefault="00077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1F96"/>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230</TotalTime>
  <Pages>8</Pages>
  <Words>2184</Words>
  <Characters>12455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14610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2025-02-20T14:13:00Z</cp:lastPrinted>
  <dcterms:created xsi:type="dcterms:W3CDTF">2025-02-20T09:02:00Z</dcterms:created>
  <dcterms:modified xsi:type="dcterms:W3CDTF">2025-02-20T14:13:00Z</dcterms:modified>
</cp:coreProperties>
</file>