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8DC6C5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D4B2C">
              <w:rPr>
                <w:rFonts w:ascii="Arial" w:hAnsi="Arial" w:cs="Arial"/>
                <w:color w:val="002060"/>
                <w:sz w:val="40"/>
                <w:szCs w:val="40"/>
              </w:rPr>
              <w:t>8</w:t>
            </w:r>
            <w:r w:rsidR="00157200">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BF0D7B">
              <w:rPr>
                <w:rFonts w:ascii="Arial" w:hAnsi="Arial" w:cs="Arial"/>
                <w:color w:val="002060"/>
                <w:sz w:val="40"/>
                <w:szCs w:val="40"/>
              </w:rPr>
              <w:t>2</w:t>
            </w:r>
            <w:r w:rsidR="00157200">
              <w:rPr>
                <w:rFonts w:ascii="Arial" w:hAnsi="Arial" w:cs="Arial"/>
                <w:color w:val="002060"/>
                <w:sz w:val="40"/>
                <w:szCs w:val="40"/>
              </w:rPr>
              <w:t>4</w:t>
            </w:r>
            <w:r w:rsidR="00580BE5">
              <w:rPr>
                <w:rFonts w:ascii="Arial" w:hAnsi="Arial" w:cs="Arial"/>
                <w:color w:val="002060"/>
                <w:sz w:val="40"/>
                <w:szCs w:val="40"/>
              </w:rPr>
              <w:t>/</w:t>
            </w:r>
            <w:r w:rsidR="00FE3D87">
              <w:rPr>
                <w:rFonts w:ascii="Arial" w:hAnsi="Arial" w:cs="Arial"/>
                <w:color w:val="002060"/>
                <w:sz w:val="40"/>
                <w:szCs w:val="40"/>
              </w:rPr>
              <w:t>0</w:t>
            </w:r>
            <w:r w:rsidR="0035167B">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1D9B95F7"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A41E6">
          <w:rPr>
            <w:noProof/>
            <w:webHidden/>
          </w:rPr>
          <w:t>2</w:t>
        </w:r>
        <w:r w:rsidR="00AC19D9" w:rsidRPr="00DE1EF7">
          <w:rPr>
            <w:noProof/>
            <w:webHidden/>
          </w:rPr>
          <w:fldChar w:fldCharType="end"/>
        </w:r>
      </w:hyperlink>
    </w:p>
    <w:p w14:paraId="112EDB38" w14:textId="65567B67"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5A41E6">
          <w:rPr>
            <w:noProof/>
            <w:webHidden/>
          </w:rPr>
          <w:t>2</w:t>
        </w:r>
        <w:r w:rsidRPr="00DE1EF7">
          <w:rPr>
            <w:noProof/>
            <w:webHidden/>
          </w:rPr>
          <w:fldChar w:fldCharType="end"/>
        </w:r>
      </w:hyperlink>
    </w:p>
    <w:p w14:paraId="4D9CAD43" w14:textId="5B5DCEC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5A41E6">
          <w:rPr>
            <w:noProof/>
            <w:webHidden/>
          </w:rPr>
          <w:t>2</w:t>
        </w:r>
        <w:r w:rsidRPr="00DE1EF7">
          <w:rPr>
            <w:noProof/>
            <w:webHidden/>
          </w:rPr>
          <w:fldChar w:fldCharType="end"/>
        </w:r>
      </w:hyperlink>
    </w:p>
    <w:p w14:paraId="0EAFCCD8" w14:textId="1A53E770"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5A41E6">
          <w:rPr>
            <w:noProof/>
            <w:webHidden/>
          </w:rPr>
          <w:t>2</w:t>
        </w:r>
        <w:r w:rsidRPr="00DE1EF7">
          <w:rPr>
            <w:noProof/>
            <w:webHidden/>
          </w:rPr>
          <w:fldChar w:fldCharType="end"/>
        </w:r>
      </w:hyperlink>
    </w:p>
    <w:p w14:paraId="0952245B" w14:textId="4BB946A3"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5A41E6">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8DE6395" w14:textId="77777777" w:rsidR="00553D64" w:rsidRPr="00553D64" w:rsidRDefault="00553D6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9E0C2C4" w14:textId="77777777" w:rsidR="00B04D81" w:rsidRPr="00D14B70" w:rsidRDefault="00B04D81"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41DF7E2A" w14:textId="77777777" w:rsidR="00A70300" w:rsidRDefault="00A70300"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lastRenderedPageBreak/>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6676C452" w14:textId="77777777" w:rsidR="00902B84" w:rsidRDefault="00902B84" w:rsidP="0047674B">
      <w:pPr>
        <w:pStyle w:val="LndNormale1"/>
        <w:rPr>
          <w:color w:val="002060"/>
        </w:rPr>
      </w:pPr>
    </w:p>
    <w:p w14:paraId="1A78C9C3" w14:textId="77777777" w:rsidR="00157200" w:rsidRPr="00553D64"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lastRenderedPageBreak/>
        <w:t>NOTIZIE SU ATTIVITA’ AGONISTICA</w:t>
      </w:r>
      <w:bookmarkEnd w:id="6"/>
      <w:bookmarkEnd w:id="7"/>
      <w:bookmarkEnd w:id="8"/>
      <w:bookmarkEnd w:id="9"/>
      <w:bookmarkEnd w:id="10"/>
    </w:p>
    <w:p w14:paraId="73469515" w14:textId="77777777" w:rsidR="006858AD" w:rsidRPr="007E5D0F" w:rsidRDefault="006858AD" w:rsidP="006858AD">
      <w:pPr>
        <w:pStyle w:val="breakline"/>
        <w:rPr>
          <w:color w:val="002060"/>
        </w:rPr>
      </w:pPr>
    </w:p>
    <w:p w14:paraId="75D229C2" w14:textId="77777777" w:rsidR="006858AD" w:rsidRPr="007E5D0F" w:rsidRDefault="006858AD" w:rsidP="006858AD">
      <w:pPr>
        <w:pStyle w:val="titolocampionato0"/>
        <w:shd w:val="clear" w:color="auto" w:fill="CCCCCC"/>
        <w:spacing w:before="80" w:after="40"/>
        <w:rPr>
          <w:color w:val="002060"/>
        </w:rPr>
      </w:pPr>
      <w:r w:rsidRPr="007E5D0F">
        <w:rPr>
          <w:color w:val="002060"/>
        </w:rPr>
        <w:t>CALCIO A CINQUE SERIE D</w:t>
      </w:r>
    </w:p>
    <w:p w14:paraId="1A98DD4F" w14:textId="77777777" w:rsidR="006858AD" w:rsidRPr="007E5D0F" w:rsidRDefault="006858AD" w:rsidP="006858AD">
      <w:pPr>
        <w:pStyle w:val="titoloprinc0"/>
        <w:rPr>
          <w:color w:val="002060"/>
        </w:rPr>
      </w:pPr>
      <w:r w:rsidRPr="007E5D0F">
        <w:rPr>
          <w:color w:val="002060"/>
        </w:rPr>
        <w:t>VARIAZIONI AL PROGRAMMA GARE</w:t>
      </w:r>
    </w:p>
    <w:p w14:paraId="756ECD7A" w14:textId="77777777" w:rsidR="006858AD" w:rsidRPr="007E5D0F" w:rsidRDefault="006858AD" w:rsidP="006858AD">
      <w:pPr>
        <w:pStyle w:val="breakline"/>
        <w:rPr>
          <w:color w:val="002060"/>
        </w:rPr>
      </w:pPr>
    </w:p>
    <w:p w14:paraId="36CDC0D9" w14:textId="77777777" w:rsidR="006858AD" w:rsidRPr="007E5D0F" w:rsidRDefault="006858AD" w:rsidP="006858AD">
      <w:pPr>
        <w:pStyle w:val="breakline"/>
        <w:rPr>
          <w:color w:val="002060"/>
        </w:rPr>
      </w:pPr>
    </w:p>
    <w:p w14:paraId="0E6C24AB" w14:textId="77777777" w:rsidR="006858AD" w:rsidRPr="007E5D0F" w:rsidRDefault="006858AD" w:rsidP="006858AD">
      <w:pPr>
        <w:pStyle w:val="sottotitolocampionato10"/>
        <w:rPr>
          <w:color w:val="002060"/>
        </w:rPr>
      </w:pPr>
      <w:r w:rsidRPr="007E5D0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58AD" w:rsidRPr="007E5D0F" w14:paraId="44D42C10" w14:textId="77777777" w:rsidTr="00AC079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773CF" w14:textId="77777777" w:rsidR="006858AD" w:rsidRPr="007E5D0F" w:rsidRDefault="006858AD" w:rsidP="00AC0797">
            <w:pPr>
              <w:pStyle w:val="headertabella0"/>
              <w:rPr>
                <w:color w:val="002060"/>
              </w:rPr>
            </w:pPr>
            <w:r w:rsidRPr="007E5D0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2B52D" w14:textId="77777777" w:rsidR="006858AD" w:rsidRPr="007E5D0F" w:rsidRDefault="006858AD" w:rsidP="00AC0797">
            <w:pPr>
              <w:pStyle w:val="headertabella0"/>
              <w:rPr>
                <w:color w:val="002060"/>
              </w:rPr>
            </w:pPr>
            <w:r w:rsidRPr="007E5D0F">
              <w:rPr>
                <w:color w:val="002060"/>
              </w:rPr>
              <w:t xml:space="preserve">N° </w:t>
            </w:r>
            <w:proofErr w:type="spellStart"/>
            <w:r w:rsidRPr="007E5D0F">
              <w:rPr>
                <w:color w:val="002060"/>
              </w:rPr>
              <w:t>Gior</w:t>
            </w:r>
            <w:proofErr w:type="spellEnd"/>
            <w:r w:rsidRPr="007E5D0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D452E" w14:textId="77777777" w:rsidR="006858AD" w:rsidRPr="007E5D0F" w:rsidRDefault="006858AD" w:rsidP="00AC0797">
            <w:pPr>
              <w:pStyle w:val="headertabella0"/>
              <w:rPr>
                <w:color w:val="002060"/>
              </w:rPr>
            </w:pPr>
            <w:r w:rsidRPr="007E5D0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3DAA4" w14:textId="77777777" w:rsidR="006858AD" w:rsidRPr="007E5D0F" w:rsidRDefault="006858AD" w:rsidP="00AC0797">
            <w:pPr>
              <w:pStyle w:val="headertabella0"/>
              <w:rPr>
                <w:color w:val="002060"/>
              </w:rPr>
            </w:pPr>
            <w:r w:rsidRPr="007E5D0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792D4" w14:textId="77777777" w:rsidR="006858AD" w:rsidRPr="007E5D0F" w:rsidRDefault="006858AD" w:rsidP="00AC0797">
            <w:pPr>
              <w:pStyle w:val="headertabella0"/>
              <w:rPr>
                <w:color w:val="002060"/>
              </w:rPr>
            </w:pPr>
            <w:r w:rsidRPr="007E5D0F">
              <w:rPr>
                <w:color w:val="002060"/>
              </w:rPr>
              <w:t xml:space="preserve">Data </w:t>
            </w:r>
            <w:proofErr w:type="spellStart"/>
            <w:r w:rsidRPr="007E5D0F">
              <w:rPr>
                <w:color w:val="002060"/>
              </w:rPr>
              <w:t>Orig</w:t>
            </w:r>
            <w:proofErr w:type="spellEnd"/>
            <w:r w:rsidRPr="007E5D0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8B345" w14:textId="77777777" w:rsidR="006858AD" w:rsidRPr="007E5D0F" w:rsidRDefault="006858AD" w:rsidP="00AC0797">
            <w:pPr>
              <w:pStyle w:val="headertabella0"/>
              <w:rPr>
                <w:color w:val="002060"/>
              </w:rPr>
            </w:pPr>
            <w:r w:rsidRPr="007E5D0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23941" w14:textId="77777777" w:rsidR="006858AD" w:rsidRPr="007E5D0F" w:rsidRDefault="006858AD" w:rsidP="00AC0797">
            <w:pPr>
              <w:pStyle w:val="headertabella0"/>
              <w:rPr>
                <w:color w:val="002060"/>
              </w:rPr>
            </w:pPr>
            <w:r w:rsidRPr="007E5D0F">
              <w:rPr>
                <w:color w:val="002060"/>
              </w:rPr>
              <w:t xml:space="preserve">Ora </w:t>
            </w:r>
            <w:proofErr w:type="spellStart"/>
            <w:r w:rsidRPr="007E5D0F">
              <w:rPr>
                <w:color w:val="002060"/>
              </w:rPr>
              <w:t>Orig</w:t>
            </w:r>
            <w:proofErr w:type="spellEnd"/>
            <w:r w:rsidRPr="007E5D0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B4EA0" w14:textId="77777777" w:rsidR="006858AD" w:rsidRPr="007E5D0F" w:rsidRDefault="006858AD" w:rsidP="00AC0797">
            <w:pPr>
              <w:pStyle w:val="headertabella0"/>
              <w:rPr>
                <w:color w:val="002060"/>
              </w:rPr>
            </w:pPr>
            <w:r w:rsidRPr="007E5D0F">
              <w:rPr>
                <w:color w:val="002060"/>
              </w:rPr>
              <w:t>Impianto</w:t>
            </w:r>
          </w:p>
        </w:tc>
      </w:tr>
      <w:tr w:rsidR="006858AD" w:rsidRPr="007E5D0F" w14:paraId="7B29AEF5" w14:textId="77777777" w:rsidTr="00AC079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B36C9" w14:textId="77777777" w:rsidR="006858AD" w:rsidRPr="007E5D0F" w:rsidRDefault="006858AD" w:rsidP="00AC0797">
            <w:pPr>
              <w:pStyle w:val="rowtabella0"/>
              <w:rPr>
                <w:color w:val="002060"/>
                <w:highlight w:val="yellow"/>
              </w:rPr>
            </w:pPr>
            <w:r w:rsidRPr="007E5D0F">
              <w:rPr>
                <w:color w:val="002060"/>
                <w:highlight w:val="yellow"/>
              </w:rPr>
              <w:t>10/03/2025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16FBF" w14:textId="77777777" w:rsidR="006858AD" w:rsidRPr="007E5D0F" w:rsidRDefault="006858AD" w:rsidP="00AC0797">
            <w:pPr>
              <w:pStyle w:val="rowtabella0"/>
              <w:jc w:val="center"/>
              <w:rPr>
                <w:color w:val="002060"/>
                <w:highlight w:val="yellow"/>
              </w:rPr>
            </w:pPr>
            <w:r w:rsidRPr="007E5D0F">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CB19" w14:textId="77777777" w:rsidR="006858AD" w:rsidRPr="007E5D0F" w:rsidRDefault="006858AD" w:rsidP="00AC0797">
            <w:pPr>
              <w:pStyle w:val="rowtabella0"/>
              <w:rPr>
                <w:color w:val="002060"/>
                <w:highlight w:val="yellow"/>
              </w:rPr>
            </w:pPr>
            <w:r w:rsidRPr="007E5D0F">
              <w:rPr>
                <w:color w:val="002060"/>
                <w:highlight w:val="yellow"/>
              </w:rPr>
              <w:t>FUTSAL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80AF" w14:textId="77777777" w:rsidR="006858AD" w:rsidRPr="007E5D0F" w:rsidRDefault="006858AD" w:rsidP="00AC0797">
            <w:pPr>
              <w:pStyle w:val="rowtabella0"/>
              <w:rPr>
                <w:color w:val="002060"/>
                <w:highlight w:val="yellow"/>
              </w:rPr>
            </w:pPr>
            <w:r w:rsidRPr="007E5D0F">
              <w:rPr>
                <w:color w:val="002060"/>
                <w:highlight w:val="yellow"/>
              </w:rPr>
              <w:t>CANDIA BARACCOLA ASPIO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8422" w14:textId="77777777" w:rsidR="006858AD" w:rsidRPr="007E5D0F" w:rsidRDefault="006858AD" w:rsidP="00AC0797">
            <w:pPr>
              <w:pStyle w:val="rowtabella0"/>
              <w:rPr>
                <w:color w:val="002060"/>
              </w:rPr>
            </w:pPr>
            <w:r w:rsidRPr="007E5D0F">
              <w:rPr>
                <w:color w:val="002060"/>
              </w:rPr>
              <w:t>07/03/2025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EB590" w14:textId="77777777" w:rsidR="006858AD" w:rsidRPr="007E5D0F" w:rsidRDefault="006858AD" w:rsidP="00AC0797">
            <w:pPr>
              <w:pStyle w:val="rowtabella0"/>
              <w:jc w:val="center"/>
              <w:rPr>
                <w:color w:val="002060"/>
              </w:rPr>
            </w:pPr>
            <w:r w:rsidRPr="007E5D0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82B68" w14:textId="77777777" w:rsidR="006858AD" w:rsidRPr="007E5D0F" w:rsidRDefault="006858AD" w:rsidP="00AC079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6034E" w14:textId="77777777" w:rsidR="006858AD" w:rsidRPr="007E5D0F" w:rsidRDefault="006858AD" w:rsidP="00AC0797">
            <w:pPr>
              <w:rPr>
                <w:color w:val="002060"/>
              </w:rPr>
            </w:pPr>
          </w:p>
        </w:tc>
      </w:tr>
    </w:tbl>
    <w:p w14:paraId="0929F53A" w14:textId="77777777" w:rsidR="006858AD" w:rsidRPr="007E5D0F" w:rsidRDefault="006858AD" w:rsidP="006858AD">
      <w:pPr>
        <w:pStyle w:val="breakline"/>
        <w:rPr>
          <w:rFonts w:eastAsiaTheme="minorEastAsia"/>
          <w:color w:val="002060"/>
        </w:rPr>
      </w:pPr>
    </w:p>
    <w:p w14:paraId="29B16E3D" w14:textId="77777777" w:rsidR="006858AD" w:rsidRPr="007E5D0F" w:rsidRDefault="006858AD" w:rsidP="006858AD">
      <w:pPr>
        <w:pStyle w:val="breakline"/>
        <w:rPr>
          <w:color w:val="002060"/>
        </w:rPr>
      </w:pPr>
    </w:p>
    <w:p w14:paraId="16DEEE88" w14:textId="77777777" w:rsidR="006858AD" w:rsidRPr="007E5D0F" w:rsidRDefault="006858AD" w:rsidP="006858AD">
      <w:pPr>
        <w:pStyle w:val="sottotitolocampionato10"/>
        <w:rPr>
          <w:color w:val="002060"/>
        </w:rPr>
      </w:pPr>
      <w:r w:rsidRPr="007E5D0F">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58AD" w:rsidRPr="007E5D0F" w14:paraId="4061F63B" w14:textId="77777777" w:rsidTr="00AC079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19F1E" w14:textId="77777777" w:rsidR="006858AD" w:rsidRPr="007E5D0F" w:rsidRDefault="006858AD" w:rsidP="00AC0797">
            <w:pPr>
              <w:pStyle w:val="headertabella0"/>
              <w:rPr>
                <w:color w:val="002060"/>
              </w:rPr>
            </w:pPr>
            <w:r w:rsidRPr="007E5D0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1EEDA" w14:textId="77777777" w:rsidR="006858AD" w:rsidRPr="007E5D0F" w:rsidRDefault="006858AD" w:rsidP="00AC0797">
            <w:pPr>
              <w:pStyle w:val="headertabella0"/>
              <w:rPr>
                <w:color w:val="002060"/>
              </w:rPr>
            </w:pPr>
            <w:r w:rsidRPr="007E5D0F">
              <w:rPr>
                <w:color w:val="002060"/>
              </w:rPr>
              <w:t xml:space="preserve">N° </w:t>
            </w:r>
            <w:proofErr w:type="spellStart"/>
            <w:r w:rsidRPr="007E5D0F">
              <w:rPr>
                <w:color w:val="002060"/>
              </w:rPr>
              <w:t>Gior</w:t>
            </w:r>
            <w:proofErr w:type="spellEnd"/>
            <w:r w:rsidRPr="007E5D0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520CD" w14:textId="77777777" w:rsidR="006858AD" w:rsidRPr="007E5D0F" w:rsidRDefault="006858AD" w:rsidP="00AC0797">
            <w:pPr>
              <w:pStyle w:val="headertabella0"/>
              <w:rPr>
                <w:color w:val="002060"/>
              </w:rPr>
            </w:pPr>
            <w:r w:rsidRPr="007E5D0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82461" w14:textId="77777777" w:rsidR="006858AD" w:rsidRPr="007E5D0F" w:rsidRDefault="006858AD" w:rsidP="00AC0797">
            <w:pPr>
              <w:pStyle w:val="headertabella0"/>
              <w:rPr>
                <w:color w:val="002060"/>
              </w:rPr>
            </w:pPr>
            <w:r w:rsidRPr="007E5D0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850C9" w14:textId="77777777" w:rsidR="006858AD" w:rsidRPr="007E5D0F" w:rsidRDefault="006858AD" w:rsidP="00AC0797">
            <w:pPr>
              <w:pStyle w:val="headertabella0"/>
              <w:rPr>
                <w:color w:val="002060"/>
              </w:rPr>
            </w:pPr>
            <w:r w:rsidRPr="007E5D0F">
              <w:rPr>
                <w:color w:val="002060"/>
              </w:rPr>
              <w:t xml:space="preserve">Data </w:t>
            </w:r>
            <w:proofErr w:type="spellStart"/>
            <w:r w:rsidRPr="007E5D0F">
              <w:rPr>
                <w:color w:val="002060"/>
              </w:rPr>
              <w:t>Orig</w:t>
            </w:r>
            <w:proofErr w:type="spellEnd"/>
            <w:r w:rsidRPr="007E5D0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02E05" w14:textId="77777777" w:rsidR="006858AD" w:rsidRPr="007E5D0F" w:rsidRDefault="006858AD" w:rsidP="00AC0797">
            <w:pPr>
              <w:pStyle w:val="headertabella0"/>
              <w:rPr>
                <w:color w:val="002060"/>
              </w:rPr>
            </w:pPr>
            <w:r w:rsidRPr="007E5D0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27186" w14:textId="77777777" w:rsidR="006858AD" w:rsidRPr="007E5D0F" w:rsidRDefault="006858AD" w:rsidP="00AC0797">
            <w:pPr>
              <w:pStyle w:val="headertabella0"/>
              <w:rPr>
                <w:color w:val="002060"/>
              </w:rPr>
            </w:pPr>
            <w:r w:rsidRPr="007E5D0F">
              <w:rPr>
                <w:color w:val="002060"/>
              </w:rPr>
              <w:t xml:space="preserve">Ora </w:t>
            </w:r>
            <w:proofErr w:type="spellStart"/>
            <w:r w:rsidRPr="007E5D0F">
              <w:rPr>
                <w:color w:val="002060"/>
              </w:rPr>
              <w:t>Orig</w:t>
            </w:r>
            <w:proofErr w:type="spellEnd"/>
            <w:r w:rsidRPr="007E5D0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9F752" w14:textId="77777777" w:rsidR="006858AD" w:rsidRPr="007E5D0F" w:rsidRDefault="006858AD" w:rsidP="00AC0797">
            <w:pPr>
              <w:pStyle w:val="headertabella0"/>
              <w:rPr>
                <w:color w:val="002060"/>
              </w:rPr>
            </w:pPr>
            <w:r w:rsidRPr="007E5D0F">
              <w:rPr>
                <w:color w:val="002060"/>
              </w:rPr>
              <w:t>Impianto</w:t>
            </w:r>
          </w:p>
        </w:tc>
      </w:tr>
      <w:tr w:rsidR="006858AD" w:rsidRPr="007E5D0F" w14:paraId="3F838B3F" w14:textId="77777777" w:rsidTr="00AC079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00F6D" w14:textId="77777777" w:rsidR="006858AD" w:rsidRPr="007E5D0F" w:rsidRDefault="006858AD" w:rsidP="00AC0797">
            <w:pPr>
              <w:pStyle w:val="rowtabella0"/>
              <w:rPr>
                <w:color w:val="002060"/>
                <w:highlight w:val="yellow"/>
              </w:rPr>
            </w:pPr>
            <w:r w:rsidRPr="007E5D0F">
              <w:rPr>
                <w:color w:val="002060"/>
                <w:highlight w:val="yellow"/>
              </w:rPr>
              <w:t>28/02/2025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C81D9" w14:textId="77777777" w:rsidR="006858AD" w:rsidRPr="007E5D0F" w:rsidRDefault="006858AD" w:rsidP="00AC0797">
            <w:pPr>
              <w:pStyle w:val="rowtabella0"/>
              <w:jc w:val="center"/>
              <w:rPr>
                <w:color w:val="002060"/>
                <w:highlight w:val="yellow"/>
              </w:rPr>
            </w:pPr>
            <w:r w:rsidRPr="007E5D0F">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E0C9E" w14:textId="77777777" w:rsidR="006858AD" w:rsidRPr="007E5D0F" w:rsidRDefault="006858AD" w:rsidP="00AC0797">
            <w:pPr>
              <w:pStyle w:val="rowtabella0"/>
              <w:rPr>
                <w:color w:val="002060"/>
                <w:highlight w:val="yellow"/>
              </w:rPr>
            </w:pPr>
            <w:r w:rsidRPr="007E5D0F">
              <w:rPr>
                <w:color w:val="002060"/>
                <w:highlight w:val="yellow"/>
              </w:rPr>
              <w:t xml:space="preserve">CALCIO </w:t>
            </w:r>
            <w:proofErr w:type="gramStart"/>
            <w:r w:rsidRPr="007E5D0F">
              <w:rPr>
                <w:color w:val="002060"/>
                <w:highlight w:val="yellow"/>
              </w:rPr>
              <w:t>S.ELPIDIO</w:t>
            </w:r>
            <w:proofErr w:type="gramEnd"/>
            <w:r w:rsidRPr="007E5D0F">
              <w:rPr>
                <w:color w:val="002060"/>
                <w:highlight w:val="yellow"/>
              </w:rPr>
              <w:t xml:space="preserve"> A 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D85F" w14:textId="77777777" w:rsidR="006858AD" w:rsidRPr="007E5D0F" w:rsidRDefault="006858AD" w:rsidP="00AC0797">
            <w:pPr>
              <w:pStyle w:val="rowtabella0"/>
              <w:rPr>
                <w:color w:val="002060"/>
                <w:highlight w:val="yellow"/>
              </w:rPr>
            </w:pPr>
            <w:r w:rsidRPr="007E5D0F">
              <w:rPr>
                <w:color w:val="002060"/>
                <w:highlight w:val="yellow"/>
              </w:rPr>
              <w:t>VAL TENNA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9F96" w14:textId="77777777" w:rsidR="006858AD" w:rsidRPr="007E5D0F" w:rsidRDefault="006858AD" w:rsidP="00AC079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206B2" w14:textId="77777777" w:rsidR="006858AD" w:rsidRPr="007E5D0F" w:rsidRDefault="006858AD" w:rsidP="00AC0797">
            <w:pPr>
              <w:pStyle w:val="rowtabella0"/>
              <w:jc w:val="center"/>
              <w:rPr>
                <w:color w:val="002060"/>
              </w:rPr>
            </w:pPr>
            <w:r w:rsidRPr="007E5D0F">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7C643" w14:textId="77777777" w:rsidR="006858AD" w:rsidRPr="007E5D0F" w:rsidRDefault="006858AD" w:rsidP="00AC0797">
            <w:pPr>
              <w:pStyle w:val="rowtabella0"/>
              <w:jc w:val="center"/>
              <w:rPr>
                <w:color w:val="002060"/>
              </w:rPr>
            </w:pPr>
            <w:r w:rsidRPr="007E5D0F">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DCBE2" w14:textId="77777777" w:rsidR="006858AD" w:rsidRPr="007E5D0F" w:rsidRDefault="006858AD" w:rsidP="00AC0797">
            <w:pPr>
              <w:rPr>
                <w:color w:val="002060"/>
              </w:rPr>
            </w:pPr>
          </w:p>
        </w:tc>
      </w:tr>
    </w:tbl>
    <w:p w14:paraId="3481CA2D" w14:textId="77777777" w:rsidR="006858AD" w:rsidRPr="007E5D0F" w:rsidRDefault="006858AD" w:rsidP="006858AD">
      <w:pPr>
        <w:pStyle w:val="breakline"/>
        <w:rPr>
          <w:rFonts w:eastAsiaTheme="minorEastAsia"/>
          <w:color w:val="002060"/>
        </w:rPr>
      </w:pPr>
    </w:p>
    <w:p w14:paraId="7235F577" w14:textId="77777777" w:rsidR="006858AD" w:rsidRPr="007E5D0F" w:rsidRDefault="006858AD" w:rsidP="006858AD">
      <w:pPr>
        <w:pStyle w:val="breakline"/>
        <w:rPr>
          <w:color w:val="002060"/>
        </w:rPr>
      </w:pPr>
    </w:p>
    <w:p w14:paraId="1B16BD42" w14:textId="77777777" w:rsidR="006858AD" w:rsidRPr="007E5D0F" w:rsidRDefault="006858AD" w:rsidP="006858AD">
      <w:pPr>
        <w:pStyle w:val="breakline"/>
        <w:rPr>
          <w:color w:val="002060"/>
        </w:rPr>
      </w:pPr>
    </w:p>
    <w:p w14:paraId="52675D86" w14:textId="77777777" w:rsidR="006858AD" w:rsidRPr="007E5D0F" w:rsidRDefault="006858AD" w:rsidP="006858AD">
      <w:pPr>
        <w:pStyle w:val="titoloprinc0"/>
        <w:rPr>
          <w:color w:val="002060"/>
        </w:rPr>
      </w:pPr>
      <w:r w:rsidRPr="007E5D0F">
        <w:rPr>
          <w:color w:val="002060"/>
        </w:rPr>
        <w:t>RISULTATI</w:t>
      </w:r>
    </w:p>
    <w:p w14:paraId="627BC1A2" w14:textId="77777777" w:rsidR="006858AD" w:rsidRPr="007E5D0F" w:rsidRDefault="006858AD" w:rsidP="006858AD">
      <w:pPr>
        <w:pStyle w:val="breakline"/>
        <w:rPr>
          <w:color w:val="002060"/>
        </w:rPr>
      </w:pPr>
    </w:p>
    <w:p w14:paraId="40C04988" w14:textId="77777777" w:rsidR="006858AD" w:rsidRPr="007E5D0F" w:rsidRDefault="006858AD" w:rsidP="006858AD">
      <w:pPr>
        <w:pStyle w:val="sottotitolocampionato10"/>
        <w:rPr>
          <w:color w:val="002060"/>
        </w:rPr>
      </w:pPr>
      <w:r w:rsidRPr="007E5D0F">
        <w:rPr>
          <w:color w:val="002060"/>
        </w:rPr>
        <w:t>RISULTATI UFFICIALI GARE DEL 21/02/2025</w:t>
      </w:r>
    </w:p>
    <w:p w14:paraId="2080DBDD" w14:textId="77777777" w:rsidR="006858AD" w:rsidRPr="006858AD" w:rsidRDefault="006858AD" w:rsidP="006858AD">
      <w:pPr>
        <w:pStyle w:val="sottotitolocampionato20"/>
        <w:spacing w:before="0" w:beforeAutospacing="0" w:after="0" w:afterAutospacing="0"/>
        <w:rPr>
          <w:rFonts w:ascii="Arial" w:hAnsi="Arial" w:cs="Arial"/>
          <w:color w:val="002060"/>
          <w:sz w:val="20"/>
          <w:szCs w:val="20"/>
        </w:rPr>
      </w:pPr>
      <w:r w:rsidRPr="006858AD">
        <w:rPr>
          <w:rFonts w:ascii="Arial" w:hAnsi="Arial" w:cs="Arial"/>
          <w:color w:val="002060"/>
          <w:sz w:val="20"/>
          <w:szCs w:val="20"/>
        </w:rPr>
        <w:t>Si trascrivono qui di seguito i risultati ufficiali delle gare disputate</w:t>
      </w:r>
    </w:p>
    <w:p w14:paraId="25D50493" w14:textId="77777777" w:rsidR="006858AD" w:rsidRPr="007E5D0F" w:rsidRDefault="006858AD" w:rsidP="006858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6858AD" w:rsidRPr="007E5D0F" w14:paraId="007FD8BE" w14:textId="77777777" w:rsidTr="00AC0797">
        <w:tc>
          <w:tcPr>
            <w:tcW w:w="0" w:type="auto"/>
            <w:hideMark/>
          </w:tcPr>
          <w:p w14:paraId="781D3817" w14:textId="77777777" w:rsidR="006858AD" w:rsidRPr="007E5D0F" w:rsidRDefault="006858AD" w:rsidP="00AC079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58AD" w:rsidRPr="007E5D0F" w14:paraId="0B0E592A" w14:textId="77777777" w:rsidTr="00AC0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DCF82" w14:textId="77777777" w:rsidR="006858AD" w:rsidRPr="007E5D0F" w:rsidRDefault="006858AD" w:rsidP="00AC0797">
                  <w:pPr>
                    <w:pStyle w:val="headertabella0"/>
                    <w:rPr>
                      <w:color w:val="002060"/>
                    </w:rPr>
                  </w:pPr>
                  <w:r w:rsidRPr="007E5D0F">
                    <w:rPr>
                      <w:color w:val="002060"/>
                    </w:rPr>
                    <w:t>GIRONE F - 7 Giornata - R</w:t>
                  </w:r>
                </w:p>
              </w:tc>
            </w:tr>
            <w:tr w:rsidR="006858AD" w:rsidRPr="007E5D0F" w14:paraId="08408D0E" w14:textId="77777777" w:rsidTr="00AC0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7F56CE" w14:textId="77777777" w:rsidR="006858AD" w:rsidRPr="007E5D0F" w:rsidRDefault="006858AD" w:rsidP="00AC0797">
                  <w:pPr>
                    <w:pStyle w:val="rowtabella0"/>
                    <w:rPr>
                      <w:color w:val="002060"/>
                    </w:rPr>
                  </w:pPr>
                  <w:r w:rsidRPr="007E5D0F">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1FFAA" w14:textId="77777777" w:rsidR="006858AD" w:rsidRPr="007E5D0F" w:rsidRDefault="006858AD" w:rsidP="00AC0797">
                  <w:pPr>
                    <w:pStyle w:val="rowtabella0"/>
                    <w:rPr>
                      <w:color w:val="002060"/>
                    </w:rPr>
                  </w:pPr>
                  <w:r w:rsidRPr="007E5D0F">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A0D00" w14:textId="77777777" w:rsidR="006858AD" w:rsidRPr="007E5D0F" w:rsidRDefault="006858AD" w:rsidP="00AC0797">
                  <w:pPr>
                    <w:pStyle w:val="rowtabella0"/>
                    <w:jc w:val="center"/>
                    <w:rPr>
                      <w:color w:val="002060"/>
                    </w:rPr>
                  </w:pPr>
                  <w:r w:rsidRPr="007E5D0F">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196BC" w14:textId="77777777" w:rsidR="006858AD" w:rsidRPr="007E5D0F" w:rsidRDefault="006858AD" w:rsidP="00AC0797">
                  <w:pPr>
                    <w:pStyle w:val="rowtabella0"/>
                    <w:jc w:val="center"/>
                    <w:rPr>
                      <w:color w:val="002060"/>
                    </w:rPr>
                  </w:pPr>
                  <w:r w:rsidRPr="007E5D0F">
                    <w:rPr>
                      <w:color w:val="002060"/>
                    </w:rPr>
                    <w:t> </w:t>
                  </w:r>
                </w:p>
              </w:tc>
            </w:tr>
            <w:tr w:rsidR="006858AD" w:rsidRPr="007E5D0F" w14:paraId="49B7A5E2" w14:textId="77777777" w:rsidTr="00AC0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701526" w14:textId="77777777" w:rsidR="006858AD" w:rsidRPr="007E5D0F" w:rsidRDefault="006858AD" w:rsidP="00AC0797">
                  <w:pPr>
                    <w:pStyle w:val="rowtabella0"/>
                    <w:rPr>
                      <w:color w:val="002060"/>
                    </w:rPr>
                  </w:pPr>
                  <w:r w:rsidRPr="007E5D0F">
                    <w:rPr>
                      <w:color w:val="002060"/>
                    </w:rPr>
                    <w:t>ACQUAVIVA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E81C15" w14:textId="77777777" w:rsidR="006858AD" w:rsidRPr="007E5D0F" w:rsidRDefault="006858AD" w:rsidP="00AC0797">
                  <w:pPr>
                    <w:pStyle w:val="rowtabella0"/>
                    <w:rPr>
                      <w:color w:val="002060"/>
                    </w:rPr>
                  </w:pPr>
                  <w:r w:rsidRPr="007E5D0F">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8A4431" w14:textId="77777777" w:rsidR="006858AD" w:rsidRPr="007E5D0F" w:rsidRDefault="006858AD" w:rsidP="00AC0797">
                  <w:pPr>
                    <w:pStyle w:val="rowtabella0"/>
                    <w:jc w:val="center"/>
                    <w:rPr>
                      <w:color w:val="002060"/>
                    </w:rPr>
                  </w:pPr>
                  <w:r w:rsidRPr="007E5D0F">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6701AA" w14:textId="77777777" w:rsidR="006858AD" w:rsidRPr="007E5D0F" w:rsidRDefault="006858AD" w:rsidP="00AC0797">
                  <w:pPr>
                    <w:pStyle w:val="rowtabella0"/>
                    <w:jc w:val="center"/>
                    <w:rPr>
                      <w:color w:val="002060"/>
                    </w:rPr>
                  </w:pPr>
                  <w:r w:rsidRPr="007E5D0F">
                    <w:rPr>
                      <w:color w:val="002060"/>
                    </w:rPr>
                    <w:t> </w:t>
                  </w:r>
                </w:p>
              </w:tc>
            </w:tr>
            <w:tr w:rsidR="006858AD" w:rsidRPr="007E5D0F" w14:paraId="71FC4EE5" w14:textId="77777777" w:rsidTr="00AC0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63A1C0" w14:textId="77777777" w:rsidR="006858AD" w:rsidRPr="007E5D0F" w:rsidRDefault="006858AD" w:rsidP="00AC0797">
                  <w:pPr>
                    <w:pStyle w:val="rowtabella0"/>
                    <w:rPr>
                      <w:color w:val="002060"/>
                    </w:rPr>
                  </w:pPr>
                  <w:r w:rsidRPr="007E5D0F">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4103A2" w14:textId="77777777" w:rsidR="006858AD" w:rsidRPr="007E5D0F" w:rsidRDefault="006858AD" w:rsidP="00AC0797">
                  <w:pPr>
                    <w:pStyle w:val="rowtabella0"/>
                    <w:rPr>
                      <w:color w:val="002060"/>
                    </w:rPr>
                  </w:pPr>
                  <w:r w:rsidRPr="007E5D0F">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356998" w14:textId="77777777" w:rsidR="006858AD" w:rsidRPr="007E5D0F" w:rsidRDefault="006858AD" w:rsidP="00AC0797">
                  <w:pPr>
                    <w:pStyle w:val="rowtabella0"/>
                    <w:jc w:val="center"/>
                    <w:rPr>
                      <w:color w:val="002060"/>
                    </w:rPr>
                  </w:pPr>
                  <w:r w:rsidRPr="007E5D0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20BCEB" w14:textId="77777777" w:rsidR="006858AD" w:rsidRPr="007E5D0F" w:rsidRDefault="006858AD" w:rsidP="00AC0797">
                  <w:pPr>
                    <w:pStyle w:val="rowtabella0"/>
                    <w:jc w:val="center"/>
                    <w:rPr>
                      <w:color w:val="002060"/>
                    </w:rPr>
                  </w:pPr>
                  <w:r w:rsidRPr="007E5D0F">
                    <w:rPr>
                      <w:color w:val="002060"/>
                    </w:rPr>
                    <w:t> </w:t>
                  </w:r>
                </w:p>
              </w:tc>
            </w:tr>
            <w:tr w:rsidR="006858AD" w:rsidRPr="007E5D0F" w14:paraId="366F96D5" w14:textId="77777777" w:rsidTr="00AC0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6BAAFD" w14:textId="77777777" w:rsidR="006858AD" w:rsidRPr="007E5D0F" w:rsidRDefault="006858AD" w:rsidP="00AC0797">
                  <w:pPr>
                    <w:pStyle w:val="rowtabella0"/>
                    <w:rPr>
                      <w:color w:val="002060"/>
                    </w:rPr>
                  </w:pPr>
                  <w:r w:rsidRPr="007E5D0F">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8B993A" w14:textId="77777777" w:rsidR="006858AD" w:rsidRPr="007E5D0F" w:rsidRDefault="006858AD" w:rsidP="00AC0797">
                  <w:pPr>
                    <w:pStyle w:val="rowtabella0"/>
                    <w:rPr>
                      <w:color w:val="002060"/>
                    </w:rPr>
                  </w:pPr>
                  <w:r w:rsidRPr="007E5D0F">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8246E0" w14:textId="77777777" w:rsidR="006858AD" w:rsidRPr="007E5D0F" w:rsidRDefault="006858AD" w:rsidP="00AC0797">
                  <w:pPr>
                    <w:pStyle w:val="rowtabella0"/>
                    <w:jc w:val="center"/>
                    <w:rPr>
                      <w:color w:val="002060"/>
                    </w:rPr>
                  </w:pPr>
                  <w:r w:rsidRPr="007E5D0F">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E5BC25" w14:textId="77777777" w:rsidR="006858AD" w:rsidRPr="007E5D0F" w:rsidRDefault="006858AD" w:rsidP="00AC0797">
                  <w:pPr>
                    <w:pStyle w:val="rowtabella0"/>
                    <w:jc w:val="center"/>
                    <w:rPr>
                      <w:color w:val="002060"/>
                    </w:rPr>
                  </w:pPr>
                  <w:r w:rsidRPr="007E5D0F">
                    <w:rPr>
                      <w:color w:val="002060"/>
                    </w:rPr>
                    <w:t> </w:t>
                  </w:r>
                </w:p>
              </w:tc>
            </w:tr>
            <w:tr w:rsidR="006858AD" w:rsidRPr="007E5D0F" w14:paraId="3AE1B2B0" w14:textId="77777777" w:rsidTr="00AC0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FA367A" w14:textId="77777777" w:rsidR="006858AD" w:rsidRPr="007E5D0F" w:rsidRDefault="006858AD" w:rsidP="00AC0797">
                  <w:pPr>
                    <w:pStyle w:val="rowtabella0"/>
                    <w:rPr>
                      <w:color w:val="002060"/>
                    </w:rPr>
                  </w:pPr>
                  <w:r w:rsidRPr="007E5D0F">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08E301" w14:textId="77777777" w:rsidR="006858AD" w:rsidRPr="007E5D0F" w:rsidRDefault="006858AD" w:rsidP="00AC0797">
                  <w:pPr>
                    <w:pStyle w:val="rowtabella0"/>
                    <w:rPr>
                      <w:color w:val="002060"/>
                    </w:rPr>
                  </w:pPr>
                  <w:r w:rsidRPr="007E5D0F">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F95A6F" w14:textId="77777777" w:rsidR="006858AD" w:rsidRPr="007E5D0F" w:rsidRDefault="006858AD" w:rsidP="00AC0797">
                  <w:pPr>
                    <w:pStyle w:val="rowtabella0"/>
                    <w:jc w:val="center"/>
                    <w:rPr>
                      <w:color w:val="002060"/>
                    </w:rPr>
                  </w:pPr>
                  <w:r w:rsidRPr="007E5D0F">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0F0939" w14:textId="77777777" w:rsidR="006858AD" w:rsidRPr="007E5D0F" w:rsidRDefault="006858AD" w:rsidP="00AC0797">
                  <w:pPr>
                    <w:pStyle w:val="rowtabella0"/>
                    <w:jc w:val="center"/>
                    <w:rPr>
                      <w:color w:val="002060"/>
                    </w:rPr>
                  </w:pPr>
                  <w:r w:rsidRPr="007E5D0F">
                    <w:rPr>
                      <w:color w:val="002060"/>
                    </w:rPr>
                    <w:t> </w:t>
                  </w:r>
                </w:p>
              </w:tc>
            </w:tr>
            <w:tr w:rsidR="006858AD" w:rsidRPr="007E5D0F" w14:paraId="69505570" w14:textId="77777777" w:rsidTr="00AC0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90E1D3" w14:textId="77777777" w:rsidR="006858AD" w:rsidRPr="007E5D0F" w:rsidRDefault="006858AD" w:rsidP="00AC0797">
                  <w:pPr>
                    <w:pStyle w:val="rowtabella0"/>
                    <w:rPr>
                      <w:color w:val="002060"/>
                    </w:rPr>
                  </w:pPr>
                  <w:r w:rsidRPr="007E5D0F">
                    <w:rPr>
                      <w:color w:val="002060"/>
                    </w:rPr>
                    <w:t>(1) SAMBENEDETTESE BEACH SOCC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45E53" w14:textId="77777777" w:rsidR="006858AD" w:rsidRPr="007E5D0F" w:rsidRDefault="006858AD" w:rsidP="00AC0797">
                  <w:pPr>
                    <w:pStyle w:val="rowtabella0"/>
                    <w:rPr>
                      <w:color w:val="002060"/>
                    </w:rPr>
                  </w:pPr>
                  <w:r w:rsidRPr="007E5D0F">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38DF7" w14:textId="77777777" w:rsidR="006858AD" w:rsidRPr="007E5D0F" w:rsidRDefault="006858AD" w:rsidP="00AC0797">
                  <w:pPr>
                    <w:pStyle w:val="rowtabella0"/>
                    <w:jc w:val="center"/>
                    <w:rPr>
                      <w:color w:val="002060"/>
                    </w:rPr>
                  </w:pPr>
                  <w:r w:rsidRPr="007E5D0F">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A014A" w14:textId="77777777" w:rsidR="006858AD" w:rsidRPr="007E5D0F" w:rsidRDefault="006858AD" w:rsidP="00AC0797">
                  <w:pPr>
                    <w:pStyle w:val="rowtabella0"/>
                    <w:jc w:val="center"/>
                    <w:rPr>
                      <w:color w:val="002060"/>
                    </w:rPr>
                  </w:pPr>
                  <w:r w:rsidRPr="007E5D0F">
                    <w:rPr>
                      <w:color w:val="002060"/>
                    </w:rPr>
                    <w:t> </w:t>
                  </w:r>
                </w:p>
              </w:tc>
            </w:tr>
            <w:tr w:rsidR="006858AD" w:rsidRPr="007E5D0F" w14:paraId="479EC2DE" w14:textId="77777777" w:rsidTr="00AC0797">
              <w:tc>
                <w:tcPr>
                  <w:tcW w:w="4700" w:type="dxa"/>
                  <w:gridSpan w:val="4"/>
                  <w:tcBorders>
                    <w:top w:val="nil"/>
                    <w:left w:val="nil"/>
                    <w:bottom w:val="nil"/>
                    <w:right w:val="nil"/>
                  </w:tcBorders>
                  <w:tcMar>
                    <w:top w:w="20" w:type="dxa"/>
                    <w:left w:w="20" w:type="dxa"/>
                    <w:bottom w:w="20" w:type="dxa"/>
                    <w:right w:w="20" w:type="dxa"/>
                  </w:tcMar>
                  <w:vAlign w:val="center"/>
                  <w:hideMark/>
                </w:tcPr>
                <w:p w14:paraId="49EA968F" w14:textId="77777777" w:rsidR="006858AD" w:rsidRPr="007E5D0F" w:rsidRDefault="006858AD" w:rsidP="00AC0797">
                  <w:pPr>
                    <w:pStyle w:val="rowtabella0"/>
                    <w:rPr>
                      <w:color w:val="002060"/>
                    </w:rPr>
                  </w:pPr>
                  <w:r w:rsidRPr="007E5D0F">
                    <w:rPr>
                      <w:color w:val="002060"/>
                    </w:rPr>
                    <w:t>(1) - disputata il 22/02/2025</w:t>
                  </w:r>
                </w:p>
              </w:tc>
            </w:tr>
          </w:tbl>
          <w:p w14:paraId="30A68D1A" w14:textId="77777777" w:rsidR="006858AD" w:rsidRPr="007E5D0F" w:rsidRDefault="006858AD" w:rsidP="00AC0797">
            <w:pPr>
              <w:rPr>
                <w:color w:val="002060"/>
              </w:rPr>
            </w:pPr>
          </w:p>
        </w:tc>
      </w:tr>
    </w:tbl>
    <w:p w14:paraId="43AAB0A3" w14:textId="77777777" w:rsidR="006858AD" w:rsidRPr="007E5D0F" w:rsidRDefault="006858AD" w:rsidP="006858AD">
      <w:pPr>
        <w:pStyle w:val="breakline"/>
        <w:rPr>
          <w:rFonts w:eastAsiaTheme="minorEastAsia"/>
          <w:color w:val="002060"/>
        </w:rPr>
      </w:pPr>
    </w:p>
    <w:p w14:paraId="06473F3A" w14:textId="77777777" w:rsidR="006858AD" w:rsidRPr="007E5D0F" w:rsidRDefault="006858AD" w:rsidP="006858AD">
      <w:pPr>
        <w:pStyle w:val="breakline"/>
        <w:rPr>
          <w:color w:val="002060"/>
        </w:rPr>
      </w:pPr>
    </w:p>
    <w:p w14:paraId="7651431F" w14:textId="77777777" w:rsidR="006858AD" w:rsidRPr="007E5D0F" w:rsidRDefault="006858AD" w:rsidP="006858AD">
      <w:pPr>
        <w:pStyle w:val="titoloprinc0"/>
        <w:rPr>
          <w:color w:val="002060"/>
        </w:rPr>
      </w:pPr>
      <w:r w:rsidRPr="007E5D0F">
        <w:rPr>
          <w:color w:val="002060"/>
        </w:rPr>
        <w:t>GIUDICE SPORTIVO</w:t>
      </w:r>
    </w:p>
    <w:p w14:paraId="2688FF2A" w14:textId="77777777" w:rsidR="006858AD" w:rsidRPr="007E5D0F" w:rsidRDefault="006858AD" w:rsidP="006858AD">
      <w:pPr>
        <w:pStyle w:val="diffida"/>
        <w:rPr>
          <w:color w:val="002060"/>
        </w:rPr>
      </w:pPr>
      <w:r w:rsidRPr="007E5D0F">
        <w:rPr>
          <w:color w:val="002060"/>
        </w:rPr>
        <w:t>Il Giudice Sportivo Avv. Agnese Lazzaretti, con l'assistenza del Segretario Angelo Castellana, nella seduta del 24/02/2025, ha adottato le decisioni che di seguito integralmente si riportano:</w:t>
      </w:r>
    </w:p>
    <w:p w14:paraId="70B1AE52" w14:textId="77777777" w:rsidR="006858AD" w:rsidRPr="007E5D0F" w:rsidRDefault="006858AD" w:rsidP="006858AD">
      <w:pPr>
        <w:pStyle w:val="titolo10"/>
        <w:rPr>
          <w:color w:val="002060"/>
        </w:rPr>
      </w:pPr>
      <w:r w:rsidRPr="007E5D0F">
        <w:rPr>
          <w:color w:val="002060"/>
        </w:rPr>
        <w:t xml:space="preserve">GARE DEL 21/ 2/2025 </w:t>
      </w:r>
    </w:p>
    <w:p w14:paraId="6B79653D" w14:textId="77777777" w:rsidR="006858AD" w:rsidRPr="007E5D0F" w:rsidRDefault="006858AD" w:rsidP="006858AD">
      <w:pPr>
        <w:pStyle w:val="titolo7a"/>
        <w:rPr>
          <w:color w:val="002060"/>
        </w:rPr>
      </w:pPr>
      <w:r w:rsidRPr="007E5D0F">
        <w:rPr>
          <w:color w:val="002060"/>
        </w:rPr>
        <w:t xml:space="preserve">PROVVEDIMENTI DISCIPLINARI </w:t>
      </w:r>
    </w:p>
    <w:p w14:paraId="2B2DD344" w14:textId="77777777" w:rsidR="006858AD" w:rsidRPr="007E5D0F" w:rsidRDefault="006858AD" w:rsidP="006858AD">
      <w:pPr>
        <w:pStyle w:val="titolo7b0"/>
        <w:rPr>
          <w:color w:val="002060"/>
        </w:rPr>
      </w:pPr>
      <w:r w:rsidRPr="007E5D0F">
        <w:rPr>
          <w:color w:val="002060"/>
        </w:rPr>
        <w:t xml:space="preserve">In base alle risultanze degli atti ufficiali sono state deliberate le seguenti sanzioni disciplinari. </w:t>
      </w:r>
    </w:p>
    <w:p w14:paraId="180EA628" w14:textId="77777777" w:rsidR="006858AD" w:rsidRPr="007E5D0F" w:rsidRDefault="006858AD" w:rsidP="006858AD">
      <w:pPr>
        <w:pStyle w:val="titolo30"/>
        <w:rPr>
          <w:color w:val="002060"/>
        </w:rPr>
      </w:pPr>
      <w:r w:rsidRPr="007E5D0F">
        <w:rPr>
          <w:color w:val="002060"/>
        </w:rPr>
        <w:t xml:space="preserve">SOCIETA' </w:t>
      </w:r>
    </w:p>
    <w:p w14:paraId="050906D4" w14:textId="77777777" w:rsidR="006858AD" w:rsidRPr="007E5D0F" w:rsidRDefault="006858AD" w:rsidP="006858AD">
      <w:pPr>
        <w:pStyle w:val="titolo20"/>
        <w:rPr>
          <w:color w:val="002060"/>
        </w:rPr>
      </w:pPr>
      <w:r w:rsidRPr="007E5D0F">
        <w:rPr>
          <w:color w:val="002060"/>
        </w:rPr>
        <w:t xml:space="preserve">AMMENDA </w:t>
      </w:r>
    </w:p>
    <w:p w14:paraId="4657B2A1" w14:textId="7113D28A" w:rsidR="006858AD" w:rsidRPr="007E5D0F" w:rsidRDefault="006858AD" w:rsidP="006858AD">
      <w:pPr>
        <w:pStyle w:val="diffida"/>
        <w:spacing w:before="80" w:beforeAutospacing="0" w:after="40" w:afterAutospacing="0"/>
        <w:jc w:val="left"/>
        <w:rPr>
          <w:color w:val="002060"/>
        </w:rPr>
      </w:pPr>
      <w:r w:rsidRPr="007E5D0F">
        <w:rPr>
          <w:color w:val="002060"/>
        </w:rPr>
        <w:t xml:space="preserve">Euro 150,00 CASELLE </w:t>
      </w:r>
      <w:r w:rsidRPr="007E5D0F">
        <w:rPr>
          <w:color w:val="002060"/>
        </w:rPr>
        <w:br/>
        <w:t>Per aver al 24 del II tempo la propria tifoseria insultato e minaccia-to l'arbitro e i giocatori avversari provocando la so</w:t>
      </w:r>
      <w:r>
        <w:rPr>
          <w:color w:val="002060"/>
        </w:rPr>
        <w:t>s</w:t>
      </w:r>
      <w:r w:rsidRPr="007E5D0F">
        <w:rPr>
          <w:color w:val="002060"/>
        </w:rPr>
        <w:t>pensione della gara per circa 2 minuti. Inoltre, ad un tifoso locale che aveva rotto il pannello che divideva gli spalti dal terre</w:t>
      </w:r>
      <w:r>
        <w:rPr>
          <w:color w:val="002060"/>
        </w:rPr>
        <w:t>n</w:t>
      </w:r>
      <w:r w:rsidRPr="007E5D0F">
        <w:rPr>
          <w:color w:val="002060"/>
        </w:rPr>
        <w:t>o di gioco veniva consentito di ent</w:t>
      </w:r>
      <w:r>
        <w:rPr>
          <w:color w:val="002060"/>
        </w:rPr>
        <w:t>r</w:t>
      </w:r>
      <w:r w:rsidRPr="007E5D0F">
        <w:rPr>
          <w:color w:val="002060"/>
        </w:rPr>
        <w:t xml:space="preserve">are in campo per raccogliere i pezzi ivi caduti. </w:t>
      </w:r>
    </w:p>
    <w:p w14:paraId="2D6CAC7F" w14:textId="77777777" w:rsidR="006858AD" w:rsidRPr="007E5D0F" w:rsidRDefault="006858AD" w:rsidP="006858AD">
      <w:pPr>
        <w:pStyle w:val="diffida"/>
        <w:spacing w:before="80" w:beforeAutospacing="0" w:after="40" w:afterAutospacing="0"/>
        <w:jc w:val="left"/>
        <w:rPr>
          <w:color w:val="002060"/>
        </w:rPr>
      </w:pPr>
      <w:r w:rsidRPr="007E5D0F">
        <w:rPr>
          <w:color w:val="002060"/>
        </w:rPr>
        <w:br/>
        <w:t xml:space="preserve">Euro 100,00 CASELLE </w:t>
      </w:r>
      <w:r w:rsidRPr="007E5D0F">
        <w:rPr>
          <w:color w:val="002060"/>
        </w:rPr>
        <w:br/>
        <w:t xml:space="preserve">Per aver permesso alla propria tifoseria di entrare in campo a fine gara. </w:t>
      </w:r>
    </w:p>
    <w:p w14:paraId="3D224E17" w14:textId="77777777" w:rsidR="006858AD" w:rsidRPr="007E5D0F" w:rsidRDefault="006858AD" w:rsidP="006858AD">
      <w:pPr>
        <w:pStyle w:val="titolo30"/>
        <w:rPr>
          <w:color w:val="002060"/>
        </w:rPr>
      </w:pPr>
      <w:r w:rsidRPr="007E5D0F">
        <w:rPr>
          <w:color w:val="002060"/>
        </w:rPr>
        <w:t xml:space="preserve">DIRIGENTI </w:t>
      </w:r>
    </w:p>
    <w:p w14:paraId="681AACE8" w14:textId="77777777" w:rsidR="006858AD" w:rsidRPr="007E5D0F" w:rsidRDefault="006858AD" w:rsidP="006858AD">
      <w:pPr>
        <w:pStyle w:val="titolo20"/>
        <w:rPr>
          <w:color w:val="002060"/>
        </w:rPr>
      </w:pPr>
      <w:r w:rsidRPr="007E5D0F">
        <w:rPr>
          <w:color w:val="002060"/>
        </w:rPr>
        <w:lastRenderedPageBreak/>
        <w:t xml:space="preserve">INIBIZIONE A TEMPO OPPURE SQUALIFICA A GARE: FINO AL 24/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56C6D537" w14:textId="77777777" w:rsidTr="00AC0797">
        <w:tc>
          <w:tcPr>
            <w:tcW w:w="2200" w:type="dxa"/>
            <w:tcMar>
              <w:top w:w="20" w:type="dxa"/>
              <w:left w:w="20" w:type="dxa"/>
              <w:bottom w:w="20" w:type="dxa"/>
              <w:right w:w="20" w:type="dxa"/>
            </w:tcMar>
            <w:vAlign w:val="center"/>
            <w:hideMark/>
          </w:tcPr>
          <w:p w14:paraId="62683757" w14:textId="77777777" w:rsidR="006858AD" w:rsidRPr="007E5D0F" w:rsidRDefault="006858AD" w:rsidP="00AC0797">
            <w:pPr>
              <w:pStyle w:val="movimento"/>
              <w:rPr>
                <w:color w:val="002060"/>
              </w:rPr>
            </w:pPr>
            <w:r w:rsidRPr="007E5D0F">
              <w:rPr>
                <w:color w:val="002060"/>
              </w:rPr>
              <w:t>ANIBALLI JODY</w:t>
            </w:r>
          </w:p>
        </w:tc>
        <w:tc>
          <w:tcPr>
            <w:tcW w:w="2200" w:type="dxa"/>
            <w:tcMar>
              <w:top w:w="20" w:type="dxa"/>
              <w:left w:w="20" w:type="dxa"/>
              <w:bottom w:w="20" w:type="dxa"/>
              <w:right w:w="20" w:type="dxa"/>
            </w:tcMar>
            <w:vAlign w:val="center"/>
            <w:hideMark/>
          </w:tcPr>
          <w:p w14:paraId="531FF67F" w14:textId="77777777" w:rsidR="006858AD" w:rsidRPr="007E5D0F" w:rsidRDefault="006858AD" w:rsidP="00AC0797">
            <w:pPr>
              <w:pStyle w:val="movimento2"/>
              <w:rPr>
                <w:color w:val="002060"/>
              </w:rPr>
            </w:pPr>
            <w:r w:rsidRPr="007E5D0F">
              <w:rPr>
                <w:color w:val="002060"/>
              </w:rPr>
              <w:t xml:space="preserve">(CASELLE) </w:t>
            </w:r>
          </w:p>
        </w:tc>
        <w:tc>
          <w:tcPr>
            <w:tcW w:w="800" w:type="dxa"/>
            <w:tcMar>
              <w:top w:w="20" w:type="dxa"/>
              <w:left w:w="20" w:type="dxa"/>
              <w:bottom w:w="20" w:type="dxa"/>
              <w:right w:w="20" w:type="dxa"/>
            </w:tcMar>
            <w:vAlign w:val="center"/>
            <w:hideMark/>
          </w:tcPr>
          <w:p w14:paraId="0C404393"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186D254A"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2E3C34EB" w14:textId="77777777" w:rsidR="006858AD" w:rsidRPr="007E5D0F" w:rsidRDefault="006858AD" w:rsidP="00AC0797">
            <w:pPr>
              <w:pStyle w:val="movimento2"/>
              <w:rPr>
                <w:color w:val="002060"/>
              </w:rPr>
            </w:pPr>
            <w:r w:rsidRPr="007E5D0F">
              <w:rPr>
                <w:color w:val="002060"/>
              </w:rPr>
              <w:t> </w:t>
            </w:r>
          </w:p>
        </w:tc>
      </w:tr>
    </w:tbl>
    <w:p w14:paraId="24EE8183" w14:textId="126B69A6" w:rsidR="006858AD" w:rsidRPr="007E5D0F" w:rsidRDefault="006858AD" w:rsidP="006858AD">
      <w:pPr>
        <w:pStyle w:val="diffida"/>
        <w:spacing w:before="80" w:beforeAutospacing="0" w:after="40" w:afterAutospacing="0"/>
        <w:jc w:val="left"/>
        <w:rPr>
          <w:rFonts w:eastAsiaTheme="minorEastAsia"/>
          <w:color w:val="002060"/>
        </w:rPr>
      </w:pPr>
      <w:r w:rsidRPr="007E5D0F">
        <w:rPr>
          <w:color w:val="002060"/>
        </w:rPr>
        <w:t>Per aver insultato il direttore di gara ripetutamente sia prima che dopo la notifica del provvedimento disciplinare. A fine partita aspet</w:t>
      </w:r>
      <w:r>
        <w:rPr>
          <w:color w:val="002060"/>
        </w:rPr>
        <w:t>t</w:t>
      </w:r>
      <w:r w:rsidRPr="007E5D0F">
        <w:rPr>
          <w:color w:val="002060"/>
        </w:rPr>
        <w:t xml:space="preserve">ava l'arbitro davanti gli spogliatoi per reiterare il comportamento offensivo. Sanzione irrogata ai sensi e per gli effetti dell'art. 36 co 2 lett. a CGS. </w:t>
      </w:r>
    </w:p>
    <w:p w14:paraId="6CEB52F5" w14:textId="77777777" w:rsidR="006858AD" w:rsidRPr="007E5D0F" w:rsidRDefault="006858AD" w:rsidP="006858AD">
      <w:pPr>
        <w:pStyle w:val="titolo20"/>
        <w:rPr>
          <w:color w:val="002060"/>
        </w:rPr>
      </w:pPr>
      <w:r w:rsidRPr="007E5D0F">
        <w:rPr>
          <w:color w:val="002060"/>
        </w:rPr>
        <w:t xml:space="preserve">INIBIZIONE A TEMPO OPPURE SQUALIFICA A GARE: FINO AL 3/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0D86F6F5" w14:textId="77777777" w:rsidTr="00AC0797">
        <w:tc>
          <w:tcPr>
            <w:tcW w:w="2200" w:type="dxa"/>
            <w:tcMar>
              <w:top w:w="20" w:type="dxa"/>
              <w:left w:w="20" w:type="dxa"/>
              <w:bottom w:w="20" w:type="dxa"/>
              <w:right w:w="20" w:type="dxa"/>
            </w:tcMar>
            <w:vAlign w:val="center"/>
            <w:hideMark/>
          </w:tcPr>
          <w:p w14:paraId="1ADA6F13" w14:textId="77777777" w:rsidR="006858AD" w:rsidRPr="007E5D0F" w:rsidRDefault="006858AD" w:rsidP="00AC0797">
            <w:pPr>
              <w:pStyle w:val="movimento"/>
              <w:rPr>
                <w:color w:val="002060"/>
              </w:rPr>
            </w:pPr>
            <w:r w:rsidRPr="007E5D0F">
              <w:rPr>
                <w:color w:val="002060"/>
              </w:rPr>
              <w:t>SANSO ANTONIO</w:t>
            </w:r>
          </w:p>
        </w:tc>
        <w:tc>
          <w:tcPr>
            <w:tcW w:w="2200" w:type="dxa"/>
            <w:tcMar>
              <w:top w:w="20" w:type="dxa"/>
              <w:left w:w="20" w:type="dxa"/>
              <w:bottom w:w="20" w:type="dxa"/>
              <w:right w:w="20" w:type="dxa"/>
            </w:tcMar>
            <w:vAlign w:val="center"/>
            <w:hideMark/>
          </w:tcPr>
          <w:p w14:paraId="48E3FF4C" w14:textId="77777777" w:rsidR="006858AD" w:rsidRPr="007E5D0F" w:rsidRDefault="006858AD" w:rsidP="00AC0797">
            <w:pPr>
              <w:pStyle w:val="movimento2"/>
              <w:rPr>
                <w:color w:val="002060"/>
              </w:rPr>
            </w:pPr>
            <w:r w:rsidRPr="007E5D0F">
              <w:rPr>
                <w:color w:val="002060"/>
              </w:rPr>
              <w:t xml:space="preserve">(RIPABERARDA) </w:t>
            </w:r>
          </w:p>
        </w:tc>
        <w:tc>
          <w:tcPr>
            <w:tcW w:w="800" w:type="dxa"/>
            <w:tcMar>
              <w:top w:w="20" w:type="dxa"/>
              <w:left w:w="20" w:type="dxa"/>
              <w:bottom w:w="20" w:type="dxa"/>
              <w:right w:w="20" w:type="dxa"/>
            </w:tcMar>
            <w:vAlign w:val="center"/>
            <w:hideMark/>
          </w:tcPr>
          <w:p w14:paraId="6DC5E6D1"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5C34C275"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6F14D6F2" w14:textId="77777777" w:rsidR="006858AD" w:rsidRPr="007E5D0F" w:rsidRDefault="006858AD" w:rsidP="00AC0797">
            <w:pPr>
              <w:pStyle w:val="movimento2"/>
              <w:rPr>
                <w:color w:val="002060"/>
              </w:rPr>
            </w:pPr>
            <w:r w:rsidRPr="007E5D0F">
              <w:rPr>
                <w:color w:val="002060"/>
              </w:rPr>
              <w:t> </w:t>
            </w:r>
          </w:p>
        </w:tc>
      </w:tr>
    </w:tbl>
    <w:p w14:paraId="0DBCBDFE" w14:textId="77777777" w:rsidR="006858AD" w:rsidRPr="007E5D0F" w:rsidRDefault="006858AD" w:rsidP="006858AD">
      <w:pPr>
        <w:pStyle w:val="diffida"/>
        <w:spacing w:before="80" w:beforeAutospacing="0" w:after="40" w:afterAutospacing="0"/>
        <w:jc w:val="left"/>
        <w:rPr>
          <w:rFonts w:eastAsiaTheme="minorEastAsia"/>
          <w:color w:val="002060"/>
        </w:rPr>
      </w:pPr>
      <w:r w:rsidRPr="007E5D0F">
        <w:rPr>
          <w:color w:val="002060"/>
        </w:rPr>
        <w:t xml:space="preserve">Espulso per proteste. Allontanato. </w:t>
      </w:r>
    </w:p>
    <w:p w14:paraId="1CD17A77" w14:textId="77777777" w:rsidR="006858AD" w:rsidRPr="007E5D0F" w:rsidRDefault="006858AD" w:rsidP="006858AD">
      <w:pPr>
        <w:pStyle w:val="titolo20"/>
        <w:rPr>
          <w:color w:val="002060"/>
        </w:rPr>
      </w:pPr>
      <w:r w:rsidRPr="007E5D0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20380EC4" w14:textId="77777777" w:rsidTr="00AC0797">
        <w:tc>
          <w:tcPr>
            <w:tcW w:w="2200" w:type="dxa"/>
            <w:tcMar>
              <w:top w:w="20" w:type="dxa"/>
              <w:left w:w="20" w:type="dxa"/>
              <w:bottom w:w="20" w:type="dxa"/>
              <w:right w:w="20" w:type="dxa"/>
            </w:tcMar>
            <w:vAlign w:val="center"/>
            <w:hideMark/>
          </w:tcPr>
          <w:p w14:paraId="2B53DBC2" w14:textId="77777777" w:rsidR="006858AD" w:rsidRPr="007E5D0F" w:rsidRDefault="006858AD" w:rsidP="00AC0797">
            <w:pPr>
              <w:pStyle w:val="movimento"/>
              <w:rPr>
                <w:color w:val="002060"/>
              </w:rPr>
            </w:pPr>
            <w:r w:rsidRPr="007E5D0F">
              <w:rPr>
                <w:color w:val="002060"/>
              </w:rPr>
              <w:t>ORSINI DANILO</w:t>
            </w:r>
          </w:p>
        </w:tc>
        <w:tc>
          <w:tcPr>
            <w:tcW w:w="2200" w:type="dxa"/>
            <w:tcMar>
              <w:top w:w="20" w:type="dxa"/>
              <w:left w:w="20" w:type="dxa"/>
              <w:bottom w:w="20" w:type="dxa"/>
              <w:right w:w="20" w:type="dxa"/>
            </w:tcMar>
            <w:vAlign w:val="center"/>
            <w:hideMark/>
          </w:tcPr>
          <w:p w14:paraId="4B22619D" w14:textId="77777777" w:rsidR="006858AD" w:rsidRPr="007E5D0F" w:rsidRDefault="006858AD" w:rsidP="00AC0797">
            <w:pPr>
              <w:pStyle w:val="movimento2"/>
              <w:rPr>
                <w:color w:val="002060"/>
              </w:rPr>
            </w:pPr>
            <w:r w:rsidRPr="007E5D0F">
              <w:rPr>
                <w:color w:val="002060"/>
              </w:rPr>
              <w:t xml:space="preserve">(ACQUAVIVA CALCIO) </w:t>
            </w:r>
          </w:p>
        </w:tc>
        <w:tc>
          <w:tcPr>
            <w:tcW w:w="800" w:type="dxa"/>
            <w:tcMar>
              <w:top w:w="20" w:type="dxa"/>
              <w:left w:w="20" w:type="dxa"/>
              <w:bottom w:w="20" w:type="dxa"/>
              <w:right w:w="20" w:type="dxa"/>
            </w:tcMar>
            <w:vAlign w:val="center"/>
            <w:hideMark/>
          </w:tcPr>
          <w:p w14:paraId="0107B076"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1F094BFA"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42B476A2" w14:textId="77777777" w:rsidR="006858AD" w:rsidRPr="007E5D0F" w:rsidRDefault="006858AD" w:rsidP="00AC0797">
            <w:pPr>
              <w:pStyle w:val="movimento2"/>
              <w:rPr>
                <w:color w:val="002060"/>
              </w:rPr>
            </w:pPr>
            <w:r w:rsidRPr="007E5D0F">
              <w:rPr>
                <w:color w:val="002060"/>
              </w:rPr>
              <w:t> </w:t>
            </w:r>
          </w:p>
        </w:tc>
      </w:tr>
    </w:tbl>
    <w:p w14:paraId="219B3232" w14:textId="77777777" w:rsidR="006858AD" w:rsidRPr="007E5D0F" w:rsidRDefault="006858AD" w:rsidP="006858AD">
      <w:pPr>
        <w:pStyle w:val="titolo30"/>
        <w:rPr>
          <w:rFonts w:eastAsiaTheme="minorEastAsia"/>
          <w:color w:val="002060"/>
        </w:rPr>
      </w:pPr>
      <w:r w:rsidRPr="007E5D0F">
        <w:rPr>
          <w:color w:val="002060"/>
        </w:rPr>
        <w:t xml:space="preserve">ALLENATORI </w:t>
      </w:r>
    </w:p>
    <w:p w14:paraId="59E17C75" w14:textId="77777777" w:rsidR="006858AD" w:rsidRPr="007E5D0F" w:rsidRDefault="006858AD" w:rsidP="006858AD">
      <w:pPr>
        <w:pStyle w:val="titolo20"/>
        <w:rPr>
          <w:color w:val="002060"/>
        </w:rPr>
      </w:pPr>
      <w:r w:rsidRPr="007E5D0F">
        <w:rPr>
          <w:color w:val="002060"/>
        </w:rPr>
        <w:t xml:space="preserve">SQUALIFICA FINO AL 3/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6EFEFEE9" w14:textId="77777777" w:rsidTr="00AC0797">
        <w:tc>
          <w:tcPr>
            <w:tcW w:w="2200" w:type="dxa"/>
            <w:tcMar>
              <w:top w:w="20" w:type="dxa"/>
              <w:left w:w="20" w:type="dxa"/>
              <w:bottom w:w="20" w:type="dxa"/>
              <w:right w:w="20" w:type="dxa"/>
            </w:tcMar>
            <w:vAlign w:val="center"/>
            <w:hideMark/>
          </w:tcPr>
          <w:p w14:paraId="3A707B9B" w14:textId="77777777" w:rsidR="006858AD" w:rsidRPr="007E5D0F" w:rsidRDefault="006858AD" w:rsidP="00AC0797">
            <w:pPr>
              <w:pStyle w:val="movimento"/>
              <w:rPr>
                <w:color w:val="002060"/>
              </w:rPr>
            </w:pPr>
            <w:r w:rsidRPr="007E5D0F">
              <w:rPr>
                <w:color w:val="002060"/>
              </w:rPr>
              <w:t>DANGELO RICCARDO</w:t>
            </w:r>
          </w:p>
        </w:tc>
        <w:tc>
          <w:tcPr>
            <w:tcW w:w="2200" w:type="dxa"/>
            <w:tcMar>
              <w:top w:w="20" w:type="dxa"/>
              <w:left w:w="20" w:type="dxa"/>
              <w:bottom w:w="20" w:type="dxa"/>
              <w:right w:w="20" w:type="dxa"/>
            </w:tcMar>
            <w:vAlign w:val="center"/>
            <w:hideMark/>
          </w:tcPr>
          <w:p w14:paraId="0842C0C1" w14:textId="77777777" w:rsidR="006858AD" w:rsidRPr="007E5D0F" w:rsidRDefault="006858AD" w:rsidP="00AC0797">
            <w:pPr>
              <w:pStyle w:val="movimento2"/>
              <w:rPr>
                <w:color w:val="002060"/>
              </w:rPr>
            </w:pPr>
            <w:r w:rsidRPr="007E5D0F">
              <w:rPr>
                <w:color w:val="002060"/>
              </w:rPr>
              <w:t xml:space="preserve">(RIPABERARDA) </w:t>
            </w:r>
          </w:p>
        </w:tc>
        <w:tc>
          <w:tcPr>
            <w:tcW w:w="800" w:type="dxa"/>
            <w:tcMar>
              <w:top w:w="20" w:type="dxa"/>
              <w:left w:w="20" w:type="dxa"/>
              <w:bottom w:w="20" w:type="dxa"/>
              <w:right w:w="20" w:type="dxa"/>
            </w:tcMar>
            <w:vAlign w:val="center"/>
            <w:hideMark/>
          </w:tcPr>
          <w:p w14:paraId="03E95E9E"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2ADF9736"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5EB8B4DA" w14:textId="77777777" w:rsidR="006858AD" w:rsidRPr="007E5D0F" w:rsidRDefault="006858AD" w:rsidP="00AC0797">
            <w:pPr>
              <w:pStyle w:val="movimento2"/>
              <w:rPr>
                <w:color w:val="002060"/>
              </w:rPr>
            </w:pPr>
            <w:r w:rsidRPr="007E5D0F">
              <w:rPr>
                <w:color w:val="002060"/>
              </w:rPr>
              <w:t> </w:t>
            </w:r>
          </w:p>
        </w:tc>
      </w:tr>
    </w:tbl>
    <w:p w14:paraId="47862A2E" w14:textId="77777777" w:rsidR="006858AD" w:rsidRPr="007E5D0F" w:rsidRDefault="006858AD" w:rsidP="006858AD">
      <w:pPr>
        <w:pStyle w:val="diffida"/>
        <w:spacing w:before="80" w:beforeAutospacing="0" w:after="40" w:afterAutospacing="0"/>
        <w:jc w:val="left"/>
        <w:rPr>
          <w:rFonts w:eastAsiaTheme="minorEastAsia"/>
          <w:color w:val="002060"/>
        </w:rPr>
      </w:pPr>
      <w:r w:rsidRPr="007E5D0F">
        <w:rPr>
          <w:color w:val="002060"/>
        </w:rPr>
        <w:t xml:space="preserve">Per comportamento irriguardoso. Allontanato </w:t>
      </w:r>
    </w:p>
    <w:p w14:paraId="010CF22B" w14:textId="77777777" w:rsidR="006858AD" w:rsidRPr="007E5D0F" w:rsidRDefault="006858AD" w:rsidP="006858AD">
      <w:pPr>
        <w:pStyle w:val="titolo20"/>
        <w:rPr>
          <w:color w:val="002060"/>
        </w:rPr>
      </w:pPr>
      <w:r w:rsidRPr="007E5D0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24D77762" w14:textId="77777777" w:rsidTr="00AC0797">
        <w:tc>
          <w:tcPr>
            <w:tcW w:w="2200" w:type="dxa"/>
            <w:tcMar>
              <w:top w:w="20" w:type="dxa"/>
              <w:left w:w="20" w:type="dxa"/>
              <w:bottom w:w="20" w:type="dxa"/>
              <w:right w:w="20" w:type="dxa"/>
            </w:tcMar>
            <w:vAlign w:val="center"/>
            <w:hideMark/>
          </w:tcPr>
          <w:p w14:paraId="68B30BB9" w14:textId="77777777" w:rsidR="006858AD" w:rsidRPr="007E5D0F" w:rsidRDefault="006858AD" w:rsidP="00AC0797">
            <w:pPr>
              <w:pStyle w:val="movimento"/>
              <w:rPr>
                <w:color w:val="002060"/>
              </w:rPr>
            </w:pPr>
            <w:r w:rsidRPr="007E5D0F">
              <w:rPr>
                <w:color w:val="002060"/>
              </w:rPr>
              <w:t>DANGELO RICCARDO</w:t>
            </w:r>
          </w:p>
        </w:tc>
        <w:tc>
          <w:tcPr>
            <w:tcW w:w="2200" w:type="dxa"/>
            <w:tcMar>
              <w:top w:w="20" w:type="dxa"/>
              <w:left w:w="20" w:type="dxa"/>
              <w:bottom w:w="20" w:type="dxa"/>
              <w:right w:w="20" w:type="dxa"/>
            </w:tcMar>
            <w:vAlign w:val="center"/>
            <w:hideMark/>
          </w:tcPr>
          <w:p w14:paraId="37D5A993" w14:textId="77777777" w:rsidR="006858AD" w:rsidRPr="007E5D0F" w:rsidRDefault="006858AD" w:rsidP="00AC0797">
            <w:pPr>
              <w:pStyle w:val="movimento2"/>
              <w:rPr>
                <w:color w:val="002060"/>
              </w:rPr>
            </w:pPr>
            <w:r w:rsidRPr="007E5D0F">
              <w:rPr>
                <w:color w:val="002060"/>
              </w:rPr>
              <w:t xml:space="preserve">(RIPABERARDA) </w:t>
            </w:r>
          </w:p>
        </w:tc>
        <w:tc>
          <w:tcPr>
            <w:tcW w:w="800" w:type="dxa"/>
            <w:tcMar>
              <w:top w:w="20" w:type="dxa"/>
              <w:left w:w="20" w:type="dxa"/>
              <w:bottom w:w="20" w:type="dxa"/>
              <w:right w:w="20" w:type="dxa"/>
            </w:tcMar>
            <w:vAlign w:val="center"/>
            <w:hideMark/>
          </w:tcPr>
          <w:p w14:paraId="1AD74AE4"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5060C22D"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2B061EC7" w14:textId="77777777" w:rsidR="006858AD" w:rsidRPr="007E5D0F" w:rsidRDefault="006858AD" w:rsidP="00AC0797">
            <w:pPr>
              <w:pStyle w:val="movimento2"/>
              <w:rPr>
                <w:color w:val="002060"/>
              </w:rPr>
            </w:pPr>
            <w:r w:rsidRPr="007E5D0F">
              <w:rPr>
                <w:color w:val="002060"/>
              </w:rPr>
              <w:t> </w:t>
            </w:r>
          </w:p>
        </w:tc>
      </w:tr>
    </w:tbl>
    <w:p w14:paraId="790BC231" w14:textId="77777777" w:rsidR="006858AD" w:rsidRPr="007E5D0F" w:rsidRDefault="006858AD" w:rsidP="006858AD">
      <w:pPr>
        <w:pStyle w:val="titolo30"/>
        <w:rPr>
          <w:rFonts w:eastAsiaTheme="minorEastAsia"/>
          <w:color w:val="002060"/>
        </w:rPr>
      </w:pPr>
      <w:r w:rsidRPr="007E5D0F">
        <w:rPr>
          <w:color w:val="002060"/>
        </w:rPr>
        <w:t xml:space="preserve">CALCIATORI ESPULSI </w:t>
      </w:r>
    </w:p>
    <w:p w14:paraId="5325B89A" w14:textId="77777777" w:rsidR="006858AD" w:rsidRPr="007E5D0F" w:rsidRDefault="006858AD" w:rsidP="006858AD">
      <w:pPr>
        <w:pStyle w:val="titolo20"/>
        <w:rPr>
          <w:color w:val="002060"/>
        </w:rPr>
      </w:pPr>
      <w:r w:rsidRPr="007E5D0F">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6F2FE5FB" w14:textId="77777777" w:rsidTr="00AC0797">
        <w:tc>
          <w:tcPr>
            <w:tcW w:w="2200" w:type="dxa"/>
            <w:tcMar>
              <w:top w:w="20" w:type="dxa"/>
              <w:left w:w="20" w:type="dxa"/>
              <w:bottom w:w="20" w:type="dxa"/>
              <w:right w:w="20" w:type="dxa"/>
            </w:tcMar>
            <w:vAlign w:val="center"/>
            <w:hideMark/>
          </w:tcPr>
          <w:p w14:paraId="6927CDE0" w14:textId="77777777" w:rsidR="006858AD" w:rsidRPr="007E5D0F" w:rsidRDefault="006858AD" w:rsidP="00AC0797">
            <w:pPr>
              <w:pStyle w:val="movimento"/>
              <w:rPr>
                <w:color w:val="002060"/>
              </w:rPr>
            </w:pPr>
            <w:r w:rsidRPr="007E5D0F">
              <w:rPr>
                <w:color w:val="002060"/>
              </w:rPr>
              <w:t>AMOROSI DAVIDE</w:t>
            </w:r>
          </w:p>
        </w:tc>
        <w:tc>
          <w:tcPr>
            <w:tcW w:w="2200" w:type="dxa"/>
            <w:tcMar>
              <w:top w:w="20" w:type="dxa"/>
              <w:left w:w="20" w:type="dxa"/>
              <w:bottom w:w="20" w:type="dxa"/>
              <w:right w:w="20" w:type="dxa"/>
            </w:tcMar>
            <w:vAlign w:val="center"/>
            <w:hideMark/>
          </w:tcPr>
          <w:p w14:paraId="3711F3BA" w14:textId="77777777" w:rsidR="006858AD" w:rsidRPr="007E5D0F" w:rsidRDefault="006858AD" w:rsidP="00AC0797">
            <w:pPr>
              <w:pStyle w:val="movimento2"/>
              <w:rPr>
                <w:color w:val="002060"/>
              </w:rPr>
            </w:pPr>
            <w:r w:rsidRPr="007E5D0F">
              <w:rPr>
                <w:color w:val="002060"/>
              </w:rPr>
              <w:t xml:space="preserve">(CASELLE) </w:t>
            </w:r>
          </w:p>
        </w:tc>
        <w:tc>
          <w:tcPr>
            <w:tcW w:w="800" w:type="dxa"/>
            <w:tcMar>
              <w:top w:w="20" w:type="dxa"/>
              <w:left w:w="20" w:type="dxa"/>
              <w:bottom w:w="20" w:type="dxa"/>
              <w:right w:w="20" w:type="dxa"/>
            </w:tcMar>
            <w:vAlign w:val="center"/>
            <w:hideMark/>
          </w:tcPr>
          <w:p w14:paraId="46BFE8E2"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4B55F66D"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3BDB82A6" w14:textId="77777777" w:rsidR="006858AD" w:rsidRPr="007E5D0F" w:rsidRDefault="006858AD" w:rsidP="00AC0797">
            <w:pPr>
              <w:pStyle w:val="movimento2"/>
              <w:rPr>
                <w:color w:val="002060"/>
              </w:rPr>
            </w:pPr>
            <w:r w:rsidRPr="007E5D0F">
              <w:rPr>
                <w:color w:val="002060"/>
              </w:rPr>
              <w:t> </w:t>
            </w:r>
          </w:p>
        </w:tc>
      </w:tr>
    </w:tbl>
    <w:p w14:paraId="1B96B98F" w14:textId="38DF6374" w:rsidR="006858AD" w:rsidRPr="007E5D0F" w:rsidRDefault="006858AD" w:rsidP="006858AD">
      <w:pPr>
        <w:pStyle w:val="diffida"/>
        <w:spacing w:before="80" w:beforeAutospacing="0" w:after="40" w:afterAutospacing="0"/>
        <w:jc w:val="left"/>
        <w:rPr>
          <w:rFonts w:eastAsiaTheme="minorEastAsia"/>
          <w:color w:val="002060"/>
        </w:rPr>
      </w:pPr>
      <w:r w:rsidRPr="007E5D0F">
        <w:rPr>
          <w:color w:val="002060"/>
        </w:rPr>
        <w:t>Per aver a fine gara i</w:t>
      </w:r>
      <w:r>
        <w:rPr>
          <w:color w:val="002060"/>
        </w:rPr>
        <w:t>n</w:t>
      </w:r>
      <w:r w:rsidRPr="007E5D0F">
        <w:rPr>
          <w:color w:val="002060"/>
        </w:rPr>
        <w:t xml:space="preserve">sultato e schernito l'arbitro </w:t>
      </w:r>
      <w:r>
        <w:rPr>
          <w:color w:val="002060"/>
        </w:rPr>
        <w:t>a</w:t>
      </w:r>
      <w:r w:rsidRPr="007E5D0F">
        <w:rPr>
          <w:color w:val="002060"/>
        </w:rPr>
        <w:t>pplaudendolo ironicam</w:t>
      </w:r>
      <w:r>
        <w:rPr>
          <w:color w:val="002060"/>
        </w:rPr>
        <w:t>e</w:t>
      </w:r>
      <w:r w:rsidRPr="007E5D0F">
        <w:rPr>
          <w:color w:val="002060"/>
        </w:rPr>
        <w:t xml:space="preserve">nte e per averlo leggermente spinto in segno di protesta alla notifica del provvedimento disciplinare. Sanzione irrogata ai sensi e per gli effetti dell'art. 36 co. 1 lett. a) CGS </w:t>
      </w:r>
    </w:p>
    <w:p w14:paraId="005961AB" w14:textId="77777777" w:rsidR="006858AD" w:rsidRPr="007E5D0F" w:rsidRDefault="006858AD" w:rsidP="006858AD">
      <w:pPr>
        <w:pStyle w:val="titolo30"/>
        <w:rPr>
          <w:color w:val="002060"/>
        </w:rPr>
      </w:pPr>
      <w:r w:rsidRPr="007E5D0F">
        <w:rPr>
          <w:color w:val="002060"/>
        </w:rPr>
        <w:t xml:space="preserve">CALCIATORI NON ESPULSI </w:t>
      </w:r>
    </w:p>
    <w:p w14:paraId="000491E0" w14:textId="77777777" w:rsidR="006858AD" w:rsidRPr="007E5D0F" w:rsidRDefault="006858AD" w:rsidP="006858AD">
      <w:pPr>
        <w:pStyle w:val="titolo20"/>
        <w:rPr>
          <w:color w:val="002060"/>
        </w:rPr>
      </w:pPr>
      <w:r w:rsidRPr="007E5D0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39F39853" w14:textId="77777777" w:rsidTr="00AC0797">
        <w:tc>
          <w:tcPr>
            <w:tcW w:w="2200" w:type="dxa"/>
            <w:tcMar>
              <w:top w:w="20" w:type="dxa"/>
              <w:left w:w="20" w:type="dxa"/>
              <w:bottom w:w="20" w:type="dxa"/>
              <w:right w:w="20" w:type="dxa"/>
            </w:tcMar>
            <w:vAlign w:val="center"/>
            <w:hideMark/>
          </w:tcPr>
          <w:p w14:paraId="4A5CED0E" w14:textId="77777777" w:rsidR="006858AD" w:rsidRPr="007E5D0F" w:rsidRDefault="006858AD" w:rsidP="00AC0797">
            <w:pPr>
              <w:pStyle w:val="movimento"/>
              <w:rPr>
                <w:color w:val="002060"/>
              </w:rPr>
            </w:pPr>
            <w:r w:rsidRPr="007E5D0F">
              <w:rPr>
                <w:color w:val="002060"/>
              </w:rPr>
              <w:t>DE ANGELIS LUIGI</w:t>
            </w:r>
          </w:p>
        </w:tc>
        <w:tc>
          <w:tcPr>
            <w:tcW w:w="2200" w:type="dxa"/>
            <w:tcMar>
              <w:top w:w="20" w:type="dxa"/>
              <w:left w:w="20" w:type="dxa"/>
              <w:bottom w:w="20" w:type="dxa"/>
              <w:right w:w="20" w:type="dxa"/>
            </w:tcMar>
            <w:vAlign w:val="center"/>
            <w:hideMark/>
          </w:tcPr>
          <w:p w14:paraId="69FF2084" w14:textId="77777777" w:rsidR="006858AD" w:rsidRPr="007E5D0F" w:rsidRDefault="006858AD" w:rsidP="00AC0797">
            <w:pPr>
              <w:pStyle w:val="movimento2"/>
              <w:rPr>
                <w:color w:val="002060"/>
              </w:rPr>
            </w:pPr>
            <w:r w:rsidRPr="007E5D0F">
              <w:rPr>
                <w:color w:val="002060"/>
              </w:rPr>
              <w:t xml:space="preserve">(FUTSAL COMUNANZA A.S.D.) </w:t>
            </w:r>
          </w:p>
        </w:tc>
        <w:tc>
          <w:tcPr>
            <w:tcW w:w="800" w:type="dxa"/>
            <w:tcMar>
              <w:top w:w="20" w:type="dxa"/>
              <w:left w:w="20" w:type="dxa"/>
              <w:bottom w:w="20" w:type="dxa"/>
              <w:right w:w="20" w:type="dxa"/>
            </w:tcMar>
            <w:vAlign w:val="center"/>
            <w:hideMark/>
          </w:tcPr>
          <w:p w14:paraId="7B8F57F8"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452EB423"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2BC1840C" w14:textId="77777777" w:rsidR="006858AD" w:rsidRPr="007E5D0F" w:rsidRDefault="006858AD" w:rsidP="00AC0797">
            <w:pPr>
              <w:pStyle w:val="movimento2"/>
              <w:rPr>
                <w:color w:val="002060"/>
              </w:rPr>
            </w:pPr>
            <w:r w:rsidRPr="007E5D0F">
              <w:rPr>
                <w:color w:val="002060"/>
              </w:rPr>
              <w:t> </w:t>
            </w:r>
          </w:p>
        </w:tc>
      </w:tr>
    </w:tbl>
    <w:p w14:paraId="51278B6E" w14:textId="77777777" w:rsidR="006858AD" w:rsidRPr="007E5D0F" w:rsidRDefault="006858AD" w:rsidP="006858AD">
      <w:pPr>
        <w:pStyle w:val="titolo20"/>
        <w:rPr>
          <w:rFonts w:eastAsiaTheme="minorEastAsia"/>
          <w:color w:val="002060"/>
        </w:rPr>
      </w:pPr>
      <w:r w:rsidRPr="007E5D0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290F477A" w14:textId="77777777" w:rsidTr="00AC0797">
        <w:tc>
          <w:tcPr>
            <w:tcW w:w="2200" w:type="dxa"/>
            <w:tcMar>
              <w:top w:w="20" w:type="dxa"/>
              <w:left w:w="20" w:type="dxa"/>
              <w:bottom w:w="20" w:type="dxa"/>
              <w:right w:w="20" w:type="dxa"/>
            </w:tcMar>
            <w:vAlign w:val="center"/>
            <w:hideMark/>
          </w:tcPr>
          <w:p w14:paraId="751CEEA6" w14:textId="77777777" w:rsidR="006858AD" w:rsidRPr="007E5D0F" w:rsidRDefault="006858AD" w:rsidP="00AC0797">
            <w:pPr>
              <w:pStyle w:val="movimento"/>
              <w:rPr>
                <w:color w:val="002060"/>
              </w:rPr>
            </w:pPr>
            <w:r w:rsidRPr="007E5D0F">
              <w:rPr>
                <w:color w:val="002060"/>
              </w:rPr>
              <w:t>AMOROSI DAVIDE</w:t>
            </w:r>
          </w:p>
        </w:tc>
        <w:tc>
          <w:tcPr>
            <w:tcW w:w="2200" w:type="dxa"/>
            <w:tcMar>
              <w:top w:w="20" w:type="dxa"/>
              <w:left w:w="20" w:type="dxa"/>
              <w:bottom w:w="20" w:type="dxa"/>
              <w:right w:w="20" w:type="dxa"/>
            </w:tcMar>
            <w:vAlign w:val="center"/>
            <w:hideMark/>
          </w:tcPr>
          <w:p w14:paraId="71FC4186" w14:textId="77777777" w:rsidR="006858AD" w:rsidRPr="007E5D0F" w:rsidRDefault="006858AD" w:rsidP="00AC0797">
            <w:pPr>
              <w:pStyle w:val="movimento2"/>
              <w:rPr>
                <w:color w:val="002060"/>
              </w:rPr>
            </w:pPr>
            <w:r w:rsidRPr="007E5D0F">
              <w:rPr>
                <w:color w:val="002060"/>
              </w:rPr>
              <w:t xml:space="preserve">(CASELLE) </w:t>
            </w:r>
          </w:p>
        </w:tc>
        <w:tc>
          <w:tcPr>
            <w:tcW w:w="800" w:type="dxa"/>
            <w:tcMar>
              <w:top w:w="20" w:type="dxa"/>
              <w:left w:w="20" w:type="dxa"/>
              <w:bottom w:w="20" w:type="dxa"/>
              <w:right w:w="20" w:type="dxa"/>
            </w:tcMar>
            <w:vAlign w:val="center"/>
            <w:hideMark/>
          </w:tcPr>
          <w:p w14:paraId="756AAF2F"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18CF8182"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6BA80D33" w14:textId="77777777" w:rsidR="006858AD" w:rsidRPr="007E5D0F" w:rsidRDefault="006858AD" w:rsidP="00AC0797">
            <w:pPr>
              <w:pStyle w:val="movimento2"/>
              <w:rPr>
                <w:color w:val="002060"/>
              </w:rPr>
            </w:pPr>
            <w:r w:rsidRPr="007E5D0F">
              <w:rPr>
                <w:color w:val="002060"/>
              </w:rPr>
              <w:t> </w:t>
            </w:r>
          </w:p>
        </w:tc>
      </w:tr>
    </w:tbl>
    <w:p w14:paraId="4A35E72A" w14:textId="77777777" w:rsidR="006858AD" w:rsidRPr="007E5D0F" w:rsidRDefault="006858AD" w:rsidP="006858AD">
      <w:pPr>
        <w:pStyle w:val="titolo20"/>
        <w:rPr>
          <w:rFonts w:eastAsiaTheme="minorEastAsia"/>
          <w:color w:val="002060"/>
        </w:rPr>
      </w:pPr>
      <w:r w:rsidRPr="007E5D0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279974E5" w14:textId="77777777" w:rsidTr="00AC0797">
        <w:tc>
          <w:tcPr>
            <w:tcW w:w="2200" w:type="dxa"/>
            <w:tcMar>
              <w:top w:w="20" w:type="dxa"/>
              <w:left w:w="20" w:type="dxa"/>
              <w:bottom w:w="20" w:type="dxa"/>
              <w:right w:w="20" w:type="dxa"/>
            </w:tcMar>
            <w:vAlign w:val="center"/>
            <w:hideMark/>
          </w:tcPr>
          <w:p w14:paraId="10F219EA" w14:textId="77777777" w:rsidR="006858AD" w:rsidRPr="007E5D0F" w:rsidRDefault="006858AD" w:rsidP="00AC0797">
            <w:pPr>
              <w:pStyle w:val="movimento"/>
              <w:rPr>
                <w:color w:val="002060"/>
              </w:rPr>
            </w:pPr>
            <w:r w:rsidRPr="007E5D0F">
              <w:rPr>
                <w:color w:val="002060"/>
              </w:rPr>
              <w:t>TRANQUILLI SAMUELE</w:t>
            </w:r>
          </w:p>
        </w:tc>
        <w:tc>
          <w:tcPr>
            <w:tcW w:w="2200" w:type="dxa"/>
            <w:tcMar>
              <w:top w:w="20" w:type="dxa"/>
              <w:left w:w="20" w:type="dxa"/>
              <w:bottom w:w="20" w:type="dxa"/>
              <w:right w:w="20" w:type="dxa"/>
            </w:tcMar>
            <w:vAlign w:val="center"/>
            <w:hideMark/>
          </w:tcPr>
          <w:p w14:paraId="32D8EFD0" w14:textId="77777777" w:rsidR="006858AD" w:rsidRPr="007E5D0F" w:rsidRDefault="006858AD" w:rsidP="00AC0797">
            <w:pPr>
              <w:pStyle w:val="movimento2"/>
              <w:rPr>
                <w:color w:val="002060"/>
              </w:rPr>
            </w:pPr>
            <w:r w:rsidRPr="007E5D0F">
              <w:rPr>
                <w:color w:val="002060"/>
              </w:rPr>
              <w:t xml:space="preserve">(ACQUAVIVA CALCIO) </w:t>
            </w:r>
          </w:p>
        </w:tc>
        <w:tc>
          <w:tcPr>
            <w:tcW w:w="800" w:type="dxa"/>
            <w:tcMar>
              <w:top w:w="20" w:type="dxa"/>
              <w:left w:w="20" w:type="dxa"/>
              <w:bottom w:w="20" w:type="dxa"/>
              <w:right w:w="20" w:type="dxa"/>
            </w:tcMar>
            <w:vAlign w:val="center"/>
            <w:hideMark/>
          </w:tcPr>
          <w:p w14:paraId="4774D52E"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68231EA6"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265BB773" w14:textId="77777777" w:rsidR="006858AD" w:rsidRPr="007E5D0F" w:rsidRDefault="006858AD" w:rsidP="00AC0797">
            <w:pPr>
              <w:pStyle w:val="movimento2"/>
              <w:rPr>
                <w:color w:val="002060"/>
              </w:rPr>
            </w:pPr>
            <w:r w:rsidRPr="007E5D0F">
              <w:rPr>
                <w:color w:val="002060"/>
              </w:rPr>
              <w:t> </w:t>
            </w:r>
          </w:p>
        </w:tc>
      </w:tr>
    </w:tbl>
    <w:p w14:paraId="45263EEC" w14:textId="77777777" w:rsidR="006858AD" w:rsidRPr="007E5D0F" w:rsidRDefault="006858AD" w:rsidP="006858AD">
      <w:pPr>
        <w:pStyle w:val="titolo20"/>
        <w:rPr>
          <w:rFonts w:eastAsiaTheme="minorEastAsia"/>
          <w:color w:val="002060"/>
        </w:rPr>
      </w:pPr>
      <w:r w:rsidRPr="007E5D0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0BC848B6" w14:textId="77777777" w:rsidTr="00AC0797">
        <w:tc>
          <w:tcPr>
            <w:tcW w:w="2200" w:type="dxa"/>
            <w:tcMar>
              <w:top w:w="20" w:type="dxa"/>
              <w:left w:w="20" w:type="dxa"/>
              <w:bottom w:w="20" w:type="dxa"/>
              <w:right w:w="20" w:type="dxa"/>
            </w:tcMar>
            <w:vAlign w:val="center"/>
            <w:hideMark/>
          </w:tcPr>
          <w:p w14:paraId="6748B362" w14:textId="77777777" w:rsidR="006858AD" w:rsidRPr="007E5D0F" w:rsidRDefault="006858AD" w:rsidP="00AC0797">
            <w:pPr>
              <w:pStyle w:val="movimento"/>
              <w:rPr>
                <w:color w:val="002060"/>
              </w:rPr>
            </w:pPr>
            <w:r w:rsidRPr="007E5D0F">
              <w:rPr>
                <w:color w:val="002060"/>
              </w:rPr>
              <w:t>TESTA GINO</w:t>
            </w:r>
          </w:p>
        </w:tc>
        <w:tc>
          <w:tcPr>
            <w:tcW w:w="2200" w:type="dxa"/>
            <w:tcMar>
              <w:top w:w="20" w:type="dxa"/>
              <w:left w:w="20" w:type="dxa"/>
              <w:bottom w:w="20" w:type="dxa"/>
              <w:right w:w="20" w:type="dxa"/>
            </w:tcMar>
            <w:vAlign w:val="center"/>
            <w:hideMark/>
          </w:tcPr>
          <w:p w14:paraId="6B1693A9" w14:textId="77777777" w:rsidR="006858AD" w:rsidRPr="007E5D0F" w:rsidRDefault="006858AD" w:rsidP="00AC0797">
            <w:pPr>
              <w:pStyle w:val="movimento2"/>
              <w:rPr>
                <w:color w:val="002060"/>
              </w:rPr>
            </w:pPr>
            <w:r w:rsidRPr="007E5D0F">
              <w:rPr>
                <w:color w:val="002060"/>
              </w:rPr>
              <w:t xml:space="preserve">(PICENO UNITED MMX A R.L.) </w:t>
            </w:r>
          </w:p>
        </w:tc>
        <w:tc>
          <w:tcPr>
            <w:tcW w:w="800" w:type="dxa"/>
            <w:tcMar>
              <w:top w:w="20" w:type="dxa"/>
              <w:left w:w="20" w:type="dxa"/>
              <w:bottom w:w="20" w:type="dxa"/>
              <w:right w:w="20" w:type="dxa"/>
            </w:tcMar>
            <w:vAlign w:val="center"/>
            <w:hideMark/>
          </w:tcPr>
          <w:p w14:paraId="5C2BAB29"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12522BF9" w14:textId="77777777" w:rsidR="006858AD" w:rsidRPr="007E5D0F" w:rsidRDefault="006858AD" w:rsidP="00AC0797">
            <w:pPr>
              <w:pStyle w:val="movimento"/>
              <w:rPr>
                <w:color w:val="002060"/>
              </w:rPr>
            </w:pPr>
            <w:r w:rsidRPr="007E5D0F">
              <w:rPr>
                <w:color w:val="002060"/>
              </w:rPr>
              <w:t>LAUDADIO MARCO</w:t>
            </w:r>
          </w:p>
        </w:tc>
        <w:tc>
          <w:tcPr>
            <w:tcW w:w="2200" w:type="dxa"/>
            <w:tcMar>
              <w:top w:w="20" w:type="dxa"/>
              <w:left w:w="20" w:type="dxa"/>
              <w:bottom w:w="20" w:type="dxa"/>
              <w:right w:w="20" w:type="dxa"/>
            </w:tcMar>
            <w:vAlign w:val="center"/>
            <w:hideMark/>
          </w:tcPr>
          <w:p w14:paraId="756DAE65" w14:textId="77777777" w:rsidR="006858AD" w:rsidRPr="007E5D0F" w:rsidRDefault="006858AD" w:rsidP="00AC0797">
            <w:pPr>
              <w:pStyle w:val="movimento2"/>
              <w:rPr>
                <w:color w:val="002060"/>
              </w:rPr>
            </w:pPr>
            <w:r w:rsidRPr="007E5D0F">
              <w:rPr>
                <w:color w:val="002060"/>
              </w:rPr>
              <w:t xml:space="preserve">(RIPABERARDA) </w:t>
            </w:r>
          </w:p>
        </w:tc>
      </w:tr>
      <w:tr w:rsidR="006858AD" w:rsidRPr="007E5D0F" w14:paraId="347AE827" w14:textId="77777777" w:rsidTr="00AC0797">
        <w:tc>
          <w:tcPr>
            <w:tcW w:w="2200" w:type="dxa"/>
            <w:tcMar>
              <w:top w:w="20" w:type="dxa"/>
              <w:left w:w="20" w:type="dxa"/>
              <w:bottom w:w="20" w:type="dxa"/>
              <w:right w:w="20" w:type="dxa"/>
            </w:tcMar>
            <w:vAlign w:val="center"/>
            <w:hideMark/>
          </w:tcPr>
          <w:p w14:paraId="1D9A36E0" w14:textId="77777777" w:rsidR="006858AD" w:rsidRPr="007E5D0F" w:rsidRDefault="006858AD" w:rsidP="00AC0797">
            <w:pPr>
              <w:pStyle w:val="movimento"/>
              <w:rPr>
                <w:color w:val="002060"/>
              </w:rPr>
            </w:pPr>
            <w:r w:rsidRPr="007E5D0F">
              <w:rPr>
                <w:color w:val="002060"/>
              </w:rPr>
              <w:t>VALACCHI MAURO</w:t>
            </w:r>
          </w:p>
        </w:tc>
        <w:tc>
          <w:tcPr>
            <w:tcW w:w="2200" w:type="dxa"/>
            <w:tcMar>
              <w:top w:w="20" w:type="dxa"/>
              <w:left w:w="20" w:type="dxa"/>
              <w:bottom w:w="20" w:type="dxa"/>
              <w:right w:w="20" w:type="dxa"/>
            </w:tcMar>
            <w:vAlign w:val="center"/>
            <w:hideMark/>
          </w:tcPr>
          <w:p w14:paraId="4037F12A" w14:textId="77777777" w:rsidR="006858AD" w:rsidRPr="007E5D0F" w:rsidRDefault="006858AD" w:rsidP="00AC0797">
            <w:pPr>
              <w:pStyle w:val="movimento2"/>
              <w:rPr>
                <w:color w:val="002060"/>
              </w:rPr>
            </w:pPr>
            <w:r w:rsidRPr="007E5D0F">
              <w:rPr>
                <w:color w:val="002060"/>
              </w:rPr>
              <w:t xml:space="preserve">(RIPABERARDA) </w:t>
            </w:r>
          </w:p>
        </w:tc>
        <w:tc>
          <w:tcPr>
            <w:tcW w:w="800" w:type="dxa"/>
            <w:tcMar>
              <w:top w:w="20" w:type="dxa"/>
              <w:left w:w="20" w:type="dxa"/>
              <w:bottom w:w="20" w:type="dxa"/>
              <w:right w:w="20" w:type="dxa"/>
            </w:tcMar>
            <w:vAlign w:val="center"/>
            <w:hideMark/>
          </w:tcPr>
          <w:p w14:paraId="3D2B9E2B"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4D5F9D27" w14:textId="77777777" w:rsidR="006858AD" w:rsidRPr="007E5D0F" w:rsidRDefault="006858AD" w:rsidP="00AC0797">
            <w:pPr>
              <w:pStyle w:val="movimento"/>
              <w:rPr>
                <w:color w:val="002060"/>
              </w:rPr>
            </w:pPr>
            <w:r w:rsidRPr="007E5D0F">
              <w:rPr>
                <w:color w:val="002060"/>
              </w:rPr>
              <w:t>CARMINUCCI MATTEO</w:t>
            </w:r>
          </w:p>
        </w:tc>
        <w:tc>
          <w:tcPr>
            <w:tcW w:w="2200" w:type="dxa"/>
            <w:tcMar>
              <w:top w:w="20" w:type="dxa"/>
              <w:left w:w="20" w:type="dxa"/>
              <w:bottom w:w="20" w:type="dxa"/>
              <w:right w:w="20" w:type="dxa"/>
            </w:tcMar>
            <w:vAlign w:val="center"/>
            <w:hideMark/>
          </w:tcPr>
          <w:p w14:paraId="681CD096" w14:textId="77777777" w:rsidR="006858AD" w:rsidRPr="007E5D0F" w:rsidRDefault="006858AD" w:rsidP="00AC0797">
            <w:pPr>
              <w:pStyle w:val="movimento2"/>
              <w:rPr>
                <w:color w:val="002060"/>
              </w:rPr>
            </w:pPr>
            <w:r w:rsidRPr="007E5D0F">
              <w:rPr>
                <w:color w:val="002060"/>
              </w:rPr>
              <w:t xml:space="preserve">(TRIBALCIO PICENA) </w:t>
            </w:r>
          </w:p>
        </w:tc>
      </w:tr>
    </w:tbl>
    <w:p w14:paraId="6A28FBF4" w14:textId="77777777" w:rsidR="006858AD" w:rsidRPr="007E5D0F" w:rsidRDefault="006858AD" w:rsidP="006858AD">
      <w:pPr>
        <w:pStyle w:val="titolo20"/>
        <w:rPr>
          <w:rFonts w:eastAsiaTheme="minorEastAsia"/>
          <w:color w:val="002060"/>
        </w:rPr>
      </w:pPr>
      <w:r w:rsidRPr="007E5D0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501A9675" w14:textId="77777777" w:rsidTr="00AC0797">
        <w:tc>
          <w:tcPr>
            <w:tcW w:w="2200" w:type="dxa"/>
            <w:tcMar>
              <w:top w:w="20" w:type="dxa"/>
              <w:left w:w="20" w:type="dxa"/>
              <w:bottom w:w="20" w:type="dxa"/>
              <w:right w:w="20" w:type="dxa"/>
            </w:tcMar>
            <w:vAlign w:val="center"/>
            <w:hideMark/>
          </w:tcPr>
          <w:p w14:paraId="4156AD09" w14:textId="77777777" w:rsidR="006858AD" w:rsidRPr="007E5D0F" w:rsidRDefault="006858AD" w:rsidP="00AC0797">
            <w:pPr>
              <w:pStyle w:val="movimento"/>
              <w:rPr>
                <w:color w:val="002060"/>
              </w:rPr>
            </w:pPr>
            <w:r w:rsidRPr="007E5D0F">
              <w:rPr>
                <w:color w:val="002060"/>
              </w:rPr>
              <w:t>ROSSI DANTE</w:t>
            </w:r>
          </w:p>
        </w:tc>
        <w:tc>
          <w:tcPr>
            <w:tcW w:w="2200" w:type="dxa"/>
            <w:tcMar>
              <w:top w:w="20" w:type="dxa"/>
              <w:left w:w="20" w:type="dxa"/>
              <w:bottom w:w="20" w:type="dxa"/>
              <w:right w:w="20" w:type="dxa"/>
            </w:tcMar>
            <w:vAlign w:val="center"/>
            <w:hideMark/>
          </w:tcPr>
          <w:p w14:paraId="3539139A" w14:textId="77777777" w:rsidR="006858AD" w:rsidRPr="007E5D0F" w:rsidRDefault="006858AD" w:rsidP="00AC0797">
            <w:pPr>
              <w:pStyle w:val="movimento2"/>
              <w:rPr>
                <w:color w:val="002060"/>
              </w:rPr>
            </w:pPr>
            <w:r w:rsidRPr="007E5D0F">
              <w:rPr>
                <w:color w:val="002060"/>
              </w:rPr>
              <w:t xml:space="preserve">(ACQUAVIVA CALCIO) </w:t>
            </w:r>
          </w:p>
        </w:tc>
        <w:tc>
          <w:tcPr>
            <w:tcW w:w="800" w:type="dxa"/>
            <w:tcMar>
              <w:top w:w="20" w:type="dxa"/>
              <w:left w:w="20" w:type="dxa"/>
              <w:bottom w:w="20" w:type="dxa"/>
              <w:right w:w="20" w:type="dxa"/>
            </w:tcMar>
            <w:vAlign w:val="center"/>
            <w:hideMark/>
          </w:tcPr>
          <w:p w14:paraId="69B1D2E9"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65F517EC" w14:textId="77777777" w:rsidR="006858AD" w:rsidRPr="007E5D0F" w:rsidRDefault="006858AD" w:rsidP="00AC0797">
            <w:pPr>
              <w:pStyle w:val="movimento"/>
              <w:rPr>
                <w:color w:val="002060"/>
              </w:rPr>
            </w:pPr>
            <w:r w:rsidRPr="007E5D0F">
              <w:rPr>
                <w:color w:val="002060"/>
              </w:rPr>
              <w:t>FILIPPONI EDOARDO</w:t>
            </w:r>
          </w:p>
        </w:tc>
        <w:tc>
          <w:tcPr>
            <w:tcW w:w="2200" w:type="dxa"/>
            <w:tcMar>
              <w:top w:w="20" w:type="dxa"/>
              <w:left w:w="20" w:type="dxa"/>
              <w:bottom w:w="20" w:type="dxa"/>
              <w:right w:w="20" w:type="dxa"/>
            </w:tcMar>
            <w:vAlign w:val="center"/>
            <w:hideMark/>
          </w:tcPr>
          <w:p w14:paraId="06A3AC6D" w14:textId="77777777" w:rsidR="006858AD" w:rsidRPr="007E5D0F" w:rsidRDefault="006858AD" w:rsidP="00AC0797">
            <w:pPr>
              <w:pStyle w:val="movimento2"/>
              <w:rPr>
                <w:color w:val="002060"/>
              </w:rPr>
            </w:pPr>
            <w:r w:rsidRPr="007E5D0F">
              <w:rPr>
                <w:color w:val="002060"/>
              </w:rPr>
              <w:t xml:space="preserve">(CASELLE) </w:t>
            </w:r>
          </w:p>
        </w:tc>
      </w:tr>
      <w:tr w:rsidR="006858AD" w:rsidRPr="007E5D0F" w14:paraId="5C369AEF" w14:textId="77777777" w:rsidTr="00AC0797">
        <w:tc>
          <w:tcPr>
            <w:tcW w:w="2200" w:type="dxa"/>
            <w:tcMar>
              <w:top w:w="20" w:type="dxa"/>
              <w:left w:w="20" w:type="dxa"/>
              <w:bottom w:w="20" w:type="dxa"/>
              <w:right w:w="20" w:type="dxa"/>
            </w:tcMar>
            <w:vAlign w:val="center"/>
            <w:hideMark/>
          </w:tcPr>
          <w:p w14:paraId="270ADD93" w14:textId="77777777" w:rsidR="006858AD" w:rsidRPr="007E5D0F" w:rsidRDefault="006858AD" w:rsidP="00AC0797">
            <w:pPr>
              <w:pStyle w:val="movimento"/>
              <w:rPr>
                <w:color w:val="002060"/>
              </w:rPr>
            </w:pPr>
            <w:r w:rsidRPr="007E5D0F">
              <w:rPr>
                <w:color w:val="002060"/>
              </w:rPr>
              <w:t>FRATINI GUIDO</w:t>
            </w:r>
          </w:p>
        </w:tc>
        <w:tc>
          <w:tcPr>
            <w:tcW w:w="2200" w:type="dxa"/>
            <w:tcMar>
              <w:top w:w="20" w:type="dxa"/>
              <w:left w:w="20" w:type="dxa"/>
              <w:bottom w:w="20" w:type="dxa"/>
              <w:right w:w="20" w:type="dxa"/>
            </w:tcMar>
            <w:vAlign w:val="center"/>
            <w:hideMark/>
          </w:tcPr>
          <w:p w14:paraId="66E3066C" w14:textId="77777777" w:rsidR="006858AD" w:rsidRPr="007E5D0F" w:rsidRDefault="006858AD" w:rsidP="00AC0797">
            <w:pPr>
              <w:pStyle w:val="movimento2"/>
              <w:rPr>
                <w:color w:val="002060"/>
              </w:rPr>
            </w:pPr>
            <w:r w:rsidRPr="007E5D0F">
              <w:rPr>
                <w:color w:val="002060"/>
              </w:rPr>
              <w:t xml:space="preserve">(CASELLE) </w:t>
            </w:r>
          </w:p>
        </w:tc>
        <w:tc>
          <w:tcPr>
            <w:tcW w:w="800" w:type="dxa"/>
            <w:tcMar>
              <w:top w:w="20" w:type="dxa"/>
              <w:left w:w="20" w:type="dxa"/>
              <w:bottom w:w="20" w:type="dxa"/>
              <w:right w:w="20" w:type="dxa"/>
            </w:tcMar>
            <w:vAlign w:val="center"/>
            <w:hideMark/>
          </w:tcPr>
          <w:p w14:paraId="2E7A5C04"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2728C5D2" w14:textId="77777777" w:rsidR="006858AD" w:rsidRPr="007E5D0F" w:rsidRDefault="006858AD" w:rsidP="00AC0797">
            <w:pPr>
              <w:pStyle w:val="movimento"/>
              <w:rPr>
                <w:color w:val="002060"/>
              </w:rPr>
            </w:pPr>
            <w:r w:rsidRPr="007E5D0F">
              <w:rPr>
                <w:color w:val="002060"/>
              </w:rPr>
              <w:t>MONTI ANDREA</w:t>
            </w:r>
          </w:p>
        </w:tc>
        <w:tc>
          <w:tcPr>
            <w:tcW w:w="2200" w:type="dxa"/>
            <w:tcMar>
              <w:top w:w="20" w:type="dxa"/>
              <w:left w:w="20" w:type="dxa"/>
              <w:bottom w:w="20" w:type="dxa"/>
              <w:right w:w="20" w:type="dxa"/>
            </w:tcMar>
            <w:vAlign w:val="center"/>
            <w:hideMark/>
          </w:tcPr>
          <w:p w14:paraId="6239BDE3" w14:textId="77777777" w:rsidR="006858AD" w:rsidRPr="007E5D0F" w:rsidRDefault="006858AD" w:rsidP="00AC0797">
            <w:pPr>
              <w:pStyle w:val="movimento2"/>
              <w:rPr>
                <w:color w:val="002060"/>
              </w:rPr>
            </w:pPr>
            <w:r w:rsidRPr="007E5D0F">
              <w:rPr>
                <w:color w:val="002060"/>
              </w:rPr>
              <w:t xml:space="preserve">(RIPABERARDA) </w:t>
            </w:r>
          </w:p>
        </w:tc>
      </w:tr>
    </w:tbl>
    <w:p w14:paraId="35E2AB20" w14:textId="77777777" w:rsidR="006858AD" w:rsidRPr="007E5D0F" w:rsidRDefault="006858AD" w:rsidP="006858AD">
      <w:pPr>
        <w:pStyle w:val="titolo20"/>
        <w:rPr>
          <w:rFonts w:eastAsiaTheme="minorEastAsia"/>
          <w:color w:val="002060"/>
        </w:rPr>
      </w:pPr>
      <w:r w:rsidRPr="007E5D0F">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353569A9" w14:textId="77777777" w:rsidTr="00AC0797">
        <w:tc>
          <w:tcPr>
            <w:tcW w:w="2200" w:type="dxa"/>
            <w:tcMar>
              <w:top w:w="20" w:type="dxa"/>
              <w:left w:w="20" w:type="dxa"/>
              <w:bottom w:w="20" w:type="dxa"/>
              <w:right w:w="20" w:type="dxa"/>
            </w:tcMar>
            <w:vAlign w:val="center"/>
            <w:hideMark/>
          </w:tcPr>
          <w:p w14:paraId="53CBBE78" w14:textId="77777777" w:rsidR="006858AD" w:rsidRPr="007E5D0F" w:rsidRDefault="006858AD" w:rsidP="00AC0797">
            <w:pPr>
              <w:pStyle w:val="movimento"/>
              <w:rPr>
                <w:color w:val="002060"/>
              </w:rPr>
            </w:pPr>
            <w:r w:rsidRPr="007E5D0F">
              <w:rPr>
                <w:color w:val="002060"/>
              </w:rPr>
              <w:t>AGOSTINELLI JURI</w:t>
            </w:r>
          </w:p>
        </w:tc>
        <w:tc>
          <w:tcPr>
            <w:tcW w:w="2200" w:type="dxa"/>
            <w:tcMar>
              <w:top w:w="20" w:type="dxa"/>
              <w:left w:w="20" w:type="dxa"/>
              <w:bottom w:w="20" w:type="dxa"/>
              <w:right w:w="20" w:type="dxa"/>
            </w:tcMar>
            <w:vAlign w:val="center"/>
            <w:hideMark/>
          </w:tcPr>
          <w:p w14:paraId="4A56E540" w14:textId="77777777" w:rsidR="006858AD" w:rsidRPr="007E5D0F" w:rsidRDefault="006858AD" w:rsidP="00AC0797">
            <w:pPr>
              <w:pStyle w:val="movimento2"/>
              <w:rPr>
                <w:color w:val="002060"/>
              </w:rPr>
            </w:pPr>
            <w:r w:rsidRPr="007E5D0F">
              <w:rPr>
                <w:color w:val="002060"/>
              </w:rPr>
              <w:t xml:space="preserve">(CASELLE) </w:t>
            </w:r>
          </w:p>
        </w:tc>
        <w:tc>
          <w:tcPr>
            <w:tcW w:w="800" w:type="dxa"/>
            <w:tcMar>
              <w:top w:w="20" w:type="dxa"/>
              <w:left w:w="20" w:type="dxa"/>
              <w:bottom w:w="20" w:type="dxa"/>
              <w:right w:w="20" w:type="dxa"/>
            </w:tcMar>
            <w:vAlign w:val="center"/>
            <w:hideMark/>
          </w:tcPr>
          <w:p w14:paraId="02A5920F"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24E0F9B4" w14:textId="77777777" w:rsidR="006858AD" w:rsidRPr="007E5D0F" w:rsidRDefault="006858AD" w:rsidP="00AC0797">
            <w:pPr>
              <w:pStyle w:val="movimento"/>
              <w:rPr>
                <w:color w:val="002060"/>
              </w:rPr>
            </w:pPr>
            <w:r w:rsidRPr="007E5D0F">
              <w:rPr>
                <w:color w:val="002060"/>
              </w:rPr>
              <w:t>ANGELLOTTI LEONARDO</w:t>
            </w:r>
          </w:p>
        </w:tc>
        <w:tc>
          <w:tcPr>
            <w:tcW w:w="2200" w:type="dxa"/>
            <w:tcMar>
              <w:top w:w="20" w:type="dxa"/>
              <w:left w:w="20" w:type="dxa"/>
              <w:bottom w:w="20" w:type="dxa"/>
              <w:right w:w="20" w:type="dxa"/>
            </w:tcMar>
            <w:vAlign w:val="center"/>
            <w:hideMark/>
          </w:tcPr>
          <w:p w14:paraId="65D84755" w14:textId="77777777" w:rsidR="006858AD" w:rsidRPr="007E5D0F" w:rsidRDefault="006858AD" w:rsidP="00AC0797">
            <w:pPr>
              <w:pStyle w:val="movimento2"/>
              <w:rPr>
                <w:color w:val="002060"/>
              </w:rPr>
            </w:pPr>
            <w:r w:rsidRPr="007E5D0F">
              <w:rPr>
                <w:color w:val="002060"/>
              </w:rPr>
              <w:t xml:space="preserve">(RIVIERA DELLE PALME) </w:t>
            </w:r>
          </w:p>
        </w:tc>
      </w:tr>
      <w:tr w:rsidR="006858AD" w:rsidRPr="007E5D0F" w14:paraId="189EA397" w14:textId="77777777" w:rsidTr="00AC0797">
        <w:tc>
          <w:tcPr>
            <w:tcW w:w="2200" w:type="dxa"/>
            <w:tcMar>
              <w:top w:w="20" w:type="dxa"/>
              <w:left w:w="20" w:type="dxa"/>
              <w:bottom w:w="20" w:type="dxa"/>
              <w:right w:w="20" w:type="dxa"/>
            </w:tcMar>
            <w:vAlign w:val="center"/>
            <w:hideMark/>
          </w:tcPr>
          <w:p w14:paraId="5D2353CE" w14:textId="77777777" w:rsidR="006858AD" w:rsidRPr="007E5D0F" w:rsidRDefault="006858AD" w:rsidP="00AC0797">
            <w:pPr>
              <w:pStyle w:val="movimento"/>
              <w:rPr>
                <w:color w:val="002060"/>
              </w:rPr>
            </w:pPr>
            <w:r w:rsidRPr="007E5D0F">
              <w:rPr>
                <w:color w:val="002060"/>
              </w:rPr>
              <w:t>BARTOLOMEI MICHELE</w:t>
            </w:r>
          </w:p>
        </w:tc>
        <w:tc>
          <w:tcPr>
            <w:tcW w:w="2200" w:type="dxa"/>
            <w:tcMar>
              <w:top w:w="20" w:type="dxa"/>
              <w:left w:w="20" w:type="dxa"/>
              <w:bottom w:w="20" w:type="dxa"/>
              <w:right w:w="20" w:type="dxa"/>
            </w:tcMar>
            <w:vAlign w:val="center"/>
            <w:hideMark/>
          </w:tcPr>
          <w:p w14:paraId="2F52F6C1" w14:textId="77777777" w:rsidR="006858AD" w:rsidRPr="007E5D0F" w:rsidRDefault="006858AD" w:rsidP="00AC0797">
            <w:pPr>
              <w:pStyle w:val="movimento2"/>
              <w:rPr>
                <w:color w:val="002060"/>
              </w:rPr>
            </w:pPr>
            <w:r w:rsidRPr="007E5D0F">
              <w:rPr>
                <w:color w:val="002060"/>
              </w:rPr>
              <w:t xml:space="preserve">(RIVIERA DELLE PALME) </w:t>
            </w:r>
          </w:p>
        </w:tc>
        <w:tc>
          <w:tcPr>
            <w:tcW w:w="800" w:type="dxa"/>
            <w:tcMar>
              <w:top w:w="20" w:type="dxa"/>
              <w:left w:w="20" w:type="dxa"/>
              <w:bottom w:w="20" w:type="dxa"/>
              <w:right w:w="20" w:type="dxa"/>
            </w:tcMar>
            <w:vAlign w:val="center"/>
            <w:hideMark/>
          </w:tcPr>
          <w:p w14:paraId="1CD119B1"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1CD34B08"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70F2406E" w14:textId="77777777" w:rsidR="006858AD" w:rsidRPr="007E5D0F" w:rsidRDefault="006858AD" w:rsidP="00AC0797">
            <w:pPr>
              <w:pStyle w:val="movimento2"/>
              <w:rPr>
                <w:color w:val="002060"/>
              </w:rPr>
            </w:pPr>
            <w:r w:rsidRPr="007E5D0F">
              <w:rPr>
                <w:color w:val="002060"/>
              </w:rPr>
              <w:t> </w:t>
            </w:r>
          </w:p>
        </w:tc>
      </w:tr>
    </w:tbl>
    <w:p w14:paraId="18F6936D" w14:textId="77777777" w:rsidR="006858AD" w:rsidRPr="007E5D0F" w:rsidRDefault="006858AD" w:rsidP="006858AD">
      <w:pPr>
        <w:pStyle w:val="titolo10"/>
        <w:rPr>
          <w:rFonts w:eastAsiaTheme="minorEastAsia"/>
          <w:color w:val="002060"/>
        </w:rPr>
      </w:pPr>
      <w:r w:rsidRPr="007E5D0F">
        <w:rPr>
          <w:color w:val="002060"/>
        </w:rPr>
        <w:t xml:space="preserve">GARE DEL 22/ 2/2025 </w:t>
      </w:r>
    </w:p>
    <w:p w14:paraId="46827F95" w14:textId="77777777" w:rsidR="006858AD" w:rsidRPr="007E5D0F" w:rsidRDefault="006858AD" w:rsidP="006858AD">
      <w:pPr>
        <w:pStyle w:val="titolo7a"/>
        <w:rPr>
          <w:color w:val="002060"/>
        </w:rPr>
      </w:pPr>
      <w:r w:rsidRPr="007E5D0F">
        <w:rPr>
          <w:color w:val="002060"/>
        </w:rPr>
        <w:t xml:space="preserve">PROVVEDIMENTI DISCIPLINARI </w:t>
      </w:r>
    </w:p>
    <w:p w14:paraId="17655FCE" w14:textId="77777777" w:rsidR="006858AD" w:rsidRPr="007E5D0F" w:rsidRDefault="006858AD" w:rsidP="006858AD">
      <w:pPr>
        <w:pStyle w:val="titolo7b0"/>
        <w:rPr>
          <w:color w:val="002060"/>
        </w:rPr>
      </w:pPr>
      <w:r w:rsidRPr="007E5D0F">
        <w:rPr>
          <w:color w:val="002060"/>
        </w:rPr>
        <w:t xml:space="preserve">In base alle risultanze degli atti ufficiali sono state deliberate le seguenti sanzioni disciplinari. </w:t>
      </w:r>
    </w:p>
    <w:p w14:paraId="27193229" w14:textId="77777777" w:rsidR="006858AD" w:rsidRPr="007E5D0F" w:rsidRDefault="006858AD" w:rsidP="006858AD">
      <w:pPr>
        <w:pStyle w:val="titolo30"/>
        <w:rPr>
          <w:color w:val="002060"/>
        </w:rPr>
      </w:pPr>
      <w:r w:rsidRPr="007E5D0F">
        <w:rPr>
          <w:color w:val="002060"/>
        </w:rPr>
        <w:t xml:space="preserve">CALCIATORI NON ESPULSI </w:t>
      </w:r>
    </w:p>
    <w:p w14:paraId="0CA61DF3" w14:textId="77777777" w:rsidR="006858AD" w:rsidRPr="007E5D0F" w:rsidRDefault="006858AD" w:rsidP="006858AD">
      <w:pPr>
        <w:pStyle w:val="titolo20"/>
        <w:rPr>
          <w:color w:val="002060"/>
        </w:rPr>
      </w:pPr>
      <w:r w:rsidRPr="007E5D0F">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27288C3C" w14:textId="77777777" w:rsidTr="00AC0797">
        <w:tc>
          <w:tcPr>
            <w:tcW w:w="2200" w:type="dxa"/>
            <w:tcMar>
              <w:top w:w="20" w:type="dxa"/>
              <w:left w:w="20" w:type="dxa"/>
              <w:bottom w:w="20" w:type="dxa"/>
              <w:right w:w="20" w:type="dxa"/>
            </w:tcMar>
            <w:vAlign w:val="center"/>
            <w:hideMark/>
          </w:tcPr>
          <w:p w14:paraId="5BD79897" w14:textId="77777777" w:rsidR="006858AD" w:rsidRPr="007E5D0F" w:rsidRDefault="006858AD" w:rsidP="00AC0797">
            <w:pPr>
              <w:pStyle w:val="movimento"/>
              <w:rPr>
                <w:color w:val="002060"/>
              </w:rPr>
            </w:pPr>
            <w:r w:rsidRPr="007E5D0F">
              <w:rPr>
                <w:color w:val="002060"/>
              </w:rPr>
              <w:t>BIBA URIM</w:t>
            </w:r>
          </w:p>
        </w:tc>
        <w:tc>
          <w:tcPr>
            <w:tcW w:w="2200" w:type="dxa"/>
            <w:tcMar>
              <w:top w:w="20" w:type="dxa"/>
              <w:left w:w="20" w:type="dxa"/>
              <w:bottom w:w="20" w:type="dxa"/>
              <w:right w:w="20" w:type="dxa"/>
            </w:tcMar>
            <w:vAlign w:val="center"/>
            <w:hideMark/>
          </w:tcPr>
          <w:p w14:paraId="7905C439" w14:textId="77777777" w:rsidR="006858AD" w:rsidRPr="007E5D0F" w:rsidRDefault="006858AD" w:rsidP="00AC0797">
            <w:pPr>
              <w:pStyle w:val="movimento2"/>
              <w:rPr>
                <w:color w:val="002060"/>
              </w:rPr>
            </w:pPr>
            <w:r w:rsidRPr="007E5D0F">
              <w:rPr>
                <w:color w:val="002060"/>
              </w:rPr>
              <w:t xml:space="preserve">(FUTSAL L.C.) </w:t>
            </w:r>
          </w:p>
        </w:tc>
        <w:tc>
          <w:tcPr>
            <w:tcW w:w="800" w:type="dxa"/>
            <w:tcMar>
              <w:top w:w="20" w:type="dxa"/>
              <w:left w:w="20" w:type="dxa"/>
              <w:bottom w:w="20" w:type="dxa"/>
              <w:right w:w="20" w:type="dxa"/>
            </w:tcMar>
            <w:vAlign w:val="center"/>
            <w:hideMark/>
          </w:tcPr>
          <w:p w14:paraId="6D45CA12"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29660F0C"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4B5C1899" w14:textId="77777777" w:rsidR="006858AD" w:rsidRPr="007E5D0F" w:rsidRDefault="006858AD" w:rsidP="00AC0797">
            <w:pPr>
              <w:pStyle w:val="movimento2"/>
              <w:rPr>
                <w:color w:val="002060"/>
              </w:rPr>
            </w:pPr>
            <w:r w:rsidRPr="007E5D0F">
              <w:rPr>
                <w:color w:val="002060"/>
              </w:rPr>
              <w:t> </w:t>
            </w:r>
          </w:p>
        </w:tc>
      </w:tr>
    </w:tbl>
    <w:p w14:paraId="5998ADCA" w14:textId="77777777" w:rsidR="006858AD" w:rsidRPr="007E5D0F" w:rsidRDefault="006858AD" w:rsidP="006858AD">
      <w:pPr>
        <w:pStyle w:val="titolo20"/>
        <w:rPr>
          <w:rFonts w:eastAsiaTheme="minorEastAsia"/>
          <w:color w:val="002060"/>
        </w:rPr>
      </w:pPr>
      <w:r w:rsidRPr="007E5D0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350D771E" w14:textId="77777777" w:rsidTr="00AC0797">
        <w:tc>
          <w:tcPr>
            <w:tcW w:w="2200" w:type="dxa"/>
            <w:tcMar>
              <w:top w:w="20" w:type="dxa"/>
              <w:left w:w="20" w:type="dxa"/>
              <w:bottom w:w="20" w:type="dxa"/>
              <w:right w:w="20" w:type="dxa"/>
            </w:tcMar>
            <w:vAlign w:val="center"/>
            <w:hideMark/>
          </w:tcPr>
          <w:p w14:paraId="51500FF9" w14:textId="77777777" w:rsidR="006858AD" w:rsidRPr="007E5D0F" w:rsidRDefault="006858AD" w:rsidP="00AC0797">
            <w:pPr>
              <w:pStyle w:val="movimento"/>
              <w:rPr>
                <w:color w:val="002060"/>
              </w:rPr>
            </w:pPr>
            <w:r w:rsidRPr="007E5D0F">
              <w:rPr>
                <w:color w:val="002060"/>
              </w:rPr>
              <w:t>ILARDI GIANMARCO</w:t>
            </w:r>
          </w:p>
        </w:tc>
        <w:tc>
          <w:tcPr>
            <w:tcW w:w="2200" w:type="dxa"/>
            <w:tcMar>
              <w:top w:w="20" w:type="dxa"/>
              <w:left w:w="20" w:type="dxa"/>
              <w:bottom w:w="20" w:type="dxa"/>
              <w:right w:w="20" w:type="dxa"/>
            </w:tcMar>
            <w:vAlign w:val="center"/>
            <w:hideMark/>
          </w:tcPr>
          <w:p w14:paraId="0781AB63" w14:textId="77777777" w:rsidR="006858AD" w:rsidRPr="007E5D0F" w:rsidRDefault="006858AD" w:rsidP="00AC0797">
            <w:pPr>
              <w:pStyle w:val="movimento2"/>
              <w:rPr>
                <w:color w:val="002060"/>
              </w:rPr>
            </w:pPr>
            <w:r w:rsidRPr="007E5D0F">
              <w:rPr>
                <w:color w:val="002060"/>
              </w:rPr>
              <w:t xml:space="preserve">(FUTSAL L.C.) </w:t>
            </w:r>
          </w:p>
        </w:tc>
        <w:tc>
          <w:tcPr>
            <w:tcW w:w="800" w:type="dxa"/>
            <w:tcMar>
              <w:top w:w="20" w:type="dxa"/>
              <w:left w:w="20" w:type="dxa"/>
              <w:bottom w:w="20" w:type="dxa"/>
              <w:right w:w="20" w:type="dxa"/>
            </w:tcMar>
            <w:vAlign w:val="center"/>
            <w:hideMark/>
          </w:tcPr>
          <w:p w14:paraId="1498A5F9"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3F23ECFE"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60479434" w14:textId="77777777" w:rsidR="006858AD" w:rsidRPr="007E5D0F" w:rsidRDefault="006858AD" w:rsidP="00AC0797">
            <w:pPr>
              <w:pStyle w:val="movimento2"/>
              <w:rPr>
                <w:color w:val="002060"/>
              </w:rPr>
            </w:pPr>
            <w:r w:rsidRPr="007E5D0F">
              <w:rPr>
                <w:color w:val="002060"/>
              </w:rPr>
              <w:t> </w:t>
            </w:r>
          </w:p>
        </w:tc>
      </w:tr>
    </w:tbl>
    <w:p w14:paraId="609F86C6" w14:textId="77777777" w:rsidR="006858AD" w:rsidRPr="007E5D0F" w:rsidRDefault="006858AD" w:rsidP="006858AD">
      <w:pPr>
        <w:pStyle w:val="titolo20"/>
        <w:rPr>
          <w:rFonts w:eastAsiaTheme="minorEastAsia"/>
          <w:color w:val="002060"/>
        </w:rPr>
      </w:pPr>
      <w:r w:rsidRPr="007E5D0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739D2AFB" w14:textId="77777777" w:rsidTr="00AC0797">
        <w:tc>
          <w:tcPr>
            <w:tcW w:w="2200" w:type="dxa"/>
            <w:tcMar>
              <w:top w:w="20" w:type="dxa"/>
              <w:left w:w="20" w:type="dxa"/>
              <w:bottom w:w="20" w:type="dxa"/>
              <w:right w:w="20" w:type="dxa"/>
            </w:tcMar>
            <w:vAlign w:val="center"/>
            <w:hideMark/>
          </w:tcPr>
          <w:p w14:paraId="630241B4" w14:textId="77777777" w:rsidR="006858AD" w:rsidRPr="007E5D0F" w:rsidRDefault="006858AD" w:rsidP="00AC0797">
            <w:pPr>
              <w:pStyle w:val="movimento"/>
              <w:rPr>
                <w:color w:val="002060"/>
              </w:rPr>
            </w:pPr>
            <w:r w:rsidRPr="007E5D0F">
              <w:rPr>
                <w:color w:val="002060"/>
              </w:rPr>
              <w:t>FELICIONI MICHELE</w:t>
            </w:r>
          </w:p>
        </w:tc>
        <w:tc>
          <w:tcPr>
            <w:tcW w:w="2200" w:type="dxa"/>
            <w:tcMar>
              <w:top w:w="20" w:type="dxa"/>
              <w:left w:w="20" w:type="dxa"/>
              <w:bottom w:w="20" w:type="dxa"/>
              <w:right w:w="20" w:type="dxa"/>
            </w:tcMar>
            <w:vAlign w:val="center"/>
            <w:hideMark/>
          </w:tcPr>
          <w:p w14:paraId="689F862E" w14:textId="77777777" w:rsidR="006858AD" w:rsidRPr="007E5D0F" w:rsidRDefault="006858AD" w:rsidP="00AC0797">
            <w:pPr>
              <w:pStyle w:val="movimento2"/>
              <w:rPr>
                <w:color w:val="002060"/>
              </w:rPr>
            </w:pPr>
            <w:r w:rsidRPr="007E5D0F">
              <w:rPr>
                <w:color w:val="002060"/>
              </w:rPr>
              <w:t xml:space="preserve">(CSI STELLA A.S.D.) </w:t>
            </w:r>
          </w:p>
        </w:tc>
        <w:tc>
          <w:tcPr>
            <w:tcW w:w="800" w:type="dxa"/>
            <w:tcMar>
              <w:top w:w="20" w:type="dxa"/>
              <w:left w:w="20" w:type="dxa"/>
              <w:bottom w:w="20" w:type="dxa"/>
              <w:right w:w="20" w:type="dxa"/>
            </w:tcMar>
            <w:vAlign w:val="center"/>
            <w:hideMark/>
          </w:tcPr>
          <w:p w14:paraId="4AEB9336"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4A7B6C29"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7BF15029" w14:textId="77777777" w:rsidR="006858AD" w:rsidRPr="007E5D0F" w:rsidRDefault="006858AD" w:rsidP="00AC0797">
            <w:pPr>
              <w:pStyle w:val="movimento2"/>
              <w:rPr>
                <w:color w:val="002060"/>
              </w:rPr>
            </w:pPr>
            <w:r w:rsidRPr="007E5D0F">
              <w:rPr>
                <w:color w:val="002060"/>
              </w:rPr>
              <w:t> </w:t>
            </w:r>
          </w:p>
        </w:tc>
      </w:tr>
    </w:tbl>
    <w:p w14:paraId="6F86C336" w14:textId="77777777" w:rsidR="006858AD" w:rsidRPr="007E5D0F" w:rsidRDefault="006858AD" w:rsidP="006858AD">
      <w:pPr>
        <w:pStyle w:val="titolo20"/>
        <w:rPr>
          <w:rFonts w:eastAsiaTheme="minorEastAsia"/>
          <w:color w:val="002060"/>
        </w:rPr>
      </w:pPr>
      <w:r w:rsidRPr="007E5D0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207B291E" w14:textId="77777777" w:rsidTr="00AC0797">
        <w:tc>
          <w:tcPr>
            <w:tcW w:w="2200" w:type="dxa"/>
            <w:tcMar>
              <w:top w:w="20" w:type="dxa"/>
              <w:left w:w="20" w:type="dxa"/>
              <w:bottom w:w="20" w:type="dxa"/>
              <w:right w:w="20" w:type="dxa"/>
            </w:tcMar>
            <w:vAlign w:val="center"/>
            <w:hideMark/>
          </w:tcPr>
          <w:p w14:paraId="1FFBDB57" w14:textId="77777777" w:rsidR="006858AD" w:rsidRPr="007E5D0F" w:rsidRDefault="006858AD" w:rsidP="00AC0797">
            <w:pPr>
              <w:pStyle w:val="movimento"/>
              <w:rPr>
                <w:color w:val="002060"/>
              </w:rPr>
            </w:pPr>
            <w:r w:rsidRPr="007E5D0F">
              <w:rPr>
                <w:color w:val="002060"/>
              </w:rPr>
              <w:t>RIKA ELVION</w:t>
            </w:r>
          </w:p>
        </w:tc>
        <w:tc>
          <w:tcPr>
            <w:tcW w:w="2200" w:type="dxa"/>
            <w:tcMar>
              <w:top w:w="20" w:type="dxa"/>
              <w:left w:w="20" w:type="dxa"/>
              <w:bottom w:w="20" w:type="dxa"/>
              <w:right w:w="20" w:type="dxa"/>
            </w:tcMar>
            <w:vAlign w:val="center"/>
            <w:hideMark/>
          </w:tcPr>
          <w:p w14:paraId="1C1A61AA" w14:textId="77777777" w:rsidR="006858AD" w:rsidRPr="007E5D0F" w:rsidRDefault="006858AD" w:rsidP="00AC0797">
            <w:pPr>
              <w:pStyle w:val="movimento2"/>
              <w:rPr>
                <w:color w:val="002060"/>
              </w:rPr>
            </w:pPr>
            <w:r w:rsidRPr="007E5D0F">
              <w:rPr>
                <w:color w:val="002060"/>
              </w:rPr>
              <w:t xml:space="preserve">(CSI STELLA A.S.D.) </w:t>
            </w:r>
          </w:p>
        </w:tc>
        <w:tc>
          <w:tcPr>
            <w:tcW w:w="800" w:type="dxa"/>
            <w:tcMar>
              <w:top w:w="20" w:type="dxa"/>
              <w:left w:w="20" w:type="dxa"/>
              <w:bottom w:w="20" w:type="dxa"/>
              <w:right w:w="20" w:type="dxa"/>
            </w:tcMar>
            <w:vAlign w:val="center"/>
            <w:hideMark/>
          </w:tcPr>
          <w:p w14:paraId="3B216E0E"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0C87EAE0"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554A5A68" w14:textId="77777777" w:rsidR="006858AD" w:rsidRPr="007E5D0F" w:rsidRDefault="006858AD" w:rsidP="00AC0797">
            <w:pPr>
              <w:pStyle w:val="movimento2"/>
              <w:rPr>
                <w:color w:val="002060"/>
              </w:rPr>
            </w:pPr>
            <w:r w:rsidRPr="007E5D0F">
              <w:rPr>
                <w:color w:val="002060"/>
              </w:rPr>
              <w:t> </w:t>
            </w:r>
          </w:p>
        </w:tc>
      </w:tr>
    </w:tbl>
    <w:p w14:paraId="2FE51581" w14:textId="77777777" w:rsidR="006858AD" w:rsidRDefault="006858AD" w:rsidP="006858AD">
      <w:pPr>
        <w:pStyle w:val="breakline"/>
        <w:rPr>
          <w:color w:val="002060"/>
        </w:rPr>
      </w:pPr>
    </w:p>
    <w:p w14:paraId="0276B2C9" w14:textId="77777777" w:rsidR="006858AD" w:rsidRPr="008B074C" w:rsidRDefault="006858AD" w:rsidP="006858AD">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1EB56FFC" w14:textId="77777777" w:rsidR="006858AD" w:rsidRPr="008B074C" w:rsidRDefault="006858AD" w:rsidP="006858AD">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3195DB69" w14:textId="77777777" w:rsidR="006858AD" w:rsidRPr="007E5D0F" w:rsidRDefault="006858AD" w:rsidP="006858AD">
      <w:pPr>
        <w:pStyle w:val="breakline"/>
        <w:rPr>
          <w:rFonts w:eastAsiaTheme="minorEastAsia"/>
          <w:color w:val="002060"/>
        </w:rPr>
      </w:pPr>
    </w:p>
    <w:p w14:paraId="5D0F12D9" w14:textId="77777777" w:rsidR="006858AD" w:rsidRPr="007E5D0F" w:rsidRDefault="006858AD" w:rsidP="006858AD">
      <w:pPr>
        <w:pStyle w:val="titoloprinc0"/>
        <w:rPr>
          <w:color w:val="002060"/>
        </w:rPr>
      </w:pPr>
      <w:r w:rsidRPr="007E5D0F">
        <w:rPr>
          <w:color w:val="002060"/>
        </w:rPr>
        <w:t>CLASSIFICA</w:t>
      </w:r>
    </w:p>
    <w:p w14:paraId="26530884" w14:textId="77777777" w:rsidR="006858AD" w:rsidRPr="007E5D0F" w:rsidRDefault="006858AD" w:rsidP="006858AD">
      <w:pPr>
        <w:pStyle w:val="breakline"/>
        <w:rPr>
          <w:color w:val="002060"/>
        </w:rPr>
      </w:pPr>
    </w:p>
    <w:p w14:paraId="5A7A8931" w14:textId="77777777" w:rsidR="006858AD" w:rsidRPr="007E5D0F" w:rsidRDefault="006858AD" w:rsidP="006858AD">
      <w:pPr>
        <w:pStyle w:val="breakline"/>
        <w:rPr>
          <w:color w:val="002060"/>
        </w:rPr>
      </w:pPr>
    </w:p>
    <w:p w14:paraId="29EE0374" w14:textId="77777777" w:rsidR="006858AD" w:rsidRPr="007E5D0F" w:rsidRDefault="006858AD" w:rsidP="006858AD">
      <w:pPr>
        <w:pStyle w:val="sottotitolocampionato10"/>
        <w:rPr>
          <w:color w:val="002060"/>
        </w:rPr>
      </w:pPr>
      <w:r w:rsidRPr="007E5D0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58AD" w:rsidRPr="007E5D0F" w14:paraId="135B2A09" w14:textId="77777777" w:rsidTr="00AC07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74D23" w14:textId="77777777" w:rsidR="006858AD" w:rsidRPr="007E5D0F" w:rsidRDefault="006858AD" w:rsidP="00AC0797">
            <w:pPr>
              <w:pStyle w:val="headertabella0"/>
              <w:rPr>
                <w:color w:val="002060"/>
              </w:rPr>
            </w:pPr>
            <w:r w:rsidRPr="007E5D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702F1" w14:textId="77777777" w:rsidR="006858AD" w:rsidRPr="007E5D0F" w:rsidRDefault="006858AD" w:rsidP="00AC0797">
            <w:pPr>
              <w:pStyle w:val="headertabella0"/>
              <w:rPr>
                <w:color w:val="002060"/>
              </w:rPr>
            </w:pPr>
            <w:r w:rsidRPr="007E5D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8BF7A" w14:textId="77777777" w:rsidR="006858AD" w:rsidRPr="007E5D0F" w:rsidRDefault="006858AD" w:rsidP="00AC0797">
            <w:pPr>
              <w:pStyle w:val="headertabella0"/>
              <w:rPr>
                <w:color w:val="002060"/>
              </w:rPr>
            </w:pPr>
            <w:r w:rsidRPr="007E5D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682B1" w14:textId="77777777" w:rsidR="006858AD" w:rsidRPr="007E5D0F" w:rsidRDefault="006858AD" w:rsidP="00AC0797">
            <w:pPr>
              <w:pStyle w:val="headertabella0"/>
              <w:rPr>
                <w:color w:val="002060"/>
              </w:rPr>
            </w:pPr>
            <w:r w:rsidRPr="007E5D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06BD6" w14:textId="77777777" w:rsidR="006858AD" w:rsidRPr="007E5D0F" w:rsidRDefault="006858AD" w:rsidP="00AC0797">
            <w:pPr>
              <w:pStyle w:val="headertabella0"/>
              <w:rPr>
                <w:color w:val="002060"/>
              </w:rPr>
            </w:pPr>
            <w:r w:rsidRPr="007E5D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5B8AD" w14:textId="77777777" w:rsidR="006858AD" w:rsidRPr="007E5D0F" w:rsidRDefault="006858AD" w:rsidP="00AC0797">
            <w:pPr>
              <w:pStyle w:val="headertabella0"/>
              <w:rPr>
                <w:color w:val="002060"/>
              </w:rPr>
            </w:pPr>
            <w:r w:rsidRPr="007E5D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A86B5" w14:textId="77777777" w:rsidR="006858AD" w:rsidRPr="007E5D0F" w:rsidRDefault="006858AD" w:rsidP="00AC0797">
            <w:pPr>
              <w:pStyle w:val="headertabella0"/>
              <w:rPr>
                <w:color w:val="002060"/>
              </w:rPr>
            </w:pPr>
            <w:r w:rsidRPr="007E5D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EC0FE" w14:textId="77777777" w:rsidR="006858AD" w:rsidRPr="007E5D0F" w:rsidRDefault="006858AD" w:rsidP="00AC0797">
            <w:pPr>
              <w:pStyle w:val="headertabella0"/>
              <w:rPr>
                <w:color w:val="002060"/>
              </w:rPr>
            </w:pPr>
            <w:r w:rsidRPr="007E5D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EB832" w14:textId="77777777" w:rsidR="006858AD" w:rsidRPr="007E5D0F" w:rsidRDefault="006858AD" w:rsidP="00AC0797">
            <w:pPr>
              <w:pStyle w:val="headertabella0"/>
              <w:rPr>
                <w:color w:val="002060"/>
              </w:rPr>
            </w:pPr>
            <w:r w:rsidRPr="007E5D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D53F8" w14:textId="77777777" w:rsidR="006858AD" w:rsidRPr="007E5D0F" w:rsidRDefault="006858AD" w:rsidP="00AC0797">
            <w:pPr>
              <w:pStyle w:val="headertabella0"/>
              <w:rPr>
                <w:color w:val="002060"/>
              </w:rPr>
            </w:pPr>
            <w:r w:rsidRPr="007E5D0F">
              <w:rPr>
                <w:color w:val="002060"/>
              </w:rPr>
              <w:t>PE</w:t>
            </w:r>
          </w:p>
        </w:tc>
      </w:tr>
      <w:tr w:rsidR="006858AD" w:rsidRPr="007E5D0F" w14:paraId="16F40517" w14:textId="77777777" w:rsidTr="00AC07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68660D" w14:textId="77777777" w:rsidR="006858AD" w:rsidRPr="007E5D0F" w:rsidRDefault="006858AD" w:rsidP="00AC0797">
            <w:pPr>
              <w:pStyle w:val="rowtabella0"/>
              <w:rPr>
                <w:color w:val="002060"/>
              </w:rPr>
            </w:pPr>
            <w:r w:rsidRPr="007E5D0F">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BED6" w14:textId="77777777" w:rsidR="006858AD" w:rsidRPr="007E5D0F" w:rsidRDefault="006858AD" w:rsidP="00AC0797">
            <w:pPr>
              <w:pStyle w:val="rowtabella0"/>
              <w:jc w:val="center"/>
              <w:rPr>
                <w:color w:val="002060"/>
              </w:rPr>
            </w:pPr>
            <w:r w:rsidRPr="007E5D0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907D5"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E6C65"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1564"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67BC"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58EF" w14:textId="77777777" w:rsidR="006858AD" w:rsidRPr="007E5D0F" w:rsidRDefault="006858AD" w:rsidP="00AC0797">
            <w:pPr>
              <w:pStyle w:val="rowtabella0"/>
              <w:jc w:val="center"/>
              <w:rPr>
                <w:color w:val="002060"/>
              </w:rPr>
            </w:pPr>
            <w:r w:rsidRPr="007E5D0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6A729" w14:textId="77777777" w:rsidR="006858AD" w:rsidRPr="007E5D0F" w:rsidRDefault="006858AD" w:rsidP="00AC0797">
            <w:pPr>
              <w:pStyle w:val="rowtabella0"/>
              <w:jc w:val="center"/>
              <w:rPr>
                <w:color w:val="002060"/>
              </w:rPr>
            </w:pPr>
            <w:r w:rsidRPr="007E5D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79DAB" w14:textId="77777777" w:rsidR="006858AD" w:rsidRPr="007E5D0F" w:rsidRDefault="006858AD" w:rsidP="00AC0797">
            <w:pPr>
              <w:pStyle w:val="rowtabella0"/>
              <w:jc w:val="center"/>
              <w:rPr>
                <w:color w:val="002060"/>
              </w:rPr>
            </w:pPr>
            <w:r w:rsidRPr="007E5D0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97CA" w14:textId="77777777" w:rsidR="006858AD" w:rsidRPr="007E5D0F" w:rsidRDefault="006858AD" w:rsidP="00AC0797">
            <w:pPr>
              <w:pStyle w:val="rowtabella0"/>
              <w:jc w:val="center"/>
              <w:rPr>
                <w:color w:val="002060"/>
              </w:rPr>
            </w:pPr>
            <w:r w:rsidRPr="007E5D0F">
              <w:rPr>
                <w:color w:val="002060"/>
              </w:rPr>
              <w:t>0</w:t>
            </w:r>
          </w:p>
        </w:tc>
      </w:tr>
      <w:tr w:rsidR="006858AD" w:rsidRPr="007E5D0F" w14:paraId="77CDF797"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3FBA1" w14:textId="77777777" w:rsidR="006858AD" w:rsidRPr="007E5D0F" w:rsidRDefault="006858AD" w:rsidP="00AC0797">
            <w:pPr>
              <w:pStyle w:val="rowtabella0"/>
              <w:rPr>
                <w:color w:val="002060"/>
                <w:lang w:val="es-ES"/>
              </w:rPr>
            </w:pPr>
            <w:r w:rsidRPr="007E5D0F">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912C6" w14:textId="77777777" w:rsidR="006858AD" w:rsidRPr="007E5D0F" w:rsidRDefault="006858AD" w:rsidP="00AC0797">
            <w:pPr>
              <w:pStyle w:val="rowtabella0"/>
              <w:jc w:val="center"/>
              <w:rPr>
                <w:color w:val="002060"/>
              </w:rPr>
            </w:pPr>
            <w:r w:rsidRPr="007E5D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2141E"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A82BE" w14:textId="77777777" w:rsidR="006858AD" w:rsidRPr="007E5D0F" w:rsidRDefault="006858AD" w:rsidP="00AC0797">
            <w:pPr>
              <w:pStyle w:val="rowtabella0"/>
              <w:jc w:val="center"/>
              <w:rPr>
                <w:color w:val="002060"/>
              </w:rPr>
            </w:pPr>
            <w:r w:rsidRPr="007E5D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65D35"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9E35"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3CEE" w14:textId="77777777" w:rsidR="006858AD" w:rsidRPr="007E5D0F" w:rsidRDefault="006858AD" w:rsidP="00AC0797">
            <w:pPr>
              <w:pStyle w:val="rowtabella0"/>
              <w:jc w:val="center"/>
              <w:rPr>
                <w:color w:val="002060"/>
              </w:rPr>
            </w:pPr>
            <w:r w:rsidRPr="007E5D0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A62F4" w14:textId="77777777" w:rsidR="006858AD" w:rsidRPr="007E5D0F" w:rsidRDefault="006858AD" w:rsidP="00AC0797">
            <w:pPr>
              <w:pStyle w:val="rowtabella0"/>
              <w:jc w:val="center"/>
              <w:rPr>
                <w:color w:val="002060"/>
              </w:rPr>
            </w:pPr>
            <w:r w:rsidRPr="007E5D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2B72" w14:textId="77777777" w:rsidR="006858AD" w:rsidRPr="007E5D0F" w:rsidRDefault="006858AD" w:rsidP="00AC0797">
            <w:pPr>
              <w:pStyle w:val="rowtabella0"/>
              <w:jc w:val="center"/>
              <w:rPr>
                <w:color w:val="002060"/>
              </w:rPr>
            </w:pPr>
            <w:r w:rsidRPr="007E5D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711B" w14:textId="77777777" w:rsidR="006858AD" w:rsidRPr="007E5D0F" w:rsidRDefault="006858AD" w:rsidP="00AC0797">
            <w:pPr>
              <w:pStyle w:val="rowtabella0"/>
              <w:jc w:val="center"/>
              <w:rPr>
                <w:color w:val="002060"/>
              </w:rPr>
            </w:pPr>
            <w:r w:rsidRPr="007E5D0F">
              <w:rPr>
                <w:color w:val="002060"/>
              </w:rPr>
              <w:t>0</w:t>
            </w:r>
          </w:p>
        </w:tc>
      </w:tr>
      <w:tr w:rsidR="006858AD" w:rsidRPr="007E5D0F" w14:paraId="74E8B82C"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A05371" w14:textId="77777777" w:rsidR="006858AD" w:rsidRPr="007E5D0F" w:rsidRDefault="006858AD" w:rsidP="00AC0797">
            <w:pPr>
              <w:pStyle w:val="rowtabella0"/>
              <w:rPr>
                <w:color w:val="002060"/>
              </w:rPr>
            </w:pPr>
            <w:r w:rsidRPr="007E5D0F">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DEBFF" w14:textId="77777777" w:rsidR="006858AD" w:rsidRPr="007E5D0F" w:rsidRDefault="006858AD" w:rsidP="00AC0797">
            <w:pPr>
              <w:pStyle w:val="rowtabella0"/>
              <w:jc w:val="center"/>
              <w:rPr>
                <w:color w:val="002060"/>
              </w:rPr>
            </w:pPr>
            <w:r w:rsidRPr="007E5D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3563A"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B893"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C082"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24A7"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E3F2" w14:textId="77777777" w:rsidR="006858AD" w:rsidRPr="007E5D0F" w:rsidRDefault="006858AD" w:rsidP="00AC0797">
            <w:pPr>
              <w:pStyle w:val="rowtabella0"/>
              <w:jc w:val="center"/>
              <w:rPr>
                <w:color w:val="002060"/>
              </w:rPr>
            </w:pPr>
            <w:r w:rsidRPr="007E5D0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AD7B" w14:textId="77777777" w:rsidR="006858AD" w:rsidRPr="007E5D0F" w:rsidRDefault="006858AD" w:rsidP="00AC0797">
            <w:pPr>
              <w:pStyle w:val="rowtabella0"/>
              <w:jc w:val="center"/>
              <w:rPr>
                <w:color w:val="002060"/>
              </w:rPr>
            </w:pPr>
            <w:r w:rsidRPr="007E5D0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172F" w14:textId="77777777" w:rsidR="006858AD" w:rsidRPr="007E5D0F" w:rsidRDefault="006858AD" w:rsidP="00AC0797">
            <w:pPr>
              <w:pStyle w:val="rowtabella0"/>
              <w:jc w:val="center"/>
              <w:rPr>
                <w:color w:val="002060"/>
              </w:rPr>
            </w:pPr>
            <w:r w:rsidRPr="007E5D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3533" w14:textId="77777777" w:rsidR="006858AD" w:rsidRPr="007E5D0F" w:rsidRDefault="006858AD" w:rsidP="00AC0797">
            <w:pPr>
              <w:pStyle w:val="rowtabella0"/>
              <w:jc w:val="center"/>
              <w:rPr>
                <w:color w:val="002060"/>
              </w:rPr>
            </w:pPr>
            <w:r w:rsidRPr="007E5D0F">
              <w:rPr>
                <w:color w:val="002060"/>
              </w:rPr>
              <w:t>0</w:t>
            </w:r>
          </w:p>
        </w:tc>
      </w:tr>
      <w:tr w:rsidR="006858AD" w:rsidRPr="007E5D0F" w14:paraId="7BCEB0CD"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EE573D" w14:textId="77777777" w:rsidR="006858AD" w:rsidRPr="007E5D0F" w:rsidRDefault="006858AD" w:rsidP="00AC0797">
            <w:pPr>
              <w:pStyle w:val="rowtabella0"/>
              <w:rPr>
                <w:color w:val="002060"/>
              </w:rPr>
            </w:pPr>
            <w:r w:rsidRPr="007E5D0F">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57E53" w14:textId="77777777" w:rsidR="006858AD" w:rsidRPr="007E5D0F" w:rsidRDefault="006858AD" w:rsidP="00AC0797">
            <w:pPr>
              <w:pStyle w:val="rowtabella0"/>
              <w:jc w:val="center"/>
              <w:rPr>
                <w:color w:val="002060"/>
              </w:rPr>
            </w:pPr>
            <w:r w:rsidRPr="007E5D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14B6"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36CCD"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B06A"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9B856"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1A650" w14:textId="77777777" w:rsidR="006858AD" w:rsidRPr="007E5D0F" w:rsidRDefault="006858AD" w:rsidP="00AC0797">
            <w:pPr>
              <w:pStyle w:val="rowtabella0"/>
              <w:jc w:val="center"/>
              <w:rPr>
                <w:color w:val="002060"/>
              </w:rPr>
            </w:pPr>
            <w:r w:rsidRPr="007E5D0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63AA2" w14:textId="77777777" w:rsidR="006858AD" w:rsidRPr="007E5D0F" w:rsidRDefault="006858AD" w:rsidP="00AC0797">
            <w:pPr>
              <w:pStyle w:val="rowtabella0"/>
              <w:jc w:val="center"/>
              <w:rPr>
                <w:color w:val="002060"/>
              </w:rPr>
            </w:pPr>
            <w:r w:rsidRPr="007E5D0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1E2A"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E568" w14:textId="77777777" w:rsidR="006858AD" w:rsidRPr="007E5D0F" w:rsidRDefault="006858AD" w:rsidP="00AC0797">
            <w:pPr>
              <w:pStyle w:val="rowtabella0"/>
              <w:jc w:val="center"/>
              <w:rPr>
                <w:color w:val="002060"/>
              </w:rPr>
            </w:pPr>
            <w:r w:rsidRPr="007E5D0F">
              <w:rPr>
                <w:color w:val="002060"/>
              </w:rPr>
              <w:t>1</w:t>
            </w:r>
          </w:p>
        </w:tc>
      </w:tr>
      <w:tr w:rsidR="006858AD" w:rsidRPr="007E5D0F" w14:paraId="056249C1"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1A993" w14:textId="77777777" w:rsidR="006858AD" w:rsidRPr="007E5D0F" w:rsidRDefault="006858AD" w:rsidP="00AC0797">
            <w:pPr>
              <w:pStyle w:val="rowtabella0"/>
              <w:rPr>
                <w:color w:val="002060"/>
              </w:rPr>
            </w:pPr>
            <w:r w:rsidRPr="007E5D0F">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3450C" w14:textId="77777777" w:rsidR="006858AD" w:rsidRPr="007E5D0F" w:rsidRDefault="006858AD" w:rsidP="00AC0797">
            <w:pPr>
              <w:pStyle w:val="rowtabella0"/>
              <w:jc w:val="center"/>
              <w:rPr>
                <w:color w:val="002060"/>
              </w:rPr>
            </w:pPr>
            <w:r w:rsidRPr="007E5D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C8C44"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DDB4E"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30791"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62368"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955E7" w14:textId="77777777" w:rsidR="006858AD" w:rsidRPr="007E5D0F" w:rsidRDefault="006858AD" w:rsidP="00AC0797">
            <w:pPr>
              <w:pStyle w:val="rowtabella0"/>
              <w:jc w:val="center"/>
              <w:rPr>
                <w:color w:val="002060"/>
              </w:rPr>
            </w:pPr>
            <w:r w:rsidRPr="007E5D0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41FB" w14:textId="77777777" w:rsidR="006858AD" w:rsidRPr="007E5D0F" w:rsidRDefault="006858AD" w:rsidP="00AC0797">
            <w:pPr>
              <w:pStyle w:val="rowtabella0"/>
              <w:jc w:val="center"/>
              <w:rPr>
                <w:color w:val="002060"/>
              </w:rPr>
            </w:pPr>
            <w:r w:rsidRPr="007E5D0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0377"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AB86E" w14:textId="77777777" w:rsidR="006858AD" w:rsidRPr="007E5D0F" w:rsidRDefault="006858AD" w:rsidP="00AC0797">
            <w:pPr>
              <w:pStyle w:val="rowtabella0"/>
              <w:jc w:val="center"/>
              <w:rPr>
                <w:color w:val="002060"/>
              </w:rPr>
            </w:pPr>
            <w:r w:rsidRPr="007E5D0F">
              <w:rPr>
                <w:color w:val="002060"/>
              </w:rPr>
              <w:t>0</w:t>
            </w:r>
          </w:p>
        </w:tc>
      </w:tr>
      <w:tr w:rsidR="006858AD" w:rsidRPr="007E5D0F" w14:paraId="45DFE486"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B412E8" w14:textId="77777777" w:rsidR="006858AD" w:rsidRPr="007E5D0F" w:rsidRDefault="006858AD" w:rsidP="00AC0797">
            <w:pPr>
              <w:pStyle w:val="rowtabella0"/>
              <w:rPr>
                <w:color w:val="002060"/>
              </w:rPr>
            </w:pPr>
            <w:r w:rsidRPr="007E5D0F">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250C" w14:textId="77777777" w:rsidR="006858AD" w:rsidRPr="007E5D0F" w:rsidRDefault="006858AD" w:rsidP="00AC0797">
            <w:pPr>
              <w:pStyle w:val="rowtabella0"/>
              <w:jc w:val="center"/>
              <w:rPr>
                <w:color w:val="002060"/>
              </w:rPr>
            </w:pPr>
            <w:r w:rsidRPr="007E5D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8243C"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2FAB3"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863E5"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D0AE0"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268B" w14:textId="77777777" w:rsidR="006858AD" w:rsidRPr="007E5D0F" w:rsidRDefault="006858AD" w:rsidP="00AC0797">
            <w:pPr>
              <w:pStyle w:val="rowtabella0"/>
              <w:jc w:val="center"/>
              <w:rPr>
                <w:color w:val="002060"/>
              </w:rPr>
            </w:pPr>
            <w:r w:rsidRPr="007E5D0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E5D03" w14:textId="77777777" w:rsidR="006858AD" w:rsidRPr="007E5D0F" w:rsidRDefault="006858AD" w:rsidP="00AC0797">
            <w:pPr>
              <w:pStyle w:val="rowtabella0"/>
              <w:jc w:val="center"/>
              <w:rPr>
                <w:color w:val="002060"/>
              </w:rPr>
            </w:pPr>
            <w:r w:rsidRPr="007E5D0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36F9" w14:textId="77777777" w:rsidR="006858AD" w:rsidRPr="007E5D0F" w:rsidRDefault="006858AD" w:rsidP="00AC0797">
            <w:pPr>
              <w:pStyle w:val="rowtabella0"/>
              <w:jc w:val="center"/>
              <w:rPr>
                <w:color w:val="002060"/>
              </w:rPr>
            </w:pPr>
            <w:r w:rsidRPr="007E5D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0C41B" w14:textId="77777777" w:rsidR="006858AD" w:rsidRPr="007E5D0F" w:rsidRDefault="006858AD" w:rsidP="00AC0797">
            <w:pPr>
              <w:pStyle w:val="rowtabella0"/>
              <w:jc w:val="center"/>
              <w:rPr>
                <w:color w:val="002060"/>
              </w:rPr>
            </w:pPr>
            <w:r w:rsidRPr="007E5D0F">
              <w:rPr>
                <w:color w:val="002060"/>
              </w:rPr>
              <w:t>0</w:t>
            </w:r>
          </w:p>
        </w:tc>
      </w:tr>
      <w:tr w:rsidR="006858AD" w:rsidRPr="007E5D0F" w14:paraId="00F40FDE"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EC2AB" w14:textId="77777777" w:rsidR="006858AD" w:rsidRPr="007E5D0F" w:rsidRDefault="006858AD" w:rsidP="00AC0797">
            <w:pPr>
              <w:pStyle w:val="rowtabella0"/>
              <w:rPr>
                <w:color w:val="002060"/>
              </w:rPr>
            </w:pPr>
            <w:r w:rsidRPr="007E5D0F">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EF9BB"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F4C16"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6909B"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4F05"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23BF2"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978B" w14:textId="77777777" w:rsidR="006858AD" w:rsidRPr="007E5D0F" w:rsidRDefault="006858AD" w:rsidP="00AC0797">
            <w:pPr>
              <w:pStyle w:val="rowtabella0"/>
              <w:jc w:val="center"/>
              <w:rPr>
                <w:color w:val="002060"/>
              </w:rPr>
            </w:pPr>
            <w:r w:rsidRPr="007E5D0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872B" w14:textId="77777777" w:rsidR="006858AD" w:rsidRPr="007E5D0F" w:rsidRDefault="006858AD" w:rsidP="00AC0797">
            <w:pPr>
              <w:pStyle w:val="rowtabella0"/>
              <w:jc w:val="center"/>
              <w:rPr>
                <w:color w:val="002060"/>
              </w:rPr>
            </w:pPr>
            <w:r w:rsidRPr="007E5D0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1DAA"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0E093" w14:textId="77777777" w:rsidR="006858AD" w:rsidRPr="007E5D0F" w:rsidRDefault="006858AD" w:rsidP="00AC0797">
            <w:pPr>
              <w:pStyle w:val="rowtabella0"/>
              <w:jc w:val="center"/>
              <w:rPr>
                <w:color w:val="002060"/>
              </w:rPr>
            </w:pPr>
            <w:r w:rsidRPr="007E5D0F">
              <w:rPr>
                <w:color w:val="002060"/>
              </w:rPr>
              <w:t>0</w:t>
            </w:r>
          </w:p>
        </w:tc>
      </w:tr>
      <w:tr w:rsidR="006858AD" w:rsidRPr="007E5D0F" w14:paraId="55370BF3"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116E6C" w14:textId="77777777" w:rsidR="006858AD" w:rsidRPr="007E5D0F" w:rsidRDefault="006858AD" w:rsidP="00AC0797">
            <w:pPr>
              <w:pStyle w:val="rowtabella0"/>
              <w:rPr>
                <w:color w:val="002060"/>
              </w:rPr>
            </w:pPr>
            <w:r w:rsidRPr="007E5D0F">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F69B" w14:textId="77777777" w:rsidR="006858AD" w:rsidRPr="007E5D0F" w:rsidRDefault="006858AD" w:rsidP="00AC0797">
            <w:pPr>
              <w:pStyle w:val="rowtabella0"/>
              <w:jc w:val="center"/>
              <w:rPr>
                <w:color w:val="002060"/>
              </w:rPr>
            </w:pPr>
            <w:r w:rsidRPr="007E5D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287B0"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C5869"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7614"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6D77A" w14:textId="77777777" w:rsidR="006858AD" w:rsidRPr="007E5D0F" w:rsidRDefault="006858AD" w:rsidP="00AC0797">
            <w:pPr>
              <w:pStyle w:val="rowtabella0"/>
              <w:jc w:val="center"/>
              <w:rPr>
                <w:color w:val="002060"/>
              </w:rPr>
            </w:pPr>
            <w:r w:rsidRPr="007E5D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20AF" w14:textId="77777777" w:rsidR="006858AD" w:rsidRPr="007E5D0F" w:rsidRDefault="006858AD" w:rsidP="00AC0797">
            <w:pPr>
              <w:pStyle w:val="rowtabella0"/>
              <w:jc w:val="center"/>
              <w:rPr>
                <w:color w:val="002060"/>
              </w:rPr>
            </w:pPr>
            <w:r w:rsidRPr="007E5D0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D0B7" w14:textId="77777777" w:rsidR="006858AD" w:rsidRPr="007E5D0F" w:rsidRDefault="006858AD" w:rsidP="00AC0797">
            <w:pPr>
              <w:pStyle w:val="rowtabella0"/>
              <w:jc w:val="center"/>
              <w:rPr>
                <w:color w:val="002060"/>
              </w:rPr>
            </w:pPr>
            <w:r w:rsidRPr="007E5D0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AA89E"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685A" w14:textId="77777777" w:rsidR="006858AD" w:rsidRPr="007E5D0F" w:rsidRDefault="006858AD" w:rsidP="00AC0797">
            <w:pPr>
              <w:pStyle w:val="rowtabella0"/>
              <w:jc w:val="center"/>
              <w:rPr>
                <w:color w:val="002060"/>
              </w:rPr>
            </w:pPr>
            <w:r w:rsidRPr="007E5D0F">
              <w:rPr>
                <w:color w:val="002060"/>
              </w:rPr>
              <w:t>0</w:t>
            </w:r>
          </w:p>
        </w:tc>
      </w:tr>
      <w:tr w:rsidR="006858AD" w:rsidRPr="007E5D0F" w14:paraId="4B7FD19F"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D25F84" w14:textId="77777777" w:rsidR="006858AD" w:rsidRPr="007E5D0F" w:rsidRDefault="006858AD" w:rsidP="00AC0797">
            <w:pPr>
              <w:pStyle w:val="rowtabella0"/>
              <w:rPr>
                <w:color w:val="002060"/>
              </w:rPr>
            </w:pPr>
            <w:r w:rsidRPr="007E5D0F">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7168F"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929FD"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CB808"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D051E"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A0D31" w14:textId="77777777" w:rsidR="006858AD" w:rsidRPr="007E5D0F" w:rsidRDefault="006858AD" w:rsidP="00AC0797">
            <w:pPr>
              <w:pStyle w:val="rowtabella0"/>
              <w:jc w:val="center"/>
              <w:rPr>
                <w:color w:val="002060"/>
              </w:rPr>
            </w:pPr>
            <w:r w:rsidRPr="007E5D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DA9B" w14:textId="77777777" w:rsidR="006858AD" w:rsidRPr="007E5D0F" w:rsidRDefault="006858AD" w:rsidP="00AC0797">
            <w:pPr>
              <w:pStyle w:val="rowtabella0"/>
              <w:jc w:val="center"/>
              <w:rPr>
                <w:color w:val="002060"/>
              </w:rPr>
            </w:pPr>
            <w:r w:rsidRPr="007E5D0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742ED" w14:textId="77777777" w:rsidR="006858AD" w:rsidRPr="007E5D0F" w:rsidRDefault="006858AD" w:rsidP="00AC0797">
            <w:pPr>
              <w:pStyle w:val="rowtabella0"/>
              <w:jc w:val="center"/>
              <w:rPr>
                <w:color w:val="002060"/>
              </w:rPr>
            </w:pPr>
            <w:r w:rsidRPr="007E5D0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570B" w14:textId="77777777" w:rsidR="006858AD" w:rsidRPr="007E5D0F" w:rsidRDefault="006858AD" w:rsidP="00AC0797">
            <w:pPr>
              <w:pStyle w:val="rowtabella0"/>
              <w:jc w:val="center"/>
              <w:rPr>
                <w:color w:val="002060"/>
              </w:rPr>
            </w:pPr>
            <w:r w:rsidRPr="007E5D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E56A" w14:textId="77777777" w:rsidR="006858AD" w:rsidRPr="007E5D0F" w:rsidRDefault="006858AD" w:rsidP="00AC0797">
            <w:pPr>
              <w:pStyle w:val="rowtabella0"/>
              <w:jc w:val="center"/>
              <w:rPr>
                <w:color w:val="002060"/>
              </w:rPr>
            </w:pPr>
            <w:r w:rsidRPr="007E5D0F">
              <w:rPr>
                <w:color w:val="002060"/>
              </w:rPr>
              <w:t>0</w:t>
            </w:r>
          </w:p>
        </w:tc>
      </w:tr>
      <w:tr w:rsidR="006858AD" w:rsidRPr="007E5D0F" w14:paraId="4E06D728"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9B0DC" w14:textId="77777777" w:rsidR="006858AD" w:rsidRPr="007E5D0F" w:rsidRDefault="006858AD" w:rsidP="00AC0797">
            <w:pPr>
              <w:pStyle w:val="rowtabella0"/>
              <w:rPr>
                <w:color w:val="002060"/>
              </w:rPr>
            </w:pPr>
            <w:r w:rsidRPr="007E5D0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29CAD" w14:textId="77777777" w:rsidR="006858AD" w:rsidRPr="007E5D0F" w:rsidRDefault="006858AD" w:rsidP="00AC0797">
            <w:pPr>
              <w:pStyle w:val="rowtabella0"/>
              <w:jc w:val="center"/>
              <w:rPr>
                <w:color w:val="002060"/>
              </w:rPr>
            </w:pPr>
            <w:r w:rsidRPr="007E5D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4787"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1F19A"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E7011"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E352F" w14:textId="77777777" w:rsidR="006858AD" w:rsidRPr="007E5D0F" w:rsidRDefault="006858AD" w:rsidP="00AC0797">
            <w:pPr>
              <w:pStyle w:val="rowtabella0"/>
              <w:jc w:val="center"/>
              <w:rPr>
                <w:color w:val="002060"/>
              </w:rPr>
            </w:pPr>
            <w:r w:rsidRPr="007E5D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B3366" w14:textId="77777777" w:rsidR="006858AD" w:rsidRPr="007E5D0F" w:rsidRDefault="006858AD" w:rsidP="00AC0797">
            <w:pPr>
              <w:pStyle w:val="rowtabella0"/>
              <w:jc w:val="center"/>
              <w:rPr>
                <w:color w:val="002060"/>
              </w:rPr>
            </w:pPr>
            <w:r w:rsidRPr="007E5D0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FBC67" w14:textId="77777777" w:rsidR="006858AD" w:rsidRPr="007E5D0F" w:rsidRDefault="006858AD" w:rsidP="00AC0797">
            <w:pPr>
              <w:pStyle w:val="rowtabella0"/>
              <w:jc w:val="center"/>
              <w:rPr>
                <w:color w:val="002060"/>
              </w:rPr>
            </w:pPr>
            <w:r w:rsidRPr="007E5D0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B87EB" w14:textId="77777777" w:rsidR="006858AD" w:rsidRPr="007E5D0F" w:rsidRDefault="006858AD" w:rsidP="00AC0797">
            <w:pPr>
              <w:pStyle w:val="rowtabella0"/>
              <w:jc w:val="center"/>
              <w:rPr>
                <w:color w:val="002060"/>
              </w:rPr>
            </w:pPr>
            <w:r w:rsidRPr="007E5D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2DAC" w14:textId="77777777" w:rsidR="006858AD" w:rsidRPr="007E5D0F" w:rsidRDefault="006858AD" w:rsidP="00AC0797">
            <w:pPr>
              <w:pStyle w:val="rowtabella0"/>
              <w:jc w:val="center"/>
              <w:rPr>
                <w:color w:val="002060"/>
              </w:rPr>
            </w:pPr>
            <w:r w:rsidRPr="007E5D0F">
              <w:rPr>
                <w:color w:val="002060"/>
              </w:rPr>
              <w:t>0</w:t>
            </w:r>
          </w:p>
        </w:tc>
      </w:tr>
      <w:tr w:rsidR="006858AD" w:rsidRPr="007E5D0F" w14:paraId="41E08F78"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8F1CB" w14:textId="77777777" w:rsidR="006858AD" w:rsidRPr="007E5D0F" w:rsidRDefault="006858AD" w:rsidP="00AC0797">
            <w:pPr>
              <w:pStyle w:val="rowtabella0"/>
              <w:rPr>
                <w:color w:val="002060"/>
              </w:rPr>
            </w:pPr>
            <w:r w:rsidRPr="007E5D0F">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0F7E5"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315D5"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98024"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D745"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04503"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60DA" w14:textId="77777777" w:rsidR="006858AD" w:rsidRPr="007E5D0F" w:rsidRDefault="006858AD" w:rsidP="00AC0797">
            <w:pPr>
              <w:pStyle w:val="rowtabella0"/>
              <w:jc w:val="center"/>
              <w:rPr>
                <w:color w:val="002060"/>
              </w:rPr>
            </w:pPr>
            <w:r w:rsidRPr="007E5D0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46018" w14:textId="77777777" w:rsidR="006858AD" w:rsidRPr="007E5D0F" w:rsidRDefault="006858AD" w:rsidP="00AC0797">
            <w:pPr>
              <w:pStyle w:val="rowtabella0"/>
              <w:jc w:val="center"/>
              <w:rPr>
                <w:color w:val="002060"/>
              </w:rPr>
            </w:pPr>
            <w:r w:rsidRPr="007E5D0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2479" w14:textId="77777777" w:rsidR="006858AD" w:rsidRPr="007E5D0F" w:rsidRDefault="006858AD" w:rsidP="00AC0797">
            <w:pPr>
              <w:pStyle w:val="rowtabella0"/>
              <w:jc w:val="center"/>
              <w:rPr>
                <w:color w:val="002060"/>
              </w:rPr>
            </w:pPr>
            <w:r w:rsidRPr="007E5D0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F3928" w14:textId="77777777" w:rsidR="006858AD" w:rsidRPr="007E5D0F" w:rsidRDefault="006858AD" w:rsidP="00AC0797">
            <w:pPr>
              <w:pStyle w:val="rowtabella0"/>
              <w:jc w:val="center"/>
              <w:rPr>
                <w:color w:val="002060"/>
              </w:rPr>
            </w:pPr>
            <w:r w:rsidRPr="007E5D0F">
              <w:rPr>
                <w:color w:val="002060"/>
              </w:rPr>
              <w:t>0</w:t>
            </w:r>
          </w:p>
        </w:tc>
      </w:tr>
      <w:tr w:rsidR="006858AD" w:rsidRPr="007E5D0F" w14:paraId="74E143F6" w14:textId="77777777" w:rsidTr="00AC07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ECC390" w14:textId="77777777" w:rsidR="006858AD" w:rsidRPr="007E5D0F" w:rsidRDefault="006858AD" w:rsidP="00AC0797">
            <w:pPr>
              <w:pStyle w:val="rowtabella0"/>
              <w:rPr>
                <w:color w:val="002060"/>
              </w:rPr>
            </w:pPr>
            <w:proofErr w:type="spellStart"/>
            <w:proofErr w:type="gramStart"/>
            <w:r w:rsidRPr="007E5D0F">
              <w:rPr>
                <w:color w:val="002060"/>
              </w:rPr>
              <w:t>sq.B</w:t>
            </w:r>
            <w:proofErr w:type="spellEnd"/>
            <w:proofErr w:type="gramEnd"/>
            <w:r w:rsidRPr="007E5D0F">
              <w:rPr>
                <w:color w:val="002060"/>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74467"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7FC22"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08097"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EB55"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0AD9"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3010C"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BF783"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3215F"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42FFA" w14:textId="77777777" w:rsidR="006858AD" w:rsidRPr="007E5D0F" w:rsidRDefault="006858AD" w:rsidP="00AC0797">
            <w:pPr>
              <w:pStyle w:val="rowtabella0"/>
              <w:jc w:val="center"/>
              <w:rPr>
                <w:color w:val="002060"/>
              </w:rPr>
            </w:pPr>
            <w:r w:rsidRPr="007E5D0F">
              <w:rPr>
                <w:color w:val="002060"/>
              </w:rPr>
              <w:t>0</w:t>
            </w:r>
          </w:p>
        </w:tc>
      </w:tr>
    </w:tbl>
    <w:p w14:paraId="00F932C7" w14:textId="77777777" w:rsidR="006858AD" w:rsidRPr="007E5D0F" w:rsidRDefault="006858AD" w:rsidP="006858AD">
      <w:pPr>
        <w:pStyle w:val="breakline"/>
        <w:rPr>
          <w:rFonts w:eastAsiaTheme="minorEastAsia"/>
          <w:color w:val="002060"/>
        </w:rPr>
      </w:pPr>
    </w:p>
    <w:p w14:paraId="731D99E3" w14:textId="77777777" w:rsidR="006858AD" w:rsidRPr="007E5D0F" w:rsidRDefault="006858AD" w:rsidP="006858AD">
      <w:pPr>
        <w:pStyle w:val="breakline"/>
        <w:rPr>
          <w:color w:val="002060"/>
        </w:rPr>
      </w:pPr>
    </w:p>
    <w:p w14:paraId="51A59000" w14:textId="77777777" w:rsidR="006858AD" w:rsidRPr="007E5D0F" w:rsidRDefault="006858AD" w:rsidP="006858AD">
      <w:pPr>
        <w:pStyle w:val="sottotitolocampionato10"/>
        <w:rPr>
          <w:color w:val="002060"/>
        </w:rPr>
      </w:pPr>
      <w:r w:rsidRPr="007E5D0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58AD" w:rsidRPr="007E5D0F" w14:paraId="0E9C20D4" w14:textId="77777777" w:rsidTr="00AC07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24304" w14:textId="77777777" w:rsidR="006858AD" w:rsidRPr="007E5D0F" w:rsidRDefault="006858AD" w:rsidP="00AC0797">
            <w:pPr>
              <w:pStyle w:val="headertabella0"/>
              <w:rPr>
                <w:color w:val="002060"/>
              </w:rPr>
            </w:pPr>
            <w:r w:rsidRPr="007E5D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1C353" w14:textId="77777777" w:rsidR="006858AD" w:rsidRPr="007E5D0F" w:rsidRDefault="006858AD" w:rsidP="00AC0797">
            <w:pPr>
              <w:pStyle w:val="headertabella0"/>
              <w:rPr>
                <w:color w:val="002060"/>
              </w:rPr>
            </w:pPr>
            <w:r w:rsidRPr="007E5D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F1CF2" w14:textId="77777777" w:rsidR="006858AD" w:rsidRPr="007E5D0F" w:rsidRDefault="006858AD" w:rsidP="00AC0797">
            <w:pPr>
              <w:pStyle w:val="headertabella0"/>
              <w:rPr>
                <w:color w:val="002060"/>
              </w:rPr>
            </w:pPr>
            <w:r w:rsidRPr="007E5D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648EE" w14:textId="77777777" w:rsidR="006858AD" w:rsidRPr="007E5D0F" w:rsidRDefault="006858AD" w:rsidP="00AC0797">
            <w:pPr>
              <w:pStyle w:val="headertabella0"/>
              <w:rPr>
                <w:color w:val="002060"/>
              </w:rPr>
            </w:pPr>
            <w:r w:rsidRPr="007E5D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8A435" w14:textId="77777777" w:rsidR="006858AD" w:rsidRPr="007E5D0F" w:rsidRDefault="006858AD" w:rsidP="00AC0797">
            <w:pPr>
              <w:pStyle w:val="headertabella0"/>
              <w:rPr>
                <w:color w:val="002060"/>
              </w:rPr>
            </w:pPr>
            <w:r w:rsidRPr="007E5D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0659C" w14:textId="77777777" w:rsidR="006858AD" w:rsidRPr="007E5D0F" w:rsidRDefault="006858AD" w:rsidP="00AC0797">
            <w:pPr>
              <w:pStyle w:val="headertabella0"/>
              <w:rPr>
                <w:color w:val="002060"/>
              </w:rPr>
            </w:pPr>
            <w:r w:rsidRPr="007E5D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7024B" w14:textId="77777777" w:rsidR="006858AD" w:rsidRPr="007E5D0F" w:rsidRDefault="006858AD" w:rsidP="00AC0797">
            <w:pPr>
              <w:pStyle w:val="headertabella0"/>
              <w:rPr>
                <w:color w:val="002060"/>
              </w:rPr>
            </w:pPr>
            <w:r w:rsidRPr="007E5D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FAAF3" w14:textId="77777777" w:rsidR="006858AD" w:rsidRPr="007E5D0F" w:rsidRDefault="006858AD" w:rsidP="00AC0797">
            <w:pPr>
              <w:pStyle w:val="headertabella0"/>
              <w:rPr>
                <w:color w:val="002060"/>
              </w:rPr>
            </w:pPr>
            <w:r w:rsidRPr="007E5D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DEC7E" w14:textId="77777777" w:rsidR="006858AD" w:rsidRPr="007E5D0F" w:rsidRDefault="006858AD" w:rsidP="00AC0797">
            <w:pPr>
              <w:pStyle w:val="headertabella0"/>
              <w:rPr>
                <w:color w:val="002060"/>
              </w:rPr>
            </w:pPr>
            <w:r w:rsidRPr="007E5D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66ACD" w14:textId="77777777" w:rsidR="006858AD" w:rsidRPr="007E5D0F" w:rsidRDefault="006858AD" w:rsidP="00AC0797">
            <w:pPr>
              <w:pStyle w:val="headertabella0"/>
              <w:rPr>
                <w:color w:val="002060"/>
              </w:rPr>
            </w:pPr>
            <w:r w:rsidRPr="007E5D0F">
              <w:rPr>
                <w:color w:val="002060"/>
              </w:rPr>
              <w:t>PE</w:t>
            </w:r>
          </w:p>
        </w:tc>
      </w:tr>
      <w:tr w:rsidR="006858AD" w:rsidRPr="007E5D0F" w14:paraId="42E17B55" w14:textId="77777777" w:rsidTr="00AC07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A41D24" w14:textId="77777777" w:rsidR="006858AD" w:rsidRPr="007E5D0F" w:rsidRDefault="006858AD" w:rsidP="00AC0797">
            <w:pPr>
              <w:pStyle w:val="rowtabella0"/>
              <w:rPr>
                <w:color w:val="002060"/>
              </w:rPr>
            </w:pPr>
            <w:r w:rsidRPr="007E5D0F">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A36E" w14:textId="77777777" w:rsidR="006858AD" w:rsidRPr="007E5D0F" w:rsidRDefault="006858AD" w:rsidP="00AC0797">
            <w:pPr>
              <w:pStyle w:val="rowtabella0"/>
              <w:jc w:val="center"/>
              <w:rPr>
                <w:color w:val="002060"/>
              </w:rPr>
            </w:pPr>
            <w:r w:rsidRPr="007E5D0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07307"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92A2" w14:textId="77777777" w:rsidR="006858AD" w:rsidRPr="007E5D0F" w:rsidRDefault="006858AD" w:rsidP="00AC0797">
            <w:pPr>
              <w:pStyle w:val="rowtabella0"/>
              <w:jc w:val="center"/>
              <w:rPr>
                <w:color w:val="002060"/>
              </w:rPr>
            </w:pPr>
            <w:r w:rsidRPr="007E5D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B2871"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B5DDB"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C5621" w14:textId="77777777" w:rsidR="006858AD" w:rsidRPr="007E5D0F" w:rsidRDefault="006858AD" w:rsidP="00AC0797">
            <w:pPr>
              <w:pStyle w:val="rowtabella0"/>
              <w:jc w:val="center"/>
              <w:rPr>
                <w:color w:val="002060"/>
              </w:rPr>
            </w:pPr>
            <w:r w:rsidRPr="007E5D0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0F2F9" w14:textId="77777777" w:rsidR="006858AD" w:rsidRPr="007E5D0F" w:rsidRDefault="006858AD" w:rsidP="00AC0797">
            <w:pPr>
              <w:pStyle w:val="rowtabella0"/>
              <w:jc w:val="center"/>
              <w:rPr>
                <w:color w:val="002060"/>
              </w:rPr>
            </w:pPr>
            <w:r w:rsidRPr="007E5D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3A22" w14:textId="77777777" w:rsidR="006858AD" w:rsidRPr="007E5D0F" w:rsidRDefault="006858AD" w:rsidP="00AC0797">
            <w:pPr>
              <w:pStyle w:val="rowtabella0"/>
              <w:jc w:val="center"/>
              <w:rPr>
                <w:color w:val="002060"/>
              </w:rPr>
            </w:pPr>
            <w:r w:rsidRPr="007E5D0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117F8" w14:textId="77777777" w:rsidR="006858AD" w:rsidRPr="007E5D0F" w:rsidRDefault="006858AD" w:rsidP="00AC0797">
            <w:pPr>
              <w:pStyle w:val="rowtabella0"/>
              <w:jc w:val="center"/>
              <w:rPr>
                <w:color w:val="002060"/>
              </w:rPr>
            </w:pPr>
            <w:r w:rsidRPr="007E5D0F">
              <w:rPr>
                <w:color w:val="002060"/>
              </w:rPr>
              <w:t>0</w:t>
            </w:r>
          </w:p>
        </w:tc>
      </w:tr>
      <w:tr w:rsidR="006858AD" w:rsidRPr="007E5D0F" w14:paraId="623AAEDF"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5377B" w14:textId="77777777" w:rsidR="006858AD" w:rsidRPr="007E5D0F" w:rsidRDefault="006858AD" w:rsidP="00AC0797">
            <w:pPr>
              <w:pStyle w:val="rowtabella0"/>
              <w:rPr>
                <w:color w:val="002060"/>
                <w:lang w:val="es-ES"/>
              </w:rPr>
            </w:pPr>
            <w:r w:rsidRPr="007E5D0F">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4E16" w14:textId="77777777" w:rsidR="006858AD" w:rsidRPr="007E5D0F" w:rsidRDefault="006858AD" w:rsidP="00AC0797">
            <w:pPr>
              <w:pStyle w:val="rowtabella0"/>
              <w:jc w:val="center"/>
              <w:rPr>
                <w:color w:val="002060"/>
              </w:rPr>
            </w:pPr>
            <w:r w:rsidRPr="007E5D0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8B1F"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3D1BE"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49AE"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1622A"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FC9D0" w14:textId="77777777" w:rsidR="006858AD" w:rsidRPr="007E5D0F" w:rsidRDefault="006858AD" w:rsidP="00AC0797">
            <w:pPr>
              <w:pStyle w:val="rowtabella0"/>
              <w:jc w:val="center"/>
              <w:rPr>
                <w:color w:val="002060"/>
              </w:rPr>
            </w:pPr>
            <w:r w:rsidRPr="007E5D0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E0144" w14:textId="77777777" w:rsidR="006858AD" w:rsidRPr="007E5D0F" w:rsidRDefault="006858AD" w:rsidP="00AC0797">
            <w:pPr>
              <w:pStyle w:val="rowtabella0"/>
              <w:jc w:val="center"/>
              <w:rPr>
                <w:color w:val="002060"/>
              </w:rPr>
            </w:pPr>
            <w:r w:rsidRPr="007E5D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332DF" w14:textId="77777777" w:rsidR="006858AD" w:rsidRPr="007E5D0F" w:rsidRDefault="006858AD" w:rsidP="00AC0797">
            <w:pPr>
              <w:pStyle w:val="rowtabella0"/>
              <w:jc w:val="center"/>
              <w:rPr>
                <w:color w:val="002060"/>
              </w:rPr>
            </w:pPr>
            <w:r w:rsidRPr="007E5D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34C17" w14:textId="77777777" w:rsidR="006858AD" w:rsidRPr="007E5D0F" w:rsidRDefault="006858AD" w:rsidP="00AC0797">
            <w:pPr>
              <w:pStyle w:val="rowtabella0"/>
              <w:jc w:val="center"/>
              <w:rPr>
                <w:color w:val="002060"/>
              </w:rPr>
            </w:pPr>
            <w:r w:rsidRPr="007E5D0F">
              <w:rPr>
                <w:color w:val="002060"/>
              </w:rPr>
              <w:t>0</w:t>
            </w:r>
          </w:p>
        </w:tc>
      </w:tr>
      <w:tr w:rsidR="006858AD" w:rsidRPr="007E5D0F" w14:paraId="10E3C510"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539AC7" w14:textId="77777777" w:rsidR="006858AD" w:rsidRPr="007E5D0F" w:rsidRDefault="006858AD" w:rsidP="00AC0797">
            <w:pPr>
              <w:pStyle w:val="rowtabella0"/>
              <w:rPr>
                <w:color w:val="002060"/>
              </w:rPr>
            </w:pPr>
            <w:r w:rsidRPr="007E5D0F">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633E" w14:textId="77777777" w:rsidR="006858AD" w:rsidRPr="007E5D0F" w:rsidRDefault="006858AD" w:rsidP="00AC0797">
            <w:pPr>
              <w:pStyle w:val="rowtabella0"/>
              <w:jc w:val="center"/>
              <w:rPr>
                <w:color w:val="002060"/>
              </w:rPr>
            </w:pPr>
            <w:r w:rsidRPr="007E5D0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F5AD"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9BFE4" w14:textId="77777777" w:rsidR="006858AD" w:rsidRPr="007E5D0F" w:rsidRDefault="006858AD" w:rsidP="00AC0797">
            <w:pPr>
              <w:pStyle w:val="rowtabella0"/>
              <w:jc w:val="center"/>
              <w:rPr>
                <w:color w:val="002060"/>
              </w:rPr>
            </w:pPr>
            <w:r w:rsidRPr="007E5D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8A0F"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44194"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4CCB2" w14:textId="77777777" w:rsidR="006858AD" w:rsidRPr="007E5D0F" w:rsidRDefault="006858AD" w:rsidP="00AC0797">
            <w:pPr>
              <w:pStyle w:val="rowtabella0"/>
              <w:jc w:val="center"/>
              <w:rPr>
                <w:color w:val="002060"/>
              </w:rPr>
            </w:pPr>
            <w:r w:rsidRPr="007E5D0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D7AF1" w14:textId="77777777" w:rsidR="006858AD" w:rsidRPr="007E5D0F" w:rsidRDefault="006858AD" w:rsidP="00AC0797">
            <w:pPr>
              <w:pStyle w:val="rowtabella0"/>
              <w:jc w:val="center"/>
              <w:rPr>
                <w:color w:val="002060"/>
              </w:rPr>
            </w:pPr>
            <w:r w:rsidRPr="007E5D0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44D1"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6FAE3" w14:textId="77777777" w:rsidR="006858AD" w:rsidRPr="007E5D0F" w:rsidRDefault="006858AD" w:rsidP="00AC0797">
            <w:pPr>
              <w:pStyle w:val="rowtabella0"/>
              <w:jc w:val="center"/>
              <w:rPr>
                <w:color w:val="002060"/>
              </w:rPr>
            </w:pPr>
            <w:r w:rsidRPr="007E5D0F">
              <w:rPr>
                <w:color w:val="002060"/>
              </w:rPr>
              <w:t>0</w:t>
            </w:r>
          </w:p>
        </w:tc>
      </w:tr>
      <w:tr w:rsidR="006858AD" w:rsidRPr="007E5D0F" w14:paraId="416E7582"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0BAE30" w14:textId="77777777" w:rsidR="006858AD" w:rsidRPr="007E5D0F" w:rsidRDefault="006858AD" w:rsidP="00AC0797">
            <w:pPr>
              <w:pStyle w:val="rowtabella0"/>
              <w:rPr>
                <w:color w:val="002060"/>
                <w:lang w:val="es-ES"/>
              </w:rPr>
            </w:pPr>
            <w:r w:rsidRPr="007E5D0F">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623D5" w14:textId="77777777" w:rsidR="006858AD" w:rsidRPr="007E5D0F" w:rsidRDefault="006858AD" w:rsidP="00AC0797">
            <w:pPr>
              <w:pStyle w:val="rowtabella0"/>
              <w:jc w:val="center"/>
              <w:rPr>
                <w:color w:val="002060"/>
              </w:rPr>
            </w:pPr>
            <w:r w:rsidRPr="007E5D0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9654B"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FA997" w14:textId="77777777" w:rsidR="006858AD" w:rsidRPr="007E5D0F" w:rsidRDefault="006858AD" w:rsidP="00AC0797">
            <w:pPr>
              <w:pStyle w:val="rowtabella0"/>
              <w:jc w:val="center"/>
              <w:rPr>
                <w:color w:val="002060"/>
              </w:rPr>
            </w:pPr>
            <w:r w:rsidRPr="007E5D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DA4D"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88AA6"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BD181" w14:textId="77777777" w:rsidR="006858AD" w:rsidRPr="007E5D0F" w:rsidRDefault="006858AD" w:rsidP="00AC0797">
            <w:pPr>
              <w:pStyle w:val="rowtabella0"/>
              <w:jc w:val="center"/>
              <w:rPr>
                <w:color w:val="002060"/>
              </w:rPr>
            </w:pPr>
            <w:r w:rsidRPr="007E5D0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1B7A" w14:textId="77777777" w:rsidR="006858AD" w:rsidRPr="007E5D0F" w:rsidRDefault="006858AD" w:rsidP="00AC0797">
            <w:pPr>
              <w:pStyle w:val="rowtabella0"/>
              <w:jc w:val="center"/>
              <w:rPr>
                <w:color w:val="002060"/>
              </w:rPr>
            </w:pPr>
            <w:r w:rsidRPr="007E5D0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7FA74" w14:textId="77777777" w:rsidR="006858AD" w:rsidRPr="007E5D0F" w:rsidRDefault="006858AD" w:rsidP="00AC0797">
            <w:pPr>
              <w:pStyle w:val="rowtabella0"/>
              <w:jc w:val="center"/>
              <w:rPr>
                <w:color w:val="002060"/>
              </w:rPr>
            </w:pPr>
            <w:r w:rsidRPr="007E5D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F388" w14:textId="77777777" w:rsidR="006858AD" w:rsidRPr="007E5D0F" w:rsidRDefault="006858AD" w:rsidP="00AC0797">
            <w:pPr>
              <w:pStyle w:val="rowtabella0"/>
              <w:jc w:val="center"/>
              <w:rPr>
                <w:color w:val="002060"/>
              </w:rPr>
            </w:pPr>
            <w:r w:rsidRPr="007E5D0F">
              <w:rPr>
                <w:color w:val="002060"/>
              </w:rPr>
              <w:t>0</w:t>
            </w:r>
          </w:p>
        </w:tc>
      </w:tr>
      <w:tr w:rsidR="006858AD" w:rsidRPr="007E5D0F" w14:paraId="54C53D5E"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ED28B" w14:textId="77777777" w:rsidR="006858AD" w:rsidRPr="007E5D0F" w:rsidRDefault="006858AD" w:rsidP="00AC0797">
            <w:pPr>
              <w:pStyle w:val="rowtabella0"/>
              <w:rPr>
                <w:color w:val="002060"/>
              </w:rPr>
            </w:pPr>
            <w:r w:rsidRPr="007E5D0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01EC" w14:textId="77777777" w:rsidR="006858AD" w:rsidRPr="007E5D0F" w:rsidRDefault="006858AD" w:rsidP="00AC0797">
            <w:pPr>
              <w:pStyle w:val="rowtabella0"/>
              <w:jc w:val="center"/>
              <w:rPr>
                <w:color w:val="002060"/>
              </w:rPr>
            </w:pPr>
            <w:r w:rsidRPr="007E5D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6BC5D"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4F88D"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01EFB"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129EC"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190D" w14:textId="77777777" w:rsidR="006858AD" w:rsidRPr="007E5D0F" w:rsidRDefault="006858AD" w:rsidP="00AC0797">
            <w:pPr>
              <w:pStyle w:val="rowtabella0"/>
              <w:jc w:val="center"/>
              <w:rPr>
                <w:color w:val="002060"/>
              </w:rPr>
            </w:pPr>
            <w:r w:rsidRPr="007E5D0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7EB28" w14:textId="77777777" w:rsidR="006858AD" w:rsidRPr="007E5D0F" w:rsidRDefault="006858AD" w:rsidP="00AC0797">
            <w:pPr>
              <w:pStyle w:val="rowtabella0"/>
              <w:jc w:val="center"/>
              <w:rPr>
                <w:color w:val="002060"/>
              </w:rPr>
            </w:pPr>
            <w:r w:rsidRPr="007E5D0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126E" w14:textId="77777777" w:rsidR="006858AD" w:rsidRPr="007E5D0F" w:rsidRDefault="006858AD" w:rsidP="00AC0797">
            <w:pPr>
              <w:pStyle w:val="rowtabella0"/>
              <w:jc w:val="center"/>
              <w:rPr>
                <w:color w:val="002060"/>
              </w:rPr>
            </w:pPr>
            <w:r w:rsidRPr="007E5D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0E8F0" w14:textId="77777777" w:rsidR="006858AD" w:rsidRPr="007E5D0F" w:rsidRDefault="006858AD" w:rsidP="00AC0797">
            <w:pPr>
              <w:pStyle w:val="rowtabella0"/>
              <w:jc w:val="center"/>
              <w:rPr>
                <w:color w:val="002060"/>
              </w:rPr>
            </w:pPr>
            <w:r w:rsidRPr="007E5D0F">
              <w:rPr>
                <w:color w:val="002060"/>
              </w:rPr>
              <w:t>0</w:t>
            </w:r>
          </w:p>
        </w:tc>
      </w:tr>
      <w:tr w:rsidR="006858AD" w:rsidRPr="007E5D0F" w14:paraId="66918208"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0147E" w14:textId="77777777" w:rsidR="006858AD" w:rsidRPr="007E5D0F" w:rsidRDefault="006858AD" w:rsidP="00AC0797">
            <w:pPr>
              <w:pStyle w:val="rowtabella0"/>
              <w:rPr>
                <w:color w:val="002060"/>
              </w:rPr>
            </w:pPr>
            <w:r w:rsidRPr="007E5D0F">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EFB58" w14:textId="77777777" w:rsidR="006858AD" w:rsidRPr="007E5D0F" w:rsidRDefault="006858AD" w:rsidP="00AC0797">
            <w:pPr>
              <w:pStyle w:val="rowtabella0"/>
              <w:jc w:val="center"/>
              <w:rPr>
                <w:color w:val="002060"/>
              </w:rPr>
            </w:pPr>
            <w:r w:rsidRPr="007E5D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2314"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945F"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061D"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34EA"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9DF8E" w14:textId="77777777" w:rsidR="006858AD" w:rsidRPr="007E5D0F" w:rsidRDefault="006858AD" w:rsidP="00AC0797">
            <w:pPr>
              <w:pStyle w:val="rowtabella0"/>
              <w:jc w:val="center"/>
              <w:rPr>
                <w:color w:val="002060"/>
              </w:rPr>
            </w:pPr>
            <w:r w:rsidRPr="007E5D0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22FAA" w14:textId="77777777" w:rsidR="006858AD" w:rsidRPr="007E5D0F" w:rsidRDefault="006858AD" w:rsidP="00AC0797">
            <w:pPr>
              <w:pStyle w:val="rowtabella0"/>
              <w:jc w:val="center"/>
              <w:rPr>
                <w:color w:val="002060"/>
              </w:rPr>
            </w:pPr>
            <w:r w:rsidRPr="007E5D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B67F1"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F8AED" w14:textId="77777777" w:rsidR="006858AD" w:rsidRPr="007E5D0F" w:rsidRDefault="006858AD" w:rsidP="00AC0797">
            <w:pPr>
              <w:pStyle w:val="rowtabella0"/>
              <w:jc w:val="center"/>
              <w:rPr>
                <w:color w:val="002060"/>
              </w:rPr>
            </w:pPr>
            <w:r w:rsidRPr="007E5D0F">
              <w:rPr>
                <w:color w:val="002060"/>
              </w:rPr>
              <w:t>0</w:t>
            </w:r>
          </w:p>
        </w:tc>
      </w:tr>
      <w:tr w:rsidR="006858AD" w:rsidRPr="007E5D0F" w14:paraId="278A98A5"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6683C" w14:textId="77777777" w:rsidR="006858AD" w:rsidRPr="007E5D0F" w:rsidRDefault="006858AD" w:rsidP="00AC0797">
            <w:pPr>
              <w:pStyle w:val="rowtabella0"/>
              <w:rPr>
                <w:color w:val="002060"/>
              </w:rPr>
            </w:pPr>
            <w:r w:rsidRPr="007E5D0F">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9C53F" w14:textId="77777777" w:rsidR="006858AD" w:rsidRPr="007E5D0F" w:rsidRDefault="006858AD" w:rsidP="00AC0797">
            <w:pPr>
              <w:pStyle w:val="rowtabella0"/>
              <w:jc w:val="center"/>
              <w:rPr>
                <w:color w:val="002060"/>
              </w:rPr>
            </w:pPr>
            <w:r w:rsidRPr="007E5D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1010B"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BFEA"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C4155"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3451B"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ECD83" w14:textId="77777777" w:rsidR="006858AD" w:rsidRPr="007E5D0F" w:rsidRDefault="006858AD" w:rsidP="00AC0797">
            <w:pPr>
              <w:pStyle w:val="rowtabella0"/>
              <w:jc w:val="center"/>
              <w:rPr>
                <w:color w:val="002060"/>
              </w:rPr>
            </w:pPr>
            <w:r w:rsidRPr="007E5D0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EF6FA" w14:textId="77777777" w:rsidR="006858AD" w:rsidRPr="007E5D0F" w:rsidRDefault="006858AD" w:rsidP="00AC0797">
            <w:pPr>
              <w:pStyle w:val="rowtabella0"/>
              <w:jc w:val="center"/>
              <w:rPr>
                <w:color w:val="002060"/>
              </w:rPr>
            </w:pPr>
            <w:r w:rsidRPr="007E5D0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5AD3D"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BD87" w14:textId="77777777" w:rsidR="006858AD" w:rsidRPr="007E5D0F" w:rsidRDefault="006858AD" w:rsidP="00AC0797">
            <w:pPr>
              <w:pStyle w:val="rowtabella0"/>
              <w:jc w:val="center"/>
              <w:rPr>
                <w:color w:val="002060"/>
              </w:rPr>
            </w:pPr>
            <w:r w:rsidRPr="007E5D0F">
              <w:rPr>
                <w:color w:val="002060"/>
              </w:rPr>
              <w:t>0</w:t>
            </w:r>
          </w:p>
        </w:tc>
      </w:tr>
      <w:tr w:rsidR="006858AD" w:rsidRPr="007E5D0F" w14:paraId="1FC1AC35"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EB90D" w14:textId="77777777" w:rsidR="006858AD" w:rsidRPr="007E5D0F" w:rsidRDefault="006858AD" w:rsidP="00AC0797">
            <w:pPr>
              <w:pStyle w:val="rowtabella0"/>
              <w:rPr>
                <w:color w:val="002060"/>
              </w:rPr>
            </w:pPr>
            <w:r w:rsidRPr="007E5D0F">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E9A9" w14:textId="77777777" w:rsidR="006858AD" w:rsidRPr="007E5D0F" w:rsidRDefault="006858AD" w:rsidP="00AC0797">
            <w:pPr>
              <w:pStyle w:val="rowtabella0"/>
              <w:jc w:val="center"/>
              <w:rPr>
                <w:color w:val="002060"/>
              </w:rPr>
            </w:pPr>
            <w:r w:rsidRPr="007E5D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9CC3E"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23D1"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3D2BB"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268E"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BC829" w14:textId="77777777" w:rsidR="006858AD" w:rsidRPr="007E5D0F" w:rsidRDefault="006858AD" w:rsidP="00AC0797">
            <w:pPr>
              <w:pStyle w:val="rowtabella0"/>
              <w:jc w:val="center"/>
              <w:rPr>
                <w:color w:val="002060"/>
              </w:rPr>
            </w:pPr>
            <w:r w:rsidRPr="007E5D0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ABE09" w14:textId="77777777" w:rsidR="006858AD" w:rsidRPr="007E5D0F" w:rsidRDefault="006858AD" w:rsidP="00AC0797">
            <w:pPr>
              <w:pStyle w:val="rowtabella0"/>
              <w:jc w:val="center"/>
              <w:rPr>
                <w:color w:val="002060"/>
              </w:rPr>
            </w:pPr>
            <w:r w:rsidRPr="007E5D0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943C0"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8E68D" w14:textId="77777777" w:rsidR="006858AD" w:rsidRPr="007E5D0F" w:rsidRDefault="006858AD" w:rsidP="00AC0797">
            <w:pPr>
              <w:pStyle w:val="rowtabella0"/>
              <w:jc w:val="center"/>
              <w:rPr>
                <w:color w:val="002060"/>
              </w:rPr>
            </w:pPr>
            <w:r w:rsidRPr="007E5D0F">
              <w:rPr>
                <w:color w:val="002060"/>
              </w:rPr>
              <w:t>0</w:t>
            </w:r>
          </w:p>
        </w:tc>
      </w:tr>
      <w:tr w:rsidR="006858AD" w:rsidRPr="007E5D0F" w14:paraId="2D665CAB"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81FD4" w14:textId="77777777" w:rsidR="006858AD" w:rsidRPr="007E5D0F" w:rsidRDefault="006858AD" w:rsidP="00AC0797">
            <w:pPr>
              <w:pStyle w:val="rowtabella0"/>
              <w:rPr>
                <w:color w:val="002060"/>
              </w:rPr>
            </w:pPr>
            <w:r w:rsidRPr="007E5D0F">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9F928"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5802"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34D2"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2BF0"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A733F"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428A7" w14:textId="77777777" w:rsidR="006858AD" w:rsidRPr="007E5D0F" w:rsidRDefault="006858AD" w:rsidP="00AC0797">
            <w:pPr>
              <w:pStyle w:val="rowtabella0"/>
              <w:jc w:val="center"/>
              <w:rPr>
                <w:color w:val="002060"/>
              </w:rPr>
            </w:pPr>
            <w:r w:rsidRPr="007E5D0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876BE" w14:textId="77777777" w:rsidR="006858AD" w:rsidRPr="007E5D0F" w:rsidRDefault="006858AD" w:rsidP="00AC0797">
            <w:pPr>
              <w:pStyle w:val="rowtabella0"/>
              <w:jc w:val="center"/>
              <w:rPr>
                <w:color w:val="002060"/>
              </w:rPr>
            </w:pPr>
            <w:r w:rsidRPr="007E5D0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03C55"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2C2C" w14:textId="77777777" w:rsidR="006858AD" w:rsidRPr="007E5D0F" w:rsidRDefault="006858AD" w:rsidP="00AC0797">
            <w:pPr>
              <w:pStyle w:val="rowtabella0"/>
              <w:jc w:val="center"/>
              <w:rPr>
                <w:color w:val="002060"/>
              </w:rPr>
            </w:pPr>
            <w:r w:rsidRPr="007E5D0F">
              <w:rPr>
                <w:color w:val="002060"/>
              </w:rPr>
              <w:t>0</w:t>
            </w:r>
          </w:p>
        </w:tc>
      </w:tr>
      <w:tr w:rsidR="006858AD" w:rsidRPr="007E5D0F" w14:paraId="22617E66"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FDC6F1" w14:textId="77777777" w:rsidR="006858AD" w:rsidRPr="007E5D0F" w:rsidRDefault="006858AD" w:rsidP="00AC0797">
            <w:pPr>
              <w:pStyle w:val="rowtabella0"/>
              <w:rPr>
                <w:color w:val="002060"/>
              </w:rPr>
            </w:pPr>
            <w:r w:rsidRPr="007E5D0F">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D595" w14:textId="77777777" w:rsidR="006858AD" w:rsidRPr="007E5D0F" w:rsidRDefault="006858AD" w:rsidP="00AC0797">
            <w:pPr>
              <w:pStyle w:val="rowtabella0"/>
              <w:jc w:val="center"/>
              <w:rPr>
                <w:color w:val="002060"/>
              </w:rPr>
            </w:pPr>
            <w:r w:rsidRPr="007E5D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7A4A"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33575"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6BBC6"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E4E7A" w14:textId="77777777" w:rsidR="006858AD" w:rsidRPr="007E5D0F" w:rsidRDefault="006858AD" w:rsidP="00AC0797">
            <w:pPr>
              <w:pStyle w:val="rowtabella0"/>
              <w:jc w:val="center"/>
              <w:rPr>
                <w:color w:val="002060"/>
              </w:rPr>
            </w:pPr>
            <w:r w:rsidRPr="007E5D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59D53" w14:textId="77777777" w:rsidR="006858AD" w:rsidRPr="007E5D0F" w:rsidRDefault="006858AD" w:rsidP="00AC0797">
            <w:pPr>
              <w:pStyle w:val="rowtabella0"/>
              <w:jc w:val="center"/>
              <w:rPr>
                <w:color w:val="002060"/>
              </w:rPr>
            </w:pPr>
            <w:r w:rsidRPr="007E5D0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4E7F" w14:textId="77777777" w:rsidR="006858AD" w:rsidRPr="007E5D0F" w:rsidRDefault="006858AD" w:rsidP="00AC0797">
            <w:pPr>
              <w:pStyle w:val="rowtabella0"/>
              <w:jc w:val="center"/>
              <w:rPr>
                <w:color w:val="002060"/>
              </w:rPr>
            </w:pPr>
            <w:r w:rsidRPr="007E5D0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33B5" w14:textId="77777777" w:rsidR="006858AD" w:rsidRPr="007E5D0F" w:rsidRDefault="006858AD" w:rsidP="00AC0797">
            <w:pPr>
              <w:pStyle w:val="rowtabella0"/>
              <w:jc w:val="center"/>
              <w:rPr>
                <w:color w:val="002060"/>
              </w:rPr>
            </w:pPr>
            <w:r w:rsidRPr="007E5D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6ADE" w14:textId="77777777" w:rsidR="006858AD" w:rsidRPr="007E5D0F" w:rsidRDefault="006858AD" w:rsidP="00AC0797">
            <w:pPr>
              <w:pStyle w:val="rowtabella0"/>
              <w:jc w:val="center"/>
              <w:rPr>
                <w:color w:val="002060"/>
              </w:rPr>
            </w:pPr>
            <w:r w:rsidRPr="007E5D0F">
              <w:rPr>
                <w:color w:val="002060"/>
              </w:rPr>
              <w:t>0</w:t>
            </w:r>
          </w:p>
        </w:tc>
      </w:tr>
      <w:tr w:rsidR="006858AD" w:rsidRPr="007E5D0F" w14:paraId="7395350F"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AC7EE" w14:textId="77777777" w:rsidR="006858AD" w:rsidRPr="007E5D0F" w:rsidRDefault="006858AD" w:rsidP="00AC0797">
            <w:pPr>
              <w:pStyle w:val="rowtabella0"/>
              <w:rPr>
                <w:color w:val="002060"/>
              </w:rPr>
            </w:pPr>
            <w:r w:rsidRPr="007E5D0F">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A3C5" w14:textId="77777777" w:rsidR="006858AD" w:rsidRPr="007E5D0F" w:rsidRDefault="006858AD" w:rsidP="00AC0797">
            <w:pPr>
              <w:pStyle w:val="rowtabella0"/>
              <w:jc w:val="center"/>
              <w:rPr>
                <w:color w:val="002060"/>
              </w:rPr>
            </w:pPr>
            <w:r w:rsidRPr="007E5D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B79C9"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BD6DB"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E6A4D"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0BE2D" w14:textId="77777777" w:rsidR="006858AD" w:rsidRPr="007E5D0F" w:rsidRDefault="006858AD" w:rsidP="00AC0797">
            <w:pPr>
              <w:pStyle w:val="rowtabella0"/>
              <w:jc w:val="center"/>
              <w:rPr>
                <w:color w:val="002060"/>
              </w:rPr>
            </w:pPr>
            <w:r w:rsidRPr="007E5D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C92A6" w14:textId="77777777" w:rsidR="006858AD" w:rsidRPr="007E5D0F" w:rsidRDefault="006858AD" w:rsidP="00AC0797">
            <w:pPr>
              <w:pStyle w:val="rowtabella0"/>
              <w:jc w:val="center"/>
              <w:rPr>
                <w:color w:val="002060"/>
              </w:rPr>
            </w:pPr>
            <w:r w:rsidRPr="007E5D0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BD07" w14:textId="77777777" w:rsidR="006858AD" w:rsidRPr="007E5D0F" w:rsidRDefault="006858AD" w:rsidP="00AC0797">
            <w:pPr>
              <w:pStyle w:val="rowtabella0"/>
              <w:jc w:val="center"/>
              <w:rPr>
                <w:color w:val="002060"/>
              </w:rPr>
            </w:pPr>
            <w:r w:rsidRPr="007E5D0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7D66" w14:textId="77777777" w:rsidR="006858AD" w:rsidRPr="007E5D0F" w:rsidRDefault="006858AD" w:rsidP="00AC0797">
            <w:pPr>
              <w:pStyle w:val="rowtabella0"/>
              <w:jc w:val="center"/>
              <w:rPr>
                <w:color w:val="002060"/>
              </w:rPr>
            </w:pPr>
            <w:r w:rsidRPr="007E5D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9350" w14:textId="77777777" w:rsidR="006858AD" w:rsidRPr="007E5D0F" w:rsidRDefault="006858AD" w:rsidP="00AC0797">
            <w:pPr>
              <w:pStyle w:val="rowtabella0"/>
              <w:jc w:val="center"/>
              <w:rPr>
                <w:color w:val="002060"/>
              </w:rPr>
            </w:pPr>
            <w:r w:rsidRPr="007E5D0F">
              <w:rPr>
                <w:color w:val="002060"/>
              </w:rPr>
              <w:t>0</w:t>
            </w:r>
          </w:p>
        </w:tc>
      </w:tr>
      <w:tr w:rsidR="006858AD" w:rsidRPr="007E5D0F" w14:paraId="3A437F4D" w14:textId="77777777" w:rsidTr="00AC07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2167DA" w14:textId="77777777" w:rsidR="006858AD" w:rsidRPr="007E5D0F" w:rsidRDefault="006858AD" w:rsidP="00AC0797">
            <w:pPr>
              <w:pStyle w:val="rowtabella0"/>
              <w:rPr>
                <w:color w:val="002060"/>
              </w:rPr>
            </w:pPr>
            <w:r w:rsidRPr="007E5D0F">
              <w:rPr>
                <w:color w:val="002060"/>
              </w:rPr>
              <w:lastRenderedPageBreak/>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9E326"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BF130"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83BF"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10E6"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3194" w14:textId="77777777" w:rsidR="006858AD" w:rsidRPr="007E5D0F" w:rsidRDefault="006858AD" w:rsidP="00AC0797">
            <w:pPr>
              <w:pStyle w:val="rowtabella0"/>
              <w:jc w:val="center"/>
              <w:rPr>
                <w:color w:val="002060"/>
              </w:rPr>
            </w:pPr>
            <w:r w:rsidRPr="007E5D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ED56E" w14:textId="77777777" w:rsidR="006858AD" w:rsidRPr="007E5D0F" w:rsidRDefault="006858AD" w:rsidP="00AC0797">
            <w:pPr>
              <w:pStyle w:val="rowtabella0"/>
              <w:jc w:val="center"/>
              <w:rPr>
                <w:color w:val="002060"/>
              </w:rPr>
            </w:pPr>
            <w:r w:rsidRPr="007E5D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EAE8F" w14:textId="77777777" w:rsidR="006858AD" w:rsidRPr="007E5D0F" w:rsidRDefault="006858AD" w:rsidP="00AC0797">
            <w:pPr>
              <w:pStyle w:val="rowtabella0"/>
              <w:jc w:val="center"/>
              <w:rPr>
                <w:color w:val="002060"/>
              </w:rPr>
            </w:pPr>
            <w:r w:rsidRPr="007E5D0F">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B765F" w14:textId="77777777" w:rsidR="006858AD" w:rsidRPr="007E5D0F" w:rsidRDefault="006858AD" w:rsidP="00AC0797">
            <w:pPr>
              <w:pStyle w:val="rowtabella0"/>
              <w:jc w:val="center"/>
              <w:rPr>
                <w:color w:val="002060"/>
              </w:rPr>
            </w:pPr>
            <w:r w:rsidRPr="007E5D0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ECDC" w14:textId="77777777" w:rsidR="006858AD" w:rsidRPr="007E5D0F" w:rsidRDefault="006858AD" w:rsidP="00AC0797">
            <w:pPr>
              <w:pStyle w:val="rowtabella0"/>
              <w:jc w:val="center"/>
              <w:rPr>
                <w:color w:val="002060"/>
              </w:rPr>
            </w:pPr>
            <w:r w:rsidRPr="007E5D0F">
              <w:rPr>
                <w:color w:val="002060"/>
              </w:rPr>
              <w:t>0</w:t>
            </w:r>
          </w:p>
        </w:tc>
      </w:tr>
    </w:tbl>
    <w:p w14:paraId="4A777C79" w14:textId="77777777" w:rsidR="006858AD" w:rsidRPr="007E5D0F" w:rsidRDefault="006858AD" w:rsidP="006858AD">
      <w:pPr>
        <w:pStyle w:val="breakline"/>
        <w:rPr>
          <w:rFonts w:eastAsiaTheme="minorEastAsia"/>
          <w:color w:val="002060"/>
        </w:rPr>
      </w:pPr>
    </w:p>
    <w:p w14:paraId="64EEFD14" w14:textId="77777777" w:rsidR="006858AD" w:rsidRPr="007E5D0F" w:rsidRDefault="006858AD" w:rsidP="006858AD">
      <w:pPr>
        <w:pStyle w:val="breakline"/>
        <w:rPr>
          <w:color w:val="002060"/>
        </w:rPr>
      </w:pPr>
    </w:p>
    <w:p w14:paraId="3F6FE146" w14:textId="77777777" w:rsidR="006858AD" w:rsidRPr="007E5D0F" w:rsidRDefault="006858AD" w:rsidP="006858AD">
      <w:pPr>
        <w:pStyle w:val="sottotitolocampionato10"/>
        <w:rPr>
          <w:color w:val="002060"/>
        </w:rPr>
      </w:pPr>
      <w:r w:rsidRPr="007E5D0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58AD" w:rsidRPr="007E5D0F" w14:paraId="5E35594C" w14:textId="77777777" w:rsidTr="00AC07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221AE" w14:textId="77777777" w:rsidR="006858AD" w:rsidRPr="007E5D0F" w:rsidRDefault="006858AD" w:rsidP="00AC0797">
            <w:pPr>
              <w:pStyle w:val="headertabella0"/>
              <w:rPr>
                <w:color w:val="002060"/>
              </w:rPr>
            </w:pPr>
            <w:r w:rsidRPr="007E5D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2F597" w14:textId="77777777" w:rsidR="006858AD" w:rsidRPr="007E5D0F" w:rsidRDefault="006858AD" w:rsidP="00AC0797">
            <w:pPr>
              <w:pStyle w:val="headertabella0"/>
              <w:rPr>
                <w:color w:val="002060"/>
              </w:rPr>
            </w:pPr>
            <w:r w:rsidRPr="007E5D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4727A" w14:textId="77777777" w:rsidR="006858AD" w:rsidRPr="007E5D0F" w:rsidRDefault="006858AD" w:rsidP="00AC0797">
            <w:pPr>
              <w:pStyle w:val="headertabella0"/>
              <w:rPr>
                <w:color w:val="002060"/>
              </w:rPr>
            </w:pPr>
            <w:r w:rsidRPr="007E5D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89D3D" w14:textId="77777777" w:rsidR="006858AD" w:rsidRPr="007E5D0F" w:rsidRDefault="006858AD" w:rsidP="00AC0797">
            <w:pPr>
              <w:pStyle w:val="headertabella0"/>
              <w:rPr>
                <w:color w:val="002060"/>
              </w:rPr>
            </w:pPr>
            <w:r w:rsidRPr="007E5D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53528" w14:textId="77777777" w:rsidR="006858AD" w:rsidRPr="007E5D0F" w:rsidRDefault="006858AD" w:rsidP="00AC0797">
            <w:pPr>
              <w:pStyle w:val="headertabella0"/>
              <w:rPr>
                <w:color w:val="002060"/>
              </w:rPr>
            </w:pPr>
            <w:r w:rsidRPr="007E5D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50D16" w14:textId="77777777" w:rsidR="006858AD" w:rsidRPr="007E5D0F" w:rsidRDefault="006858AD" w:rsidP="00AC0797">
            <w:pPr>
              <w:pStyle w:val="headertabella0"/>
              <w:rPr>
                <w:color w:val="002060"/>
              </w:rPr>
            </w:pPr>
            <w:r w:rsidRPr="007E5D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3B864" w14:textId="77777777" w:rsidR="006858AD" w:rsidRPr="007E5D0F" w:rsidRDefault="006858AD" w:rsidP="00AC0797">
            <w:pPr>
              <w:pStyle w:val="headertabella0"/>
              <w:rPr>
                <w:color w:val="002060"/>
              </w:rPr>
            </w:pPr>
            <w:r w:rsidRPr="007E5D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5C565" w14:textId="77777777" w:rsidR="006858AD" w:rsidRPr="007E5D0F" w:rsidRDefault="006858AD" w:rsidP="00AC0797">
            <w:pPr>
              <w:pStyle w:val="headertabella0"/>
              <w:rPr>
                <w:color w:val="002060"/>
              </w:rPr>
            </w:pPr>
            <w:r w:rsidRPr="007E5D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29134" w14:textId="77777777" w:rsidR="006858AD" w:rsidRPr="007E5D0F" w:rsidRDefault="006858AD" w:rsidP="00AC0797">
            <w:pPr>
              <w:pStyle w:val="headertabella0"/>
              <w:rPr>
                <w:color w:val="002060"/>
              </w:rPr>
            </w:pPr>
            <w:r w:rsidRPr="007E5D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945BF" w14:textId="77777777" w:rsidR="006858AD" w:rsidRPr="007E5D0F" w:rsidRDefault="006858AD" w:rsidP="00AC0797">
            <w:pPr>
              <w:pStyle w:val="headertabella0"/>
              <w:rPr>
                <w:color w:val="002060"/>
              </w:rPr>
            </w:pPr>
            <w:r w:rsidRPr="007E5D0F">
              <w:rPr>
                <w:color w:val="002060"/>
              </w:rPr>
              <w:t>PE</w:t>
            </w:r>
          </w:p>
        </w:tc>
      </w:tr>
      <w:tr w:rsidR="006858AD" w:rsidRPr="007E5D0F" w14:paraId="0B1F8718" w14:textId="77777777" w:rsidTr="00AC07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AF9931" w14:textId="77777777" w:rsidR="006858AD" w:rsidRPr="007E5D0F" w:rsidRDefault="006858AD" w:rsidP="00AC0797">
            <w:pPr>
              <w:pStyle w:val="rowtabella0"/>
              <w:rPr>
                <w:color w:val="002060"/>
              </w:rPr>
            </w:pPr>
            <w:r w:rsidRPr="007E5D0F">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CBCF" w14:textId="77777777" w:rsidR="006858AD" w:rsidRPr="007E5D0F" w:rsidRDefault="006858AD" w:rsidP="00AC0797">
            <w:pPr>
              <w:pStyle w:val="rowtabella0"/>
              <w:jc w:val="center"/>
              <w:rPr>
                <w:color w:val="002060"/>
              </w:rPr>
            </w:pPr>
            <w:r w:rsidRPr="007E5D0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BAA54"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2219" w14:textId="77777777" w:rsidR="006858AD" w:rsidRPr="007E5D0F" w:rsidRDefault="006858AD" w:rsidP="00AC0797">
            <w:pPr>
              <w:pStyle w:val="rowtabella0"/>
              <w:jc w:val="center"/>
              <w:rPr>
                <w:color w:val="002060"/>
              </w:rPr>
            </w:pPr>
            <w:r w:rsidRPr="007E5D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2DACB"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0830C"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05ED8" w14:textId="77777777" w:rsidR="006858AD" w:rsidRPr="007E5D0F" w:rsidRDefault="006858AD" w:rsidP="00AC0797">
            <w:pPr>
              <w:pStyle w:val="rowtabella0"/>
              <w:jc w:val="center"/>
              <w:rPr>
                <w:color w:val="002060"/>
              </w:rPr>
            </w:pPr>
            <w:r w:rsidRPr="007E5D0F">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34522" w14:textId="77777777" w:rsidR="006858AD" w:rsidRPr="007E5D0F" w:rsidRDefault="006858AD" w:rsidP="00AC0797">
            <w:pPr>
              <w:pStyle w:val="rowtabella0"/>
              <w:jc w:val="center"/>
              <w:rPr>
                <w:color w:val="002060"/>
              </w:rPr>
            </w:pPr>
            <w:r w:rsidRPr="007E5D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FF9D2" w14:textId="77777777" w:rsidR="006858AD" w:rsidRPr="007E5D0F" w:rsidRDefault="006858AD" w:rsidP="00AC0797">
            <w:pPr>
              <w:pStyle w:val="rowtabella0"/>
              <w:jc w:val="center"/>
              <w:rPr>
                <w:color w:val="002060"/>
              </w:rPr>
            </w:pPr>
            <w:r w:rsidRPr="007E5D0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FF0A3" w14:textId="77777777" w:rsidR="006858AD" w:rsidRPr="007E5D0F" w:rsidRDefault="006858AD" w:rsidP="00AC0797">
            <w:pPr>
              <w:pStyle w:val="rowtabella0"/>
              <w:jc w:val="center"/>
              <w:rPr>
                <w:color w:val="002060"/>
              </w:rPr>
            </w:pPr>
            <w:r w:rsidRPr="007E5D0F">
              <w:rPr>
                <w:color w:val="002060"/>
              </w:rPr>
              <w:t>0</w:t>
            </w:r>
          </w:p>
        </w:tc>
      </w:tr>
      <w:tr w:rsidR="006858AD" w:rsidRPr="007E5D0F" w14:paraId="64A8F607"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E4A15" w14:textId="77777777" w:rsidR="006858AD" w:rsidRPr="007E5D0F" w:rsidRDefault="006858AD" w:rsidP="00AC0797">
            <w:pPr>
              <w:pStyle w:val="rowtabella0"/>
              <w:rPr>
                <w:color w:val="002060"/>
              </w:rPr>
            </w:pPr>
            <w:r w:rsidRPr="007E5D0F">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CE179" w14:textId="77777777" w:rsidR="006858AD" w:rsidRPr="007E5D0F" w:rsidRDefault="006858AD" w:rsidP="00AC0797">
            <w:pPr>
              <w:pStyle w:val="rowtabella0"/>
              <w:jc w:val="center"/>
              <w:rPr>
                <w:color w:val="002060"/>
              </w:rPr>
            </w:pPr>
            <w:r w:rsidRPr="007E5D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28A44"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2C18"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62F2"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FA9AB"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CD118" w14:textId="77777777" w:rsidR="006858AD" w:rsidRPr="007E5D0F" w:rsidRDefault="006858AD" w:rsidP="00AC0797">
            <w:pPr>
              <w:pStyle w:val="rowtabella0"/>
              <w:jc w:val="center"/>
              <w:rPr>
                <w:color w:val="002060"/>
              </w:rPr>
            </w:pPr>
            <w:r w:rsidRPr="007E5D0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8CF6" w14:textId="77777777" w:rsidR="006858AD" w:rsidRPr="007E5D0F" w:rsidRDefault="006858AD" w:rsidP="00AC0797">
            <w:pPr>
              <w:pStyle w:val="rowtabella0"/>
              <w:jc w:val="center"/>
              <w:rPr>
                <w:color w:val="002060"/>
              </w:rPr>
            </w:pPr>
            <w:r w:rsidRPr="007E5D0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B453" w14:textId="77777777" w:rsidR="006858AD" w:rsidRPr="007E5D0F" w:rsidRDefault="006858AD" w:rsidP="00AC0797">
            <w:pPr>
              <w:pStyle w:val="rowtabella0"/>
              <w:jc w:val="center"/>
              <w:rPr>
                <w:color w:val="002060"/>
              </w:rPr>
            </w:pPr>
            <w:r w:rsidRPr="007E5D0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B0D7" w14:textId="77777777" w:rsidR="006858AD" w:rsidRPr="007E5D0F" w:rsidRDefault="006858AD" w:rsidP="00AC0797">
            <w:pPr>
              <w:pStyle w:val="rowtabella0"/>
              <w:jc w:val="center"/>
              <w:rPr>
                <w:color w:val="002060"/>
              </w:rPr>
            </w:pPr>
            <w:r w:rsidRPr="007E5D0F">
              <w:rPr>
                <w:color w:val="002060"/>
              </w:rPr>
              <w:t>0</w:t>
            </w:r>
          </w:p>
        </w:tc>
      </w:tr>
      <w:tr w:rsidR="006858AD" w:rsidRPr="007E5D0F" w14:paraId="2CD65E9F"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36726" w14:textId="77777777" w:rsidR="006858AD" w:rsidRPr="007E5D0F" w:rsidRDefault="006858AD" w:rsidP="00AC0797">
            <w:pPr>
              <w:pStyle w:val="rowtabella0"/>
              <w:rPr>
                <w:color w:val="002060"/>
              </w:rPr>
            </w:pPr>
            <w:r w:rsidRPr="007E5D0F">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8F944" w14:textId="77777777" w:rsidR="006858AD" w:rsidRPr="007E5D0F" w:rsidRDefault="006858AD" w:rsidP="00AC0797">
            <w:pPr>
              <w:pStyle w:val="rowtabella0"/>
              <w:jc w:val="center"/>
              <w:rPr>
                <w:color w:val="002060"/>
              </w:rPr>
            </w:pPr>
            <w:r w:rsidRPr="007E5D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F8516"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17F9A"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8EBEB"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8052"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9DA2" w14:textId="77777777" w:rsidR="006858AD" w:rsidRPr="007E5D0F" w:rsidRDefault="006858AD" w:rsidP="00AC0797">
            <w:pPr>
              <w:pStyle w:val="rowtabella0"/>
              <w:jc w:val="center"/>
              <w:rPr>
                <w:color w:val="002060"/>
              </w:rPr>
            </w:pPr>
            <w:r w:rsidRPr="007E5D0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3382" w14:textId="77777777" w:rsidR="006858AD" w:rsidRPr="007E5D0F" w:rsidRDefault="006858AD" w:rsidP="00AC0797">
            <w:pPr>
              <w:pStyle w:val="rowtabella0"/>
              <w:jc w:val="center"/>
              <w:rPr>
                <w:color w:val="002060"/>
              </w:rPr>
            </w:pPr>
            <w:r w:rsidRPr="007E5D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ACC08" w14:textId="77777777" w:rsidR="006858AD" w:rsidRPr="007E5D0F" w:rsidRDefault="006858AD" w:rsidP="00AC0797">
            <w:pPr>
              <w:pStyle w:val="rowtabella0"/>
              <w:jc w:val="center"/>
              <w:rPr>
                <w:color w:val="002060"/>
              </w:rPr>
            </w:pPr>
            <w:r w:rsidRPr="007E5D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2585" w14:textId="77777777" w:rsidR="006858AD" w:rsidRPr="007E5D0F" w:rsidRDefault="006858AD" w:rsidP="00AC0797">
            <w:pPr>
              <w:pStyle w:val="rowtabella0"/>
              <w:jc w:val="center"/>
              <w:rPr>
                <w:color w:val="002060"/>
              </w:rPr>
            </w:pPr>
            <w:r w:rsidRPr="007E5D0F">
              <w:rPr>
                <w:color w:val="002060"/>
              </w:rPr>
              <w:t>0</w:t>
            </w:r>
          </w:p>
        </w:tc>
      </w:tr>
      <w:tr w:rsidR="006858AD" w:rsidRPr="007E5D0F" w14:paraId="1560AEE8"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8C48B" w14:textId="77777777" w:rsidR="006858AD" w:rsidRPr="007E5D0F" w:rsidRDefault="006858AD" w:rsidP="00AC0797">
            <w:pPr>
              <w:pStyle w:val="rowtabella0"/>
              <w:rPr>
                <w:color w:val="002060"/>
              </w:rPr>
            </w:pPr>
            <w:r w:rsidRPr="007E5D0F">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8C69E" w14:textId="77777777" w:rsidR="006858AD" w:rsidRPr="007E5D0F" w:rsidRDefault="006858AD" w:rsidP="00AC0797">
            <w:pPr>
              <w:pStyle w:val="rowtabella0"/>
              <w:jc w:val="center"/>
              <w:rPr>
                <w:color w:val="002060"/>
              </w:rPr>
            </w:pPr>
            <w:r w:rsidRPr="007E5D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3EC5"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B4DA"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2F7C2"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791AA"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E579" w14:textId="77777777" w:rsidR="006858AD" w:rsidRPr="007E5D0F" w:rsidRDefault="006858AD" w:rsidP="00AC0797">
            <w:pPr>
              <w:pStyle w:val="rowtabella0"/>
              <w:jc w:val="center"/>
              <w:rPr>
                <w:color w:val="002060"/>
              </w:rPr>
            </w:pPr>
            <w:r w:rsidRPr="007E5D0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2E11" w14:textId="77777777" w:rsidR="006858AD" w:rsidRPr="007E5D0F" w:rsidRDefault="006858AD" w:rsidP="00AC0797">
            <w:pPr>
              <w:pStyle w:val="rowtabella0"/>
              <w:jc w:val="center"/>
              <w:rPr>
                <w:color w:val="002060"/>
              </w:rPr>
            </w:pPr>
            <w:r w:rsidRPr="007E5D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73D96" w14:textId="77777777" w:rsidR="006858AD" w:rsidRPr="007E5D0F" w:rsidRDefault="006858AD" w:rsidP="00AC0797">
            <w:pPr>
              <w:pStyle w:val="rowtabella0"/>
              <w:jc w:val="center"/>
              <w:rPr>
                <w:color w:val="002060"/>
              </w:rPr>
            </w:pPr>
            <w:r w:rsidRPr="007E5D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25D43" w14:textId="77777777" w:rsidR="006858AD" w:rsidRPr="007E5D0F" w:rsidRDefault="006858AD" w:rsidP="00AC0797">
            <w:pPr>
              <w:pStyle w:val="rowtabella0"/>
              <w:jc w:val="center"/>
              <w:rPr>
                <w:color w:val="002060"/>
              </w:rPr>
            </w:pPr>
            <w:r w:rsidRPr="007E5D0F">
              <w:rPr>
                <w:color w:val="002060"/>
              </w:rPr>
              <w:t>0</w:t>
            </w:r>
          </w:p>
        </w:tc>
      </w:tr>
      <w:tr w:rsidR="006858AD" w:rsidRPr="007E5D0F" w14:paraId="21C79F4E"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2AC69" w14:textId="77777777" w:rsidR="006858AD" w:rsidRPr="007E5D0F" w:rsidRDefault="006858AD" w:rsidP="00AC0797">
            <w:pPr>
              <w:pStyle w:val="rowtabella0"/>
              <w:rPr>
                <w:color w:val="002060"/>
              </w:rPr>
            </w:pPr>
            <w:r w:rsidRPr="007E5D0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FF7B" w14:textId="77777777" w:rsidR="006858AD" w:rsidRPr="007E5D0F" w:rsidRDefault="006858AD" w:rsidP="00AC0797">
            <w:pPr>
              <w:pStyle w:val="rowtabella0"/>
              <w:jc w:val="center"/>
              <w:rPr>
                <w:color w:val="002060"/>
              </w:rPr>
            </w:pPr>
            <w:r w:rsidRPr="007E5D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C229"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8CBE"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2A85"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ED76"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F83BC" w14:textId="77777777" w:rsidR="006858AD" w:rsidRPr="007E5D0F" w:rsidRDefault="006858AD" w:rsidP="00AC0797">
            <w:pPr>
              <w:pStyle w:val="rowtabella0"/>
              <w:jc w:val="center"/>
              <w:rPr>
                <w:color w:val="002060"/>
              </w:rPr>
            </w:pPr>
            <w:r w:rsidRPr="007E5D0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A228" w14:textId="77777777" w:rsidR="006858AD" w:rsidRPr="007E5D0F" w:rsidRDefault="006858AD" w:rsidP="00AC0797">
            <w:pPr>
              <w:pStyle w:val="rowtabella0"/>
              <w:jc w:val="center"/>
              <w:rPr>
                <w:color w:val="002060"/>
              </w:rPr>
            </w:pPr>
            <w:r w:rsidRPr="007E5D0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2C7BA" w14:textId="77777777" w:rsidR="006858AD" w:rsidRPr="007E5D0F" w:rsidRDefault="006858AD" w:rsidP="00AC0797">
            <w:pPr>
              <w:pStyle w:val="rowtabella0"/>
              <w:jc w:val="center"/>
              <w:rPr>
                <w:color w:val="002060"/>
              </w:rPr>
            </w:pPr>
            <w:r w:rsidRPr="007E5D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F353" w14:textId="77777777" w:rsidR="006858AD" w:rsidRPr="007E5D0F" w:rsidRDefault="006858AD" w:rsidP="00AC0797">
            <w:pPr>
              <w:pStyle w:val="rowtabella0"/>
              <w:jc w:val="center"/>
              <w:rPr>
                <w:color w:val="002060"/>
              </w:rPr>
            </w:pPr>
            <w:r w:rsidRPr="007E5D0F">
              <w:rPr>
                <w:color w:val="002060"/>
              </w:rPr>
              <w:t>0</w:t>
            </w:r>
          </w:p>
        </w:tc>
      </w:tr>
      <w:tr w:rsidR="006858AD" w:rsidRPr="007E5D0F" w14:paraId="10562D76"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373940" w14:textId="77777777" w:rsidR="006858AD" w:rsidRPr="007E5D0F" w:rsidRDefault="006858AD" w:rsidP="00AC0797">
            <w:pPr>
              <w:pStyle w:val="rowtabella0"/>
              <w:rPr>
                <w:color w:val="002060"/>
                <w:lang w:val="es-ES"/>
              </w:rPr>
            </w:pPr>
            <w:r w:rsidRPr="007E5D0F">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BEB6C" w14:textId="77777777" w:rsidR="006858AD" w:rsidRPr="007E5D0F" w:rsidRDefault="006858AD" w:rsidP="00AC0797">
            <w:pPr>
              <w:pStyle w:val="rowtabella0"/>
              <w:jc w:val="center"/>
              <w:rPr>
                <w:color w:val="002060"/>
              </w:rPr>
            </w:pPr>
            <w:r w:rsidRPr="007E5D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3574B"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A68B"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A1B95"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0EAFC"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3A6CD" w14:textId="77777777" w:rsidR="006858AD" w:rsidRPr="007E5D0F" w:rsidRDefault="006858AD" w:rsidP="00AC0797">
            <w:pPr>
              <w:pStyle w:val="rowtabella0"/>
              <w:jc w:val="center"/>
              <w:rPr>
                <w:color w:val="002060"/>
              </w:rPr>
            </w:pPr>
            <w:r w:rsidRPr="007E5D0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FDFB" w14:textId="77777777" w:rsidR="006858AD" w:rsidRPr="007E5D0F" w:rsidRDefault="006858AD" w:rsidP="00AC0797">
            <w:pPr>
              <w:pStyle w:val="rowtabella0"/>
              <w:jc w:val="center"/>
              <w:rPr>
                <w:color w:val="002060"/>
              </w:rPr>
            </w:pPr>
            <w:r w:rsidRPr="007E5D0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67B85"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D8865" w14:textId="77777777" w:rsidR="006858AD" w:rsidRPr="007E5D0F" w:rsidRDefault="006858AD" w:rsidP="00AC0797">
            <w:pPr>
              <w:pStyle w:val="rowtabella0"/>
              <w:jc w:val="center"/>
              <w:rPr>
                <w:color w:val="002060"/>
              </w:rPr>
            </w:pPr>
            <w:r w:rsidRPr="007E5D0F">
              <w:rPr>
                <w:color w:val="002060"/>
              </w:rPr>
              <w:t>0</w:t>
            </w:r>
          </w:p>
        </w:tc>
      </w:tr>
      <w:tr w:rsidR="006858AD" w:rsidRPr="007E5D0F" w14:paraId="27413F1C"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1AC622" w14:textId="77777777" w:rsidR="006858AD" w:rsidRPr="007E5D0F" w:rsidRDefault="006858AD" w:rsidP="00AC0797">
            <w:pPr>
              <w:pStyle w:val="rowtabella0"/>
              <w:rPr>
                <w:color w:val="002060"/>
              </w:rPr>
            </w:pPr>
            <w:r w:rsidRPr="007E5D0F">
              <w:rPr>
                <w:color w:val="002060"/>
              </w:rPr>
              <w:t xml:space="preserve">A.S.D. </w:t>
            </w:r>
            <w:proofErr w:type="gramStart"/>
            <w:r w:rsidRPr="007E5D0F">
              <w:rPr>
                <w:color w:val="002060"/>
              </w:rPr>
              <w:t>CITTA</w:t>
            </w:r>
            <w:proofErr w:type="gramEnd"/>
            <w:r w:rsidRPr="007E5D0F">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DE04" w14:textId="77777777" w:rsidR="006858AD" w:rsidRPr="007E5D0F" w:rsidRDefault="006858AD" w:rsidP="00AC0797">
            <w:pPr>
              <w:pStyle w:val="rowtabella0"/>
              <w:jc w:val="center"/>
              <w:rPr>
                <w:color w:val="002060"/>
              </w:rPr>
            </w:pPr>
            <w:r w:rsidRPr="007E5D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52D39"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4C198"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AE8C"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11E5"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3A5B" w14:textId="77777777" w:rsidR="006858AD" w:rsidRPr="007E5D0F" w:rsidRDefault="006858AD" w:rsidP="00AC0797">
            <w:pPr>
              <w:pStyle w:val="rowtabella0"/>
              <w:jc w:val="center"/>
              <w:rPr>
                <w:color w:val="002060"/>
              </w:rPr>
            </w:pPr>
            <w:r w:rsidRPr="007E5D0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6AFCB" w14:textId="77777777" w:rsidR="006858AD" w:rsidRPr="007E5D0F" w:rsidRDefault="006858AD" w:rsidP="00AC0797">
            <w:pPr>
              <w:pStyle w:val="rowtabella0"/>
              <w:jc w:val="center"/>
              <w:rPr>
                <w:color w:val="002060"/>
              </w:rPr>
            </w:pPr>
            <w:r w:rsidRPr="007E5D0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C674"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42375" w14:textId="77777777" w:rsidR="006858AD" w:rsidRPr="007E5D0F" w:rsidRDefault="006858AD" w:rsidP="00AC0797">
            <w:pPr>
              <w:pStyle w:val="rowtabella0"/>
              <w:jc w:val="center"/>
              <w:rPr>
                <w:color w:val="002060"/>
              </w:rPr>
            </w:pPr>
            <w:r w:rsidRPr="007E5D0F">
              <w:rPr>
                <w:color w:val="002060"/>
              </w:rPr>
              <w:t>0</w:t>
            </w:r>
          </w:p>
        </w:tc>
      </w:tr>
      <w:tr w:rsidR="006858AD" w:rsidRPr="007E5D0F" w14:paraId="64D8A2E6"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1ED58A" w14:textId="77777777" w:rsidR="006858AD" w:rsidRPr="007E5D0F" w:rsidRDefault="006858AD" w:rsidP="00AC0797">
            <w:pPr>
              <w:pStyle w:val="rowtabella0"/>
              <w:rPr>
                <w:color w:val="002060"/>
              </w:rPr>
            </w:pPr>
            <w:r w:rsidRPr="007E5D0F">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2C3BB" w14:textId="77777777" w:rsidR="006858AD" w:rsidRPr="007E5D0F" w:rsidRDefault="006858AD" w:rsidP="00AC0797">
            <w:pPr>
              <w:pStyle w:val="rowtabella0"/>
              <w:jc w:val="center"/>
              <w:rPr>
                <w:color w:val="002060"/>
              </w:rPr>
            </w:pPr>
            <w:r w:rsidRPr="007E5D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BCA67"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0B9CC"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7B90"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4FC7C"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EB3A" w14:textId="77777777" w:rsidR="006858AD" w:rsidRPr="007E5D0F" w:rsidRDefault="006858AD" w:rsidP="00AC0797">
            <w:pPr>
              <w:pStyle w:val="rowtabella0"/>
              <w:jc w:val="center"/>
              <w:rPr>
                <w:color w:val="002060"/>
              </w:rPr>
            </w:pPr>
            <w:r w:rsidRPr="007E5D0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E32A" w14:textId="77777777" w:rsidR="006858AD" w:rsidRPr="007E5D0F" w:rsidRDefault="006858AD" w:rsidP="00AC0797">
            <w:pPr>
              <w:pStyle w:val="rowtabella0"/>
              <w:jc w:val="center"/>
              <w:rPr>
                <w:color w:val="002060"/>
              </w:rPr>
            </w:pPr>
            <w:r w:rsidRPr="007E5D0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9ACF5"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FFA9" w14:textId="77777777" w:rsidR="006858AD" w:rsidRPr="007E5D0F" w:rsidRDefault="006858AD" w:rsidP="00AC0797">
            <w:pPr>
              <w:pStyle w:val="rowtabella0"/>
              <w:jc w:val="center"/>
              <w:rPr>
                <w:color w:val="002060"/>
              </w:rPr>
            </w:pPr>
            <w:r w:rsidRPr="007E5D0F">
              <w:rPr>
                <w:color w:val="002060"/>
              </w:rPr>
              <w:t>0</w:t>
            </w:r>
          </w:p>
        </w:tc>
      </w:tr>
      <w:tr w:rsidR="006858AD" w:rsidRPr="007E5D0F" w14:paraId="71D4B850"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E4DB6" w14:textId="77777777" w:rsidR="006858AD" w:rsidRPr="007E5D0F" w:rsidRDefault="006858AD" w:rsidP="00AC0797">
            <w:pPr>
              <w:pStyle w:val="rowtabella0"/>
              <w:rPr>
                <w:color w:val="002060"/>
              </w:rPr>
            </w:pPr>
            <w:r w:rsidRPr="007E5D0F">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82F24" w14:textId="77777777" w:rsidR="006858AD" w:rsidRPr="007E5D0F" w:rsidRDefault="006858AD" w:rsidP="00AC0797">
            <w:pPr>
              <w:pStyle w:val="rowtabella0"/>
              <w:jc w:val="center"/>
              <w:rPr>
                <w:color w:val="002060"/>
              </w:rPr>
            </w:pPr>
            <w:r w:rsidRPr="007E5D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1A65"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75E1"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0F369"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BF3D"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3548F" w14:textId="77777777" w:rsidR="006858AD" w:rsidRPr="007E5D0F" w:rsidRDefault="006858AD" w:rsidP="00AC0797">
            <w:pPr>
              <w:pStyle w:val="rowtabella0"/>
              <w:jc w:val="center"/>
              <w:rPr>
                <w:color w:val="002060"/>
              </w:rPr>
            </w:pPr>
            <w:r w:rsidRPr="007E5D0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E423" w14:textId="77777777" w:rsidR="006858AD" w:rsidRPr="007E5D0F" w:rsidRDefault="006858AD" w:rsidP="00AC0797">
            <w:pPr>
              <w:pStyle w:val="rowtabella0"/>
              <w:jc w:val="center"/>
              <w:rPr>
                <w:color w:val="002060"/>
              </w:rPr>
            </w:pPr>
            <w:r w:rsidRPr="007E5D0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00C06" w14:textId="77777777" w:rsidR="006858AD" w:rsidRPr="007E5D0F" w:rsidRDefault="006858AD" w:rsidP="00AC0797">
            <w:pPr>
              <w:pStyle w:val="rowtabella0"/>
              <w:jc w:val="center"/>
              <w:rPr>
                <w:color w:val="002060"/>
              </w:rPr>
            </w:pPr>
            <w:r w:rsidRPr="007E5D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A1F03" w14:textId="77777777" w:rsidR="006858AD" w:rsidRPr="007E5D0F" w:rsidRDefault="006858AD" w:rsidP="00AC0797">
            <w:pPr>
              <w:pStyle w:val="rowtabella0"/>
              <w:jc w:val="center"/>
              <w:rPr>
                <w:color w:val="002060"/>
              </w:rPr>
            </w:pPr>
            <w:r w:rsidRPr="007E5D0F">
              <w:rPr>
                <w:color w:val="002060"/>
              </w:rPr>
              <w:t>0</w:t>
            </w:r>
          </w:p>
        </w:tc>
      </w:tr>
      <w:tr w:rsidR="006858AD" w:rsidRPr="007E5D0F" w14:paraId="5122DF3E"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FC994" w14:textId="77777777" w:rsidR="006858AD" w:rsidRPr="007E5D0F" w:rsidRDefault="006858AD" w:rsidP="00AC0797">
            <w:pPr>
              <w:pStyle w:val="rowtabella0"/>
              <w:rPr>
                <w:color w:val="002060"/>
              </w:rPr>
            </w:pPr>
            <w:r w:rsidRPr="007E5D0F">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F7A0"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8C31"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B1030"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D9DB"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A66EC"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46B3" w14:textId="77777777" w:rsidR="006858AD" w:rsidRPr="007E5D0F" w:rsidRDefault="006858AD" w:rsidP="00AC0797">
            <w:pPr>
              <w:pStyle w:val="rowtabella0"/>
              <w:jc w:val="center"/>
              <w:rPr>
                <w:color w:val="002060"/>
              </w:rPr>
            </w:pPr>
            <w:r w:rsidRPr="007E5D0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40823" w14:textId="77777777" w:rsidR="006858AD" w:rsidRPr="007E5D0F" w:rsidRDefault="006858AD" w:rsidP="00AC0797">
            <w:pPr>
              <w:pStyle w:val="rowtabella0"/>
              <w:jc w:val="center"/>
              <w:rPr>
                <w:color w:val="002060"/>
              </w:rPr>
            </w:pPr>
            <w:r w:rsidRPr="007E5D0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E8A8" w14:textId="77777777" w:rsidR="006858AD" w:rsidRPr="007E5D0F" w:rsidRDefault="006858AD" w:rsidP="00AC0797">
            <w:pPr>
              <w:pStyle w:val="rowtabella0"/>
              <w:jc w:val="center"/>
              <w:rPr>
                <w:color w:val="002060"/>
              </w:rPr>
            </w:pPr>
            <w:r w:rsidRPr="007E5D0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22283" w14:textId="77777777" w:rsidR="006858AD" w:rsidRPr="007E5D0F" w:rsidRDefault="006858AD" w:rsidP="00AC0797">
            <w:pPr>
              <w:pStyle w:val="rowtabella0"/>
              <w:jc w:val="center"/>
              <w:rPr>
                <w:color w:val="002060"/>
              </w:rPr>
            </w:pPr>
            <w:r w:rsidRPr="007E5D0F">
              <w:rPr>
                <w:color w:val="002060"/>
              </w:rPr>
              <w:t>0</w:t>
            </w:r>
          </w:p>
        </w:tc>
      </w:tr>
      <w:tr w:rsidR="006858AD" w:rsidRPr="007E5D0F" w14:paraId="188DFF9C"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DB3DB1" w14:textId="77777777" w:rsidR="006858AD" w:rsidRPr="007E5D0F" w:rsidRDefault="006858AD" w:rsidP="00AC0797">
            <w:pPr>
              <w:pStyle w:val="rowtabella0"/>
              <w:rPr>
                <w:color w:val="002060"/>
              </w:rPr>
            </w:pPr>
            <w:r w:rsidRPr="007E5D0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A85EC"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0614F"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204D6"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09096"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7944B" w14:textId="77777777" w:rsidR="006858AD" w:rsidRPr="007E5D0F" w:rsidRDefault="006858AD" w:rsidP="00AC0797">
            <w:pPr>
              <w:pStyle w:val="rowtabella0"/>
              <w:jc w:val="center"/>
              <w:rPr>
                <w:color w:val="002060"/>
              </w:rPr>
            </w:pPr>
            <w:r w:rsidRPr="007E5D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FE39" w14:textId="77777777" w:rsidR="006858AD" w:rsidRPr="007E5D0F" w:rsidRDefault="006858AD" w:rsidP="00AC0797">
            <w:pPr>
              <w:pStyle w:val="rowtabella0"/>
              <w:jc w:val="center"/>
              <w:rPr>
                <w:color w:val="002060"/>
              </w:rPr>
            </w:pPr>
            <w:r w:rsidRPr="007E5D0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D003" w14:textId="77777777" w:rsidR="006858AD" w:rsidRPr="007E5D0F" w:rsidRDefault="006858AD" w:rsidP="00AC0797">
            <w:pPr>
              <w:pStyle w:val="rowtabella0"/>
              <w:jc w:val="center"/>
              <w:rPr>
                <w:color w:val="002060"/>
              </w:rPr>
            </w:pPr>
            <w:r w:rsidRPr="007E5D0F">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CDF2" w14:textId="77777777" w:rsidR="006858AD" w:rsidRPr="007E5D0F" w:rsidRDefault="006858AD" w:rsidP="00AC0797">
            <w:pPr>
              <w:pStyle w:val="rowtabella0"/>
              <w:jc w:val="center"/>
              <w:rPr>
                <w:color w:val="002060"/>
              </w:rPr>
            </w:pPr>
            <w:r w:rsidRPr="007E5D0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E8200" w14:textId="77777777" w:rsidR="006858AD" w:rsidRPr="007E5D0F" w:rsidRDefault="006858AD" w:rsidP="00AC0797">
            <w:pPr>
              <w:pStyle w:val="rowtabella0"/>
              <w:jc w:val="center"/>
              <w:rPr>
                <w:color w:val="002060"/>
              </w:rPr>
            </w:pPr>
            <w:r w:rsidRPr="007E5D0F">
              <w:rPr>
                <w:color w:val="002060"/>
              </w:rPr>
              <w:t>0</w:t>
            </w:r>
          </w:p>
        </w:tc>
      </w:tr>
      <w:tr w:rsidR="006858AD" w:rsidRPr="007E5D0F" w14:paraId="3A0DF2C3" w14:textId="77777777" w:rsidTr="00AC07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93D3B3" w14:textId="77777777" w:rsidR="006858AD" w:rsidRPr="007E5D0F" w:rsidRDefault="006858AD" w:rsidP="00AC0797">
            <w:pPr>
              <w:pStyle w:val="rowtabella0"/>
              <w:rPr>
                <w:color w:val="002060"/>
                <w:lang w:val="es-ES"/>
              </w:rPr>
            </w:pPr>
            <w:r w:rsidRPr="007E5D0F">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D2D34"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000D"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ADC98"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DA64F"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1FE8A" w14:textId="77777777" w:rsidR="006858AD" w:rsidRPr="007E5D0F" w:rsidRDefault="006858AD" w:rsidP="00AC0797">
            <w:pPr>
              <w:pStyle w:val="rowtabella0"/>
              <w:jc w:val="center"/>
              <w:rPr>
                <w:color w:val="002060"/>
              </w:rPr>
            </w:pPr>
            <w:r w:rsidRPr="007E5D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EC5CD" w14:textId="77777777" w:rsidR="006858AD" w:rsidRPr="007E5D0F" w:rsidRDefault="006858AD" w:rsidP="00AC0797">
            <w:pPr>
              <w:pStyle w:val="rowtabella0"/>
              <w:jc w:val="center"/>
              <w:rPr>
                <w:color w:val="002060"/>
              </w:rPr>
            </w:pPr>
            <w:r w:rsidRPr="007E5D0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4939" w14:textId="77777777" w:rsidR="006858AD" w:rsidRPr="007E5D0F" w:rsidRDefault="006858AD" w:rsidP="00AC0797">
            <w:pPr>
              <w:pStyle w:val="rowtabella0"/>
              <w:jc w:val="center"/>
              <w:rPr>
                <w:color w:val="002060"/>
              </w:rPr>
            </w:pPr>
            <w:r w:rsidRPr="007E5D0F">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1044B" w14:textId="77777777" w:rsidR="006858AD" w:rsidRPr="007E5D0F" w:rsidRDefault="006858AD" w:rsidP="00AC0797">
            <w:pPr>
              <w:pStyle w:val="rowtabella0"/>
              <w:jc w:val="center"/>
              <w:rPr>
                <w:color w:val="002060"/>
              </w:rPr>
            </w:pPr>
            <w:r w:rsidRPr="007E5D0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A35C" w14:textId="77777777" w:rsidR="006858AD" w:rsidRPr="007E5D0F" w:rsidRDefault="006858AD" w:rsidP="00AC0797">
            <w:pPr>
              <w:pStyle w:val="rowtabella0"/>
              <w:jc w:val="center"/>
              <w:rPr>
                <w:color w:val="002060"/>
              </w:rPr>
            </w:pPr>
            <w:r w:rsidRPr="007E5D0F">
              <w:rPr>
                <w:color w:val="002060"/>
              </w:rPr>
              <w:t>2</w:t>
            </w:r>
          </w:p>
        </w:tc>
      </w:tr>
    </w:tbl>
    <w:p w14:paraId="442703DF" w14:textId="77777777" w:rsidR="006858AD" w:rsidRPr="007E5D0F" w:rsidRDefault="006858AD" w:rsidP="006858AD">
      <w:pPr>
        <w:pStyle w:val="breakline"/>
        <w:rPr>
          <w:rFonts w:eastAsiaTheme="minorEastAsia"/>
          <w:color w:val="002060"/>
        </w:rPr>
      </w:pPr>
    </w:p>
    <w:p w14:paraId="27CC6478" w14:textId="77777777" w:rsidR="006858AD" w:rsidRPr="007E5D0F" w:rsidRDefault="006858AD" w:rsidP="006858AD">
      <w:pPr>
        <w:pStyle w:val="breakline"/>
        <w:rPr>
          <w:color w:val="002060"/>
        </w:rPr>
      </w:pPr>
    </w:p>
    <w:p w14:paraId="67371CFE" w14:textId="77777777" w:rsidR="006858AD" w:rsidRPr="007E5D0F" w:rsidRDefault="006858AD" w:rsidP="006858AD">
      <w:pPr>
        <w:pStyle w:val="sottotitolocampionato10"/>
        <w:rPr>
          <w:color w:val="002060"/>
        </w:rPr>
      </w:pPr>
      <w:r w:rsidRPr="007E5D0F">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58AD" w:rsidRPr="007E5D0F" w14:paraId="6171E2BA" w14:textId="77777777" w:rsidTr="00AC07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02E77" w14:textId="77777777" w:rsidR="006858AD" w:rsidRPr="007E5D0F" w:rsidRDefault="006858AD" w:rsidP="00AC0797">
            <w:pPr>
              <w:pStyle w:val="headertabella0"/>
              <w:rPr>
                <w:color w:val="002060"/>
              </w:rPr>
            </w:pPr>
            <w:r w:rsidRPr="007E5D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35E2D" w14:textId="77777777" w:rsidR="006858AD" w:rsidRPr="007E5D0F" w:rsidRDefault="006858AD" w:rsidP="00AC0797">
            <w:pPr>
              <w:pStyle w:val="headertabella0"/>
              <w:rPr>
                <w:color w:val="002060"/>
              </w:rPr>
            </w:pPr>
            <w:r w:rsidRPr="007E5D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0C11C" w14:textId="77777777" w:rsidR="006858AD" w:rsidRPr="007E5D0F" w:rsidRDefault="006858AD" w:rsidP="00AC0797">
            <w:pPr>
              <w:pStyle w:val="headertabella0"/>
              <w:rPr>
                <w:color w:val="002060"/>
              </w:rPr>
            </w:pPr>
            <w:r w:rsidRPr="007E5D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D2412" w14:textId="77777777" w:rsidR="006858AD" w:rsidRPr="007E5D0F" w:rsidRDefault="006858AD" w:rsidP="00AC0797">
            <w:pPr>
              <w:pStyle w:val="headertabella0"/>
              <w:rPr>
                <w:color w:val="002060"/>
              </w:rPr>
            </w:pPr>
            <w:r w:rsidRPr="007E5D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D724C" w14:textId="77777777" w:rsidR="006858AD" w:rsidRPr="007E5D0F" w:rsidRDefault="006858AD" w:rsidP="00AC0797">
            <w:pPr>
              <w:pStyle w:val="headertabella0"/>
              <w:rPr>
                <w:color w:val="002060"/>
              </w:rPr>
            </w:pPr>
            <w:r w:rsidRPr="007E5D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6AA72" w14:textId="77777777" w:rsidR="006858AD" w:rsidRPr="007E5D0F" w:rsidRDefault="006858AD" w:rsidP="00AC0797">
            <w:pPr>
              <w:pStyle w:val="headertabella0"/>
              <w:rPr>
                <w:color w:val="002060"/>
              </w:rPr>
            </w:pPr>
            <w:r w:rsidRPr="007E5D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5B347" w14:textId="77777777" w:rsidR="006858AD" w:rsidRPr="007E5D0F" w:rsidRDefault="006858AD" w:rsidP="00AC0797">
            <w:pPr>
              <w:pStyle w:val="headertabella0"/>
              <w:rPr>
                <w:color w:val="002060"/>
              </w:rPr>
            </w:pPr>
            <w:r w:rsidRPr="007E5D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B78CA" w14:textId="77777777" w:rsidR="006858AD" w:rsidRPr="007E5D0F" w:rsidRDefault="006858AD" w:rsidP="00AC0797">
            <w:pPr>
              <w:pStyle w:val="headertabella0"/>
              <w:rPr>
                <w:color w:val="002060"/>
              </w:rPr>
            </w:pPr>
            <w:r w:rsidRPr="007E5D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5E0F5" w14:textId="77777777" w:rsidR="006858AD" w:rsidRPr="007E5D0F" w:rsidRDefault="006858AD" w:rsidP="00AC0797">
            <w:pPr>
              <w:pStyle w:val="headertabella0"/>
              <w:rPr>
                <w:color w:val="002060"/>
              </w:rPr>
            </w:pPr>
            <w:r w:rsidRPr="007E5D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3EF59" w14:textId="77777777" w:rsidR="006858AD" w:rsidRPr="007E5D0F" w:rsidRDefault="006858AD" w:rsidP="00AC0797">
            <w:pPr>
              <w:pStyle w:val="headertabella0"/>
              <w:rPr>
                <w:color w:val="002060"/>
              </w:rPr>
            </w:pPr>
            <w:r w:rsidRPr="007E5D0F">
              <w:rPr>
                <w:color w:val="002060"/>
              </w:rPr>
              <w:t>PE</w:t>
            </w:r>
          </w:p>
        </w:tc>
      </w:tr>
      <w:tr w:rsidR="006858AD" w:rsidRPr="007E5D0F" w14:paraId="5D3A453D" w14:textId="77777777" w:rsidTr="00AC07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13D8A7" w14:textId="77777777" w:rsidR="006858AD" w:rsidRPr="007E5D0F" w:rsidRDefault="006858AD" w:rsidP="00AC0797">
            <w:pPr>
              <w:pStyle w:val="rowtabella0"/>
              <w:rPr>
                <w:color w:val="002060"/>
              </w:rPr>
            </w:pPr>
            <w:r w:rsidRPr="007E5D0F">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6BC4" w14:textId="77777777" w:rsidR="006858AD" w:rsidRPr="007E5D0F" w:rsidRDefault="006858AD" w:rsidP="00AC0797">
            <w:pPr>
              <w:pStyle w:val="rowtabella0"/>
              <w:jc w:val="center"/>
              <w:rPr>
                <w:color w:val="002060"/>
              </w:rPr>
            </w:pPr>
            <w:r w:rsidRPr="007E5D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203A9"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352D7" w14:textId="77777777" w:rsidR="006858AD" w:rsidRPr="007E5D0F" w:rsidRDefault="006858AD" w:rsidP="00AC0797">
            <w:pPr>
              <w:pStyle w:val="rowtabella0"/>
              <w:jc w:val="center"/>
              <w:rPr>
                <w:color w:val="002060"/>
              </w:rPr>
            </w:pPr>
            <w:r w:rsidRPr="007E5D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0A40"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14BC"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682F" w14:textId="77777777" w:rsidR="006858AD" w:rsidRPr="007E5D0F" w:rsidRDefault="006858AD" w:rsidP="00AC0797">
            <w:pPr>
              <w:pStyle w:val="rowtabella0"/>
              <w:jc w:val="center"/>
              <w:rPr>
                <w:color w:val="002060"/>
              </w:rPr>
            </w:pPr>
            <w:r w:rsidRPr="007E5D0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9E88" w14:textId="77777777" w:rsidR="006858AD" w:rsidRPr="007E5D0F" w:rsidRDefault="006858AD" w:rsidP="00AC0797">
            <w:pPr>
              <w:pStyle w:val="rowtabella0"/>
              <w:jc w:val="center"/>
              <w:rPr>
                <w:color w:val="002060"/>
              </w:rPr>
            </w:pPr>
            <w:r w:rsidRPr="007E5D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77783" w14:textId="77777777" w:rsidR="006858AD" w:rsidRPr="007E5D0F" w:rsidRDefault="006858AD" w:rsidP="00AC0797">
            <w:pPr>
              <w:pStyle w:val="rowtabella0"/>
              <w:jc w:val="center"/>
              <w:rPr>
                <w:color w:val="002060"/>
              </w:rPr>
            </w:pPr>
            <w:r w:rsidRPr="007E5D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A798" w14:textId="77777777" w:rsidR="006858AD" w:rsidRPr="007E5D0F" w:rsidRDefault="006858AD" w:rsidP="00AC0797">
            <w:pPr>
              <w:pStyle w:val="rowtabella0"/>
              <w:jc w:val="center"/>
              <w:rPr>
                <w:color w:val="002060"/>
              </w:rPr>
            </w:pPr>
            <w:r w:rsidRPr="007E5D0F">
              <w:rPr>
                <w:color w:val="002060"/>
              </w:rPr>
              <w:t>0</w:t>
            </w:r>
          </w:p>
        </w:tc>
      </w:tr>
      <w:tr w:rsidR="006858AD" w:rsidRPr="007E5D0F" w14:paraId="017756A7"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7F18E4" w14:textId="77777777" w:rsidR="006858AD" w:rsidRPr="007E5D0F" w:rsidRDefault="006858AD" w:rsidP="00AC0797">
            <w:pPr>
              <w:pStyle w:val="rowtabella0"/>
              <w:rPr>
                <w:color w:val="002060"/>
              </w:rPr>
            </w:pPr>
            <w:r w:rsidRPr="007E5D0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B399" w14:textId="77777777" w:rsidR="006858AD" w:rsidRPr="007E5D0F" w:rsidRDefault="006858AD" w:rsidP="00AC0797">
            <w:pPr>
              <w:pStyle w:val="rowtabella0"/>
              <w:jc w:val="center"/>
              <w:rPr>
                <w:color w:val="002060"/>
              </w:rPr>
            </w:pPr>
            <w:r w:rsidRPr="007E5D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8ED70"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9E15D"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9A68"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B57A7"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93A2" w14:textId="77777777" w:rsidR="006858AD" w:rsidRPr="007E5D0F" w:rsidRDefault="006858AD" w:rsidP="00AC0797">
            <w:pPr>
              <w:pStyle w:val="rowtabella0"/>
              <w:jc w:val="center"/>
              <w:rPr>
                <w:color w:val="002060"/>
              </w:rPr>
            </w:pPr>
            <w:r w:rsidRPr="007E5D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29241" w14:textId="77777777" w:rsidR="006858AD" w:rsidRPr="007E5D0F" w:rsidRDefault="006858AD" w:rsidP="00AC0797">
            <w:pPr>
              <w:pStyle w:val="rowtabella0"/>
              <w:jc w:val="center"/>
              <w:rPr>
                <w:color w:val="002060"/>
              </w:rPr>
            </w:pPr>
            <w:r w:rsidRPr="007E5D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B0BD"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166E" w14:textId="77777777" w:rsidR="006858AD" w:rsidRPr="007E5D0F" w:rsidRDefault="006858AD" w:rsidP="00AC0797">
            <w:pPr>
              <w:pStyle w:val="rowtabella0"/>
              <w:jc w:val="center"/>
              <w:rPr>
                <w:color w:val="002060"/>
              </w:rPr>
            </w:pPr>
            <w:r w:rsidRPr="007E5D0F">
              <w:rPr>
                <w:color w:val="002060"/>
              </w:rPr>
              <w:t>0</w:t>
            </w:r>
          </w:p>
        </w:tc>
      </w:tr>
      <w:tr w:rsidR="006858AD" w:rsidRPr="007E5D0F" w14:paraId="428472D7"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43EC3B" w14:textId="77777777" w:rsidR="006858AD" w:rsidRPr="007E5D0F" w:rsidRDefault="006858AD" w:rsidP="00AC0797">
            <w:pPr>
              <w:pStyle w:val="rowtabella0"/>
              <w:rPr>
                <w:color w:val="002060"/>
              </w:rPr>
            </w:pPr>
            <w:r w:rsidRPr="007E5D0F">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A69AD" w14:textId="77777777" w:rsidR="006858AD" w:rsidRPr="007E5D0F" w:rsidRDefault="006858AD" w:rsidP="00AC0797">
            <w:pPr>
              <w:pStyle w:val="rowtabella0"/>
              <w:jc w:val="center"/>
              <w:rPr>
                <w:color w:val="002060"/>
              </w:rPr>
            </w:pPr>
            <w:r w:rsidRPr="007E5D0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4F9C6"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F85E"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B2D61"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A632"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C2B4" w14:textId="77777777" w:rsidR="006858AD" w:rsidRPr="007E5D0F" w:rsidRDefault="006858AD" w:rsidP="00AC0797">
            <w:pPr>
              <w:pStyle w:val="rowtabella0"/>
              <w:jc w:val="center"/>
              <w:rPr>
                <w:color w:val="002060"/>
              </w:rPr>
            </w:pPr>
            <w:r w:rsidRPr="007E5D0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3481" w14:textId="77777777" w:rsidR="006858AD" w:rsidRPr="007E5D0F" w:rsidRDefault="006858AD" w:rsidP="00AC0797">
            <w:pPr>
              <w:pStyle w:val="rowtabella0"/>
              <w:jc w:val="center"/>
              <w:rPr>
                <w:color w:val="002060"/>
              </w:rPr>
            </w:pPr>
            <w:r w:rsidRPr="007E5D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90CC9" w14:textId="77777777" w:rsidR="006858AD" w:rsidRPr="007E5D0F" w:rsidRDefault="006858AD" w:rsidP="00AC0797">
            <w:pPr>
              <w:pStyle w:val="rowtabella0"/>
              <w:jc w:val="center"/>
              <w:rPr>
                <w:color w:val="002060"/>
              </w:rPr>
            </w:pPr>
            <w:r w:rsidRPr="007E5D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C3F48" w14:textId="77777777" w:rsidR="006858AD" w:rsidRPr="007E5D0F" w:rsidRDefault="006858AD" w:rsidP="00AC0797">
            <w:pPr>
              <w:pStyle w:val="rowtabella0"/>
              <w:jc w:val="center"/>
              <w:rPr>
                <w:color w:val="002060"/>
              </w:rPr>
            </w:pPr>
            <w:r w:rsidRPr="007E5D0F">
              <w:rPr>
                <w:color w:val="002060"/>
              </w:rPr>
              <w:t>0</w:t>
            </w:r>
          </w:p>
        </w:tc>
      </w:tr>
      <w:tr w:rsidR="006858AD" w:rsidRPr="007E5D0F" w14:paraId="02DD212D"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367918" w14:textId="77777777" w:rsidR="006858AD" w:rsidRPr="007E5D0F" w:rsidRDefault="006858AD" w:rsidP="00AC0797">
            <w:pPr>
              <w:pStyle w:val="rowtabella0"/>
              <w:rPr>
                <w:color w:val="002060"/>
              </w:rPr>
            </w:pPr>
            <w:r w:rsidRPr="007E5D0F">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8980" w14:textId="77777777" w:rsidR="006858AD" w:rsidRPr="007E5D0F" w:rsidRDefault="006858AD" w:rsidP="00AC0797">
            <w:pPr>
              <w:pStyle w:val="rowtabella0"/>
              <w:jc w:val="center"/>
              <w:rPr>
                <w:color w:val="002060"/>
              </w:rPr>
            </w:pPr>
            <w:r w:rsidRPr="007E5D0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7D009"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CFA0"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E566"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63D57"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10CB" w14:textId="77777777" w:rsidR="006858AD" w:rsidRPr="007E5D0F" w:rsidRDefault="006858AD" w:rsidP="00AC0797">
            <w:pPr>
              <w:pStyle w:val="rowtabella0"/>
              <w:jc w:val="center"/>
              <w:rPr>
                <w:color w:val="002060"/>
              </w:rPr>
            </w:pPr>
            <w:r w:rsidRPr="007E5D0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FB96" w14:textId="77777777" w:rsidR="006858AD" w:rsidRPr="007E5D0F" w:rsidRDefault="006858AD" w:rsidP="00AC0797">
            <w:pPr>
              <w:pStyle w:val="rowtabella0"/>
              <w:jc w:val="center"/>
              <w:rPr>
                <w:color w:val="002060"/>
              </w:rPr>
            </w:pPr>
            <w:r w:rsidRPr="007E5D0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C7A0B"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2B596" w14:textId="77777777" w:rsidR="006858AD" w:rsidRPr="007E5D0F" w:rsidRDefault="006858AD" w:rsidP="00AC0797">
            <w:pPr>
              <w:pStyle w:val="rowtabella0"/>
              <w:jc w:val="center"/>
              <w:rPr>
                <w:color w:val="002060"/>
              </w:rPr>
            </w:pPr>
            <w:r w:rsidRPr="007E5D0F">
              <w:rPr>
                <w:color w:val="002060"/>
              </w:rPr>
              <w:t>0</w:t>
            </w:r>
          </w:p>
        </w:tc>
      </w:tr>
      <w:tr w:rsidR="006858AD" w:rsidRPr="007E5D0F" w14:paraId="06FFD8A0"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E5B1D" w14:textId="77777777" w:rsidR="006858AD" w:rsidRPr="007E5D0F" w:rsidRDefault="006858AD" w:rsidP="00AC0797">
            <w:pPr>
              <w:pStyle w:val="rowtabella0"/>
              <w:rPr>
                <w:color w:val="002060"/>
              </w:rPr>
            </w:pPr>
            <w:r w:rsidRPr="007E5D0F">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A6856" w14:textId="77777777" w:rsidR="006858AD" w:rsidRPr="007E5D0F" w:rsidRDefault="006858AD" w:rsidP="00AC0797">
            <w:pPr>
              <w:pStyle w:val="rowtabella0"/>
              <w:jc w:val="center"/>
              <w:rPr>
                <w:color w:val="002060"/>
              </w:rPr>
            </w:pPr>
            <w:r w:rsidRPr="007E5D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1A54D"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50C4"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A4837"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15E17"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378B6" w14:textId="77777777" w:rsidR="006858AD" w:rsidRPr="007E5D0F" w:rsidRDefault="006858AD" w:rsidP="00AC0797">
            <w:pPr>
              <w:pStyle w:val="rowtabella0"/>
              <w:jc w:val="center"/>
              <w:rPr>
                <w:color w:val="002060"/>
              </w:rPr>
            </w:pPr>
            <w:r w:rsidRPr="007E5D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ACE95"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41C9F"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AC839" w14:textId="77777777" w:rsidR="006858AD" w:rsidRPr="007E5D0F" w:rsidRDefault="006858AD" w:rsidP="00AC0797">
            <w:pPr>
              <w:pStyle w:val="rowtabella0"/>
              <w:jc w:val="center"/>
              <w:rPr>
                <w:color w:val="002060"/>
              </w:rPr>
            </w:pPr>
            <w:r w:rsidRPr="007E5D0F">
              <w:rPr>
                <w:color w:val="002060"/>
              </w:rPr>
              <w:t>0</w:t>
            </w:r>
          </w:p>
        </w:tc>
      </w:tr>
      <w:tr w:rsidR="006858AD" w:rsidRPr="007E5D0F" w14:paraId="3C2E965F"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62229" w14:textId="77777777" w:rsidR="006858AD" w:rsidRPr="007E5D0F" w:rsidRDefault="006858AD" w:rsidP="00AC0797">
            <w:pPr>
              <w:pStyle w:val="rowtabella0"/>
              <w:rPr>
                <w:color w:val="002060"/>
              </w:rPr>
            </w:pPr>
            <w:r w:rsidRPr="007E5D0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9338F" w14:textId="77777777" w:rsidR="006858AD" w:rsidRPr="007E5D0F" w:rsidRDefault="006858AD" w:rsidP="00AC0797">
            <w:pPr>
              <w:pStyle w:val="rowtabella0"/>
              <w:jc w:val="center"/>
              <w:rPr>
                <w:color w:val="002060"/>
              </w:rPr>
            </w:pPr>
            <w:r w:rsidRPr="007E5D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DA25"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C6994"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05B8"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73978"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838A" w14:textId="77777777" w:rsidR="006858AD" w:rsidRPr="007E5D0F" w:rsidRDefault="006858AD" w:rsidP="00AC0797">
            <w:pPr>
              <w:pStyle w:val="rowtabella0"/>
              <w:jc w:val="center"/>
              <w:rPr>
                <w:color w:val="002060"/>
              </w:rPr>
            </w:pPr>
            <w:r w:rsidRPr="007E5D0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21E5" w14:textId="77777777" w:rsidR="006858AD" w:rsidRPr="007E5D0F" w:rsidRDefault="006858AD" w:rsidP="00AC0797">
            <w:pPr>
              <w:pStyle w:val="rowtabella0"/>
              <w:jc w:val="center"/>
              <w:rPr>
                <w:color w:val="002060"/>
              </w:rPr>
            </w:pPr>
            <w:r w:rsidRPr="007E5D0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2315" w14:textId="77777777" w:rsidR="006858AD" w:rsidRPr="007E5D0F" w:rsidRDefault="006858AD" w:rsidP="00AC0797">
            <w:pPr>
              <w:pStyle w:val="rowtabella0"/>
              <w:jc w:val="center"/>
              <w:rPr>
                <w:color w:val="002060"/>
              </w:rPr>
            </w:pPr>
            <w:r w:rsidRPr="007E5D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AD51D" w14:textId="77777777" w:rsidR="006858AD" w:rsidRPr="007E5D0F" w:rsidRDefault="006858AD" w:rsidP="00AC0797">
            <w:pPr>
              <w:pStyle w:val="rowtabella0"/>
              <w:jc w:val="center"/>
              <w:rPr>
                <w:color w:val="002060"/>
              </w:rPr>
            </w:pPr>
            <w:r w:rsidRPr="007E5D0F">
              <w:rPr>
                <w:color w:val="002060"/>
              </w:rPr>
              <w:t>0</w:t>
            </w:r>
          </w:p>
        </w:tc>
      </w:tr>
      <w:tr w:rsidR="006858AD" w:rsidRPr="007E5D0F" w14:paraId="67955ECE"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B965F" w14:textId="77777777" w:rsidR="006858AD" w:rsidRPr="007E5D0F" w:rsidRDefault="006858AD" w:rsidP="00AC0797">
            <w:pPr>
              <w:pStyle w:val="rowtabella0"/>
              <w:rPr>
                <w:color w:val="002060"/>
              </w:rPr>
            </w:pPr>
            <w:r w:rsidRPr="007E5D0F">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4AEE1" w14:textId="77777777" w:rsidR="006858AD" w:rsidRPr="007E5D0F" w:rsidRDefault="006858AD" w:rsidP="00AC0797">
            <w:pPr>
              <w:pStyle w:val="rowtabella0"/>
              <w:jc w:val="center"/>
              <w:rPr>
                <w:color w:val="002060"/>
              </w:rPr>
            </w:pPr>
            <w:r w:rsidRPr="007E5D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A496"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7E6D6"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F5924"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B72CD"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FE934" w14:textId="77777777" w:rsidR="006858AD" w:rsidRPr="007E5D0F" w:rsidRDefault="006858AD" w:rsidP="00AC0797">
            <w:pPr>
              <w:pStyle w:val="rowtabella0"/>
              <w:jc w:val="center"/>
              <w:rPr>
                <w:color w:val="002060"/>
              </w:rPr>
            </w:pPr>
            <w:r w:rsidRPr="007E5D0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25BB6" w14:textId="77777777" w:rsidR="006858AD" w:rsidRPr="007E5D0F" w:rsidRDefault="006858AD" w:rsidP="00AC0797">
            <w:pPr>
              <w:pStyle w:val="rowtabella0"/>
              <w:jc w:val="center"/>
              <w:rPr>
                <w:color w:val="002060"/>
              </w:rPr>
            </w:pPr>
            <w:r w:rsidRPr="007E5D0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53DA5"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AA555" w14:textId="77777777" w:rsidR="006858AD" w:rsidRPr="007E5D0F" w:rsidRDefault="006858AD" w:rsidP="00AC0797">
            <w:pPr>
              <w:pStyle w:val="rowtabella0"/>
              <w:jc w:val="center"/>
              <w:rPr>
                <w:color w:val="002060"/>
              </w:rPr>
            </w:pPr>
            <w:r w:rsidRPr="007E5D0F">
              <w:rPr>
                <w:color w:val="002060"/>
              </w:rPr>
              <w:t>0</w:t>
            </w:r>
          </w:p>
        </w:tc>
      </w:tr>
      <w:tr w:rsidR="006858AD" w:rsidRPr="007E5D0F" w14:paraId="56A4DFAA"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2F621" w14:textId="77777777" w:rsidR="006858AD" w:rsidRPr="007E5D0F" w:rsidRDefault="006858AD" w:rsidP="00AC0797">
            <w:pPr>
              <w:pStyle w:val="rowtabella0"/>
              <w:rPr>
                <w:color w:val="002060"/>
              </w:rPr>
            </w:pPr>
            <w:r w:rsidRPr="007E5D0F">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9330B" w14:textId="77777777" w:rsidR="006858AD" w:rsidRPr="007E5D0F" w:rsidRDefault="006858AD" w:rsidP="00AC0797">
            <w:pPr>
              <w:pStyle w:val="rowtabella0"/>
              <w:jc w:val="center"/>
              <w:rPr>
                <w:color w:val="002060"/>
              </w:rPr>
            </w:pPr>
            <w:r w:rsidRPr="007E5D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80BC8"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8C8E2"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F35AF"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3B29"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983C4" w14:textId="77777777" w:rsidR="006858AD" w:rsidRPr="007E5D0F" w:rsidRDefault="006858AD" w:rsidP="00AC0797">
            <w:pPr>
              <w:pStyle w:val="rowtabella0"/>
              <w:jc w:val="center"/>
              <w:rPr>
                <w:color w:val="002060"/>
              </w:rPr>
            </w:pPr>
            <w:r w:rsidRPr="007E5D0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B0F2" w14:textId="77777777" w:rsidR="006858AD" w:rsidRPr="007E5D0F" w:rsidRDefault="006858AD" w:rsidP="00AC0797">
            <w:pPr>
              <w:pStyle w:val="rowtabella0"/>
              <w:jc w:val="center"/>
              <w:rPr>
                <w:color w:val="002060"/>
              </w:rPr>
            </w:pPr>
            <w:r w:rsidRPr="007E5D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1D57"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5BE4" w14:textId="77777777" w:rsidR="006858AD" w:rsidRPr="007E5D0F" w:rsidRDefault="006858AD" w:rsidP="00AC0797">
            <w:pPr>
              <w:pStyle w:val="rowtabella0"/>
              <w:jc w:val="center"/>
              <w:rPr>
                <w:color w:val="002060"/>
              </w:rPr>
            </w:pPr>
            <w:r w:rsidRPr="007E5D0F">
              <w:rPr>
                <w:color w:val="002060"/>
              </w:rPr>
              <w:t>0</w:t>
            </w:r>
          </w:p>
        </w:tc>
      </w:tr>
      <w:tr w:rsidR="006858AD" w:rsidRPr="007E5D0F" w14:paraId="0365EFFC"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5728D" w14:textId="77777777" w:rsidR="006858AD" w:rsidRPr="007E5D0F" w:rsidRDefault="006858AD" w:rsidP="00AC0797">
            <w:pPr>
              <w:pStyle w:val="rowtabella0"/>
              <w:rPr>
                <w:color w:val="002060"/>
              </w:rPr>
            </w:pPr>
            <w:r w:rsidRPr="007E5D0F">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84405"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64184"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4CA7"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8B7E"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53F09"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0313" w14:textId="77777777" w:rsidR="006858AD" w:rsidRPr="007E5D0F" w:rsidRDefault="006858AD" w:rsidP="00AC0797">
            <w:pPr>
              <w:pStyle w:val="rowtabella0"/>
              <w:jc w:val="center"/>
              <w:rPr>
                <w:color w:val="002060"/>
              </w:rPr>
            </w:pPr>
            <w:r w:rsidRPr="007E5D0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2E2B1" w14:textId="77777777" w:rsidR="006858AD" w:rsidRPr="007E5D0F" w:rsidRDefault="006858AD" w:rsidP="00AC0797">
            <w:pPr>
              <w:pStyle w:val="rowtabella0"/>
              <w:jc w:val="center"/>
              <w:rPr>
                <w:color w:val="002060"/>
              </w:rPr>
            </w:pPr>
            <w:r w:rsidRPr="007E5D0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84A0"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FF6A4" w14:textId="77777777" w:rsidR="006858AD" w:rsidRPr="007E5D0F" w:rsidRDefault="006858AD" w:rsidP="00AC0797">
            <w:pPr>
              <w:pStyle w:val="rowtabella0"/>
              <w:jc w:val="center"/>
              <w:rPr>
                <w:color w:val="002060"/>
              </w:rPr>
            </w:pPr>
            <w:r w:rsidRPr="007E5D0F">
              <w:rPr>
                <w:color w:val="002060"/>
              </w:rPr>
              <w:t>0</w:t>
            </w:r>
          </w:p>
        </w:tc>
      </w:tr>
      <w:tr w:rsidR="006858AD" w:rsidRPr="007E5D0F" w14:paraId="22B61A8B"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45A81" w14:textId="77777777" w:rsidR="006858AD" w:rsidRPr="007E5D0F" w:rsidRDefault="006858AD" w:rsidP="00AC0797">
            <w:pPr>
              <w:pStyle w:val="rowtabella0"/>
              <w:rPr>
                <w:color w:val="002060"/>
              </w:rPr>
            </w:pPr>
            <w:r w:rsidRPr="007E5D0F">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0FD67"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19AE"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40A12"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3108F"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0462" w14:textId="77777777" w:rsidR="006858AD" w:rsidRPr="007E5D0F" w:rsidRDefault="006858AD" w:rsidP="00AC0797">
            <w:pPr>
              <w:pStyle w:val="rowtabella0"/>
              <w:jc w:val="center"/>
              <w:rPr>
                <w:color w:val="002060"/>
              </w:rPr>
            </w:pPr>
            <w:r w:rsidRPr="007E5D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F38E" w14:textId="77777777" w:rsidR="006858AD" w:rsidRPr="007E5D0F" w:rsidRDefault="006858AD" w:rsidP="00AC0797">
            <w:pPr>
              <w:pStyle w:val="rowtabella0"/>
              <w:jc w:val="center"/>
              <w:rPr>
                <w:color w:val="002060"/>
              </w:rPr>
            </w:pPr>
            <w:r w:rsidRPr="007E5D0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3ACB" w14:textId="77777777" w:rsidR="006858AD" w:rsidRPr="007E5D0F" w:rsidRDefault="006858AD" w:rsidP="00AC0797">
            <w:pPr>
              <w:pStyle w:val="rowtabella0"/>
              <w:jc w:val="center"/>
              <w:rPr>
                <w:color w:val="002060"/>
              </w:rPr>
            </w:pPr>
            <w:r w:rsidRPr="007E5D0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5E08" w14:textId="77777777" w:rsidR="006858AD" w:rsidRPr="007E5D0F" w:rsidRDefault="006858AD" w:rsidP="00AC0797">
            <w:pPr>
              <w:pStyle w:val="rowtabella0"/>
              <w:jc w:val="center"/>
              <w:rPr>
                <w:color w:val="002060"/>
              </w:rPr>
            </w:pPr>
            <w:r w:rsidRPr="007E5D0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F330C" w14:textId="77777777" w:rsidR="006858AD" w:rsidRPr="007E5D0F" w:rsidRDefault="006858AD" w:rsidP="00AC0797">
            <w:pPr>
              <w:pStyle w:val="rowtabella0"/>
              <w:jc w:val="center"/>
              <w:rPr>
                <w:color w:val="002060"/>
              </w:rPr>
            </w:pPr>
            <w:r w:rsidRPr="007E5D0F">
              <w:rPr>
                <w:color w:val="002060"/>
              </w:rPr>
              <w:t>0</w:t>
            </w:r>
          </w:p>
        </w:tc>
      </w:tr>
      <w:tr w:rsidR="006858AD" w:rsidRPr="007E5D0F" w14:paraId="1596ECED"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50F67" w14:textId="77777777" w:rsidR="006858AD" w:rsidRPr="007E5D0F" w:rsidRDefault="006858AD" w:rsidP="00AC0797">
            <w:pPr>
              <w:pStyle w:val="rowtabella0"/>
              <w:rPr>
                <w:color w:val="002060"/>
              </w:rPr>
            </w:pPr>
            <w:r w:rsidRPr="007E5D0F">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B225"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AF31B"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3F74"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82D85"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6FBC3" w14:textId="77777777" w:rsidR="006858AD" w:rsidRPr="007E5D0F" w:rsidRDefault="006858AD" w:rsidP="00AC0797">
            <w:pPr>
              <w:pStyle w:val="rowtabella0"/>
              <w:jc w:val="center"/>
              <w:rPr>
                <w:color w:val="002060"/>
              </w:rPr>
            </w:pPr>
            <w:r w:rsidRPr="007E5D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56DBD"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FB5EA" w14:textId="77777777" w:rsidR="006858AD" w:rsidRPr="007E5D0F" w:rsidRDefault="006858AD" w:rsidP="00AC0797">
            <w:pPr>
              <w:pStyle w:val="rowtabella0"/>
              <w:jc w:val="center"/>
              <w:rPr>
                <w:color w:val="002060"/>
              </w:rPr>
            </w:pPr>
            <w:r w:rsidRPr="007E5D0F">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AC13" w14:textId="77777777" w:rsidR="006858AD" w:rsidRPr="007E5D0F" w:rsidRDefault="006858AD" w:rsidP="00AC0797">
            <w:pPr>
              <w:pStyle w:val="rowtabella0"/>
              <w:jc w:val="center"/>
              <w:rPr>
                <w:color w:val="002060"/>
              </w:rPr>
            </w:pPr>
            <w:r w:rsidRPr="007E5D0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0151E" w14:textId="77777777" w:rsidR="006858AD" w:rsidRPr="007E5D0F" w:rsidRDefault="006858AD" w:rsidP="00AC0797">
            <w:pPr>
              <w:pStyle w:val="rowtabella0"/>
              <w:jc w:val="center"/>
              <w:rPr>
                <w:color w:val="002060"/>
              </w:rPr>
            </w:pPr>
            <w:r w:rsidRPr="007E5D0F">
              <w:rPr>
                <w:color w:val="002060"/>
              </w:rPr>
              <w:t>1</w:t>
            </w:r>
          </w:p>
        </w:tc>
      </w:tr>
      <w:tr w:rsidR="006858AD" w:rsidRPr="007E5D0F" w14:paraId="4EA4116A" w14:textId="77777777" w:rsidTr="00AC07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0C0F72" w14:textId="77777777" w:rsidR="006858AD" w:rsidRPr="007E5D0F" w:rsidRDefault="006858AD" w:rsidP="00AC0797">
            <w:pPr>
              <w:pStyle w:val="rowtabella0"/>
              <w:rPr>
                <w:color w:val="002060"/>
                <w:lang w:val="es-ES"/>
              </w:rPr>
            </w:pPr>
            <w:r w:rsidRPr="007E5D0F">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6FF8"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9319F"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60E6"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43FB"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FA14B"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B7B0F"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CCCDC"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BE8AB"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AC4E" w14:textId="77777777" w:rsidR="006858AD" w:rsidRPr="007E5D0F" w:rsidRDefault="006858AD" w:rsidP="00AC0797">
            <w:pPr>
              <w:pStyle w:val="rowtabella0"/>
              <w:jc w:val="center"/>
              <w:rPr>
                <w:color w:val="002060"/>
              </w:rPr>
            </w:pPr>
            <w:r w:rsidRPr="007E5D0F">
              <w:rPr>
                <w:color w:val="002060"/>
              </w:rPr>
              <w:t>0</w:t>
            </w:r>
          </w:p>
        </w:tc>
      </w:tr>
    </w:tbl>
    <w:p w14:paraId="073CEAA0" w14:textId="77777777" w:rsidR="006858AD" w:rsidRPr="007E5D0F" w:rsidRDefault="006858AD" w:rsidP="006858AD">
      <w:pPr>
        <w:pStyle w:val="breakline"/>
        <w:rPr>
          <w:rFonts w:eastAsiaTheme="minorEastAsia"/>
          <w:color w:val="002060"/>
        </w:rPr>
      </w:pPr>
    </w:p>
    <w:p w14:paraId="4701AACE" w14:textId="77777777" w:rsidR="006858AD" w:rsidRPr="007E5D0F" w:rsidRDefault="006858AD" w:rsidP="006858AD">
      <w:pPr>
        <w:pStyle w:val="breakline"/>
        <w:rPr>
          <w:color w:val="002060"/>
        </w:rPr>
      </w:pPr>
    </w:p>
    <w:p w14:paraId="260280E5" w14:textId="77777777" w:rsidR="006858AD" w:rsidRPr="007E5D0F" w:rsidRDefault="006858AD" w:rsidP="006858AD">
      <w:pPr>
        <w:pStyle w:val="sottotitolocampionato10"/>
        <w:rPr>
          <w:color w:val="002060"/>
        </w:rPr>
      </w:pPr>
      <w:r w:rsidRPr="007E5D0F">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58AD" w:rsidRPr="007E5D0F" w14:paraId="5B69928F" w14:textId="77777777" w:rsidTr="00AC07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7A5C9" w14:textId="77777777" w:rsidR="006858AD" w:rsidRPr="007E5D0F" w:rsidRDefault="006858AD" w:rsidP="00AC0797">
            <w:pPr>
              <w:pStyle w:val="headertabella0"/>
              <w:rPr>
                <w:color w:val="002060"/>
              </w:rPr>
            </w:pPr>
            <w:r w:rsidRPr="007E5D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FECA2" w14:textId="77777777" w:rsidR="006858AD" w:rsidRPr="007E5D0F" w:rsidRDefault="006858AD" w:rsidP="00AC0797">
            <w:pPr>
              <w:pStyle w:val="headertabella0"/>
              <w:rPr>
                <w:color w:val="002060"/>
              </w:rPr>
            </w:pPr>
            <w:r w:rsidRPr="007E5D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5C9CF" w14:textId="77777777" w:rsidR="006858AD" w:rsidRPr="007E5D0F" w:rsidRDefault="006858AD" w:rsidP="00AC0797">
            <w:pPr>
              <w:pStyle w:val="headertabella0"/>
              <w:rPr>
                <w:color w:val="002060"/>
              </w:rPr>
            </w:pPr>
            <w:r w:rsidRPr="007E5D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BE490" w14:textId="77777777" w:rsidR="006858AD" w:rsidRPr="007E5D0F" w:rsidRDefault="006858AD" w:rsidP="00AC0797">
            <w:pPr>
              <w:pStyle w:val="headertabella0"/>
              <w:rPr>
                <w:color w:val="002060"/>
              </w:rPr>
            </w:pPr>
            <w:r w:rsidRPr="007E5D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C4467" w14:textId="77777777" w:rsidR="006858AD" w:rsidRPr="007E5D0F" w:rsidRDefault="006858AD" w:rsidP="00AC0797">
            <w:pPr>
              <w:pStyle w:val="headertabella0"/>
              <w:rPr>
                <w:color w:val="002060"/>
              </w:rPr>
            </w:pPr>
            <w:r w:rsidRPr="007E5D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8DFF5" w14:textId="77777777" w:rsidR="006858AD" w:rsidRPr="007E5D0F" w:rsidRDefault="006858AD" w:rsidP="00AC0797">
            <w:pPr>
              <w:pStyle w:val="headertabella0"/>
              <w:rPr>
                <w:color w:val="002060"/>
              </w:rPr>
            </w:pPr>
            <w:r w:rsidRPr="007E5D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4B138" w14:textId="77777777" w:rsidR="006858AD" w:rsidRPr="007E5D0F" w:rsidRDefault="006858AD" w:rsidP="00AC0797">
            <w:pPr>
              <w:pStyle w:val="headertabella0"/>
              <w:rPr>
                <w:color w:val="002060"/>
              </w:rPr>
            </w:pPr>
            <w:r w:rsidRPr="007E5D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F6471" w14:textId="77777777" w:rsidR="006858AD" w:rsidRPr="007E5D0F" w:rsidRDefault="006858AD" w:rsidP="00AC0797">
            <w:pPr>
              <w:pStyle w:val="headertabella0"/>
              <w:rPr>
                <w:color w:val="002060"/>
              </w:rPr>
            </w:pPr>
            <w:r w:rsidRPr="007E5D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D3E9C" w14:textId="77777777" w:rsidR="006858AD" w:rsidRPr="007E5D0F" w:rsidRDefault="006858AD" w:rsidP="00AC0797">
            <w:pPr>
              <w:pStyle w:val="headertabella0"/>
              <w:rPr>
                <w:color w:val="002060"/>
              </w:rPr>
            </w:pPr>
            <w:r w:rsidRPr="007E5D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7AE62" w14:textId="77777777" w:rsidR="006858AD" w:rsidRPr="007E5D0F" w:rsidRDefault="006858AD" w:rsidP="00AC0797">
            <w:pPr>
              <w:pStyle w:val="headertabella0"/>
              <w:rPr>
                <w:color w:val="002060"/>
              </w:rPr>
            </w:pPr>
            <w:r w:rsidRPr="007E5D0F">
              <w:rPr>
                <w:color w:val="002060"/>
              </w:rPr>
              <w:t>PE</w:t>
            </w:r>
          </w:p>
        </w:tc>
      </w:tr>
      <w:tr w:rsidR="006858AD" w:rsidRPr="007E5D0F" w14:paraId="7BE1781A" w14:textId="77777777" w:rsidTr="00AC07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28512F" w14:textId="77777777" w:rsidR="006858AD" w:rsidRPr="007E5D0F" w:rsidRDefault="006858AD" w:rsidP="00AC0797">
            <w:pPr>
              <w:pStyle w:val="rowtabella0"/>
              <w:rPr>
                <w:color w:val="002060"/>
              </w:rPr>
            </w:pPr>
            <w:r w:rsidRPr="007E5D0F">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F8517" w14:textId="77777777" w:rsidR="006858AD" w:rsidRPr="007E5D0F" w:rsidRDefault="006858AD" w:rsidP="00AC0797">
            <w:pPr>
              <w:pStyle w:val="rowtabella0"/>
              <w:jc w:val="center"/>
              <w:rPr>
                <w:color w:val="002060"/>
              </w:rPr>
            </w:pPr>
            <w:r w:rsidRPr="007E5D0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9781"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DE2AB"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D7370"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8E2B"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D27A" w14:textId="77777777" w:rsidR="006858AD" w:rsidRPr="007E5D0F" w:rsidRDefault="006858AD" w:rsidP="00AC0797">
            <w:pPr>
              <w:pStyle w:val="rowtabella0"/>
              <w:jc w:val="center"/>
              <w:rPr>
                <w:color w:val="002060"/>
              </w:rPr>
            </w:pPr>
            <w:r w:rsidRPr="007E5D0F">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B5767" w14:textId="77777777" w:rsidR="006858AD" w:rsidRPr="007E5D0F" w:rsidRDefault="006858AD" w:rsidP="00AC0797">
            <w:pPr>
              <w:pStyle w:val="rowtabella0"/>
              <w:jc w:val="center"/>
              <w:rPr>
                <w:color w:val="002060"/>
              </w:rPr>
            </w:pPr>
            <w:r w:rsidRPr="007E5D0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4F664" w14:textId="77777777" w:rsidR="006858AD" w:rsidRPr="007E5D0F" w:rsidRDefault="006858AD" w:rsidP="00AC0797">
            <w:pPr>
              <w:pStyle w:val="rowtabella0"/>
              <w:jc w:val="center"/>
              <w:rPr>
                <w:color w:val="002060"/>
              </w:rPr>
            </w:pPr>
            <w:r w:rsidRPr="007E5D0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2A6E" w14:textId="77777777" w:rsidR="006858AD" w:rsidRPr="007E5D0F" w:rsidRDefault="006858AD" w:rsidP="00AC0797">
            <w:pPr>
              <w:pStyle w:val="rowtabella0"/>
              <w:jc w:val="center"/>
              <w:rPr>
                <w:color w:val="002060"/>
              </w:rPr>
            </w:pPr>
            <w:r w:rsidRPr="007E5D0F">
              <w:rPr>
                <w:color w:val="002060"/>
              </w:rPr>
              <w:t>0</w:t>
            </w:r>
          </w:p>
        </w:tc>
      </w:tr>
      <w:tr w:rsidR="006858AD" w:rsidRPr="007E5D0F" w14:paraId="7EC091A8"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97BDA" w14:textId="77777777" w:rsidR="006858AD" w:rsidRPr="007E5D0F" w:rsidRDefault="006858AD" w:rsidP="00AC0797">
            <w:pPr>
              <w:pStyle w:val="rowtabella0"/>
              <w:rPr>
                <w:color w:val="002060"/>
              </w:rPr>
            </w:pPr>
            <w:r w:rsidRPr="007E5D0F">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11E28" w14:textId="77777777" w:rsidR="006858AD" w:rsidRPr="007E5D0F" w:rsidRDefault="006858AD" w:rsidP="00AC0797">
            <w:pPr>
              <w:pStyle w:val="rowtabella0"/>
              <w:jc w:val="center"/>
              <w:rPr>
                <w:color w:val="002060"/>
              </w:rPr>
            </w:pPr>
            <w:r w:rsidRPr="007E5D0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EB4B4" w14:textId="77777777" w:rsidR="006858AD" w:rsidRPr="007E5D0F" w:rsidRDefault="006858AD" w:rsidP="00AC0797">
            <w:pPr>
              <w:pStyle w:val="rowtabella0"/>
              <w:jc w:val="center"/>
              <w:rPr>
                <w:color w:val="002060"/>
              </w:rPr>
            </w:pPr>
            <w:r w:rsidRPr="007E5D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744DF" w14:textId="77777777" w:rsidR="006858AD" w:rsidRPr="007E5D0F" w:rsidRDefault="006858AD" w:rsidP="00AC0797">
            <w:pPr>
              <w:pStyle w:val="rowtabella0"/>
              <w:jc w:val="center"/>
              <w:rPr>
                <w:color w:val="002060"/>
              </w:rPr>
            </w:pPr>
            <w:r w:rsidRPr="007E5D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CC91"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9C14C"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6CA9" w14:textId="77777777" w:rsidR="006858AD" w:rsidRPr="007E5D0F" w:rsidRDefault="006858AD" w:rsidP="00AC0797">
            <w:pPr>
              <w:pStyle w:val="rowtabella0"/>
              <w:jc w:val="center"/>
              <w:rPr>
                <w:color w:val="002060"/>
              </w:rPr>
            </w:pPr>
            <w:r w:rsidRPr="007E5D0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402D" w14:textId="77777777" w:rsidR="006858AD" w:rsidRPr="007E5D0F" w:rsidRDefault="006858AD" w:rsidP="00AC0797">
            <w:pPr>
              <w:pStyle w:val="rowtabella0"/>
              <w:jc w:val="center"/>
              <w:rPr>
                <w:color w:val="002060"/>
              </w:rPr>
            </w:pPr>
            <w:r w:rsidRPr="007E5D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BB57" w14:textId="77777777" w:rsidR="006858AD" w:rsidRPr="007E5D0F" w:rsidRDefault="006858AD" w:rsidP="00AC0797">
            <w:pPr>
              <w:pStyle w:val="rowtabella0"/>
              <w:jc w:val="center"/>
              <w:rPr>
                <w:color w:val="002060"/>
              </w:rPr>
            </w:pPr>
            <w:r w:rsidRPr="007E5D0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BCCE7" w14:textId="77777777" w:rsidR="006858AD" w:rsidRPr="007E5D0F" w:rsidRDefault="006858AD" w:rsidP="00AC0797">
            <w:pPr>
              <w:pStyle w:val="rowtabella0"/>
              <w:jc w:val="center"/>
              <w:rPr>
                <w:color w:val="002060"/>
              </w:rPr>
            </w:pPr>
            <w:r w:rsidRPr="007E5D0F">
              <w:rPr>
                <w:color w:val="002060"/>
              </w:rPr>
              <w:t>0</w:t>
            </w:r>
          </w:p>
        </w:tc>
      </w:tr>
      <w:tr w:rsidR="006858AD" w:rsidRPr="007E5D0F" w14:paraId="14E86DB0"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A0CEC5" w14:textId="77777777" w:rsidR="006858AD" w:rsidRPr="007E5D0F" w:rsidRDefault="006858AD" w:rsidP="00AC0797">
            <w:pPr>
              <w:pStyle w:val="rowtabella0"/>
              <w:rPr>
                <w:color w:val="002060"/>
              </w:rPr>
            </w:pPr>
            <w:r w:rsidRPr="007E5D0F">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93569" w14:textId="77777777" w:rsidR="006858AD" w:rsidRPr="007E5D0F" w:rsidRDefault="006858AD" w:rsidP="00AC0797">
            <w:pPr>
              <w:pStyle w:val="rowtabella0"/>
              <w:jc w:val="center"/>
              <w:rPr>
                <w:color w:val="002060"/>
              </w:rPr>
            </w:pPr>
            <w:r w:rsidRPr="007E5D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A874"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4388" w14:textId="77777777" w:rsidR="006858AD" w:rsidRPr="007E5D0F" w:rsidRDefault="006858AD" w:rsidP="00AC0797">
            <w:pPr>
              <w:pStyle w:val="rowtabella0"/>
              <w:jc w:val="center"/>
              <w:rPr>
                <w:color w:val="002060"/>
              </w:rPr>
            </w:pPr>
            <w:r w:rsidRPr="007E5D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9504"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DA7C5"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A315F" w14:textId="77777777" w:rsidR="006858AD" w:rsidRPr="007E5D0F" w:rsidRDefault="006858AD" w:rsidP="00AC0797">
            <w:pPr>
              <w:pStyle w:val="rowtabella0"/>
              <w:jc w:val="center"/>
              <w:rPr>
                <w:color w:val="002060"/>
              </w:rPr>
            </w:pPr>
            <w:r w:rsidRPr="007E5D0F">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4C647" w14:textId="77777777" w:rsidR="006858AD" w:rsidRPr="007E5D0F" w:rsidRDefault="006858AD" w:rsidP="00AC0797">
            <w:pPr>
              <w:pStyle w:val="rowtabella0"/>
              <w:jc w:val="center"/>
              <w:rPr>
                <w:color w:val="002060"/>
              </w:rPr>
            </w:pPr>
            <w:r w:rsidRPr="007E5D0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778B" w14:textId="77777777" w:rsidR="006858AD" w:rsidRPr="007E5D0F" w:rsidRDefault="006858AD" w:rsidP="00AC0797">
            <w:pPr>
              <w:pStyle w:val="rowtabella0"/>
              <w:jc w:val="center"/>
              <w:rPr>
                <w:color w:val="002060"/>
              </w:rPr>
            </w:pPr>
            <w:r w:rsidRPr="007E5D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202F6" w14:textId="77777777" w:rsidR="006858AD" w:rsidRPr="007E5D0F" w:rsidRDefault="006858AD" w:rsidP="00AC0797">
            <w:pPr>
              <w:pStyle w:val="rowtabella0"/>
              <w:jc w:val="center"/>
              <w:rPr>
                <w:color w:val="002060"/>
              </w:rPr>
            </w:pPr>
            <w:r w:rsidRPr="007E5D0F">
              <w:rPr>
                <w:color w:val="002060"/>
              </w:rPr>
              <w:t>0</w:t>
            </w:r>
          </w:p>
        </w:tc>
      </w:tr>
      <w:tr w:rsidR="006858AD" w:rsidRPr="007E5D0F" w14:paraId="06932C91"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C4B601" w14:textId="77777777" w:rsidR="006858AD" w:rsidRPr="007E5D0F" w:rsidRDefault="006858AD" w:rsidP="00AC0797">
            <w:pPr>
              <w:pStyle w:val="rowtabella0"/>
              <w:rPr>
                <w:color w:val="002060"/>
              </w:rPr>
            </w:pPr>
            <w:r w:rsidRPr="007E5D0F">
              <w:rPr>
                <w:color w:val="002060"/>
              </w:rPr>
              <w:t xml:space="preserve">A.S.D. CALCIO </w:t>
            </w:r>
            <w:proofErr w:type="gramStart"/>
            <w:r w:rsidRPr="007E5D0F">
              <w:rPr>
                <w:color w:val="002060"/>
              </w:rPr>
              <w:t>S.ELPIDIO</w:t>
            </w:r>
            <w:proofErr w:type="gramEnd"/>
            <w:r w:rsidRPr="007E5D0F">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71FA1" w14:textId="77777777" w:rsidR="006858AD" w:rsidRPr="007E5D0F" w:rsidRDefault="006858AD" w:rsidP="00AC0797">
            <w:pPr>
              <w:pStyle w:val="rowtabella0"/>
              <w:jc w:val="center"/>
              <w:rPr>
                <w:color w:val="002060"/>
              </w:rPr>
            </w:pPr>
            <w:r w:rsidRPr="007E5D0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201C"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D83A0" w14:textId="77777777" w:rsidR="006858AD" w:rsidRPr="007E5D0F" w:rsidRDefault="006858AD" w:rsidP="00AC0797">
            <w:pPr>
              <w:pStyle w:val="rowtabella0"/>
              <w:jc w:val="center"/>
              <w:rPr>
                <w:color w:val="002060"/>
              </w:rPr>
            </w:pPr>
            <w:r w:rsidRPr="007E5D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F6679"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DF2A"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0125F" w14:textId="77777777" w:rsidR="006858AD" w:rsidRPr="007E5D0F" w:rsidRDefault="006858AD" w:rsidP="00AC0797">
            <w:pPr>
              <w:pStyle w:val="rowtabella0"/>
              <w:jc w:val="center"/>
              <w:rPr>
                <w:color w:val="002060"/>
              </w:rPr>
            </w:pPr>
            <w:r w:rsidRPr="007E5D0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D7E43" w14:textId="77777777" w:rsidR="006858AD" w:rsidRPr="007E5D0F" w:rsidRDefault="006858AD" w:rsidP="00AC0797">
            <w:pPr>
              <w:pStyle w:val="rowtabella0"/>
              <w:jc w:val="center"/>
              <w:rPr>
                <w:color w:val="002060"/>
              </w:rPr>
            </w:pPr>
            <w:r w:rsidRPr="007E5D0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18935" w14:textId="77777777" w:rsidR="006858AD" w:rsidRPr="007E5D0F" w:rsidRDefault="006858AD" w:rsidP="00AC0797">
            <w:pPr>
              <w:pStyle w:val="rowtabella0"/>
              <w:jc w:val="center"/>
              <w:rPr>
                <w:color w:val="002060"/>
              </w:rPr>
            </w:pPr>
            <w:r w:rsidRPr="007E5D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9B149" w14:textId="77777777" w:rsidR="006858AD" w:rsidRPr="007E5D0F" w:rsidRDefault="006858AD" w:rsidP="00AC0797">
            <w:pPr>
              <w:pStyle w:val="rowtabella0"/>
              <w:jc w:val="center"/>
              <w:rPr>
                <w:color w:val="002060"/>
              </w:rPr>
            </w:pPr>
            <w:r w:rsidRPr="007E5D0F">
              <w:rPr>
                <w:color w:val="002060"/>
              </w:rPr>
              <w:t>0</w:t>
            </w:r>
          </w:p>
        </w:tc>
      </w:tr>
      <w:tr w:rsidR="006858AD" w:rsidRPr="007E5D0F" w14:paraId="09547E52"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171A5" w14:textId="77777777" w:rsidR="006858AD" w:rsidRPr="007E5D0F" w:rsidRDefault="006858AD" w:rsidP="00AC0797">
            <w:pPr>
              <w:pStyle w:val="rowtabella0"/>
              <w:rPr>
                <w:color w:val="002060"/>
              </w:rPr>
            </w:pPr>
            <w:r w:rsidRPr="007E5D0F">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19EE8" w14:textId="77777777" w:rsidR="006858AD" w:rsidRPr="007E5D0F" w:rsidRDefault="006858AD" w:rsidP="00AC0797">
            <w:pPr>
              <w:pStyle w:val="rowtabella0"/>
              <w:jc w:val="center"/>
              <w:rPr>
                <w:color w:val="002060"/>
              </w:rPr>
            </w:pPr>
            <w:r w:rsidRPr="007E5D0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0D8F"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71AA4" w14:textId="77777777" w:rsidR="006858AD" w:rsidRPr="007E5D0F" w:rsidRDefault="006858AD" w:rsidP="00AC0797">
            <w:pPr>
              <w:pStyle w:val="rowtabella0"/>
              <w:jc w:val="center"/>
              <w:rPr>
                <w:color w:val="002060"/>
              </w:rPr>
            </w:pPr>
            <w:r w:rsidRPr="007E5D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CA70"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01C1"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42581" w14:textId="77777777" w:rsidR="006858AD" w:rsidRPr="007E5D0F" w:rsidRDefault="006858AD" w:rsidP="00AC0797">
            <w:pPr>
              <w:pStyle w:val="rowtabella0"/>
              <w:jc w:val="center"/>
              <w:rPr>
                <w:color w:val="002060"/>
              </w:rPr>
            </w:pPr>
            <w:r w:rsidRPr="007E5D0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77EA" w14:textId="77777777" w:rsidR="006858AD" w:rsidRPr="007E5D0F" w:rsidRDefault="006858AD" w:rsidP="00AC0797">
            <w:pPr>
              <w:pStyle w:val="rowtabella0"/>
              <w:jc w:val="center"/>
              <w:rPr>
                <w:color w:val="002060"/>
              </w:rPr>
            </w:pPr>
            <w:r w:rsidRPr="007E5D0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32BD" w14:textId="77777777" w:rsidR="006858AD" w:rsidRPr="007E5D0F" w:rsidRDefault="006858AD" w:rsidP="00AC0797">
            <w:pPr>
              <w:pStyle w:val="rowtabella0"/>
              <w:jc w:val="center"/>
              <w:rPr>
                <w:color w:val="002060"/>
              </w:rPr>
            </w:pPr>
            <w:r w:rsidRPr="007E5D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F3155" w14:textId="77777777" w:rsidR="006858AD" w:rsidRPr="007E5D0F" w:rsidRDefault="006858AD" w:rsidP="00AC0797">
            <w:pPr>
              <w:pStyle w:val="rowtabella0"/>
              <w:jc w:val="center"/>
              <w:rPr>
                <w:color w:val="002060"/>
              </w:rPr>
            </w:pPr>
            <w:r w:rsidRPr="007E5D0F">
              <w:rPr>
                <w:color w:val="002060"/>
              </w:rPr>
              <w:t>0</w:t>
            </w:r>
          </w:p>
        </w:tc>
      </w:tr>
      <w:tr w:rsidR="006858AD" w:rsidRPr="007E5D0F" w14:paraId="6076B4DC"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ECDC2" w14:textId="77777777" w:rsidR="006858AD" w:rsidRPr="007E5D0F" w:rsidRDefault="006858AD" w:rsidP="00AC0797">
            <w:pPr>
              <w:pStyle w:val="rowtabella0"/>
              <w:rPr>
                <w:color w:val="002060"/>
              </w:rPr>
            </w:pPr>
            <w:r w:rsidRPr="007E5D0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84745" w14:textId="77777777" w:rsidR="006858AD" w:rsidRPr="007E5D0F" w:rsidRDefault="006858AD" w:rsidP="00AC0797">
            <w:pPr>
              <w:pStyle w:val="rowtabella0"/>
              <w:jc w:val="center"/>
              <w:rPr>
                <w:color w:val="002060"/>
              </w:rPr>
            </w:pPr>
            <w:r w:rsidRPr="007E5D0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2F9F5"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0850" w14:textId="77777777" w:rsidR="006858AD" w:rsidRPr="007E5D0F" w:rsidRDefault="006858AD" w:rsidP="00AC0797">
            <w:pPr>
              <w:pStyle w:val="rowtabella0"/>
              <w:jc w:val="center"/>
              <w:rPr>
                <w:color w:val="002060"/>
              </w:rPr>
            </w:pPr>
            <w:r w:rsidRPr="007E5D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7DCDF"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141EF"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B4F76" w14:textId="77777777" w:rsidR="006858AD" w:rsidRPr="007E5D0F" w:rsidRDefault="006858AD" w:rsidP="00AC0797">
            <w:pPr>
              <w:pStyle w:val="rowtabella0"/>
              <w:jc w:val="center"/>
              <w:rPr>
                <w:color w:val="002060"/>
              </w:rPr>
            </w:pPr>
            <w:r w:rsidRPr="007E5D0F">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08FB" w14:textId="77777777" w:rsidR="006858AD" w:rsidRPr="007E5D0F" w:rsidRDefault="006858AD" w:rsidP="00AC0797">
            <w:pPr>
              <w:pStyle w:val="rowtabella0"/>
              <w:jc w:val="center"/>
              <w:rPr>
                <w:color w:val="002060"/>
              </w:rPr>
            </w:pPr>
            <w:r w:rsidRPr="007E5D0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957FB" w14:textId="77777777" w:rsidR="006858AD" w:rsidRPr="007E5D0F" w:rsidRDefault="006858AD" w:rsidP="00AC0797">
            <w:pPr>
              <w:pStyle w:val="rowtabella0"/>
              <w:jc w:val="center"/>
              <w:rPr>
                <w:color w:val="002060"/>
              </w:rPr>
            </w:pPr>
            <w:r w:rsidRPr="007E5D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10702" w14:textId="77777777" w:rsidR="006858AD" w:rsidRPr="007E5D0F" w:rsidRDefault="006858AD" w:rsidP="00AC0797">
            <w:pPr>
              <w:pStyle w:val="rowtabella0"/>
              <w:jc w:val="center"/>
              <w:rPr>
                <w:color w:val="002060"/>
              </w:rPr>
            </w:pPr>
            <w:r w:rsidRPr="007E5D0F">
              <w:rPr>
                <w:color w:val="002060"/>
              </w:rPr>
              <w:t>0</w:t>
            </w:r>
          </w:p>
        </w:tc>
      </w:tr>
      <w:tr w:rsidR="006858AD" w:rsidRPr="007E5D0F" w14:paraId="079E2A46"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553A8" w14:textId="77777777" w:rsidR="006858AD" w:rsidRPr="007E5D0F" w:rsidRDefault="006858AD" w:rsidP="00AC0797">
            <w:pPr>
              <w:pStyle w:val="rowtabella0"/>
              <w:rPr>
                <w:color w:val="002060"/>
              </w:rPr>
            </w:pPr>
            <w:r w:rsidRPr="007E5D0F">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37E8" w14:textId="77777777" w:rsidR="006858AD" w:rsidRPr="007E5D0F" w:rsidRDefault="006858AD" w:rsidP="00AC0797">
            <w:pPr>
              <w:pStyle w:val="rowtabella0"/>
              <w:jc w:val="center"/>
              <w:rPr>
                <w:color w:val="002060"/>
              </w:rPr>
            </w:pPr>
            <w:r w:rsidRPr="007E5D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8C45B"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1A150"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5420"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63633"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35EB" w14:textId="77777777" w:rsidR="006858AD" w:rsidRPr="007E5D0F" w:rsidRDefault="006858AD" w:rsidP="00AC0797">
            <w:pPr>
              <w:pStyle w:val="rowtabella0"/>
              <w:jc w:val="center"/>
              <w:rPr>
                <w:color w:val="002060"/>
              </w:rPr>
            </w:pPr>
            <w:r w:rsidRPr="007E5D0F">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347B9" w14:textId="77777777" w:rsidR="006858AD" w:rsidRPr="007E5D0F" w:rsidRDefault="006858AD" w:rsidP="00AC0797">
            <w:pPr>
              <w:pStyle w:val="rowtabella0"/>
              <w:jc w:val="center"/>
              <w:rPr>
                <w:color w:val="002060"/>
              </w:rPr>
            </w:pPr>
            <w:r w:rsidRPr="007E5D0F">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34566"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A0E94" w14:textId="77777777" w:rsidR="006858AD" w:rsidRPr="007E5D0F" w:rsidRDefault="006858AD" w:rsidP="00AC0797">
            <w:pPr>
              <w:pStyle w:val="rowtabella0"/>
              <w:jc w:val="center"/>
              <w:rPr>
                <w:color w:val="002060"/>
              </w:rPr>
            </w:pPr>
            <w:r w:rsidRPr="007E5D0F">
              <w:rPr>
                <w:color w:val="002060"/>
              </w:rPr>
              <w:t>0</w:t>
            </w:r>
          </w:p>
        </w:tc>
      </w:tr>
      <w:tr w:rsidR="006858AD" w:rsidRPr="007E5D0F" w14:paraId="1C4C9742"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C87620" w14:textId="77777777" w:rsidR="006858AD" w:rsidRPr="007E5D0F" w:rsidRDefault="006858AD" w:rsidP="00AC0797">
            <w:pPr>
              <w:pStyle w:val="rowtabella0"/>
              <w:rPr>
                <w:color w:val="002060"/>
              </w:rPr>
            </w:pPr>
            <w:r w:rsidRPr="007E5D0F">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89A64" w14:textId="77777777" w:rsidR="006858AD" w:rsidRPr="007E5D0F" w:rsidRDefault="006858AD" w:rsidP="00AC0797">
            <w:pPr>
              <w:pStyle w:val="rowtabella0"/>
              <w:jc w:val="center"/>
              <w:rPr>
                <w:color w:val="002060"/>
              </w:rPr>
            </w:pPr>
            <w:r w:rsidRPr="007E5D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7D655"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32D9"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9A2F9"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DF2C3"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078C" w14:textId="77777777" w:rsidR="006858AD" w:rsidRPr="007E5D0F" w:rsidRDefault="006858AD" w:rsidP="00AC0797">
            <w:pPr>
              <w:pStyle w:val="rowtabella0"/>
              <w:jc w:val="center"/>
              <w:rPr>
                <w:color w:val="002060"/>
              </w:rPr>
            </w:pPr>
            <w:r w:rsidRPr="007E5D0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93E21" w14:textId="77777777" w:rsidR="006858AD" w:rsidRPr="007E5D0F" w:rsidRDefault="006858AD" w:rsidP="00AC0797">
            <w:pPr>
              <w:pStyle w:val="rowtabella0"/>
              <w:jc w:val="center"/>
              <w:rPr>
                <w:color w:val="002060"/>
              </w:rPr>
            </w:pPr>
            <w:r w:rsidRPr="007E5D0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161A4"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B8866" w14:textId="77777777" w:rsidR="006858AD" w:rsidRPr="007E5D0F" w:rsidRDefault="006858AD" w:rsidP="00AC0797">
            <w:pPr>
              <w:pStyle w:val="rowtabella0"/>
              <w:jc w:val="center"/>
              <w:rPr>
                <w:color w:val="002060"/>
              </w:rPr>
            </w:pPr>
            <w:r w:rsidRPr="007E5D0F">
              <w:rPr>
                <w:color w:val="002060"/>
              </w:rPr>
              <w:t>0</w:t>
            </w:r>
          </w:p>
        </w:tc>
      </w:tr>
      <w:tr w:rsidR="006858AD" w:rsidRPr="007E5D0F" w14:paraId="3575ED89"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538F86" w14:textId="77777777" w:rsidR="006858AD" w:rsidRPr="007E5D0F" w:rsidRDefault="006858AD" w:rsidP="00AC0797">
            <w:pPr>
              <w:pStyle w:val="rowtabella0"/>
              <w:rPr>
                <w:color w:val="002060"/>
              </w:rPr>
            </w:pPr>
            <w:r w:rsidRPr="007E5D0F">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EBA2" w14:textId="77777777" w:rsidR="006858AD" w:rsidRPr="007E5D0F" w:rsidRDefault="006858AD" w:rsidP="00AC0797">
            <w:pPr>
              <w:pStyle w:val="rowtabella0"/>
              <w:jc w:val="center"/>
              <w:rPr>
                <w:color w:val="002060"/>
              </w:rPr>
            </w:pPr>
            <w:r w:rsidRPr="007E5D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D8B88"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A68B"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7D691"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8219"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B1A7" w14:textId="77777777" w:rsidR="006858AD" w:rsidRPr="007E5D0F" w:rsidRDefault="006858AD" w:rsidP="00AC0797">
            <w:pPr>
              <w:pStyle w:val="rowtabella0"/>
              <w:jc w:val="center"/>
              <w:rPr>
                <w:color w:val="002060"/>
              </w:rPr>
            </w:pPr>
            <w:r w:rsidRPr="007E5D0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232D5" w14:textId="77777777" w:rsidR="006858AD" w:rsidRPr="007E5D0F" w:rsidRDefault="006858AD" w:rsidP="00AC0797">
            <w:pPr>
              <w:pStyle w:val="rowtabella0"/>
              <w:jc w:val="center"/>
              <w:rPr>
                <w:color w:val="002060"/>
              </w:rPr>
            </w:pPr>
            <w:r w:rsidRPr="007E5D0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BCB8" w14:textId="77777777" w:rsidR="006858AD" w:rsidRPr="007E5D0F" w:rsidRDefault="006858AD" w:rsidP="00AC0797">
            <w:pPr>
              <w:pStyle w:val="rowtabella0"/>
              <w:jc w:val="center"/>
              <w:rPr>
                <w:color w:val="002060"/>
              </w:rPr>
            </w:pPr>
            <w:r w:rsidRPr="007E5D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8A02F" w14:textId="77777777" w:rsidR="006858AD" w:rsidRPr="007E5D0F" w:rsidRDefault="006858AD" w:rsidP="00AC0797">
            <w:pPr>
              <w:pStyle w:val="rowtabella0"/>
              <w:jc w:val="center"/>
              <w:rPr>
                <w:color w:val="002060"/>
              </w:rPr>
            </w:pPr>
            <w:r w:rsidRPr="007E5D0F">
              <w:rPr>
                <w:color w:val="002060"/>
              </w:rPr>
              <w:t>0</w:t>
            </w:r>
          </w:p>
        </w:tc>
      </w:tr>
      <w:tr w:rsidR="006858AD" w:rsidRPr="007E5D0F" w14:paraId="1448EBED"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67F08" w14:textId="77777777" w:rsidR="006858AD" w:rsidRPr="007E5D0F" w:rsidRDefault="006858AD" w:rsidP="00AC0797">
            <w:pPr>
              <w:pStyle w:val="breakline"/>
              <w:rPr>
                <w:rFonts w:ascii="Arial" w:hAnsi="Arial" w:cs="Arial"/>
                <w:color w:val="002060"/>
              </w:rPr>
            </w:pPr>
            <w:r w:rsidRPr="007E5D0F">
              <w:rPr>
                <w:rFonts w:ascii="Arial" w:hAnsi="Arial" w:cs="Arial"/>
                <w:color w:val="002060"/>
              </w:rPr>
              <w:t>A.S.D. NUOVA JUVENTINA FFC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1CB7" w14:textId="77777777" w:rsidR="006858AD" w:rsidRPr="007E5D0F" w:rsidRDefault="006858AD" w:rsidP="00AC0797">
            <w:pPr>
              <w:pStyle w:val="rowtabella0"/>
              <w:jc w:val="center"/>
              <w:rPr>
                <w:color w:val="002060"/>
              </w:rPr>
            </w:pPr>
            <w:r w:rsidRPr="007E5D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E64E9"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FC9D"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4CED5"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72E8"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80A98" w14:textId="77777777" w:rsidR="006858AD" w:rsidRPr="007E5D0F" w:rsidRDefault="006858AD" w:rsidP="00AC0797">
            <w:pPr>
              <w:pStyle w:val="rowtabella0"/>
              <w:jc w:val="center"/>
              <w:rPr>
                <w:color w:val="002060"/>
              </w:rPr>
            </w:pPr>
            <w:r w:rsidRPr="007E5D0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3AAA" w14:textId="77777777" w:rsidR="006858AD" w:rsidRPr="007E5D0F" w:rsidRDefault="006858AD" w:rsidP="00AC0797">
            <w:pPr>
              <w:pStyle w:val="rowtabella0"/>
              <w:jc w:val="center"/>
              <w:rPr>
                <w:color w:val="002060"/>
              </w:rPr>
            </w:pPr>
            <w:r w:rsidRPr="007E5D0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6769B" w14:textId="77777777" w:rsidR="006858AD" w:rsidRPr="007E5D0F" w:rsidRDefault="006858AD" w:rsidP="00AC0797">
            <w:pPr>
              <w:pStyle w:val="rowtabella0"/>
              <w:jc w:val="center"/>
              <w:rPr>
                <w:color w:val="002060"/>
              </w:rPr>
            </w:pPr>
            <w:r w:rsidRPr="007E5D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0F30C" w14:textId="77777777" w:rsidR="006858AD" w:rsidRPr="007E5D0F" w:rsidRDefault="006858AD" w:rsidP="00AC0797">
            <w:pPr>
              <w:pStyle w:val="rowtabella0"/>
              <w:jc w:val="center"/>
              <w:rPr>
                <w:color w:val="002060"/>
              </w:rPr>
            </w:pPr>
            <w:r w:rsidRPr="007E5D0F">
              <w:rPr>
                <w:color w:val="002060"/>
              </w:rPr>
              <w:t>0</w:t>
            </w:r>
          </w:p>
        </w:tc>
      </w:tr>
      <w:tr w:rsidR="006858AD" w:rsidRPr="007E5D0F" w14:paraId="5D8C0E54"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FB166" w14:textId="77777777" w:rsidR="006858AD" w:rsidRPr="007E5D0F" w:rsidRDefault="006858AD" w:rsidP="00AC0797">
            <w:pPr>
              <w:pStyle w:val="rowtabella0"/>
              <w:rPr>
                <w:color w:val="002060"/>
                <w:lang w:val="es-ES"/>
              </w:rPr>
            </w:pPr>
            <w:r w:rsidRPr="007E5D0F">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568C7" w14:textId="77777777" w:rsidR="006858AD" w:rsidRPr="007E5D0F" w:rsidRDefault="006858AD" w:rsidP="00AC0797">
            <w:pPr>
              <w:pStyle w:val="rowtabella0"/>
              <w:jc w:val="center"/>
              <w:rPr>
                <w:color w:val="002060"/>
              </w:rPr>
            </w:pPr>
            <w:r w:rsidRPr="007E5D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16226"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2D10"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08FD0"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9DF9A" w14:textId="77777777" w:rsidR="006858AD" w:rsidRPr="007E5D0F" w:rsidRDefault="006858AD" w:rsidP="00AC0797">
            <w:pPr>
              <w:pStyle w:val="rowtabella0"/>
              <w:jc w:val="center"/>
              <w:rPr>
                <w:color w:val="002060"/>
              </w:rPr>
            </w:pPr>
            <w:r w:rsidRPr="007E5D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3E3E5" w14:textId="77777777" w:rsidR="006858AD" w:rsidRPr="007E5D0F" w:rsidRDefault="006858AD" w:rsidP="00AC0797">
            <w:pPr>
              <w:pStyle w:val="rowtabella0"/>
              <w:jc w:val="center"/>
              <w:rPr>
                <w:color w:val="002060"/>
              </w:rPr>
            </w:pPr>
            <w:r w:rsidRPr="007E5D0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B6F0" w14:textId="77777777" w:rsidR="006858AD" w:rsidRPr="007E5D0F" w:rsidRDefault="006858AD" w:rsidP="00AC0797">
            <w:pPr>
              <w:pStyle w:val="rowtabella0"/>
              <w:jc w:val="center"/>
              <w:rPr>
                <w:color w:val="002060"/>
              </w:rPr>
            </w:pPr>
            <w:r w:rsidRPr="007E5D0F">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DA7E" w14:textId="77777777" w:rsidR="006858AD" w:rsidRPr="007E5D0F" w:rsidRDefault="006858AD" w:rsidP="00AC0797">
            <w:pPr>
              <w:pStyle w:val="rowtabella0"/>
              <w:jc w:val="center"/>
              <w:rPr>
                <w:color w:val="002060"/>
              </w:rPr>
            </w:pPr>
            <w:r w:rsidRPr="007E5D0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314A7" w14:textId="77777777" w:rsidR="006858AD" w:rsidRPr="007E5D0F" w:rsidRDefault="006858AD" w:rsidP="00AC0797">
            <w:pPr>
              <w:pStyle w:val="rowtabella0"/>
              <w:jc w:val="center"/>
              <w:rPr>
                <w:color w:val="002060"/>
              </w:rPr>
            </w:pPr>
            <w:r w:rsidRPr="007E5D0F">
              <w:rPr>
                <w:color w:val="002060"/>
              </w:rPr>
              <w:t>0</w:t>
            </w:r>
          </w:p>
        </w:tc>
      </w:tr>
      <w:tr w:rsidR="006858AD" w:rsidRPr="007E5D0F" w14:paraId="014AC1E1"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E872D" w14:textId="77777777" w:rsidR="006858AD" w:rsidRPr="007E5D0F" w:rsidRDefault="006858AD" w:rsidP="00AC0797">
            <w:pPr>
              <w:pStyle w:val="rowtabella0"/>
              <w:rPr>
                <w:color w:val="002060"/>
              </w:rPr>
            </w:pPr>
            <w:r w:rsidRPr="007E5D0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4C150"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8C620"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5659C"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DD0C"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80B38" w14:textId="77777777" w:rsidR="006858AD" w:rsidRPr="007E5D0F" w:rsidRDefault="006858AD" w:rsidP="00AC0797">
            <w:pPr>
              <w:pStyle w:val="rowtabella0"/>
              <w:jc w:val="center"/>
              <w:rPr>
                <w:color w:val="002060"/>
              </w:rPr>
            </w:pPr>
            <w:r w:rsidRPr="007E5D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58E9" w14:textId="77777777" w:rsidR="006858AD" w:rsidRPr="007E5D0F" w:rsidRDefault="006858AD" w:rsidP="00AC0797">
            <w:pPr>
              <w:pStyle w:val="rowtabella0"/>
              <w:jc w:val="center"/>
              <w:rPr>
                <w:color w:val="002060"/>
              </w:rPr>
            </w:pPr>
            <w:r w:rsidRPr="007E5D0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695F8" w14:textId="77777777" w:rsidR="006858AD" w:rsidRPr="007E5D0F" w:rsidRDefault="006858AD" w:rsidP="00AC0797">
            <w:pPr>
              <w:pStyle w:val="rowtabella0"/>
              <w:jc w:val="center"/>
              <w:rPr>
                <w:color w:val="002060"/>
              </w:rPr>
            </w:pPr>
            <w:r w:rsidRPr="007E5D0F">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3531" w14:textId="77777777" w:rsidR="006858AD" w:rsidRPr="007E5D0F" w:rsidRDefault="006858AD" w:rsidP="00AC0797">
            <w:pPr>
              <w:pStyle w:val="rowtabella0"/>
              <w:jc w:val="center"/>
              <w:rPr>
                <w:color w:val="002060"/>
              </w:rPr>
            </w:pPr>
            <w:r w:rsidRPr="007E5D0F">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7A6E" w14:textId="77777777" w:rsidR="006858AD" w:rsidRPr="007E5D0F" w:rsidRDefault="006858AD" w:rsidP="00AC0797">
            <w:pPr>
              <w:pStyle w:val="rowtabella0"/>
              <w:jc w:val="center"/>
              <w:rPr>
                <w:color w:val="002060"/>
              </w:rPr>
            </w:pPr>
            <w:r w:rsidRPr="007E5D0F">
              <w:rPr>
                <w:color w:val="002060"/>
              </w:rPr>
              <w:t>0</w:t>
            </w:r>
          </w:p>
        </w:tc>
      </w:tr>
      <w:tr w:rsidR="006858AD" w:rsidRPr="007E5D0F" w14:paraId="0E1529B0" w14:textId="77777777" w:rsidTr="00AC07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FC8837" w14:textId="77777777" w:rsidR="006858AD" w:rsidRPr="007E5D0F" w:rsidRDefault="006858AD" w:rsidP="00AC0797">
            <w:pPr>
              <w:pStyle w:val="rowtabella0"/>
              <w:rPr>
                <w:color w:val="002060"/>
              </w:rPr>
            </w:pPr>
            <w:r w:rsidRPr="007E5D0F">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277A8"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52690"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518D2"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22D2"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28B16"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98B2" w14:textId="77777777" w:rsidR="006858AD" w:rsidRPr="007E5D0F" w:rsidRDefault="006858AD" w:rsidP="00AC0797">
            <w:pPr>
              <w:pStyle w:val="rowtabella0"/>
              <w:jc w:val="center"/>
              <w:rPr>
                <w:color w:val="002060"/>
              </w:rPr>
            </w:pPr>
            <w:r w:rsidRPr="007E5D0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A600" w14:textId="77777777" w:rsidR="006858AD" w:rsidRPr="007E5D0F" w:rsidRDefault="006858AD" w:rsidP="00AC0797">
            <w:pPr>
              <w:pStyle w:val="rowtabella0"/>
              <w:jc w:val="center"/>
              <w:rPr>
                <w:color w:val="002060"/>
              </w:rPr>
            </w:pPr>
            <w:r w:rsidRPr="007E5D0F">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136D3" w14:textId="77777777" w:rsidR="006858AD" w:rsidRPr="007E5D0F" w:rsidRDefault="006858AD" w:rsidP="00AC0797">
            <w:pPr>
              <w:pStyle w:val="rowtabella0"/>
              <w:jc w:val="center"/>
              <w:rPr>
                <w:color w:val="002060"/>
              </w:rPr>
            </w:pPr>
            <w:r w:rsidRPr="007E5D0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11AFD" w14:textId="77777777" w:rsidR="006858AD" w:rsidRPr="007E5D0F" w:rsidRDefault="006858AD" w:rsidP="00AC0797">
            <w:pPr>
              <w:pStyle w:val="rowtabella0"/>
              <w:jc w:val="center"/>
              <w:rPr>
                <w:color w:val="002060"/>
              </w:rPr>
            </w:pPr>
            <w:r w:rsidRPr="007E5D0F">
              <w:rPr>
                <w:color w:val="002060"/>
              </w:rPr>
              <w:t>0</w:t>
            </w:r>
          </w:p>
        </w:tc>
      </w:tr>
    </w:tbl>
    <w:p w14:paraId="5CED0D3E" w14:textId="77777777" w:rsidR="006858AD" w:rsidRPr="007E5D0F" w:rsidRDefault="006858AD" w:rsidP="006858AD">
      <w:pPr>
        <w:pStyle w:val="breakline"/>
        <w:rPr>
          <w:rFonts w:eastAsiaTheme="minorEastAsia"/>
          <w:color w:val="002060"/>
        </w:rPr>
      </w:pPr>
    </w:p>
    <w:p w14:paraId="0D21E83B" w14:textId="77777777" w:rsidR="006858AD" w:rsidRPr="007E5D0F" w:rsidRDefault="006858AD" w:rsidP="006858AD">
      <w:pPr>
        <w:pStyle w:val="breakline"/>
        <w:rPr>
          <w:color w:val="002060"/>
        </w:rPr>
      </w:pPr>
    </w:p>
    <w:p w14:paraId="68D6D7B4" w14:textId="77777777" w:rsidR="006858AD" w:rsidRPr="007E5D0F" w:rsidRDefault="006858AD" w:rsidP="006858AD">
      <w:pPr>
        <w:pStyle w:val="sottotitolocampionato10"/>
        <w:rPr>
          <w:color w:val="002060"/>
        </w:rPr>
      </w:pPr>
      <w:r w:rsidRPr="007E5D0F">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58AD" w:rsidRPr="007E5D0F" w14:paraId="75CB848C" w14:textId="77777777" w:rsidTr="00AC07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DFE0B" w14:textId="77777777" w:rsidR="006858AD" w:rsidRPr="007E5D0F" w:rsidRDefault="006858AD" w:rsidP="00AC0797">
            <w:pPr>
              <w:pStyle w:val="headertabella0"/>
              <w:rPr>
                <w:color w:val="002060"/>
              </w:rPr>
            </w:pPr>
            <w:r w:rsidRPr="007E5D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7A3D1" w14:textId="77777777" w:rsidR="006858AD" w:rsidRPr="007E5D0F" w:rsidRDefault="006858AD" w:rsidP="00AC0797">
            <w:pPr>
              <w:pStyle w:val="headertabella0"/>
              <w:rPr>
                <w:color w:val="002060"/>
              </w:rPr>
            </w:pPr>
            <w:r w:rsidRPr="007E5D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46F21" w14:textId="77777777" w:rsidR="006858AD" w:rsidRPr="007E5D0F" w:rsidRDefault="006858AD" w:rsidP="00AC0797">
            <w:pPr>
              <w:pStyle w:val="headertabella0"/>
              <w:rPr>
                <w:color w:val="002060"/>
              </w:rPr>
            </w:pPr>
            <w:r w:rsidRPr="007E5D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81588" w14:textId="77777777" w:rsidR="006858AD" w:rsidRPr="007E5D0F" w:rsidRDefault="006858AD" w:rsidP="00AC0797">
            <w:pPr>
              <w:pStyle w:val="headertabella0"/>
              <w:rPr>
                <w:color w:val="002060"/>
              </w:rPr>
            </w:pPr>
            <w:r w:rsidRPr="007E5D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F0CB9" w14:textId="77777777" w:rsidR="006858AD" w:rsidRPr="007E5D0F" w:rsidRDefault="006858AD" w:rsidP="00AC0797">
            <w:pPr>
              <w:pStyle w:val="headertabella0"/>
              <w:rPr>
                <w:color w:val="002060"/>
              </w:rPr>
            </w:pPr>
            <w:r w:rsidRPr="007E5D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7FB08" w14:textId="77777777" w:rsidR="006858AD" w:rsidRPr="007E5D0F" w:rsidRDefault="006858AD" w:rsidP="00AC0797">
            <w:pPr>
              <w:pStyle w:val="headertabella0"/>
              <w:rPr>
                <w:color w:val="002060"/>
              </w:rPr>
            </w:pPr>
            <w:r w:rsidRPr="007E5D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65C57" w14:textId="77777777" w:rsidR="006858AD" w:rsidRPr="007E5D0F" w:rsidRDefault="006858AD" w:rsidP="00AC0797">
            <w:pPr>
              <w:pStyle w:val="headertabella0"/>
              <w:rPr>
                <w:color w:val="002060"/>
              </w:rPr>
            </w:pPr>
            <w:r w:rsidRPr="007E5D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147F4" w14:textId="77777777" w:rsidR="006858AD" w:rsidRPr="007E5D0F" w:rsidRDefault="006858AD" w:rsidP="00AC0797">
            <w:pPr>
              <w:pStyle w:val="headertabella0"/>
              <w:rPr>
                <w:color w:val="002060"/>
              </w:rPr>
            </w:pPr>
            <w:r w:rsidRPr="007E5D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22706" w14:textId="77777777" w:rsidR="006858AD" w:rsidRPr="007E5D0F" w:rsidRDefault="006858AD" w:rsidP="00AC0797">
            <w:pPr>
              <w:pStyle w:val="headertabella0"/>
              <w:rPr>
                <w:color w:val="002060"/>
              </w:rPr>
            </w:pPr>
            <w:r w:rsidRPr="007E5D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FBA51" w14:textId="77777777" w:rsidR="006858AD" w:rsidRPr="007E5D0F" w:rsidRDefault="006858AD" w:rsidP="00AC0797">
            <w:pPr>
              <w:pStyle w:val="headertabella0"/>
              <w:rPr>
                <w:color w:val="002060"/>
              </w:rPr>
            </w:pPr>
            <w:r w:rsidRPr="007E5D0F">
              <w:rPr>
                <w:color w:val="002060"/>
              </w:rPr>
              <w:t>PE</w:t>
            </w:r>
          </w:p>
        </w:tc>
      </w:tr>
      <w:tr w:rsidR="006858AD" w:rsidRPr="007E5D0F" w14:paraId="688C94B0" w14:textId="77777777" w:rsidTr="00AC07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A8E7DF" w14:textId="77777777" w:rsidR="006858AD" w:rsidRPr="007E5D0F" w:rsidRDefault="006858AD" w:rsidP="00AC0797">
            <w:pPr>
              <w:pStyle w:val="rowtabella0"/>
              <w:rPr>
                <w:color w:val="002060"/>
              </w:rPr>
            </w:pPr>
            <w:r w:rsidRPr="007E5D0F">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416FA" w14:textId="77777777" w:rsidR="006858AD" w:rsidRPr="007E5D0F" w:rsidRDefault="006858AD" w:rsidP="00AC0797">
            <w:pPr>
              <w:pStyle w:val="rowtabella0"/>
              <w:jc w:val="center"/>
              <w:rPr>
                <w:color w:val="002060"/>
              </w:rPr>
            </w:pPr>
            <w:r w:rsidRPr="007E5D0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3ACE"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6BD56"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778B"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C72A"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94E3" w14:textId="77777777" w:rsidR="006858AD" w:rsidRPr="007E5D0F" w:rsidRDefault="006858AD" w:rsidP="00AC0797">
            <w:pPr>
              <w:pStyle w:val="rowtabella0"/>
              <w:jc w:val="center"/>
              <w:rPr>
                <w:color w:val="002060"/>
              </w:rPr>
            </w:pPr>
            <w:r w:rsidRPr="007E5D0F">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5A168" w14:textId="77777777" w:rsidR="006858AD" w:rsidRPr="007E5D0F" w:rsidRDefault="006858AD" w:rsidP="00AC0797">
            <w:pPr>
              <w:pStyle w:val="rowtabella0"/>
              <w:jc w:val="center"/>
              <w:rPr>
                <w:color w:val="002060"/>
              </w:rPr>
            </w:pPr>
            <w:r w:rsidRPr="007E5D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DDD90" w14:textId="77777777" w:rsidR="006858AD" w:rsidRPr="007E5D0F" w:rsidRDefault="006858AD" w:rsidP="00AC0797">
            <w:pPr>
              <w:pStyle w:val="rowtabella0"/>
              <w:jc w:val="center"/>
              <w:rPr>
                <w:color w:val="002060"/>
              </w:rPr>
            </w:pPr>
            <w:r w:rsidRPr="007E5D0F">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99B6E" w14:textId="77777777" w:rsidR="006858AD" w:rsidRPr="007E5D0F" w:rsidRDefault="006858AD" w:rsidP="00AC0797">
            <w:pPr>
              <w:pStyle w:val="rowtabella0"/>
              <w:jc w:val="center"/>
              <w:rPr>
                <w:color w:val="002060"/>
              </w:rPr>
            </w:pPr>
            <w:r w:rsidRPr="007E5D0F">
              <w:rPr>
                <w:color w:val="002060"/>
              </w:rPr>
              <w:t>0</w:t>
            </w:r>
          </w:p>
        </w:tc>
      </w:tr>
      <w:tr w:rsidR="006858AD" w:rsidRPr="007E5D0F" w14:paraId="2F154CD3"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119F2" w14:textId="77777777" w:rsidR="006858AD" w:rsidRPr="007E5D0F" w:rsidRDefault="006858AD" w:rsidP="00AC0797">
            <w:pPr>
              <w:pStyle w:val="rowtabella0"/>
              <w:rPr>
                <w:color w:val="002060"/>
              </w:rPr>
            </w:pPr>
            <w:r w:rsidRPr="007E5D0F">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5C57" w14:textId="77777777" w:rsidR="006858AD" w:rsidRPr="007E5D0F" w:rsidRDefault="006858AD" w:rsidP="00AC0797">
            <w:pPr>
              <w:pStyle w:val="rowtabella0"/>
              <w:jc w:val="center"/>
              <w:rPr>
                <w:color w:val="002060"/>
              </w:rPr>
            </w:pPr>
            <w:r w:rsidRPr="007E5D0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C4028"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63478" w14:textId="77777777" w:rsidR="006858AD" w:rsidRPr="007E5D0F" w:rsidRDefault="006858AD" w:rsidP="00AC0797">
            <w:pPr>
              <w:pStyle w:val="rowtabella0"/>
              <w:jc w:val="center"/>
              <w:rPr>
                <w:color w:val="002060"/>
              </w:rPr>
            </w:pPr>
            <w:r w:rsidRPr="007E5D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B5D7"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7AF34"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3D46" w14:textId="77777777" w:rsidR="006858AD" w:rsidRPr="007E5D0F" w:rsidRDefault="006858AD" w:rsidP="00AC0797">
            <w:pPr>
              <w:pStyle w:val="rowtabella0"/>
              <w:jc w:val="center"/>
              <w:rPr>
                <w:color w:val="002060"/>
              </w:rPr>
            </w:pPr>
            <w:r w:rsidRPr="007E5D0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890A" w14:textId="77777777" w:rsidR="006858AD" w:rsidRPr="007E5D0F" w:rsidRDefault="006858AD" w:rsidP="00AC0797">
            <w:pPr>
              <w:pStyle w:val="rowtabella0"/>
              <w:jc w:val="center"/>
              <w:rPr>
                <w:color w:val="002060"/>
              </w:rPr>
            </w:pPr>
            <w:r w:rsidRPr="007E5D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5F99B" w14:textId="77777777" w:rsidR="006858AD" w:rsidRPr="007E5D0F" w:rsidRDefault="006858AD" w:rsidP="00AC0797">
            <w:pPr>
              <w:pStyle w:val="rowtabella0"/>
              <w:jc w:val="center"/>
              <w:rPr>
                <w:color w:val="002060"/>
              </w:rPr>
            </w:pPr>
            <w:r w:rsidRPr="007E5D0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9941" w14:textId="77777777" w:rsidR="006858AD" w:rsidRPr="007E5D0F" w:rsidRDefault="006858AD" w:rsidP="00AC0797">
            <w:pPr>
              <w:pStyle w:val="rowtabella0"/>
              <w:jc w:val="center"/>
              <w:rPr>
                <w:color w:val="002060"/>
              </w:rPr>
            </w:pPr>
            <w:r w:rsidRPr="007E5D0F">
              <w:rPr>
                <w:color w:val="002060"/>
              </w:rPr>
              <w:t>0</w:t>
            </w:r>
          </w:p>
        </w:tc>
      </w:tr>
      <w:tr w:rsidR="006858AD" w:rsidRPr="007E5D0F" w14:paraId="2717D83D"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0F7F1" w14:textId="77777777" w:rsidR="006858AD" w:rsidRPr="007E5D0F" w:rsidRDefault="006858AD" w:rsidP="00AC0797">
            <w:pPr>
              <w:pStyle w:val="rowtabella0"/>
              <w:rPr>
                <w:color w:val="002060"/>
              </w:rPr>
            </w:pPr>
            <w:r w:rsidRPr="007E5D0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C8B7" w14:textId="77777777" w:rsidR="006858AD" w:rsidRPr="007E5D0F" w:rsidRDefault="006858AD" w:rsidP="00AC0797">
            <w:pPr>
              <w:pStyle w:val="rowtabella0"/>
              <w:jc w:val="center"/>
              <w:rPr>
                <w:color w:val="002060"/>
              </w:rPr>
            </w:pPr>
            <w:r w:rsidRPr="007E5D0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1175"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B4CE" w14:textId="77777777" w:rsidR="006858AD" w:rsidRPr="007E5D0F" w:rsidRDefault="006858AD" w:rsidP="00AC0797">
            <w:pPr>
              <w:pStyle w:val="rowtabella0"/>
              <w:jc w:val="center"/>
              <w:rPr>
                <w:color w:val="002060"/>
              </w:rPr>
            </w:pPr>
            <w:r w:rsidRPr="007E5D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4340D"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C23F"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1B777" w14:textId="77777777" w:rsidR="006858AD" w:rsidRPr="007E5D0F" w:rsidRDefault="006858AD" w:rsidP="00AC0797">
            <w:pPr>
              <w:pStyle w:val="rowtabella0"/>
              <w:jc w:val="center"/>
              <w:rPr>
                <w:color w:val="002060"/>
              </w:rPr>
            </w:pPr>
            <w:r w:rsidRPr="007E5D0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81C21" w14:textId="77777777" w:rsidR="006858AD" w:rsidRPr="007E5D0F" w:rsidRDefault="006858AD" w:rsidP="00AC0797">
            <w:pPr>
              <w:pStyle w:val="rowtabella0"/>
              <w:jc w:val="center"/>
              <w:rPr>
                <w:color w:val="002060"/>
              </w:rPr>
            </w:pPr>
            <w:r w:rsidRPr="007E5D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C1E44"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1EF59" w14:textId="77777777" w:rsidR="006858AD" w:rsidRPr="007E5D0F" w:rsidRDefault="006858AD" w:rsidP="00AC0797">
            <w:pPr>
              <w:pStyle w:val="rowtabella0"/>
              <w:jc w:val="center"/>
              <w:rPr>
                <w:color w:val="002060"/>
              </w:rPr>
            </w:pPr>
            <w:r w:rsidRPr="007E5D0F">
              <w:rPr>
                <w:color w:val="002060"/>
              </w:rPr>
              <w:t>0</w:t>
            </w:r>
          </w:p>
        </w:tc>
      </w:tr>
      <w:tr w:rsidR="006858AD" w:rsidRPr="007E5D0F" w14:paraId="1DADA431"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CF6AC2" w14:textId="77777777" w:rsidR="006858AD" w:rsidRPr="007E5D0F" w:rsidRDefault="006858AD" w:rsidP="00AC0797">
            <w:pPr>
              <w:pStyle w:val="rowtabella0"/>
              <w:rPr>
                <w:color w:val="002060"/>
              </w:rPr>
            </w:pPr>
            <w:r w:rsidRPr="007E5D0F">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8313" w14:textId="77777777" w:rsidR="006858AD" w:rsidRPr="007E5D0F" w:rsidRDefault="006858AD" w:rsidP="00AC0797">
            <w:pPr>
              <w:pStyle w:val="rowtabella0"/>
              <w:jc w:val="center"/>
              <w:rPr>
                <w:color w:val="002060"/>
              </w:rPr>
            </w:pPr>
            <w:r w:rsidRPr="007E5D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2747"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8B2F" w14:textId="77777777" w:rsidR="006858AD" w:rsidRPr="007E5D0F" w:rsidRDefault="006858AD" w:rsidP="00AC0797">
            <w:pPr>
              <w:pStyle w:val="rowtabella0"/>
              <w:jc w:val="center"/>
              <w:rPr>
                <w:color w:val="002060"/>
              </w:rPr>
            </w:pPr>
            <w:r w:rsidRPr="007E5D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7358"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8FF1D"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FD706" w14:textId="77777777" w:rsidR="006858AD" w:rsidRPr="007E5D0F" w:rsidRDefault="006858AD" w:rsidP="00AC0797">
            <w:pPr>
              <w:pStyle w:val="rowtabella0"/>
              <w:jc w:val="center"/>
              <w:rPr>
                <w:color w:val="002060"/>
              </w:rPr>
            </w:pPr>
            <w:r w:rsidRPr="007E5D0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D2B4" w14:textId="77777777" w:rsidR="006858AD" w:rsidRPr="007E5D0F" w:rsidRDefault="006858AD" w:rsidP="00AC0797">
            <w:pPr>
              <w:pStyle w:val="rowtabella0"/>
              <w:jc w:val="center"/>
              <w:rPr>
                <w:color w:val="002060"/>
              </w:rPr>
            </w:pPr>
            <w:r w:rsidRPr="007E5D0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80ED9" w14:textId="77777777" w:rsidR="006858AD" w:rsidRPr="007E5D0F" w:rsidRDefault="006858AD" w:rsidP="00AC0797">
            <w:pPr>
              <w:pStyle w:val="rowtabella0"/>
              <w:jc w:val="center"/>
              <w:rPr>
                <w:color w:val="002060"/>
              </w:rPr>
            </w:pPr>
            <w:r w:rsidRPr="007E5D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4AEF" w14:textId="77777777" w:rsidR="006858AD" w:rsidRPr="007E5D0F" w:rsidRDefault="006858AD" w:rsidP="00AC0797">
            <w:pPr>
              <w:pStyle w:val="rowtabella0"/>
              <w:jc w:val="center"/>
              <w:rPr>
                <w:color w:val="002060"/>
              </w:rPr>
            </w:pPr>
            <w:r w:rsidRPr="007E5D0F">
              <w:rPr>
                <w:color w:val="002060"/>
              </w:rPr>
              <w:t>0</w:t>
            </w:r>
          </w:p>
        </w:tc>
      </w:tr>
      <w:tr w:rsidR="006858AD" w:rsidRPr="007E5D0F" w14:paraId="3F4323B3"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80BED3" w14:textId="77777777" w:rsidR="006858AD" w:rsidRPr="007E5D0F" w:rsidRDefault="006858AD" w:rsidP="00AC0797">
            <w:pPr>
              <w:pStyle w:val="rowtabella0"/>
              <w:rPr>
                <w:color w:val="002060"/>
                <w:lang w:val="es-ES"/>
              </w:rPr>
            </w:pPr>
            <w:r w:rsidRPr="007E5D0F">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56205" w14:textId="77777777" w:rsidR="006858AD" w:rsidRPr="007E5D0F" w:rsidRDefault="006858AD" w:rsidP="00AC0797">
            <w:pPr>
              <w:pStyle w:val="rowtabella0"/>
              <w:jc w:val="center"/>
              <w:rPr>
                <w:color w:val="002060"/>
              </w:rPr>
            </w:pPr>
            <w:r w:rsidRPr="007E5D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2A96"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B55A"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1715"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87538"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5B118" w14:textId="77777777" w:rsidR="006858AD" w:rsidRPr="007E5D0F" w:rsidRDefault="006858AD" w:rsidP="00AC0797">
            <w:pPr>
              <w:pStyle w:val="rowtabella0"/>
              <w:jc w:val="center"/>
              <w:rPr>
                <w:color w:val="002060"/>
              </w:rPr>
            </w:pPr>
            <w:r w:rsidRPr="007E5D0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D80F" w14:textId="77777777" w:rsidR="006858AD" w:rsidRPr="007E5D0F" w:rsidRDefault="006858AD" w:rsidP="00AC0797">
            <w:pPr>
              <w:pStyle w:val="rowtabella0"/>
              <w:jc w:val="center"/>
              <w:rPr>
                <w:color w:val="002060"/>
              </w:rPr>
            </w:pPr>
            <w:r w:rsidRPr="007E5D0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89855" w14:textId="77777777" w:rsidR="006858AD" w:rsidRPr="007E5D0F" w:rsidRDefault="006858AD" w:rsidP="00AC0797">
            <w:pPr>
              <w:pStyle w:val="rowtabella0"/>
              <w:jc w:val="center"/>
              <w:rPr>
                <w:color w:val="002060"/>
              </w:rPr>
            </w:pPr>
            <w:r w:rsidRPr="007E5D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8C966" w14:textId="77777777" w:rsidR="006858AD" w:rsidRPr="007E5D0F" w:rsidRDefault="006858AD" w:rsidP="00AC0797">
            <w:pPr>
              <w:pStyle w:val="rowtabella0"/>
              <w:jc w:val="center"/>
              <w:rPr>
                <w:color w:val="002060"/>
              </w:rPr>
            </w:pPr>
            <w:r w:rsidRPr="007E5D0F">
              <w:rPr>
                <w:color w:val="002060"/>
              </w:rPr>
              <w:t>0</w:t>
            </w:r>
          </w:p>
        </w:tc>
      </w:tr>
      <w:tr w:rsidR="006858AD" w:rsidRPr="007E5D0F" w14:paraId="137E3CD7"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D551C" w14:textId="77777777" w:rsidR="006858AD" w:rsidRPr="007E5D0F" w:rsidRDefault="006858AD" w:rsidP="00AC0797">
            <w:pPr>
              <w:pStyle w:val="rowtabella0"/>
              <w:rPr>
                <w:color w:val="002060"/>
              </w:rPr>
            </w:pPr>
            <w:r w:rsidRPr="007E5D0F">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6C6CC" w14:textId="77777777" w:rsidR="006858AD" w:rsidRPr="007E5D0F" w:rsidRDefault="006858AD" w:rsidP="00AC0797">
            <w:pPr>
              <w:pStyle w:val="rowtabella0"/>
              <w:jc w:val="center"/>
              <w:rPr>
                <w:color w:val="002060"/>
              </w:rPr>
            </w:pPr>
            <w:r w:rsidRPr="007E5D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5FB7"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E6FE"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6D53"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DD4D5"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AB463" w14:textId="77777777" w:rsidR="006858AD" w:rsidRPr="007E5D0F" w:rsidRDefault="006858AD" w:rsidP="00AC0797">
            <w:pPr>
              <w:pStyle w:val="rowtabella0"/>
              <w:jc w:val="center"/>
              <w:rPr>
                <w:color w:val="002060"/>
              </w:rPr>
            </w:pPr>
            <w:r w:rsidRPr="007E5D0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71EF8" w14:textId="77777777" w:rsidR="006858AD" w:rsidRPr="007E5D0F" w:rsidRDefault="006858AD" w:rsidP="00AC0797">
            <w:pPr>
              <w:pStyle w:val="rowtabella0"/>
              <w:jc w:val="center"/>
              <w:rPr>
                <w:color w:val="002060"/>
              </w:rPr>
            </w:pPr>
            <w:r w:rsidRPr="007E5D0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E43D" w14:textId="77777777" w:rsidR="006858AD" w:rsidRPr="007E5D0F" w:rsidRDefault="006858AD" w:rsidP="00AC0797">
            <w:pPr>
              <w:pStyle w:val="rowtabella0"/>
              <w:jc w:val="center"/>
              <w:rPr>
                <w:color w:val="002060"/>
              </w:rPr>
            </w:pPr>
            <w:r w:rsidRPr="007E5D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FD154" w14:textId="77777777" w:rsidR="006858AD" w:rsidRPr="007E5D0F" w:rsidRDefault="006858AD" w:rsidP="00AC0797">
            <w:pPr>
              <w:pStyle w:val="rowtabella0"/>
              <w:jc w:val="center"/>
              <w:rPr>
                <w:color w:val="002060"/>
              </w:rPr>
            </w:pPr>
            <w:r w:rsidRPr="007E5D0F">
              <w:rPr>
                <w:color w:val="002060"/>
              </w:rPr>
              <w:t>0</w:t>
            </w:r>
          </w:p>
        </w:tc>
      </w:tr>
      <w:tr w:rsidR="006858AD" w:rsidRPr="007E5D0F" w14:paraId="7C65C062"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0B5DB" w14:textId="77777777" w:rsidR="006858AD" w:rsidRPr="007E5D0F" w:rsidRDefault="006858AD" w:rsidP="00AC0797">
            <w:pPr>
              <w:pStyle w:val="rowtabella0"/>
              <w:rPr>
                <w:color w:val="002060"/>
              </w:rPr>
            </w:pPr>
            <w:r w:rsidRPr="007E5D0F">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D83C6" w14:textId="77777777" w:rsidR="006858AD" w:rsidRPr="007E5D0F" w:rsidRDefault="006858AD" w:rsidP="00AC0797">
            <w:pPr>
              <w:pStyle w:val="rowtabella0"/>
              <w:jc w:val="center"/>
              <w:rPr>
                <w:color w:val="002060"/>
              </w:rPr>
            </w:pPr>
            <w:r w:rsidRPr="007E5D0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2E75"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3E4B9"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A32BE"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A34E"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999C" w14:textId="77777777" w:rsidR="006858AD" w:rsidRPr="007E5D0F" w:rsidRDefault="006858AD" w:rsidP="00AC0797">
            <w:pPr>
              <w:pStyle w:val="rowtabella0"/>
              <w:jc w:val="center"/>
              <w:rPr>
                <w:color w:val="002060"/>
              </w:rPr>
            </w:pPr>
            <w:r w:rsidRPr="007E5D0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3F14E" w14:textId="77777777" w:rsidR="006858AD" w:rsidRPr="007E5D0F" w:rsidRDefault="006858AD" w:rsidP="00AC0797">
            <w:pPr>
              <w:pStyle w:val="rowtabella0"/>
              <w:jc w:val="center"/>
              <w:rPr>
                <w:color w:val="002060"/>
              </w:rPr>
            </w:pPr>
            <w:r w:rsidRPr="007E5D0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D0C16"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57E29" w14:textId="77777777" w:rsidR="006858AD" w:rsidRPr="007E5D0F" w:rsidRDefault="006858AD" w:rsidP="00AC0797">
            <w:pPr>
              <w:pStyle w:val="rowtabella0"/>
              <w:jc w:val="center"/>
              <w:rPr>
                <w:color w:val="002060"/>
              </w:rPr>
            </w:pPr>
            <w:r w:rsidRPr="007E5D0F">
              <w:rPr>
                <w:color w:val="002060"/>
              </w:rPr>
              <w:t>0</w:t>
            </w:r>
          </w:p>
        </w:tc>
      </w:tr>
      <w:tr w:rsidR="006858AD" w:rsidRPr="007E5D0F" w14:paraId="4F184A46"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927978" w14:textId="77777777" w:rsidR="006858AD" w:rsidRPr="007E5D0F" w:rsidRDefault="006858AD" w:rsidP="00AC0797">
            <w:pPr>
              <w:pStyle w:val="rowtabella0"/>
              <w:rPr>
                <w:color w:val="002060"/>
              </w:rPr>
            </w:pPr>
            <w:r w:rsidRPr="007E5D0F">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D2D4" w14:textId="77777777" w:rsidR="006858AD" w:rsidRPr="007E5D0F" w:rsidRDefault="006858AD" w:rsidP="00AC0797">
            <w:pPr>
              <w:pStyle w:val="rowtabella0"/>
              <w:jc w:val="center"/>
              <w:rPr>
                <w:color w:val="002060"/>
              </w:rPr>
            </w:pPr>
            <w:r w:rsidRPr="007E5D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C782"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C4C8"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FE8D"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75585"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912D" w14:textId="77777777" w:rsidR="006858AD" w:rsidRPr="007E5D0F" w:rsidRDefault="006858AD" w:rsidP="00AC0797">
            <w:pPr>
              <w:pStyle w:val="rowtabella0"/>
              <w:jc w:val="center"/>
              <w:rPr>
                <w:color w:val="002060"/>
              </w:rPr>
            </w:pPr>
            <w:r w:rsidRPr="007E5D0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5E97" w14:textId="77777777" w:rsidR="006858AD" w:rsidRPr="007E5D0F" w:rsidRDefault="006858AD" w:rsidP="00AC0797">
            <w:pPr>
              <w:pStyle w:val="rowtabella0"/>
              <w:jc w:val="center"/>
              <w:rPr>
                <w:color w:val="002060"/>
              </w:rPr>
            </w:pPr>
            <w:r w:rsidRPr="007E5D0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78845"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8880" w14:textId="77777777" w:rsidR="006858AD" w:rsidRPr="007E5D0F" w:rsidRDefault="006858AD" w:rsidP="00AC0797">
            <w:pPr>
              <w:pStyle w:val="rowtabella0"/>
              <w:jc w:val="center"/>
              <w:rPr>
                <w:color w:val="002060"/>
              </w:rPr>
            </w:pPr>
            <w:r w:rsidRPr="007E5D0F">
              <w:rPr>
                <w:color w:val="002060"/>
              </w:rPr>
              <w:t>0</w:t>
            </w:r>
          </w:p>
        </w:tc>
      </w:tr>
      <w:tr w:rsidR="006858AD" w:rsidRPr="007E5D0F" w14:paraId="4E829D8D"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E64CF9" w14:textId="77777777" w:rsidR="006858AD" w:rsidRPr="007E5D0F" w:rsidRDefault="006858AD" w:rsidP="00AC0797">
            <w:pPr>
              <w:pStyle w:val="rowtabella0"/>
              <w:rPr>
                <w:color w:val="002060"/>
              </w:rPr>
            </w:pPr>
            <w:r w:rsidRPr="007E5D0F">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DBBA" w14:textId="77777777" w:rsidR="006858AD" w:rsidRPr="007E5D0F" w:rsidRDefault="006858AD" w:rsidP="00AC0797">
            <w:pPr>
              <w:pStyle w:val="rowtabella0"/>
              <w:jc w:val="center"/>
              <w:rPr>
                <w:color w:val="002060"/>
              </w:rPr>
            </w:pPr>
            <w:r w:rsidRPr="007E5D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13E5F"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8725"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77EF7"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EB27B" w14:textId="77777777" w:rsidR="006858AD" w:rsidRPr="007E5D0F" w:rsidRDefault="006858AD" w:rsidP="00AC0797">
            <w:pPr>
              <w:pStyle w:val="rowtabella0"/>
              <w:jc w:val="center"/>
              <w:rPr>
                <w:color w:val="002060"/>
              </w:rPr>
            </w:pPr>
            <w:r w:rsidRPr="007E5D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1EFFA" w14:textId="77777777" w:rsidR="006858AD" w:rsidRPr="007E5D0F" w:rsidRDefault="006858AD" w:rsidP="00AC0797">
            <w:pPr>
              <w:pStyle w:val="rowtabella0"/>
              <w:jc w:val="center"/>
              <w:rPr>
                <w:color w:val="002060"/>
              </w:rPr>
            </w:pPr>
            <w:r w:rsidRPr="007E5D0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014BF" w14:textId="77777777" w:rsidR="006858AD" w:rsidRPr="007E5D0F" w:rsidRDefault="006858AD" w:rsidP="00AC0797">
            <w:pPr>
              <w:pStyle w:val="rowtabella0"/>
              <w:jc w:val="center"/>
              <w:rPr>
                <w:color w:val="002060"/>
              </w:rPr>
            </w:pPr>
            <w:r w:rsidRPr="007E5D0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D5CE"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0152" w14:textId="77777777" w:rsidR="006858AD" w:rsidRPr="007E5D0F" w:rsidRDefault="006858AD" w:rsidP="00AC0797">
            <w:pPr>
              <w:pStyle w:val="rowtabella0"/>
              <w:jc w:val="center"/>
              <w:rPr>
                <w:color w:val="002060"/>
              </w:rPr>
            </w:pPr>
            <w:r w:rsidRPr="007E5D0F">
              <w:rPr>
                <w:color w:val="002060"/>
              </w:rPr>
              <w:t>0</w:t>
            </w:r>
          </w:p>
        </w:tc>
      </w:tr>
      <w:tr w:rsidR="006858AD" w:rsidRPr="007E5D0F" w14:paraId="7BE06A15"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3003F" w14:textId="77777777" w:rsidR="006858AD" w:rsidRPr="007E5D0F" w:rsidRDefault="006858AD" w:rsidP="00AC0797">
            <w:pPr>
              <w:pStyle w:val="rowtabella0"/>
              <w:rPr>
                <w:color w:val="002060"/>
              </w:rPr>
            </w:pPr>
            <w:r w:rsidRPr="007E5D0F">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D1215" w14:textId="77777777" w:rsidR="006858AD" w:rsidRPr="007E5D0F" w:rsidRDefault="006858AD" w:rsidP="00AC0797">
            <w:pPr>
              <w:pStyle w:val="rowtabella0"/>
              <w:jc w:val="center"/>
              <w:rPr>
                <w:color w:val="002060"/>
              </w:rPr>
            </w:pPr>
            <w:r w:rsidRPr="007E5D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B7503"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4D593"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227F1"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32397"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925EE" w14:textId="77777777" w:rsidR="006858AD" w:rsidRPr="007E5D0F" w:rsidRDefault="006858AD" w:rsidP="00AC0797">
            <w:pPr>
              <w:pStyle w:val="rowtabella0"/>
              <w:jc w:val="center"/>
              <w:rPr>
                <w:color w:val="002060"/>
              </w:rPr>
            </w:pPr>
            <w:r w:rsidRPr="007E5D0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0FFA3" w14:textId="77777777" w:rsidR="006858AD" w:rsidRPr="007E5D0F" w:rsidRDefault="006858AD" w:rsidP="00AC0797">
            <w:pPr>
              <w:pStyle w:val="rowtabella0"/>
              <w:jc w:val="center"/>
              <w:rPr>
                <w:color w:val="002060"/>
              </w:rPr>
            </w:pPr>
            <w:r w:rsidRPr="007E5D0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C0ACC"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143F" w14:textId="77777777" w:rsidR="006858AD" w:rsidRPr="007E5D0F" w:rsidRDefault="006858AD" w:rsidP="00AC0797">
            <w:pPr>
              <w:pStyle w:val="rowtabella0"/>
              <w:jc w:val="center"/>
              <w:rPr>
                <w:color w:val="002060"/>
              </w:rPr>
            </w:pPr>
            <w:r w:rsidRPr="007E5D0F">
              <w:rPr>
                <w:color w:val="002060"/>
              </w:rPr>
              <w:t>0</w:t>
            </w:r>
          </w:p>
        </w:tc>
      </w:tr>
      <w:tr w:rsidR="006858AD" w:rsidRPr="007E5D0F" w14:paraId="093AE3EF"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2A67C" w14:textId="77777777" w:rsidR="006858AD" w:rsidRPr="007E5D0F" w:rsidRDefault="006858AD" w:rsidP="00AC0797">
            <w:pPr>
              <w:pStyle w:val="rowtabella0"/>
              <w:rPr>
                <w:color w:val="002060"/>
              </w:rPr>
            </w:pPr>
            <w:r w:rsidRPr="007E5D0F">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9C161" w14:textId="77777777" w:rsidR="006858AD" w:rsidRPr="007E5D0F" w:rsidRDefault="006858AD" w:rsidP="00AC0797">
            <w:pPr>
              <w:pStyle w:val="rowtabella0"/>
              <w:jc w:val="center"/>
              <w:rPr>
                <w:color w:val="002060"/>
              </w:rPr>
            </w:pPr>
            <w:r w:rsidRPr="007E5D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9A74"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E236A"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17A17"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A35D"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90CE9" w14:textId="77777777" w:rsidR="006858AD" w:rsidRPr="007E5D0F" w:rsidRDefault="006858AD" w:rsidP="00AC0797">
            <w:pPr>
              <w:pStyle w:val="rowtabella0"/>
              <w:jc w:val="center"/>
              <w:rPr>
                <w:color w:val="002060"/>
              </w:rPr>
            </w:pPr>
            <w:r w:rsidRPr="007E5D0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136A9" w14:textId="77777777" w:rsidR="006858AD" w:rsidRPr="007E5D0F" w:rsidRDefault="006858AD" w:rsidP="00AC0797">
            <w:pPr>
              <w:pStyle w:val="rowtabella0"/>
              <w:jc w:val="center"/>
              <w:rPr>
                <w:color w:val="002060"/>
              </w:rPr>
            </w:pPr>
            <w:r w:rsidRPr="007E5D0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AE084" w14:textId="77777777" w:rsidR="006858AD" w:rsidRPr="007E5D0F" w:rsidRDefault="006858AD" w:rsidP="00AC0797">
            <w:pPr>
              <w:pStyle w:val="rowtabella0"/>
              <w:jc w:val="center"/>
              <w:rPr>
                <w:color w:val="002060"/>
              </w:rPr>
            </w:pPr>
            <w:r w:rsidRPr="007E5D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3E9BE" w14:textId="77777777" w:rsidR="006858AD" w:rsidRPr="007E5D0F" w:rsidRDefault="006858AD" w:rsidP="00AC0797">
            <w:pPr>
              <w:pStyle w:val="rowtabella0"/>
              <w:jc w:val="center"/>
              <w:rPr>
                <w:color w:val="002060"/>
              </w:rPr>
            </w:pPr>
            <w:r w:rsidRPr="007E5D0F">
              <w:rPr>
                <w:color w:val="002060"/>
              </w:rPr>
              <w:t>0</w:t>
            </w:r>
          </w:p>
        </w:tc>
      </w:tr>
      <w:tr w:rsidR="006858AD" w:rsidRPr="007E5D0F" w14:paraId="211088AE"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70D5C" w14:textId="77777777" w:rsidR="006858AD" w:rsidRPr="007E5D0F" w:rsidRDefault="006858AD" w:rsidP="00AC0797">
            <w:pPr>
              <w:pStyle w:val="breakline"/>
              <w:rPr>
                <w:rFonts w:ascii="Arial" w:hAnsi="Arial" w:cs="Arial"/>
                <w:color w:val="002060"/>
              </w:rPr>
            </w:pPr>
            <w:r w:rsidRPr="007E5D0F">
              <w:rPr>
                <w:rFonts w:ascii="Arial" w:hAnsi="Arial" w:cs="Arial"/>
                <w:color w:val="002060"/>
              </w:rPr>
              <w:t>POL. CSI STELLA A.S.D. – seconda squadra Under 21 –</w:t>
            </w:r>
          </w:p>
          <w:p w14:paraId="47D84B7A" w14:textId="77777777" w:rsidR="006858AD" w:rsidRPr="007E5D0F" w:rsidRDefault="006858AD" w:rsidP="00AC0797">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464FB"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2CCF9"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E337E"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23BD"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07FE" w14:textId="77777777" w:rsidR="006858AD" w:rsidRPr="007E5D0F" w:rsidRDefault="006858AD" w:rsidP="00AC0797">
            <w:pPr>
              <w:pStyle w:val="rowtabella0"/>
              <w:jc w:val="center"/>
              <w:rPr>
                <w:color w:val="002060"/>
              </w:rPr>
            </w:pPr>
            <w:r w:rsidRPr="007E5D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15858" w14:textId="77777777" w:rsidR="006858AD" w:rsidRPr="007E5D0F" w:rsidRDefault="006858AD" w:rsidP="00AC0797">
            <w:pPr>
              <w:pStyle w:val="rowtabella0"/>
              <w:jc w:val="center"/>
              <w:rPr>
                <w:color w:val="002060"/>
              </w:rPr>
            </w:pPr>
            <w:r w:rsidRPr="007E5D0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DCDF" w14:textId="77777777" w:rsidR="006858AD" w:rsidRPr="007E5D0F" w:rsidRDefault="006858AD" w:rsidP="00AC0797">
            <w:pPr>
              <w:pStyle w:val="rowtabella0"/>
              <w:jc w:val="center"/>
              <w:rPr>
                <w:color w:val="002060"/>
              </w:rPr>
            </w:pPr>
            <w:r w:rsidRPr="007E5D0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13A0" w14:textId="77777777" w:rsidR="006858AD" w:rsidRPr="007E5D0F" w:rsidRDefault="006858AD" w:rsidP="00AC0797">
            <w:pPr>
              <w:pStyle w:val="rowtabella0"/>
              <w:jc w:val="center"/>
              <w:rPr>
                <w:color w:val="002060"/>
              </w:rPr>
            </w:pPr>
            <w:r w:rsidRPr="007E5D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DF4D" w14:textId="77777777" w:rsidR="006858AD" w:rsidRPr="007E5D0F" w:rsidRDefault="006858AD" w:rsidP="00AC0797">
            <w:pPr>
              <w:pStyle w:val="rowtabella0"/>
              <w:jc w:val="center"/>
              <w:rPr>
                <w:color w:val="002060"/>
              </w:rPr>
            </w:pPr>
            <w:r w:rsidRPr="007E5D0F">
              <w:rPr>
                <w:color w:val="002060"/>
              </w:rPr>
              <w:t>0</w:t>
            </w:r>
          </w:p>
        </w:tc>
      </w:tr>
      <w:tr w:rsidR="006858AD" w:rsidRPr="007E5D0F" w14:paraId="76625C06" w14:textId="77777777" w:rsidTr="00AC07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5850DB" w14:textId="77777777" w:rsidR="006858AD" w:rsidRPr="007E5D0F" w:rsidRDefault="006858AD" w:rsidP="00AC0797">
            <w:pPr>
              <w:pStyle w:val="breakline"/>
              <w:rPr>
                <w:rFonts w:ascii="Arial" w:hAnsi="Arial" w:cs="Arial"/>
                <w:color w:val="002060"/>
              </w:rPr>
            </w:pPr>
            <w:r w:rsidRPr="007E5D0F">
              <w:rPr>
                <w:rFonts w:ascii="Arial" w:hAnsi="Arial" w:cs="Arial"/>
                <w:color w:val="002060"/>
              </w:rPr>
              <w:t>A.S.D. SPORTING GROTTAMMARE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2ACA3"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C335"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E8180"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DCA7"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F9B47" w14:textId="77777777" w:rsidR="006858AD" w:rsidRPr="007E5D0F" w:rsidRDefault="006858AD" w:rsidP="00AC0797">
            <w:pPr>
              <w:pStyle w:val="rowtabella0"/>
              <w:jc w:val="center"/>
              <w:rPr>
                <w:color w:val="002060"/>
              </w:rPr>
            </w:pPr>
            <w:r w:rsidRPr="007E5D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DDDD" w14:textId="77777777" w:rsidR="006858AD" w:rsidRPr="007E5D0F" w:rsidRDefault="006858AD" w:rsidP="00AC0797">
            <w:pPr>
              <w:pStyle w:val="rowtabella0"/>
              <w:jc w:val="center"/>
              <w:rPr>
                <w:color w:val="002060"/>
              </w:rPr>
            </w:pPr>
            <w:r w:rsidRPr="007E5D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56DA" w14:textId="77777777" w:rsidR="006858AD" w:rsidRPr="007E5D0F" w:rsidRDefault="006858AD" w:rsidP="00AC0797">
            <w:pPr>
              <w:pStyle w:val="rowtabella0"/>
              <w:jc w:val="center"/>
              <w:rPr>
                <w:color w:val="002060"/>
              </w:rPr>
            </w:pPr>
            <w:r w:rsidRPr="007E5D0F">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D4CB"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434C" w14:textId="77777777" w:rsidR="006858AD" w:rsidRPr="007E5D0F" w:rsidRDefault="006858AD" w:rsidP="00AC0797">
            <w:pPr>
              <w:pStyle w:val="rowtabella0"/>
              <w:jc w:val="center"/>
              <w:rPr>
                <w:color w:val="002060"/>
              </w:rPr>
            </w:pPr>
            <w:r w:rsidRPr="007E5D0F">
              <w:rPr>
                <w:color w:val="002060"/>
              </w:rPr>
              <w:t>0</w:t>
            </w:r>
          </w:p>
        </w:tc>
      </w:tr>
    </w:tbl>
    <w:p w14:paraId="367152D6" w14:textId="77777777" w:rsidR="006858AD" w:rsidRPr="007E5D0F" w:rsidRDefault="006858AD" w:rsidP="006858AD">
      <w:pPr>
        <w:pStyle w:val="breakline"/>
        <w:rPr>
          <w:rFonts w:eastAsiaTheme="minorEastAsia"/>
          <w:color w:val="002060"/>
        </w:rPr>
      </w:pPr>
    </w:p>
    <w:p w14:paraId="3483A180" w14:textId="77777777" w:rsidR="006858AD" w:rsidRPr="007E5D0F" w:rsidRDefault="006858AD" w:rsidP="006858AD">
      <w:pPr>
        <w:pStyle w:val="breakline"/>
        <w:rPr>
          <w:color w:val="002060"/>
        </w:rPr>
      </w:pPr>
    </w:p>
    <w:p w14:paraId="38D78976" w14:textId="77777777" w:rsidR="006858AD" w:rsidRPr="007E5D0F" w:rsidRDefault="006858AD" w:rsidP="006858AD">
      <w:pPr>
        <w:pStyle w:val="titolocampionato0"/>
        <w:shd w:val="clear" w:color="auto" w:fill="CCCCCC"/>
        <w:spacing w:before="80" w:after="40"/>
        <w:rPr>
          <w:color w:val="002060"/>
        </w:rPr>
      </w:pPr>
      <w:r w:rsidRPr="007E5D0F">
        <w:rPr>
          <w:color w:val="002060"/>
        </w:rPr>
        <w:t>REGIONALE CALCIO A 5 FEMMINILE</w:t>
      </w:r>
    </w:p>
    <w:p w14:paraId="3FC1452A" w14:textId="77777777" w:rsidR="006858AD" w:rsidRPr="007E5D0F" w:rsidRDefault="006858AD" w:rsidP="006858AD">
      <w:pPr>
        <w:pStyle w:val="titoloprinc0"/>
        <w:rPr>
          <w:color w:val="002060"/>
        </w:rPr>
      </w:pPr>
      <w:r w:rsidRPr="007E5D0F">
        <w:rPr>
          <w:color w:val="002060"/>
        </w:rPr>
        <w:t>RISULTATI</w:t>
      </w:r>
    </w:p>
    <w:p w14:paraId="7487392A" w14:textId="77777777" w:rsidR="006858AD" w:rsidRPr="007E5D0F" w:rsidRDefault="006858AD" w:rsidP="006858AD">
      <w:pPr>
        <w:pStyle w:val="breakline"/>
        <w:rPr>
          <w:color w:val="002060"/>
        </w:rPr>
      </w:pPr>
    </w:p>
    <w:p w14:paraId="02A90975" w14:textId="77777777" w:rsidR="006858AD" w:rsidRPr="007E5D0F" w:rsidRDefault="006858AD" w:rsidP="006858AD">
      <w:pPr>
        <w:pStyle w:val="sottotitolocampionato10"/>
        <w:rPr>
          <w:color w:val="002060"/>
        </w:rPr>
      </w:pPr>
      <w:r w:rsidRPr="007E5D0F">
        <w:rPr>
          <w:color w:val="002060"/>
        </w:rPr>
        <w:t>RISULTATI UFFICIALI GARE DEL 21/02/2025</w:t>
      </w:r>
    </w:p>
    <w:p w14:paraId="0604EBB2" w14:textId="77777777" w:rsidR="006858AD" w:rsidRPr="006858AD" w:rsidRDefault="006858AD" w:rsidP="006858AD">
      <w:pPr>
        <w:pStyle w:val="sottotitolocampionato20"/>
        <w:spacing w:before="0" w:beforeAutospacing="0" w:after="0" w:afterAutospacing="0"/>
        <w:rPr>
          <w:rFonts w:ascii="Arial" w:hAnsi="Arial" w:cs="Arial"/>
          <w:color w:val="002060"/>
          <w:sz w:val="20"/>
          <w:szCs w:val="20"/>
        </w:rPr>
      </w:pPr>
      <w:r w:rsidRPr="006858AD">
        <w:rPr>
          <w:rFonts w:ascii="Arial" w:hAnsi="Arial" w:cs="Arial"/>
          <w:color w:val="002060"/>
          <w:sz w:val="20"/>
          <w:szCs w:val="20"/>
        </w:rPr>
        <w:t>Si trascrivono qui di seguito i risultati ufficiali delle gare disputate</w:t>
      </w:r>
    </w:p>
    <w:p w14:paraId="08EB8A47" w14:textId="77777777" w:rsidR="006858AD" w:rsidRPr="007E5D0F" w:rsidRDefault="006858AD" w:rsidP="006858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58AD" w:rsidRPr="007E5D0F" w14:paraId="11CAE0FE" w14:textId="77777777" w:rsidTr="00AC07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58AD" w:rsidRPr="007E5D0F" w14:paraId="4760E5D0" w14:textId="77777777" w:rsidTr="00AC0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48721" w14:textId="77777777" w:rsidR="006858AD" w:rsidRPr="007E5D0F" w:rsidRDefault="006858AD" w:rsidP="00AC0797">
                  <w:pPr>
                    <w:pStyle w:val="headertabella0"/>
                    <w:rPr>
                      <w:color w:val="002060"/>
                    </w:rPr>
                  </w:pPr>
                  <w:r w:rsidRPr="007E5D0F">
                    <w:rPr>
                      <w:color w:val="002060"/>
                    </w:rPr>
                    <w:t>GIRONE A - 7 Giornata - R</w:t>
                  </w:r>
                </w:p>
              </w:tc>
            </w:tr>
            <w:tr w:rsidR="006858AD" w:rsidRPr="007E5D0F" w14:paraId="660C1665" w14:textId="77777777" w:rsidTr="00AC0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5D3AD2" w14:textId="77777777" w:rsidR="006858AD" w:rsidRPr="007E5D0F" w:rsidRDefault="006858AD" w:rsidP="00AC0797">
                  <w:pPr>
                    <w:pStyle w:val="rowtabella0"/>
                    <w:rPr>
                      <w:color w:val="002060"/>
                    </w:rPr>
                  </w:pPr>
                  <w:r w:rsidRPr="007E5D0F">
                    <w:rPr>
                      <w:color w:val="002060"/>
                    </w:rPr>
                    <w:t>CALCIO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67775" w14:textId="77777777" w:rsidR="006858AD" w:rsidRPr="007E5D0F" w:rsidRDefault="006858AD" w:rsidP="00AC0797">
                  <w:pPr>
                    <w:pStyle w:val="rowtabella0"/>
                    <w:rPr>
                      <w:color w:val="002060"/>
                    </w:rPr>
                  </w:pPr>
                  <w:r w:rsidRPr="007E5D0F">
                    <w:rPr>
                      <w:color w:val="002060"/>
                    </w:rPr>
                    <w:t>- VENERE POTENTIA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1B65E" w14:textId="77777777" w:rsidR="006858AD" w:rsidRPr="007E5D0F" w:rsidRDefault="006858AD" w:rsidP="00AC0797">
                  <w:pPr>
                    <w:pStyle w:val="rowtabella0"/>
                    <w:jc w:val="center"/>
                    <w:rPr>
                      <w:color w:val="002060"/>
                    </w:rPr>
                  </w:pPr>
                  <w:r w:rsidRPr="007E5D0F">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E1F86" w14:textId="77777777" w:rsidR="006858AD" w:rsidRPr="007E5D0F" w:rsidRDefault="006858AD" w:rsidP="00AC0797">
                  <w:pPr>
                    <w:pStyle w:val="rowtabella0"/>
                    <w:jc w:val="center"/>
                    <w:rPr>
                      <w:color w:val="002060"/>
                    </w:rPr>
                  </w:pPr>
                  <w:r w:rsidRPr="007E5D0F">
                    <w:rPr>
                      <w:color w:val="002060"/>
                    </w:rPr>
                    <w:t> </w:t>
                  </w:r>
                </w:p>
              </w:tc>
            </w:tr>
            <w:tr w:rsidR="006858AD" w:rsidRPr="007E5D0F" w14:paraId="461546E5" w14:textId="77777777" w:rsidTr="00AC0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C3FBCD" w14:textId="77777777" w:rsidR="006858AD" w:rsidRPr="007E5D0F" w:rsidRDefault="006858AD" w:rsidP="00AC0797">
                  <w:pPr>
                    <w:pStyle w:val="rowtabella0"/>
                    <w:rPr>
                      <w:color w:val="002060"/>
                    </w:rPr>
                  </w:pPr>
                  <w:r w:rsidRPr="007E5D0F">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9FE2E2" w14:textId="77777777" w:rsidR="006858AD" w:rsidRPr="007E5D0F" w:rsidRDefault="006858AD" w:rsidP="00AC0797">
                  <w:pPr>
                    <w:pStyle w:val="rowtabella0"/>
                    <w:rPr>
                      <w:color w:val="002060"/>
                    </w:rPr>
                  </w:pPr>
                  <w:r w:rsidRPr="007E5D0F">
                    <w:rPr>
                      <w:color w:val="002060"/>
                    </w:rPr>
                    <w:t>- KAIROS 3 MONTI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CFB1DF" w14:textId="77777777" w:rsidR="006858AD" w:rsidRPr="007E5D0F" w:rsidRDefault="006858AD" w:rsidP="00AC0797">
                  <w:pPr>
                    <w:pStyle w:val="rowtabella0"/>
                    <w:jc w:val="center"/>
                    <w:rPr>
                      <w:color w:val="002060"/>
                    </w:rPr>
                  </w:pPr>
                  <w:r w:rsidRPr="007E5D0F">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E79392" w14:textId="77777777" w:rsidR="006858AD" w:rsidRPr="007E5D0F" w:rsidRDefault="006858AD" w:rsidP="00AC0797">
                  <w:pPr>
                    <w:pStyle w:val="rowtabella0"/>
                    <w:jc w:val="center"/>
                    <w:rPr>
                      <w:color w:val="002060"/>
                    </w:rPr>
                  </w:pPr>
                  <w:r w:rsidRPr="007E5D0F">
                    <w:rPr>
                      <w:color w:val="002060"/>
                    </w:rPr>
                    <w:t> </w:t>
                  </w:r>
                </w:p>
              </w:tc>
            </w:tr>
            <w:tr w:rsidR="006858AD" w:rsidRPr="007E5D0F" w14:paraId="211669D5" w14:textId="77777777" w:rsidTr="00AC0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4D8686" w14:textId="77777777" w:rsidR="006858AD" w:rsidRPr="007E5D0F" w:rsidRDefault="006858AD" w:rsidP="00AC0797">
                  <w:pPr>
                    <w:pStyle w:val="rowtabella0"/>
                    <w:rPr>
                      <w:color w:val="002060"/>
                    </w:rPr>
                  </w:pPr>
                  <w:r w:rsidRPr="007E5D0F">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2E9985" w14:textId="77777777" w:rsidR="006858AD" w:rsidRPr="007E5D0F" w:rsidRDefault="006858AD" w:rsidP="00AC0797">
                  <w:pPr>
                    <w:pStyle w:val="rowtabella0"/>
                    <w:rPr>
                      <w:color w:val="002060"/>
                    </w:rPr>
                  </w:pPr>
                  <w:r w:rsidRPr="007E5D0F">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C4712A" w14:textId="77777777" w:rsidR="006858AD" w:rsidRPr="007E5D0F" w:rsidRDefault="006858AD" w:rsidP="00AC0797">
                  <w:pPr>
                    <w:pStyle w:val="rowtabella0"/>
                    <w:jc w:val="center"/>
                    <w:rPr>
                      <w:color w:val="002060"/>
                    </w:rPr>
                  </w:pPr>
                  <w:r w:rsidRPr="007E5D0F">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3616D2" w14:textId="77777777" w:rsidR="006858AD" w:rsidRPr="007E5D0F" w:rsidRDefault="006858AD" w:rsidP="00AC0797">
                  <w:pPr>
                    <w:pStyle w:val="rowtabella0"/>
                    <w:jc w:val="center"/>
                    <w:rPr>
                      <w:color w:val="002060"/>
                    </w:rPr>
                  </w:pPr>
                  <w:r w:rsidRPr="007E5D0F">
                    <w:rPr>
                      <w:color w:val="002060"/>
                    </w:rPr>
                    <w:t> </w:t>
                  </w:r>
                </w:p>
              </w:tc>
            </w:tr>
            <w:tr w:rsidR="006858AD" w:rsidRPr="007E5D0F" w14:paraId="3A50E469" w14:textId="77777777" w:rsidTr="00AC0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E6C74C" w14:textId="77777777" w:rsidR="006858AD" w:rsidRPr="007E5D0F" w:rsidRDefault="006858AD" w:rsidP="00AC0797">
                  <w:pPr>
                    <w:pStyle w:val="rowtabella0"/>
                    <w:rPr>
                      <w:color w:val="002060"/>
                    </w:rPr>
                  </w:pPr>
                  <w:r w:rsidRPr="007E5D0F">
                    <w:rPr>
                      <w:color w:val="002060"/>
                    </w:rPr>
                    <w:t>(1) 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78B447" w14:textId="77777777" w:rsidR="006858AD" w:rsidRPr="007E5D0F" w:rsidRDefault="006858AD" w:rsidP="00AC0797">
                  <w:pPr>
                    <w:pStyle w:val="rowtabella0"/>
                    <w:rPr>
                      <w:color w:val="002060"/>
                    </w:rPr>
                  </w:pPr>
                  <w:r w:rsidRPr="007E5D0F">
                    <w:rPr>
                      <w:color w:val="002060"/>
                    </w:rPr>
                    <w:t xml:space="preserve">- </w:t>
                  </w:r>
                  <w:proofErr w:type="gramStart"/>
                  <w:r w:rsidRPr="007E5D0F">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A909CB" w14:textId="77777777" w:rsidR="006858AD" w:rsidRPr="007E5D0F" w:rsidRDefault="006858AD" w:rsidP="00AC0797">
                  <w:pPr>
                    <w:pStyle w:val="rowtabella0"/>
                    <w:jc w:val="center"/>
                    <w:rPr>
                      <w:color w:val="002060"/>
                    </w:rPr>
                  </w:pPr>
                  <w:r w:rsidRPr="007E5D0F">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E99048" w14:textId="77777777" w:rsidR="006858AD" w:rsidRPr="007E5D0F" w:rsidRDefault="006858AD" w:rsidP="00AC0797">
                  <w:pPr>
                    <w:pStyle w:val="rowtabella0"/>
                    <w:jc w:val="center"/>
                    <w:rPr>
                      <w:color w:val="002060"/>
                    </w:rPr>
                  </w:pPr>
                  <w:r w:rsidRPr="007E5D0F">
                    <w:rPr>
                      <w:color w:val="002060"/>
                    </w:rPr>
                    <w:t> </w:t>
                  </w:r>
                </w:p>
              </w:tc>
            </w:tr>
            <w:tr w:rsidR="006858AD" w:rsidRPr="007E5D0F" w14:paraId="10B8BF8B" w14:textId="77777777" w:rsidTr="00AC0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576A35" w14:textId="77777777" w:rsidR="006858AD" w:rsidRPr="007E5D0F" w:rsidRDefault="006858AD" w:rsidP="00AC0797">
                  <w:pPr>
                    <w:pStyle w:val="rowtabella0"/>
                    <w:rPr>
                      <w:color w:val="002060"/>
                    </w:rPr>
                  </w:pPr>
                  <w:r w:rsidRPr="007E5D0F">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9259D4" w14:textId="77777777" w:rsidR="006858AD" w:rsidRPr="007E5D0F" w:rsidRDefault="006858AD" w:rsidP="00AC0797">
                  <w:pPr>
                    <w:pStyle w:val="rowtabella0"/>
                    <w:rPr>
                      <w:color w:val="002060"/>
                    </w:rPr>
                  </w:pPr>
                  <w:r w:rsidRPr="007E5D0F">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8D0D68" w14:textId="77777777" w:rsidR="006858AD" w:rsidRPr="007E5D0F" w:rsidRDefault="006858AD" w:rsidP="00AC0797">
                  <w:pPr>
                    <w:pStyle w:val="rowtabella0"/>
                    <w:jc w:val="center"/>
                    <w:rPr>
                      <w:color w:val="002060"/>
                    </w:rPr>
                  </w:pPr>
                  <w:r w:rsidRPr="007E5D0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481E21" w14:textId="77777777" w:rsidR="006858AD" w:rsidRPr="007E5D0F" w:rsidRDefault="006858AD" w:rsidP="00AC0797">
                  <w:pPr>
                    <w:pStyle w:val="rowtabella0"/>
                    <w:jc w:val="center"/>
                    <w:rPr>
                      <w:color w:val="002060"/>
                    </w:rPr>
                  </w:pPr>
                  <w:r w:rsidRPr="007E5D0F">
                    <w:rPr>
                      <w:color w:val="002060"/>
                    </w:rPr>
                    <w:t> </w:t>
                  </w:r>
                </w:p>
              </w:tc>
            </w:tr>
            <w:tr w:rsidR="006858AD" w:rsidRPr="007E5D0F" w14:paraId="6E24FA04" w14:textId="77777777" w:rsidTr="00AC0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98EC06" w14:textId="77777777" w:rsidR="006858AD" w:rsidRPr="007E5D0F" w:rsidRDefault="006858AD" w:rsidP="00AC0797">
                  <w:pPr>
                    <w:pStyle w:val="rowtabella0"/>
                    <w:rPr>
                      <w:color w:val="002060"/>
                    </w:rPr>
                  </w:pPr>
                  <w:r w:rsidRPr="007E5D0F">
                    <w:rPr>
                      <w:color w:val="002060"/>
                    </w:rPr>
                    <w:t>(1) WOMAN SANGIUSTESE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36251" w14:textId="77777777" w:rsidR="006858AD" w:rsidRPr="007E5D0F" w:rsidRDefault="006858AD" w:rsidP="00AC0797">
                  <w:pPr>
                    <w:pStyle w:val="rowtabella0"/>
                    <w:rPr>
                      <w:color w:val="002060"/>
                    </w:rPr>
                  </w:pPr>
                  <w:r w:rsidRPr="007E5D0F">
                    <w:rPr>
                      <w:color w:val="002060"/>
                    </w:rPr>
                    <w:t>- TRODICA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FA9D9" w14:textId="77777777" w:rsidR="006858AD" w:rsidRPr="007E5D0F" w:rsidRDefault="006858AD" w:rsidP="00AC0797">
                  <w:pPr>
                    <w:pStyle w:val="rowtabella0"/>
                    <w:jc w:val="center"/>
                    <w:rPr>
                      <w:color w:val="002060"/>
                    </w:rPr>
                  </w:pPr>
                  <w:r w:rsidRPr="007E5D0F">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23BD60" w14:textId="77777777" w:rsidR="006858AD" w:rsidRPr="007E5D0F" w:rsidRDefault="006858AD" w:rsidP="00AC0797">
                  <w:pPr>
                    <w:pStyle w:val="rowtabella0"/>
                    <w:jc w:val="center"/>
                    <w:rPr>
                      <w:color w:val="002060"/>
                    </w:rPr>
                  </w:pPr>
                  <w:r w:rsidRPr="007E5D0F">
                    <w:rPr>
                      <w:color w:val="002060"/>
                    </w:rPr>
                    <w:t> </w:t>
                  </w:r>
                </w:p>
              </w:tc>
            </w:tr>
            <w:tr w:rsidR="006858AD" w:rsidRPr="007E5D0F" w14:paraId="41781D01" w14:textId="77777777" w:rsidTr="00AC0797">
              <w:tc>
                <w:tcPr>
                  <w:tcW w:w="4700" w:type="dxa"/>
                  <w:gridSpan w:val="4"/>
                  <w:tcBorders>
                    <w:top w:val="nil"/>
                    <w:left w:val="nil"/>
                    <w:bottom w:val="nil"/>
                    <w:right w:val="nil"/>
                  </w:tcBorders>
                  <w:tcMar>
                    <w:top w:w="20" w:type="dxa"/>
                    <w:left w:w="20" w:type="dxa"/>
                    <w:bottom w:w="20" w:type="dxa"/>
                    <w:right w:w="20" w:type="dxa"/>
                  </w:tcMar>
                  <w:vAlign w:val="center"/>
                  <w:hideMark/>
                </w:tcPr>
                <w:p w14:paraId="1B986C1C" w14:textId="77777777" w:rsidR="006858AD" w:rsidRPr="007E5D0F" w:rsidRDefault="006858AD" w:rsidP="00AC0797">
                  <w:pPr>
                    <w:pStyle w:val="rowtabella0"/>
                    <w:rPr>
                      <w:color w:val="002060"/>
                    </w:rPr>
                  </w:pPr>
                  <w:r w:rsidRPr="007E5D0F">
                    <w:rPr>
                      <w:color w:val="002060"/>
                    </w:rPr>
                    <w:t>(1) - disputata il 22/02/2025</w:t>
                  </w:r>
                </w:p>
              </w:tc>
            </w:tr>
          </w:tbl>
          <w:p w14:paraId="37FD76FF" w14:textId="77777777" w:rsidR="006858AD" w:rsidRPr="007E5D0F" w:rsidRDefault="006858AD" w:rsidP="00AC0797">
            <w:pPr>
              <w:rPr>
                <w:color w:val="002060"/>
              </w:rPr>
            </w:pPr>
          </w:p>
        </w:tc>
      </w:tr>
    </w:tbl>
    <w:p w14:paraId="2F262746" w14:textId="77777777" w:rsidR="006858AD" w:rsidRPr="007E5D0F" w:rsidRDefault="006858AD" w:rsidP="006858AD">
      <w:pPr>
        <w:pStyle w:val="breakline"/>
        <w:rPr>
          <w:rFonts w:eastAsiaTheme="minorEastAsia"/>
          <w:color w:val="002060"/>
        </w:rPr>
      </w:pPr>
    </w:p>
    <w:p w14:paraId="65BD6857" w14:textId="77777777" w:rsidR="006858AD" w:rsidRPr="007E5D0F" w:rsidRDefault="006858AD" w:rsidP="006858AD">
      <w:pPr>
        <w:pStyle w:val="breakline"/>
        <w:rPr>
          <w:color w:val="002060"/>
        </w:rPr>
      </w:pPr>
    </w:p>
    <w:p w14:paraId="2E58CF7D" w14:textId="77777777" w:rsidR="006858AD" w:rsidRPr="007E5D0F" w:rsidRDefault="006858AD" w:rsidP="006858AD">
      <w:pPr>
        <w:pStyle w:val="titoloprinc0"/>
        <w:rPr>
          <w:color w:val="002060"/>
        </w:rPr>
      </w:pPr>
      <w:r w:rsidRPr="007E5D0F">
        <w:rPr>
          <w:color w:val="002060"/>
        </w:rPr>
        <w:t>GIUDICE SPORTIVO</w:t>
      </w:r>
    </w:p>
    <w:p w14:paraId="201CA7E2" w14:textId="77777777" w:rsidR="006858AD" w:rsidRPr="007E5D0F" w:rsidRDefault="006858AD" w:rsidP="006858AD">
      <w:pPr>
        <w:pStyle w:val="diffida"/>
        <w:rPr>
          <w:color w:val="002060"/>
        </w:rPr>
      </w:pPr>
      <w:r w:rsidRPr="007E5D0F">
        <w:rPr>
          <w:color w:val="002060"/>
        </w:rPr>
        <w:t>Il Giudice Sportivo Avv. Agnese Lazzaretti, con l'assistenza del Segretario Angelo Castellana, nella seduta del 24/02/2025, ha adottato le decisioni che di seguito integralmente si riportano:</w:t>
      </w:r>
    </w:p>
    <w:p w14:paraId="066148CB" w14:textId="77777777" w:rsidR="006858AD" w:rsidRPr="007E5D0F" w:rsidRDefault="006858AD" w:rsidP="006858AD">
      <w:pPr>
        <w:pStyle w:val="titolo10"/>
        <w:rPr>
          <w:color w:val="002060"/>
        </w:rPr>
      </w:pPr>
      <w:r w:rsidRPr="007E5D0F">
        <w:rPr>
          <w:color w:val="002060"/>
        </w:rPr>
        <w:t xml:space="preserve">GARE DEL 21/ 2/2025 </w:t>
      </w:r>
    </w:p>
    <w:p w14:paraId="5D32565B" w14:textId="77777777" w:rsidR="006858AD" w:rsidRPr="007E5D0F" w:rsidRDefault="006858AD" w:rsidP="006858AD">
      <w:pPr>
        <w:pStyle w:val="titolo7a"/>
        <w:rPr>
          <w:color w:val="002060"/>
        </w:rPr>
      </w:pPr>
      <w:r w:rsidRPr="007E5D0F">
        <w:rPr>
          <w:color w:val="002060"/>
        </w:rPr>
        <w:t xml:space="preserve">PROVVEDIMENTI DISCIPLINARI </w:t>
      </w:r>
    </w:p>
    <w:p w14:paraId="6F27CD41" w14:textId="77777777" w:rsidR="006858AD" w:rsidRPr="007E5D0F" w:rsidRDefault="006858AD" w:rsidP="006858AD">
      <w:pPr>
        <w:pStyle w:val="titolo7b0"/>
        <w:rPr>
          <w:color w:val="002060"/>
        </w:rPr>
      </w:pPr>
      <w:r w:rsidRPr="007E5D0F">
        <w:rPr>
          <w:color w:val="002060"/>
        </w:rPr>
        <w:t xml:space="preserve">In base alle risultanze degli atti ufficiali sono state deliberate le seguenti sanzioni disciplinari. </w:t>
      </w:r>
    </w:p>
    <w:p w14:paraId="64FA1B8A" w14:textId="77777777" w:rsidR="006858AD" w:rsidRPr="007E5D0F" w:rsidRDefault="006858AD" w:rsidP="006858AD">
      <w:pPr>
        <w:pStyle w:val="titolo30"/>
        <w:rPr>
          <w:color w:val="002060"/>
        </w:rPr>
      </w:pPr>
      <w:r w:rsidRPr="007E5D0F">
        <w:rPr>
          <w:color w:val="002060"/>
        </w:rPr>
        <w:t xml:space="preserve">CALCIATORI NON ESPULSI </w:t>
      </w:r>
    </w:p>
    <w:p w14:paraId="69FF70BF" w14:textId="77777777" w:rsidR="006858AD" w:rsidRPr="007E5D0F" w:rsidRDefault="006858AD" w:rsidP="006858AD">
      <w:pPr>
        <w:pStyle w:val="titolo20"/>
        <w:rPr>
          <w:color w:val="002060"/>
        </w:rPr>
      </w:pPr>
      <w:r w:rsidRPr="007E5D0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7F1E83FD" w14:textId="77777777" w:rsidTr="00AC0797">
        <w:tc>
          <w:tcPr>
            <w:tcW w:w="2200" w:type="dxa"/>
            <w:tcMar>
              <w:top w:w="20" w:type="dxa"/>
              <w:left w:w="20" w:type="dxa"/>
              <w:bottom w:w="20" w:type="dxa"/>
              <w:right w:w="20" w:type="dxa"/>
            </w:tcMar>
            <w:vAlign w:val="center"/>
            <w:hideMark/>
          </w:tcPr>
          <w:p w14:paraId="079533A5" w14:textId="77777777" w:rsidR="006858AD" w:rsidRPr="007E5D0F" w:rsidRDefault="006858AD" w:rsidP="00AC0797">
            <w:pPr>
              <w:pStyle w:val="movimento"/>
              <w:rPr>
                <w:color w:val="002060"/>
              </w:rPr>
            </w:pPr>
            <w:r w:rsidRPr="007E5D0F">
              <w:rPr>
                <w:color w:val="002060"/>
              </w:rPr>
              <w:t>BIANCHINI ELENA</w:t>
            </w:r>
          </w:p>
        </w:tc>
        <w:tc>
          <w:tcPr>
            <w:tcW w:w="2200" w:type="dxa"/>
            <w:tcMar>
              <w:top w:w="20" w:type="dxa"/>
              <w:left w:w="20" w:type="dxa"/>
              <w:bottom w:w="20" w:type="dxa"/>
              <w:right w:w="20" w:type="dxa"/>
            </w:tcMar>
            <w:vAlign w:val="center"/>
            <w:hideMark/>
          </w:tcPr>
          <w:p w14:paraId="01EAF5C5" w14:textId="77777777" w:rsidR="006858AD" w:rsidRPr="007E5D0F" w:rsidRDefault="006858AD" w:rsidP="00AC0797">
            <w:pPr>
              <w:pStyle w:val="movimento2"/>
              <w:rPr>
                <w:color w:val="002060"/>
              </w:rPr>
            </w:pPr>
            <w:r w:rsidRPr="007E5D0F">
              <w:rPr>
                <w:color w:val="002060"/>
              </w:rPr>
              <w:t xml:space="preserve">(C.U.S. CAMERINO A.S.D.) </w:t>
            </w:r>
          </w:p>
        </w:tc>
        <w:tc>
          <w:tcPr>
            <w:tcW w:w="800" w:type="dxa"/>
            <w:tcMar>
              <w:top w:w="20" w:type="dxa"/>
              <w:left w:w="20" w:type="dxa"/>
              <w:bottom w:w="20" w:type="dxa"/>
              <w:right w:w="20" w:type="dxa"/>
            </w:tcMar>
            <w:vAlign w:val="center"/>
            <w:hideMark/>
          </w:tcPr>
          <w:p w14:paraId="2DE33C37"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0189E5ED" w14:textId="77777777" w:rsidR="006858AD" w:rsidRPr="007E5D0F" w:rsidRDefault="006858AD" w:rsidP="00AC0797">
            <w:pPr>
              <w:pStyle w:val="movimento"/>
              <w:rPr>
                <w:color w:val="002060"/>
              </w:rPr>
            </w:pPr>
            <w:r w:rsidRPr="007E5D0F">
              <w:rPr>
                <w:color w:val="002060"/>
              </w:rPr>
              <w:t>LIUTI FRANCESCA</w:t>
            </w:r>
          </w:p>
        </w:tc>
        <w:tc>
          <w:tcPr>
            <w:tcW w:w="2200" w:type="dxa"/>
            <w:tcMar>
              <w:top w:w="20" w:type="dxa"/>
              <w:left w:w="20" w:type="dxa"/>
              <w:bottom w:w="20" w:type="dxa"/>
              <w:right w:w="20" w:type="dxa"/>
            </w:tcMar>
            <w:vAlign w:val="center"/>
            <w:hideMark/>
          </w:tcPr>
          <w:p w14:paraId="22465458" w14:textId="77777777" w:rsidR="006858AD" w:rsidRPr="007E5D0F" w:rsidRDefault="006858AD" w:rsidP="00AC0797">
            <w:pPr>
              <w:pStyle w:val="movimento2"/>
              <w:rPr>
                <w:color w:val="002060"/>
              </w:rPr>
            </w:pPr>
            <w:r w:rsidRPr="007E5D0F">
              <w:rPr>
                <w:color w:val="002060"/>
              </w:rPr>
              <w:t xml:space="preserve">(VENERE POTENTIA) </w:t>
            </w:r>
          </w:p>
        </w:tc>
      </w:tr>
    </w:tbl>
    <w:p w14:paraId="50BA8C50" w14:textId="77777777" w:rsidR="006858AD" w:rsidRPr="007E5D0F" w:rsidRDefault="006858AD" w:rsidP="006858AD">
      <w:pPr>
        <w:pStyle w:val="titolo20"/>
        <w:rPr>
          <w:rFonts w:eastAsiaTheme="minorEastAsia"/>
          <w:color w:val="002060"/>
        </w:rPr>
      </w:pPr>
      <w:r w:rsidRPr="007E5D0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1439CF88" w14:textId="77777777" w:rsidTr="00AC0797">
        <w:tc>
          <w:tcPr>
            <w:tcW w:w="2200" w:type="dxa"/>
            <w:tcMar>
              <w:top w:w="20" w:type="dxa"/>
              <w:left w:w="20" w:type="dxa"/>
              <w:bottom w:w="20" w:type="dxa"/>
              <w:right w:w="20" w:type="dxa"/>
            </w:tcMar>
            <w:vAlign w:val="center"/>
            <w:hideMark/>
          </w:tcPr>
          <w:p w14:paraId="1FA5C3FD" w14:textId="77777777" w:rsidR="006858AD" w:rsidRPr="007E5D0F" w:rsidRDefault="006858AD" w:rsidP="00AC0797">
            <w:pPr>
              <w:pStyle w:val="movimento"/>
              <w:rPr>
                <w:color w:val="002060"/>
              </w:rPr>
            </w:pPr>
            <w:r w:rsidRPr="007E5D0F">
              <w:rPr>
                <w:color w:val="002060"/>
              </w:rPr>
              <w:t>VIOLA NAOMI</w:t>
            </w:r>
          </w:p>
        </w:tc>
        <w:tc>
          <w:tcPr>
            <w:tcW w:w="2200" w:type="dxa"/>
            <w:tcMar>
              <w:top w:w="20" w:type="dxa"/>
              <w:left w:w="20" w:type="dxa"/>
              <w:bottom w:w="20" w:type="dxa"/>
              <w:right w:w="20" w:type="dxa"/>
            </w:tcMar>
            <w:vAlign w:val="center"/>
            <w:hideMark/>
          </w:tcPr>
          <w:p w14:paraId="355C7C1B" w14:textId="77777777" w:rsidR="006858AD" w:rsidRPr="007E5D0F" w:rsidRDefault="006858AD" w:rsidP="00AC0797">
            <w:pPr>
              <w:pStyle w:val="movimento2"/>
              <w:rPr>
                <w:color w:val="002060"/>
              </w:rPr>
            </w:pPr>
            <w:r w:rsidRPr="007E5D0F">
              <w:rPr>
                <w:color w:val="002060"/>
              </w:rPr>
              <w:t xml:space="preserve">(CALCIO POTENZA PICENA) </w:t>
            </w:r>
          </w:p>
        </w:tc>
        <w:tc>
          <w:tcPr>
            <w:tcW w:w="800" w:type="dxa"/>
            <w:tcMar>
              <w:top w:w="20" w:type="dxa"/>
              <w:left w:w="20" w:type="dxa"/>
              <w:bottom w:w="20" w:type="dxa"/>
              <w:right w:w="20" w:type="dxa"/>
            </w:tcMar>
            <w:vAlign w:val="center"/>
            <w:hideMark/>
          </w:tcPr>
          <w:p w14:paraId="3811DE51"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208AA058"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01361E6C" w14:textId="77777777" w:rsidR="006858AD" w:rsidRPr="007E5D0F" w:rsidRDefault="006858AD" w:rsidP="00AC0797">
            <w:pPr>
              <w:pStyle w:val="movimento2"/>
              <w:rPr>
                <w:color w:val="002060"/>
              </w:rPr>
            </w:pPr>
            <w:r w:rsidRPr="007E5D0F">
              <w:rPr>
                <w:color w:val="002060"/>
              </w:rPr>
              <w:t> </w:t>
            </w:r>
          </w:p>
        </w:tc>
      </w:tr>
    </w:tbl>
    <w:p w14:paraId="08DB5406" w14:textId="77777777" w:rsidR="006858AD" w:rsidRPr="007E5D0F" w:rsidRDefault="006858AD" w:rsidP="006858AD">
      <w:pPr>
        <w:pStyle w:val="titolo10"/>
        <w:rPr>
          <w:rFonts w:eastAsiaTheme="minorEastAsia"/>
          <w:color w:val="002060"/>
        </w:rPr>
      </w:pPr>
      <w:r w:rsidRPr="007E5D0F">
        <w:rPr>
          <w:color w:val="002060"/>
        </w:rPr>
        <w:t xml:space="preserve">GARE DEL 22/ 2/2025 </w:t>
      </w:r>
    </w:p>
    <w:p w14:paraId="61333153" w14:textId="77777777" w:rsidR="006858AD" w:rsidRPr="007E5D0F" w:rsidRDefault="006858AD" w:rsidP="006858AD">
      <w:pPr>
        <w:pStyle w:val="titolo7a"/>
        <w:rPr>
          <w:color w:val="002060"/>
        </w:rPr>
      </w:pPr>
      <w:r w:rsidRPr="007E5D0F">
        <w:rPr>
          <w:color w:val="002060"/>
        </w:rPr>
        <w:t xml:space="preserve">PROVVEDIMENTI DISCIPLINARI </w:t>
      </w:r>
    </w:p>
    <w:p w14:paraId="03F815C2" w14:textId="77777777" w:rsidR="006858AD" w:rsidRPr="007E5D0F" w:rsidRDefault="006858AD" w:rsidP="006858AD">
      <w:pPr>
        <w:pStyle w:val="titolo7b0"/>
        <w:rPr>
          <w:color w:val="002060"/>
        </w:rPr>
      </w:pPr>
      <w:r w:rsidRPr="007E5D0F">
        <w:rPr>
          <w:color w:val="002060"/>
        </w:rPr>
        <w:t xml:space="preserve">In base alle risultanze degli atti ufficiali sono state deliberate le seguenti sanzioni disciplinari. </w:t>
      </w:r>
    </w:p>
    <w:p w14:paraId="5F67721D" w14:textId="77777777" w:rsidR="006858AD" w:rsidRPr="007E5D0F" w:rsidRDefault="006858AD" w:rsidP="006858AD">
      <w:pPr>
        <w:pStyle w:val="titolo30"/>
        <w:rPr>
          <w:color w:val="002060"/>
        </w:rPr>
      </w:pPr>
      <w:r w:rsidRPr="007E5D0F">
        <w:rPr>
          <w:color w:val="002060"/>
        </w:rPr>
        <w:t xml:space="preserve">CALCIATORI NON ESPULSI </w:t>
      </w:r>
    </w:p>
    <w:p w14:paraId="1E91BD0C" w14:textId="77777777" w:rsidR="006858AD" w:rsidRPr="007E5D0F" w:rsidRDefault="006858AD" w:rsidP="006858AD">
      <w:pPr>
        <w:pStyle w:val="titolo20"/>
        <w:rPr>
          <w:color w:val="002060"/>
        </w:rPr>
      </w:pPr>
      <w:r w:rsidRPr="007E5D0F">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545090F7" w14:textId="77777777" w:rsidTr="00AC0797">
        <w:tc>
          <w:tcPr>
            <w:tcW w:w="2200" w:type="dxa"/>
            <w:tcMar>
              <w:top w:w="20" w:type="dxa"/>
              <w:left w:w="20" w:type="dxa"/>
              <w:bottom w:w="20" w:type="dxa"/>
              <w:right w:w="20" w:type="dxa"/>
            </w:tcMar>
            <w:vAlign w:val="center"/>
            <w:hideMark/>
          </w:tcPr>
          <w:p w14:paraId="580E2829" w14:textId="77777777" w:rsidR="006858AD" w:rsidRPr="007E5D0F" w:rsidRDefault="006858AD" w:rsidP="00AC0797">
            <w:pPr>
              <w:pStyle w:val="movimento"/>
              <w:rPr>
                <w:color w:val="002060"/>
              </w:rPr>
            </w:pPr>
            <w:r w:rsidRPr="007E5D0F">
              <w:rPr>
                <w:color w:val="002060"/>
              </w:rPr>
              <w:t>MENCACCINI MARTINA</w:t>
            </w:r>
          </w:p>
        </w:tc>
        <w:tc>
          <w:tcPr>
            <w:tcW w:w="2200" w:type="dxa"/>
            <w:tcMar>
              <w:top w:w="20" w:type="dxa"/>
              <w:left w:w="20" w:type="dxa"/>
              <w:bottom w:w="20" w:type="dxa"/>
              <w:right w:w="20" w:type="dxa"/>
            </w:tcMar>
            <w:vAlign w:val="center"/>
            <w:hideMark/>
          </w:tcPr>
          <w:p w14:paraId="32278C94" w14:textId="77777777" w:rsidR="006858AD" w:rsidRPr="007E5D0F" w:rsidRDefault="006858AD" w:rsidP="00AC0797">
            <w:pPr>
              <w:pStyle w:val="movimento2"/>
              <w:rPr>
                <w:color w:val="002060"/>
              </w:rPr>
            </w:pPr>
            <w:r w:rsidRPr="007E5D0F">
              <w:rPr>
                <w:color w:val="002060"/>
              </w:rPr>
              <w:t xml:space="preserve">(GRADARA CALCIO) </w:t>
            </w:r>
          </w:p>
        </w:tc>
        <w:tc>
          <w:tcPr>
            <w:tcW w:w="800" w:type="dxa"/>
            <w:tcMar>
              <w:top w:w="20" w:type="dxa"/>
              <w:left w:w="20" w:type="dxa"/>
              <w:bottom w:w="20" w:type="dxa"/>
              <w:right w:w="20" w:type="dxa"/>
            </w:tcMar>
            <w:vAlign w:val="center"/>
            <w:hideMark/>
          </w:tcPr>
          <w:p w14:paraId="3248E1E2"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310E65F5"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106A2D17" w14:textId="77777777" w:rsidR="006858AD" w:rsidRPr="007E5D0F" w:rsidRDefault="006858AD" w:rsidP="00AC0797">
            <w:pPr>
              <w:pStyle w:val="movimento2"/>
              <w:rPr>
                <w:color w:val="002060"/>
              </w:rPr>
            </w:pPr>
            <w:r w:rsidRPr="007E5D0F">
              <w:rPr>
                <w:color w:val="002060"/>
              </w:rPr>
              <w:t> </w:t>
            </w:r>
          </w:p>
        </w:tc>
      </w:tr>
    </w:tbl>
    <w:p w14:paraId="31D623C1" w14:textId="77777777" w:rsidR="006858AD" w:rsidRDefault="006858AD" w:rsidP="006858AD">
      <w:pPr>
        <w:pStyle w:val="breakline"/>
        <w:rPr>
          <w:color w:val="002060"/>
        </w:rPr>
      </w:pPr>
    </w:p>
    <w:p w14:paraId="7F267CA6" w14:textId="77777777" w:rsidR="006858AD" w:rsidRPr="008B074C" w:rsidRDefault="006858AD" w:rsidP="006858AD">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0288EED5" w14:textId="77777777" w:rsidR="006858AD" w:rsidRPr="008B074C" w:rsidRDefault="006858AD" w:rsidP="006858AD">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5A3F250A" w14:textId="77777777" w:rsidR="006858AD" w:rsidRPr="007E5D0F" w:rsidRDefault="006858AD" w:rsidP="006858AD">
      <w:pPr>
        <w:pStyle w:val="breakline"/>
        <w:rPr>
          <w:rFonts w:eastAsiaTheme="minorEastAsia"/>
          <w:color w:val="002060"/>
        </w:rPr>
      </w:pPr>
    </w:p>
    <w:p w14:paraId="437CCB4C" w14:textId="77777777" w:rsidR="006858AD" w:rsidRPr="007E5D0F" w:rsidRDefault="006858AD" w:rsidP="006858AD">
      <w:pPr>
        <w:pStyle w:val="titoloprinc0"/>
        <w:rPr>
          <w:color w:val="002060"/>
        </w:rPr>
      </w:pPr>
      <w:r w:rsidRPr="007E5D0F">
        <w:rPr>
          <w:color w:val="002060"/>
        </w:rPr>
        <w:t>CLASSIFICA</w:t>
      </w:r>
    </w:p>
    <w:p w14:paraId="25900B36" w14:textId="77777777" w:rsidR="006858AD" w:rsidRPr="007E5D0F" w:rsidRDefault="006858AD" w:rsidP="006858AD">
      <w:pPr>
        <w:pStyle w:val="breakline"/>
        <w:rPr>
          <w:color w:val="002060"/>
        </w:rPr>
      </w:pPr>
    </w:p>
    <w:p w14:paraId="220ADFF9" w14:textId="77777777" w:rsidR="006858AD" w:rsidRPr="007E5D0F" w:rsidRDefault="006858AD" w:rsidP="006858AD">
      <w:pPr>
        <w:pStyle w:val="breakline"/>
        <w:rPr>
          <w:color w:val="002060"/>
        </w:rPr>
      </w:pPr>
    </w:p>
    <w:p w14:paraId="163F26A1" w14:textId="77777777" w:rsidR="006858AD" w:rsidRPr="007E5D0F" w:rsidRDefault="006858AD" w:rsidP="006858AD">
      <w:pPr>
        <w:pStyle w:val="sottotitolocampionato10"/>
        <w:rPr>
          <w:color w:val="002060"/>
        </w:rPr>
      </w:pPr>
      <w:r w:rsidRPr="007E5D0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58AD" w:rsidRPr="007E5D0F" w14:paraId="75410E5F" w14:textId="77777777" w:rsidTr="00AC07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9B9CB" w14:textId="77777777" w:rsidR="006858AD" w:rsidRPr="007E5D0F" w:rsidRDefault="006858AD" w:rsidP="00AC0797">
            <w:pPr>
              <w:pStyle w:val="headertabella0"/>
              <w:rPr>
                <w:color w:val="002060"/>
              </w:rPr>
            </w:pPr>
            <w:r w:rsidRPr="007E5D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96946" w14:textId="77777777" w:rsidR="006858AD" w:rsidRPr="007E5D0F" w:rsidRDefault="006858AD" w:rsidP="00AC0797">
            <w:pPr>
              <w:pStyle w:val="headertabella0"/>
              <w:rPr>
                <w:color w:val="002060"/>
              </w:rPr>
            </w:pPr>
            <w:r w:rsidRPr="007E5D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89C09" w14:textId="77777777" w:rsidR="006858AD" w:rsidRPr="007E5D0F" w:rsidRDefault="006858AD" w:rsidP="00AC0797">
            <w:pPr>
              <w:pStyle w:val="headertabella0"/>
              <w:rPr>
                <w:color w:val="002060"/>
              </w:rPr>
            </w:pPr>
            <w:r w:rsidRPr="007E5D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6FDE7" w14:textId="77777777" w:rsidR="006858AD" w:rsidRPr="007E5D0F" w:rsidRDefault="006858AD" w:rsidP="00AC0797">
            <w:pPr>
              <w:pStyle w:val="headertabella0"/>
              <w:rPr>
                <w:color w:val="002060"/>
              </w:rPr>
            </w:pPr>
            <w:r w:rsidRPr="007E5D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771B1" w14:textId="77777777" w:rsidR="006858AD" w:rsidRPr="007E5D0F" w:rsidRDefault="006858AD" w:rsidP="00AC0797">
            <w:pPr>
              <w:pStyle w:val="headertabella0"/>
              <w:rPr>
                <w:color w:val="002060"/>
              </w:rPr>
            </w:pPr>
            <w:r w:rsidRPr="007E5D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166EB" w14:textId="77777777" w:rsidR="006858AD" w:rsidRPr="007E5D0F" w:rsidRDefault="006858AD" w:rsidP="00AC0797">
            <w:pPr>
              <w:pStyle w:val="headertabella0"/>
              <w:rPr>
                <w:color w:val="002060"/>
              </w:rPr>
            </w:pPr>
            <w:r w:rsidRPr="007E5D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63A7B" w14:textId="77777777" w:rsidR="006858AD" w:rsidRPr="007E5D0F" w:rsidRDefault="006858AD" w:rsidP="00AC0797">
            <w:pPr>
              <w:pStyle w:val="headertabella0"/>
              <w:rPr>
                <w:color w:val="002060"/>
              </w:rPr>
            </w:pPr>
            <w:r w:rsidRPr="007E5D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E7D4A" w14:textId="77777777" w:rsidR="006858AD" w:rsidRPr="007E5D0F" w:rsidRDefault="006858AD" w:rsidP="00AC0797">
            <w:pPr>
              <w:pStyle w:val="headertabella0"/>
              <w:rPr>
                <w:color w:val="002060"/>
              </w:rPr>
            </w:pPr>
            <w:r w:rsidRPr="007E5D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95C58" w14:textId="77777777" w:rsidR="006858AD" w:rsidRPr="007E5D0F" w:rsidRDefault="006858AD" w:rsidP="00AC0797">
            <w:pPr>
              <w:pStyle w:val="headertabella0"/>
              <w:rPr>
                <w:color w:val="002060"/>
              </w:rPr>
            </w:pPr>
            <w:r w:rsidRPr="007E5D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87B59" w14:textId="77777777" w:rsidR="006858AD" w:rsidRPr="007E5D0F" w:rsidRDefault="006858AD" w:rsidP="00AC0797">
            <w:pPr>
              <w:pStyle w:val="headertabella0"/>
              <w:rPr>
                <w:color w:val="002060"/>
              </w:rPr>
            </w:pPr>
            <w:r w:rsidRPr="007E5D0F">
              <w:rPr>
                <w:color w:val="002060"/>
              </w:rPr>
              <w:t>PE</w:t>
            </w:r>
          </w:p>
        </w:tc>
      </w:tr>
      <w:tr w:rsidR="006858AD" w:rsidRPr="007E5D0F" w14:paraId="3D635C12" w14:textId="77777777" w:rsidTr="00AC07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D15B41" w14:textId="77777777" w:rsidR="006858AD" w:rsidRPr="007E5D0F" w:rsidRDefault="006858AD" w:rsidP="00AC0797">
            <w:pPr>
              <w:pStyle w:val="rowtabella0"/>
              <w:rPr>
                <w:color w:val="002060"/>
              </w:rPr>
            </w:pPr>
            <w:r w:rsidRPr="007E5D0F">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6B97D" w14:textId="77777777" w:rsidR="006858AD" w:rsidRPr="007E5D0F" w:rsidRDefault="006858AD" w:rsidP="00AC0797">
            <w:pPr>
              <w:pStyle w:val="rowtabella0"/>
              <w:jc w:val="center"/>
              <w:rPr>
                <w:color w:val="002060"/>
              </w:rPr>
            </w:pPr>
            <w:r w:rsidRPr="007E5D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A0F6"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9F22E"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AF5F"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8F21"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A0A2" w14:textId="77777777" w:rsidR="006858AD" w:rsidRPr="007E5D0F" w:rsidRDefault="006858AD" w:rsidP="00AC0797">
            <w:pPr>
              <w:pStyle w:val="rowtabella0"/>
              <w:jc w:val="center"/>
              <w:rPr>
                <w:color w:val="002060"/>
              </w:rPr>
            </w:pPr>
            <w:r w:rsidRPr="007E5D0F">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230CF" w14:textId="77777777" w:rsidR="006858AD" w:rsidRPr="007E5D0F" w:rsidRDefault="006858AD" w:rsidP="00AC0797">
            <w:pPr>
              <w:pStyle w:val="rowtabella0"/>
              <w:jc w:val="center"/>
              <w:rPr>
                <w:color w:val="002060"/>
              </w:rPr>
            </w:pPr>
            <w:r w:rsidRPr="007E5D0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73363" w14:textId="77777777" w:rsidR="006858AD" w:rsidRPr="007E5D0F" w:rsidRDefault="006858AD" w:rsidP="00AC0797">
            <w:pPr>
              <w:pStyle w:val="rowtabella0"/>
              <w:jc w:val="center"/>
              <w:rPr>
                <w:color w:val="002060"/>
              </w:rPr>
            </w:pPr>
            <w:r w:rsidRPr="007E5D0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B5407" w14:textId="77777777" w:rsidR="006858AD" w:rsidRPr="007E5D0F" w:rsidRDefault="006858AD" w:rsidP="00AC0797">
            <w:pPr>
              <w:pStyle w:val="rowtabella0"/>
              <w:jc w:val="center"/>
              <w:rPr>
                <w:color w:val="002060"/>
              </w:rPr>
            </w:pPr>
            <w:r w:rsidRPr="007E5D0F">
              <w:rPr>
                <w:color w:val="002060"/>
              </w:rPr>
              <w:t>0</w:t>
            </w:r>
          </w:p>
        </w:tc>
      </w:tr>
      <w:tr w:rsidR="006858AD" w:rsidRPr="007E5D0F" w14:paraId="7D4304BA"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FFBFA" w14:textId="77777777" w:rsidR="006858AD" w:rsidRPr="007E5D0F" w:rsidRDefault="006858AD" w:rsidP="00AC0797">
            <w:pPr>
              <w:pStyle w:val="rowtabella0"/>
              <w:rPr>
                <w:color w:val="002060"/>
              </w:rPr>
            </w:pPr>
            <w:r w:rsidRPr="007E5D0F">
              <w:rPr>
                <w:color w:val="002060"/>
              </w:rPr>
              <w:lastRenderedPageBreak/>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6CB3" w14:textId="77777777" w:rsidR="006858AD" w:rsidRPr="007E5D0F" w:rsidRDefault="006858AD" w:rsidP="00AC0797">
            <w:pPr>
              <w:pStyle w:val="rowtabella0"/>
              <w:jc w:val="center"/>
              <w:rPr>
                <w:color w:val="002060"/>
              </w:rPr>
            </w:pPr>
            <w:r w:rsidRPr="007E5D0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108CA"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AE74D"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5E78"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1834"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7155" w14:textId="77777777" w:rsidR="006858AD" w:rsidRPr="007E5D0F" w:rsidRDefault="006858AD" w:rsidP="00AC0797">
            <w:pPr>
              <w:pStyle w:val="rowtabella0"/>
              <w:jc w:val="center"/>
              <w:rPr>
                <w:color w:val="002060"/>
              </w:rPr>
            </w:pPr>
            <w:r w:rsidRPr="007E5D0F">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C00B" w14:textId="77777777" w:rsidR="006858AD" w:rsidRPr="007E5D0F" w:rsidRDefault="006858AD" w:rsidP="00AC0797">
            <w:pPr>
              <w:pStyle w:val="rowtabella0"/>
              <w:jc w:val="center"/>
              <w:rPr>
                <w:color w:val="002060"/>
              </w:rPr>
            </w:pPr>
            <w:r w:rsidRPr="007E5D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22AB4" w14:textId="77777777" w:rsidR="006858AD" w:rsidRPr="007E5D0F" w:rsidRDefault="006858AD" w:rsidP="00AC0797">
            <w:pPr>
              <w:pStyle w:val="rowtabella0"/>
              <w:jc w:val="center"/>
              <w:rPr>
                <w:color w:val="002060"/>
              </w:rPr>
            </w:pPr>
            <w:r w:rsidRPr="007E5D0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D2AE2" w14:textId="77777777" w:rsidR="006858AD" w:rsidRPr="007E5D0F" w:rsidRDefault="006858AD" w:rsidP="00AC0797">
            <w:pPr>
              <w:pStyle w:val="rowtabella0"/>
              <w:jc w:val="center"/>
              <w:rPr>
                <w:color w:val="002060"/>
              </w:rPr>
            </w:pPr>
            <w:r w:rsidRPr="007E5D0F">
              <w:rPr>
                <w:color w:val="002060"/>
              </w:rPr>
              <w:t>0</w:t>
            </w:r>
          </w:p>
        </w:tc>
      </w:tr>
      <w:tr w:rsidR="006858AD" w:rsidRPr="007E5D0F" w14:paraId="563C0AF9"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9519A" w14:textId="77777777" w:rsidR="006858AD" w:rsidRPr="007E5D0F" w:rsidRDefault="006858AD" w:rsidP="00AC0797">
            <w:pPr>
              <w:pStyle w:val="rowtabella0"/>
              <w:rPr>
                <w:color w:val="002060"/>
              </w:rPr>
            </w:pPr>
            <w:r w:rsidRPr="007E5D0F">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4880" w14:textId="77777777" w:rsidR="006858AD" w:rsidRPr="007E5D0F" w:rsidRDefault="006858AD" w:rsidP="00AC0797">
            <w:pPr>
              <w:pStyle w:val="rowtabella0"/>
              <w:jc w:val="center"/>
              <w:rPr>
                <w:color w:val="002060"/>
              </w:rPr>
            </w:pPr>
            <w:r w:rsidRPr="007E5D0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423F"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84C5E" w14:textId="77777777" w:rsidR="006858AD" w:rsidRPr="007E5D0F" w:rsidRDefault="006858AD" w:rsidP="00AC0797">
            <w:pPr>
              <w:pStyle w:val="rowtabella0"/>
              <w:jc w:val="center"/>
              <w:rPr>
                <w:color w:val="002060"/>
              </w:rPr>
            </w:pPr>
            <w:r w:rsidRPr="007E5D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6980D"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405C4"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DD7EB" w14:textId="77777777" w:rsidR="006858AD" w:rsidRPr="007E5D0F" w:rsidRDefault="006858AD" w:rsidP="00AC0797">
            <w:pPr>
              <w:pStyle w:val="rowtabella0"/>
              <w:jc w:val="center"/>
              <w:rPr>
                <w:color w:val="002060"/>
              </w:rPr>
            </w:pPr>
            <w:r w:rsidRPr="007E5D0F">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102F" w14:textId="77777777" w:rsidR="006858AD" w:rsidRPr="007E5D0F" w:rsidRDefault="006858AD" w:rsidP="00AC0797">
            <w:pPr>
              <w:pStyle w:val="rowtabella0"/>
              <w:jc w:val="center"/>
              <w:rPr>
                <w:color w:val="002060"/>
              </w:rPr>
            </w:pPr>
            <w:r w:rsidRPr="007E5D0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6E129" w14:textId="77777777" w:rsidR="006858AD" w:rsidRPr="007E5D0F" w:rsidRDefault="006858AD" w:rsidP="00AC0797">
            <w:pPr>
              <w:pStyle w:val="rowtabella0"/>
              <w:jc w:val="center"/>
              <w:rPr>
                <w:color w:val="002060"/>
              </w:rPr>
            </w:pPr>
            <w:r w:rsidRPr="007E5D0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AA5A" w14:textId="77777777" w:rsidR="006858AD" w:rsidRPr="007E5D0F" w:rsidRDefault="006858AD" w:rsidP="00AC0797">
            <w:pPr>
              <w:pStyle w:val="rowtabella0"/>
              <w:jc w:val="center"/>
              <w:rPr>
                <w:color w:val="002060"/>
              </w:rPr>
            </w:pPr>
            <w:r w:rsidRPr="007E5D0F">
              <w:rPr>
                <w:color w:val="002060"/>
              </w:rPr>
              <w:t>0</w:t>
            </w:r>
          </w:p>
        </w:tc>
      </w:tr>
      <w:tr w:rsidR="006858AD" w:rsidRPr="007E5D0F" w14:paraId="721DE8A5"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7DC8D9" w14:textId="77777777" w:rsidR="006858AD" w:rsidRPr="007E5D0F" w:rsidRDefault="006858AD" w:rsidP="00AC0797">
            <w:pPr>
              <w:pStyle w:val="rowtabella0"/>
              <w:rPr>
                <w:color w:val="002060"/>
              </w:rPr>
            </w:pPr>
            <w:r w:rsidRPr="007E5D0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F173A" w14:textId="77777777" w:rsidR="006858AD" w:rsidRPr="007E5D0F" w:rsidRDefault="006858AD" w:rsidP="00AC0797">
            <w:pPr>
              <w:pStyle w:val="rowtabella0"/>
              <w:jc w:val="center"/>
              <w:rPr>
                <w:color w:val="002060"/>
              </w:rPr>
            </w:pPr>
            <w:r w:rsidRPr="007E5D0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B0993"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B2FD5"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D9A5"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84B8F"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784C4" w14:textId="77777777" w:rsidR="006858AD" w:rsidRPr="007E5D0F" w:rsidRDefault="006858AD" w:rsidP="00AC0797">
            <w:pPr>
              <w:pStyle w:val="rowtabella0"/>
              <w:jc w:val="center"/>
              <w:rPr>
                <w:color w:val="002060"/>
              </w:rPr>
            </w:pPr>
            <w:r w:rsidRPr="007E5D0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D288C" w14:textId="77777777" w:rsidR="006858AD" w:rsidRPr="007E5D0F" w:rsidRDefault="006858AD" w:rsidP="00AC0797">
            <w:pPr>
              <w:pStyle w:val="rowtabella0"/>
              <w:jc w:val="center"/>
              <w:rPr>
                <w:color w:val="002060"/>
              </w:rPr>
            </w:pPr>
            <w:r w:rsidRPr="007E5D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9586D" w14:textId="77777777" w:rsidR="006858AD" w:rsidRPr="007E5D0F" w:rsidRDefault="006858AD" w:rsidP="00AC0797">
            <w:pPr>
              <w:pStyle w:val="rowtabella0"/>
              <w:jc w:val="center"/>
              <w:rPr>
                <w:color w:val="002060"/>
              </w:rPr>
            </w:pPr>
            <w:r w:rsidRPr="007E5D0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23813" w14:textId="77777777" w:rsidR="006858AD" w:rsidRPr="007E5D0F" w:rsidRDefault="006858AD" w:rsidP="00AC0797">
            <w:pPr>
              <w:pStyle w:val="rowtabella0"/>
              <w:jc w:val="center"/>
              <w:rPr>
                <w:color w:val="002060"/>
              </w:rPr>
            </w:pPr>
            <w:r w:rsidRPr="007E5D0F">
              <w:rPr>
                <w:color w:val="002060"/>
              </w:rPr>
              <w:t>0</w:t>
            </w:r>
          </w:p>
        </w:tc>
      </w:tr>
      <w:tr w:rsidR="006858AD" w:rsidRPr="007E5D0F" w14:paraId="56765BDD"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3078B" w14:textId="77777777" w:rsidR="006858AD" w:rsidRPr="007E5D0F" w:rsidRDefault="006858AD" w:rsidP="00AC0797">
            <w:pPr>
              <w:pStyle w:val="rowtabella0"/>
              <w:rPr>
                <w:color w:val="002060"/>
              </w:rPr>
            </w:pPr>
            <w:r w:rsidRPr="007E5D0F">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50DE0" w14:textId="77777777" w:rsidR="006858AD" w:rsidRPr="007E5D0F" w:rsidRDefault="006858AD" w:rsidP="00AC0797">
            <w:pPr>
              <w:pStyle w:val="rowtabella0"/>
              <w:jc w:val="center"/>
              <w:rPr>
                <w:color w:val="002060"/>
              </w:rPr>
            </w:pPr>
            <w:r w:rsidRPr="007E5D0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234EC"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53248" w14:textId="77777777" w:rsidR="006858AD" w:rsidRPr="007E5D0F" w:rsidRDefault="006858AD" w:rsidP="00AC0797">
            <w:pPr>
              <w:pStyle w:val="rowtabella0"/>
              <w:jc w:val="center"/>
              <w:rPr>
                <w:color w:val="002060"/>
              </w:rPr>
            </w:pPr>
            <w:r w:rsidRPr="007E5D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6A109"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CEE7" w14:textId="77777777" w:rsidR="006858AD" w:rsidRPr="007E5D0F" w:rsidRDefault="006858AD" w:rsidP="00AC0797">
            <w:pPr>
              <w:pStyle w:val="rowtabella0"/>
              <w:jc w:val="center"/>
              <w:rPr>
                <w:color w:val="002060"/>
              </w:rPr>
            </w:pPr>
            <w:r w:rsidRPr="007E5D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A5ED6" w14:textId="77777777" w:rsidR="006858AD" w:rsidRPr="007E5D0F" w:rsidRDefault="006858AD" w:rsidP="00AC0797">
            <w:pPr>
              <w:pStyle w:val="rowtabella0"/>
              <w:jc w:val="center"/>
              <w:rPr>
                <w:color w:val="002060"/>
              </w:rPr>
            </w:pPr>
            <w:r w:rsidRPr="007E5D0F">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3FA9" w14:textId="77777777" w:rsidR="006858AD" w:rsidRPr="007E5D0F" w:rsidRDefault="006858AD" w:rsidP="00AC0797">
            <w:pPr>
              <w:pStyle w:val="rowtabella0"/>
              <w:jc w:val="center"/>
              <w:rPr>
                <w:color w:val="002060"/>
              </w:rPr>
            </w:pPr>
            <w:r w:rsidRPr="007E5D0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236A" w14:textId="77777777" w:rsidR="006858AD" w:rsidRPr="007E5D0F" w:rsidRDefault="006858AD" w:rsidP="00AC0797">
            <w:pPr>
              <w:pStyle w:val="rowtabella0"/>
              <w:jc w:val="center"/>
              <w:rPr>
                <w:color w:val="002060"/>
              </w:rPr>
            </w:pPr>
            <w:r w:rsidRPr="007E5D0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37E6F" w14:textId="77777777" w:rsidR="006858AD" w:rsidRPr="007E5D0F" w:rsidRDefault="006858AD" w:rsidP="00AC0797">
            <w:pPr>
              <w:pStyle w:val="rowtabella0"/>
              <w:jc w:val="center"/>
              <w:rPr>
                <w:color w:val="002060"/>
              </w:rPr>
            </w:pPr>
            <w:r w:rsidRPr="007E5D0F">
              <w:rPr>
                <w:color w:val="002060"/>
              </w:rPr>
              <w:t>0</w:t>
            </w:r>
          </w:p>
        </w:tc>
      </w:tr>
      <w:tr w:rsidR="006858AD" w:rsidRPr="007E5D0F" w14:paraId="2ED3DB7E"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F0AB9" w14:textId="77777777" w:rsidR="006858AD" w:rsidRPr="007E5D0F" w:rsidRDefault="006858AD" w:rsidP="00AC0797">
            <w:pPr>
              <w:pStyle w:val="rowtabella0"/>
              <w:rPr>
                <w:color w:val="002060"/>
              </w:rPr>
            </w:pPr>
            <w:r w:rsidRPr="007E5D0F">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2216" w14:textId="77777777" w:rsidR="006858AD" w:rsidRPr="007E5D0F" w:rsidRDefault="006858AD" w:rsidP="00AC0797">
            <w:pPr>
              <w:pStyle w:val="rowtabella0"/>
              <w:jc w:val="center"/>
              <w:rPr>
                <w:color w:val="002060"/>
              </w:rPr>
            </w:pPr>
            <w:r w:rsidRPr="007E5D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79FC0"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6908"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24167"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40307"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51210" w14:textId="77777777" w:rsidR="006858AD" w:rsidRPr="007E5D0F" w:rsidRDefault="006858AD" w:rsidP="00AC0797">
            <w:pPr>
              <w:pStyle w:val="rowtabella0"/>
              <w:jc w:val="center"/>
              <w:rPr>
                <w:color w:val="002060"/>
              </w:rPr>
            </w:pPr>
            <w:r w:rsidRPr="007E5D0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2C6A7" w14:textId="77777777" w:rsidR="006858AD" w:rsidRPr="007E5D0F" w:rsidRDefault="006858AD" w:rsidP="00AC0797">
            <w:pPr>
              <w:pStyle w:val="rowtabella0"/>
              <w:jc w:val="center"/>
              <w:rPr>
                <w:color w:val="002060"/>
              </w:rPr>
            </w:pPr>
            <w:r w:rsidRPr="007E5D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E283" w14:textId="77777777" w:rsidR="006858AD" w:rsidRPr="007E5D0F" w:rsidRDefault="006858AD" w:rsidP="00AC0797">
            <w:pPr>
              <w:pStyle w:val="rowtabella0"/>
              <w:jc w:val="center"/>
              <w:rPr>
                <w:color w:val="002060"/>
              </w:rPr>
            </w:pPr>
            <w:r w:rsidRPr="007E5D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DA085" w14:textId="77777777" w:rsidR="006858AD" w:rsidRPr="007E5D0F" w:rsidRDefault="006858AD" w:rsidP="00AC0797">
            <w:pPr>
              <w:pStyle w:val="rowtabella0"/>
              <w:jc w:val="center"/>
              <w:rPr>
                <w:color w:val="002060"/>
              </w:rPr>
            </w:pPr>
            <w:r w:rsidRPr="007E5D0F">
              <w:rPr>
                <w:color w:val="002060"/>
              </w:rPr>
              <w:t>0</w:t>
            </w:r>
          </w:p>
        </w:tc>
      </w:tr>
      <w:tr w:rsidR="006858AD" w:rsidRPr="007E5D0F" w14:paraId="4D5EEA83"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984E10" w14:textId="77777777" w:rsidR="006858AD" w:rsidRPr="007E5D0F" w:rsidRDefault="006858AD" w:rsidP="00AC0797">
            <w:pPr>
              <w:pStyle w:val="rowtabella0"/>
              <w:rPr>
                <w:color w:val="002060"/>
              </w:rPr>
            </w:pPr>
            <w:r w:rsidRPr="007E5D0F">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774C2" w14:textId="77777777" w:rsidR="006858AD" w:rsidRPr="007E5D0F" w:rsidRDefault="006858AD" w:rsidP="00AC0797">
            <w:pPr>
              <w:pStyle w:val="rowtabella0"/>
              <w:jc w:val="center"/>
              <w:rPr>
                <w:color w:val="002060"/>
              </w:rPr>
            </w:pPr>
            <w:r w:rsidRPr="007E5D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7121D"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EC1FF"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16D8" w14:textId="77777777" w:rsidR="006858AD" w:rsidRPr="007E5D0F" w:rsidRDefault="006858AD" w:rsidP="00AC0797">
            <w:pPr>
              <w:pStyle w:val="rowtabella0"/>
              <w:jc w:val="center"/>
              <w:rPr>
                <w:color w:val="002060"/>
              </w:rPr>
            </w:pPr>
            <w:r w:rsidRPr="007E5D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5A0D" w14:textId="77777777" w:rsidR="006858AD" w:rsidRPr="007E5D0F" w:rsidRDefault="006858AD" w:rsidP="00AC0797">
            <w:pPr>
              <w:pStyle w:val="rowtabella0"/>
              <w:jc w:val="center"/>
              <w:rPr>
                <w:color w:val="002060"/>
              </w:rPr>
            </w:pPr>
            <w:r w:rsidRPr="007E5D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D68B0" w14:textId="77777777" w:rsidR="006858AD" w:rsidRPr="007E5D0F" w:rsidRDefault="006858AD" w:rsidP="00AC0797">
            <w:pPr>
              <w:pStyle w:val="rowtabella0"/>
              <w:jc w:val="center"/>
              <w:rPr>
                <w:color w:val="002060"/>
              </w:rPr>
            </w:pPr>
            <w:r w:rsidRPr="007E5D0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5D1C0" w14:textId="77777777" w:rsidR="006858AD" w:rsidRPr="007E5D0F" w:rsidRDefault="006858AD" w:rsidP="00AC0797">
            <w:pPr>
              <w:pStyle w:val="rowtabella0"/>
              <w:jc w:val="center"/>
              <w:rPr>
                <w:color w:val="002060"/>
              </w:rPr>
            </w:pPr>
            <w:r w:rsidRPr="007E5D0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C73DD" w14:textId="77777777" w:rsidR="006858AD" w:rsidRPr="007E5D0F" w:rsidRDefault="006858AD" w:rsidP="00AC0797">
            <w:pPr>
              <w:pStyle w:val="rowtabella0"/>
              <w:jc w:val="center"/>
              <w:rPr>
                <w:color w:val="002060"/>
              </w:rPr>
            </w:pPr>
            <w:r w:rsidRPr="007E5D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B934" w14:textId="77777777" w:rsidR="006858AD" w:rsidRPr="007E5D0F" w:rsidRDefault="006858AD" w:rsidP="00AC0797">
            <w:pPr>
              <w:pStyle w:val="rowtabella0"/>
              <w:jc w:val="center"/>
              <w:rPr>
                <w:color w:val="002060"/>
              </w:rPr>
            </w:pPr>
            <w:r w:rsidRPr="007E5D0F">
              <w:rPr>
                <w:color w:val="002060"/>
              </w:rPr>
              <w:t>1</w:t>
            </w:r>
          </w:p>
        </w:tc>
      </w:tr>
      <w:tr w:rsidR="006858AD" w:rsidRPr="007E5D0F" w14:paraId="79437AD0"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578FA3" w14:textId="77777777" w:rsidR="006858AD" w:rsidRPr="007E5D0F" w:rsidRDefault="006858AD" w:rsidP="00AC0797">
            <w:pPr>
              <w:pStyle w:val="rowtabella0"/>
              <w:rPr>
                <w:color w:val="002060"/>
              </w:rPr>
            </w:pPr>
            <w:r w:rsidRPr="007E5D0F">
              <w:rPr>
                <w:color w:val="002060"/>
              </w:rPr>
              <w:t xml:space="preserve">A.S.D. </w:t>
            </w:r>
            <w:proofErr w:type="gramStart"/>
            <w:r w:rsidRPr="007E5D0F">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3735" w14:textId="77777777" w:rsidR="006858AD" w:rsidRPr="007E5D0F" w:rsidRDefault="006858AD" w:rsidP="00AC0797">
            <w:pPr>
              <w:pStyle w:val="rowtabella0"/>
              <w:jc w:val="center"/>
              <w:rPr>
                <w:color w:val="002060"/>
              </w:rPr>
            </w:pPr>
            <w:r w:rsidRPr="007E5D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8C1AD"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C005"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5662A"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D5E1C" w14:textId="77777777" w:rsidR="006858AD" w:rsidRPr="007E5D0F" w:rsidRDefault="006858AD" w:rsidP="00AC0797">
            <w:pPr>
              <w:pStyle w:val="rowtabella0"/>
              <w:jc w:val="center"/>
              <w:rPr>
                <w:color w:val="002060"/>
              </w:rPr>
            </w:pPr>
            <w:r w:rsidRPr="007E5D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00D98" w14:textId="77777777" w:rsidR="006858AD" w:rsidRPr="007E5D0F" w:rsidRDefault="006858AD" w:rsidP="00AC0797">
            <w:pPr>
              <w:pStyle w:val="rowtabella0"/>
              <w:jc w:val="center"/>
              <w:rPr>
                <w:color w:val="002060"/>
              </w:rPr>
            </w:pPr>
            <w:r w:rsidRPr="007E5D0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6D9D" w14:textId="77777777" w:rsidR="006858AD" w:rsidRPr="007E5D0F" w:rsidRDefault="006858AD" w:rsidP="00AC0797">
            <w:pPr>
              <w:pStyle w:val="rowtabella0"/>
              <w:jc w:val="center"/>
              <w:rPr>
                <w:color w:val="002060"/>
              </w:rPr>
            </w:pPr>
            <w:r w:rsidRPr="007E5D0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8015E"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94B1D" w14:textId="77777777" w:rsidR="006858AD" w:rsidRPr="007E5D0F" w:rsidRDefault="006858AD" w:rsidP="00AC0797">
            <w:pPr>
              <w:pStyle w:val="rowtabella0"/>
              <w:jc w:val="center"/>
              <w:rPr>
                <w:color w:val="002060"/>
              </w:rPr>
            </w:pPr>
            <w:r w:rsidRPr="007E5D0F">
              <w:rPr>
                <w:color w:val="002060"/>
              </w:rPr>
              <w:t>0</w:t>
            </w:r>
          </w:p>
        </w:tc>
      </w:tr>
      <w:tr w:rsidR="006858AD" w:rsidRPr="007E5D0F" w14:paraId="15709C5C"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B7141" w14:textId="77777777" w:rsidR="006858AD" w:rsidRPr="007E5D0F" w:rsidRDefault="006858AD" w:rsidP="00AC0797">
            <w:pPr>
              <w:pStyle w:val="rowtabella0"/>
              <w:rPr>
                <w:color w:val="002060"/>
              </w:rPr>
            </w:pPr>
            <w:r w:rsidRPr="007E5D0F">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48F7A" w14:textId="77777777" w:rsidR="006858AD" w:rsidRPr="007E5D0F" w:rsidRDefault="006858AD" w:rsidP="00AC0797">
            <w:pPr>
              <w:pStyle w:val="rowtabella0"/>
              <w:jc w:val="center"/>
              <w:rPr>
                <w:color w:val="002060"/>
              </w:rPr>
            </w:pPr>
            <w:r w:rsidRPr="007E5D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0EC05"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B7E91"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592B"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8DF4" w14:textId="77777777" w:rsidR="006858AD" w:rsidRPr="007E5D0F" w:rsidRDefault="006858AD" w:rsidP="00AC0797">
            <w:pPr>
              <w:pStyle w:val="rowtabella0"/>
              <w:jc w:val="center"/>
              <w:rPr>
                <w:color w:val="002060"/>
              </w:rPr>
            </w:pPr>
            <w:r w:rsidRPr="007E5D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A07C" w14:textId="77777777" w:rsidR="006858AD" w:rsidRPr="007E5D0F" w:rsidRDefault="006858AD" w:rsidP="00AC0797">
            <w:pPr>
              <w:pStyle w:val="rowtabella0"/>
              <w:jc w:val="center"/>
              <w:rPr>
                <w:color w:val="002060"/>
              </w:rPr>
            </w:pPr>
            <w:r w:rsidRPr="007E5D0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37C88" w14:textId="77777777" w:rsidR="006858AD" w:rsidRPr="007E5D0F" w:rsidRDefault="006858AD" w:rsidP="00AC0797">
            <w:pPr>
              <w:pStyle w:val="rowtabella0"/>
              <w:jc w:val="center"/>
              <w:rPr>
                <w:color w:val="002060"/>
              </w:rPr>
            </w:pPr>
            <w:r w:rsidRPr="007E5D0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D2BD2" w14:textId="77777777" w:rsidR="006858AD" w:rsidRPr="007E5D0F" w:rsidRDefault="006858AD" w:rsidP="00AC0797">
            <w:pPr>
              <w:pStyle w:val="rowtabella0"/>
              <w:jc w:val="center"/>
              <w:rPr>
                <w:color w:val="002060"/>
              </w:rPr>
            </w:pPr>
            <w:r w:rsidRPr="007E5D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FCE5" w14:textId="77777777" w:rsidR="006858AD" w:rsidRPr="007E5D0F" w:rsidRDefault="006858AD" w:rsidP="00AC0797">
            <w:pPr>
              <w:pStyle w:val="rowtabella0"/>
              <w:jc w:val="center"/>
              <w:rPr>
                <w:color w:val="002060"/>
              </w:rPr>
            </w:pPr>
            <w:r w:rsidRPr="007E5D0F">
              <w:rPr>
                <w:color w:val="002060"/>
              </w:rPr>
              <w:t>0</w:t>
            </w:r>
          </w:p>
        </w:tc>
      </w:tr>
      <w:tr w:rsidR="006858AD" w:rsidRPr="007E5D0F" w14:paraId="35710AB7"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B2D9F" w14:textId="77777777" w:rsidR="006858AD" w:rsidRPr="007E5D0F" w:rsidRDefault="006858AD" w:rsidP="00AC0797">
            <w:pPr>
              <w:pStyle w:val="rowtabella0"/>
              <w:rPr>
                <w:color w:val="002060"/>
              </w:rPr>
            </w:pPr>
            <w:r w:rsidRPr="007E5D0F">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1E914" w14:textId="77777777" w:rsidR="006858AD" w:rsidRPr="007E5D0F" w:rsidRDefault="006858AD" w:rsidP="00AC0797">
            <w:pPr>
              <w:pStyle w:val="rowtabella0"/>
              <w:jc w:val="center"/>
              <w:rPr>
                <w:color w:val="002060"/>
              </w:rPr>
            </w:pPr>
            <w:r w:rsidRPr="007E5D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78692"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274DD"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A3CCB" w14:textId="77777777" w:rsidR="006858AD" w:rsidRPr="007E5D0F" w:rsidRDefault="006858AD" w:rsidP="00AC0797">
            <w:pPr>
              <w:pStyle w:val="rowtabella0"/>
              <w:jc w:val="center"/>
              <w:rPr>
                <w:color w:val="002060"/>
              </w:rPr>
            </w:pPr>
            <w:r w:rsidRPr="007E5D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10EA" w14:textId="77777777" w:rsidR="006858AD" w:rsidRPr="007E5D0F" w:rsidRDefault="006858AD" w:rsidP="00AC0797">
            <w:pPr>
              <w:pStyle w:val="rowtabella0"/>
              <w:jc w:val="center"/>
              <w:rPr>
                <w:color w:val="002060"/>
              </w:rPr>
            </w:pPr>
            <w:r w:rsidRPr="007E5D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49A54" w14:textId="77777777" w:rsidR="006858AD" w:rsidRPr="007E5D0F" w:rsidRDefault="006858AD" w:rsidP="00AC0797">
            <w:pPr>
              <w:pStyle w:val="rowtabella0"/>
              <w:jc w:val="center"/>
              <w:rPr>
                <w:color w:val="002060"/>
              </w:rPr>
            </w:pPr>
            <w:r w:rsidRPr="007E5D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160A2" w14:textId="77777777" w:rsidR="006858AD" w:rsidRPr="007E5D0F" w:rsidRDefault="006858AD" w:rsidP="00AC0797">
            <w:pPr>
              <w:pStyle w:val="rowtabella0"/>
              <w:jc w:val="center"/>
              <w:rPr>
                <w:color w:val="002060"/>
              </w:rPr>
            </w:pPr>
            <w:r w:rsidRPr="007E5D0F">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4F1B5" w14:textId="77777777" w:rsidR="006858AD" w:rsidRPr="007E5D0F" w:rsidRDefault="006858AD" w:rsidP="00AC0797">
            <w:pPr>
              <w:pStyle w:val="rowtabella0"/>
              <w:jc w:val="center"/>
              <w:rPr>
                <w:color w:val="002060"/>
              </w:rPr>
            </w:pPr>
            <w:r w:rsidRPr="007E5D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971D6" w14:textId="77777777" w:rsidR="006858AD" w:rsidRPr="007E5D0F" w:rsidRDefault="006858AD" w:rsidP="00AC0797">
            <w:pPr>
              <w:pStyle w:val="rowtabella0"/>
              <w:jc w:val="center"/>
              <w:rPr>
                <w:color w:val="002060"/>
              </w:rPr>
            </w:pPr>
            <w:r w:rsidRPr="007E5D0F">
              <w:rPr>
                <w:color w:val="002060"/>
              </w:rPr>
              <w:t>0</w:t>
            </w:r>
          </w:p>
        </w:tc>
      </w:tr>
      <w:tr w:rsidR="006858AD" w:rsidRPr="007E5D0F" w14:paraId="0AC5DEAB"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4DE81" w14:textId="77777777" w:rsidR="006858AD" w:rsidRPr="007E5D0F" w:rsidRDefault="006858AD" w:rsidP="00AC0797">
            <w:pPr>
              <w:pStyle w:val="rowtabella0"/>
              <w:rPr>
                <w:color w:val="002060"/>
              </w:rPr>
            </w:pPr>
            <w:r w:rsidRPr="007E5D0F">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8D467" w14:textId="77777777" w:rsidR="006858AD" w:rsidRPr="007E5D0F" w:rsidRDefault="006858AD" w:rsidP="00AC0797">
            <w:pPr>
              <w:pStyle w:val="rowtabella0"/>
              <w:jc w:val="center"/>
              <w:rPr>
                <w:color w:val="002060"/>
              </w:rPr>
            </w:pPr>
            <w:r w:rsidRPr="007E5D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94F95"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ECAA4" w14:textId="77777777" w:rsidR="006858AD" w:rsidRPr="007E5D0F" w:rsidRDefault="006858AD" w:rsidP="00AC0797">
            <w:pPr>
              <w:pStyle w:val="rowtabella0"/>
              <w:jc w:val="center"/>
              <w:rPr>
                <w:color w:val="002060"/>
              </w:rPr>
            </w:pPr>
            <w:r w:rsidRPr="007E5D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0C24F"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042C" w14:textId="77777777" w:rsidR="006858AD" w:rsidRPr="007E5D0F" w:rsidRDefault="006858AD" w:rsidP="00AC0797">
            <w:pPr>
              <w:pStyle w:val="rowtabella0"/>
              <w:jc w:val="center"/>
              <w:rPr>
                <w:color w:val="002060"/>
              </w:rPr>
            </w:pPr>
            <w:r w:rsidRPr="007E5D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0405" w14:textId="77777777" w:rsidR="006858AD" w:rsidRPr="007E5D0F" w:rsidRDefault="006858AD" w:rsidP="00AC0797">
            <w:pPr>
              <w:pStyle w:val="rowtabella0"/>
              <w:jc w:val="center"/>
              <w:rPr>
                <w:color w:val="002060"/>
              </w:rPr>
            </w:pPr>
            <w:r w:rsidRPr="007E5D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30D34" w14:textId="77777777" w:rsidR="006858AD" w:rsidRPr="007E5D0F" w:rsidRDefault="006858AD" w:rsidP="00AC0797">
            <w:pPr>
              <w:pStyle w:val="rowtabella0"/>
              <w:jc w:val="center"/>
              <w:rPr>
                <w:color w:val="002060"/>
              </w:rPr>
            </w:pPr>
            <w:r w:rsidRPr="007E5D0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787C" w14:textId="77777777" w:rsidR="006858AD" w:rsidRPr="007E5D0F" w:rsidRDefault="006858AD" w:rsidP="00AC0797">
            <w:pPr>
              <w:pStyle w:val="rowtabella0"/>
              <w:jc w:val="center"/>
              <w:rPr>
                <w:color w:val="002060"/>
              </w:rPr>
            </w:pPr>
            <w:r w:rsidRPr="007E5D0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D270" w14:textId="77777777" w:rsidR="006858AD" w:rsidRPr="007E5D0F" w:rsidRDefault="006858AD" w:rsidP="00AC0797">
            <w:pPr>
              <w:pStyle w:val="rowtabella0"/>
              <w:jc w:val="center"/>
              <w:rPr>
                <w:color w:val="002060"/>
              </w:rPr>
            </w:pPr>
            <w:r w:rsidRPr="007E5D0F">
              <w:rPr>
                <w:color w:val="002060"/>
              </w:rPr>
              <w:t>0</w:t>
            </w:r>
          </w:p>
        </w:tc>
      </w:tr>
      <w:tr w:rsidR="006858AD" w:rsidRPr="007E5D0F" w14:paraId="602867F3" w14:textId="77777777" w:rsidTr="00AC07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FC00A3" w14:textId="77777777" w:rsidR="006858AD" w:rsidRPr="007E5D0F" w:rsidRDefault="006858AD" w:rsidP="00AC0797">
            <w:pPr>
              <w:pStyle w:val="rowtabella0"/>
              <w:rPr>
                <w:color w:val="002060"/>
              </w:rPr>
            </w:pPr>
            <w:r w:rsidRPr="007E5D0F">
              <w:rPr>
                <w:color w:val="002060"/>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16819"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5CBA"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16A6"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6B84B" w14:textId="77777777" w:rsidR="006858AD" w:rsidRPr="007E5D0F" w:rsidRDefault="006858AD" w:rsidP="00AC0797">
            <w:pPr>
              <w:pStyle w:val="rowtabella0"/>
              <w:jc w:val="center"/>
              <w:rPr>
                <w:color w:val="002060"/>
              </w:rPr>
            </w:pPr>
            <w:r w:rsidRPr="007E5D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8F4DC" w14:textId="77777777" w:rsidR="006858AD" w:rsidRPr="007E5D0F" w:rsidRDefault="006858AD" w:rsidP="00AC0797">
            <w:pPr>
              <w:pStyle w:val="rowtabella0"/>
              <w:jc w:val="center"/>
              <w:rPr>
                <w:color w:val="002060"/>
              </w:rPr>
            </w:pPr>
            <w:r w:rsidRPr="007E5D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46B4" w14:textId="77777777" w:rsidR="006858AD" w:rsidRPr="007E5D0F" w:rsidRDefault="006858AD" w:rsidP="00AC0797">
            <w:pPr>
              <w:pStyle w:val="rowtabella0"/>
              <w:jc w:val="center"/>
              <w:rPr>
                <w:color w:val="002060"/>
              </w:rPr>
            </w:pPr>
            <w:r w:rsidRPr="007E5D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5CBB" w14:textId="77777777" w:rsidR="006858AD" w:rsidRPr="007E5D0F" w:rsidRDefault="006858AD" w:rsidP="00AC0797">
            <w:pPr>
              <w:pStyle w:val="rowtabella0"/>
              <w:jc w:val="center"/>
              <w:rPr>
                <w:color w:val="002060"/>
              </w:rPr>
            </w:pPr>
            <w:r w:rsidRPr="007E5D0F">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936CB" w14:textId="77777777" w:rsidR="006858AD" w:rsidRPr="007E5D0F" w:rsidRDefault="006858AD" w:rsidP="00AC0797">
            <w:pPr>
              <w:pStyle w:val="rowtabella0"/>
              <w:jc w:val="center"/>
              <w:rPr>
                <w:color w:val="002060"/>
              </w:rPr>
            </w:pPr>
            <w:r w:rsidRPr="007E5D0F">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7E0D0" w14:textId="77777777" w:rsidR="006858AD" w:rsidRPr="007E5D0F" w:rsidRDefault="006858AD" w:rsidP="00AC0797">
            <w:pPr>
              <w:pStyle w:val="rowtabella0"/>
              <w:jc w:val="center"/>
              <w:rPr>
                <w:color w:val="002060"/>
              </w:rPr>
            </w:pPr>
            <w:r w:rsidRPr="007E5D0F">
              <w:rPr>
                <w:color w:val="002060"/>
              </w:rPr>
              <w:t>0</w:t>
            </w:r>
          </w:p>
        </w:tc>
      </w:tr>
    </w:tbl>
    <w:p w14:paraId="0928ADB2" w14:textId="77777777" w:rsidR="006858AD" w:rsidRPr="007E5D0F" w:rsidRDefault="006858AD" w:rsidP="006858AD">
      <w:pPr>
        <w:pStyle w:val="breakline"/>
        <w:rPr>
          <w:rFonts w:eastAsiaTheme="minorEastAsia"/>
          <w:color w:val="002060"/>
        </w:rPr>
      </w:pPr>
    </w:p>
    <w:p w14:paraId="789C4606" w14:textId="77777777" w:rsidR="006858AD" w:rsidRPr="007E5D0F" w:rsidRDefault="006858AD" w:rsidP="006858AD">
      <w:pPr>
        <w:pStyle w:val="breakline"/>
        <w:rPr>
          <w:color w:val="002060"/>
        </w:rPr>
      </w:pPr>
    </w:p>
    <w:p w14:paraId="1E375582" w14:textId="77777777" w:rsidR="006858AD" w:rsidRPr="007E5D0F" w:rsidRDefault="006858AD" w:rsidP="006858AD">
      <w:pPr>
        <w:pStyle w:val="titolocampionato0"/>
        <w:shd w:val="clear" w:color="auto" w:fill="CCCCCC"/>
        <w:spacing w:before="80" w:after="40"/>
        <w:rPr>
          <w:color w:val="002060"/>
        </w:rPr>
      </w:pPr>
      <w:r w:rsidRPr="007E5D0F">
        <w:rPr>
          <w:color w:val="002060"/>
        </w:rPr>
        <w:t>UNDER 19 CALCIO A 5 REGIONALE</w:t>
      </w:r>
    </w:p>
    <w:p w14:paraId="4BD8237C" w14:textId="77777777" w:rsidR="006858AD" w:rsidRPr="007E5D0F" w:rsidRDefault="006858AD" w:rsidP="006858AD">
      <w:pPr>
        <w:pStyle w:val="titoloprinc0"/>
        <w:rPr>
          <w:color w:val="002060"/>
        </w:rPr>
      </w:pPr>
      <w:r w:rsidRPr="007E5D0F">
        <w:rPr>
          <w:color w:val="002060"/>
        </w:rPr>
        <w:t>VARIAZIONI AL PROGRAMMA GARE</w:t>
      </w:r>
    </w:p>
    <w:p w14:paraId="3DD61BEC" w14:textId="77777777" w:rsidR="006858AD" w:rsidRPr="007E5D0F" w:rsidRDefault="006858AD" w:rsidP="006858AD">
      <w:pPr>
        <w:pStyle w:val="breakline"/>
        <w:rPr>
          <w:color w:val="002060"/>
        </w:rPr>
      </w:pPr>
    </w:p>
    <w:p w14:paraId="59F9F856" w14:textId="77777777" w:rsidR="006858AD" w:rsidRPr="007E5D0F" w:rsidRDefault="006858AD" w:rsidP="006858AD">
      <w:pPr>
        <w:pStyle w:val="breakline"/>
        <w:rPr>
          <w:color w:val="002060"/>
        </w:rPr>
      </w:pPr>
    </w:p>
    <w:p w14:paraId="65B8DFA5" w14:textId="77777777" w:rsidR="006858AD" w:rsidRPr="007E5D0F" w:rsidRDefault="006858AD" w:rsidP="006858AD">
      <w:pPr>
        <w:pStyle w:val="sottotitolocampionato10"/>
        <w:rPr>
          <w:color w:val="002060"/>
        </w:rPr>
      </w:pPr>
      <w:r w:rsidRPr="007E5D0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58AD" w:rsidRPr="007E5D0F" w14:paraId="494BA500" w14:textId="77777777" w:rsidTr="00AC079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8A612" w14:textId="77777777" w:rsidR="006858AD" w:rsidRPr="007E5D0F" w:rsidRDefault="006858AD" w:rsidP="00AC0797">
            <w:pPr>
              <w:pStyle w:val="headertabella0"/>
              <w:rPr>
                <w:color w:val="002060"/>
              </w:rPr>
            </w:pPr>
            <w:r w:rsidRPr="007E5D0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7ADF2" w14:textId="77777777" w:rsidR="006858AD" w:rsidRPr="007E5D0F" w:rsidRDefault="006858AD" w:rsidP="00AC0797">
            <w:pPr>
              <w:pStyle w:val="headertabella0"/>
              <w:rPr>
                <w:color w:val="002060"/>
              </w:rPr>
            </w:pPr>
            <w:r w:rsidRPr="007E5D0F">
              <w:rPr>
                <w:color w:val="002060"/>
              </w:rPr>
              <w:t xml:space="preserve">N° </w:t>
            </w:r>
            <w:proofErr w:type="spellStart"/>
            <w:r w:rsidRPr="007E5D0F">
              <w:rPr>
                <w:color w:val="002060"/>
              </w:rPr>
              <w:t>Gior</w:t>
            </w:r>
            <w:proofErr w:type="spellEnd"/>
            <w:r w:rsidRPr="007E5D0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8F99B" w14:textId="77777777" w:rsidR="006858AD" w:rsidRPr="007E5D0F" w:rsidRDefault="006858AD" w:rsidP="00AC0797">
            <w:pPr>
              <w:pStyle w:val="headertabella0"/>
              <w:rPr>
                <w:color w:val="002060"/>
              </w:rPr>
            </w:pPr>
            <w:r w:rsidRPr="007E5D0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C6542" w14:textId="77777777" w:rsidR="006858AD" w:rsidRPr="007E5D0F" w:rsidRDefault="006858AD" w:rsidP="00AC0797">
            <w:pPr>
              <w:pStyle w:val="headertabella0"/>
              <w:rPr>
                <w:color w:val="002060"/>
              </w:rPr>
            </w:pPr>
            <w:r w:rsidRPr="007E5D0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5666C" w14:textId="77777777" w:rsidR="006858AD" w:rsidRPr="007E5D0F" w:rsidRDefault="006858AD" w:rsidP="00AC0797">
            <w:pPr>
              <w:pStyle w:val="headertabella0"/>
              <w:rPr>
                <w:color w:val="002060"/>
              </w:rPr>
            </w:pPr>
            <w:r w:rsidRPr="007E5D0F">
              <w:rPr>
                <w:color w:val="002060"/>
              </w:rPr>
              <w:t xml:space="preserve">Data </w:t>
            </w:r>
            <w:proofErr w:type="spellStart"/>
            <w:r w:rsidRPr="007E5D0F">
              <w:rPr>
                <w:color w:val="002060"/>
              </w:rPr>
              <w:t>Orig</w:t>
            </w:r>
            <w:proofErr w:type="spellEnd"/>
            <w:r w:rsidRPr="007E5D0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72815" w14:textId="77777777" w:rsidR="006858AD" w:rsidRPr="007E5D0F" w:rsidRDefault="006858AD" w:rsidP="00AC0797">
            <w:pPr>
              <w:pStyle w:val="headertabella0"/>
              <w:rPr>
                <w:color w:val="002060"/>
              </w:rPr>
            </w:pPr>
            <w:r w:rsidRPr="007E5D0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98837" w14:textId="77777777" w:rsidR="006858AD" w:rsidRPr="007E5D0F" w:rsidRDefault="006858AD" w:rsidP="00AC0797">
            <w:pPr>
              <w:pStyle w:val="headertabella0"/>
              <w:rPr>
                <w:color w:val="002060"/>
              </w:rPr>
            </w:pPr>
            <w:r w:rsidRPr="007E5D0F">
              <w:rPr>
                <w:color w:val="002060"/>
              </w:rPr>
              <w:t xml:space="preserve">Ora </w:t>
            </w:r>
            <w:proofErr w:type="spellStart"/>
            <w:r w:rsidRPr="007E5D0F">
              <w:rPr>
                <w:color w:val="002060"/>
              </w:rPr>
              <w:t>Orig</w:t>
            </w:r>
            <w:proofErr w:type="spellEnd"/>
            <w:r w:rsidRPr="007E5D0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B96F9" w14:textId="77777777" w:rsidR="006858AD" w:rsidRPr="007E5D0F" w:rsidRDefault="006858AD" w:rsidP="00AC0797">
            <w:pPr>
              <w:pStyle w:val="headertabella0"/>
              <w:rPr>
                <w:color w:val="002060"/>
              </w:rPr>
            </w:pPr>
            <w:r w:rsidRPr="007E5D0F">
              <w:rPr>
                <w:color w:val="002060"/>
              </w:rPr>
              <w:t>Impianto</w:t>
            </w:r>
          </w:p>
        </w:tc>
      </w:tr>
      <w:tr w:rsidR="006858AD" w:rsidRPr="007E5D0F" w14:paraId="721B10CD" w14:textId="77777777" w:rsidTr="00AC079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5C2F8" w14:textId="77777777" w:rsidR="006858AD" w:rsidRPr="007E5D0F" w:rsidRDefault="006858AD" w:rsidP="00AC0797">
            <w:pPr>
              <w:pStyle w:val="rowtabella0"/>
              <w:rPr>
                <w:color w:val="002060"/>
                <w:highlight w:val="yellow"/>
              </w:rPr>
            </w:pPr>
            <w:r w:rsidRPr="007E5D0F">
              <w:rPr>
                <w:color w:val="002060"/>
                <w:highlight w:val="yellow"/>
              </w:rPr>
              <w:t>09/03/2025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995B" w14:textId="77777777" w:rsidR="006858AD" w:rsidRPr="007E5D0F" w:rsidRDefault="006858AD" w:rsidP="00AC0797">
            <w:pPr>
              <w:pStyle w:val="rowtabella0"/>
              <w:jc w:val="center"/>
              <w:rPr>
                <w:color w:val="002060"/>
                <w:highlight w:val="yellow"/>
              </w:rPr>
            </w:pPr>
            <w:r w:rsidRPr="007E5D0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1C3E" w14:textId="77777777" w:rsidR="006858AD" w:rsidRPr="007E5D0F" w:rsidRDefault="006858AD" w:rsidP="00AC0797">
            <w:pPr>
              <w:pStyle w:val="rowtabella0"/>
              <w:rPr>
                <w:color w:val="002060"/>
                <w:highlight w:val="yellow"/>
              </w:rPr>
            </w:pPr>
            <w:r w:rsidRPr="007E5D0F">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D2462" w14:textId="77777777" w:rsidR="006858AD" w:rsidRPr="007E5D0F" w:rsidRDefault="006858AD" w:rsidP="00AC0797">
            <w:pPr>
              <w:pStyle w:val="rowtabella0"/>
              <w:rPr>
                <w:color w:val="002060"/>
                <w:highlight w:val="yellow"/>
              </w:rPr>
            </w:pPr>
            <w:r w:rsidRPr="007E5D0F">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97D5E" w14:textId="77777777" w:rsidR="006858AD" w:rsidRPr="007E5D0F" w:rsidRDefault="006858AD" w:rsidP="00AC0797">
            <w:pPr>
              <w:pStyle w:val="rowtabella0"/>
              <w:rPr>
                <w:color w:val="002060"/>
              </w:rPr>
            </w:pPr>
            <w:r w:rsidRPr="007E5D0F">
              <w:rPr>
                <w:color w:val="002060"/>
              </w:rPr>
              <w:t>08/03/2025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B8113" w14:textId="77777777" w:rsidR="006858AD" w:rsidRPr="007E5D0F" w:rsidRDefault="006858AD" w:rsidP="00AC0797">
            <w:pPr>
              <w:pStyle w:val="rowtabella0"/>
              <w:jc w:val="center"/>
              <w:rPr>
                <w:color w:val="002060"/>
                <w:highlight w:val="yellow"/>
              </w:rPr>
            </w:pPr>
            <w:r w:rsidRPr="007E5D0F">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38E8B" w14:textId="77777777" w:rsidR="006858AD" w:rsidRPr="007E5D0F" w:rsidRDefault="006858AD" w:rsidP="00AC0797">
            <w:pPr>
              <w:pStyle w:val="rowtabella0"/>
              <w:jc w:val="center"/>
              <w:rPr>
                <w:color w:val="002060"/>
              </w:rPr>
            </w:pPr>
            <w:r w:rsidRPr="007E5D0F">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03FC4" w14:textId="77777777" w:rsidR="006858AD" w:rsidRPr="007E5D0F" w:rsidRDefault="006858AD" w:rsidP="00AC0797">
            <w:pPr>
              <w:rPr>
                <w:color w:val="002060"/>
              </w:rPr>
            </w:pPr>
          </w:p>
        </w:tc>
      </w:tr>
    </w:tbl>
    <w:p w14:paraId="13607712" w14:textId="77777777" w:rsidR="006858AD" w:rsidRPr="007E5D0F" w:rsidRDefault="006858AD" w:rsidP="006858AD">
      <w:pPr>
        <w:pStyle w:val="breakline"/>
        <w:rPr>
          <w:rFonts w:eastAsiaTheme="minorEastAsia"/>
          <w:color w:val="002060"/>
        </w:rPr>
      </w:pPr>
    </w:p>
    <w:p w14:paraId="76C4A4E8" w14:textId="77777777" w:rsidR="006858AD" w:rsidRPr="007E5D0F" w:rsidRDefault="006858AD" w:rsidP="006858AD">
      <w:pPr>
        <w:pStyle w:val="breakline"/>
        <w:rPr>
          <w:color w:val="002060"/>
        </w:rPr>
      </w:pPr>
    </w:p>
    <w:p w14:paraId="70F76166" w14:textId="77777777" w:rsidR="006858AD" w:rsidRPr="007E5D0F" w:rsidRDefault="006858AD" w:rsidP="006858AD">
      <w:pPr>
        <w:pStyle w:val="titolocampionato0"/>
        <w:shd w:val="clear" w:color="auto" w:fill="CCCCCC"/>
        <w:spacing w:before="80" w:after="40"/>
        <w:rPr>
          <w:color w:val="002060"/>
        </w:rPr>
      </w:pPr>
      <w:r w:rsidRPr="007E5D0F">
        <w:rPr>
          <w:color w:val="002060"/>
        </w:rPr>
        <w:t>UNDER 17 C5 REGIONALI MASCHILI</w:t>
      </w:r>
    </w:p>
    <w:p w14:paraId="5D606F7A" w14:textId="77777777" w:rsidR="006858AD" w:rsidRPr="007E5D0F" w:rsidRDefault="006858AD" w:rsidP="006858AD">
      <w:pPr>
        <w:pStyle w:val="titoloprinc0"/>
        <w:rPr>
          <w:color w:val="002060"/>
        </w:rPr>
      </w:pPr>
      <w:r w:rsidRPr="007E5D0F">
        <w:rPr>
          <w:color w:val="002060"/>
        </w:rPr>
        <w:t>VARIAZIONI AL PROGRAMMA GARE</w:t>
      </w:r>
    </w:p>
    <w:p w14:paraId="57A18B0A" w14:textId="77777777" w:rsidR="006858AD" w:rsidRPr="007E5D0F" w:rsidRDefault="006858AD" w:rsidP="006858AD">
      <w:pPr>
        <w:pStyle w:val="breakline"/>
        <w:rPr>
          <w:color w:val="002060"/>
        </w:rPr>
      </w:pPr>
    </w:p>
    <w:p w14:paraId="6B5FD1CD" w14:textId="77777777" w:rsidR="006858AD" w:rsidRPr="007E5D0F" w:rsidRDefault="006858AD" w:rsidP="006858AD">
      <w:pPr>
        <w:pStyle w:val="breakline"/>
        <w:rPr>
          <w:color w:val="002060"/>
        </w:rPr>
      </w:pPr>
    </w:p>
    <w:p w14:paraId="56009723" w14:textId="77777777" w:rsidR="006858AD" w:rsidRPr="007E5D0F" w:rsidRDefault="006858AD" w:rsidP="006858AD">
      <w:pPr>
        <w:pStyle w:val="sottotitolocampionato10"/>
        <w:rPr>
          <w:color w:val="002060"/>
        </w:rPr>
      </w:pPr>
      <w:r w:rsidRPr="007E5D0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58AD" w:rsidRPr="007E5D0F" w14:paraId="5FC8E3B7" w14:textId="77777777" w:rsidTr="00AC079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308AE" w14:textId="77777777" w:rsidR="006858AD" w:rsidRPr="007E5D0F" w:rsidRDefault="006858AD" w:rsidP="00AC0797">
            <w:pPr>
              <w:pStyle w:val="headertabella0"/>
              <w:rPr>
                <w:color w:val="002060"/>
              </w:rPr>
            </w:pPr>
            <w:r w:rsidRPr="007E5D0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0FBCA" w14:textId="77777777" w:rsidR="006858AD" w:rsidRPr="007E5D0F" w:rsidRDefault="006858AD" w:rsidP="00AC0797">
            <w:pPr>
              <w:pStyle w:val="headertabella0"/>
              <w:rPr>
                <w:color w:val="002060"/>
              </w:rPr>
            </w:pPr>
            <w:r w:rsidRPr="007E5D0F">
              <w:rPr>
                <w:color w:val="002060"/>
              </w:rPr>
              <w:t xml:space="preserve">N° </w:t>
            </w:r>
            <w:proofErr w:type="spellStart"/>
            <w:r w:rsidRPr="007E5D0F">
              <w:rPr>
                <w:color w:val="002060"/>
              </w:rPr>
              <w:t>Gior</w:t>
            </w:r>
            <w:proofErr w:type="spellEnd"/>
            <w:r w:rsidRPr="007E5D0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84289" w14:textId="77777777" w:rsidR="006858AD" w:rsidRPr="007E5D0F" w:rsidRDefault="006858AD" w:rsidP="00AC0797">
            <w:pPr>
              <w:pStyle w:val="headertabella0"/>
              <w:rPr>
                <w:color w:val="002060"/>
              </w:rPr>
            </w:pPr>
            <w:r w:rsidRPr="007E5D0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D468D" w14:textId="77777777" w:rsidR="006858AD" w:rsidRPr="007E5D0F" w:rsidRDefault="006858AD" w:rsidP="00AC0797">
            <w:pPr>
              <w:pStyle w:val="headertabella0"/>
              <w:rPr>
                <w:color w:val="002060"/>
              </w:rPr>
            </w:pPr>
            <w:r w:rsidRPr="007E5D0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885B0" w14:textId="77777777" w:rsidR="006858AD" w:rsidRPr="007E5D0F" w:rsidRDefault="006858AD" w:rsidP="00AC0797">
            <w:pPr>
              <w:pStyle w:val="headertabella0"/>
              <w:rPr>
                <w:color w:val="002060"/>
              </w:rPr>
            </w:pPr>
            <w:r w:rsidRPr="007E5D0F">
              <w:rPr>
                <w:color w:val="002060"/>
              </w:rPr>
              <w:t xml:space="preserve">Data </w:t>
            </w:r>
            <w:proofErr w:type="spellStart"/>
            <w:r w:rsidRPr="007E5D0F">
              <w:rPr>
                <w:color w:val="002060"/>
              </w:rPr>
              <w:t>Orig</w:t>
            </w:r>
            <w:proofErr w:type="spellEnd"/>
            <w:r w:rsidRPr="007E5D0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D6B16" w14:textId="77777777" w:rsidR="006858AD" w:rsidRPr="007E5D0F" w:rsidRDefault="006858AD" w:rsidP="00AC0797">
            <w:pPr>
              <w:pStyle w:val="headertabella0"/>
              <w:rPr>
                <w:color w:val="002060"/>
              </w:rPr>
            </w:pPr>
            <w:r w:rsidRPr="007E5D0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1DCAC" w14:textId="77777777" w:rsidR="006858AD" w:rsidRPr="007E5D0F" w:rsidRDefault="006858AD" w:rsidP="00AC0797">
            <w:pPr>
              <w:pStyle w:val="headertabella0"/>
              <w:rPr>
                <w:color w:val="002060"/>
              </w:rPr>
            </w:pPr>
            <w:r w:rsidRPr="007E5D0F">
              <w:rPr>
                <w:color w:val="002060"/>
              </w:rPr>
              <w:t xml:space="preserve">Ora </w:t>
            </w:r>
            <w:proofErr w:type="spellStart"/>
            <w:r w:rsidRPr="007E5D0F">
              <w:rPr>
                <w:color w:val="002060"/>
              </w:rPr>
              <w:t>Orig</w:t>
            </w:r>
            <w:proofErr w:type="spellEnd"/>
            <w:r w:rsidRPr="007E5D0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B765E" w14:textId="77777777" w:rsidR="006858AD" w:rsidRPr="007E5D0F" w:rsidRDefault="006858AD" w:rsidP="00AC0797">
            <w:pPr>
              <w:pStyle w:val="headertabella0"/>
              <w:rPr>
                <w:color w:val="002060"/>
              </w:rPr>
            </w:pPr>
            <w:r w:rsidRPr="007E5D0F">
              <w:rPr>
                <w:color w:val="002060"/>
              </w:rPr>
              <w:t>Impianto</w:t>
            </w:r>
          </w:p>
        </w:tc>
      </w:tr>
      <w:tr w:rsidR="006858AD" w:rsidRPr="007E5D0F" w14:paraId="1172A8E2" w14:textId="77777777" w:rsidTr="00AC079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CF27" w14:textId="77777777" w:rsidR="006858AD" w:rsidRPr="007E5D0F" w:rsidRDefault="006858AD" w:rsidP="00AC0797">
            <w:pPr>
              <w:pStyle w:val="rowtabella0"/>
              <w:rPr>
                <w:color w:val="002060"/>
                <w:highlight w:val="yellow"/>
              </w:rPr>
            </w:pPr>
            <w:r w:rsidRPr="007E5D0F">
              <w:rPr>
                <w:color w:val="002060"/>
                <w:highlight w:val="yellow"/>
              </w:rPr>
              <w:t>01/03/2025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BE5AE" w14:textId="77777777" w:rsidR="006858AD" w:rsidRPr="007E5D0F" w:rsidRDefault="006858AD" w:rsidP="00AC0797">
            <w:pPr>
              <w:pStyle w:val="rowtabella0"/>
              <w:jc w:val="center"/>
              <w:rPr>
                <w:color w:val="002060"/>
                <w:highlight w:val="yellow"/>
              </w:rPr>
            </w:pPr>
            <w:r w:rsidRPr="007E5D0F">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72E3C" w14:textId="77777777" w:rsidR="006858AD" w:rsidRPr="007E5D0F" w:rsidRDefault="006858AD" w:rsidP="00AC0797">
            <w:pPr>
              <w:pStyle w:val="rowtabella0"/>
              <w:rPr>
                <w:color w:val="002060"/>
                <w:highlight w:val="yellow"/>
              </w:rPr>
            </w:pPr>
            <w:r w:rsidRPr="007E5D0F">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58E76" w14:textId="77777777" w:rsidR="006858AD" w:rsidRPr="007E5D0F" w:rsidRDefault="006858AD" w:rsidP="00AC0797">
            <w:pPr>
              <w:pStyle w:val="rowtabella0"/>
              <w:rPr>
                <w:color w:val="002060"/>
                <w:highlight w:val="yellow"/>
              </w:rPr>
            </w:pPr>
            <w:r w:rsidRPr="007E5D0F">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1677" w14:textId="77777777" w:rsidR="006858AD" w:rsidRPr="007E5D0F" w:rsidRDefault="006858AD" w:rsidP="00AC079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A5A8" w14:textId="77777777" w:rsidR="006858AD" w:rsidRPr="007E5D0F" w:rsidRDefault="006858AD" w:rsidP="00AC0797">
            <w:pPr>
              <w:pStyle w:val="rowtabella0"/>
              <w:jc w:val="center"/>
              <w:rPr>
                <w:color w:val="002060"/>
              </w:rPr>
            </w:pPr>
            <w:r w:rsidRPr="007E5D0F">
              <w:rPr>
                <w:color w:val="002060"/>
                <w:highlight w:val="yellow"/>
              </w:rPr>
              <w:t>16:15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0CA04" w14:textId="77777777" w:rsidR="006858AD" w:rsidRPr="007E5D0F" w:rsidRDefault="006858AD" w:rsidP="00AC0797">
            <w:pPr>
              <w:pStyle w:val="rowtabella0"/>
              <w:jc w:val="center"/>
              <w:rPr>
                <w:color w:val="002060"/>
              </w:rPr>
            </w:pPr>
            <w:r w:rsidRPr="007E5D0F">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C6D5" w14:textId="77777777" w:rsidR="006858AD" w:rsidRPr="007E5D0F" w:rsidRDefault="006858AD" w:rsidP="00AC0797">
            <w:pPr>
              <w:rPr>
                <w:color w:val="002060"/>
              </w:rPr>
            </w:pPr>
          </w:p>
        </w:tc>
      </w:tr>
    </w:tbl>
    <w:p w14:paraId="76C58EDC" w14:textId="77777777" w:rsidR="006858AD" w:rsidRPr="007E5D0F" w:rsidRDefault="006858AD" w:rsidP="006858AD">
      <w:pPr>
        <w:pStyle w:val="breakline"/>
        <w:rPr>
          <w:rFonts w:eastAsiaTheme="minorEastAsia"/>
          <w:color w:val="002060"/>
        </w:rPr>
      </w:pPr>
    </w:p>
    <w:p w14:paraId="140686EF" w14:textId="77777777" w:rsidR="006858AD" w:rsidRDefault="006858AD" w:rsidP="006858AD">
      <w:pPr>
        <w:pStyle w:val="breakline"/>
        <w:rPr>
          <w:color w:val="002060"/>
        </w:rPr>
      </w:pPr>
    </w:p>
    <w:p w14:paraId="59733FC9" w14:textId="77777777" w:rsidR="006858AD" w:rsidRPr="008559A6" w:rsidRDefault="006858AD" w:rsidP="006858AD">
      <w:pPr>
        <w:pStyle w:val="titoloprinc0"/>
        <w:rPr>
          <w:color w:val="002060"/>
        </w:rPr>
      </w:pPr>
      <w:bookmarkStart w:id="11" w:name="_Hlk191293985"/>
      <w:r w:rsidRPr="008559A6">
        <w:rPr>
          <w:color w:val="002060"/>
        </w:rPr>
        <w:t>CLASSIFIC</w:t>
      </w:r>
      <w:r>
        <w:rPr>
          <w:color w:val="002060"/>
        </w:rPr>
        <w:t>HE SECONDA FASE GIRONI SILVER</w:t>
      </w:r>
    </w:p>
    <w:p w14:paraId="3562EE5E" w14:textId="77777777" w:rsidR="006858AD" w:rsidRPr="008559A6" w:rsidRDefault="006858AD" w:rsidP="006858AD">
      <w:pPr>
        <w:pStyle w:val="breakline"/>
        <w:rPr>
          <w:color w:val="002060"/>
        </w:rPr>
      </w:pPr>
    </w:p>
    <w:p w14:paraId="2F5F58A7" w14:textId="77777777" w:rsidR="006858AD" w:rsidRPr="008559A6" w:rsidRDefault="006858AD" w:rsidP="006858AD">
      <w:pPr>
        <w:pStyle w:val="breakline"/>
        <w:rPr>
          <w:color w:val="002060"/>
        </w:rPr>
      </w:pPr>
    </w:p>
    <w:p w14:paraId="77D8C399" w14:textId="77777777" w:rsidR="006858AD" w:rsidRPr="008559A6" w:rsidRDefault="006858AD" w:rsidP="006858AD">
      <w:pPr>
        <w:pStyle w:val="sottotitolocampionato10"/>
        <w:rPr>
          <w:color w:val="002060"/>
        </w:rPr>
      </w:pPr>
      <w:r w:rsidRPr="008559A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58AD" w:rsidRPr="008559A6" w14:paraId="480DF0C2" w14:textId="77777777" w:rsidTr="00AC07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4C8FB" w14:textId="77777777" w:rsidR="006858AD" w:rsidRPr="008559A6" w:rsidRDefault="006858AD" w:rsidP="00AC0797">
            <w:pPr>
              <w:pStyle w:val="headertabella0"/>
              <w:rPr>
                <w:color w:val="002060"/>
              </w:rPr>
            </w:pPr>
            <w:r w:rsidRPr="008559A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F1D86" w14:textId="77777777" w:rsidR="006858AD" w:rsidRPr="008559A6" w:rsidRDefault="006858AD" w:rsidP="00AC0797">
            <w:pPr>
              <w:pStyle w:val="headertabella0"/>
              <w:rPr>
                <w:color w:val="002060"/>
              </w:rPr>
            </w:pPr>
            <w:r w:rsidRPr="008559A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C7D71" w14:textId="77777777" w:rsidR="006858AD" w:rsidRPr="008559A6" w:rsidRDefault="006858AD" w:rsidP="00AC0797">
            <w:pPr>
              <w:pStyle w:val="headertabella0"/>
              <w:rPr>
                <w:color w:val="002060"/>
              </w:rPr>
            </w:pPr>
            <w:r w:rsidRPr="008559A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510EB" w14:textId="77777777" w:rsidR="006858AD" w:rsidRPr="008559A6" w:rsidRDefault="006858AD" w:rsidP="00AC0797">
            <w:pPr>
              <w:pStyle w:val="headertabella0"/>
              <w:rPr>
                <w:color w:val="002060"/>
              </w:rPr>
            </w:pPr>
            <w:r w:rsidRPr="008559A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70267" w14:textId="77777777" w:rsidR="006858AD" w:rsidRPr="008559A6" w:rsidRDefault="006858AD" w:rsidP="00AC0797">
            <w:pPr>
              <w:pStyle w:val="headertabella0"/>
              <w:rPr>
                <w:color w:val="002060"/>
              </w:rPr>
            </w:pPr>
            <w:r w:rsidRPr="008559A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40D25" w14:textId="77777777" w:rsidR="006858AD" w:rsidRPr="008559A6" w:rsidRDefault="006858AD" w:rsidP="00AC0797">
            <w:pPr>
              <w:pStyle w:val="headertabella0"/>
              <w:rPr>
                <w:color w:val="002060"/>
              </w:rPr>
            </w:pPr>
            <w:r w:rsidRPr="008559A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93B94" w14:textId="77777777" w:rsidR="006858AD" w:rsidRPr="008559A6" w:rsidRDefault="006858AD" w:rsidP="00AC0797">
            <w:pPr>
              <w:pStyle w:val="headertabella0"/>
              <w:rPr>
                <w:color w:val="002060"/>
              </w:rPr>
            </w:pPr>
            <w:r w:rsidRPr="008559A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F6F44" w14:textId="77777777" w:rsidR="006858AD" w:rsidRPr="008559A6" w:rsidRDefault="006858AD" w:rsidP="00AC0797">
            <w:pPr>
              <w:pStyle w:val="headertabella0"/>
              <w:rPr>
                <w:color w:val="002060"/>
              </w:rPr>
            </w:pPr>
            <w:r w:rsidRPr="008559A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C36A7" w14:textId="77777777" w:rsidR="006858AD" w:rsidRPr="008559A6" w:rsidRDefault="006858AD" w:rsidP="00AC0797">
            <w:pPr>
              <w:pStyle w:val="headertabella0"/>
              <w:rPr>
                <w:color w:val="002060"/>
              </w:rPr>
            </w:pPr>
            <w:r w:rsidRPr="008559A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9924A" w14:textId="77777777" w:rsidR="006858AD" w:rsidRPr="008559A6" w:rsidRDefault="006858AD" w:rsidP="00AC0797">
            <w:pPr>
              <w:pStyle w:val="headertabella0"/>
              <w:rPr>
                <w:color w:val="002060"/>
              </w:rPr>
            </w:pPr>
            <w:r w:rsidRPr="008559A6">
              <w:rPr>
                <w:color w:val="002060"/>
              </w:rPr>
              <w:t>PE</w:t>
            </w:r>
          </w:p>
        </w:tc>
      </w:tr>
      <w:tr w:rsidR="006858AD" w:rsidRPr="008559A6" w14:paraId="5EF89BC3" w14:textId="77777777" w:rsidTr="00AC07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DA0E14" w14:textId="77777777" w:rsidR="006858AD" w:rsidRPr="008559A6" w:rsidRDefault="006858AD" w:rsidP="00AC0797">
            <w:pPr>
              <w:pStyle w:val="rowtabella0"/>
              <w:rPr>
                <w:color w:val="002060"/>
              </w:rPr>
            </w:pPr>
            <w:r w:rsidRPr="008559A6">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AF9AC" w14:textId="77777777" w:rsidR="006858AD" w:rsidRPr="008559A6" w:rsidRDefault="006858AD" w:rsidP="00AC0797">
            <w:pPr>
              <w:pStyle w:val="rowtabella0"/>
              <w:jc w:val="center"/>
              <w:rPr>
                <w:color w:val="002060"/>
              </w:rPr>
            </w:pPr>
            <w:r w:rsidRPr="008559A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8FE3F" w14:textId="77777777" w:rsidR="006858AD" w:rsidRPr="008559A6" w:rsidRDefault="006858AD" w:rsidP="00AC0797">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E8AA8" w14:textId="77777777" w:rsidR="006858AD" w:rsidRPr="008559A6" w:rsidRDefault="006858AD" w:rsidP="00AC0797">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2BB8" w14:textId="77777777" w:rsidR="006858AD" w:rsidRPr="008559A6" w:rsidRDefault="006858AD" w:rsidP="00AC0797">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BFFC5" w14:textId="77777777" w:rsidR="006858AD" w:rsidRPr="008559A6" w:rsidRDefault="006858AD" w:rsidP="00AC0797">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FFED0" w14:textId="77777777" w:rsidR="006858AD" w:rsidRPr="008559A6" w:rsidRDefault="006858AD" w:rsidP="00AC0797">
            <w:pPr>
              <w:pStyle w:val="rowtabella0"/>
              <w:jc w:val="center"/>
              <w:rPr>
                <w:color w:val="002060"/>
              </w:rPr>
            </w:pPr>
            <w:r w:rsidRPr="008559A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F27A8" w14:textId="77777777" w:rsidR="006858AD" w:rsidRPr="008559A6" w:rsidRDefault="006858AD" w:rsidP="00AC0797">
            <w:pPr>
              <w:pStyle w:val="rowtabella0"/>
              <w:jc w:val="center"/>
              <w:rPr>
                <w:color w:val="002060"/>
              </w:rPr>
            </w:pPr>
            <w:r w:rsidRPr="008559A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15DC8" w14:textId="77777777" w:rsidR="006858AD" w:rsidRPr="008559A6" w:rsidRDefault="006858AD" w:rsidP="00AC0797">
            <w:pPr>
              <w:pStyle w:val="rowtabella0"/>
              <w:jc w:val="center"/>
              <w:rPr>
                <w:color w:val="002060"/>
              </w:rPr>
            </w:pPr>
            <w:r w:rsidRPr="008559A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77DF9" w14:textId="77777777" w:rsidR="006858AD" w:rsidRPr="008559A6" w:rsidRDefault="006858AD" w:rsidP="00AC0797">
            <w:pPr>
              <w:pStyle w:val="rowtabella0"/>
              <w:jc w:val="center"/>
              <w:rPr>
                <w:color w:val="002060"/>
              </w:rPr>
            </w:pPr>
            <w:r w:rsidRPr="008559A6">
              <w:rPr>
                <w:color w:val="002060"/>
              </w:rPr>
              <w:t>0</w:t>
            </w:r>
          </w:p>
        </w:tc>
      </w:tr>
      <w:tr w:rsidR="006858AD" w:rsidRPr="008559A6" w14:paraId="57939C92"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C6DAC" w14:textId="77777777" w:rsidR="006858AD" w:rsidRPr="008559A6" w:rsidRDefault="006858AD" w:rsidP="00AC0797">
            <w:pPr>
              <w:pStyle w:val="rowtabella0"/>
              <w:rPr>
                <w:color w:val="002060"/>
              </w:rPr>
            </w:pPr>
            <w:r w:rsidRPr="008559A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80D30" w14:textId="77777777" w:rsidR="006858AD" w:rsidRPr="008559A6" w:rsidRDefault="006858AD" w:rsidP="00AC0797">
            <w:pPr>
              <w:pStyle w:val="rowtabella0"/>
              <w:jc w:val="center"/>
              <w:rPr>
                <w:color w:val="002060"/>
              </w:rPr>
            </w:pPr>
            <w:r w:rsidRPr="008559A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E300" w14:textId="77777777" w:rsidR="006858AD" w:rsidRPr="008559A6" w:rsidRDefault="006858AD" w:rsidP="00AC0797">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74B72" w14:textId="77777777" w:rsidR="006858AD" w:rsidRPr="008559A6" w:rsidRDefault="006858AD" w:rsidP="00AC0797">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2317" w14:textId="77777777" w:rsidR="006858AD" w:rsidRPr="008559A6" w:rsidRDefault="006858AD" w:rsidP="00AC0797">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CF88F" w14:textId="77777777" w:rsidR="006858AD" w:rsidRPr="008559A6" w:rsidRDefault="006858AD" w:rsidP="00AC0797">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83933" w14:textId="77777777" w:rsidR="006858AD" w:rsidRPr="008559A6" w:rsidRDefault="006858AD" w:rsidP="00AC0797">
            <w:pPr>
              <w:pStyle w:val="rowtabella0"/>
              <w:jc w:val="center"/>
              <w:rPr>
                <w:color w:val="002060"/>
              </w:rPr>
            </w:pPr>
            <w:r w:rsidRPr="008559A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73CA9" w14:textId="77777777" w:rsidR="006858AD" w:rsidRPr="008559A6" w:rsidRDefault="006858AD" w:rsidP="00AC0797">
            <w:pPr>
              <w:pStyle w:val="rowtabella0"/>
              <w:jc w:val="center"/>
              <w:rPr>
                <w:color w:val="002060"/>
              </w:rPr>
            </w:pPr>
            <w:r w:rsidRPr="008559A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DECA" w14:textId="77777777" w:rsidR="006858AD" w:rsidRPr="008559A6" w:rsidRDefault="006858AD" w:rsidP="00AC0797">
            <w:pPr>
              <w:pStyle w:val="rowtabella0"/>
              <w:jc w:val="center"/>
              <w:rPr>
                <w:color w:val="002060"/>
              </w:rPr>
            </w:pPr>
            <w:r w:rsidRPr="008559A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921F" w14:textId="77777777" w:rsidR="006858AD" w:rsidRPr="008559A6" w:rsidRDefault="006858AD" w:rsidP="00AC0797">
            <w:pPr>
              <w:pStyle w:val="rowtabella0"/>
              <w:jc w:val="center"/>
              <w:rPr>
                <w:color w:val="002060"/>
              </w:rPr>
            </w:pPr>
            <w:r w:rsidRPr="008559A6">
              <w:rPr>
                <w:color w:val="002060"/>
              </w:rPr>
              <w:t>0</w:t>
            </w:r>
          </w:p>
        </w:tc>
      </w:tr>
      <w:tr w:rsidR="006858AD" w:rsidRPr="008559A6" w14:paraId="0068EE11"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A7E8E" w14:textId="77777777" w:rsidR="006858AD" w:rsidRPr="008559A6" w:rsidRDefault="006858AD" w:rsidP="00AC0797">
            <w:pPr>
              <w:pStyle w:val="rowtabella0"/>
              <w:rPr>
                <w:color w:val="002060"/>
              </w:rPr>
            </w:pPr>
            <w:r w:rsidRPr="008559A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5EE8B" w14:textId="77777777" w:rsidR="006858AD" w:rsidRPr="008559A6" w:rsidRDefault="006858AD" w:rsidP="00AC0797">
            <w:pPr>
              <w:pStyle w:val="rowtabella0"/>
              <w:jc w:val="center"/>
              <w:rPr>
                <w:color w:val="002060"/>
              </w:rPr>
            </w:pPr>
            <w:r w:rsidRPr="008559A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25FC" w14:textId="77777777" w:rsidR="006858AD" w:rsidRPr="008559A6" w:rsidRDefault="006858AD" w:rsidP="00AC0797">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70613" w14:textId="77777777" w:rsidR="006858AD" w:rsidRPr="008559A6" w:rsidRDefault="006858AD" w:rsidP="00AC0797">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ABFE" w14:textId="77777777" w:rsidR="006858AD" w:rsidRPr="008559A6" w:rsidRDefault="006858AD" w:rsidP="00AC0797">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305BF"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1508" w14:textId="77777777" w:rsidR="006858AD" w:rsidRPr="008559A6" w:rsidRDefault="006858AD" w:rsidP="00AC0797">
            <w:pPr>
              <w:pStyle w:val="rowtabella0"/>
              <w:jc w:val="center"/>
              <w:rPr>
                <w:color w:val="002060"/>
              </w:rPr>
            </w:pPr>
            <w:r w:rsidRPr="008559A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38090" w14:textId="77777777" w:rsidR="006858AD" w:rsidRPr="008559A6" w:rsidRDefault="006858AD" w:rsidP="00AC0797">
            <w:pPr>
              <w:pStyle w:val="rowtabella0"/>
              <w:jc w:val="center"/>
              <w:rPr>
                <w:color w:val="002060"/>
              </w:rPr>
            </w:pPr>
            <w:r w:rsidRPr="008559A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7F80B"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8EC5" w14:textId="77777777" w:rsidR="006858AD" w:rsidRPr="008559A6" w:rsidRDefault="006858AD" w:rsidP="00AC0797">
            <w:pPr>
              <w:pStyle w:val="rowtabella0"/>
              <w:jc w:val="center"/>
              <w:rPr>
                <w:color w:val="002060"/>
              </w:rPr>
            </w:pPr>
            <w:r w:rsidRPr="008559A6">
              <w:rPr>
                <w:color w:val="002060"/>
              </w:rPr>
              <w:t>0</w:t>
            </w:r>
          </w:p>
        </w:tc>
      </w:tr>
      <w:tr w:rsidR="006858AD" w:rsidRPr="008559A6" w14:paraId="14B13B7A"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1B520" w14:textId="77777777" w:rsidR="006858AD" w:rsidRPr="008559A6" w:rsidRDefault="006858AD" w:rsidP="00AC0797">
            <w:pPr>
              <w:pStyle w:val="rowtabella0"/>
              <w:rPr>
                <w:color w:val="002060"/>
              </w:rPr>
            </w:pPr>
            <w:r w:rsidRPr="008559A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E7A40" w14:textId="77777777" w:rsidR="006858AD" w:rsidRPr="008559A6" w:rsidRDefault="006858AD" w:rsidP="00AC0797">
            <w:pPr>
              <w:pStyle w:val="rowtabella0"/>
              <w:jc w:val="center"/>
              <w:rPr>
                <w:color w:val="002060"/>
              </w:rPr>
            </w:pPr>
            <w:r w:rsidRPr="008559A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A126" w14:textId="77777777" w:rsidR="006858AD" w:rsidRPr="008559A6" w:rsidRDefault="006858AD" w:rsidP="00AC0797">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6F59D" w14:textId="77777777" w:rsidR="006858AD" w:rsidRPr="008559A6" w:rsidRDefault="006858AD" w:rsidP="00AC0797">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5477"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A1732"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8BB52" w14:textId="77777777" w:rsidR="006858AD" w:rsidRPr="008559A6" w:rsidRDefault="006858AD" w:rsidP="00AC0797">
            <w:pPr>
              <w:pStyle w:val="rowtabella0"/>
              <w:jc w:val="center"/>
              <w:rPr>
                <w:color w:val="002060"/>
              </w:rPr>
            </w:pPr>
            <w:r w:rsidRPr="008559A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710AF" w14:textId="77777777" w:rsidR="006858AD" w:rsidRPr="008559A6" w:rsidRDefault="006858AD" w:rsidP="00AC0797">
            <w:pPr>
              <w:pStyle w:val="rowtabella0"/>
              <w:jc w:val="center"/>
              <w:rPr>
                <w:color w:val="002060"/>
              </w:rPr>
            </w:pPr>
            <w:r w:rsidRPr="008559A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7BF87" w14:textId="77777777" w:rsidR="006858AD" w:rsidRPr="008559A6" w:rsidRDefault="006858AD" w:rsidP="00AC0797">
            <w:pPr>
              <w:pStyle w:val="rowtabella0"/>
              <w:jc w:val="center"/>
              <w:rPr>
                <w:color w:val="002060"/>
              </w:rPr>
            </w:pPr>
            <w:r w:rsidRPr="008559A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B4922" w14:textId="77777777" w:rsidR="006858AD" w:rsidRPr="008559A6" w:rsidRDefault="006858AD" w:rsidP="00AC0797">
            <w:pPr>
              <w:pStyle w:val="rowtabella0"/>
              <w:jc w:val="center"/>
              <w:rPr>
                <w:color w:val="002060"/>
              </w:rPr>
            </w:pPr>
            <w:r w:rsidRPr="008559A6">
              <w:rPr>
                <w:color w:val="002060"/>
              </w:rPr>
              <w:t>0</w:t>
            </w:r>
          </w:p>
        </w:tc>
      </w:tr>
      <w:tr w:rsidR="006858AD" w:rsidRPr="008559A6" w14:paraId="5CF17164"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36B8B" w14:textId="77777777" w:rsidR="006858AD" w:rsidRPr="008559A6" w:rsidRDefault="006858AD" w:rsidP="00AC0797">
            <w:pPr>
              <w:pStyle w:val="rowtabella0"/>
              <w:rPr>
                <w:color w:val="002060"/>
                <w:lang w:val="es-ES"/>
              </w:rPr>
            </w:pPr>
            <w:r w:rsidRPr="008559A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1AFFE" w14:textId="77777777" w:rsidR="006858AD" w:rsidRPr="008559A6" w:rsidRDefault="006858AD" w:rsidP="00AC0797">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6224" w14:textId="77777777" w:rsidR="006858AD" w:rsidRPr="008559A6" w:rsidRDefault="006858AD" w:rsidP="00AC0797">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C1C3"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4901" w14:textId="77777777" w:rsidR="006858AD" w:rsidRPr="008559A6" w:rsidRDefault="006858AD" w:rsidP="00AC0797">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18C3E" w14:textId="77777777" w:rsidR="006858AD" w:rsidRPr="008559A6" w:rsidRDefault="006858AD" w:rsidP="00AC0797">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E2167" w14:textId="77777777" w:rsidR="006858AD" w:rsidRPr="008559A6" w:rsidRDefault="006858AD" w:rsidP="00AC0797">
            <w:pPr>
              <w:pStyle w:val="rowtabella0"/>
              <w:jc w:val="center"/>
              <w:rPr>
                <w:color w:val="002060"/>
              </w:rPr>
            </w:pPr>
            <w:r w:rsidRPr="008559A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4686D" w14:textId="77777777" w:rsidR="006858AD" w:rsidRPr="008559A6" w:rsidRDefault="006858AD" w:rsidP="00AC0797">
            <w:pPr>
              <w:pStyle w:val="rowtabella0"/>
              <w:jc w:val="center"/>
              <w:rPr>
                <w:color w:val="002060"/>
              </w:rPr>
            </w:pPr>
            <w:r w:rsidRPr="008559A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6E8BF" w14:textId="77777777" w:rsidR="006858AD" w:rsidRPr="008559A6" w:rsidRDefault="006858AD" w:rsidP="00AC0797">
            <w:pPr>
              <w:pStyle w:val="rowtabella0"/>
              <w:jc w:val="center"/>
              <w:rPr>
                <w:color w:val="002060"/>
              </w:rPr>
            </w:pPr>
            <w:r w:rsidRPr="008559A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EEB6" w14:textId="77777777" w:rsidR="006858AD" w:rsidRPr="008559A6" w:rsidRDefault="006858AD" w:rsidP="00AC0797">
            <w:pPr>
              <w:pStyle w:val="rowtabella0"/>
              <w:jc w:val="center"/>
              <w:rPr>
                <w:color w:val="002060"/>
              </w:rPr>
            </w:pPr>
            <w:r w:rsidRPr="008559A6">
              <w:rPr>
                <w:color w:val="002060"/>
              </w:rPr>
              <w:t>0</w:t>
            </w:r>
          </w:p>
        </w:tc>
      </w:tr>
      <w:tr w:rsidR="006858AD" w:rsidRPr="008559A6" w14:paraId="25C5334E"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7E8CA" w14:textId="77777777" w:rsidR="006858AD" w:rsidRPr="008559A6" w:rsidRDefault="006858AD" w:rsidP="00AC0797">
            <w:pPr>
              <w:pStyle w:val="rowtabella0"/>
              <w:rPr>
                <w:color w:val="002060"/>
                <w:lang w:val="es-ES"/>
              </w:rPr>
            </w:pPr>
            <w:r w:rsidRPr="008559A6">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5099" w14:textId="77777777" w:rsidR="006858AD" w:rsidRPr="008559A6" w:rsidRDefault="006858AD" w:rsidP="00AC0797">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2AE70" w14:textId="77777777" w:rsidR="006858AD" w:rsidRPr="008559A6" w:rsidRDefault="006858AD" w:rsidP="00AC0797">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AC2A6"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A2A7A" w14:textId="77777777" w:rsidR="006858AD" w:rsidRPr="008559A6" w:rsidRDefault="006858AD" w:rsidP="00AC0797">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71CD" w14:textId="77777777" w:rsidR="006858AD" w:rsidRPr="008559A6" w:rsidRDefault="006858AD" w:rsidP="00AC0797">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6731B" w14:textId="77777777" w:rsidR="006858AD" w:rsidRPr="008559A6" w:rsidRDefault="006858AD" w:rsidP="00AC0797">
            <w:pPr>
              <w:pStyle w:val="rowtabella0"/>
              <w:jc w:val="center"/>
              <w:rPr>
                <w:color w:val="002060"/>
              </w:rPr>
            </w:pPr>
            <w:r w:rsidRPr="008559A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9E0A" w14:textId="77777777" w:rsidR="006858AD" w:rsidRPr="008559A6" w:rsidRDefault="006858AD" w:rsidP="00AC0797">
            <w:pPr>
              <w:pStyle w:val="rowtabella0"/>
              <w:jc w:val="center"/>
              <w:rPr>
                <w:color w:val="002060"/>
              </w:rPr>
            </w:pPr>
            <w:r w:rsidRPr="008559A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A733" w14:textId="77777777" w:rsidR="006858AD" w:rsidRPr="008559A6" w:rsidRDefault="006858AD" w:rsidP="00AC0797">
            <w:pPr>
              <w:pStyle w:val="rowtabella0"/>
              <w:jc w:val="center"/>
              <w:rPr>
                <w:color w:val="002060"/>
              </w:rPr>
            </w:pPr>
            <w:r w:rsidRPr="008559A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40088" w14:textId="77777777" w:rsidR="006858AD" w:rsidRPr="008559A6" w:rsidRDefault="006858AD" w:rsidP="00AC0797">
            <w:pPr>
              <w:pStyle w:val="rowtabella0"/>
              <w:jc w:val="center"/>
              <w:rPr>
                <w:color w:val="002060"/>
              </w:rPr>
            </w:pPr>
            <w:r w:rsidRPr="008559A6">
              <w:rPr>
                <w:color w:val="002060"/>
              </w:rPr>
              <w:t>0</w:t>
            </w:r>
          </w:p>
        </w:tc>
      </w:tr>
      <w:tr w:rsidR="006858AD" w:rsidRPr="008559A6" w14:paraId="0FA03B1C"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4DFF45" w14:textId="77777777" w:rsidR="006858AD" w:rsidRPr="008559A6" w:rsidRDefault="006858AD" w:rsidP="00AC0797">
            <w:pPr>
              <w:pStyle w:val="rowtabella0"/>
              <w:rPr>
                <w:color w:val="002060"/>
              </w:rPr>
            </w:pPr>
            <w:r w:rsidRPr="008559A6">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BBED" w14:textId="77777777" w:rsidR="006858AD" w:rsidRPr="008559A6" w:rsidRDefault="006858AD" w:rsidP="00AC0797">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6657" w14:textId="77777777" w:rsidR="006858AD" w:rsidRPr="008559A6" w:rsidRDefault="006858AD" w:rsidP="00AC0797">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6D906" w14:textId="77777777" w:rsidR="006858AD" w:rsidRPr="008559A6" w:rsidRDefault="006858AD" w:rsidP="00AC0797">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05E3E" w14:textId="77777777" w:rsidR="006858AD" w:rsidRPr="008559A6" w:rsidRDefault="006858AD" w:rsidP="00AC0797">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7108" w14:textId="77777777" w:rsidR="006858AD" w:rsidRPr="008559A6" w:rsidRDefault="006858AD" w:rsidP="00AC0797">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8F7BA" w14:textId="77777777" w:rsidR="006858AD" w:rsidRPr="008559A6" w:rsidRDefault="006858AD" w:rsidP="00AC0797">
            <w:pPr>
              <w:pStyle w:val="rowtabella0"/>
              <w:jc w:val="center"/>
              <w:rPr>
                <w:color w:val="002060"/>
              </w:rPr>
            </w:pPr>
            <w:r w:rsidRPr="008559A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480C6" w14:textId="77777777" w:rsidR="006858AD" w:rsidRPr="008559A6" w:rsidRDefault="006858AD" w:rsidP="00AC0797">
            <w:pPr>
              <w:pStyle w:val="rowtabella0"/>
              <w:jc w:val="center"/>
              <w:rPr>
                <w:color w:val="002060"/>
              </w:rPr>
            </w:pPr>
            <w:r w:rsidRPr="008559A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CFC7B" w14:textId="77777777" w:rsidR="006858AD" w:rsidRPr="008559A6" w:rsidRDefault="006858AD" w:rsidP="00AC0797">
            <w:pPr>
              <w:pStyle w:val="rowtabella0"/>
              <w:jc w:val="center"/>
              <w:rPr>
                <w:color w:val="002060"/>
              </w:rPr>
            </w:pPr>
            <w:r w:rsidRPr="008559A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EB847" w14:textId="77777777" w:rsidR="006858AD" w:rsidRPr="008559A6" w:rsidRDefault="006858AD" w:rsidP="00AC0797">
            <w:pPr>
              <w:pStyle w:val="rowtabella0"/>
              <w:jc w:val="center"/>
              <w:rPr>
                <w:color w:val="002060"/>
              </w:rPr>
            </w:pPr>
            <w:r w:rsidRPr="008559A6">
              <w:rPr>
                <w:color w:val="002060"/>
              </w:rPr>
              <w:t>0</w:t>
            </w:r>
          </w:p>
        </w:tc>
      </w:tr>
      <w:tr w:rsidR="006858AD" w:rsidRPr="008559A6" w14:paraId="2A1AEE1C" w14:textId="77777777" w:rsidTr="00AC07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08674F" w14:textId="77777777" w:rsidR="006858AD" w:rsidRPr="008559A6" w:rsidRDefault="006858AD" w:rsidP="00AC0797">
            <w:pPr>
              <w:pStyle w:val="rowtabella0"/>
              <w:rPr>
                <w:color w:val="002060"/>
                <w:lang w:val="es-ES"/>
              </w:rPr>
            </w:pPr>
            <w:r w:rsidRPr="008559A6">
              <w:rPr>
                <w:color w:val="002060"/>
                <w:lang w:val="es-ES"/>
              </w:rPr>
              <w:t>A.S.D. JUNIOR JESINA 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0148" w14:textId="77777777" w:rsidR="006858AD" w:rsidRPr="008559A6" w:rsidRDefault="006858AD" w:rsidP="00AC0797">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DCC23" w14:textId="77777777" w:rsidR="006858AD" w:rsidRPr="008559A6" w:rsidRDefault="006858AD" w:rsidP="00AC0797">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D138D" w14:textId="77777777" w:rsidR="006858AD" w:rsidRPr="008559A6" w:rsidRDefault="006858AD" w:rsidP="00AC0797">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3C63B"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87187" w14:textId="77777777" w:rsidR="006858AD" w:rsidRPr="008559A6" w:rsidRDefault="006858AD" w:rsidP="00AC0797">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8310D" w14:textId="77777777" w:rsidR="006858AD" w:rsidRPr="008559A6" w:rsidRDefault="006858AD" w:rsidP="00AC0797">
            <w:pPr>
              <w:pStyle w:val="rowtabella0"/>
              <w:jc w:val="center"/>
              <w:rPr>
                <w:color w:val="002060"/>
              </w:rPr>
            </w:pPr>
            <w:r w:rsidRPr="008559A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C28D" w14:textId="77777777" w:rsidR="006858AD" w:rsidRPr="008559A6" w:rsidRDefault="006858AD" w:rsidP="00AC0797">
            <w:pPr>
              <w:pStyle w:val="rowtabella0"/>
              <w:jc w:val="center"/>
              <w:rPr>
                <w:color w:val="002060"/>
              </w:rPr>
            </w:pPr>
            <w:r w:rsidRPr="008559A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5465" w14:textId="77777777" w:rsidR="006858AD" w:rsidRPr="008559A6" w:rsidRDefault="006858AD" w:rsidP="00AC0797">
            <w:pPr>
              <w:pStyle w:val="rowtabella0"/>
              <w:jc w:val="center"/>
              <w:rPr>
                <w:color w:val="002060"/>
              </w:rPr>
            </w:pPr>
            <w:r w:rsidRPr="008559A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470DF" w14:textId="77777777" w:rsidR="006858AD" w:rsidRPr="008559A6" w:rsidRDefault="006858AD" w:rsidP="00AC0797">
            <w:pPr>
              <w:pStyle w:val="rowtabella0"/>
              <w:jc w:val="center"/>
              <w:rPr>
                <w:color w:val="002060"/>
              </w:rPr>
            </w:pPr>
            <w:r w:rsidRPr="008559A6">
              <w:rPr>
                <w:color w:val="002060"/>
              </w:rPr>
              <w:t>1</w:t>
            </w:r>
          </w:p>
        </w:tc>
      </w:tr>
    </w:tbl>
    <w:p w14:paraId="662D6C81" w14:textId="77777777" w:rsidR="006858AD" w:rsidRPr="008559A6" w:rsidRDefault="006858AD" w:rsidP="006858AD">
      <w:pPr>
        <w:pStyle w:val="breakline"/>
        <w:rPr>
          <w:rFonts w:eastAsiaTheme="minorEastAsia"/>
          <w:color w:val="002060"/>
        </w:rPr>
      </w:pPr>
    </w:p>
    <w:p w14:paraId="77A883E0" w14:textId="77777777" w:rsidR="006858AD" w:rsidRPr="008559A6" w:rsidRDefault="006858AD" w:rsidP="006858AD">
      <w:pPr>
        <w:pStyle w:val="breakline"/>
        <w:rPr>
          <w:color w:val="002060"/>
        </w:rPr>
      </w:pPr>
    </w:p>
    <w:p w14:paraId="16D8219D" w14:textId="77777777" w:rsidR="006858AD" w:rsidRPr="008559A6" w:rsidRDefault="006858AD" w:rsidP="006858AD">
      <w:pPr>
        <w:pStyle w:val="sottotitolocampionato10"/>
        <w:rPr>
          <w:color w:val="002060"/>
        </w:rPr>
      </w:pPr>
      <w:r w:rsidRPr="008559A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58AD" w:rsidRPr="008559A6" w14:paraId="11CCCCC5" w14:textId="77777777" w:rsidTr="00AC07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E339C" w14:textId="77777777" w:rsidR="006858AD" w:rsidRPr="008559A6" w:rsidRDefault="006858AD" w:rsidP="00AC0797">
            <w:pPr>
              <w:pStyle w:val="headertabella0"/>
              <w:rPr>
                <w:color w:val="002060"/>
              </w:rPr>
            </w:pPr>
            <w:r w:rsidRPr="008559A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EF4FC" w14:textId="77777777" w:rsidR="006858AD" w:rsidRPr="008559A6" w:rsidRDefault="006858AD" w:rsidP="00AC0797">
            <w:pPr>
              <w:pStyle w:val="headertabella0"/>
              <w:rPr>
                <w:color w:val="002060"/>
              </w:rPr>
            </w:pPr>
            <w:r w:rsidRPr="008559A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95791" w14:textId="77777777" w:rsidR="006858AD" w:rsidRPr="008559A6" w:rsidRDefault="006858AD" w:rsidP="00AC0797">
            <w:pPr>
              <w:pStyle w:val="headertabella0"/>
              <w:rPr>
                <w:color w:val="002060"/>
              </w:rPr>
            </w:pPr>
            <w:r w:rsidRPr="008559A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11E6F" w14:textId="77777777" w:rsidR="006858AD" w:rsidRPr="008559A6" w:rsidRDefault="006858AD" w:rsidP="00AC0797">
            <w:pPr>
              <w:pStyle w:val="headertabella0"/>
              <w:rPr>
                <w:color w:val="002060"/>
              </w:rPr>
            </w:pPr>
            <w:r w:rsidRPr="008559A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94A1D" w14:textId="77777777" w:rsidR="006858AD" w:rsidRPr="008559A6" w:rsidRDefault="006858AD" w:rsidP="00AC0797">
            <w:pPr>
              <w:pStyle w:val="headertabella0"/>
              <w:rPr>
                <w:color w:val="002060"/>
              </w:rPr>
            </w:pPr>
            <w:r w:rsidRPr="008559A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D0071" w14:textId="77777777" w:rsidR="006858AD" w:rsidRPr="008559A6" w:rsidRDefault="006858AD" w:rsidP="00AC0797">
            <w:pPr>
              <w:pStyle w:val="headertabella0"/>
              <w:rPr>
                <w:color w:val="002060"/>
              </w:rPr>
            </w:pPr>
            <w:r w:rsidRPr="008559A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6DAF3" w14:textId="77777777" w:rsidR="006858AD" w:rsidRPr="008559A6" w:rsidRDefault="006858AD" w:rsidP="00AC0797">
            <w:pPr>
              <w:pStyle w:val="headertabella0"/>
              <w:rPr>
                <w:color w:val="002060"/>
              </w:rPr>
            </w:pPr>
            <w:r w:rsidRPr="008559A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A6556" w14:textId="77777777" w:rsidR="006858AD" w:rsidRPr="008559A6" w:rsidRDefault="006858AD" w:rsidP="00AC0797">
            <w:pPr>
              <w:pStyle w:val="headertabella0"/>
              <w:rPr>
                <w:color w:val="002060"/>
              </w:rPr>
            </w:pPr>
            <w:r w:rsidRPr="008559A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E4B8A" w14:textId="77777777" w:rsidR="006858AD" w:rsidRPr="008559A6" w:rsidRDefault="006858AD" w:rsidP="00AC0797">
            <w:pPr>
              <w:pStyle w:val="headertabella0"/>
              <w:rPr>
                <w:color w:val="002060"/>
              </w:rPr>
            </w:pPr>
            <w:r w:rsidRPr="008559A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4C8EB" w14:textId="77777777" w:rsidR="006858AD" w:rsidRPr="008559A6" w:rsidRDefault="006858AD" w:rsidP="00AC0797">
            <w:pPr>
              <w:pStyle w:val="headertabella0"/>
              <w:rPr>
                <w:color w:val="002060"/>
              </w:rPr>
            </w:pPr>
            <w:r w:rsidRPr="008559A6">
              <w:rPr>
                <w:color w:val="002060"/>
              </w:rPr>
              <w:t>PE</w:t>
            </w:r>
          </w:p>
        </w:tc>
      </w:tr>
      <w:tr w:rsidR="006858AD" w:rsidRPr="008559A6" w14:paraId="60D929FD" w14:textId="77777777" w:rsidTr="00AC07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D85C88" w14:textId="77777777" w:rsidR="006858AD" w:rsidRPr="008559A6" w:rsidRDefault="006858AD" w:rsidP="00AC0797">
            <w:pPr>
              <w:pStyle w:val="rowtabella0"/>
              <w:rPr>
                <w:color w:val="002060"/>
                <w:lang w:val="es-ES"/>
              </w:rPr>
            </w:pPr>
            <w:r w:rsidRPr="008559A6">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2CBBD" w14:textId="77777777" w:rsidR="006858AD" w:rsidRPr="008559A6" w:rsidRDefault="006858AD" w:rsidP="00AC0797">
            <w:pPr>
              <w:pStyle w:val="rowtabella0"/>
              <w:jc w:val="center"/>
              <w:rPr>
                <w:color w:val="002060"/>
              </w:rPr>
            </w:pPr>
            <w:r w:rsidRPr="008559A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CEBA" w14:textId="77777777" w:rsidR="006858AD" w:rsidRPr="008559A6" w:rsidRDefault="006858AD" w:rsidP="00AC0797">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90D6" w14:textId="77777777" w:rsidR="006858AD" w:rsidRPr="008559A6" w:rsidRDefault="006858AD" w:rsidP="00AC0797">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A1E5B" w14:textId="77777777" w:rsidR="006858AD" w:rsidRPr="008559A6" w:rsidRDefault="006858AD" w:rsidP="00AC0797">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B873E" w14:textId="77777777" w:rsidR="006858AD" w:rsidRPr="008559A6" w:rsidRDefault="006858AD" w:rsidP="00AC0797">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00481" w14:textId="77777777" w:rsidR="006858AD" w:rsidRPr="008559A6" w:rsidRDefault="006858AD" w:rsidP="00AC0797">
            <w:pPr>
              <w:pStyle w:val="rowtabella0"/>
              <w:jc w:val="center"/>
              <w:rPr>
                <w:color w:val="002060"/>
              </w:rPr>
            </w:pPr>
            <w:r w:rsidRPr="008559A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99E6F" w14:textId="77777777" w:rsidR="006858AD" w:rsidRPr="008559A6" w:rsidRDefault="006858AD" w:rsidP="00AC0797">
            <w:pPr>
              <w:pStyle w:val="rowtabella0"/>
              <w:jc w:val="center"/>
              <w:rPr>
                <w:color w:val="002060"/>
              </w:rPr>
            </w:pPr>
            <w:r w:rsidRPr="008559A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FE370" w14:textId="77777777" w:rsidR="006858AD" w:rsidRPr="008559A6" w:rsidRDefault="006858AD" w:rsidP="00AC0797">
            <w:pPr>
              <w:pStyle w:val="rowtabella0"/>
              <w:jc w:val="center"/>
              <w:rPr>
                <w:color w:val="002060"/>
              </w:rPr>
            </w:pPr>
            <w:r w:rsidRPr="008559A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14BC" w14:textId="77777777" w:rsidR="006858AD" w:rsidRPr="008559A6" w:rsidRDefault="006858AD" w:rsidP="00AC0797">
            <w:pPr>
              <w:pStyle w:val="rowtabella0"/>
              <w:jc w:val="center"/>
              <w:rPr>
                <w:color w:val="002060"/>
              </w:rPr>
            </w:pPr>
            <w:r w:rsidRPr="008559A6">
              <w:rPr>
                <w:color w:val="002060"/>
              </w:rPr>
              <w:t>0</w:t>
            </w:r>
          </w:p>
        </w:tc>
      </w:tr>
      <w:tr w:rsidR="006858AD" w:rsidRPr="008559A6" w14:paraId="34DA1B3A"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CC9DF" w14:textId="77777777" w:rsidR="006858AD" w:rsidRPr="008559A6" w:rsidRDefault="006858AD" w:rsidP="00AC0797">
            <w:pPr>
              <w:pStyle w:val="rowtabella0"/>
              <w:rPr>
                <w:color w:val="002060"/>
              </w:rPr>
            </w:pPr>
            <w:r w:rsidRPr="008559A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92642" w14:textId="77777777" w:rsidR="006858AD" w:rsidRPr="008559A6" w:rsidRDefault="006858AD" w:rsidP="00AC0797">
            <w:pPr>
              <w:pStyle w:val="rowtabella0"/>
              <w:jc w:val="center"/>
              <w:rPr>
                <w:color w:val="002060"/>
              </w:rPr>
            </w:pPr>
            <w:r w:rsidRPr="008559A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9F4C" w14:textId="77777777" w:rsidR="006858AD" w:rsidRPr="008559A6" w:rsidRDefault="006858AD" w:rsidP="00AC0797">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010D" w14:textId="77777777" w:rsidR="006858AD" w:rsidRPr="008559A6" w:rsidRDefault="006858AD" w:rsidP="00AC0797">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60C6B" w14:textId="77777777" w:rsidR="006858AD" w:rsidRPr="008559A6" w:rsidRDefault="006858AD" w:rsidP="00AC0797">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71D4B"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B9778" w14:textId="77777777" w:rsidR="006858AD" w:rsidRPr="008559A6" w:rsidRDefault="006858AD" w:rsidP="00AC0797">
            <w:pPr>
              <w:pStyle w:val="rowtabella0"/>
              <w:jc w:val="center"/>
              <w:rPr>
                <w:color w:val="002060"/>
              </w:rPr>
            </w:pPr>
            <w:r w:rsidRPr="008559A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EAC89" w14:textId="77777777" w:rsidR="006858AD" w:rsidRPr="008559A6" w:rsidRDefault="006858AD" w:rsidP="00AC0797">
            <w:pPr>
              <w:pStyle w:val="rowtabella0"/>
              <w:jc w:val="center"/>
              <w:rPr>
                <w:color w:val="002060"/>
              </w:rPr>
            </w:pPr>
            <w:r w:rsidRPr="008559A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EAB9" w14:textId="77777777" w:rsidR="006858AD" w:rsidRPr="008559A6" w:rsidRDefault="006858AD" w:rsidP="00AC0797">
            <w:pPr>
              <w:pStyle w:val="rowtabella0"/>
              <w:jc w:val="center"/>
              <w:rPr>
                <w:color w:val="002060"/>
              </w:rPr>
            </w:pPr>
            <w:r w:rsidRPr="008559A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284B7" w14:textId="77777777" w:rsidR="006858AD" w:rsidRPr="008559A6" w:rsidRDefault="006858AD" w:rsidP="00AC0797">
            <w:pPr>
              <w:pStyle w:val="rowtabella0"/>
              <w:jc w:val="center"/>
              <w:rPr>
                <w:color w:val="002060"/>
              </w:rPr>
            </w:pPr>
            <w:r w:rsidRPr="008559A6">
              <w:rPr>
                <w:color w:val="002060"/>
              </w:rPr>
              <w:t>0</w:t>
            </w:r>
          </w:p>
        </w:tc>
      </w:tr>
      <w:tr w:rsidR="006858AD" w:rsidRPr="008559A6" w14:paraId="27EFE785"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34322" w14:textId="77777777" w:rsidR="006858AD" w:rsidRPr="008559A6" w:rsidRDefault="006858AD" w:rsidP="00AC0797">
            <w:pPr>
              <w:pStyle w:val="rowtabella0"/>
              <w:rPr>
                <w:color w:val="002060"/>
              </w:rPr>
            </w:pPr>
            <w:r w:rsidRPr="008559A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338A2" w14:textId="77777777" w:rsidR="006858AD" w:rsidRPr="008559A6" w:rsidRDefault="006858AD" w:rsidP="00AC0797">
            <w:pPr>
              <w:pStyle w:val="rowtabella0"/>
              <w:jc w:val="center"/>
              <w:rPr>
                <w:color w:val="002060"/>
              </w:rPr>
            </w:pPr>
            <w:r w:rsidRPr="008559A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06B0D" w14:textId="77777777" w:rsidR="006858AD" w:rsidRPr="008559A6" w:rsidRDefault="006858AD" w:rsidP="00AC0797">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C782" w14:textId="77777777" w:rsidR="006858AD" w:rsidRPr="008559A6" w:rsidRDefault="006858AD" w:rsidP="00AC0797">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B4BF" w14:textId="77777777" w:rsidR="006858AD" w:rsidRPr="008559A6" w:rsidRDefault="006858AD" w:rsidP="00AC0797">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BDA3B"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D0EB" w14:textId="77777777" w:rsidR="006858AD" w:rsidRPr="008559A6" w:rsidRDefault="006858AD" w:rsidP="00AC0797">
            <w:pPr>
              <w:pStyle w:val="rowtabella0"/>
              <w:jc w:val="center"/>
              <w:rPr>
                <w:color w:val="002060"/>
              </w:rPr>
            </w:pPr>
            <w:r w:rsidRPr="008559A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E85C9" w14:textId="77777777" w:rsidR="006858AD" w:rsidRPr="008559A6" w:rsidRDefault="006858AD" w:rsidP="00AC0797">
            <w:pPr>
              <w:pStyle w:val="rowtabella0"/>
              <w:jc w:val="center"/>
              <w:rPr>
                <w:color w:val="002060"/>
              </w:rPr>
            </w:pPr>
            <w:r w:rsidRPr="008559A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F559F" w14:textId="77777777" w:rsidR="006858AD" w:rsidRPr="008559A6" w:rsidRDefault="006858AD" w:rsidP="00AC0797">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49A4A" w14:textId="77777777" w:rsidR="006858AD" w:rsidRPr="008559A6" w:rsidRDefault="006858AD" w:rsidP="00AC0797">
            <w:pPr>
              <w:pStyle w:val="rowtabella0"/>
              <w:jc w:val="center"/>
              <w:rPr>
                <w:color w:val="002060"/>
              </w:rPr>
            </w:pPr>
            <w:r w:rsidRPr="008559A6">
              <w:rPr>
                <w:color w:val="002060"/>
              </w:rPr>
              <w:t>0</w:t>
            </w:r>
          </w:p>
        </w:tc>
      </w:tr>
      <w:tr w:rsidR="006858AD" w:rsidRPr="008559A6" w14:paraId="3E3A3D9D"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19C9A" w14:textId="77777777" w:rsidR="006858AD" w:rsidRPr="008559A6" w:rsidRDefault="006858AD" w:rsidP="00AC0797">
            <w:pPr>
              <w:pStyle w:val="rowtabella0"/>
              <w:rPr>
                <w:color w:val="002060"/>
              </w:rPr>
            </w:pPr>
            <w:r w:rsidRPr="008559A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19E22" w14:textId="77777777" w:rsidR="006858AD" w:rsidRPr="008559A6" w:rsidRDefault="006858AD" w:rsidP="00AC0797">
            <w:pPr>
              <w:pStyle w:val="rowtabella0"/>
              <w:jc w:val="center"/>
              <w:rPr>
                <w:color w:val="002060"/>
              </w:rPr>
            </w:pPr>
            <w:r w:rsidRPr="008559A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3E30" w14:textId="77777777" w:rsidR="006858AD" w:rsidRPr="008559A6" w:rsidRDefault="006858AD" w:rsidP="00AC0797">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AAE59"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F704A" w14:textId="77777777" w:rsidR="006858AD" w:rsidRPr="008559A6" w:rsidRDefault="006858AD" w:rsidP="00AC0797">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38658" w14:textId="77777777" w:rsidR="006858AD" w:rsidRPr="008559A6" w:rsidRDefault="006858AD" w:rsidP="00AC0797">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5D866" w14:textId="77777777" w:rsidR="006858AD" w:rsidRPr="008559A6" w:rsidRDefault="006858AD" w:rsidP="00AC0797">
            <w:pPr>
              <w:pStyle w:val="rowtabella0"/>
              <w:jc w:val="center"/>
              <w:rPr>
                <w:color w:val="002060"/>
              </w:rPr>
            </w:pPr>
            <w:r w:rsidRPr="008559A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BB9C4" w14:textId="77777777" w:rsidR="006858AD" w:rsidRPr="008559A6" w:rsidRDefault="006858AD" w:rsidP="00AC0797">
            <w:pPr>
              <w:pStyle w:val="rowtabella0"/>
              <w:jc w:val="center"/>
              <w:rPr>
                <w:color w:val="002060"/>
              </w:rPr>
            </w:pPr>
            <w:r w:rsidRPr="008559A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5F96" w14:textId="77777777" w:rsidR="006858AD" w:rsidRPr="008559A6" w:rsidRDefault="006858AD" w:rsidP="00AC0797">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9A6A2" w14:textId="77777777" w:rsidR="006858AD" w:rsidRPr="008559A6" w:rsidRDefault="006858AD" w:rsidP="00AC0797">
            <w:pPr>
              <w:pStyle w:val="rowtabella0"/>
              <w:jc w:val="center"/>
              <w:rPr>
                <w:color w:val="002060"/>
              </w:rPr>
            </w:pPr>
            <w:r w:rsidRPr="008559A6">
              <w:rPr>
                <w:color w:val="002060"/>
              </w:rPr>
              <w:t>0</w:t>
            </w:r>
          </w:p>
        </w:tc>
      </w:tr>
      <w:tr w:rsidR="006858AD" w:rsidRPr="008559A6" w14:paraId="0F66F6FF"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A82AE" w14:textId="77777777" w:rsidR="006858AD" w:rsidRPr="008559A6" w:rsidRDefault="006858AD" w:rsidP="00AC0797">
            <w:pPr>
              <w:pStyle w:val="rowtabella0"/>
              <w:rPr>
                <w:color w:val="002060"/>
              </w:rPr>
            </w:pPr>
            <w:r w:rsidRPr="008559A6">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43476" w14:textId="77777777" w:rsidR="006858AD" w:rsidRPr="008559A6" w:rsidRDefault="006858AD" w:rsidP="00AC0797">
            <w:pPr>
              <w:pStyle w:val="rowtabella0"/>
              <w:jc w:val="center"/>
              <w:rPr>
                <w:color w:val="002060"/>
              </w:rPr>
            </w:pPr>
            <w:r w:rsidRPr="008559A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D783F" w14:textId="77777777" w:rsidR="006858AD" w:rsidRPr="008559A6" w:rsidRDefault="006858AD" w:rsidP="00AC0797">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AD983"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73B26"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5025C"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8704B" w14:textId="77777777" w:rsidR="006858AD" w:rsidRPr="008559A6" w:rsidRDefault="006858AD" w:rsidP="00AC0797">
            <w:pPr>
              <w:pStyle w:val="rowtabella0"/>
              <w:jc w:val="center"/>
              <w:rPr>
                <w:color w:val="002060"/>
              </w:rPr>
            </w:pPr>
            <w:r w:rsidRPr="008559A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8C429" w14:textId="77777777" w:rsidR="006858AD" w:rsidRPr="008559A6" w:rsidRDefault="006858AD" w:rsidP="00AC0797">
            <w:pPr>
              <w:pStyle w:val="rowtabella0"/>
              <w:jc w:val="center"/>
              <w:rPr>
                <w:color w:val="002060"/>
              </w:rPr>
            </w:pPr>
            <w:r w:rsidRPr="008559A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A4DB5" w14:textId="77777777" w:rsidR="006858AD" w:rsidRPr="008559A6" w:rsidRDefault="006858AD" w:rsidP="00AC0797">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3F97C" w14:textId="77777777" w:rsidR="006858AD" w:rsidRPr="008559A6" w:rsidRDefault="006858AD" w:rsidP="00AC0797">
            <w:pPr>
              <w:pStyle w:val="rowtabella0"/>
              <w:jc w:val="center"/>
              <w:rPr>
                <w:color w:val="002060"/>
              </w:rPr>
            </w:pPr>
            <w:r w:rsidRPr="008559A6">
              <w:rPr>
                <w:color w:val="002060"/>
              </w:rPr>
              <w:t>0</w:t>
            </w:r>
          </w:p>
        </w:tc>
      </w:tr>
      <w:tr w:rsidR="006858AD" w:rsidRPr="008559A6" w14:paraId="311BFFD8" w14:textId="77777777" w:rsidTr="00AC07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E4C28" w14:textId="77777777" w:rsidR="006858AD" w:rsidRPr="008559A6" w:rsidRDefault="006858AD" w:rsidP="00AC0797">
            <w:pPr>
              <w:pStyle w:val="rowtabella0"/>
              <w:rPr>
                <w:color w:val="002060"/>
              </w:rPr>
            </w:pPr>
            <w:r w:rsidRPr="008559A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8B3A" w14:textId="77777777" w:rsidR="006858AD" w:rsidRPr="008559A6" w:rsidRDefault="006858AD" w:rsidP="00AC0797">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5EABD" w14:textId="77777777" w:rsidR="006858AD" w:rsidRPr="008559A6" w:rsidRDefault="006858AD" w:rsidP="00AC0797">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B371D" w14:textId="77777777" w:rsidR="006858AD" w:rsidRPr="008559A6" w:rsidRDefault="006858AD" w:rsidP="00AC0797">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E474C" w14:textId="77777777" w:rsidR="006858AD" w:rsidRPr="008559A6" w:rsidRDefault="006858AD" w:rsidP="00AC0797">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220CD" w14:textId="77777777" w:rsidR="006858AD" w:rsidRPr="008559A6" w:rsidRDefault="006858AD" w:rsidP="00AC0797">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2B6A" w14:textId="77777777" w:rsidR="006858AD" w:rsidRPr="008559A6" w:rsidRDefault="006858AD" w:rsidP="00AC0797">
            <w:pPr>
              <w:pStyle w:val="rowtabella0"/>
              <w:jc w:val="center"/>
              <w:rPr>
                <w:color w:val="002060"/>
              </w:rPr>
            </w:pPr>
            <w:r w:rsidRPr="008559A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B84A1" w14:textId="77777777" w:rsidR="006858AD" w:rsidRPr="008559A6" w:rsidRDefault="006858AD" w:rsidP="00AC0797">
            <w:pPr>
              <w:pStyle w:val="rowtabella0"/>
              <w:jc w:val="center"/>
              <w:rPr>
                <w:color w:val="002060"/>
              </w:rPr>
            </w:pPr>
            <w:r w:rsidRPr="008559A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C0FE5" w14:textId="77777777" w:rsidR="006858AD" w:rsidRPr="008559A6" w:rsidRDefault="006858AD" w:rsidP="00AC0797">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AA43F" w14:textId="77777777" w:rsidR="006858AD" w:rsidRPr="008559A6" w:rsidRDefault="006858AD" w:rsidP="00AC0797">
            <w:pPr>
              <w:pStyle w:val="rowtabella0"/>
              <w:jc w:val="center"/>
              <w:rPr>
                <w:color w:val="002060"/>
              </w:rPr>
            </w:pPr>
            <w:r w:rsidRPr="008559A6">
              <w:rPr>
                <w:color w:val="002060"/>
              </w:rPr>
              <w:t>0</w:t>
            </w:r>
          </w:p>
        </w:tc>
      </w:tr>
      <w:tr w:rsidR="006858AD" w:rsidRPr="008559A6" w14:paraId="669DA084" w14:textId="77777777" w:rsidTr="00AC07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32DE28" w14:textId="77777777" w:rsidR="006858AD" w:rsidRPr="008559A6" w:rsidRDefault="006858AD" w:rsidP="00AC0797">
            <w:pPr>
              <w:pStyle w:val="rowtabella0"/>
              <w:rPr>
                <w:color w:val="002060"/>
              </w:rPr>
            </w:pPr>
            <w:r w:rsidRPr="008559A6">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17275" w14:textId="77777777" w:rsidR="006858AD" w:rsidRPr="008559A6" w:rsidRDefault="006858AD" w:rsidP="00AC0797">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C8BE" w14:textId="77777777" w:rsidR="006858AD" w:rsidRPr="008559A6" w:rsidRDefault="006858AD" w:rsidP="00AC0797">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223DA" w14:textId="77777777" w:rsidR="006858AD" w:rsidRPr="008559A6" w:rsidRDefault="006858AD" w:rsidP="00AC0797">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61B5D" w14:textId="77777777" w:rsidR="006858AD" w:rsidRPr="008559A6" w:rsidRDefault="006858AD" w:rsidP="00AC0797">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4AF54" w14:textId="77777777" w:rsidR="006858AD" w:rsidRPr="008559A6" w:rsidRDefault="006858AD" w:rsidP="00AC0797">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6FCC4" w14:textId="77777777" w:rsidR="006858AD" w:rsidRPr="008559A6" w:rsidRDefault="006858AD" w:rsidP="00AC0797">
            <w:pPr>
              <w:pStyle w:val="rowtabella0"/>
              <w:jc w:val="center"/>
              <w:rPr>
                <w:color w:val="002060"/>
              </w:rPr>
            </w:pPr>
            <w:r w:rsidRPr="008559A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971D" w14:textId="77777777" w:rsidR="006858AD" w:rsidRPr="008559A6" w:rsidRDefault="006858AD" w:rsidP="00AC0797">
            <w:pPr>
              <w:pStyle w:val="rowtabella0"/>
              <w:jc w:val="center"/>
              <w:rPr>
                <w:color w:val="002060"/>
              </w:rPr>
            </w:pPr>
            <w:r w:rsidRPr="008559A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0F7F2" w14:textId="77777777" w:rsidR="006858AD" w:rsidRPr="008559A6" w:rsidRDefault="006858AD" w:rsidP="00AC0797">
            <w:pPr>
              <w:pStyle w:val="rowtabella0"/>
              <w:jc w:val="center"/>
              <w:rPr>
                <w:color w:val="002060"/>
              </w:rPr>
            </w:pPr>
            <w:r w:rsidRPr="008559A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4D289" w14:textId="77777777" w:rsidR="006858AD" w:rsidRPr="008559A6" w:rsidRDefault="006858AD" w:rsidP="00AC0797">
            <w:pPr>
              <w:pStyle w:val="rowtabella0"/>
              <w:jc w:val="center"/>
              <w:rPr>
                <w:color w:val="002060"/>
              </w:rPr>
            </w:pPr>
            <w:r w:rsidRPr="008559A6">
              <w:rPr>
                <w:color w:val="002060"/>
              </w:rPr>
              <w:t>1</w:t>
            </w:r>
          </w:p>
        </w:tc>
      </w:tr>
      <w:bookmarkEnd w:id="11"/>
    </w:tbl>
    <w:p w14:paraId="4823E47C" w14:textId="77777777" w:rsidR="006858AD" w:rsidRPr="003200F3" w:rsidRDefault="006858AD" w:rsidP="006858AD">
      <w:pPr>
        <w:pStyle w:val="TITOLOPRINC"/>
        <w:spacing w:before="0" w:beforeAutospacing="0" w:after="0" w:afterAutospacing="0"/>
        <w:rPr>
          <w:b w:val="0"/>
          <w:bCs/>
          <w:color w:val="002060"/>
          <w:sz w:val="22"/>
          <w:szCs w:val="22"/>
        </w:rPr>
      </w:pPr>
    </w:p>
    <w:p w14:paraId="24013E8B" w14:textId="77777777" w:rsidR="006858AD" w:rsidRPr="00E15E32" w:rsidRDefault="006858AD" w:rsidP="006858AD">
      <w:pPr>
        <w:pStyle w:val="TITOLOPRINC"/>
        <w:spacing w:before="0" w:beforeAutospacing="0" w:after="0" w:afterAutospacing="0"/>
        <w:rPr>
          <w:color w:val="002060"/>
        </w:rPr>
      </w:pPr>
      <w:r>
        <w:rPr>
          <w:color w:val="002060"/>
        </w:rPr>
        <w:t>FASE FINALE</w:t>
      </w:r>
    </w:p>
    <w:p w14:paraId="5EC917A3" w14:textId="77777777" w:rsidR="006858AD" w:rsidRPr="00954ABB" w:rsidRDefault="006858AD" w:rsidP="006858AD">
      <w:pPr>
        <w:pStyle w:val="LndNormale1"/>
        <w:rPr>
          <w:color w:val="002060"/>
        </w:rPr>
      </w:pPr>
    </w:p>
    <w:p w14:paraId="639CAA72" w14:textId="77777777" w:rsidR="006858AD" w:rsidRPr="00954ABB" w:rsidRDefault="006858AD" w:rsidP="006858AD">
      <w:pPr>
        <w:pStyle w:val="LndNormale1"/>
        <w:rPr>
          <w:b/>
          <w:i/>
          <w:color w:val="002060"/>
        </w:rPr>
      </w:pPr>
      <w:r w:rsidRPr="00954ABB">
        <w:rPr>
          <w:b/>
          <w:bCs/>
          <w:i/>
          <w:iCs/>
          <w:color w:val="002060"/>
        </w:rPr>
        <w:lastRenderedPageBreak/>
        <w:t>Spareggi di qualificazione per gli Ottavi di Finale</w:t>
      </w:r>
      <w:r>
        <w:rPr>
          <w:b/>
          <w:bCs/>
          <w:i/>
          <w:iCs/>
          <w:color w:val="002060"/>
        </w:rPr>
        <w:t xml:space="preserve"> </w:t>
      </w:r>
      <w:r>
        <w:rPr>
          <w:b/>
          <w:i/>
          <w:color w:val="002060"/>
        </w:rPr>
        <w:t>(gara di andata 01/03/2025 –  gara di ritorno 08/03/2025)</w:t>
      </w:r>
    </w:p>
    <w:p w14:paraId="0C43B647" w14:textId="77777777" w:rsidR="006858AD" w:rsidRPr="001E6A72" w:rsidRDefault="006858AD" w:rsidP="006858AD">
      <w:pPr>
        <w:pStyle w:val="Corpodeltesto21"/>
        <w:rPr>
          <w:rFonts w:ascii="Arial" w:hAnsi="Arial" w:cs="Arial"/>
          <w:color w:val="002060"/>
          <w:sz w:val="22"/>
        </w:rPr>
      </w:pPr>
      <w:r w:rsidRPr="00954ABB">
        <w:rPr>
          <w:rFonts w:ascii="Arial" w:hAnsi="Arial" w:cs="Arial"/>
          <w:color w:val="002060"/>
          <w:sz w:val="22"/>
        </w:rPr>
        <w:t xml:space="preserve">Le prime </w:t>
      </w:r>
      <w:proofErr w:type="gramStart"/>
      <w:r w:rsidRPr="00954ABB">
        <w:rPr>
          <w:rFonts w:ascii="Arial" w:hAnsi="Arial" w:cs="Arial"/>
          <w:color w:val="002060"/>
          <w:sz w:val="22"/>
        </w:rPr>
        <w:t>4</w:t>
      </w:r>
      <w:proofErr w:type="gramEnd"/>
      <w:r w:rsidRPr="00954ABB">
        <w:rPr>
          <w:rFonts w:ascii="Arial" w:hAnsi="Arial" w:cs="Arial"/>
          <w:color w:val="002060"/>
          <w:sz w:val="22"/>
        </w:rPr>
        <w:t xml:space="preserve"> squadre di ciascun girone “Silver” disputeranno gli spareggi di qualificazione per gli Ottavi di Finale in gare di andata e ritorno ad eliminazione diretta</w:t>
      </w:r>
      <w:r>
        <w:rPr>
          <w:rFonts w:ascii="Arial" w:hAnsi="Arial" w:cs="Arial"/>
          <w:color w:val="002060"/>
          <w:sz w:val="22"/>
        </w:rPr>
        <w:t xml:space="preserve"> come segue:</w:t>
      </w:r>
    </w:p>
    <w:p w14:paraId="1CB4739F" w14:textId="77777777" w:rsidR="006858AD" w:rsidRPr="00FA4D1D" w:rsidRDefault="006858AD" w:rsidP="006858AD">
      <w:pPr>
        <w:pStyle w:val="Corpodeltesto21"/>
        <w:rPr>
          <w:rFonts w:ascii="Arial" w:hAnsi="Arial" w:cs="Arial"/>
          <w:color w:val="002060"/>
          <w:sz w:val="22"/>
          <w:highlight w:val="yellow"/>
        </w:rPr>
      </w:pPr>
    </w:p>
    <w:p w14:paraId="51C46C95" w14:textId="77777777" w:rsidR="006858AD" w:rsidRPr="00316CA8" w:rsidRDefault="006858AD" w:rsidP="006858AD">
      <w:pPr>
        <w:pStyle w:val="Corpodeltesto21"/>
        <w:rPr>
          <w:rFonts w:ascii="Arial" w:hAnsi="Arial" w:cs="Arial"/>
          <w:color w:val="002060"/>
          <w:sz w:val="22"/>
        </w:rPr>
      </w:pPr>
      <w:r w:rsidRPr="00316CA8">
        <w:rPr>
          <w:rFonts w:ascii="Arial" w:hAnsi="Arial" w:cs="Arial"/>
          <w:color w:val="002060"/>
          <w:sz w:val="22"/>
        </w:rPr>
        <w:t>- 4^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1^ classificata girone “Silver B”</w:t>
      </w:r>
      <w:r>
        <w:rPr>
          <w:rFonts w:ascii="Arial" w:hAnsi="Arial" w:cs="Arial"/>
          <w:color w:val="002060"/>
          <w:sz w:val="22"/>
        </w:rPr>
        <w:tab/>
        <w:t>= 1</w:t>
      </w:r>
    </w:p>
    <w:p w14:paraId="77867774" w14:textId="77777777" w:rsidR="006858AD" w:rsidRPr="008559A6" w:rsidRDefault="006858AD" w:rsidP="006858AD">
      <w:pPr>
        <w:pStyle w:val="Corpodeltesto21"/>
        <w:rPr>
          <w:rFonts w:ascii="Arial" w:hAnsi="Arial" w:cs="Arial"/>
          <w:b/>
          <w:bCs/>
          <w:color w:val="002060"/>
          <w:sz w:val="22"/>
          <w:lang w:val="es-ES"/>
        </w:rPr>
      </w:pPr>
      <w:r w:rsidRPr="008559A6">
        <w:rPr>
          <w:rFonts w:ascii="Arial" w:hAnsi="Arial" w:cs="Arial"/>
          <w:b/>
          <w:bCs/>
          <w:color w:val="002060"/>
          <w:sz w:val="22"/>
          <w:lang w:val="es-ES"/>
        </w:rPr>
        <w:t>BULDOG T.N.T. LUCREZIA – REAL EAGLES VIRTUS PAGLIA</w:t>
      </w:r>
    </w:p>
    <w:p w14:paraId="7CA1897C" w14:textId="77777777" w:rsidR="006858AD" w:rsidRPr="008559A6" w:rsidRDefault="006858AD" w:rsidP="006858AD">
      <w:pPr>
        <w:pStyle w:val="Corpodeltesto21"/>
        <w:rPr>
          <w:rFonts w:ascii="Arial" w:hAnsi="Arial" w:cs="Arial"/>
          <w:color w:val="002060"/>
          <w:sz w:val="22"/>
          <w:lang w:val="es-ES"/>
        </w:rPr>
      </w:pPr>
      <w:r w:rsidRPr="008559A6">
        <w:rPr>
          <w:rFonts w:ascii="Arial" w:hAnsi="Arial" w:cs="Arial"/>
          <w:color w:val="002060"/>
          <w:sz w:val="22"/>
          <w:lang w:val="es-ES"/>
        </w:rPr>
        <w:t xml:space="preserve"> </w:t>
      </w:r>
    </w:p>
    <w:p w14:paraId="5C244D0F" w14:textId="77777777" w:rsidR="006858AD" w:rsidRPr="00316CA8" w:rsidRDefault="006858AD" w:rsidP="006858AD">
      <w:pPr>
        <w:pStyle w:val="Corpodeltesto21"/>
        <w:rPr>
          <w:rFonts w:ascii="Arial" w:hAnsi="Arial" w:cs="Arial"/>
          <w:color w:val="002060"/>
          <w:sz w:val="22"/>
        </w:rPr>
      </w:pPr>
      <w:r w:rsidRPr="00316CA8">
        <w:rPr>
          <w:rFonts w:ascii="Arial" w:hAnsi="Arial" w:cs="Arial"/>
          <w:color w:val="002060"/>
          <w:sz w:val="22"/>
        </w:rPr>
        <w:t xml:space="preserve">- 4^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 xml:space="preserve">1^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2</w:t>
      </w:r>
    </w:p>
    <w:p w14:paraId="77AD31C1" w14:textId="77777777" w:rsidR="006858AD" w:rsidRPr="008559A6" w:rsidRDefault="006858AD" w:rsidP="006858AD">
      <w:pPr>
        <w:pStyle w:val="Corpodeltesto21"/>
        <w:rPr>
          <w:rFonts w:ascii="Arial" w:hAnsi="Arial" w:cs="Arial"/>
          <w:b/>
          <w:bCs/>
          <w:color w:val="002060"/>
          <w:sz w:val="22"/>
        </w:rPr>
      </w:pPr>
      <w:r w:rsidRPr="008559A6">
        <w:rPr>
          <w:rFonts w:ascii="Arial" w:hAnsi="Arial" w:cs="Arial"/>
          <w:b/>
          <w:bCs/>
          <w:color w:val="002060"/>
          <w:sz w:val="22"/>
        </w:rPr>
        <w:t>FIGHT BULLS CORRIDONIA – U.S. FORTUNA FANO</w:t>
      </w:r>
    </w:p>
    <w:p w14:paraId="4A5ABC3D" w14:textId="77777777" w:rsidR="006858AD" w:rsidRDefault="006858AD" w:rsidP="006858AD">
      <w:pPr>
        <w:pStyle w:val="Corpodeltesto21"/>
        <w:rPr>
          <w:rFonts w:ascii="Arial" w:hAnsi="Arial" w:cs="Arial"/>
          <w:color w:val="002060"/>
          <w:sz w:val="22"/>
        </w:rPr>
      </w:pPr>
    </w:p>
    <w:p w14:paraId="15F44535" w14:textId="77777777" w:rsidR="006858AD" w:rsidRPr="00316CA8" w:rsidRDefault="006858AD" w:rsidP="006858AD">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classificata girone “Silver B”</w:t>
      </w:r>
      <w:r>
        <w:rPr>
          <w:rFonts w:ascii="Arial" w:hAnsi="Arial" w:cs="Arial"/>
          <w:color w:val="002060"/>
          <w:sz w:val="22"/>
        </w:rPr>
        <w:tab/>
        <w:t>= 3</w:t>
      </w:r>
    </w:p>
    <w:p w14:paraId="570FBBF3" w14:textId="77777777" w:rsidR="006858AD" w:rsidRPr="008559A6" w:rsidRDefault="006858AD" w:rsidP="006858AD">
      <w:pPr>
        <w:pStyle w:val="Corpodeltesto21"/>
        <w:rPr>
          <w:rFonts w:ascii="Arial" w:hAnsi="Arial" w:cs="Arial"/>
          <w:b/>
          <w:bCs/>
          <w:color w:val="002060"/>
          <w:sz w:val="22"/>
        </w:rPr>
      </w:pPr>
      <w:r w:rsidRPr="008559A6">
        <w:rPr>
          <w:rFonts w:ascii="Arial" w:hAnsi="Arial" w:cs="Arial"/>
          <w:b/>
          <w:bCs/>
          <w:color w:val="002060"/>
          <w:sz w:val="22"/>
        </w:rPr>
        <w:t>C.U.S. ANCONA – ACLI AUDAX MONTECOSARO</w:t>
      </w:r>
    </w:p>
    <w:p w14:paraId="11AA2DE0" w14:textId="77777777" w:rsidR="006858AD" w:rsidRDefault="006858AD" w:rsidP="006858AD">
      <w:pPr>
        <w:pStyle w:val="Corpodeltesto21"/>
        <w:rPr>
          <w:rFonts w:ascii="Arial" w:hAnsi="Arial" w:cs="Arial"/>
          <w:color w:val="002060"/>
          <w:sz w:val="22"/>
        </w:rPr>
      </w:pPr>
    </w:p>
    <w:p w14:paraId="48AEA09F" w14:textId="77777777" w:rsidR="006858AD" w:rsidRPr="00316CA8" w:rsidRDefault="006858AD" w:rsidP="006858AD">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xml:space="preserve">^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xml:space="preserve">^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4</w:t>
      </w:r>
    </w:p>
    <w:p w14:paraId="6E54E114" w14:textId="77777777" w:rsidR="006858AD" w:rsidRPr="008559A6" w:rsidRDefault="006858AD" w:rsidP="006858AD">
      <w:pPr>
        <w:pStyle w:val="Corpodeltesto21"/>
        <w:rPr>
          <w:rFonts w:ascii="Arial" w:hAnsi="Arial" w:cs="Arial"/>
          <w:b/>
          <w:bCs/>
          <w:color w:val="002060"/>
          <w:sz w:val="22"/>
        </w:rPr>
      </w:pPr>
      <w:r w:rsidRPr="008559A6">
        <w:rPr>
          <w:rFonts w:ascii="Arial" w:hAnsi="Arial" w:cs="Arial"/>
          <w:b/>
          <w:bCs/>
          <w:color w:val="002060"/>
          <w:sz w:val="22"/>
        </w:rPr>
        <w:t>MONTELUPONE CALCIO A 5 – OSIMO FIVE</w:t>
      </w:r>
    </w:p>
    <w:p w14:paraId="494BBCFE" w14:textId="77777777" w:rsidR="006858AD" w:rsidRPr="008559A6" w:rsidRDefault="006858AD" w:rsidP="006858AD">
      <w:pPr>
        <w:pStyle w:val="Corpodeltesto21"/>
        <w:rPr>
          <w:rFonts w:ascii="Arial" w:hAnsi="Arial" w:cs="Arial"/>
          <w:color w:val="002060"/>
          <w:sz w:val="22"/>
        </w:rPr>
      </w:pPr>
    </w:p>
    <w:p w14:paraId="799E3882" w14:textId="77777777" w:rsidR="006858AD" w:rsidRPr="001E6A72" w:rsidRDefault="006858AD" w:rsidP="006858AD">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5EAC412" w14:textId="77777777" w:rsidR="006858AD" w:rsidRPr="00FF270F" w:rsidRDefault="006858AD" w:rsidP="006858AD">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w:t>
      </w:r>
      <w:r w:rsidRPr="00FF270F">
        <w:rPr>
          <w:rFonts w:ascii="Arial" w:hAnsi="Arial" w:cs="Arial"/>
          <w:color w:val="002060"/>
          <w:sz w:val="22"/>
        </w:rPr>
        <w:t>Se anche al termine dei tempi supplementari si verificasse la situazione di parità si qualificherà al turno successivo la squadra di casa.</w:t>
      </w:r>
    </w:p>
    <w:p w14:paraId="5A70AF4B" w14:textId="77777777" w:rsidR="006858AD" w:rsidRDefault="006858AD" w:rsidP="006858AD">
      <w:pPr>
        <w:pStyle w:val="Corpodeltesto21"/>
        <w:rPr>
          <w:rFonts w:ascii="Arial" w:hAnsi="Arial" w:cs="Arial"/>
          <w:color w:val="002060"/>
          <w:sz w:val="22"/>
        </w:rPr>
      </w:pPr>
    </w:p>
    <w:p w14:paraId="3001B866" w14:textId="77777777" w:rsidR="006858AD" w:rsidRPr="00E762DC" w:rsidRDefault="006858AD" w:rsidP="006858AD">
      <w:pPr>
        <w:pStyle w:val="LndNormale1"/>
        <w:rPr>
          <w:b/>
          <w:i/>
          <w:color w:val="002060"/>
        </w:rPr>
      </w:pPr>
      <w:r>
        <w:rPr>
          <w:b/>
          <w:i/>
          <w:color w:val="002060"/>
        </w:rPr>
        <w:t>Ottavi</w:t>
      </w:r>
      <w:r w:rsidRPr="00E762DC">
        <w:rPr>
          <w:b/>
          <w:i/>
          <w:color w:val="002060"/>
        </w:rPr>
        <w:t xml:space="preserve"> di Finale (gara unica </w:t>
      </w:r>
      <w:r>
        <w:rPr>
          <w:b/>
          <w:i/>
          <w:color w:val="002060"/>
        </w:rPr>
        <w:t>15</w:t>
      </w:r>
      <w:r w:rsidRPr="00E762DC">
        <w:rPr>
          <w:b/>
          <w:i/>
          <w:color w:val="002060"/>
        </w:rPr>
        <w:t>/0</w:t>
      </w:r>
      <w:r>
        <w:rPr>
          <w:b/>
          <w:i/>
          <w:color w:val="002060"/>
        </w:rPr>
        <w:t>3</w:t>
      </w:r>
      <w:r w:rsidRPr="00E762DC">
        <w:rPr>
          <w:b/>
          <w:i/>
          <w:color w:val="002060"/>
        </w:rPr>
        <w:t>/202</w:t>
      </w:r>
      <w:r>
        <w:rPr>
          <w:b/>
          <w:i/>
          <w:color w:val="002060"/>
        </w:rPr>
        <w:t>5</w:t>
      </w:r>
      <w:r w:rsidRPr="00E762DC">
        <w:rPr>
          <w:b/>
          <w:i/>
          <w:color w:val="002060"/>
        </w:rPr>
        <w:t>)</w:t>
      </w:r>
    </w:p>
    <w:p w14:paraId="4D0BE6F6" w14:textId="77777777" w:rsidR="006858AD" w:rsidRPr="00E762DC" w:rsidRDefault="006858AD" w:rsidP="006858AD">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8</w:t>
      </w:r>
      <w:r w:rsidRPr="00E762DC">
        <w:rPr>
          <w:rFonts w:ascii="Arial" w:hAnsi="Arial" w:cs="Arial"/>
          <w:color w:val="002060"/>
          <w:sz w:val="22"/>
        </w:rPr>
        <w:t xml:space="preserve"> squadr</w:t>
      </w:r>
      <w:r>
        <w:rPr>
          <w:rFonts w:ascii="Arial" w:hAnsi="Arial" w:cs="Arial"/>
          <w:color w:val="002060"/>
          <w:sz w:val="22"/>
        </w:rPr>
        <w:t xml:space="preserve">e del girone “Gold” classificatesi dal terzo al decimo posto e le 2 squadre vincenti gli spareggi dei gironi “Silver” </w:t>
      </w:r>
      <w:r w:rsidRPr="00E762DC">
        <w:rPr>
          <w:rFonts w:ascii="Arial" w:hAnsi="Arial" w:cs="Arial"/>
          <w:color w:val="002060"/>
          <w:sz w:val="22"/>
        </w:rPr>
        <w:t xml:space="preserve">disputeranno </w:t>
      </w:r>
      <w:r>
        <w:rPr>
          <w:rFonts w:ascii="Arial" w:hAnsi="Arial" w:cs="Arial"/>
          <w:color w:val="002060"/>
          <w:sz w:val="22"/>
        </w:rPr>
        <w:t>gli Ottavi di Finale</w:t>
      </w:r>
      <w:r w:rsidRPr="00E762DC">
        <w:rPr>
          <w:rFonts w:ascii="Arial" w:hAnsi="Arial" w:cs="Arial"/>
          <w:color w:val="002060"/>
          <w:sz w:val="22"/>
        </w:rPr>
        <w:t xml:space="preserve"> in gara unica </w:t>
      </w:r>
      <w:r>
        <w:rPr>
          <w:rFonts w:ascii="Arial" w:hAnsi="Arial" w:cs="Arial"/>
          <w:color w:val="002060"/>
          <w:sz w:val="22"/>
        </w:rPr>
        <w:t>in casa della squadra meglio classificata al termine della seconda fase</w:t>
      </w:r>
      <w:r w:rsidRPr="00E762DC">
        <w:rPr>
          <w:rFonts w:ascii="Arial" w:hAnsi="Arial" w:cs="Arial"/>
          <w:color w:val="002060"/>
          <w:sz w:val="22"/>
        </w:rPr>
        <w:t>:</w:t>
      </w:r>
    </w:p>
    <w:p w14:paraId="5CA85743" w14:textId="77777777" w:rsidR="006858AD" w:rsidRPr="00E762DC" w:rsidRDefault="006858AD" w:rsidP="006858AD">
      <w:pPr>
        <w:pStyle w:val="Corpodeltesto21"/>
        <w:rPr>
          <w:rFonts w:ascii="Arial" w:hAnsi="Arial" w:cs="Arial"/>
          <w:color w:val="002060"/>
          <w:sz w:val="22"/>
        </w:rPr>
      </w:pPr>
    </w:p>
    <w:p w14:paraId="412894C2" w14:textId="77777777" w:rsidR="006858AD" w:rsidRPr="00E762DC" w:rsidRDefault="006858AD" w:rsidP="006858AD">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A</w:t>
      </w:r>
    </w:p>
    <w:p w14:paraId="4CDFB423" w14:textId="77777777" w:rsidR="006858AD" w:rsidRPr="00E762DC" w:rsidRDefault="006858AD" w:rsidP="006858AD">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B</w:t>
      </w:r>
    </w:p>
    <w:p w14:paraId="3D0E7E81" w14:textId="77777777" w:rsidR="006858AD" w:rsidRPr="00E762DC" w:rsidRDefault="006858AD" w:rsidP="006858AD">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C</w:t>
      </w:r>
    </w:p>
    <w:p w14:paraId="7017E1E5" w14:textId="77777777" w:rsidR="006858AD" w:rsidRPr="00E762DC" w:rsidRDefault="006858AD" w:rsidP="006858AD">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D</w:t>
      </w:r>
    </w:p>
    <w:p w14:paraId="5F41EF86" w14:textId="77777777" w:rsidR="006858AD" w:rsidRPr="00E762DC" w:rsidRDefault="006858AD" w:rsidP="006858AD">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10^ classificata Girone “Gold”</w:t>
      </w:r>
      <w:r>
        <w:rPr>
          <w:rFonts w:ascii="Arial" w:hAnsi="Arial" w:cs="Arial"/>
          <w:color w:val="002060"/>
          <w:sz w:val="22"/>
        </w:rPr>
        <w:tab/>
        <w:t>= E</w:t>
      </w:r>
    </w:p>
    <w:p w14:paraId="7F8EBFB8" w14:textId="77777777" w:rsidR="006858AD" w:rsidRPr="00E762DC" w:rsidRDefault="006858AD" w:rsidP="006858AD">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t>= F</w:t>
      </w:r>
    </w:p>
    <w:p w14:paraId="225DE018" w14:textId="77777777" w:rsidR="006858AD" w:rsidRPr="00E762DC" w:rsidRDefault="006858AD" w:rsidP="006858AD">
      <w:pPr>
        <w:pStyle w:val="Corpodeltesto21"/>
        <w:rPr>
          <w:rFonts w:ascii="Arial" w:hAnsi="Arial" w:cs="Arial"/>
          <w:color w:val="002060"/>
          <w:sz w:val="22"/>
        </w:rPr>
      </w:pPr>
    </w:p>
    <w:p w14:paraId="066AC214" w14:textId="77777777" w:rsidR="006858AD" w:rsidRPr="00FF270F" w:rsidRDefault="006858AD" w:rsidP="006858AD">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48A42613" w14:textId="77777777" w:rsidR="006858AD" w:rsidRPr="00FF270F" w:rsidRDefault="006858AD" w:rsidP="006858AD">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5C557234" w14:textId="77777777" w:rsidR="006858AD" w:rsidRPr="001E6A72" w:rsidRDefault="006858AD" w:rsidP="006858AD">
      <w:pPr>
        <w:pStyle w:val="Corpodeltesto21"/>
        <w:rPr>
          <w:rFonts w:ascii="Arial" w:hAnsi="Arial" w:cs="Arial"/>
          <w:color w:val="002060"/>
          <w:sz w:val="22"/>
        </w:rPr>
      </w:pPr>
    </w:p>
    <w:p w14:paraId="550B23C9" w14:textId="77777777" w:rsidR="006858AD" w:rsidRPr="004F0082" w:rsidRDefault="006858AD" w:rsidP="006858AD">
      <w:pPr>
        <w:pStyle w:val="LndNormale1"/>
        <w:rPr>
          <w:b/>
          <w:i/>
          <w:color w:val="002060"/>
        </w:rPr>
      </w:pPr>
      <w:r w:rsidRPr="004F0082">
        <w:rPr>
          <w:b/>
          <w:i/>
          <w:color w:val="002060"/>
        </w:rPr>
        <w:t>Quarti di Finale (gara unica 29/03/2025)</w:t>
      </w:r>
    </w:p>
    <w:p w14:paraId="2768A944" w14:textId="77777777" w:rsidR="006858AD" w:rsidRPr="004F0082" w:rsidRDefault="006858AD" w:rsidP="006858AD">
      <w:pPr>
        <w:pStyle w:val="Corpodeltesto21"/>
        <w:rPr>
          <w:rFonts w:ascii="Arial" w:hAnsi="Arial" w:cs="Arial"/>
          <w:color w:val="002060"/>
          <w:sz w:val="22"/>
        </w:rPr>
      </w:pPr>
      <w:r w:rsidRPr="004F0082">
        <w:rPr>
          <w:rFonts w:ascii="Arial" w:hAnsi="Arial" w:cs="Arial"/>
          <w:color w:val="002060"/>
          <w:sz w:val="22"/>
        </w:rPr>
        <w:t xml:space="preserve">Le </w:t>
      </w:r>
      <w:r>
        <w:rPr>
          <w:rFonts w:ascii="Arial" w:hAnsi="Arial" w:cs="Arial"/>
          <w:color w:val="002060"/>
          <w:sz w:val="22"/>
        </w:rPr>
        <w:t>2</w:t>
      </w:r>
      <w:r w:rsidRPr="004F0082">
        <w:rPr>
          <w:rFonts w:ascii="Arial" w:hAnsi="Arial" w:cs="Arial"/>
          <w:color w:val="002060"/>
          <w:sz w:val="22"/>
        </w:rPr>
        <w:t xml:space="preserve"> squadre qualificate del girone “Gold”</w:t>
      </w:r>
      <w:r>
        <w:rPr>
          <w:rFonts w:ascii="Arial" w:hAnsi="Arial" w:cs="Arial"/>
          <w:color w:val="002060"/>
          <w:sz w:val="22"/>
        </w:rPr>
        <w:t xml:space="preserve"> (1^ e 2^ classificata)</w:t>
      </w:r>
      <w:r w:rsidRPr="004F0082">
        <w:rPr>
          <w:rFonts w:ascii="Arial" w:hAnsi="Arial" w:cs="Arial"/>
          <w:color w:val="002060"/>
          <w:sz w:val="22"/>
        </w:rPr>
        <w:t xml:space="preserve"> e le </w:t>
      </w:r>
      <w:r>
        <w:rPr>
          <w:rFonts w:ascii="Arial" w:hAnsi="Arial" w:cs="Arial"/>
          <w:color w:val="002060"/>
          <w:sz w:val="22"/>
        </w:rPr>
        <w:t>6</w:t>
      </w:r>
      <w:r w:rsidRPr="004F0082">
        <w:rPr>
          <w:rFonts w:ascii="Arial" w:hAnsi="Arial" w:cs="Arial"/>
          <w:color w:val="002060"/>
          <w:sz w:val="22"/>
        </w:rPr>
        <w:t xml:space="preserve"> squadre qualificate dagli Ottavi di Finale disputeranno i Quarti di Finale in gara unica come segue</w:t>
      </w:r>
      <w:r>
        <w:rPr>
          <w:rFonts w:ascii="Arial" w:hAnsi="Arial" w:cs="Arial"/>
          <w:color w:val="002060"/>
          <w:sz w:val="22"/>
        </w:rPr>
        <w:t xml:space="preserve"> </w:t>
      </w:r>
      <w:r w:rsidRPr="00740FA2">
        <w:rPr>
          <w:rFonts w:ascii="Arial" w:hAnsi="Arial" w:cs="Arial"/>
          <w:color w:val="002060"/>
          <w:sz w:val="22"/>
          <w:u w:val="single"/>
        </w:rPr>
        <w:t>in casa della squadra meglio classificata</w:t>
      </w:r>
      <w:r>
        <w:rPr>
          <w:rFonts w:ascii="Arial" w:hAnsi="Arial" w:cs="Arial"/>
          <w:color w:val="002060"/>
          <w:sz w:val="22"/>
        </w:rPr>
        <w:t xml:space="preserve"> al termine della seconda fase (precedenza del girone “Gold” sui “Silver”)</w:t>
      </w:r>
      <w:r w:rsidRPr="004F0082">
        <w:rPr>
          <w:rFonts w:ascii="Arial" w:hAnsi="Arial" w:cs="Arial"/>
          <w:color w:val="002060"/>
          <w:sz w:val="22"/>
        </w:rPr>
        <w:t>:</w:t>
      </w:r>
    </w:p>
    <w:p w14:paraId="753267F9" w14:textId="77777777" w:rsidR="006858AD" w:rsidRPr="004F0082" w:rsidRDefault="006858AD" w:rsidP="006858AD">
      <w:pPr>
        <w:pStyle w:val="Corpodeltesto21"/>
        <w:rPr>
          <w:rFonts w:ascii="Arial" w:hAnsi="Arial" w:cs="Arial"/>
          <w:color w:val="002060"/>
          <w:sz w:val="22"/>
        </w:rPr>
      </w:pPr>
    </w:p>
    <w:p w14:paraId="29CBA63B" w14:textId="77777777" w:rsidR="006858AD" w:rsidRPr="004F0082" w:rsidRDefault="006858AD" w:rsidP="006858AD">
      <w:pPr>
        <w:pStyle w:val="Corpodeltesto21"/>
        <w:rPr>
          <w:rFonts w:ascii="Arial" w:hAnsi="Arial" w:cs="Arial"/>
          <w:color w:val="002060"/>
          <w:sz w:val="22"/>
        </w:rPr>
      </w:pPr>
      <w:r w:rsidRPr="004F0082">
        <w:rPr>
          <w:rFonts w:ascii="Arial" w:hAnsi="Arial" w:cs="Arial"/>
          <w:color w:val="002060"/>
          <w:sz w:val="22"/>
        </w:rPr>
        <w:t>- 1^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F</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04B4F922" w14:textId="77777777" w:rsidR="006858AD" w:rsidRPr="004F0082" w:rsidRDefault="006858AD" w:rsidP="006858AD">
      <w:pPr>
        <w:pStyle w:val="Corpodeltesto21"/>
        <w:rPr>
          <w:rFonts w:ascii="Arial" w:hAnsi="Arial" w:cs="Arial"/>
          <w:color w:val="002060"/>
          <w:sz w:val="22"/>
        </w:rPr>
      </w:pPr>
      <w:r w:rsidRPr="004F0082">
        <w:rPr>
          <w:rFonts w:ascii="Arial" w:hAnsi="Arial" w:cs="Arial"/>
          <w:color w:val="002060"/>
          <w:sz w:val="22"/>
        </w:rPr>
        <w:t>- 2^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E</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2DC63CB5" w14:textId="77777777" w:rsidR="006858AD" w:rsidRPr="004F0082" w:rsidRDefault="006858AD" w:rsidP="006858AD">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A</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2913BDCD" w14:textId="77777777" w:rsidR="006858AD" w:rsidRPr="004F0082" w:rsidRDefault="006858AD" w:rsidP="006858AD">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B</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75653756" w14:textId="77777777" w:rsidR="006858AD" w:rsidRPr="004F0082" w:rsidRDefault="006858AD" w:rsidP="006858AD">
      <w:pPr>
        <w:pStyle w:val="Corpodeltesto21"/>
        <w:rPr>
          <w:rFonts w:ascii="Arial" w:hAnsi="Arial" w:cs="Arial"/>
          <w:color w:val="002060"/>
          <w:sz w:val="22"/>
        </w:rPr>
      </w:pPr>
    </w:p>
    <w:p w14:paraId="4708E497" w14:textId="77777777" w:rsidR="006858AD" w:rsidRPr="004F0082" w:rsidRDefault="006858AD" w:rsidP="006858AD">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3B36428F" w14:textId="77777777" w:rsidR="006858AD" w:rsidRPr="004F0082" w:rsidRDefault="006858AD" w:rsidP="006858AD">
      <w:pPr>
        <w:pStyle w:val="Corpodeltesto21"/>
        <w:rPr>
          <w:rFonts w:ascii="Arial" w:hAnsi="Arial" w:cs="Arial"/>
          <w:color w:val="002060"/>
          <w:sz w:val="22"/>
        </w:rPr>
      </w:pPr>
      <w:r w:rsidRPr="004F0082">
        <w:rPr>
          <w:rFonts w:ascii="Arial" w:hAnsi="Arial" w:cs="Arial"/>
          <w:color w:val="002060"/>
          <w:sz w:val="22"/>
        </w:rPr>
        <w:lastRenderedPageBreak/>
        <w:t>Se anche al termine dei tempi supplementari si verificasse la situazione di parità si qualificherà al turno successivo la squadra di casa.</w:t>
      </w:r>
    </w:p>
    <w:p w14:paraId="2BA4294A" w14:textId="77777777" w:rsidR="006858AD" w:rsidRPr="00FA4D1D" w:rsidRDefault="006858AD" w:rsidP="006858AD">
      <w:pPr>
        <w:pStyle w:val="Corpodeltesto21"/>
        <w:rPr>
          <w:color w:val="002060"/>
          <w:szCs w:val="22"/>
          <w:highlight w:val="yellow"/>
        </w:rPr>
      </w:pPr>
    </w:p>
    <w:p w14:paraId="53D0BE58" w14:textId="77777777" w:rsidR="006858AD" w:rsidRPr="00E762DC" w:rsidRDefault="006858AD" w:rsidP="006858AD">
      <w:pPr>
        <w:pStyle w:val="LndNormale1"/>
        <w:rPr>
          <w:b/>
          <w:i/>
          <w:color w:val="002060"/>
        </w:rPr>
      </w:pPr>
      <w:r>
        <w:rPr>
          <w:b/>
          <w:i/>
          <w:color w:val="002060"/>
        </w:rPr>
        <w:t>Semifinali (gara di andata 05/04/2025 –  gara di ritorno 12/04/2025)</w:t>
      </w:r>
    </w:p>
    <w:p w14:paraId="0A23143B" w14:textId="77777777" w:rsidR="006858AD" w:rsidRPr="001E6A72" w:rsidRDefault="006858AD" w:rsidP="006858AD">
      <w:pPr>
        <w:pStyle w:val="Corpodeltesto21"/>
        <w:rPr>
          <w:rFonts w:ascii="Arial" w:hAnsi="Arial" w:cs="Arial"/>
          <w:color w:val="002060"/>
          <w:sz w:val="22"/>
        </w:rPr>
      </w:pPr>
      <w:r w:rsidRPr="004F0082">
        <w:rPr>
          <w:rFonts w:ascii="Arial" w:hAnsi="Arial" w:cs="Arial"/>
          <w:color w:val="002060"/>
          <w:sz w:val="22"/>
        </w:rPr>
        <w:t xml:space="preserve">Le 4 squadre qualificate disputeranno Semifinali in </w:t>
      </w:r>
      <w:r w:rsidRPr="001E6A72">
        <w:rPr>
          <w:rFonts w:ascii="Arial" w:hAnsi="Arial" w:cs="Arial"/>
          <w:color w:val="002060"/>
          <w:sz w:val="22"/>
        </w:rPr>
        <w:t>disputeranno gare di andata e ritorno ad eliminazione diretta.</w:t>
      </w:r>
    </w:p>
    <w:p w14:paraId="7ECBE23D" w14:textId="77777777" w:rsidR="006858AD" w:rsidRPr="004F0082" w:rsidRDefault="006858AD" w:rsidP="006858AD">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6EB330F3" w14:textId="77777777" w:rsidR="006858AD" w:rsidRPr="004F0082" w:rsidRDefault="006858AD" w:rsidP="006858AD">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P</w:t>
      </w:r>
      <w:r w:rsidRPr="004F0082">
        <w:rPr>
          <w:rFonts w:ascii="Arial" w:hAnsi="Arial" w:cs="Arial"/>
          <w:color w:val="002060"/>
          <w:sz w:val="22"/>
        </w:rPr>
        <w:t xml:space="preserve"> </w:t>
      </w:r>
      <w:r w:rsidRPr="004F0082">
        <w:rPr>
          <w:rFonts w:ascii="Arial" w:hAnsi="Arial" w:cs="Arial"/>
          <w:color w:val="002060"/>
          <w:sz w:val="22"/>
        </w:rPr>
        <w:tab/>
      </w:r>
      <w:r w:rsidRPr="004F0082">
        <w:rPr>
          <w:rFonts w:ascii="Arial" w:hAnsi="Arial" w:cs="Arial"/>
          <w:color w:val="002060"/>
          <w:sz w:val="22"/>
        </w:rPr>
        <w:tab/>
        <w:t xml:space="preserve">- </w:t>
      </w:r>
      <w:r w:rsidRPr="004F0082">
        <w:rPr>
          <w:rFonts w:ascii="Arial" w:hAnsi="Arial" w:cs="Arial"/>
          <w:color w:val="002060"/>
          <w:sz w:val="22"/>
        </w:rPr>
        <w:tab/>
        <w:t>vincente</w:t>
      </w:r>
      <w:r>
        <w:rPr>
          <w:rFonts w:ascii="Arial" w:hAnsi="Arial" w:cs="Arial"/>
          <w:color w:val="002060"/>
          <w:sz w:val="22"/>
        </w:rPr>
        <w:t xml:space="preserve"> S</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6B69BE9B" w14:textId="77777777" w:rsidR="006858AD" w:rsidRDefault="006858AD" w:rsidP="006858AD">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Q</w:t>
      </w:r>
      <w:r w:rsidRPr="004F0082">
        <w:rPr>
          <w:rFonts w:ascii="Arial" w:hAnsi="Arial" w:cs="Arial"/>
          <w:color w:val="002060"/>
          <w:sz w:val="22"/>
        </w:rPr>
        <w:tab/>
      </w:r>
      <w:r w:rsidRPr="004F0082">
        <w:rPr>
          <w:rFonts w:ascii="Arial" w:hAnsi="Arial" w:cs="Arial"/>
          <w:color w:val="002060"/>
          <w:sz w:val="22"/>
        </w:rPr>
        <w:tab/>
        <w:t>-</w:t>
      </w:r>
      <w:r w:rsidRPr="004F0082">
        <w:rPr>
          <w:rFonts w:ascii="Arial" w:hAnsi="Arial" w:cs="Arial"/>
          <w:color w:val="002060"/>
          <w:sz w:val="22"/>
        </w:rPr>
        <w:tab/>
        <w:t xml:space="preserve">vincente </w:t>
      </w:r>
      <w:r>
        <w:rPr>
          <w:rFonts w:ascii="Arial" w:hAnsi="Arial" w:cs="Arial"/>
          <w:color w:val="002060"/>
          <w:sz w:val="22"/>
        </w:rPr>
        <w:t>R</w:t>
      </w:r>
    </w:p>
    <w:p w14:paraId="52C2228A" w14:textId="77777777" w:rsidR="006858AD" w:rsidRPr="004F0082" w:rsidRDefault="006858AD" w:rsidP="006858AD">
      <w:pPr>
        <w:pStyle w:val="Corpodeltesto21"/>
        <w:rPr>
          <w:rFonts w:ascii="Arial" w:hAnsi="Arial" w:cs="Arial"/>
          <w:color w:val="002060"/>
          <w:sz w:val="22"/>
        </w:rPr>
      </w:pPr>
      <w:r>
        <w:rPr>
          <w:rFonts w:ascii="Arial" w:hAnsi="Arial" w:cs="Arial"/>
          <w:color w:val="002060"/>
          <w:sz w:val="22"/>
        </w:rPr>
        <w:t xml:space="preserve">Giocherà in casa la gara di ritorno </w:t>
      </w:r>
      <w:proofErr w:type="gramStart"/>
      <w:r>
        <w:rPr>
          <w:rFonts w:ascii="Arial" w:hAnsi="Arial" w:cs="Arial"/>
          <w:color w:val="002060"/>
          <w:sz w:val="22"/>
        </w:rPr>
        <w:t>la squadre</w:t>
      </w:r>
      <w:proofErr w:type="gramEnd"/>
      <w:r>
        <w:rPr>
          <w:rFonts w:ascii="Arial" w:hAnsi="Arial" w:cs="Arial"/>
          <w:color w:val="002060"/>
          <w:sz w:val="22"/>
        </w:rPr>
        <w:t xml:space="preserve"> </w:t>
      </w:r>
      <w:r w:rsidRPr="00740FA2">
        <w:rPr>
          <w:rFonts w:ascii="Arial" w:hAnsi="Arial" w:cs="Arial"/>
          <w:color w:val="002060"/>
          <w:sz w:val="22"/>
          <w:u w:val="single"/>
        </w:rPr>
        <w:t>meglio classificata</w:t>
      </w:r>
      <w:r>
        <w:rPr>
          <w:rFonts w:ascii="Arial" w:hAnsi="Arial" w:cs="Arial"/>
          <w:color w:val="002060"/>
          <w:sz w:val="22"/>
        </w:rPr>
        <w:t xml:space="preserve"> al termine della seconda fase.</w:t>
      </w:r>
    </w:p>
    <w:p w14:paraId="7CB3E710" w14:textId="77777777" w:rsidR="006858AD" w:rsidRPr="004F0082" w:rsidRDefault="006858AD" w:rsidP="006858AD">
      <w:pPr>
        <w:pStyle w:val="Corpodeltesto21"/>
        <w:rPr>
          <w:color w:val="002060"/>
          <w:szCs w:val="22"/>
        </w:rPr>
      </w:pPr>
    </w:p>
    <w:p w14:paraId="1CB45656" w14:textId="77777777" w:rsidR="006858AD" w:rsidRPr="001E6A72" w:rsidRDefault="006858AD" w:rsidP="006858AD">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D60EF18" w14:textId="77777777" w:rsidR="006858AD" w:rsidRPr="004F0082" w:rsidRDefault="006858AD" w:rsidP="006858AD">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w:t>
      </w:r>
      <w:r w:rsidRPr="004F0082">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che gioca in casa</w:t>
      </w:r>
      <w:r w:rsidRPr="004F0082">
        <w:rPr>
          <w:rFonts w:ascii="Arial" w:hAnsi="Arial" w:cs="Arial"/>
          <w:color w:val="002060"/>
          <w:sz w:val="22"/>
        </w:rPr>
        <w:t>.</w:t>
      </w:r>
    </w:p>
    <w:p w14:paraId="1AC13AFF" w14:textId="77777777" w:rsidR="006858AD" w:rsidRPr="004F0082" w:rsidRDefault="006858AD" w:rsidP="006858AD">
      <w:pPr>
        <w:pStyle w:val="Corpodeltesto21"/>
        <w:rPr>
          <w:rFonts w:ascii="Arial" w:hAnsi="Arial" w:cs="Arial"/>
          <w:color w:val="002060"/>
          <w:sz w:val="22"/>
        </w:rPr>
      </w:pPr>
    </w:p>
    <w:p w14:paraId="020102DC" w14:textId="77777777" w:rsidR="006858AD" w:rsidRPr="004F0082" w:rsidRDefault="006858AD" w:rsidP="006858AD">
      <w:pPr>
        <w:pStyle w:val="Corpodeltesto21"/>
        <w:rPr>
          <w:rFonts w:ascii="Arial" w:hAnsi="Arial" w:cs="Arial"/>
          <w:b/>
          <w:bCs/>
          <w:i/>
          <w:iCs/>
          <w:color w:val="002060"/>
          <w:sz w:val="22"/>
          <w:szCs w:val="22"/>
        </w:rPr>
      </w:pPr>
      <w:r w:rsidRPr="004F0082">
        <w:rPr>
          <w:rFonts w:ascii="Arial" w:hAnsi="Arial" w:cs="Arial"/>
          <w:b/>
          <w:bCs/>
          <w:i/>
          <w:iCs/>
          <w:color w:val="002060"/>
          <w:sz w:val="22"/>
          <w:szCs w:val="22"/>
        </w:rPr>
        <w:t>Finale (</w:t>
      </w:r>
      <w:r>
        <w:rPr>
          <w:rFonts w:ascii="Arial" w:hAnsi="Arial" w:cs="Arial"/>
          <w:b/>
          <w:bCs/>
          <w:i/>
          <w:iCs/>
          <w:color w:val="002060"/>
          <w:sz w:val="22"/>
          <w:szCs w:val="22"/>
        </w:rPr>
        <w:t>03</w:t>
      </w:r>
      <w:r w:rsidRPr="004F0082">
        <w:rPr>
          <w:rFonts w:ascii="Arial" w:hAnsi="Arial" w:cs="Arial"/>
          <w:b/>
          <w:bCs/>
          <w:i/>
          <w:iCs/>
          <w:color w:val="002060"/>
          <w:sz w:val="22"/>
          <w:szCs w:val="22"/>
        </w:rPr>
        <w:t>/0</w:t>
      </w:r>
      <w:r>
        <w:rPr>
          <w:rFonts w:ascii="Arial" w:hAnsi="Arial" w:cs="Arial"/>
          <w:b/>
          <w:bCs/>
          <w:i/>
          <w:iCs/>
          <w:color w:val="002060"/>
          <w:sz w:val="22"/>
          <w:szCs w:val="22"/>
        </w:rPr>
        <w:t>5</w:t>
      </w:r>
      <w:r w:rsidRPr="004F0082">
        <w:rPr>
          <w:rFonts w:ascii="Arial" w:hAnsi="Arial" w:cs="Arial"/>
          <w:b/>
          <w:bCs/>
          <w:i/>
          <w:iCs/>
          <w:color w:val="002060"/>
          <w:sz w:val="22"/>
          <w:szCs w:val="22"/>
        </w:rPr>
        <w:t>/202</w:t>
      </w:r>
      <w:r>
        <w:rPr>
          <w:rFonts w:ascii="Arial" w:hAnsi="Arial" w:cs="Arial"/>
          <w:b/>
          <w:bCs/>
          <w:i/>
          <w:iCs/>
          <w:color w:val="002060"/>
          <w:sz w:val="22"/>
          <w:szCs w:val="22"/>
        </w:rPr>
        <w:t>5</w:t>
      </w:r>
      <w:r w:rsidRPr="004F0082">
        <w:rPr>
          <w:rFonts w:ascii="Arial" w:hAnsi="Arial" w:cs="Arial"/>
          <w:b/>
          <w:bCs/>
          <w:i/>
          <w:iCs/>
          <w:color w:val="002060"/>
          <w:sz w:val="22"/>
          <w:szCs w:val="22"/>
        </w:rPr>
        <w:t>)</w:t>
      </w:r>
    </w:p>
    <w:p w14:paraId="7BD76A90" w14:textId="77777777" w:rsidR="006858AD" w:rsidRPr="004F0082" w:rsidRDefault="006858AD" w:rsidP="006858AD">
      <w:pPr>
        <w:pStyle w:val="Corpodeltesto21"/>
        <w:rPr>
          <w:rFonts w:ascii="Arial" w:hAnsi="Arial" w:cs="Arial"/>
          <w:color w:val="002060"/>
          <w:sz w:val="22"/>
        </w:rPr>
      </w:pPr>
      <w:r w:rsidRPr="004F0082">
        <w:rPr>
          <w:rFonts w:ascii="Arial" w:hAnsi="Arial" w:cs="Arial"/>
          <w:color w:val="002060"/>
          <w:sz w:val="22"/>
        </w:rPr>
        <w:t>Le 2 squadre qualificate disputeranno la Finale in gara unica in casa della squadra meglio piazzata al termine della seconda fase.</w:t>
      </w:r>
    </w:p>
    <w:p w14:paraId="122022CF" w14:textId="77777777" w:rsidR="006858AD" w:rsidRPr="004F0082" w:rsidRDefault="006858AD" w:rsidP="006858AD">
      <w:pPr>
        <w:pStyle w:val="Corpodeltesto21"/>
        <w:rPr>
          <w:rFonts w:ascii="Arial" w:hAnsi="Arial" w:cs="Arial"/>
          <w:b/>
          <w:bCs/>
          <w:i/>
          <w:iCs/>
          <w:color w:val="002060"/>
          <w:sz w:val="22"/>
          <w:szCs w:val="22"/>
        </w:rPr>
      </w:pPr>
    </w:p>
    <w:p w14:paraId="75E4196A" w14:textId="77777777" w:rsidR="006858AD" w:rsidRPr="004F0082" w:rsidRDefault="006858AD" w:rsidP="006858AD">
      <w:pPr>
        <w:pStyle w:val="Corpodeltesto21"/>
        <w:rPr>
          <w:color w:val="002060"/>
          <w:szCs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AAFFCE1" w14:textId="77777777" w:rsidR="006858AD" w:rsidRPr="007E5D0F" w:rsidRDefault="006858AD" w:rsidP="006858AD">
      <w:pPr>
        <w:pStyle w:val="breakline"/>
        <w:rPr>
          <w:color w:val="002060"/>
        </w:rPr>
      </w:pPr>
    </w:p>
    <w:p w14:paraId="5C8529DD" w14:textId="77777777" w:rsidR="006858AD" w:rsidRPr="007E5D0F" w:rsidRDefault="006858AD" w:rsidP="006858AD">
      <w:pPr>
        <w:pStyle w:val="titoloprinc0"/>
        <w:rPr>
          <w:color w:val="002060"/>
        </w:rPr>
      </w:pPr>
      <w:r w:rsidRPr="007E5D0F">
        <w:rPr>
          <w:color w:val="002060"/>
        </w:rPr>
        <w:t>RISULTATI</w:t>
      </w:r>
    </w:p>
    <w:p w14:paraId="7BA3F33A" w14:textId="77777777" w:rsidR="006858AD" w:rsidRPr="007E5D0F" w:rsidRDefault="006858AD" w:rsidP="006858AD">
      <w:pPr>
        <w:pStyle w:val="breakline"/>
        <w:rPr>
          <w:color w:val="002060"/>
        </w:rPr>
      </w:pPr>
    </w:p>
    <w:p w14:paraId="5BB6E025" w14:textId="77777777" w:rsidR="006858AD" w:rsidRPr="007E5D0F" w:rsidRDefault="006858AD" w:rsidP="006858AD">
      <w:pPr>
        <w:pStyle w:val="sottotitolocampionato10"/>
        <w:rPr>
          <w:color w:val="002060"/>
        </w:rPr>
      </w:pPr>
      <w:r w:rsidRPr="007E5D0F">
        <w:rPr>
          <w:color w:val="002060"/>
        </w:rPr>
        <w:t>RISULTATI UFFICIALI GARE DEL 22/02/2025</w:t>
      </w:r>
    </w:p>
    <w:p w14:paraId="11C1D0D3" w14:textId="77777777" w:rsidR="006858AD" w:rsidRPr="006858AD" w:rsidRDefault="006858AD" w:rsidP="006858AD">
      <w:pPr>
        <w:pStyle w:val="sottotitolocampionato20"/>
        <w:spacing w:before="0" w:beforeAutospacing="0" w:after="0" w:afterAutospacing="0"/>
        <w:rPr>
          <w:rFonts w:ascii="Arial" w:hAnsi="Arial" w:cs="Arial"/>
          <w:color w:val="002060"/>
          <w:sz w:val="20"/>
          <w:szCs w:val="20"/>
        </w:rPr>
      </w:pPr>
      <w:r w:rsidRPr="006858AD">
        <w:rPr>
          <w:rFonts w:ascii="Arial" w:hAnsi="Arial" w:cs="Arial"/>
          <w:color w:val="002060"/>
          <w:sz w:val="20"/>
          <w:szCs w:val="20"/>
        </w:rPr>
        <w:t>Si trascrivono qui di seguito i risultati ufficiali delle gare disputate</w:t>
      </w:r>
    </w:p>
    <w:p w14:paraId="5374D8E9" w14:textId="77777777" w:rsidR="006858AD" w:rsidRPr="007E5D0F" w:rsidRDefault="006858AD" w:rsidP="006858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6858AD" w:rsidRPr="007E5D0F" w14:paraId="4E9A60A2" w14:textId="77777777" w:rsidTr="00AC0797">
        <w:tc>
          <w:tcPr>
            <w:tcW w:w="0" w:type="auto"/>
            <w:hideMark/>
          </w:tcPr>
          <w:p w14:paraId="44B24D91" w14:textId="77777777" w:rsidR="006858AD" w:rsidRPr="007E5D0F" w:rsidRDefault="006858AD" w:rsidP="00AC079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58AD" w:rsidRPr="007E5D0F" w14:paraId="1FA7E54F" w14:textId="77777777" w:rsidTr="00AC0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6953C" w14:textId="77777777" w:rsidR="006858AD" w:rsidRPr="007E5D0F" w:rsidRDefault="006858AD" w:rsidP="00AC0797">
                  <w:pPr>
                    <w:pStyle w:val="headertabella0"/>
                    <w:rPr>
                      <w:color w:val="002060"/>
                    </w:rPr>
                  </w:pPr>
                  <w:r w:rsidRPr="007E5D0F">
                    <w:rPr>
                      <w:color w:val="002060"/>
                    </w:rPr>
                    <w:t>GIRONE SA - 7 Giornata - A</w:t>
                  </w:r>
                </w:p>
              </w:tc>
            </w:tr>
            <w:tr w:rsidR="006858AD" w:rsidRPr="007E5D0F" w14:paraId="712F6A1E" w14:textId="77777777" w:rsidTr="00AC0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14B842" w14:textId="77777777" w:rsidR="006858AD" w:rsidRPr="007E5D0F" w:rsidRDefault="006858AD" w:rsidP="00AC0797">
                  <w:pPr>
                    <w:pStyle w:val="rowtabella0"/>
                    <w:rPr>
                      <w:color w:val="002060"/>
                    </w:rPr>
                  </w:pPr>
                  <w:r w:rsidRPr="007E5D0F">
                    <w:rPr>
                      <w:color w:val="002060"/>
                    </w:rPr>
                    <w:t xml:space="preserve">AUDAX 1970 </w:t>
                  </w:r>
                  <w:proofErr w:type="gramStart"/>
                  <w:r w:rsidRPr="007E5D0F">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D6410" w14:textId="77777777" w:rsidR="006858AD" w:rsidRPr="007E5D0F" w:rsidRDefault="006858AD" w:rsidP="00AC0797">
                  <w:pPr>
                    <w:pStyle w:val="rowtabella0"/>
                    <w:rPr>
                      <w:color w:val="002060"/>
                    </w:rPr>
                  </w:pPr>
                  <w:r w:rsidRPr="007E5D0F">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49A78" w14:textId="77777777" w:rsidR="006858AD" w:rsidRPr="007E5D0F" w:rsidRDefault="006858AD" w:rsidP="00AC0797">
                  <w:pPr>
                    <w:pStyle w:val="rowtabella0"/>
                    <w:jc w:val="center"/>
                    <w:rPr>
                      <w:color w:val="002060"/>
                    </w:rPr>
                  </w:pPr>
                  <w:r w:rsidRPr="007E5D0F">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6D393" w14:textId="77777777" w:rsidR="006858AD" w:rsidRPr="007E5D0F" w:rsidRDefault="006858AD" w:rsidP="00AC0797">
                  <w:pPr>
                    <w:pStyle w:val="rowtabella0"/>
                    <w:jc w:val="center"/>
                    <w:rPr>
                      <w:color w:val="002060"/>
                    </w:rPr>
                  </w:pPr>
                  <w:r w:rsidRPr="007E5D0F">
                    <w:rPr>
                      <w:color w:val="002060"/>
                    </w:rPr>
                    <w:t> </w:t>
                  </w:r>
                </w:p>
              </w:tc>
            </w:tr>
            <w:tr w:rsidR="006858AD" w:rsidRPr="007E5D0F" w14:paraId="35FF4DC2" w14:textId="77777777" w:rsidTr="00AC0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06F82F" w14:textId="77777777" w:rsidR="006858AD" w:rsidRPr="007E5D0F" w:rsidRDefault="006858AD" w:rsidP="00AC0797">
                  <w:pPr>
                    <w:pStyle w:val="rowtabella0"/>
                    <w:rPr>
                      <w:color w:val="002060"/>
                    </w:rPr>
                  </w:pPr>
                  <w:r w:rsidRPr="007E5D0F">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6C0381" w14:textId="77777777" w:rsidR="006858AD" w:rsidRPr="007E5D0F" w:rsidRDefault="006858AD" w:rsidP="00AC0797">
                  <w:pPr>
                    <w:pStyle w:val="rowtabella0"/>
                    <w:rPr>
                      <w:color w:val="002060"/>
                    </w:rPr>
                  </w:pPr>
                  <w:r w:rsidRPr="007E5D0F">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CF634D" w14:textId="77777777" w:rsidR="006858AD" w:rsidRPr="007E5D0F" w:rsidRDefault="006858AD" w:rsidP="00AC0797">
                  <w:pPr>
                    <w:pStyle w:val="rowtabella0"/>
                    <w:jc w:val="center"/>
                    <w:rPr>
                      <w:color w:val="002060"/>
                    </w:rPr>
                  </w:pPr>
                  <w:r w:rsidRPr="007E5D0F">
                    <w:rPr>
                      <w:color w:val="002060"/>
                    </w:rPr>
                    <w:t>0 - 11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214921" w14:textId="77777777" w:rsidR="006858AD" w:rsidRPr="007E5D0F" w:rsidRDefault="006858AD" w:rsidP="00AC0797">
                  <w:pPr>
                    <w:pStyle w:val="rowtabella0"/>
                    <w:jc w:val="center"/>
                    <w:rPr>
                      <w:color w:val="002060"/>
                    </w:rPr>
                  </w:pPr>
                  <w:r w:rsidRPr="007E5D0F">
                    <w:rPr>
                      <w:color w:val="002060"/>
                    </w:rPr>
                    <w:t> </w:t>
                  </w:r>
                </w:p>
              </w:tc>
            </w:tr>
            <w:tr w:rsidR="006858AD" w:rsidRPr="007E5D0F" w14:paraId="05CCD91D" w14:textId="77777777" w:rsidTr="00AC0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56CBFE" w14:textId="77777777" w:rsidR="006858AD" w:rsidRPr="007E5D0F" w:rsidRDefault="006858AD" w:rsidP="00AC0797">
                  <w:pPr>
                    <w:pStyle w:val="rowtabella0"/>
                    <w:rPr>
                      <w:color w:val="002060"/>
                    </w:rPr>
                  </w:pPr>
                  <w:r w:rsidRPr="007E5D0F">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DC91D0" w14:textId="77777777" w:rsidR="006858AD" w:rsidRPr="007E5D0F" w:rsidRDefault="006858AD" w:rsidP="00AC0797">
                  <w:pPr>
                    <w:pStyle w:val="rowtabella0"/>
                    <w:rPr>
                      <w:color w:val="002060"/>
                    </w:rPr>
                  </w:pPr>
                  <w:r w:rsidRPr="007E5D0F">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D2976D" w14:textId="77777777" w:rsidR="006858AD" w:rsidRPr="007E5D0F" w:rsidRDefault="006858AD" w:rsidP="00AC0797">
                  <w:pPr>
                    <w:pStyle w:val="rowtabella0"/>
                    <w:jc w:val="center"/>
                    <w:rPr>
                      <w:color w:val="002060"/>
                    </w:rPr>
                  </w:pPr>
                  <w:r w:rsidRPr="007E5D0F">
                    <w:rPr>
                      <w:color w:val="002060"/>
                    </w:rPr>
                    <w:t>4 - 14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0819A6" w14:textId="77777777" w:rsidR="006858AD" w:rsidRPr="007E5D0F" w:rsidRDefault="006858AD" w:rsidP="00AC0797">
                  <w:pPr>
                    <w:pStyle w:val="rowtabella0"/>
                    <w:jc w:val="center"/>
                    <w:rPr>
                      <w:color w:val="002060"/>
                    </w:rPr>
                  </w:pPr>
                  <w:r w:rsidRPr="007E5D0F">
                    <w:rPr>
                      <w:color w:val="002060"/>
                    </w:rPr>
                    <w:t> </w:t>
                  </w:r>
                </w:p>
              </w:tc>
            </w:tr>
            <w:tr w:rsidR="006858AD" w:rsidRPr="007E5D0F" w14:paraId="715DA8D0" w14:textId="77777777" w:rsidTr="00AC0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B1DEEA" w14:textId="77777777" w:rsidR="006858AD" w:rsidRPr="007E5D0F" w:rsidRDefault="006858AD" w:rsidP="00AC0797">
                  <w:pPr>
                    <w:pStyle w:val="rowtabella0"/>
                    <w:rPr>
                      <w:color w:val="002060"/>
                    </w:rPr>
                  </w:pPr>
                  <w:r w:rsidRPr="007E5D0F">
                    <w:rPr>
                      <w:color w:val="002060"/>
                    </w:rPr>
                    <w:t>(2) JUNIOR JESINA 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C18562" w14:textId="77777777" w:rsidR="006858AD" w:rsidRPr="007E5D0F" w:rsidRDefault="006858AD" w:rsidP="00AC0797">
                  <w:pPr>
                    <w:pStyle w:val="rowtabella0"/>
                    <w:rPr>
                      <w:color w:val="002060"/>
                    </w:rPr>
                  </w:pPr>
                  <w:r w:rsidRPr="007E5D0F">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6DA4B" w14:textId="77777777" w:rsidR="006858AD" w:rsidRPr="007E5D0F" w:rsidRDefault="006858AD" w:rsidP="00AC0797">
                  <w:pPr>
                    <w:pStyle w:val="rowtabella0"/>
                    <w:jc w:val="center"/>
                    <w:rPr>
                      <w:color w:val="002060"/>
                    </w:rPr>
                  </w:pPr>
                  <w:r w:rsidRPr="007E5D0F">
                    <w:rPr>
                      <w:color w:val="002060"/>
                    </w:rPr>
                    <w:t>8 - 8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132FC" w14:textId="77777777" w:rsidR="006858AD" w:rsidRPr="007E5D0F" w:rsidRDefault="006858AD" w:rsidP="00AC0797">
                  <w:pPr>
                    <w:pStyle w:val="rowtabella0"/>
                    <w:jc w:val="center"/>
                    <w:rPr>
                      <w:color w:val="002060"/>
                    </w:rPr>
                  </w:pPr>
                  <w:r w:rsidRPr="007E5D0F">
                    <w:rPr>
                      <w:color w:val="002060"/>
                    </w:rPr>
                    <w:t> </w:t>
                  </w:r>
                </w:p>
              </w:tc>
            </w:tr>
            <w:tr w:rsidR="006858AD" w:rsidRPr="007E5D0F" w14:paraId="064E6D5E" w14:textId="77777777" w:rsidTr="00AC0797">
              <w:tc>
                <w:tcPr>
                  <w:tcW w:w="4700" w:type="dxa"/>
                  <w:gridSpan w:val="4"/>
                  <w:tcBorders>
                    <w:top w:val="nil"/>
                    <w:left w:val="nil"/>
                    <w:bottom w:val="nil"/>
                    <w:right w:val="nil"/>
                  </w:tcBorders>
                  <w:tcMar>
                    <w:top w:w="20" w:type="dxa"/>
                    <w:left w:w="20" w:type="dxa"/>
                    <w:bottom w:w="20" w:type="dxa"/>
                    <w:right w:w="20" w:type="dxa"/>
                  </w:tcMar>
                  <w:vAlign w:val="center"/>
                  <w:hideMark/>
                </w:tcPr>
                <w:p w14:paraId="31222767" w14:textId="77777777" w:rsidR="006858AD" w:rsidRPr="007E5D0F" w:rsidRDefault="006858AD" w:rsidP="00AC0797">
                  <w:pPr>
                    <w:pStyle w:val="rowtabella0"/>
                    <w:rPr>
                      <w:color w:val="002060"/>
                    </w:rPr>
                  </w:pPr>
                  <w:r w:rsidRPr="007E5D0F">
                    <w:rPr>
                      <w:color w:val="002060"/>
                    </w:rPr>
                    <w:t>(1) - disputata il 23/02/2025</w:t>
                  </w:r>
                </w:p>
              </w:tc>
            </w:tr>
            <w:tr w:rsidR="006858AD" w:rsidRPr="007E5D0F" w14:paraId="1B3280C1" w14:textId="77777777" w:rsidTr="00AC0797">
              <w:tc>
                <w:tcPr>
                  <w:tcW w:w="4700" w:type="dxa"/>
                  <w:gridSpan w:val="4"/>
                  <w:tcBorders>
                    <w:top w:val="nil"/>
                    <w:left w:val="nil"/>
                    <w:bottom w:val="nil"/>
                    <w:right w:val="nil"/>
                  </w:tcBorders>
                  <w:tcMar>
                    <w:top w:w="20" w:type="dxa"/>
                    <w:left w:w="20" w:type="dxa"/>
                    <w:bottom w:w="20" w:type="dxa"/>
                    <w:right w:w="20" w:type="dxa"/>
                  </w:tcMar>
                  <w:vAlign w:val="center"/>
                  <w:hideMark/>
                </w:tcPr>
                <w:p w14:paraId="09C6658D" w14:textId="77777777" w:rsidR="006858AD" w:rsidRPr="007E5D0F" w:rsidRDefault="006858AD" w:rsidP="00AC0797">
                  <w:pPr>
                    <w:pStyle w:val="rowtabella0"/>
                    <w:rPr>
                      <w:color w:val="002060"/>
                    </w:rPr>
                  </w:pPr>
                  <w:r w:rsidRPr="007E5D0F">
                    <w:rPr>
                      <w:color w:val="002060"/>
                    </w:rPr>
                    <w:t>(2) - disputata il 21/02/2025</w:t>
                  </w:r>
                </w:p>
              </w:tc>
            </w:tr>
          </w:tbl>
          <w:p w14:paraId="7B823E3B" w14:textId="77777777" w:rsidR="006858AD" w:rsidRPr="007E5D0F" w:rsidRDefault="006858AD" w:rsidP="00AC0797">
            <w:pPr>
              <w:rPr>
                <w:color w:val="002060"/>
              </w:rPr>
            </w:pPr>
          </w:p>
        </w:tc>
      </w:tr>
    </w:tbl>
    <w:p w14:paraId="137A02CB" w14:textId="77777777" w:rsidR="006858AD" w:rsidRPr="007E5D0F" w:rsidRDefault="006858AD" w:rsidP="006858A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58AD" w:rsidRPr="007E5D0F" w14:paraId="77559ED5" w14:textId="77777777" w:rsidTr="00AC07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58AD" w:rsidRPr="007E5D0F" w14:paraId="3BE459C9" w14:textId="77777777" w:rsidTr="00AC07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9D45A" w14:textId="77777777" w:rsidR="006858AD" w:rsidRPr="007E5D0F" w:rsidRDefault="006858AD" w:rsidP="00AC0797">
                  <w:pPr>
                    <w:pStyle w:val="headertabella0"/>
                    <w:rPr>
                      <w:color w:val="002060"/>
                    </w:rPr>
                  </w:pPr>
                  <w:r w:rsidRPr="007E5D0F">
                    <w:rPr>
                      <w:color w:val="002060"/>
                    </w:rPr>
                    <w:t>GIRONE SB - 7 Giornata - A</w:t>
                  </w:r>
                </w:p>
              </w:tc>
            </w:tr>
            <w:tr w:rsidR="006858AD" w:rsidRPr="007E5D0F" w14:paraId="005FC4C7" w14:textId="77777777" w:rsidTr="00AC07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554CBC" w14:textId="77777777" w:rsidR="006858AD" w:rsidRPr="007E5D0F" w:rsidRDefault="006858AD" w:rsidP="00AC0797">
                  <w:pPr>
                    <w:pStyle w:val="rowtabella0"/>
                    <w:rPr>
                      <w:color w:val="002060"/>
                    </w:rPr>
                  </w:pPr>
                  <w:r w:rsidRPr="007E5D0F">
                    <w:rPr>
                      <w:color w:val="002060"/>
                    </w:rPr>
                    <w:t>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DA488" w14:textId="77777777" w:rsidR="006858AD" w:rsidRPr="007E5D0F" w:rsidRDefault="006858AD" w:rsidP="00AC0797">
                  <w:pPr>
                    <w:pStyle w:val="rowtabella0"/>
                    <w:rPr>
                      <w:color w:val="002060"/>
                    </w:rPr>
                  </w:pPr>
                  <w:r w:rsidRPr="007E5D0F">
                    <w:rPr>
                      <w:color w:val="002060"/>
                    </w:rPr>
                    <w:t>- A.V.I.S.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DE63F" w14:textId="77777777" w:rsidR="006858AD" w:rsidRPr="007E5D0F" w:rsidRDefault="006858AD" w:rsidP="00AC0797">
                  <w:pPr>
                    <w:pStyle w:val="rowtabella0"/>
                    <w:jc w:val="center"/>
                    <w:rPr>
                      <w:color w:val="002060"/>
                    </w:rPr>
                  </w:pPr>
                  <w:r w:rsidRPr="007E5D0F">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6EDDC" w14:textId="77777777" w:rsidR="006858AD" w:rsidRPr="007E5D0F" w:rsidRDefault="006858AD" w:rsidP="00AC0797">
                  <w:pPr>
                    <w:pStyle w:val="rowtabella0"/>
                    <w:jc w:val="center"/>
                    <w:rPr>
                      <w:color w:val="002060"/>
                    </w:rPr>
                  </w:pPr>
                  <w:r w:rsidRPr="007E5D0F">
                    <w:rPr>
                      <w:color w:val="002060"/>
                    </w:rPr>
                    <w:t> </w:t>
                  </w:r>
                </w:p>
              </w:tc>
            </w:tr>
            <w:tr w:rsidR="006858AD" w:rsidRPr="007E5D0F" w14:paraId="0C627FFB" w14:textId="77777777" w:rsidTr="00AC07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0CAE14" w14:textId="77777777" w:rsidR="006858AD" w:rsidRPr="007E5D0F" w:rsidRDefault="006858AD" w:rsidP="00AC0797">
                  <w:pPr>
                    <w:pStyle w:val="rowtabella0"/>
                    <w:rPr>
                      <w:color w:val="002060"/>
                    </w:rPr>
                  </w:pPr>
                  <w:r w:rsidRPr="007E5D0F">
                    <w:rPr>
                      <w:color w:val="002060"/>
                    </w:rPr>
                    <w:t>(1) 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7F206B" w14:textId="77777777" w:rsidR="006858AD" w:rsidRPr="007E5D0F" w:rsidRDefault="006858AD" w:rsidP="00AC0797">
                  <w:pPr>
                    <w:pStyle w:val="rowtabella0"/>
                    <w:rPr>
                      <w:color w:val="002060"/>
                    </w:rPr>
                  </w:pPr>
                  <w:r w:rsidRPr="007E5D0F">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0B60FE" w14:textId="77777777" w:rsidR="006858AD" w:rsidRPr="007E5D0F" w:rsidRDefault="006858AD" w:rsidP="00AC0797">
                  <w:pPr>
                    <w:pStyle w:val="rowtabella0"/>
                    <w:jc w:val="center"/>
                    <w:rPr>
                      <w:color w:val="002060"/>
                    </w:rPr>
                  </w:pPr>
                  <w:r w:rsidRPr="007E5D0F">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94CBFC" w14:textId="77777777" w:rsidR="006858AD" w:rsidRPr="007E5D0F" w:rsidRDefault="006858AD" w:rsidP="00AC0797">
                  <w:pPr>
                    <w:pStyle w:val="rowtabella0"/>
                    <w:jc w:val="center"/>
                    <w:rPr>
                      <w:color w:val="002060"/>
                    </w:rPr>
                  </w:pPr>
                  <w:r w:rsidRPr="007E5D0F">
                    <w:rPr>
                      <w:color w:val="002060"/>
                    </w:rPr>
                    <w:t> </w:t>
                  </w:r>
                </w:p>
              </w:tc>
            </w:tr>
            <w:tr w:rsidR="006858AD" w:rsidRPr="007E5D0F" w14:paraId="544C5537" w14:textId="77777777" w:rsidTr="00AC07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D47635" w14:textId="77777777" w:rsidR="006858AD" w:rsidRPr="007E5D0F" w:rsidRDefault="006858AD" w:rsidP="00AC0797">
                  <w:pPr>
                    <w:pStyle w:val="rowtabella0"/>
                    <w:rPr>
                      <w:color w:val="002060"/>
                    </w:rPr>
                  </w:pPr>
                  <w:r w:rsidRPr="007E5D0F">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7A7AC" w14:textId="77777777" w:rsidR="006858AD" w:rsidRPr="007E5D0F" w:rsidRDefault="006858AD" w:rsidP="00AC0797">
                  <w:pPr>
                    <w:pStyle w:val="rowtabella0"/>
                    <w:rPr>
                      <w:color w:val="002060"/>
                    </w:rPr>
                  </w:pPr>
                  <w:r w:rsidRPr="007E5D0F">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831D9" w14:textId="77777777" w:rsidR="006858AD" w:rsidRPr="007E5D0F" w:rsidRDefault="006858AD" w:rsidP="00AC0797">
                  <w:pPr>
                    <w:pStyle w:val="rowtabella0"/>
                    <w:jc w:val="center"/>
                    <w:rPr>
                      <w:color w:val="002060"/>
                    </w:rPr>
                  </w:pPr>
                  <w:r w:rsidRPr="007E5D0F">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D2CCC" w14:textId="77777777" w:rsidR="006858AD" w:rsidRPr="007E5D0F" w:rsidRDefault="006858AD" w:rsidP="00AC0797">
                  <w:pPr>
                    <w:pStyle w:val="rowtabella0"/>
                    <w:jc w:val="center"/>
                    <w:rPr>
                      <w:color w:val="002060"/>
                    </w:rPr>
                  </w:pPr>
                  <w:r w:rsidRPr="007E5D0F">
                    <w:rPr>
                      <w:color w:val="002060"/>
                    </w:rPr>
                    <w:t> </w:t>
                  </w:r>
                </w:p>
              </w:tc>
            </w:tr>
            <w:tr w:rsidR="006858AD" w:rsidRPr="007E5D0F" w14:paraId="0B1A2901" w14:textId="77777777" w:rsidTr="00AC0797">
              <w:tc>
                <w:tcPr>
                  <w:tcW w:w="4700" w:type="dxa"/>
                  <w:gridSpan w:val="4"/>
                  <w:tcBorders>
                    <w:top w:val="nil"/>
                    <w:left w:val="nil"/>
                    <w:bottom w:val="nil"/>
                    <w:right w:val="nil"/>
                  </w:tcBorders>
                  <w:tcMar>
                    <w:top w:w="20" w:type="dxa"/>
                    <w:left w:w="20" w:type="dxa"/>
                    <w:bottom w:w="20" w:type="dxa"/>
                    <w:right w:w="20" w:type="dxa"/>
                  </w:tcMar>
                  <w:vAlign w:val="center"/>
                  <w:hideMark/>
                </w:tcPr>
                <w:p w14:paraId="0F6E0749" w14:textId="77777777" w:rsidR="006858AD" w:rsidRPr="007E5D0F" w:rsidRDefault="006858AD" w:rsidP="00AC0797">
                  <w:pPr>
                    <w:pStyle w:val="rowtabella0"/>
                    <w:rPr>
                      <w:color w:val="002060"/>
                    </w:rPr>
                  </w:pPr>
                  <w:r w:rsidRPr="007E5D0F">
                    <w:rPr>
                      <w:color w:val="002060"/>
                    </w:rPr>
                    <w:t>(1) - disputata il 23/02/2025</w:t>
                  </w:r>
                </w:p>
              </w:tc>
            </w:tr>
          </w:tbl>
          <w:p w14:paraId="05A3C8A9" w14:textId="77777777" w:rsidR="006858AD" w:rsidRPr="007E5D0F" w:rsidRDefault="006858AD" w:rsidP="00AC0797">
            <w:pPr>
              <w:rPr>
                <w:color w:val="002060"/>
              </w:rPr>
            </w:pPr>
          </w:p>
        </w:tc>
      </w:tr>
    </w:tbl>
    <w:p w14:paraId="2ABB4E5C" w14:textId="77777777" w:rsidR="006858AD" w:rsidRPr="007E5D0F" w:rsidRDefault="006858AD" w:rsidP="006858AD">
      <w:pPr>
        <w:pStyle w:val="breakline"/>
        <w:rPr>
          <w:rFonts w:eastAsiaTheme="minorEastAsia"/>
          <w:color w:val="002060"/>
        </w:rPr>
      </w:pPr>
    </w:p>
    <w:p w14:paraId="6EB9F85C" w14:textId="77777777" w:rsidR="006858AD" w:rsidRPr="007E5D0F" w:rsidRDefault="006858AD" w:rsidP="006858AD">
      <w:pPr>
        <w:pStyle w:val="breakline"/>
        <w:rPr>
          <w:color w:val="002060"/>
        </w:rPr>
      </w:pPr>
    </w:p>
    <w:p w14:paraId="6F79D290" w14:textId="77777777" w:rsidR="006858AD" w:rsidRPr="007E5D0F" w:rsidRDefault="006858AD" w:rsidP="006858AD">
      <w:pPr>
        <w:pStyle w:val="titoloprinc0"/>
        <w:rPr>
          <w:color w:val="002060"/>
        </w:rPr>
      </w:pPr>
      <w:r w:rsidRPr="007E5D0F">
        <w:rPr>
          <w:color w:val="002060"/>
        </w:rPr>
        <w:t>GIUDICE SPORTIVO</w:t>
      </w:r>
    </w:p>
    <w:p w14:paraId="2F8FC2F1" w14:textId="77777777" w:rsidR="006858AD" w:rsidRPr="007E5D0F" w:rsidRDefault="006858AD" w:rsidP="006858AD">
      <w:pPr>
        <w:pStyle w:val="diffida"/>
        <w:rPr>
          <w:color w:val="002060"/>
        </w:rPr>
      </w:pPr>
      <w:r w:rsidRPr="007E5D0F">
        <w:rPr>
          <w:color w:val="002060"/>
        </w:rPr>
        <w:t>Il Giudice Sportivo Avv. Agnese Lazzaretti, con l'assistenza del Segretario Angelo Castellana, nella seduta del 24/02/2025, ha adottato le decisioni che di seguito integralmente si riportano:</w:t>
      </w:r>
    </w:p>
    <w:p w14:paraId="39366F4B" w14:textId="77777777" w:rsidR="006858AD" w:rsidRPr="007E5D0F" w:rsidRDefault="006858AD" w:rsidP="006858AD">
      <w:pPr>
        <w:pStyle w:val="titolo10"/>
        <w:rPr>
          <w:color w:val="002060"/>
        </w:rPr>
      </w:pPr>
      <w:r w:rsidRPr="007E5D0F">
        <w:rPr>
          <w:color w:val="002060"/>
        </w:rPr>
        <w:t xml:space="preserve">GARE DEL 23/ 2/2025 </w:t>
      </w:r>
    </w:p>
    <w:p w14:paraId="78585E9E" w14:textId="77777777" w:rsidR="006858AD" w:rsidRPr="007E5D0F" w:rsidRDefault="006858AD" w:rsidP="006858AD">
      <w:pPr>
        <w:pStyle w:val="titolo60"/>
        <w:rPr>
          <w:color w:val="002060"/>
        </w:rPr>
      </w:pPr>
      <w:r w:rsidRPr="007E5D0F">
        <w:rPr>
          <w:color w:val="002060"/>
        </w:rPr>
        <w:t xml:space="preserve">DECISIONI DEL GIUDICE SPORTIVO </w:t>
      </w:r>
    </w:p>
    <w:p w14:paraId="7132D373" w14:textId="77777777" w:rsidR="006858AD" w:rsidRDefault="006858AD" w:rsidP="006858AD">
      <w:pPr>
        <w:pStyle w:val="diffida"/>
        <w:spacing w:before="80" w:beforeAutospacing="0" w:after="40" w:afterAutospacing="0"/>
        <w:jc w:val="left"/>
        <w:rPr>
          <w:color w:val="002060"/>
        </w:rPr>
      </w:pPr>
      <w:r w:rsidRPr="007E5D0F">
        <w:rPr>
          <w:color w:val="002060"/>
        </w:rPr>
        <w:lastRenderedPageBreak/>
        <w:t xml:space="preserve">gara del 23/ 2/2025 REAL EAGLES VIRTUS PAGLIA - GAGLIOLE CALCIO A 5 </w:t>
      </w:r>
      <w:r w:rsidRPr="007E5D0F">
        <w:rPr>
          <w:color w:val="002060"/>
        </w:rPr>
        <w:br/>
        <w:t xml:space="preserve">Rilevato dal referto arbitrale che la gara in oggetto non ha avuto svolgimento per la mancata presenza in campo della </w:t>
      </w:r>
      <w:proofErr w:type="spellStart"/>
      <w:r w:rsidRPr="007E5D0F">
        <w:rPr>
          <w:color w:val="002060"/>
        </w:rPr>
        <w:t>Soc</w:t>
      </w:r>
      <w:proofErr w:type="spellEnd"/>
      <w:r w:rsidRPr="007E5D0F">
        <w:rPr>
          <w:color w:val="002060"/>
        </w:rPr>
        <w:t xml:space="preserve">. </w:t>
      </w:r>
      <w:proofErr w:type="gramStart"/>
      <w:r w:rsidRPr="007E5D0F">
        <w:rPr>
          <w:color w:val="002060"/>
        </w:rPr>
        <w:t>Gagliole ,</w:t>
      </w:r>
      <w:proofErr w:type="gramEnd"/>
      <w:r w:rsidRPr="007E5D0F">
        <w:rPr>
          <w:color w:val="002060"/>
        </w:rPr>
        <w:t xml:space="preserve"> </w:t>
      </w:r>
    </w:p>
    <w:p w14:paraId="45E6CCF3" w14:textId="77777777" w:rsidR="006858AD" w:rsidRDefault="006858AD" w:rsidP="006858AD">
      <w:pPr>
        <w:pStyle w:val="diffida"/>
        <w:spacing w:before="80" w:beforeAutospacing="0" w:after="40" w:afterAutospacing="0"/>
        <w:jc w:val="center"/>
        <w:rPr>
          <w:color w:val="002060"/>
        </w:rPr>
      </w:pPr>
      <w:r w:rsidRPr="007E5D0F">
        <w:rPr>
          <w:color w:val="002060"/>
        </w:rPr>
        <w:t>si decide:</w:t>
      </w:r>
    </w:p>
    <w:p w14:paraId="42516EF4" w14:textId="25FE9E2E" w:rsidR="006858AD" w:rsidRDefault="006858AD" w:rsidP="006858AD">
      <w:pPr>
        <w:pStyle w:val="diffida"/>
        <w:spacing w:before="80" w:beforeAutospacing="0" w:after="40" w:afterAutospacing="0"/>
        <w:jc w:val="left"/>
        <w:rPr>
          <w:color w:val="002060"/>
        </w:rPr>
      </w:pPr>
      <w:r w:rsidRPr="007E5D0F">
        <w:rPr>
          <w:color w:val="002060"/>
        </w:rPr>
        <w:t xml:space="preserve">a) di infliggere alla </w:t>
      </w:r>
      <w:proofErr w:type="spellStart"/>
      <w:r w:rsidRPr="007E5D0F">
        <w:rPr>
          <w:color w:val="002060"/>
        </w:rPr>
        <w:t>Soc</w:t>
      </w:r>
      <w:proofErr w:type="spellEnd"/>
      <w:r w:rsidRPr="007E5D0F">
        <w:rPr>
          <w:color w:val="002060"/>
        </w:rPr>
        <w:t>. Gagliole la punizione sportiva della perdita della gara con il punteggio di 6 - 0 nonch</w:t>
      </w:r>
      <w:r>
        <w:rPr>
          <w:color w:val="002060"/>
        </w:rPr>
        <w:t>é</w:t>
      </w:r>
      <w:r w:rsidRPr="007E5D0F">
        <w:rPr>
          <w:color w:val="002060"/>
        </w:rPr>
        <w:t xml:space="preserve"> la penalizzazione di un punto in classifica; </w:t>
      </w:r>
    </w:p>
    <w:p w14:paraId="491A56F7" w14:textId="77777777" w:rsidR="006858AD" w:rsidRPr="007E5D0F" w:rsidRDefault="006858AD" w:rsidP="006858AD">
      <w:pPr>
        <w:pStyle w:val="diffida"/>
        <w:spacing w:before="80" w:beforeAutospacing="0" w:after="40" w:afterAutospacing="0"/>
        <w:jc w:val="left"/>
        <w:rPr>
          <w:color w:val="002060"/>
        </w:rPr>
      </w:pPr>
      <w:r w:rsidRPr="007E5D0F">
        <w:rPr>
          <w:color w:val="002060"/>
        </w:rPr>
        <w:t xml:space="preserve">b) di comminare alla società Gagliole la sanzione dell'ammenda di euro 103,00 (1 rinuncia) così stabilita in relazione alla categoria di appartenenza dalla Decisioni Ufficiali della L.N.D. per la stagione sportiva 2024/2025, </w:t>
      </w:r>
    </w:p>
    <w:p w14:paraId="128710C8" w14:textId="77777777" w:rsidR="006858AD" w:rsidRPr="007E5D0F" w:rsidRDefault="006858AD" w:rsidP="006858AD">
      <w:pPr>
        <w:pStyle w:val="titolo10"/>
        <w:rPr>
          <w:color w:val="002060"/>
        </w:rPr>
      </w:pPr>
      <w:r w:rsidRPr="007E5D0F">
        <w:rPr>
          <w:color w:val="002060"/>
        </w:rPr>
        <w:t xml:space="preserve">GARE DEL 22/ 2/2025 </w:t>
      </w:r>
    </w:p>
    <w:p w14:paraId="629B9455" w14:textId="77777777" w:rsidR="006858AD" w:rsidRPr="007E5D0F" w:rsidRDefault="006858AD" w:rsidP="006858AD">
      <w:pPr>
        <w:pStyle w:val="titolo7a"/>
        <w:rPr>
          <w:color w:val="002060"/>
        </w:rPr>
      </w:pPr>
      <w:r w:rsidRPr="007E5D0F">
        <w:rPr>
          <w:color w:val="002060"/>
        </w:rPr>
        <w:t xml:space="preserve">PROVVEDIMENTI DISCIPLINARI </w:t>
      </w:r>
    </w:p>
    <w:p w14:paraId="05966C41" w14:textId="77777777" w:rsidR="006858AD" w:rsidRPr="007E5D0F" w:rsidRDefault="006858AD" w:rsidP="006858AD">
      <w:pPr>
        <w:pStyle w:val="titolo7b0"/>
        <w:rPr>
          <w:color w:val="002060"/>
        </w:rPr>
      </w:pPr>
      <w:r w:rsidRPr="007E5D0F">
        <w:rPr>
          <w:color w:val="002060"/>
        </w:rPr>
        <w:t xml:space="preserve">In base alle risultanze degli atti ufficiali sono state deliberate le seguenti sanzioni disciplinari. </w:t>
      </w:r>
    </w:p>
    <w:p w14:paraId="76C3B840" w14:textId="77777777" w:rsidR="006858AD" w:rsidRPr="007E5D0F" w:rsidRDefault="006858AD" w:rsidP="006858AD">
      <w:pPr>
        <w:pStyle w:val="titolo30"/>
        <w:rPr>
          <w:color w:val="002060"/>
        </w:rPr>
      </w:pPr>
      <w:r w:rsidRPr="007E5D0F">
        <w:rPr>
          <w:color w:val="002060"/>
        </w:rPr>
        <w:t xml:space="preserve">DIRIGENTI </w:t>
      </w:r>
    </w:p>
    <w:p w14:paraId="4D8069C2" w14:textId="77777777" w:rsidR="006858AD" w:rsidRPr="007E5D0F" w:rsidRDefault="006858AD" w:rsidP="006858AD">
      <w:pPr>
        <w:pStyle w:val="titolo20"/>
        <w:rPr>
          <w:color w:val="002060"/>
        </w:rPr>
      </w:pPr>
      <w:r w:rsidRPr="007E5D0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2D6D61BE" w14:textId="77777777" w:rsidTr="00AC0797">
        <w:tc>
          <w:tcPr>
            <w:tcW w:w="2200" w:type="dxa"/>
            <w:tcMar>
              <w:top w:w="20" w:type="dxa"/>
              <w:left w:w="20" w:type="dxa"/>
              <w:bottom w:w="20" w:type="dxa"/>
              <w:right w:w="20" w:type="dxa"/>
            </w:tcMar>
            <w:vAlign w:val="center"/>
            <w:hideMark/>
          </w:tcPr>
          <w:p w14:paraId="526610B7" w14:textId="77777777" w:rsidR="006858AD" w:rsidRPr="007E5D0F" w:rsidRDefault="006858AD" w:rsidP="00AC0797">
            <w:pPr>
              <w:pStyle w:val="movimento"/>
              <w:rPr>
                <w:color w:val="002060"/>
              </w:rPr>
            </w:pPr>
            <w:r w:rsidRPr="007E5D0F">
              <w:rPr>
                <w:color w:val="002060"/>
              </w:rPr>
              <w:t>CAPRIOTTI GABRIELE</w:t>
            </w:r>
          </w:p>
        </w:tc>
        <w:tc>
          <w:tcPr>
            <w:tcW w:w="2200" w:type="dxa"/>
            <w:tcMar>
              <w:top w:w="20" w:type="dxa"/>
              <w:left w:w="20" w:type="dxa"/>
              <w:bottom w:w="20" w:type="dxa"/>
              <w:right w:w="20" w:type="dxa"/>
            </w:tcMar>
            <w:vAlign w:val="center"/>
            <w:hideMark/>
          </w:tcPr>
          <w:p w14:paraId="309C2322" w14:textId="77777777" w:rsidR="006858AD" w:rsidRPr="007E5D0F" w:rsidRDefault="006858AD" w:rsidP="00AC0797">
            <w:pPr>
              <w:pStyle w:val="movimento2"/>
              <w:rPr>
                <w:color w:val="002060"/>
              </w:rPr>
            </w:pPr>
            <w:r w:rsidRPr="007E5D0F">
              <w:rPr>
                <w:color w:val="002060"/>
              </w:rPr>
              <w:t xml:space="preserve">(A.V.I.S. RIPATRANSONE) </w:t>
            </w:r>
          </w:p>
        </w:tc>
        <w:tc>
          <w:tcPr>
            <w:tcW w:w="800" w:type="dxa"/>
            <w:tcMar>
              <w:top w:w="20" w:type="dxa"/>
              <w:left w:w="20" w:type="dxa"/>
              <w:bottom w:w="20" w:type="dxa"/>
              <w:right w:w="20" w:type="dxa"/>
            </w:tcMar>
            <w:vAlign w:val="center"/>
            <w:hideMark/>
          </w:tcPr>
          <w:p w14:paraId="70FCA358"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27135890"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2C394DE0" w14:textId="77777777" w:rsidR="006858AD" w:rsidRPr="007E5D0F" w:rsidRDefault="006858AD" w:rsidP="00AC0797">
            <w:pPr>
              <w:pStyle w:val="movimento2"/>
              <w:rPr>
                <w:color w:val="002060"/>
              </w:rPr>
            </w:pPr>
            <w:r w:rsidRPr="007E5D0F">
              <w:rPr>
                <w:color w:val="002060"/>
              </w:rPr>
              <w:t> </w:t>
            </w:r>
          </w:p>
        </w:tc>
      </w:tr>
    </w:tbl>
    <w:p w14:paraId="584B87EB" w14:textId="77777777" w:rsidR="006858AD" w:rsidRPr="007E5D0F" w:rsidRDefault="006858AD" w:rsidP="006858AD">
      <w:pPr>
        <w:pStyle w:val="titolo30"/>
        <w:rPr>
          <w:rFonts w:eastAsiaTheme="minorEastAsia"/>
          <w:color w:val="002060"/>
        </w:rPr>
      </w:pPr>
      <w:r w:rsidRPr="007E5D0F">
        <w:rPr>
          <w:color w:val="002060"/>
        </w:rPr>
        <w:t xml:space="preserve">ALLENATORI </w:t>
      </w:r>
    </w:p>
    <w:p w14:paraId="64AA30AA" w14:textId="77777777" w:rsidR="006858AD" w:rsidRPr="007E5D0F" w:rsidRDefault="006858AD" w:rsidP="006858AD">
      <w:pPr>
        <w:pStyle w:val="titolo20"/>
        <w:rPr>
          <w:color w:val="002060"/>
        </w:rPr>
      </w:pPr>
      <w:r w:rsidRPr="007E5D0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2F233F97" w14:textId="77777777" w:rsidTr="00AC0797">
        <w:tc>
          <w:tcPr>
            <w:tcW w:w="2200" w:type="dxa"/>
            <w:tcMar>
              <w:top w:w="20" w:type="dxa"/>
              <w:left w:w="20" w:type="dxa"/>
              <w:bottom w:w="20" w:type="dxa"/>
              <w:right w:w="20" w:type="dxa"/>
            </w:tcMar>
            <w:vAlign w:val="center"/>
            <w:hideMark/>
          </w:tcPr>
          <w:p w14:paraId="7019D1FB" w14:textId="77777777" w:rsidR="006858AD" w:rsidRPr="007E5D0F" w:rsidRDefault="006858AD" w:rsidP="00AC0797">
            <w:pPr>
              <w:pStyle w:val="movimento"/>
              <w:rPr>
                <w:color w:val="002060"/>
              </w:rPr>
            </w:pPr>
            <w:r w:rsidRPr="007E5D0F">
              <w:rPr>
                <w:color w:val="002060"/>
              </w:rPr>
              <w:t>ANGELICI ALFIERO</w:t>
            </w:r>
          </w:p>
        </w:tc>
        <w:tc>
          <w:tcPr>
            <w:tcW w:w="2200" w:type="dxa"/>
            <w:tcMar>
              <w:top w:w="20" w:type="dxa"/>
              <w:left w:w="20" w:type="dxa"/>
              <w:bottom w:w="20" w:type="dxa"/>
              <w:right w:w="20" w:type="dxa"/>
            </w:tcMar>
            <w:vAlign w:val="center"/>
            <w:hideMark/>
          </w:tcPr>
          <w:p w14:paraId="29997D6D" w14:textId="77777777" w:rsidR="006858AD" w:rsidRPr="007E5D0F" w:rsidRDefault="006858AD" w:rsidP="00AC0797">
            <w:pPr>
              <w:pStyle w:val="movimento2"/>
              <w:rPr>
                <w:color w:val="002060"/>
              </w:rPr>
            </w:pPr>
            <w:r w:rsidRPr="007E5D0F">
              <w:rPr>
                <w:color w:val="002060"/>
              </w:rPr>
              <w:t xml:space="preserve">(A.V.I.S. RIPATRANSONE) </w:t>
            </w:r>
          </w:p>
        </w:tc>
        <w:tc>
          <w:tcPr>
            <w:tcW w:w="800" w:type="dxa"/>
            <w:tcMar>
              <w:top w:w="20" w:type="dxa"/>
              <w:left w:w="20" w:type="dxa"/>
              <w:bottom w:w="20" w:type="dxa"/>
              <w:right w:w="20" w:type="dxa"/>
            </w:tcMar>
            <w:vAlign w:val="center"/>
            <w:hideMark/>
          </w:tcPr>
          <w:p w14:paraId="006D802A"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03DA7C44"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6FDDE83C" w14:textId="77777777" w:rsidR="006858AD" w:rsidRPr="007E5D0F" w:rsidRDefault="006858AD" w:rsidP="00AC0797">
            <w:pPr>
              <w:pStyle w:val="movimento2"/>
              <w:rPr>
                <w:color w:val="002060"/>
              </w:rPr>
            </w:pPr>
            <w:r w:rsidRPr="007E5D0F">
              <w:rPr>
                <w:color w:val="002060"/>
              </w:rPr>
              <w:t> </w:t>
            </w:r>
          </w:p>
        </w:tc>
      </w:tr>
    </w:tbl>
    <w:p w14:paraId="764B4CC2" w14:textId="77777777" w:rsidR="006858AD" w:rsidRPr="007E5D0F" w:rsidRDefault="006858AD" w:rsidP="006858AD">
      <w:pPr>
        <w:pStyle w:val="titolo30"/>
        <w:rPr>
          <w:rFonts w:eastAsiaTheme="minorEastAsia"/>
          <w:color w:val="002060"/>
        </w:rPr>
      </w:pPr>
      <w:r w:rsidRPr="007E5D0F">
        <w:rPr>
          <w:color w:val="002060"/>
        </w:rPr>
        <w:t xml:space="preserve">ASSISTENTE ARBITRO </w:t>
      </w:r>
    </w:p>
    <w:p w14:paraId="41CCA490" w14:textId="77777777" w:rsidR="006858AD" w:rsidRPr="007E5D0F" w:rsidRDefault="006858AD" w:rsidP="006858AD">
      <w:pPr>
        <w:pStyle w:val="titolo20"/>
        <w:rPr>
          <w:color w:val="002060"/>
        </w:rPr>
      </w:pPr>
      <w:r w:rsidRPr="007E5D0F">
        <w:rPr>
          <w:color w:val="002060"/>
        </w:rPr>
        <w:t xml:space="preserve">SQUALIFICA FINO AL 3/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67322262" w14:textId="77777777" w:rsidTr="00AC0797">
        <w:tc>
          <w:tcPr>
            <w:tcW w:w="2200" w:type="dxa"/>
            <w:tcMar>
              <w:top w:w="20" w:type="dxa"/>
              <w:left w:w="20" w:type="dxa"/>
              <w:bottom w:w="20" w:type="dxa"/>
              <w:right w:w="20" w:type="dxa"/>
            </w:tcMar>
            <w:vAlign w:val="center"/>
            <w:hideMark/>
          </w:tcPr>
          <w:p w14:paraId="62D20C57" w14:textId="77777777" w:rsidR="006858AD" w:rsidRPr="007E5D0F" w:rsidRDefault="006858AD" w:rsidP="00AC0797">
            <w:pPr>
              <w:pStyle w:val="movimento"/>
              <w:rPr>
                <w:color w:val="002060"/>
              </w:rPr>
            </w:pPr>
            <w:r w:rsidRPr="007E5D0F">
              <w:rPr>
                <w:color w:val="002060"/>
              </w:rPr>
              <w:t>SONNI NICOLO</w:t>
            </w:r>
          </w:p>
        </w:tc>
        <w:tc>
          <w:tcPr>
            <w:tcW w:w="2200" w:type="dxa"/>
            <w:tcMar>
              <w:top w:w="20" w:type="dxa"/>
              <w:left w:w="20" w:type="dxa"/>
              <w:bottom w:w="20" w:type="dxa"/>
              <w:right w:w="20" w:type="dxa"/>
            </w:tcMar>
            <w:vAlign w:val="center"/>
            <w:hideMark/>
          </w:tcPr>
          <w:p w14:paraId="2F305241" w14:textId="77777777" w:rsidR="006858AD" w:rsidRPr="007E5D0F" w:rsidRDefault="006858AD" w:rsidP="00AC0797">
            <w:pPr>
              <w:pStyle w:val="movimento2"/>
              <w:rPr>
                <w:color w:val="002060"/>
              </w:rPr>
            </w:pPr>
            <w:r w:rsidRPr="007E5D0F">
              <w:rPr>
                <w:color w:val="002060"/>
              </w:rPr>
              <w:t xml:space="preserve">(AUDAX 1970 </w:t>
            </w:r>
            <w:proofErr w:type="gramStart"/>
            <w:r w:rsidRPr="007E5D0F">
              <w:rPr>
                <w:color w:val="002060"/>
              </w:rPr>
              <w:t>S.ANGELO</w:t>
            </w:r>
            <w:proofErr w:type="gramEnd"/>
            <w:r w:rsidRPr="007E5D0F">
              <w:rPr>
                <w:color w:val="002060"/>
              </w:rPr>
              <w:t xml:space="preserve">) </w:t>
            </w:r>
          </w:p>
        </w:tc>
        <w:tc>
          <w:tcPr>
            <w:tcW w:w="800" w:type="dxa"/>
            <w:tcMar>
              <w:top w:w="20" w:type="dxa"/>
              <w:left w:w="20" w:type="dxa"/>
              <w:bottom w:w="20" w:type="dxa"/>
              <w:right w:w="20" w:type="dxa"/>
            </w:tcMar>
            <w:vAlign w:val="center"/>
            <w:hideMark/>
          </w:tcPr>
          <w:p w14:paraId="6BD0499F"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30A559F0"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52782BB8" w14:textId="77777777" w:rsidR="006858AD" w:rsidRPr="007E5D0F" w:rsidRDefault="006858AD" w:rsidP="00AC0797">
            <w:pPr>
              <w:pStyle w:val="movimento2"/>
              <w:rPr>
                <w:color w:val="002060"/>
              </w:rPr>
            </w:pPr>
            <w:r w:rsidRPr="007E5D0F">
              <w:rPr>
                <w:color w:val="002060"/>
              </w:rPr>
              <w:t> </w:t>
            </w:r>
          </w:p>
        </w:tc>
      </w:tr>
    </w:tbl>
    <w:p w14:paraId="095E0310" w14:textId="77777777" w:rsidR="006858AD" w:rsidRPr="007E5D0F" w:rsidRDefault="006858AD" w:rsidP="006858AD">
      <w:pPr>
        <w:pStyle w:val="diffida"/>
        <w:spacing w:before="80" w:beforeAutospacing="0" w:after="40" w:afterAutospacing="0"/>
        <w:jc w:val="left"/>
        <w:rPr>
          <w:rFonts w:eastAsiaTheme="minorEastAsia"/>
          <w:color w:val="002060"/>
        </w:rPr>
      </w:pPr>
      <w:r w:rsidRPr="007E5D0F">
        <w:rPr>
          <w:color w:val="002060"/>
        </w:rPr>
        <w:t xml:space="preserve">Espulso per somma di ammonizioni. Allontanato. </w:t>
      </w:r>
    </w:p>
    <w:p w14:paraId="76A84125" w14:textId="77777777" w:rsidR="006858AD" w:rsidRPr="007E5D0F" w:rsidRDefault="006858AD" w:rsidP="006858AD">
      <w:pPr>
        <w:pStyle w:val="titolo30"/>
        <w:rPr>
          <w:color w:val="002060"/>
        </w:rPr>
      </w:pPr>
      <w:r w:rsidRPr="007E5D0F">
        <w:rPr>
          <w:color w:val="002060"/>
        </w:rPr>
        <w:t xml:space="preserve">CALCIATORI ESPULSI </w:t>
      </w:r>
    </w:p>
    <w:p w14:paraId="2FD81B75" w14:textId="77777777" w:rsidR="006858AD" w:rsidRPr="007E5D0F" w:rsidRDefault="006858AD" w:rsidP="006858AD">
      <w:pPr>
        <w:pStyle w:val="titolo20"/>
        <w:rPr>
          <w:color w:val="002060"/>
        </w:rPr>
      </w:pPr>
      <w:r w:rsidRPr="007E5D0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3CD03828" w14:textId="77777777" w:rsidTr="00AC0797">
        <w:tc>
          <w:tcPr>
            <w:tcW w:w="2200" w:type="dxa"/>
            <w:tcMar>
              <w:top w:w="20" w:type="dxa"/>
              <w:left w:w="20" w:type="dxa"/>
              <w:bottom w:w="20" w:type="dxa"/>
              <w:right w:w="20" w:type="dxa"/>
            </w:tcMar>
            <w:vAlign w:val="center"/>
            <w:hideMark/>
          </w:tcPr>
          <w:p w14:paraId="10A22A74" w14:textId="77777777" w:rsidR="006858AD" w:rsidRPr="007E5D0F" w:rsidRDefault="006858AD" w:rsidP="00AC0797">
            <w:pPr>
              <w:pStyle w:val="movimento"/>
              <w:rPr>
                <w:color w:val="002060"/>
              </w:rPr>
            </w:pPr>
            <w:r w:rsidRPr="007E5D0F">
              <w:rPr>
                <w:color w:val="002060"/>
              </w:rPr>
              <w:t>CARDELIA LUIGI</w:t>
            </w:r>
          </w:p>
        </w:tc>
        <w:tc>
          <w:tcPr>
            <w:tcW w:w="2200" w:type="dxa"/>
            <w:tcMar>
              <w:top w:w="20" w:type="dxa"/>
              <w:left w:w="20" w:type="dxa"/>
              <w:bottom w:w="20" w:type="dxa"/>
              <w:right w:w="20" w:type="dxa"/>
            </w:tcMar>
            <w:vAlign w:val="center"/>
            <w:hideMark/>
          </w:tcPr>
          <w:p w14:paraId="38435A8A" w14:textId="77777777" w:rsidR="006858AD" w:rsidRPr="007E5D0F" w:rsidRDefault="006858AD" w:rsidP="00AC0797">
            <w:pPr>
              <w:pStyle w:val="movimento2"/>
              <w:rPr>
                <w:color w:val="002060"/>
              </w:rPr>
            </w:pPr>
            <w:r w:rsidRPr="007E5D0F">
              <w:rPr>
                <w:color w:val="002060"/>
              </w:rPr>
              <w:t xml:space="preserve">(AUDAX 1970 </w:t>
            </w:r>
            <w:proofErr w:type="gramStart"/>
            <w:r w:rsidRPr="007E5D0F">
              <w:rPr>
                <w:color w:val="002060"/>
              </w:rPr>
              <w:t>S.ANGELO</w:t>
            </w:r>
            <w:proofErr w:type="gramEnd"/>
            <w:r w:rsidRPr="007E5D0F">
              <w:rPr>
                <w:color w:val="002060"/>
              </w:rPr>
              <w:t xml:space="preserve">) </w:t>
            </w:r>
          </w:p>
        </w:tc>
        <w:tc>
          <w:tcPr>
            <w:tcW w:w="800" w:type="dxa"/>
            <w:tcMar>
              <w:top w:w="20" w:type="dxa"/>
              <w:left w:w="20" w:type="dxa"/>
              <w:bottom w:w="20" w:type="dxa"/>
              <w:right w:w="20" w:type="dxa"/>
            </w:tcMar>
            <w:vAlign w:val="center"/>
            <w:hideMark/>
          </w:tcPr>
          <w:p w14:paraId="0AF53508"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7C001FA9" w14:textId="77777777" w:rsidR="006858AD" w:rsidRPr="007E5D0F" w:rsidRDefault="006858AD" w:rsidP="00AC0797">
            <w:pPr>
              <w:pStyle w:val="movimento"/>
              <w:rPr>
                <w:color w:val="002060"/>
              </w:rPr>
            </w:pPr>
            <w:r w:rsidRPr="007E5D0F">
              <w:rPr>
                <w:color w:val="002060"/>
              </w:rPr>
              <w:t>ESPOSTO NICOLO</w:t>
            </w:r>
          </w:p>
        </w:tc>
        <w:tc>
          <w:tcPr>
            <w:tcW w:w="2200" w:type="dxa"/>
            <w:tcMar>
              <w:top w:w="20" w:type="dxa"/>
              <w:left w:w="20" w:type="dxa"/>
              <w:bottom w:w="20" w:type="dxa"/>
              <w:right w:w="20" w:type="dxa"/>
            </w:tcMar>
            <w:vAlign w:val="center"/>
            <w:hideMark/>
          </w:tcPr>
          <w:p w14:paraId="2BCB9998" w14:textId="77777777" w:rsidR="006858AD" w:rsidRPr="007E5D0F" w:rsidRDefault="006858AD" w:rsidP="00AC0797">
            <w:pPr>
              <w:pStyle w:val="movimento2"/>
              <w:rPr>
                <w:color w:val="002060"/>
              </w:rPr>
            </w:pPr>
            <w:r w:rsidRPr="007E5D0F">
              <w:rPr>
                <w:color w:val="002060"/>
              </w:rPr>
              <w:t xml:space="preserve">(AUDAX 1970 </w:t>
            </w:r>
            <w:proofErr w:type="gramStart"/>
            <w:r w:rsidRPr="007E5D0F">
              <w:rPr>
                <w:color w:val="002060"/>
              </w:rPr>
              <w:t>S.ANGELO</w:t>
            </w:r>
            <w:proofErr w:type="gramEnd"/>
            <w:r w:rsidRPr="007E5D0F">
              <w:rPr>
                <w:color w:val="002060"/>
              </w:rPr>
              <w:t xml:space="preserve">) </w:t>
            </w:r>
          </w:p>
        </w:tc>
      </w:tr>
      <w:tr w:rsidR="006858AD" w:rsidRPr="007E5D0F" w14:paraId="4824842F" w14:textId="77777777" w:rsidTr="00AC0797">
        <w:tc>
          <w:tcPr>
            <w:tcW w:w="2200" w:type="dxa"/>
            <w:tcMar>
              <w:top w:w="20" w:type="dxa"/>
              <w:left w:w="20" w:type="dxa"/>
              <w:bottom w:w="20" w:type="dxa"/>
              <w:right w:w="20" w:type="dxa"/>
            </w:tcMar>
            <w:vAlign w:val="center"/>
            <w:hideMark/>
          </w:tcPr>
          <w:p w14:paraId="1B072B81" w14:textId="77777777" w:rsidR="006858AD" w:rsidRPr="007E5D0F" w:rsidRDefault="006858AD" w:rsidP="00AC0797">
            <w:pPr>
              <w:pStyle w:val="movimento"/>
              <w:rPr>
                <w:color w:val="002060"/>
              </w:rPr>
            </w:pPr>
            <w:r w:rsidRPr="007E5D0F">
              <w:rPr>
                <w:color w:val="002060"/>
              </w:rPr>
              <w:t>MAIOLATESI LEONARDO</w:t>
            </w:r>
          </w:p>
        </w:tc>
        <w:tc>
          <w:tcPr>
            <w:tcW w:w="2200" w:type="dxa"/>
            <w:tcMar>
              <w:top w:w="20" w:type="dxa"/>
              <w:left w:w="20" w:type="dxa"/>
              <w:bottom w:w="20" w:type="dxa"/>
              <w:right w:w="20" w:type="dxa"/>
            </w:tcMar>
            <w:vAlign w:val="center"/>
            <w:hideMark/>
          </w:tcPr>
          <w:p w14:paraId="7D1CA696" w14:textId="77777777" w:rsidR="006858AD" w:rsidRPr="007E5D0F" w:rsidRDefault="006858AD" w:rsidP="00AC0797">
            <w:pPr>
              <w:pStyle w:val="movimento2"/>
              <w:rPr>
                <w:color w:val="002060"/>
              </w:rPr>
            </w:pPr>
            <w:r w:rsidRPr="007E5D0F">
              <w:rPr>
                <w:color w:val="002060"/>
              </w:rPr>
              <w:t xml:space="preserve">(AUDAX 1970 </w:t>
            </w:r>
            <w:proofErr w:type="gramStart"/>
            <w:r w:rsidRPr="007E5D0F">
              <w:rPr>
                <w:color w:val="002060"/>
              </w:rPr>
              <w:t>S.ANGELO</w:t>
            </w:r>
            <w:proofErr w:type="gramEnd"/>
            <w:r w:rsidRPr="007E5D0F">
              <w:rPr>
                <w:color w:val="002060"/>
              </w:rPr>
              <w:t xml:space="preserve">) </w:t>
            </w:r>
          </w:p>
        </w:tc>
        <w:tc>
          <w:tcPr>
            <w:tcW w:w="800" w:type="dxa"/>
            <w:tcMar>
              <w:top w:w="20" w:type="dxa"/>
              <w:left w:w="20" w:type="dxa"/>
              <w:bottom w:w="20" w:type="dxa"/>
              <w:right w:w="20" w:type="dxa"/>
            </w:tcMar>
            <w:vAlign w:val="center"/>
            <w:hideMark/>
          </w:tcPr>
          <w:p w14:paraId="4F2FC792"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77080846"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0A325646" w14:textId="77777777" w:rsidR="006858AD" w:rsidRPr="007E5D0F" w:rsidRDefault="006858AD" w:rsidP="00AC0797">
            <w:pPr>
              <w:pStyle w:val="movimento2"/>
              <w:rPr>
                <w:color w:val="002060"/>
              </w:rPr>
            </w:pPr>
            <w:r w:rsidRPr="007E5D0F">
              <w:rPr>
                <w:color w:val="002060"/>
              </w:rPr>
              <w:t> </w:t>
            </w:r>
          </w:p>
        </w:tc>
      </w:tr>
    </w:tbl>
    <w:p w14:paraId="3BEFE73A" w14:textId="77777777" w:rsidR="006858AD" w:rsidRPr="007E5D0F" w:rsidRDefault="006858AD" w:rsidP="006858AD">
      <w:pPr>
        <w:pStyle w:val="titolo30"/>
        <w:rPr>
          <w:rFonts w:eastAsiaTheme="minorEastAsia"/>
          <w:color w:val="002060"/>
        </w:rPr>
      </w:pPr>
      <w:r w:rsidRPr="007E5D0F">
        <w:rPr>
          <w:color w:val="002060"/>
        </w:rPr>
        <w:t xml:space="preserve">CALCIATORI NON ESPULSI </w:t>
      </w:r>
    </w:p>
    <w:p w14:paraId="7D8661FA" w14:textId="77777777" w:rsidR="006858AD" w:rsidRPr="007E5D0F" w:rsidRDefault="006858AD" w:rsidP="006858AD">
      <w:pPr>
        <w:pStyle w:val="titolo20"/>
        <w:rPr>
          <w:color w:val="002060"/>
        </w:rPr>
      </w:pPr>
      <w:r w:rsidRPr="007E5D0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383F32EA" w14:textId="77777777" w:rsidTr="00AC0797">
        <w:tc>
          <w:tcPr>
            <w:tcW w:w="2200" w:type="dxa"/>
            <w:tcMar>
              <w:top w:w="20" w:type="dxa"/>
              <w:left w:w="20" w:type="dxa"/>
              <w:bottom w:w="20" w:type="dxa"/>
              <w:right w:w="20" w:type="dxa"/>
            </w:tcMar>
            <w:vAlign w:val="center"/>
            <w:hideMark/>
          </w:tcPr>
          <w:p w14:paraId="27699FB8" w14:textId="77777777" w:rsidR="006858AD" w:rsidRPr="007E5D0F" w:rsidRDefault="006858AD" w:rsidP="00AC0797">
            <w:pPr>
              <w:pStyle w:val="movimento"/>
              <w:rPr>
                <w:color w:val="002060"/>
              </w:rPr>
            </w:pPr>
            <w:r w:rsidRPr="007E5D0F">
              <w:rPr>
                <w:color w:val="002060"/>
              </w:rPr>
              <w:t>CAPRIOTTI FRANCESCO</w:t>
            </w:r>
          </w:p>
        </w:tc>
        <w:tc>
          <w:tcPr>
            <w:tcW w:w="2200" w:type="dxa"/>
            <w:tcMar>
              <w:top w:w="20" w:type="dxa"/>
              <w:left w:w="20" w:type="dxa"/>
              <w:bottom w:w="20" w:type="dxa"/>
              <w:right w:w="20" w:type="dxa"/>
            </w:tcMar>
            <w:vAlign w:val="center"/>
            <w:hideMark/>
          </w:tcPr>
          <w:p w14:paraId="1A211EE7" w14:textId="77777777" w:rsidR="006858AD" w:rsidRPr="007E5D0F" w:rsidRDefault="006858AD" w:rsidP="00AC0797">
            <w:pPr>
              <w:pStyle w:val="movimento2"/>
              <w:rPr>
                <w:color w:val="002060"/>
              </w:rPr>
            </w:pPr>
            <w:r w:rsidRPr="007E5D0F">
              <w:rPr>
                <w:color w:val="002060"/>
              </w:rPr>
              <w:t xml:space="preserve">(A.V.I.S. RIPATRANSONE) </w:t>
            </w:r>
          </w:p>
        </w:tc>
        <w:tc>
          <w:tcPr>
            <w:tcW w:w="800" w:type="dxa"/>
            <w:tcMar>
              <w:top w:w="20" w:type="dxa"/>
              <w:left w:w="20" w:type="dxa"/>
              <w:bottom w:w="20" w:type="dxa"/>
              <w:right w:w="20" w:type="dxa"/>
            </w:tcMar>
            <w:vAlign w:val="center"/>
            <w:hideMark/>
          </w:tcPr>
          <w:p w14:paraId="03AB3B38"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5B0B88C4"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648AB499" w14:textId="77777777" w:rsidR="006858AD" w:rsidRPr="007E5D0F" w:rsidRDefault="006858AD" w:rsidP="00AC0797">
            <w:pPr>
              <w:pStyle w:val="movimento2"/>
              <w:rPr>
                <w:color w:val="002060"/>
              </w:rPr>
            </w:pPr>
            <w:r w:rsidRPr="007E5D0F">
              <w:rPr>
                <w:color w:val="002060"/>
              </w:rPr>
              <w:t> </w:t>
            </w:r>
          </w:p>
        </w:tc>
      </w:tr>
    </w:tbl>
    <w:p w14:paraId="6B9112F9" w14:textId="77777777" w:rsidR="006858AD" w:rsidRPr="007E5D0F" w:rsidRDefault="006858AD" w:rsidP="006858AD">
      <w:pPr>
        <w:pStyle w:val="titolo20"/>
        <w:rPr>
          <w:rFonts w:eastAsiaTheme="minorEastAsia"/>
          <w:color w:val="002060"/>
        </w:rPr>
      </w:pPr>
      <w:r w:rsidRPr="007E5D0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58AD" w:rsidRPr="007E5D0F" w14:paraId="50457518" w14:textId="77777777" w:rsidTr="00AC0797">
        <w:tc>
          <w:tcPr>
            <w:tcW w:w="2200" w:type="dxa"/>
            <w:tcMar>
              <w:top w:w="20" w:type="dxa"/>
              <w:left w:w="20" w:type="dxa"/>
              <w:bottom w:w="20" w:type="dxa"/>
              <w:right w:w="20" w:type="dxa"/>
            </w:tcMar>
            <w:vAlign w:val="center"/>
            <w:hideMark/>
          </w:tcPr>
          <w:p w14:paraId="3791BDBD" w14:textId="77777777" w:rsidR="006858AD" w:rsidRPr="007E5D0F" w:rsidRDefault="006858AD" w:rsidP="00AC0797">
            <w:pPr>
              <w:pStyle w:val="movimento"/>
              <w:rPr>
                <w:color w:val="002060"/>
              </w:rPr>
            </w:pPr>
            <w:r w:rsidRPr="007E5D0F">
              <w:rPr>
                <w:color w:val="002060"/>
              </w:rPr>
              <w:t>VACCARO MATTIA CALOGERO</w:t>
            </w:r>
          </w:p>
        </w:tc>
        <w:tc>
          <w:tcPr>
            <w:tcW w:w="2200" w:type="dxa"/>
            <w:tcMar>
              <w:top w:w="20" w:type="dxa"/>
              <w:left w:w="20" w:type="dxa"/>
              <w:bottom w:w="20" w:type="dxa"/>
              <w:right w:w="20" w:type="dxa"/>
            </w:tcMar>
            <w:vAlign w:val="center"/>
            <w:hideMark/>
          </w:tcPr>
          <w:p w14:paraId="6D28C90F" w14:textId="77777777" w:rsidR="006858AD" w:rsidRPr="007E5D0F" w:rsidRDefault="006858AD" w:rsidP="00AC0797">
            <w:pPr>
              <w:pStyle w:val="movimento2"/>
              <w:rPr>
                <w:color w:val="002060"/>
              </w:rPr>
            </w:pPr>
            <w:r w:rsidRPr="007E5D0F">
              <w:rPr>
                <w:color w:val="002060"/>
              </w:rPr>
              <w:t xml:space="preserve">(ACLI AUDAX MONTECOSARO C5) </w:t>
            </w:r>
          </w:p>
        </w:tc>
        <w:tc>
          <w:tcPr>
            <w:tcW w:w="800" w:type="dxa"/>
            <w:tcMar>
              <w:top w:w="20" w:type="dxa"/>
              <w:left w:w="20" w:type="dxa"/>
              <w:bottom w:w="20" w:type="dxa"/>
              <w:right w:w="20" w:type="dxa"/>
            </w:tcMar>
            <w:vAlign w:val="center"/>
            <w:hideMark/>
          </w:tcPr>
          <w:p w14:paraId="50B636A4"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795B0485" w14:textId="77777777" w:rsidR="006858AD" w:rsidRPr="007E5D0F" w:rsidRDefault="006858AD" w:rsidP="00AC0797">
            <w:pPr>
              <w:pStyle w:val="movimento"/>
              <w:rPr>
                <w:color w:val="002060"/>
              </w:rPr>
            </w:pPr>
            <w:r w:rsidRPr="007E5D0F">
              <w:rPr>
                <w:color w:val="002060"/>
              </w:rPr>
              <w:t>PAIMAN MOJEBURAMAN</w:t>
            </w:r>
          </w:p>
        </w:tc>
        <w:tc>
          <w:tcPr>
            <w:tcW w:w="2200" w:type="dxa"/>
            <w:tcMar>
              <w:top w:w="20" w:type="dxa"/>
              <w:left w:w="20" w:type="dxa"/>
              <w:bottom w:w="20" w:type="dxa"/>
              <w:right w:w="20" w:type="dxa"/>
            </w:tcMar>
            <w:vAlign w:val="center"/>
            <w:hideMark/>
          </w:tcPr>
          <w:p w14:paraId="33C96571" w14:textId="77777777" w:rsidR="006858AD" w:rsidRPr="007E5D0F" w:rsidRDefault="006858AD" w:rsidP="00AC0797">
            <w:pPr>
              <w:pStyle w:val="movimento2"/>
              <w:rPr>
                <w:color w:val="002060"/>
              </w:rPr>
            </w:pPr>
            <w:r w:rsidRPr="007E5D0F">
              <w:rPr>
                <w:color w:val="002060"/>
              </w:rPr>
              <w:t xml:space="preserve">(AUDAX 1970 </w:t>
            </w:r>
            <w:proofErr w:type="gramStart"/>
            <w:r w:rsidRPr="007E5D0F">
              <w:rPr>
                <w:color w:val="002060"/>
              </w:rPr>
              <w:t>S.ANGELO</w:t>
            </w:r>
            <w:proofErr w:type="gramEnd"/>
            <w:r w:rsidRPr="007E5D0F">
              <w:rPr>
                <w:color w:val="002060"/>
              </w:rPr>
              <w:t xml:space="preserve">) </w:t>
            </w:r>
          </w:p>
        </w:tc>
      </w:tr>
      <w:tr w:rsidR="006858AD" w:rsidRPr="007E5D0F" w14:paraId="33E93C9F" w14:textId="77777777" w:rsidTr="00AC0797">
        <w:tc>
          <w:tcPr>
            <w:tcW w:w="2200" w:type="dxa"/>
            <w:tcMar>
              <w:top w:w="20" w:type="dxa"/>
              <w:left w:w="20" w:type="dxa"/>
              <w:bottom w:w="20" w:type="dxa"/>
              <w:right w:w="20" w:type="dxa"/>
            </w:tcMar>
            <w:vAlign w:val="center"/>
            <w:hideMark/>
          </w:tcPr>
          <w:p w14:paraId="13A9F9C8" w14:textId="77777777" w:rsidR="006858AD" w:rsidRPr="007E5D0F" w:rsidRDefault="006858AD" w:rsidP="00AC0797">
            <w:pPr>
              <w:pStyle w:val="movimento"/>
              <w:rPr>
                <w:color w:val="002060"/>
              </w:rPr>
            </w:pPr>
            <w:r w:rsidRPr="007E5D0F">
              <w:rPr>
                <w:color w:val="002060"/>
              </w:rPr>
              <w:t>CASO FEDERICO</w:t>
            </w:r>
          </w:p>
        </w:tc>
        <w:tc>
          <w:tcPr>
            <w:tcW w:w="2200" w:type="dxa"/>
            <w:tcMar>
              <w:top w:w="20" w:type="dxa"/>
              <w:left w:w="20" w:type="dxa"/>
              <w:bottom w:w="20" w:type="dxa"/>
              <w:right w:w="20" w:type="dxa"/>
            </w:tcMar>
            <w:vAlign w:val="center"/>
            <w:hideMark/>
          </w:tcPr>
          <w:p w14:paraId="7AE01BE2" w14:textId="77777777" w:rsidR="006858AD" w:rsidRPr="007E5D0F" w:rsidRDefault="006858AD" w:rsidP="00AC0797">
            <w:pPr>
              <w:pStyle w:val="movimento2"/>
              <w:rPr>
                <w:color w:val="002060"/>
              </w:rPr>
            </w:pPr>
            <w:r w:rsidRPr="007E5D0F">
              <w:rPr>
                <w:color w:val="002060"/>
              </w:rPr>
              <w:t xml:space="preserve">(C.U.S. ANCONA) </w:t>
            </w:r>
          </w:p>
        </w:tc>
        <w:tc>
          <w:tcPr>
            <w:tcW w:w="800" w:type="dxa"/>
            <w:tcMar>
              <w:top w:w="20" w:type="dxa"/>
              <w:left w:w="20" w:type="dxa"/>
              <w:bottom w:w="20" w:type="dxa"/>
              <w:right w:w="20" w:type="dxa"/>
            </w:tcMar>
            <w:vAlign w:val="center"/>
            <w:hideMark/>
          </w:tcPr>
          <w:p w14:paraId="029AB015"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0361B63A" w14:textId="77777777" w:rsidR="006858AD" w:rsidRPr="007E5D0F" w:rsidRDefault="006858AD" w:rsidP="00AC0797">
            <w:pPr>
              <w:pStyle w:val="movimento"/>
              <w:rPr>
                <w:color w:val="002060"/>
              </w:rPr>
            </w:pPr>
            <w:r w:rsidRPr="007E5D0F">
              <w:rPr>
                <w:color w:val="002060"/>
              </w:rPr>
              <w:t>ROSSI MATTEO</w:t>
            </w:r>
          </w:p>
        </w:tc>
        <w:tc>
          <w:tcPr>
            <w:tcW w:w="2200" w:type="dxa"/>
            <w:tcMar>
              <w:top w:w="20" w:type="dxa"/>
              <w:left w:w="20" w:type="dxa"/>
              <w:bottom w:w="20" w:type="dxa"/>
              <w:right w:w="20" w:type="dxa"/>
            </w:tcMar>
            <w:vAlign w:val="center"/>
            <w:hideMark/>
          </w:tcPr>
          <w:p w14:paraId="56988312" w14:textId="77777777" w:rsidR="006858AD" w:rsidRPr="007E5D0F" w:rsidRDefault="006858AD" w:rsidP="00AC0797">
            <w:pPr>
              <w:pStyle w:val="movimento2"/>
              <w:rPr>
                <w:color w:val="002060"/>
              </w:rPr>
            </w:pPr>
            <w:r w:rsidRPr="007E5D0F">
              <w:rPr>
                <w:color w:val="002060"/>
              </w:rPr>
              <w:t xml:space="preserve">(MONTELUPONE CALCIO A 5) </w:t>
            </w:r>
          </w:p>
        </w:tc>
      </w:tr>
      <w:tr w:rsidR="006858AD" w:rsidRPr="007E5D0F" w14:paraId="13834FBD" w14:textId="77777777" w:rsidTr="00AC0797">
        <w:tc>
          <w:tcPr>
            <w:tcW w:w="2200" w:type="dxa"/>
            <w:tcMar>
              <w:top w:w="20" w:type="dxa"/>
              <w:left w:w="20" w:type="dxa"/>
              <w:bottom w:w="20" w:type="dxa"/>
              <w:right w:w="20" w:type="dxa"/>
            </w:tcMar>
            <w:vAlign w:val="center"/>
            <w:hideMark/>
          </w:tcPr>
          <w:p w14:paraId="15C76A51" w14:textId="77777777" w:rsidR="006858AD" w:rsidRPr="007E5D0F" w:rsidRDefault="006858AD" w:rsidP="00AC0797">
            <w:pPr>
              <w:pStyle w:val="movimento"/>
              <w:rPr>
                <w:color w:val="002060"/>
              </w:rPr>
            </w:pPr>
            <w:r w:rsidRPr="007E5D0F">
              <w:rPr>
                <w:color w:val="002060"/>
              </w:rPr>
              <w:t>BITOCCHI EDOARDO</w:t>
            </w:r>
          </w:p>
        </w:tc>
        <w:tc>
          <w:tcPr>
            <w:tcW w:w="2200" w:type="dxa"/>
            <w:tcMar>
              <w:top w:w="20" w:type="dxa"/>
              <w:left w:w="20" w:type="dxa"/>
              <w:bottom w:w="20" w:type="dxa"/>
              <w:right w:w="20" w:type="dxa"/>
            </w:tcMar>
            <w:vAlign w:val="center"/>
            <w:hideMark/>
          </w:tcPr>
          <w:p w14:paraId="1E467501" w14:textId="77777777" w:rsidR="006858AD" w:rsidRPr="007E5D0F" w:rsidRDefault="006858AD" w:rsidP="00AC0797">
            <w:pPr>
              <w:pStyle w:val="movimento2"/>
              <w:rPr>
                <w:color w:val="002060"/>
              </w:rPr>
            </w:pPr>
            <w:r w:rsidRPr="007E5D0F">
              <w:rPr>
                <w:color w:val="002060"/>
              </w:rPr>
              <w:t xml:space="preserve">(RECANATI CALCIO A 5) </w:t>
            </w:r>
          </w:p>
        </w:tc>
        <w:tc>
          <w:tcPr>
            <w:tcW w:w="800" w:type="dxa"/>
            <w:tcMar>
              <w:top w:w="20" w:type="dxa"/>
              <w:left w:w="20" w:type="dxa"/>
              <w:bottom w:w="20" w:type="dxa"/>
              <w:right w:w="20" w:type="dxa"/>
            </w:tcMar>
            <w:vAlign w:val="center"/>
            <w:hideMark/>
          </w:tcPr>
          <w:p w14:paraId="10035719"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6B31023E" w14:textId="77777777" w:rsidR="006858AD" w:rsidRPr="007E5D0F" w:rsidRDefault="006858AD" w:rsidP="00AC0797">
            <w:pPr>
              <w:pStyle w:val="movimento"/>
              <w:rPr>
                <w:color w:val="002060"/>
              </w:rPr>
            </w:pPr>
            <w:r w:rsidRPr="007E5D0F">
              <w:rPr>
                <w:color w:val="002060"/>
              </w:rPr>
              <w:t> </w:t>
            </w:r>
          </w:p>
        </w:tc>
        <w:tc>
          <w:tcPr>
            <w:tcW w:w="2200" w:type="dxa"/>
            <w:tcMar>
              <w:top w:w="20" w:type="dxa"/>
              <w:left w:w="20" w:type="dxa"/>
              <w:bottom w:w="20" w:type="dxa"/>
              <w:right w:w="20" w:type="dxa"/>
            </w:tcMar>
            <w:vAlign w:val="center"/>
            <w:hideMark/>
          </w:tcPr>
          <w:p w14:paraId="522FEC26" w14:textId="77777777" w:rsidR="006858AD" w:rsidRPr="007E5D0F" w:rsidRDefault="006858AD" w:rsidP="00AC0797">
            <w:pPr>
              <w:pStyle w:val="movimento2"/>
              <w:rPr>
                <w:color w:val="002060"/>
              </w:rPr>
            </w:pPr>
            <w:r w:rsidRPr="007E5D0F">
              <w:rPr>
                <w:color w:val="002060"/>
              </w:rPr>
              <w:t> </w:t>
            </w:r>
          </w:p>
        </w:tc>
      </w:tr>
    </w:tbl>
    <w:p w14:paraId="2F96C8A6" w14:textId="77777777" w:rsidR="006858AD" w:rsidRPr="007E5D0F" w:rsidRDefault="006858AD" w:rsidP="006858AD">
      <w:pPr>
        <w:pStyle w:val="titolo10"/>
        <w:rPr>
          <w:rFonts w:eastAsiaTheme="minorEastAsia"/>
          <w:color w:val="002060"/>
        </w:rPr>
      </w:pPr>
      <w:r w:rsidRPr="007E5D0F">
        <w:rPr>
          <w:color w:val="002060"/>
        </w:rPr>
        <w:t xml:space="preserve">GARE DEL 23/ 2/2025 </w:t>
      </w:r>
    </w:p>
    <w:p w14:paraId="469C4A9E" w14:textId="77777777" w:rsidR="006858AD" w:rsidRPr="007E5D0F" w:rsidRDefault="006858AD" w:rsidP="006858AD">
      <w:pPr>
        <w:pStyle w:val="titolo7a"/>
        <w:rPr>
          <w:color w:val="002060"/>
        </w:rPr>
      </w:pPr>
      <w:r w:rsidRPr="007E5D0F">
        <w:rPr>
          <w:color w:val="002060"/>
        </w:rPr>
        <w:t xml:space="preserve">PROVVEDIMENTI DISCIPLINARI </w:t>
      </w:r>
    </w:p>
    <w:p w14:paraId="74E75FB8" w14:textId="77777777" w:rsidR="006858AD" w:rsidRPr="007E5D0F" w:rsidRDefault="006858AD" w:rsidP="006858AD">
      <w:pPr>
        <w:pStyle w:val="titolo7b0"/>
        <w:rPr>
          <w:color w:val="002060"/>
        </w:rPr>
      </w:pPr>
      <w:r w:rsidRPr="007E5D0F">
        <w:rPr>
          <w:color w:val="002060"/>
        </w:rPr>
        <w:t xml:space="preserve">In base alle risultanze degli atti ufficiali sono state deliberate le seguenti sanzioni disciplinari. </w:t>
      </w:r>
    </w:p>
    <w:p w14:paraId="6B500B41" w14:textId="77777777" w:rsidR="006858AD" w:rsidRPr="007E5D0F" w:rsidRDefault="006858AD" w:rsidP="006858AD">
      <w:pPr>
        <w:pStyle w:val="titolo30"/>
        <w:rPr>
          <w:color w:val="002060"/>
        </w:rPr>
      </w:pPr>
      <w:r w:rsidRPr="007E5D0F">
        <w:rPr>
          <w:color w:val="002060"/>
        </w:rPr>
        <w:lastRenderedPageBreak/>
        <w:t xml:space="preserve">SOCIETA' </w:t>
      </w:r>
    </w:p>
    <w:p w14:paraId="78CCAEBA" w14:textId="77777777" w:rsidR="006858AD" w:rsidRPr="007E5D0F" w:rsidRDefault="006858AD" w:rsidP="006858AD">
      <w:pPr>
        <w:pStyle w:val="titolo20"/>
        <w:rPr>
          <w:color w:val="002060"/>
        </w:rPr>
      </w:pPr>
      <w:r w:rsidRPr="007E5D0F">
        <w:rPr>
          <w:color w:val="002060"/>
        </w:rPr>
        <w:t xml:space="preserve">PERDITA DELLA GARA: </w:t>
      </w:r>
    </w:p>
    <w:p w14:paraId="5F5807FC" w14:textId="77777777" w:rsidR="006858AD" w:rsidRPr="007E5D0F" w:rsidRDefault="006858AD" w:rsidP="006858AD">
      <w:pPr>
        <w:pStyle w:val="diffida"/>
        <w:spacing w:before="80" w:beforeAutospacing="0" w:after="40" w:afterAutospacing="0"/>
        <w:jc w:val="left"/>
        <w:rPr>
          <w:color w:val="002060"/>
        </w:rPr>
      </w:pPr>
      <w:r w:rsidRPr="007E5D0F">
        <w:rPr>
          <w:color w:val="002060"/>
        </w:rPr>
        <w:t xml:space="preserve">GAGLIOLE CALCIO A 5 </w:t>
      </w:r>
      <w:r w:rsidRPr="007E5D0F">
        <w:rPr>
          <w:color w:val="002060"/>
        </w:rPr>
        <w:br/>
        <w:t xml:space="preserve">V. Delibera </w:t>
      </w:r>
    </w:p>
    <w:p w14:paraId="4F373679" w14:textId="77777777" w:rsidR="006858AD" w:rsidRPr="007E5D0F" w:rsidRDefault="006858AD" w:rsidP="006858AD">
      <w:pPr>
        <w:pStyle w:val="titolo20"/>
        <w:rPr>
          <w:color w:val="002060"/>
        </w:rPr>
      </w:pPr>
      <w:r w:rsidRPr="007E5D0F">
        <w:rPr>
          <w:color w:val="002060"/>
        </w:rPr>
        <w:t xml:space="preserve">PENALIZZAZIONE PUNTI IN CLASSIFICA: </w:t>
      </w:r>
    </w:p>
    <w:p w14:paraId="14319754" w14:textId="77777777" w:rsidR="006858AD" w:rsidRPr="007E5D0F" w:rsidRDefault="006858AD" w:rsidP="006858AD">
      <w:pPr>
        <w:pStyle w:val="diffida"/>
        <w:spacing w:before="80" w:beforeAutospacing="0" w:after="40" w:afterAutospacing="0"/>
        <w:jc w:val="left"/>
        <w:rPr>
          <w:color w:val="002060"/>
        </w:rPr>
      </w:pPr>
      <w:r w:rsidRPr="007E5D0F">
        <w:rPr>
          <w:color w:val="002060"/>
        </w:rPr>
        <w:t xml:space="preserve">GAGLIOLE CALCIO A 5 1 </w:t>
      </w:r>
      <w:r w:rsidRPr="007E5D0F">
        <w:rPr>
          <w:color w:val="002060"/>
        </w:rPr>
        <w:br/>
        <w:t xml:space="preserve">V. Delibera </w:t>
      </w:r>
    </w:p>
    <w:p w14:paraId="4D871D0C" w14:textId="77777777" w:rsidR="006858AD" w:rsidRPr="007E5D0F" w:rsidRDefault="006858AD" w:rsidP="006858AD">
      <w:pPr>
        <w:pStyle w:val="titolo20"/>
        <w:rPr>
          <w:color w:val="002060"/>
        </w:rPr>
      </w:pPr>
      <w:r w:rsidRPr="007E5D0F">
        <w:rPr>
          <w:color w:val="002060"/>
        </w:rPr>
        <w:t xml:space="preserve">AMMENDA </w:t>
      </w:r>
    </w:p>
    <w:p w14:paraId="537243A7" w14:textId="77777777" w:rsidR="006858AD" w:rsidRPr="007E5D0F" w:rsidRDefault="006858AD" w:rsidP="006858AD">
      <w:pPr>
        <w:pStyle w:val="diffida"/>
        <w:spacing w:before="80" w:beforeAutospacing="0" w:after="40" w:afterAutospacing="0"/>
        <w:jc w:val="left"/>
        <w:rPr>
          <w:color w:val="002060"/>
        </w:rPr>
      </w:pPr>
      <w:r w:rsidRPr="007E5D0F">
        <w:rPr>
          <w:color w:val="002060"/>
        </w:rPr>
        <w:t xml:space="preserve">Euro 103,00 GAGLIOLE CALCIO A 5 </w:t>
      </w:r>
      <w:r w:rsidRPr="007E5D0F">
        <w:rPr>
          <w:color w:val="002060"/>
        </w:rPr>
        <w:br/>
        <w:t xml:space="preserve">V. Delibera. </w:t>
      </w:r>
    </w:p>
    <w:p w14:paraId="619A45E4" w14:textId="77777777" w:rsidR="006858AD" w:rsidRDefault="006858AD" w:rsidP="006858AD">
      <w:pPr>
        <w:pStyle w:val="breakline"/>
        <w:rPr>
          <w:color w:val="002060"/>
        </w:rPr>
      </w:pPr>
    </w:p>
    <w:p w14:paraId="76782F11" w14:textId="77777777" w:rsidR="006858AD" w:rsidRPr="008B074C" w:rsidRDefault="006858AD" w:rsidP="006858AD">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7BB286F3" w14:textId="77777777" w:rsidR="006858AD" w:rsidRPr="008B074C" w:rsidRDefault="006858AD" w:rsidP="006858AD">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0AF00826" w14:textId="77777777" w:rsidR="006858AD" w:rsidRPr="007E5D0F" w:rsidRDefault="006858AD" w:rsidP="006858AD">
      <w:pPr>
        <w:pStyle w:val="breakline"/>
        <w:rPr>
          <w:color w:val="002060"/>
        </w:rPr>
      </w:pPr>
    </w:p>
    <w:p w14:paraId="357554A0" w14:textId="77777777" w:rsidR="006858AD" w:rsidRPr="00E15E32" w:rsidRDefault="006858AD" w:rsidP="006858AD">
      <w:pPr>
        <w:pStyle w:val="TITOLOPRINC"/>
        <w:spacing w:before="0" w:beforeAutospacing="0" w:after="0" w:afterAutospacing="0"/>
        <w:rPr>
          <w:color w:val="002060"/>
        </w:rPr>
      </w:pPr>
      <w:r>
        <w:rPr>
          <w:color w:val="002060"/>
        </w:rPr>
        <w:t>PROGRAMMA GARE SPAREGGI GIRONI SILVER</w:t>
      </w:r>
    </w:p>
    <w:p w14:paraId="713C4827" w14:textId="77777777" w:rsidR="006858AD" w:rsidRPr="00E53024" w:rsidRDefault="006858AD" w:rsidP="006858AD">
      <w:pPr>
        <w:pStyle w:val="breakline"/>
        <w:rPr>
          <w:color w:val="002060"/>
        </w:rPr>
      </w:pPr>
    </w:p>
    <w:p w14:paraId="30A8EBB1" w14:textId="77777777" w:rsidR="006858AD" w:rsidRPr="00E53024" w:rsidRDefault="006858AD" w:rsidP="006858AD">
      <w:pPr>
        <w:pStyle w:val="sottotitolocampionato10"/>
        <w:rPr>
          <w:color w:val="002060"/>
        </w:rPr>
      </w:pPr>
      <w:r w:rsidRPr="00E53024">
        <w:rPr>
          <w:color w:val="002060"/>
        </w:rPr>
        <w:t>GIRONE SP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9"/>
        <w:gridCol w:w="385"/>
        <w:gridCol w:w="898"/>
        <w:gridCol w:w="1198"/>
        <w:gridCol w:w="1550"/>
        <w:gridCol w:w="1550"/>
      </w:tblGrid>
      <w:tr w:rsidR="006858AD" w:rsidRPr="00E53024" w14:paraId="499314E4" w14:textId="77777777" w:rsidTr="00AC07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6B1F3" w14:textId="77777777" w:rsidR="006858AD" w:rsidRPr="00E53024" w:rsidRDefault="006858AD" w:rsidP="00AC0797">
            <w:pPr>
              <w:pStyle w:val="headertabella0"/>
              <w:rPr>
                <w:color w:val="002060"/>
              </w:rPr>
            </w:pPr>
            <w:r w:rsidRPr="00E530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5B084" w14:textId="77777777" w:rsidR="006858AD" w:rsidRPr="00E53024" w:rsidRDefault="006858AD" w:rsidP="00AC0797">
            <w:pPr>
              <w:pStyle w:val="headertabella0"/>
              <w:rPr>
                <w:color w:val="002060"/>
              </w:rPr>
            </w:pPr>
            <w:r w:rsidRPr="00E530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16761" w14:textId="77777777" w:rsidR="006858AD" w:rsidRPr="00E53024" w:rsidRDefault="006858AD" w:rsidP="00AC0797">
            <w:pPr>
              <w:pStyle w:val="headertabella0"/>
              <w:rPr>
                <w:color w:val="002060"/>
              </w:rPr>
            </w:pPr>
            <w:r w:rsidRPr="00E530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7F39D" w14:textId="77777777" w:rsidR="006858AD" w:rsidRPr="00E53024" w:rsidRDefault="006858AD" w:rsidP="00AC0797">
            <w:pPr>
              <w:pStyle w:val="headertabella0"/>
              <w:rPr>
                <w:color w:val="002060"/>
              </w:rPr>
            </w:pPr>
            <w:r w:rsidRPr="00E530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9C625" w14:textId="77777777" w:rsidR="006858AD" w:rsidRPr="00E53024" w:rsidRDefault="006858AD" w:rsidP="00AC0797">
            <w:pPr>
              <w:pStyle w:val="headertabella0"/>
              <w:rPr>
                <w:color w:val="002060"/>
              </w:rPr>
            </w:pPr>
            <w:r w:rsidRPr="00E530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359CD" w14:textId="77777777" w:rsidR="006858AD" w:rsidRPr="00E53024" w:rsidRDefault="006858AD" w:rsidP="00AC0797">
            <w:pPr>
              <w:pStyle w:val="headertabella0"/>
              <w:rPr>
                <w:color w:val="002060"/>
              </w:rPr>
            </w:pPr>
            <w:proofErr w:type="spellStart"/>
            <w:r w:rsidRPr="00E53024">
              <w:rPr>
                <w:color w:val="002060"/>
              </w:rPr>
              <w:t>Localita'</w:t>
            </w:r>
            <w:proofErr w:type="spellEnd"/>
            <w:r w:rsidRPr="00E530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8D793" w14:textId="77777777" w:rsidR="006858AD" w:rsidRPr="00E53024" w:rsidRDefault="006858AD" w:rsidP="00AC0797">
            <w:pPr>
              <w:pStyle w:val="headertabella0"/>
              <w:rPr>
                <w:color w:val="002060"/>
              </w:rPr>
            </w:pPr>
            <w:r w:rsidRPr="00E53024">
              <w:rPr>
                <w:color w:val="002060"/>
              </w:rPr>
              <w:t>Indirizzo Impianto</w:t>
            </w:r>
          </w:p>
        </w:tc>
      </w:tr>
      <w:tr w:rsidR="006858AD" w:rsidRPr="00E53024" w14:paraId="3B410AE7" w14:textId="77777777" w:rsidTr="00AC07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955DA6" w14:textId="77777777" w:rsidR="006858AD" w:rsidRPr="00E53024" w:rsidRDefault="006858AD" w:rsidP="00AC0797">
            <w:pPr>
              <w:pStyle w:val="rowtabella0"/>
              <w:rPr>
                <w:color w:val="002060"/>
              </w:rPr>
            </w:pPr>
            <w:r w:rsidRPr="00E53024">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67595" w14:textId="77777777" w:rsidR="006858AD" w:rsidRPr="00E53024" w:rsidRDefault="006858AD" w:rsidP="00AC0797">
            <w:pPr>
              <w:pStyle w:val="rowtabella0"/>
              <w:rPr>
                <w:color w:val="002060"/>
              </w:rPr>
            </w:pPr>
            <w:r w:rsidRPr="00E53024">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9AB86" w14:textId="77777777" w:rsidR="006858AD" w:rsidRPr="00E53024" w:rsidRDefault="006858AD" w:rsidP="00AC0797">
            <w:pPr>
              <w:pStyle w:val="rowtabella0"/>
              <w:jc w:val="center"/>
              <w:rPr>
                <w:color w:val="002060"/>
              </w:rPr>
            </w:pPr>
            <w:r w:rsidRPr="00E530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5F7B7" w14:textId="77777777" w:rsidR="006858AD" w:rsidRPr="00E53024" w:rsidRDefault="006858AD" w:rsidP="00AC0797">
            <w:pPr>
              <w:pStyle w:val="rowtabella0"/>
              <w:rPr>
                <w:color w:val="002060"/>
              </w:rPr>
            </w:pPr>
            <w:r w:rsidRPr="00E53024">
              <w:rPr>
                <w:color w:val="002060"/>
              </w:rPr>
              <w:t>01/03/2025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CFEA0" w14:textId="77777777" w:rsidR="006858AD" w:rsidRPr="00E53024" w:rsidRDefault="006858AD" w:rsidP="00AC0797">
            <w:pPr>
              <w:pStyle w:val="rowtabella0"/>
              <w:rPr>
                <w:color w:val="002060"/>
              </w:rPr>
            </w:pPr>
            <w:r w:rsidRPr="00E53024">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0FD1D" w14:textId="77777777" w:rsidR="006858AD" w:rsidRPr="00E53024" w:rsidRDefault="006858AD" w:rsidP="00AC0797">
            <w:pPr>
              <w:pStyle w:val="rowtabella0"/>
              <w:rPr>
                <w:color w:val="002060"/>
              </w:rPr>
            </w:pPr>
            <w:r w:rsidRPr="00E53024">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B3C31" w14:textId="77777777" w:rsidR="006858AD" w:rsidRPr="00E53024" w:rsidRDefault="006858AD" w:rsidP="00AC0797">
            <w:pPr>
              <w:pStyle w:val="rowtabella0"/>
              <w:rPr>
                <w:color w:val="002060"/>
              </w:rPr>
            </w:pPr>
            <w:r w:rsidRPr="00E53024">
              <w:rPr>
                <w:color w:val="002060"/>
              </w:rPr>
              <w:t>VIA NAZARIO SAURO</w:t>
            </w:r>
          </w:p>
        </w:tc>
      </w:tr>
      <w:tr w:rsidR="006858AD" w:rsidRPr="00E53024" w14:paraId="6A2B8AC7" w14:textId="77777777" w:rsidTr="00AC07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4C175C" w14:textId="77777777" w:rsidR="006858AD" w:rsidRPr="00E53024" w:rsidRDefault="006858AD" w:rsidP="00AC0797">
            <w:pPr>
              <w:pStyle w:val="rowtabella0"/>
              <w:rPr>
                <w:color w:val="002060"/>
              </w:rPr>
            </w:pPr>
            <w:r w:rsidRPr="00E53024">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28FD4A" w14:textId="77777777" w:rsidR="006858AD" w:rsidRPr="00E53024" w:rsidRDefault="006858AD" w:rsidP="00AC0797">
            <w:pPr>
              <w:pStyle w:val="rowtabella0"/>
              <w:rPr>
                <w:color w:val="002060"/>
              </w:rPr>
            </w:pPr>
            <w:r w:rsidRPr="00E53024">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89C3B1" w14:textId="77777777" w:rsidR="006858AD" w:rsidRPr="00E53024" w:rsidRDefault="006858AD" w:rsidP="00AC0797">
            <w:pPr>
              <w:pStyle w:val="rowtabella0"/>
              <w:jc w:val="center"/>
              <w:rPr>
                <w:color w:val="002060"/>
              </w:rPr>
            </w:pPr>
            <w:r w:rsidRPr="00E530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2545E7" w14:textId="77777777" w:rsidR="006858AD" w:rsidRPr="00E53024" w:rsidRDefault="006858AD" w:rsidP="00AC0797">
            <w:pPr>
              <w:pStyle w:val="rowtabella0"/>
              <w:rPr>
                <w:color w:val="002060"/>
              </w:rPr>
            </w:pPr>
            <w:r w:rsidRPr="00E53024">
              <w:rPr>
                <w:color w:val="002060"/>
              </w:rPr>
              <w:t>01/03/2025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F77847" w14:textId="77777777" w:rsidR="006858AD" w:rsidRPr="00E53024" w:rsidRDefault="006858AD" w:rsidP="00AC0797">
            <w:pPr>
              <w:pStyle w:val="rowtabella0"/>
              <w:rPr>
                <w:color w:val="002060"/>
              </w:rPr>
            </w:pPr>
            <w:r w:rsidRPr="00E53024">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CDE899" w14:textId="77777777" w:rsidR="006858AD" w:rsidRPr="00E53024" w:rsidRDefault="006858AD" w:rsidP="00AC0797">
            <w:pPr>
              <w:pStyle w:val="rowtabella0"/>
              <w:rPr>
                <w:color w:val="002060"/>
              </w:rPr>
            </w:pPr>
            <w:r w:rsidRPr="00E5302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612740" w14:textId="77777777" w:rsidR="006858AD" w:rsidRPr="00E53024" w:rsidRDefault="006858AD" w:rsidP="00AC0797">
            <w:pPr>
              <w:pStyle w:val="rowtabella0"/>
              <w:rPr>
                <w:color w:val="002060"/>
              </w:rPr>
            </w:pPr>
            <w:r w:rsidRPr="00E53024">
              <w:rPr>
                <w:color w:val="002060"/>
              </w:rPr>
              <w:t>VIA GROTTE DI POSATORA 19/A</w:t>
            </w:r>
          </w:p>
        </w:tc>
      </w:tr>
      <w:tr w:rsidR="006858AD" w:rsidRPr="00E53024" w14:paraId="1056FB98" w14:textId="77777777" w:rsidTr="00AC07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77EDE7" w14:textId="77777777" w:rsidR="006858AD" w:rsidRPr="00E53024" w:rsidRDefault="006858AD" w:rsidP="00AC0797">
            <w:pPr>
              <w:pStyle w:val="rowtabella0"/>
              <w:rPr>
                <w:color w:val="002060"/>
              </w:rPr>
            </w:pPr>
            <w:r w:rsidRPr="00E5302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EE8930" w14:textId="77777777" w:rsidR="006858AD" w:rsidRPr="00E53024" w:rsidRDefault="006858AD" w:rsidP="00AC0797">
            <w:pPr>
              <w:pStyle w:val="rowtabella0"/>
              <w:rPr>
                <w:color w:val="002060"/>
              </w:rPr>
            </w:pPr>
            <w:r w:rsidRPr="00E5302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11E136" w14:textId="77777777" w:rsidR="006858AD" w:rsidRPr="00E53024" w:rsidRDefault="006858AD" w:rsidP="00AC0797">
            <w:pPr>
              <w:pStyle w:val="rowtabella0"/>
              <w:jc w:val="center"/>
              <w:rPr>
                <w:color w:val="002060"/>
              </w:rPr>
            </w:pPr>
            <w:r w:rsidRPr="00E530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F9A83D" w14:textId="77777777" w:rsidR="006858AD" w:rsidRPr="00E53024" w:rsidRDefault="006858AD" w:rsidP="00AC0797">
            <w:pPr>
              <w:pStyle w:val="rowtabella0"/>
              <w:rPr>
                <w:color w:val="002060"/>
              </w:rPr>
            </w:pPr>
            <w:r w:rsidRPr="00E53024">
              <w:rPr>
                <w:color w:val="002060"/>
              </w:rPr>
              <w:t>01/03/2025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B7FAE9" w14:textId="77777777" w:rsidR="006858AD" w:rsidRPr="00E53024" w:rsidRDefault="006858AD" w:rsidP="00AC0797">
            <w:pPr>
              <w:pStyle w:val="rowtabella0"/>
              <w:rPr>
                <w:color w:val="002060"/>
              </w:rPr>
            </w:pPr>
            <w:r w:rsidRPr="00E5302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2192D0" w14:textId="77777777" w:rsidR="006858AD" w:rsidRPr="00E53024" w:rsidRDefault="006858AD" w:rsidP="00AC0797">
            <w:pPr>
              <w:pStyle w:val="rowtabella0"/>
              <w:rPr>
                <w:color w:val="002060"/>
              </w:rPr>
            </w:pPr>
            <w:r w:rsidRPr="00E5302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0A0B0F" w14:textId="77777777" w:rsidR="006858AD" w:rsidRPr="00E53024" w:rsidRDefault="006858AD" w:rsidP="00AC0797">
            <w:pPr>
              <w:pStyle w:val="rowtabella0"/>
              <w:rPr>
                <w:color w:val="002060"/>
              </w:rPr>
            </w:pPr>
            <w:r w:rsidRPr="00E53024">
              <w:rPr>
                <w:color w:val="002060"/>
              </w:rPr>
              <w:t>VIA ALESSANDRO MANZONI</w:t>
            </w:r>
          </w:p>
        </w:tc>
      </w:tr>
      <w:tr w:rsidR="006858AD" w:rsidRPr="00E53024" w14:paraId="36DA3436" w14:textId="77777777" w:rsidTr="00AC07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FEB215" w14:textId="77777777" w:rsidR="006858AD" w:rsidRPr="00E53024" w:rsidRDefault="006858AD" w:rsidP="00AC0797">
            <w:pPr>
              <w:pStyle w:val="rowtabella0"/>
              <w:rPr>
                <w:color w:val="002060"/>
              </w:rPr>
            </w:pPr>
            <w:r w:rsidRPr="00E53024">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02D4DB" w14:textId="77777777" w:rsidR="006858AD" w:rsidRPr="00E53024" w:rsidRDefault="006858AD" w:rsidP="00AC0797">
            <w:pPr>
              <w:pStyle w:val="rowtabella0"/>
              <w:rPr>
                <w:color w:val="002060"/>
              </w:rPr>
            </w:pPr>
            <w:r w:rsidRPr="00E53024">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AC8789" w14:textId="77777777" w:rsidR="006858AD" w:rsidRPr="00E53024" w:rsidRDefault="006858AD" w:rsidP="00AC0797">
            <w:pPr>
              <w:pStyle w:val="rowtabella0"/>
              <w:jc w:val="center"/>
              <w:rPr>
                <w:color w:val="002060"/>
              </w:rPr>
            </w:pPr>
            <w:r w:rsidRPr="00E530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D87287" w14:textId="77777777" w:rsidR="006858AD" w:rsidRPr="00E53024" w:rsidRDefault="006858AD" w:rsidP="00AC0797">
            <w:pPr>
              <w:pStyle w:val="rowtabella0"/>
              <w:rPr>
                <w:color w:val="002060"/>
              </w:rPr>
            </w:pPr>
            <w:r w:rsidRPr="00E53024">
              <w:rPr>
                <w:color w:val="002060"/>
              </w:rPr>
              <w:t>02/03/2025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AE8420" w14:textId="77777777" w:rsidR="006858AD" w:rsidRPr="00E53024" w:rsidRDefault="006858AD" w:rsidP="00AC0797">
            <w:pPr>
              <w:pStyle w:val="rowtabella0"/>
              <w:rPr>
                <w:color w:val="002060"/>
              </w:rPr>
            </w:pPr>
            <w:r w:rsidRPr="00E53024">
              <w:rPr>
                <w:color w:val="002060"/>
              </w:rPr>
              <w:t xml:space="preserve">5295 TENSOSTRUTTURA VIA </w:t>
            </w:r>
            <w:proofErr w:type="gramStart"/>
            <w:r w:rsidRPr="00E53024">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0FACBA" w14:textId="77777777" w:rsidR="006858AD" w:rsidRPr="00E53024" w:rsidRDefault="006858AD" w:rsidP="00AC0797">
            <w:pPr>
              <w:pStyle w:val="rowtabella0"/>
              <w:rPr>
                <w:color w:val="002060"/>
              </w:rPr>
            </w:pPr>
            <w:r w:rsidRPr="00E5302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61FAAA" w14:textId="77777777" w:rsidR="006858AD" w:rsidRPr="00E53024" w:rsidRDefault="006858AD" w:rsidP="00AC0797">
            <w:pPr>
              <w:pStyle w:val="rowtabella0"/>
              <w:rPr>
                <w:color w:val="002060"/>
              </w:rPr>
            </w:pPr>
            <w:r w:rsidRPr="00E53024">
              <w:rPr>
                <w:color w:val="002060"/>
              </w:rPr>
              <w:t xml:space="preserve">VIA </w:t>
            </w:r>
            <w:proofErr w:type="gramStart"/>
            <w:r w:rsidRPr="00E53024">
              <w:rPr>
                <w:color w:val="002060"/>
              </w:rPr>
              <w:t>E.MATTEI</w:t>
            </w:r>
            <w:proofErr w:type="gramEnd"/>
          </w:p>
        </w:tc>
      </w:tr>
      <w:tr w:rsidR="006858AD" w:rsidRPr="00E53024" w14:paraId="42EA4F4C" w14:textId="77777777" w:rsidTr="00AC07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11C27F" w14:textId="77777777" w:rsidR="006858AD" w:rsidRPr="00E53024" w:rsidRDefault="006858AD" w:rsidP="00AC0797">
            <w:pPr>
              <w:pStyle w:val="rowtabella0"/>
              <w:rPr>
                <w:color w:val="002060"/>
              </w:rPr>
            </w:pPr>
            <w:r w:rsidRPr="00E5302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5F7BE6" w14:textId="77777777" w:rsidR="006858AD" w:rsidRPr="00E53024" w:rsidRDefault="006858AD" w:rsidP="00AC0797">
            <w:pPr>
              <w:pStyle w:val="rowtabella0"/>
              <w:rPr>
                <w:color w:val="002060"/>
              </w:rPr>
            </w:pPr>
            <w:r w:rsidRPr="00E53024">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20E079" w14:textId="77777777" w:rsidR="006858AD" w:rsidRPr="00E53024" w:rsidRDefault="006858AD" w:rsidP="00AC0797">
            <w:pPr>
              <w:pStyle w:val="rowtabella0"/>
              <w:jc w:val="center"/>
              <w:rPr>
                <w:color w:val="002060"/>
              </w:rPr>
            </w:pPr>
            <w:r w:rsidRPr="00E5302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506B76" w14:textId="77777777" w:rsidR="006858AD" w:rsidRPr="00E53024" w:rsidRDefault="006858AD" w:rsidP="00AC0797">
            <w:pPr>
              <w:pStyle w:val="rowtabella0"/>
              <w:rPr>
                <w:color w:val="002060"/>
              </w:rPr>
            </w:pPr>
            <w:r w:rsidRPr="00E53024">
              <w:rPr>
                <w:color w:val="002060"/>
              </w:rPr>
              <w:t>08/03/2025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374623" w14:textId="77777777" w:rsidR="006858AD" w:rsidRPr="00E53024" w:rsidRDefault="006858AD" w:rsidP="00AC0797">
            <w:pPr>
              <w:pStyle w:val="rowtabella0"/>
              <w:rPr>
                <w:color w:val="002060"/>
              </w:rPr>
            </w:pPr>
            <w:r w:rsidRPr="00E53024">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8A965D" w14:textId="77777777" w:rsidR="006858AD" w:rsidRPr="00E53024" w:rsidRDefault="006858AD" w:rsidP="00AC0797">
            <w:pPr>
              <w:pStyle w:val="rowtabella0"/>
              <w:rPr>
                <w:color w:val="002060"/>
              </w:rPr>
            </w:pPr>
            <w:r w:rsidRPr="00E5302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B74BF8" w14:textId="77777777" w:rsidR="006858AD" w:rsidRPr="00E53024" w:rsidRDefault="006858AD" w:rsidP="00AC0797">
            <w:pPr>
              <w:pStyle w:val="rowtabella0"/>
              <w:rPr>
                <w:color w:val="002060"/>
              </w:rPr>
            </w:pPr>
            <w:r w:rsidRPr="00E53024">
              <w:rPr>
                <w:color w:val="002060"/>
              </w:rPr>
              <w:t>VIA VESCOVARA, 7</w:t>
            </w:r>
          </w:p>
        </w:tc>
      </w:tr>
      <w:tr w:rsidR="006858AD" w:rsidRPr="00E53024" w14:paraId="0A53CFA1" w14:textId="77777777" w:rsidTr="00AC07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F0E729" w14:textId="77777777" w:rsidR="006858AD" w:rsidRPr="00E53024" w:rsidRDefault="006858AD" w:rsidP="00AC0797">
            <w:pPr>
              <w:pStyle w:val="rowtabella0"/>
              <w:rPr>
                <w:color w:val="002060"/>
              </w:rPr>
            </w:pPr>
            <w:r w:rsidRPr="00E53024">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E0CD7D" w14:textId="77777777" w:rsidR="006858AD" w:rsidRPr="00E53024" w:rsidRDefault="006858AD" w:rsidP="00AC0797">
            <w:pPr>
              <w:pStyle w:val="rowtabella0"/>
              <w:rPr>
                <w:color w:val="002060"/>
              </w:rPr>
            </w:pPr>
            <w:r w:rsidRPr="00E53024">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37F3BA" w14:textId="77777777" w:rsidR="006858AD" w:rsidRPr="00E53024" w:rsidRDefault="006858AD" w:rsidP="00AC0797">
            <w:pPr>
              <w:pStyle w:val="rowtabella0"/>
              <w:jc w:val="center"/>
              <w:rPr>
                <w:color w:val="002060"/>
              </w:rPr>
            </w:pPr>
            <w:r w:rsidRPr="00E5302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8DECB6" w14:textId="77777777" w:rsidR="006858AD" w:rsidRPr="00E53024" w:rsidRDefault="006858AD" w:rsidP="00AC0797">
            <w:pPr>
              <w:pStyle w:val="rowtabella0"/>
              <w:rPr>
                <w:color w:val="002060"/>
              </w:rPr>
            </w:pPr>
            <w:r w:rsidRPr="00E53024">
              <w:rPr>
                <w:color w:val="002060"/>
              </w:rPr>
              <w:t>08/03/2025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BEA6D5" w14:textId="77777777" w:rsidR="006858AD" w:rsidRPr="00E53024" w:rsidRDefault="006858AD" w:rsidP="00AC0797">
            <w:pPr>
              <w:pStyle w:val="rowtabella0"/>
              <w:rPr>
                <w:color w:val="002060"/>
              </w:rPr>
            </w:pPr>
            <w:r w:rsidRPr="00E53024">
              <w:rPr>
                <w:color w:val="002060"/>
              </w:rPr>
              <w:t xml:space="preserve">5454 </w:t>
            </w:r>
            <w:proofErr w:type="gramStart"/>
            <w:r w:rsidRPr="00E53024">
              <w:rPr>
                <w:color w:val="002060"/>
              </w:rPr>
              <w:t>C.COPERTO</w:t>
            </w:r>
            <w:proofErr w:type="gramEnd"/>
            <w:r w:rsidRPr="00E53024">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13135F" w14:textId="77777777" w:rsidR="006858AD" w:rsidRPr="00E53024" w:rsidRDefault="006858AD" w:rsidP="00AC0797">
            <w:pPr>
              <w:pStyle w:val="rowtabella0"/>
              <w:rPr>
                <w:color w:val="002060"/>
              </w:rPr>
            </w:pPr>
            <w:r w:rsidRPr="00E5302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DADCC1" w14:textId="77777777" w:rsidR="006858AD" w:rsidRPr="00E53024" w:rsidRDefault="006858AD" w:rsidP="00AC0797">
            <w:pPr>
              <w:pStyle w:val="rowtabella0"/>
              <w:rPr>
                <w:color w:val="002060"/>
              </w:rPr>
            </w:pPr>
            <w:r w:rsidRPr="00E53024">
              <w:rPr>
                <w:color w:val="002060"/>
              </w:rPr>
              <w:t>VIA VILLA TOMBARI</w:t>
            </w:r>
          </w:p>
        </w:tc>
      </w:tr>
      <w:tr w:rsidR="006858AD" w:rsidRPr="00E53024" w14:paraId="6F6AB3BD" w14:textId="77777777" w:rsidTr="00AC07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50FC2D" w14:textId="77777777" w:rsidR="006858AD" w:rsidRPr="00E53024" w:rsidRDefault="006858AD" w:rsidP="00AC0797">
            <w:pPr>
              <w:pStyle w:val="rowtabella0"/>
              <w:rPr>
                <w:color w:val="002060"/>
              </w:rPr>
            </w:pPr>
            <w:r w:rsidRPr="00E53024">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E71606" w14:textId="77777777" w:rsidR="006858AD" w:rsidRPr="00E53024" w:rsidRDefault="006858AD" w:rsidP="00AC0797">
            <w:pPr>
              <w:pStyle w:val="rowtabella0"/>
              <w:rPr>
                <w:color w:val="002060"/>
              </w:rPr>
            </w:pPr>
            <w:r w:rsidRPr="00E53024">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44CF8E" w14:textId="77777777" w:rsidR="006858AD" w:rsidRPr="00E53024" w:rsidRDefault="006858AD" w:rsidP="00AC0797">
            <w:pPr>
              <w:pStyle w:val="rowtabella0"/>
              <w:jc w:val="center"/>
              <w:rPr>
                <w:color w:val="002060"/>
              </w:rPr>
            </w:pPr>
            <w:r w:rsidRPr="00E5302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DB393B" w14:textId="77777777" w:rsidR="006858AD" w:rsidRPr="00E53024" w:rsidRDefault="006858AD" w:rsidP="00AC0797">
            <w:pPr>
              <w:pStyle w:val="rowtabella0"/>
              <w:rPr>
                <w:color w:val="002060"/>
              </w:rPr>
            </w:pPr>
            <w:r w:rsidRPr="00E53024">
              <w:rPr>
                <w:color w:val="002060"/>
              </w:rPr>
              <w:t>09/03/2025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2F3A37" w14:textId="77777777" w:rsidR="006858AD" w:rsidRPr="00E53024" w:rsidRDefault="006858AD" w:rsidP="00AC0797">
            <w:pPr>
              <w:pStyle w:val="rowtabella0"/>
              <w:rPr>
                <w:color w:val="002060"/>
              </w:rPr>
            </w:pPr>
            <w:r w:rsidRPr="00E53024">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D92925" w14:textId="77777777" w:rsidR="006858AD" w:rsidRPr="00E53024" w:rsidRDefault="006858AD" w:rsidP="00AC0797">
            <w:pPr>
              <w:pStyle w:val="rowtabella0"/>
              <w:rPr>
                <w:color w:val="002060"/>
              </w:rPr>
            </w:pPr>
            <w:r w:rsidRPr="00E53024">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0C5020" w14:textId="77777777" w:rsidR="006858AD" w:rsidRPr="00E53024" w:rsidRDefault="006858AD" w:rsidP="00AC0797">
            <w:pPr>
              <w:pStyle w:val="rowtabella0"/>
              <w:rPr>
                <w:color w:val="002060"/>
              </w:rPr>
            </w:pPr>
            <w:r w:rsidRPr="00E53024">
              <w:rPr>
                <w:color w:val="002060"/>
              </w:rPr>
              <w:t>VIA ROSSINI</w:t>
            </w:r>
          </w:p>
        </w:tc>
      </w:tr>
      <w:tr w:rsidR="006858AD" w:rsidRPr="00E53024" w14:paraId="0A0B13DF" w14:textId="77777777" w:rsidTr="00AC07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7E4AE0" w14:textId="77777777" w:rsidR="006858AD" w:rsidRPr="00E53024" w:rsidRDefault="006858AD" w:rsidP="00AC0797">
            <w:pPr>
              <w:pStyle w:val="rowtabella0"/>
              <w:rPr>
                <w:color w:val="002060"/>
              </w:rPr>
            </w:pPr>
            <w:r w:rsidRPr="00E53024">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B5EE5" w14:textId="77777777" w:rsidR="006858AD" w:rsidRPr="00E53024" w:rsidRDefault="006858AD" w:rsidP="00AC0797">
            <w:pPr>
              <w:pStyle w:val="rowtabella0"/>
              <w:rPr>
                <w:color w:val="002060"/>
              </w:rPr>
            </w:pPr>
            <w:r w:rsidRPr="00E53024">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46A35" w14:textId="77777777" w:rsidR="006858AD" w:rsidRPr="00E53024" w:rsidRDefault="006858AD" w:rsidP="00AC0797">
            <w:pPr>
              <w:pStyle w:val="rowtabella0"/>
              <w:jc w:val="center"/>
              <w:rPr>
                <w:color w:val="002060"/>
              </w:rPr>
            </w:pPr>
            <w:r w:rsidRPr="00E5302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B461F" w14:textId="77777777" w:rsidR="006858AD" w:rsidRPr="00E53024" w:rsidRDefault="006858AD" w:rsidP="00AC0797">
            <w:pPr>
              <w:pStyle w:val="rowtabella0"/>
              <w:rPr>
                <w:color w:val="002060"/>
              </w:rPr>
            </w:pPr>
            <w:r w:rsidRPr="00E53024">
              <w:rPr>
                <w:color w:val="002060"/>
              </w:rPr>
              <w:t>09/03/2025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E0F6B" w14:textId="77777777" w:rsidR="006858AD" w:rsidRPr="00E53024" w:rsidRDefault="006858AD" w:rsidP="00AC0797">
            <w:pPr>
              <w:pStyle w:val="rowtabella0"/>
              <w:rPr>
                <w:color w:val="002060"/>
              </w:rPr>
            </w:pPr>
            <w:r w:rsidRPr="00E53024">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254F6" w14:textId="77777777" w:rsidR="006858AD" w:rsidRPr="00E53024" w:rsidRDefault="006858AD" w:rsidP="00AC0797">
            <w:pPr>
              <w:pStyle w:val="rowtabella0"/>
              <w:rPr>
                <w:color w:val="002060"/>
              </w:rPr>
            </w:pPr>
            <w:r w:rsidRPr="00E53024">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23A15" w14:textId="77777777" w:rsidR="006858AD" w:rsidRPr="00E53024" w:rsidRDefault="006858AD" w:rsidP="00AC0797">
            <w:pPr>
              <w:pStyle w:val="rowtabella0"/>
              <w:rPr>
                <w:color w:val="002060"/>
              </w:rPr>
            </w:pPr>
            <w:r w:rsidRPr="00E53024">
              <w:rPr>
                <w:color w:val="002060"/>
              </w:rPr>
              <w:t>FRAZ.PAGLIARE VIA VECCHI</w:t>
            </w:r>
          </w:p>
        </w:tc>
      </w:tr>
    </w:tbl>
    <w:p w14:paraId="6605F620" w14:textId="77777777" w:rsidR="006858AD" w:rsidRPr="00E53024" w:rsidRDefault="006858AD" w:rsidP="006858AD">
      <w:pPr>
        <w:pStyle w:val="LndNormale1"/>
        <w:rPr>
          <w:b/>
          <w:color w:val="002060"/>
          <w:sz w:val="24"/>
          <w:szCs w:val="24"/>
        </w:rPr>
      </w:pPr>
    </w:p>
    <w:p w14:paraId="0DC01899" w14:textId="77777777" w:rsidR="006858AD" w:rsidRPr="007E5D0F" w:rsidRDefault="006858AD" w:rsidP="006858AD">
      <w:pPr>
        <w:pStyle w:val="breakline"/>
        <w:rPr>
          <w:color w:val="002060"/>
        </w:rPr>
      </w:pPr>
    </w:p>
    <w:p w14:paraId="1D7C596F" w14:textId="77777777" w:rsidR="006858AD" w:rsidRPr="007E5D0F" w:rsidRDefault="006858AD" w:rsidP="006858AD">
      <w:pPr>
        <w:pStyle w:val="titolocampionato0"/>
        <w:shd w:val="clear" w:color="auto" w:fill="CCCCCC"/>
        <w:spacing w:before="80" w:after="40"/>
        <w:rPr>
          <w:color w:val="002060"/>
        </w:rPr>
      </w:pPr>
      <w:r w:rsidRPr="007E5D0F">
        <w:rPr>
          <w:color w:val="002060"/>
        </w:rPr>
        <w:t>UNDER 15 C5 REGIONALI MASCHILI</w:t>
      </w:r>
    </w:p>
    <w:p w14:paraId="467FC579" w14:textId="77777777" w:rsidR="006858AD" w:rsidRPr="007E5D0F" w:rsidRDefault="006858AD" w:rsidP="006858AD">
      <w:pPr>
        <w:pStyle w:val="titoloprinc0"/>
        <w:rPr>
          <w:color w:val="002060"/>
        </w:rPr>
      </w:pPr>
      <w:r w:rsidRPr="007E5D0F">
        <w:rPr>
          <w:color w:val="002060"/>
        </w:rPr>
        <w:t>VARIAZIONI AL PROGRAMMA GARE</w:t>
      </w:r>
    </w:p>
    <w:p w14:paraId="2EC79E1B" w14:textId="77777777" w:rsidR="006858AD" w:rsidRPr="007E5D0F" w:rsidRDefault="006858AD" w:rsidP="006858AD">
      <w:pPr>
        <w:pStyle w:val="breakline"/>
        <w:rPr>
          <w:color w:val="002060"/>
        </w:rPr>
      </w:pPr>
    </w:p>
    <w:p w14:paraId="3B0941E8" w14:textId="77777777" w:rsidR="006858AD" w:rsidRPr="007E5D0F" w:rsidRDefault="006858AD" w:rsidP="006858AD">
      <w:pPr>
        <w:pStyle w:val="breakline"/>
        <w:rPr>
          <w:color w:val="002060"/>
        </w:rPr>
      </w:pPr>
    </w:p>
    <w:p w14:paraId="6D3241C9" w14:textId="77777777" w:rsidR="006858AD" w:rsidRPr="007E5D0F" w:rsidRDefault="006858AD" w:rsidP="006858AD">
      <w:pPr>
        <w:pStyle w:val="sottotitolocampionato10"/>
        <w:rPr>
          <w:color w:val="002060"/>
        </w:rPr>
      </w:pPr>
      <w:r w:rsidRPr="007E5D0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6858AD" w:rsidRPr="007E5D0F" w14:paraId="5DCE5E0C" w14:textId="77777777" w:rsidTr="00AC0797">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2BA6D" w14:textId="77777777" w:rsidR="006858AD" w:rsidRPr="007E5D0F" w:rsidRDefault="006858AD" w:rsidP="00AC0797">
            <w:pPr>
              <w:pStyle w:val="headertabella0"/>
              <w:rPr>
                <w:color w:val="002060"/>
              </w:rPr>
            </w:pPr>
            <w:r w:rsidRPr="007E5D0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6AB8F" w14:textId="77777777" w:rsidR="006858AD" w:rsidRPr="007E5D0F" w:rsidRDefault="006858AD" w:rsidP="00AC0797">
            <w:pPr>
              <w:pStyle w:val="headertabella0"/>
              <w:rPr>
                <w:color w:val="002060"/>
              </w:rPr>
            </w:pPr>
            <w:r w:rsidRPr="007E5D0F">
              <w:rPr>
                <w:color w:val="002060"/>
              </w:rPr>
              <w:t xml:space="preserve">N° </w:t>
            </w:r>
            <w:proofErr w:type="spellStart"/>
            <w:r w:rsidRPr="007E5D0F">
              <w:rPr>
                <w:color w:val="002060"/>
              </w:rPr>
              <w:t>Gior</w:t>
            </w:r>
            <w:proofErr w:type="spellEnd"/>
            <w:r w:rsidRPr="007E5D0F">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05D20" w14:textId="77777777" w:rsidR="006858AD" w:rsidRPr="007E5D0F" w:rsidRDefault="006858AD" w:rsidP="00AC0797">
            <w:pPr>
              <w:pStyle w:val="headertabella0"/>
              <w:rPr>
                <w:color w:val="002060"/>
              </w:rPr>
            </w:pPr>
            <w:r w:rsidRPr="007E5D0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155BE" w14:textId="77777777" w:rsidR="006858AD" w:rsidRPr="007E5D0F" w:rsidRDefault="006858AD" w:rsidP="00AC0797">
            <w:pPr>
              <w:pStyle w:val="headertabella0"/>
              <w:rPr>
                <w:color w:val="002060"/>
              </w:rPr>
            </w:pPr>
            <w:r w:rsidRPr="007E5D0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30795" w14:textId="77777777" w:rsidR="006858AD" w:rsidRPr="007E5D0F" w:rsidRDefault="006858AD" w:rsidP="00AC0797">
            <w:pPr>
              <w:pStyle w:val="headertabella0"/>
              <w:rPr>
                <w:color w:val="002060"/>
              </w:rPr>
            </w:pPr>
            <w:r w:rsidRPr="007E5D0F">
              <w:rPr>
                <w:color w:val="002060"/>
              </w:rPr>
              <w:t xml:space="preserve">Data </w:t>
            </w:r>
            <w:proofErr w:type="spellStart"/>
            <w:r w:rsidRPr="007E5D0F">
              <w:rPr>
                <w:color w:val="002060"/>
              </w:rPr>
              <w:t>Orig</w:t>
            </w:r>
            <w:proofErr w:type="spellEnd"/>
            <w:r w:rsidRPr="007E5D0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6A363" w14:textId="77777777" w:rsidR="006858AD" w:rsidRPr="007E5D0F" w:rsidRDefault="006858AD" w:rsidP="00AC0797">
            <w:pPr>
              <w:pStyle w:val="headertabella0"/>
              <w:rPr>
                <w:color w:val="002060"/>
              </w:rPr>
            </w:pPr>
            <w:r w:rsidRPr="007E5D0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6F903" w14:textId="77777777" w:rsidR="006858AD" w:rsidRPr="007E5D0F" w:rsidRDefault="006858AD" w:rsidP="00AC0797">
            <w:pPr>
              <w:pStyle w:val="headertabella0"/>
              <w:rPr>
                <w:color w:val="002060"/>
              </w:rPr>
            </w:pPr>
            <w:r w:rsidRPr="007E5D0F">
              <w:rPr>
                <w:color w:val="002060"/>
              </w:rPr>
              <w:t xml:space="preserve">Ora </w:t>
            </w:r>
            <w:proofErr w:type="spellStart"/>
            <w:r w:rsidRPr="007E5D0F">
              <w:rPr>
                <w:color w:val="002060"/>
              </w:rPr>
              <w:t>Orig</w:t>
            </w:r>
            <w:proofErr w:type="spellEnd"/>
            <w:r w:rsidRPr="007E5D0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BBF15" w14:textId="77777777" w:rsidR="006858AD" w:rsidRPr="007E5D0F" w:rsidRDefault="006858AD" w:rsidP="00AC0797">
            <w:pPr>
              <w:pStyle w:val="headertabella0"/>
              <w:rPr>
                <w:color w:val="002060"/>
              </w:rPr>
            </w:pPr>
            <w:r w:rsidRPr="007E5D0F">
              <w:rPr>
                <w:color w:val="002060"/>
              </w:rPr>
              <w:t>Impianto</w:t>
            </w:r>
          </w:p>
        </w:tc>
      </w:tr>
      <w:tr w:rsidR="006858AD" w:rsidRPr="007E5D0F" w14:paraId="6C6B3CDF" w14:textId="77777777" w:rsidTr="00AC0797">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CEE5" w14:textId="77777777" w:rsidR="006858AD" w:rsidRPr="007E5D0F" w:rsidRDefault="006858AD" w:rsidP="00AC0797">
            <w:pPr>
              <w:pStyle w:val="rowtabella0"/>
              <w:rPr>
                <w:color w:val="002060"/>
                <w:highlight w:val="yellow"/>
              </w:rPr>
            </w:pPr>
            <w:r w:rsidRPr="007E5D0F">
              <w:rPr>
                <w:color w:val="002060"/>
                <w:highlight w:val="yellow"/>
              </w:rPr>
              <w:t>02/03/2025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00D8B" w14:textId="77777777" w:rsidR="006858AD" w:rsidRPr="007E5D0F" w:rsidRDefault="006858AD" w:rsidP="00AC0797">
            <w:pPr>
              <w:pStyle w:val="rowtabella0"/>
              <w:jc w:val="center"/>
              <w:rPr>
                <w:color w:val="002060"/>
                <w:highlight w:val="yellow"/>
              </w:rPr>
            </w:pPr>
            <w:r w:rsidRPr="007E5D0F">
              <w:rPr>
                <w:color w:val="002060"/>
                <w:highlight w:val="yellow"/>
              </w:rPr>
              <w:t>3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6BFA" w14:textId="77777777" w:rsidR="006858AD" w:rsidRPr="007E5D0F" w:rsidRDefault="006858AD" w:rsidP="00AC0797">
            <w:pPr>
              <w:pStyle w:val="rowtabella0"/>
              <w:rPr>
                <w:color w:val="002060"/>
                <w:highlight w:val="yellow"/>
              </w:rPr>
            </w:pPr>
            <w:r w:rsidRPr="007E5D0F">
              <w:rPr>
                <w:color w:val="002060"/>
                <w:highlight w:val="yellow"/>
              </w:rPr>
              <w:t>FFJ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57E6" w14:textId="77777777" w:rsidR="006858AD" w:rsidRPr="007E5D0F" w:rsidRDefault="006858AD" w:rsidP="00AC0797">
            <w:pPr>
              <w:pStyle w:val="rowtabella0"/>
              <w:rPr>
                <w:color w:val="002060"/>
                <w:highlight w:val="yellow"/>
              </w:rPr>
            </w:pPr>
            <w:r w:rsidRPr="007E5D0F">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BD29D" w14:textId="77777777" w:rsidR="006858AD" w:rsidRPr="007E5D0F" w:rsidRDefault="006858AD" w:rsidP="00AC079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BDCD9" w14:textId="77777777" w:rsidR="006858AD" w:rsidRPr="007E5D0F" w:rsidRDefault="006858AD" w:rsidP="00AC0797">
            <w:pPr>
              <w:pStyle w:val="rowtabella0"/>
              <w:jc w:val="center"/>
              <w:rPr>
                <w:color w:val="002060"/>
              </w:rPr>
            </w:pPr>
            <w:r w:rsidRPr="007E5D0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46EEF" w14:textId="77777777" w:rsidR="006858AD" w:rsidRPr="007E5D0F" w:rsidRDefault="006858AD" w:rsidP="00AC0797">
            <w:pPr>
              <w:pStyle w:val="rowtabella0"/>
              <w:jc w:val="center"/>
              <w:rPr>
                <w:color w:val="002060"/>
              </w:rPr>
            </w:pPr>
            <w:r w:rsidRPr="007E5D0F">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BBA3" w14:textId="77777777" w:rsidR="006858AD" w:rsidRPr="007E5D0F" w:rsidRDefault="006858AD" w:rsidP="00AC0797">
            <w:pPr>
              <w:pStyle w:val="rowtabella0"/>
              <w:rPr>
                <w:color w:val="002060"/>
              </w:rPr>
            </w:pPr>
            <w:r w:rsidRPr="007E5D0F">
              <w:rPr>
                <w:color w:val="002060"/>
                <w:highlight w:val="yellow"/>
              </w:rPr>
              <w:t>CAMPO SCOPERTO TAVERNELLE COLLI AL MEUAURO VIA DEI LECCI-TAVERNELLE</w:t>
            </w:r>
          </w:p>
        </w:tc>
      </w:tr>
    </w:tbl>
    <w:p w14:paraId="690B1CFD" w14:textId="77777777" w:rsidR="006858AD" w:rsidRPr="007E5D0F" w:rsidRDefault="006858AD" w:rsidP="006858AD">
      <w:pPr>
        <w:pStyle w:val="breakline"/>
        <w:rPr>
          <w:rFonts w:eastAsiaTheme="minorEastAsia"/>
          <w:color w:val="002060"/>
        </w:rPr>
      </w:pPr>
    </w:p>
    <w:p w14:paraId="6A63F7FD" w14:textId="77777777" w:rsidR="006858AD" w:rsidRPr="007E5D0F" w:rsidRDefault="006858AD" w:rsidP="006858AD">
      <w:pPr>
        <w:pStyle w:val="breakline"/>
        <w:rPr>
          <w:color w:val="002060"/>
        </w:rPr>
      </w:pPr>
    </w:p>
    <w:p w14:paraId="182D9C33" w14:textId="77777777" w:rsidR="006858AD" w:rsidRPr="007E5D0F" w:rsidRDefault="006858AD" w:rsidP="006858AD">
      <w:pPr>
        <w:pStyle w:val="sottotitolocampionato10"/>
        <w:rPr>
          <w:color w:val="002060"/>
        </w:rPr>
      </w:pPr>
      <w:r w:rsidRPr="007E5D0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58AD" w:rsidRPr="007E5D0F" w14:paraId="4E441F43" w14:textId="77777777" w:rsidTr="00AC079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E0A99" w14:textId="77777777" w:rsidR="006858AD" w:rsidRPr="007E5D0F" w:rsidRDefault="006858AD" w:rsidP="00AC0797">
            <w:pPr>
              <w:pStyle w:val="headertabella0"/>
              <w:rPr>
                <w:color w:val="002060"/>
              </w:rPr>
            </w:pPr>
            <w:r w:rsidRPr="007E5D0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960A9" w14:textId="77777777" w:rsidR="006858AD" w:rsidRPr="007E5D0F" w:rsidRDefault="006858AD" w:rsidP="00AC0797">
            <w:pPr>
              <w:pStyle w:val="headertabella0"/>
              <w:rPr>
                <w:color w:val="002060"/>
              </w:rPr>
            </w:pPr>
            <w:r w:rsidRPr="007E5D0F">
              <w:rPr>
                <w:color w:val="002060"/>
              </w:rPr>
              <w:t xml:space="preserve">N° </w:t>
            </w:r>
            <w:proofErr w:type="spellStart"/>
            <w:r w:rsidRPr="007E5D0F">
              <w:rPr>
                <w:color w:val="002060"/>
              </w:rPr>
              <w:t>Gior</w:t>
            </w:r>
            <w:proofErr w:type="spellEnd"/>
            <w:r w:rsidRPr="007E5D0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DD509" w14:textId="77777777" w:rsidR="006858AD" w:rsidRPr="007E5D0F" w:rsidRDefault="006858AD" w:rsidP="00AC0797">
            <w:pPr>
              <w:pStyle w:val="headertabella0"/>
              <w:rPr>
                <w:color w:val="002060"/>
              </w:rPr>
            </w:pPr>
            <w:r w:rsidRPr="007E5D0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2A977" w14:textId="77777777" w:rsidR="006858AD" w:rsidRPr="007E5D0F" w:rsidRDefault="006858AD" w:rsidP="00AC0797">
            <w:pPr>
              <w:pStyle w:val="headertabella0"/>
              <w:rPr>
                <w:color w:val="002060"/>
              </w:rPr>
            </w:pPr>
            <w:r w:rsidRPr="007E5D0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C02FD" w14:textId="77777777" w:rsidR="006858AD" w:rsidRPr="007E5D0F" w:rsidRDefault="006858AD" w:rsidP="00AC0797">
            <w:pPr>
              <w:pStyle w:val="headertabella0"/>
              <w:rPr>
                <w:color w:val="002060"/>
              </w:rPr>
            </w:pPr>
            <w:r w:rsidRPr="007E5D0F">
              <w:rPr>
                <w:color w:val="002060"/>
              </w:rPr>
              <w:t xml:space="preserve">Data </w:t>
            </w:r>
            <w:proofErr w:type="spellStart"/>
            <w:r w:rsidRPr="007E5D0F">
              <w:rPr>
                <w:color w:val="002060"/>
              </w:rPr>
              <w:t>Orig</w:t>
            </w:r>
            <w:proofErr w:type="spellEnd"/>
            <w:r w:rsidRPr="007E5D0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B65B2" w14:textId="77777777" w:rsidR="006858AD" w:rsidRPr="007E5D0F" w:rsidRDefault="006858AD" w:rsidP="00AC0797">
            <w:pPr>
              <w:pStyle w:val="headertabella0"/>
              <w:rPr>
                <w:color w:val="002060"/>
              </w:rPr>
            </w:pPr>
            <w:r w:rsidRPr="007E5D0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949F0" w14:textId="77777777" w:rsidR="006858AD" w:rsidRPr="007E5D0F" w:rsidRDefault="006858AD" w:rsidP="00AC0797">
            <w:pPr>
              <w:pStyle w:val="headertabella0"/>
              <w:rPr>
                <w:color w:val="002060"/>
              </w:rPr>
            </w:pPr>
            <w:r w:rsidRPr="007E5D0F">
              <w:rPr>
                <w:color w:val="002060"/>
              </w:rPr>
              <w:t xml:space="preserve">Ora </w:t>
            </w:r>
            <w:proofErr w:type="spellStart"/>
            <w:r w:rsidRPr="007E5D0F">
              <w:rPr>
                <w:color w:val="002060"/>
              </w:rPr>
              <w:t>Orig</w:t>
            </w:r>
            <w:proofErr w:type="spellEnd"/>
            <w:r w:rsidRPr="007E5D0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641B9" w14:textId="77777777" w:rsidR="006858AD" w:rsidRPr="007E5D0F" w:rsidRDefault="006858AD" w:rsidP="00AC0797">
            <w:pPr>
              <w:pStyle w:val="headertabella0"/>
              <w:rPr>
                <w:color w:val="002060"/>
              </w:rPr>
            </w:pPr>
            <w:r w:rsidRPr="007E5D0F">
              <w:rPr>
                <w:color w:val="002060"/>
              </w:rPr>
              <w:t>Impianto</w:t>
            </w:r>
          </w:p>
        </w:tc>
      </w:tr>
      <w:tr w:rsidR="006858AD" w:rsidRPr="007E5D0F" w14:paraId="4722000B" w14:textId="77777777" w:rsidTr="00AC079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2B01" w14:textId="77777777" w:rsidR="006858AD" w:rsidRPr="007E5D0F" w:rsidRDefault="006858AD" w:rsidP="00AC0797">
            <w:pPr>
              <w:pStyle w:val="rowtabella0"/>
              <w:rPr>
                <w:color w:val="002060"/>
                <w:highlight w:val="yellow"/>
              </w:rPr>
            </w:pPr>
            <w:r w:rsidRPr="007E5D0F">
              <w:rPr>
                <w:color w:val="002060"/>
                <w:highlight w:val="yellow"/>
              </w:rPr>
              <w:lastRenderedPageBreak/>
              <w:t>01/03/2025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7ACA" w14:textId="77777777" w:rsidR="006858AD" w:rsidRPr="007E5D0F" w:rsidRDefault="006858AD" w:rsidP="00AC0797">
            <w:pPr>
              <w:pStyle w:val="rowtabella0"/>
              <w:jc w:val="center"/>
              <w:rPr>
                <w:color w:val="002060"/>
                <w:highlight w:val="yellow"/>
              </w:rPr>
            </w:pPr>
            <w:r w:rsidRPr="007E5D0F">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5E6A" w14:textId="77777777" w:rsidR="006858AD" w:rsidRPr="007E5D0F" w:rsidRDefault="006858AD" w:rsidP="00AC0797">
            <w:pPr>
              <w:pStyle w:val="rowtabella0"/>
              <w:rPr>
                <w:color w:val="002060"/>
                <w:highlight w:val="yellow"/>
              </w:rPr>
            </w:pPr>
            <w:r w:rsidRPr="007E5D0F">
              <w:rPr>
                <w:color w:val="002060"/>
                <w:highlight w:val="yellow"/>
              </w:rPr>
              <w:t>ITALSERVICE C5 SQ.C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7E9D7" w14:textId="77777777" w:rsidR="006858AD" w:rsidRPr="007E5D0F" w:rsidRDefault="006858AD" w:rsidP="00AC0797">
            <w:pPr>
              <w:pStyle w:val="rowtabella0"/>
              <w:rPr>
                <w:color w:val="002060"/>
                <w:highlight w:val="yellow"/>
              </w:rPr>
            </w:pPr>
            <w:r w:rsidRPr="007E5D0F">
              <w:rPr>
                <w:color w:val="002060"/>
                <w:highlight w:val="yellow"/>
              </w:rPr>
              <w:t xml:space="preserve">CALCIO A 5 CORINALDO </w:t>
            </w:r>
            <w:proofErr w:type="gramStart"/>
            <w:r w:rsidRPr="007E5D0F">
              <w:rPr>
                <w:color w:val="002060"/>
                <w:highlight w:val="yellow"/>
              </w:rPr>
              <w:t>SQ.B</w:t>
            </w:r>
            <w:proofErr w:type="gramEnd"/>
            <w:r w:rsidRPr="007E5D0F">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B512" w14:textId="77777777" w:rsidR="006858AD" w:rsidRPr="007E5D0F" w:rsidRDefault="006858AD" w:rsidP="00AC0797">
            <w:pPr>
              <w:pStyle w:val="rowtabella0"/>
              <w:rPr>
                <w:color w:val="002060"/>
              </w:rPr>
            </w:pPr>
            <w:r w:rsidRPr="007E5D0F">
              <w:rPr>
                <w:color w:val="002060"/>
              </w:rPr>
              <w:t>02/03/2025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956D3" w14:textId="77777777" w:rsidR="006858AD" w:rsidRPr="007E5D0F" w:rsidRDefault="006858AD" w:rsidP="00AC0797">
            <w:pPr>
              <w:pStyle w:val="rowtabella0"/>
              <w:jc w:val="center"/>
              <w:rPr>
                <w:color w:val="002060"/>
              </w:rPr>
            </w:pPr>
            <w:r w:rsidRPr="007E5D0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839E" w14:textId="77777777" w:rsidR="006858AD" w:rsidRPr="007E5D0F" w:rsidRDefault="006858AD" w:rsidP="00AC0797">
            <w:pPr>
              <w:pStyle w:val="rowtabella0"/>
              <w:jc w:val="center"/>
              <w:rPr>
                <w:color w:val="002060"/>
              </w:rPr>
            </w:pPr>
            <w:r w:rsidRPr="007E5D0F">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0943" w14:textId="77777777" w:rsidR="006858AD" w:rsidRPr="007E5D0F" w:rsidRDefault="006858AD" w:rsidP="00AC0797">
            <w:pPr>
              <w:rPr>
                <w:color w:val="002060"/>
              </w:rPr>
            </w:pPr>
          </w:p>
        </w:tc>
      </w:tr>
    </w:tbl>
    <w:p w14:paraId="7E688261" w14:textId="77777777" w:rsidR="006858AD" w:rsidRPr="007E5D0F" w:rsidRDefault="006858AD" w:rsidP="006858AD">
      <w:pPr>
        <w:pStyle w:val="breakline"/>
        <w:rPr>
          <w:rFonts w:eastAsiaTheme="minorEastAsia"/>
          <w:color w:val="002060"/>
        </w:rPr>
      </w:pPr>
    </w:p>
    <w:p w14:paraId="0A5EC205" w14:textId="77777777" w:rsidR="006858AD" w:rsidRPr="007E5D0F" w:rsidRDefault="006858AD" w:rsidP="006858AD">
      <w:pPr>
        <w:pStyle w:val="breakline"/>
        <w:rPr>
          <w:color w:val="002060"/>
        </w:rPr>
      </w:pPr>
    </w:p>
    <w:p w14:paraId="5BE3A81F" w14:textId="77777777" w:rsidR="00553D64" w:rsidRPr="00D73829" w:rsidRDefault="00553D64" w:rsidP="00A330C9">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62C73BD9"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157200">
        <w:rPr>
          <w:rFonts w:ascii="Arial" w:hAnsi="Arial" w:cs="Arial"/>
          <w:b/>
          <w:bCs/>
          <w:color w:val="002060"/>
        </w:rPr>
        <w:t>10</w:t>
      </w:r>
      <w:r w:rsidR="00A10C16">
        <w:rPr>
          <w:rFonts w:ascii="Arial" w:hAnsi="Arial" w:cs="Arial"/>
          <w:b/>
          <w:bCs/>
          <w:color w:val="002060"/>
        </w:rPr>
        <w:t xml:space="preserve">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6346D1F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F0D7B">
        <w:rPr>
          <w:b/>
          <w:color w:val="002060"/>
          <w:u w:val="single"/>
        </w:rPr>
        <w:t>2</w:t>
      </w:r>
      <w:r w:rsidR="00157200">
        <w:rPr>
          <w:b/>
          <w:color w:val="002060"/>
          <w:u w:val="single"/>
        </w:rPr>
        <w:t>4</w:t>
      </w:r>
      <w:r w:rsidR="003D6BA1">
        <w:rPr>
          <w:b/>
          <w:color w:val="002060"/>
          <w:u w:val="single"/>
        </w:rPr>
        <w:t>/</w:t>
      </w:r>
      <w:r w:rsidR="00FE3D87">
        <w:rPr>
          <w:b/>
          <w:color w:val="002060"/>
          <w:u w:val="single"/>
        </w:rPr>
        <w:t>0</w:t>
      </w:r>
      <w:r w:rsidR="002D60B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35361">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871B9" w14:textId="77777777" w:rsidR="00DB25A1" w:rsidRDefault="00DB25A1">
      <w:r>
        <w:separator/>
      </w:r>
    </w:p>
  </w:endnote>
  <w:endnote w:type="continuationSeparator" w:id="0">
    <w:p w14:paraId="5CC9B5CF" w14:textId="77777777" w:rsidR="00DB25A1" w:rsidRDefault="00DB2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8BAED07"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A3A6B">
      <w:rPr>
        <w:rStyle w:val="Numeropagina"/>
        <w:rFonts w:ascii="Arial" w:hAnsi="Arial" w:cs="Arial"/>
        <w:color w:val="002060"/>
      </w:rPr>
      <w:t>8</w:t>
    </w:r>
    <w:r w:rsidR="00157200">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CD0CD" w14:textId="77777777" w:rsidR="00DB25A1" w:rsidRDefault="00DB25A1">
      <w:r>
        <w:separator/>
      </w:r>
    </w:p>
  </w:footnote>
  <w:footnote w:type="continuationSeparator" w:id="0">
    <w:p w14:paraId="5360B7CB" w14:textId="77777777" w:rsidR="00DB25A1" w:rsidRDefault="00DB2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31D"/>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E44"/>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5272"/>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D8E"/>
    <w:rsid w:val="00977407"/>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52C7"/>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891"/>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33"/>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A1F96"/>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345</TotalTime>
  <Pages>1</Pages>
  <Words>4120</Words>
  <Characters>23488</Characters>
  <Application>Microsoft Office Word</Application>
  <DocSecurity>0</DocSecurity>
  <Lines>195</Lines>
  <Paragraphs>55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27553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19</cp:revision>
  <cp:lastPrinted>2025-02-24T16:21:00Z</cp:lastPrinted>
  <dcterms:created xsi:type="dcterms:W3CDTF">2025-02-24T09:45:00Z</dcterms:created>
  <dcterms:modified xsi:type="dcterms:W3CDTF">2025-02-24T16:21:00Z</dcterms:modified>
</cp:coreProperties>
</file>