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9D048C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F31859">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F0D7B">
              <w:rPr>
                <w:rFonts w:ascii="Arial" w:hAnsi="Arial" w:cs="Arial"/>
                <w:color w:val="002060"/>
                <w:sz w:val="40"/>
                <w:szCs w:val="40"/>
              </w:rPr>
              <w:t>2</w:t>
            </w:r>
            <w:r w:rsidR="00F31859">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479FEF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539B9">
          <w:rPr>
            <w:noProof/>
            <w:webHidden/>
          </w:rPr>
          <w:t>2</w:t>
        </w:r>
        <w:r w:rsidR="00AC19D9" w:rsidRPr="00DE1EF7">
          <w:rPr>
            <w:noProof/>
            <w:webHidden/>
          </w:rPr>
          <w:fldChar w:fldCharType="end"/>
        </w:r>
      </w:hyperlink>
    </w:p>
    <w:p w14:paraId="112EDB38" w14:textId="4C86DFA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539B9">
          <w:rPr>
            <w:noProof/>
            <w:webHidden/>
          </w:rPr>
          <w:t>2</w:t>
        </w:r>
        <w:r w:rsidRPr="00DE1EF7">
          <w:rPr>
            <w:noProof/>
            <w:webHidden/>
          </w:rPr>
          <w:fldChar w:fldCharType="end"/>
        </w:r>
      </w:hyperlink>
    </w:p>
    <w:p w14:paraId="4D9CAD43" w14:textId="2E9443A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539B9">
          <w:rPr>
            <w:noProof/>
            <w:webHidden/>
          </w:rPr>
          <w:t>2</w:t>
        </w:r>
        <w:r w:rsidRPr="00DE1EF7">
          <w:rPr>
            <w:noProof/>
            <w:webHidden/>
          </w:rPr>
          <w:fldChar w:fldCharType="end"/>
        </w:r>
      </w:hyperlink>
    </w:p>
    <w:p w14:paraId="0EAFCCD8" w14:textId="2CA6483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539B9">
          <w:rPr>
            <w:noProof/>
            <w:webHidden/>
          </w:rPr>
          <w:t>2</w:t>
        </w:r>
        <w:r w:rsidRPr="00DE1EF7">
          <w:rPr>
            <w:noProof/>
            <w:webHidden/>
          </w:rPr>
          <w:fldChar w:fldCharType="end"/>
        </w:r>
      </w:hyperlink>
    </w:p>
    <w:p w14:paraId="0952245B" w14:textId="3E3E2DA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539B9">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8DE6395" w14:textId="77777777" w:rsidR="00553D64" w:rsidRPr="00553D64" w:rsidRDefault="00553D6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6676C452" w14:textId="77777777" w:rsidR="00902B84" w:rsidRDefault="00902B84"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73469515" w14:textId="77777777" w:rsidR="006858AD" w:rsidRDefault="006858AD" w:rsidP="006858AD">
      <w:pPr>
        <w:pStyle w:val="breakline"/>
        <w:rPr>
          <w:color w:val="002060"/>
        </w:rPr>
      </w:pPr>
    </w:p>
    <w:p w14:paraId="228624A9" w14:textId="188E8D72" w:rsidR="00D56EDE" w:rsidRPr="00D56EDE" w:rsidRDefault="00D56EDE" w:rsidP="003E0335">
      <w:pPr>
        <w:pStyle w:val="titolocampionato0"/>
        <w:shd w:val="clear" w:color="auto" w:fill="CCCCCC"/>
        <w:spacing w:before="80" w:after="40"/>
        <w:rPr>
          <w:color w:val="002060"/>
        </w:rPr>
      </w:pPr>
      <w:r w:rsidRPr="00D56EDE">
        <w:rPr>
          <w:color w:val="002060"/>
        </w:rPr>
        <w:t>CALCIO A CINQUE SERIE C1</w:t>
      </w:r>
    </w:p>
    <w:p w14:paraId="0F39248A" w14:textId="77777777" w:rsidR="00D56EDE" w:rsidRPr="00D56EDE" w:rsidRDefault="00D56EDE" w:rsidP="00D56EDE">
      <w:pPr>
        <w:pStyle w:val="titoloprinc0"/>
        <w:rPr>
          <w:color w:val="002060"/>
        </w:rPr>
      </w:pPr>
      <w:r w:rsidRPr="00D56EDE">
        <w:rPr>
          <w:color w:val="002060"/>
        </w:rPr>
        <w:t>RISULTATI</w:t>
      </w:r>
    </w:p>
    <w:p w14:paraId="1E3B7E01" w14:textId="77777777" w:rsidR="00D56EDE" w:rsidRPr="00D56EDE" w:rsidRDefault="00D56EDE" w:rsidP="00D56EDE">
      <w:pPr>
        <w:pStyle w:val="breakline"/>
        <w:rPr>
          <w:color w:val="002060"/>
        </w:rPr>
      </w:pPr>
    </w:p>
    <w:p w14:paraId="6B5DA4DB" w14:textId="77777777" w:rsidR="00D56EDE" w:rsidRPr="00D56EDE" w:rsidRDefault="00D56EDE" w:rsidP="00D56EDE">
      <w:pPr>
        <w:pStyle w:val="sottotitolocampionato10"/>
        <w:rPr>
          <w:color w:val="002060"/>
        </w:rPr>
      </w:pPr>
      <w:r w:rsidRPr="00D56EDE">
        <w:rPr>
          <w:color w:val="002060"/>
        </w:rPr>
        <w:t>RISULTATI UFFICIALI GARE DEL 21/02/2025</w:t>
      </w:r>
    </w:p>
    <w:p w14:paraId="028A641E" w14:textId="77777777" w:rsidR="00D56EDE" w:rsidRPr="003E0335" w:rsidRDefault="00D56EDE"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122F7E6F" w14:textId="77777777" w:rsidR="00D56EDE" w:rsidRPr="00D56EDE" w:rsidRDefault="00D56EDE" w:rsidP="00D56E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6EDE" w:rsidRPr="00D56EDE" w14:paraId="5D0A01A3"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2BD22CD8"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23042" w14:textId="77777777" w:rsidR="00D56EDE" w:rsidRPr="00D56EDE" w:rsidRDefault="00D56EDE" w:rsidP="00AC08F3">
                  <w:pPr>
                    <w:pStyle w:val="headertabella0"/>
                    <w:rPr>
                      <w:color w:val="002060"/>
                    </w:rPr>
                  </w:pPr>
                  <w:r w:rsidRPr="00D56EDE">
                    <w:rPr>
                      <w:color w:val="002060"/>
                    </w:rPr>
                    <w:t>GIRONE A - 7 Giornata - R</w:t>
                  </w:r>
                </w:p>
              </w:tc>
            </w:tr>
            <w:tr w:rsidR="00D56EDE" w:rsidRPr="00D56EDE" w14:paraId="507275B5"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0F1E48" w14:textId="77777777" w:rsidR="00D56EDE" w:rsidRPr="00D56EDE" w:rsidRDefault="00D56EDE" w:rsidP="00AC08F3">
                  <w:pPr>
                    <w:pStyle w:val="rowtabella0"/>
                    <w:rPr>
                      <w:color w:val="002060"/>
                    </w:rPr>
                  </w:pPr>
                  <w:r w:rsidRPr="00D56EDE">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97265" w14:textId="77777777" w:rsidR="00D56EDE" w:rsidRPr="00D56EDE" w:rsidRDefault="00D56EDE" w:rsidP="00AC08F3">
                  <w:pPr>
                    <w:pStyle w:val="rowtabella0"/>
                    <w:rPr>
                      <w:color w:val="002060"/>
                    </w:rPr>
                  </w:pPr>
                  <w:r w:rsidRPr="00D56EDE">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6560C" w14:textId="77777777" w:rsidR="00D56EDE" w:rsidRPr="00D56EDE" w:rsidRDefault="00D56EDE" w:rsidP="00AC08F3">
                  <w:pPr>
                    <w:pStyle w:val="rowtabella0"/>
                    <w:jc w:val="center"/>
                    <w:rPr>
                      <w:color w:val="002060"/>
                    </w:rPr>
                  </w:pPr>
                  <w:r w:rsidRPr="00D56ED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FDD87" w14:textId="77777777" w:rsidR="00D56EDE" w:rsidRPr="00D56EDE" w:rsidRDefault="00D56EDE" w:rsidP="00AC08F3">
                  <w:pPr>
                    <w:pStyle w:val="rowtabella0"/>
                    <w:jc w:val="center"/>
                    <w:rPr>
                      <w:color w:val="002060"/>
                    </w:rPr>
                  </w:pPr>
                  <w:r w:rsidRPr="00D56EDE">
                    <w:rPr>
                      <w:color w:val="002060"/>
                    </w:rPr>
                    <w:t> </w:t>
                  </w:r>
                </w:p>
              </w:tc>
            </w:tr>
            <w:tr w:rsidR="00D56EDE" w:rsidRPr="00D56EDE" w14:paraId="74D1F37A"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1A8FA6" w14:textId="77777777" w:rsidR="00D56EDE" w:rsidRPr="00D56EDE" w:rsidRDefault="00D56EDE" w:rsidP="00AC08F3">
                  <w:pPr>
                    <w:pStyle w:val="rowtabella0"/>
                    <w:rPr>
                      <w:color w:val="002060"/>
                    </w:rPr>
                  </w:pPr>
                  <w:r w:rsidRPr="00D56ED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05A68C" w14:textId="77777777" w:rsidR="00D56EDE" w:rsidRPr="00D56EDE" w:rsidRDefault="00D56EDE" w:rsidP="00AC08F3">
                  <w:pPr>
                    <w:pStyle w:val="rowtabella0"/>
                    <w:rPr>
                      <w:color w:val="002060"/>
                    </w:rPr>
                  </w:pPr>
                  <w:r w:rsidRPr="00D56EDE">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D3417E" w14:textId="77777777" w:rsidR="00D56EDE" w:rsidRPr="00D56EDE" w:rsidRDefault="00D56EDE" w:rsidP="00AC08F3">
                  <w:pPr>
                    <w:pStyle w:val="rowtabella0"/>
                    <w:jc w:val="center"/>
                    <w:rPr>
                      <w:color w:val="002060"/>
                    </w:rPr>
                  </w:pPr>
                  <w:r w:rsidRPr="00D56EDE">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84698B" w14:textId="77777777" w:rsidR="00D56EDE" w:rsidRPr="00D56EDE" w:rsidRDefault="00D56EDE" w:rsidP="00AC08F3">
                  <w:pPr>
                    <w:pStyle w:val="rowtabella0"/>
                    <w:jc w:val="center"/>
                    <w:rPr>
                      <w:color w:val="002060"/>
                    </w:rPr>
                  </w:pPr>
                  <w:r w:rsidRPr="00D56EDE">
                    <w:rPr>
                      <w:color w:val="002060"/>
                    </w:rPr>
                    <w:t> </w:t>
                  </w:r>
                </w:p>
              </w:tc>
            </w:tr>
            <w:tr w:rsidR="00D56EDE" w:rsidRPr="00D56EDE" w14:paraId="6BEE32AF"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76846F" w14:textId="77777777" w:rsidR="00D56EDE" w:rsidRPr="00D56EDE" w:rsidRDefault="00D56EDE" w:rsidP="00AC08F3">
                  <w:pPr>
                    <w:pStyle w:val="rowtabella0"/>
                    <w:rPr>
                      <w:color w:val="002060"/>
                    </w:rPr>
                  </w:pPr>
                  <w:r w:rsidRPr="00D56ED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C36C92" w14:textId="77777777" w:rsidR="00D56EDE" w:rsidRPr="00D56EDE" w:rsidRDefault="00D56EDE" w:rsidP="00AC08F3">
                  <w:pPr>
                    <w:pStyle w:val="rowtabella0"/>
                    <w:rPr>
                      <w:color w:val="002060"/>
                    </w:rPr>
                  </w:pPr>
                  <w:r w:rsidRPr="00D56EDE">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28D323" w14:textId="77777777" w:rsidR="00D56EDE" w:rsidRPr="00D56EDE" w:rsidRDefault="00D56EDE" w:rsidP="00AC08F3">
                  <w:pPr>
                    <w:pStyle w:val="rowtabella0"/>
                    <w:jc w:val="center"/>
                    <w:rPr>
                      <w:color w:val="002060"/>
                    </w:rPr>
                  </w:pPr>
                  <w:r w:rsidRPr="00D56ED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38C51A" w14:textId="77777777" w:rsidR="00D56EDE" w:rsidRPr="00D56EDE" w:rsidRDefault="00D56EDE" w:rsidP="00AC08F3">
                  <w:pPr>
                    <w:pStyle w:val="rowtabella0"/>
                    <w:jc w:val="center"/>
                    <w:rPr>
                      <w:color w:val="002060"/>
                    </w:rPr>
                  </w:pPr>
                  <w:r w:rsidRPr="00D56EDE">
                    <w:rPr>
                      <w:color w:val="002060"/>
                    </w:rPr>
                    <w:t> </w:t>
                  </w:r>
                </w:p>
              </w:tc>
            </w:tr>
            <w:tr w:rsidR="00D56EDE" w:rsidRPr="00D56EDE" w14:paraId="3412F8BF"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1B6547" w14:textId="77777777" w:rsidR="00D56EDE" w:rsidRPr="00D56EDE" w:rsidRDefault="00D56EDE" w:rsidP="00AC08F3">
                  <w:pPr>
                    <w:pStyle w:val="rowtabella0"/>
                    <w:rPr>
                      <w:color w:val="002060"/>
                    </w:rPr>
                  </w:pPr>
                  <w:r w:rsidRPr="00D56EDE">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091874" w14:textId="77777777" w:rsidR="00D56EDE" w:rsidRPr="00D56EDE" w:rsidRDefault="00D56EDE" w:rsidP="00AC08F3">
                  <w:pPr>
                    <w:pStyle w:val="rowtabella0"/>
                    <w:rPr>
                      <w:color w:val="002060"/>
                    </w:rPr>
                  </w:pPr>
                  <w:r w:rsidRPr="00D56ED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FBF4CE" w14:textId="77777777" w:rsidR="00D56EDE" w:rsidRPr="00D56EDE" w:rsidRDefault="00D56EDE" w:rsidP="00AC08F3">
                  <w:pPr>
                    <w:pStyle w:val="rowtabella0"/>
                    <w:jc w:val="center"/>
                    <w:rPr>
                      <w:color w:val="002060"/>
                    </w:rPr>
                  </w:pPr>
                  <w:r w:rsidRPr="00D56ED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EB546E" w14:textId="77777777" w:rsidR="00D56EDE" w:rsidRPr="00D56EDE" w:rsidRDefault="00D56EDE" w:rsidP="00AC08F3">
                  <w:pPr>
                    <w:pStyle w:val="rowtabella0"/>
                    <w:jc w:val="center"/>
                    <w:rPr>
                      <w:color w:val="002060"/>
                    </w:rPr>
                  </w:pPr>
                  <w:r w:rsidRPr="00D56EDE">
                    <w:rPr>
                      <w:color w:val="002060"/>
                    </w:rPr>
                    <w:t> </w:t>
                  </w:r>
                </w:p>
              </w:tc>
            </w:tr>
            <w:tr w:rsidR="00D56EDE" w:rsidRPr="00D56EDE" w14:paraId="4E121426"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D89BB" w14:textId="77777777" w:rsidR="00D56EDE" w:rsidRPr="00D56EDE" w:rsidRDefault="00D56EDE" w:rsidP="00AC08F3">
                  <w:pPr>
                    <w:pStyle w:val="rowtabella0"/>
                    <w:rPr>
                      <w:color w:val="002060"/>
                    </w:rPr>
                  </w:pPr>
                  <w:r w:rsidRPr="00D56EDE">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F9BCAE" w14:textId="77777777" w:rsidR="00D56EDE" w:rsidRPr="00D56EDE" w:rsidRDefault="00D56EDE" w:rsidP="00AC08F3">
                  <w:pPr>
                    <w:pStyle w:val="rowtabella0"/>
                    <w:rPr>
                      <w:color w:val="002060"/>
                    </w:rPr>
                  </w:pPr>
                  <w:r w:rsidRPr="00D56EDE">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C8085A" w14:textId="77777777" w:rsidR="00D56EDE" w:rsidRPr="00D56EDE" w:rsidRDefault="00D56EDE" w:rsidP="00AC08F3">
                  <w:pPr>
                    <w:pStyle w:val="rowtabella0"/>
                    <w:jc w:val="center"/>
                    <w:rPr>
                      <w:color w:val="002060"/>
                    </w:rPr>
                  </w:pPr>
                  <w:r w:rsidRPr="00D56ED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F50D75" w14:textId="77777777" w:rsidR="00D56EDE" w:rsidRPr="00D56EDE" w:rsidRDefault="00D56EDE" w:rsidP="00AC08F3">
                  <w:pPr>
                    <w:pStyle w:val="rowtabella0"/>
                    <w:jc w:val="center"/>
                    <w:rPr>
                      <w:color w:val="002060"/>
                    </w:rPr>
                  </w:pPr>
                  <w:r w:rsidRPr="00D56EDE">
                    <w:rPr>
                      <w:color w:val="002060"/>
                    </w:rPr>
                    <w:t> </w:t>
                  </w:r>
                </w:p>
              </w:tc>
            </w:tr>
            <w:tr w:rsidR="00D56EDE" w:rsidRPr="00D56EDE" w14:paraId="37AACE88"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9BDD0F" w14:textId="77777777" w:rsidR="00D56EDE" w:rsidRPr="00D56EDE" w:rsidRDefault="00D56EDE" w:rsidP="00AC08F3">
                  <w:pPr>
                    <w:pStyle w:val="rowtabella0"/>
                    <w:rPr>
                      <w:color w:val="002060"/>
                    </w:rPr>
                  </w:pPr>
                  <w:r w:rsidRPr="00D56EDE">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7C4777" w14:textId="77777777" w:rsidR="00D56EDE" w:rsidRPr="00D56EDE" w:rsidRDefault="00D56EDE" w:rsidP="00AC08F3">
                  <w:pPr>
                    <w:pStyle w:val="rowtabella0"/>
                    <w:rPr>
                      <w:color w:val="002060"/>
                    </w:rPr>
                  </w:pPr>
                  <w:r w:rsidRPr="00D56ED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CE70DA" w14:textId="77777777" w:rsidR="00D56EDE" w:rsidRPr="00D56EDE" w:rsidRDefault="00D56EDE" w:rsidP="00AC08F3">
                  <w:pPr>
                    <w:pStyle w:val="rowtabella0"/>
                    <w:jc w:val="center"/>
                    <w:rPr>
                      <w:color w:val="002060"/>
                    </w:rPr>
                  </w:pPr>
                  <w:r w:rsidRPr="00D56ED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CC461F" w14:textId="77777777" w:rsidR="00D56EDE" w:rsidRPr="00D56EDE" w:rsidRDefault="00D56EDE" w:rsidP="00AC08F3">
                  <w:pPr>
                    <w:pStyle w:val="rowtabella0"/>
                    <w:jc w:val="center"/>
                    <w:rPr>
                      <w:color w:val="002060"/>
                    </w:rPr>
                  </w:pPr>
                  <w:r w:rsidRPr="00D56EDE">
                    <w:rPr>
                      <w:color w:val="002060"/>
                    </w:rPr>
                    <w:t> </w:t>
                  </w:r>
                </w:p>
              </w:tc>
            </w:tr>
            <w:tr w:rsidR="00D56EDE" w:rsidRPr="00D56EDE" w14:paraId="4405DB45"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204E2" w14:textId="77777777" w:rsidR="00D56EDE" w:rsidRPr="00D56EDE" w:rsidRDefault="00D56EDE" w:rsidP="00AC08F3">
                  <w:pPr>
                    <w:pStyle w:val="rowtabella0"/>
                    <w:rPr>
                      <w:color w:val="002060"/>
                    </w:rPr>
                  </w:pPr>
                  <w:r w:rsidRPr="00D56EDE">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2305C" w14:textId="77777777" w:rsidR="00D56EDE" w:rsidRPr="00D56EDE" w:rsidRDefault="00D56EDE" w:rsidP="00AC08F3">
                  <w:pPr>
                    <w:pStyle w:val="rowtabella0"/>
                    <w:rPr>
                      <w:color w:val="002060"/>
                    </w:rPr>
                  </w:pPr>
                  <w:r w:rsidRPr="00D56EDE">
                    <w:rPr>
                      <w:color w:val="002060"/>
                    </w:rPr>
                    <w:t>- GAGLIOLE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62697" w14:textId="77777777" w:rsidR="00D56EDE" w:rsidRPr="00D56EDE" w:rsidRDefault="00D56EDE" w:rsidP="00AC08F3">
                  <w:pPr>
                    <w:pStyle w:val="rowtabella0"/>
                    <w:jc w:val="center"/>
                    <w:rPr>
                      <w:color w:val="002060"/>
                    </w:rPr>
                  </w:pPr>
                  <w:r w:rsidRPr="00D56ED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361A5" w14:textId="77777777" w:rsidR="00D56EDE" w:rsidRPr="00D56EDE" w:rsidRDefault="00D56EDE" w:rsidP="00AC08F3">
                  <w:pPr>
                    <w:pStyle w:val="rowtabella0"/>
                    <w:jc w:val="center"/>
                    <w:rPr>
                      <w:color w:val="002060"/>
                    </w:rPr>
                  </w:pPr>
                  <w:r w:rsidRPr="00D56EDE">
                    <w:rPr>
                      <w:color w:val="002060"/>
                    </w:rPr>
                    <w:t> </w:t>
                  </w:r>
                </w:p>
              </w:tc>
            </w:tr>
            <w:tr w:rsidR="00D56EDE" w:rsidRPr="00D56EDE" w14:paraId="05430A9A"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2FB9C839" w14:textId="77777777" w:rsidR="00D56EDE" w:rsidRPr="00D56EDE" w:rsidRDefault="00D56EDE" w:rsidP="00AC08F3">
                  <w:pPr>
                    <w:pStyle w:val="rowtabella0"/>
                    <w:rPr>
                      <w:color w:val="002060"/>
                    </w:rPr>
                  </w:pPr>
                  <w:r w:rsidRPr="00D56EDE">
                    <w:rPr>
                      <w:color w:val="002060"/>
                    </w:rPr>
                    <w:t>(1) - disputata il 22/02/2025</w:t>
                  </w:r>
                </w:p>
              </w:tc>
            </w:tr>
          </w:tbl>
          <w:p w14:paraId="77FA6BE4" w14:textId="77777777" w:rsidR="00D56EDE" w:rsidRPr="00D56EDE" w:rsidRDefault="00D56EDE" w:rsidP="00AC08F3">
            <w:pPr>
              <w:rPr>
                <w:color w:val="002060"/>
              </w:rPr>
            </w:pPr>
          </w:p>
        </w:tc>
      </w:tr>
    </w:tbl>
    <w:p w14:paraId="63EDB523" w14:textId="77777777" w:rsidR="00D56EDE" w:rsidRPr="00D56EDE" w:rsidRDefault="00D56EDE" w:rsidP="00D56EDE">
      <w:pPr>
        <w:pStyle w:val="breakline"/>
        <w:rPr>
          <w:rFonts w:eastAsiaTheme="minorEastAsia"/>
          <w:color w:val="002060"/>
        </w:rPr>
      </w:pPr>
    </w:p>
    <w:p w14:paraId="314AE146" w14:textId="77777777" w:rsidR="00D56EDE" w:rsidRPr="00D56EDE" w:rsidRDefault="00D56EDE" w:rsidP="00D56EDE">
      <w:pPr>
        <w:pStyle w:val="breakline"/>
        <w:rPr>
          <w:color w:val="002060"/>
        </w:rPr>
      </w:pPr>
    </w:p>
    <w:p w14:paraId="20B100F0" w14:textId="77777777" w:rsidR="00D56EDE" w:rsidRPr="00D56EDE" w:rsidRDefault="00D56EDE" w:rsidP="00D56EDE">
      <w:pPr>
        <w:pStyle w:val="titoloprinc0"/>
        <w:rPr>
          <w:color w:val="002060"/>
        </w:rPr>
      </w:pPr>
      <w:r w:rsidRPr="00D56EDE">
        <w:rPr>
          <w:color w:val="002060"/>
        </w:rPr>
        <w:t>GIUDICE SPORTIVO</w:t>
      </w:r>
    </w:p>
    <w:p w14:paraId="417DCE1B" w14:textId="77777777" w:rsidR="00D56EDE" w:rsidRPr="00D56EDE" w:rsidRDefault="00D56EDE" w:rsidP="00D56EDE">
      <w:pPr>
        <w:pStyle w:val="diffida"/>
        <w:rPr>
          <w:color w:val="002060"/>
        </w:rPr>
      </w:pPr>
      <w:r w:rsidRPr="00D56EDE">
        <w:rPr>
          <w:color w:val="002060"/>
        </w:rPr>
        <w:t>Il Giudice Sportivo Avv. Agnese Lazzaretti, con l'assistenza del Segretario Angelo Castellana, nella seduta del 26/02/2025, ha adottato le decisioni che di seguito integralmente si riportano:</w:t>
      </w:r>
    </w:p>
    <w:p w14:paraId="1258B043" w14:textId="77777777" w:rsidR="00D56EDE" w:rsidRPr="00D56EDE" w:rsidRDefault="00D56EDE" w:rsidP="00D56EDE">
      <w:pPr>
        <w:pStyle w:val="titolo10"/>
        <w:rPr>
          <w:color w:val="002060"/>
        </w:rPr>
      </w:pPr>
      <w:r w:rsidRPr="00D56EDE">
        <w:rPr>
          <w:color w:val="002060"/>
        </w:rPr>
        <w:t xml:space="preserve">GARE DEL 21/ 2/2025 </w:t>
      </w:r>
    </w:p>
    <w:p w14:paraId="6F6EB4A2" w14:textId="77777777" w:rsidR="00D56EDE" w:rsidRPr="00D56EDE" w:rsidRDefault="00D56EDE" w:rsidP="00D56EDE">
      <w:pPr>
        <w:pStyle w:val="titolo7a"/>
        <w:rPr>
          <w:color w:val="002060"/>
        </w:rPr>
      </w:pPr>
      <w:r w:rsidRPr="00D56EDE">
        <w:rPr>
          <w:color w:val="002060"/>
        </w:rPr>
        <w:t xml:space="preserve">PROVVEDIMENTI DISCIPLINARI </w:t>
      </w:r>
    </w:p>
    <w:p w14:paraId="051490D5"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0104F71A" w14:textId="77777777" w:rsidR="00D56EDE" w:rsidRPr="00D56EDE" w:rsidRDefault="00D56EDE" w:rsidP="00D56EDE">
      <w:pPr>
        <w:pStyle w:val="titolo30"/>
        <w:rPr>
          <w:color w:val="002060"/>
        </w:rPr>
      </w:pPr>
      <w:r w:rsidRPr="00D56EDE">
        <w:rPr>
          <w:color w:val="002060"/>
        </w:rPr>
        <w:t xml:space="preserve">SOCIETA' </w:t>
      </w:r>
    </w:p>
    <w:p w14:paraId="36884B01" w14:textId="77777777" w:rsidR="00D56EDE" w:rsidRPr="00D56EDE" w:rsidRDefault="00D56EDE" w:rsidP="00D56EDE">
      <w:pPr>
        <w:pStyle w:val="titolo20"/>
        <w:rPr>
          <w:color w:val="002060"/>
        </w:rPr>
      </w:pPr>
      <w:r w:rsidRPr="00D56EDE">
        <w:rPr>
          <w:color w:val="002060"/>
        </w:rPr>
        <w:t xml:space="preserve">AMMENDA </w:t>
      </w:r>
    </w:p>
    <w:p w14:paraId="25B245CD" w14:textId="198E73C4" w:rsidR="00D56EDE" w:rsidRPr="00D56EDE" w:rsidRDefault="00D56EDE" w:rsidP="00D56EDE">
      <w:pPr>
        <w:pStyle w:val="diffida"/>
        <w:spacing w:before="80" w:beforeAutospacing="0" w:after="40" w:afterAutospacing="0"/>
        <w:jc w:val="left"/>
        <w:rPr>
          <w:color w:val="002060"/>
        </w:rPr>
      </w:pPr>
      <w:r w:rsidRPr="00D56EDE">
        <w:rPr>
          <w:color w:val="002060"/>
        </w:rPr>
        <w:t xml:space="preserve">Euro 100,00 POL.CAGLI SPORT ASSOCIATI </w:t>
      </w:r>
      <w:r w:rsidRPr="00D56EDE">
        <w:rPr>
          <w:color w:val="002060"/>
        </w:rPr>
        <w:br/>
        <w:t>Per comportamento offensivo del proprio pubblico nei confronti degli arbitri e per aver permesso ad alcuni tifosi di calciare ripet</w:t>
      </w:r>
      <w:r w:rsidR="007A15E9">
        <w:rPr>
          <w:color w:val="002060"/>
        </w:rPr>
        <w:t>u</w:t>
      </w:r>
      <w:r w:rsidRPr="00D56EDE">
        <w:rPr>
          <w:color w:val="002060"/>
        </w:rPr>
        <w:t xml:space="preserve">tamente la parete dello spogliatoio arbitrale. </w:t>
      </w:r>
    </w:p>
    <w:p w14:paraId="432C7FA5" w14:textId="77777777" w:rsidR="00D56EDE" w:rsidRPr="00D56EDE" w:rsidRDefault="00D56EDE" w:rsidP="00D56EDE">
      <w:pPr>
        <w:pStyle w:val="diffida"/>
        <w:spacing w:before="80" w:beforeAutospacing="0" w:after="40" w:afterAutospacing="0"/>
        <w:jc w:val="left"/>
        <w:rPr>
          <w:color w:val="002060"/>
        </w:rPr>
      </w:pPr>
      <w:r w:rsidRPr="00D56EDE">
        <w:rPr>
          <w:color w:val="002060"/>
        </w:rPr>
        <w:br/>
        <w:t xml:space="preserve">Euro 100,00 SAMBENEDETTESE C5 SSDARL </w:t>
      </w:r>
      <w:r w:rsidRPr="00D56EDE">
        <w:rPr>
          <w:color w:val="002060"/>
        </w:rPr>
        <w:br/>
        <w:t xml:space="preserve">Per comportamento offensivo del proprio pubblico nei confronti dell'arbitro. </w:t>
      </w:r>
    </w:p>
    <w:p w14:paraId="1D29C34C" w14:textId="77777777" w:rsidR="00D56EDE" w:rsidRPr="00D56EDE" w:rsidRDefault="00D56EDE" w:rsidP="00D56EDE">
      <w:pPr>
        <w:pStyle w:val="titolo30"/>
        <w:rPr>
          <w:color w:val="002060"/>
        </w:rPr>
      </w:pPr>
      <w:r w:rsidRPr="00D56EDE">
        <w:rPr>
          <w:color w:val="002060"/>
        </w:rPr>
        <w:t xml:space="preserve">DIRIGENTI </w:t>
      </w:r>
    </w:p>
    <w:p w14:paraId="6635F2BB" w14:textId="77777777" w:rsidR="00D56EDE" w:rsidRPr="00D56EDE" w:rsidRDefault="00D56EDE" w:rsidP="00D56EDE">
      <w:pPr>
        <w:pStyle w:val="titolo20"/>
        <w:rPr>
          <w:color w:val="002060"/>
        </w:rPr>
      </w:pPr>
      <w:r w:rsidRPr="00D56EDE">
        <w:rPr>
          <w:color w:val="002060"/>
        </w:rPr>
        <w:t xml:space="preserve">INIBIZIONE A TEMPO OPPURE SQUALIFICA A GARE: FINO AL 12/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0FDB1F9" w14:textId="77777777" w:rsidTr="00AC08F3">
        <w:tc>
          <w:tcPr>
            <w:tcW w:w="2200" w:type="dxa"/>
            <w:tcMar>
              <w:top w:w="20" w:type="dxa"/>
              <w:left w:w="20" w:type="dxa"/>
              <w:bottom w:w="20" w:type="dxa"/>
              <w:right w:w="20" w:type="dxa"/>
            </w:tcMar>
            <w:vAlign w:val="center"/>
            <w:hideMark/>
          </w:tcPr>
          <w:p w14:paraId="3EADCBA5" w14:textId="77777777" w:rsidR="00D56EDE" w:rsidRPr="00D56EDE" w:rsidRDefault="00D56EDE" w:rsidP="00AC08F3">
            <w:pPr>
              <w:pStyle w:val="movimento"/>
              <w:rPr>
                <w:color w:val="002060"/>
              </w:rPr>
            </w:pPr>
            <w:r w:rsidRPr="00D56EDE">
              <w:rPr>
                <w:color w:val="002060"/>
              </w:rPr>
              <w:t>FUSELLI ANDREA</w:t>
            </w:r>
          </w:p>
        </w:tc>
        <w:tc>
          <w:tcPr>
            <w:tcW w:w="2200" w:type="dxa"/>
            <w:tcMar>
              <w:top w:w="20" w:type="dxa"/>
              <w:left w:w="20" w:type="dxa"/>
              <w:bottom w:w="20" w:type="dxa"/>
              <w:right w:w="20" w:type="dxa"/>
            </w:tcMar>
            <w:vAlign w:val="center"/>
            <w:hideMark/>
          </w:tcPr>
          <w:p w14:paraId="2C6A5F5F" w14:textId="77777777" w:rsidR="00D56EDE" w:rsidRPr="00D56EDE" w:rsidRDefault="00D56EDE" w:rsidP="00AC08F3">
            <w:pPr>
              <w:pStyle w:val="movimento2"/>
              <w:rPr>
                <w:color w:val="002060"/>
              </w:rPr>
            </w:pPr>
            <w:r w:rsidRPr="00D56EDE">
              <w:rPr>
                <w:color w:val="002060"/>
              </w:rPr>
              <w:t xml:space="preserve">(MONTELUPONE CALCIO A 5) </w:t>
            </w:r>
          </w:p>
        </w:tc>
        <w:tc>
          <w:tcPr>
            <w:tcW w:w="800" w:type="dxa"/>
            <w:tcMar>
              <w:top w:w="20" w:type="dxa"/>
              <w:left w:w="20" w:type="dxa"/>
              <w:bottom w:w="20" w:type="dxa"/>
              <w:right w:w="20" w:type="dxa"/>
            </w:tcMar>
            <w:vAlign w:val="center"/>
            <w:hideMark/>
          </w:tcPr>
          <w:p w14:paraId="07D97E9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DDAB18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9D9BB93" w14:textId="77777777" w:rsidR="00D56EDE" w:rsidRPr="00D56EDE" w:rsidRDefault="00D56EDE" w:rsidP="00AC08F3">
            <w:pPr>
              <w:pStyle w:val="movimento2"/>
              <w:rPr>
                <w:color w:val="002060"/>
              </w:rPr>
            </w:pPr>
            <w:r w:rsidRPr="00D56EDE">
              <w:rPr>
                <w:color w:val="002060"/>
              </w:rPr>
              <w:t> </w:t>
            </w:r>
          </w:p>
        </w:tc>
      </w:tr>
    </w:tbl>
    <w:p w14:paraId="1FA16072" w14:textId="77777777" w:rsidR="00D56EDE" w:rsidRPr="00D56EDE" w:rsidRDefault="00D56EDE" w:rsidP="00D56EDE">
      <w:pPr>
        <w:pStyle w:val="diffida"/>
        <w:spacing w:before="80" w:beforeAutospacing="0" w:after="40" w:afterAutospacing="0"/>
        <w:jc w:val="left"/>
        <w:rPr>
          <w:rFonts w:eastAsiaTheme="minorEastAsia"/>
          <w:color w:val="002060"/>
        </w:rPr>
      </w:pPr>
      <w:r w:rsidRPr="00D56EDE">
        <w:rPr>
          <w:color w:val="002060"/>
        </w:rPr>
        <w:t xml:space="preserve">Per comportamento irriguardoso. Allontanato. </w:t>
      </w:r>
    </w:p>
    <w:p w14:paraId="0CFDB7BB" w14:textId="77777777" w:rsidR="00D56EDE" w:rsidRPr="00D56EDE" w:rsidRDefault="00D56EDE" w:rsidP="00D56EDE">
      <w:pPr>
        <w:pStyle w:val="titolo30"/>
        <w:rPr>
          <w:color w:val="002060"/>
        </w:rPr>
      </w:pPr>
      <w:r w:rsidRPr="00D56EDE">
        <w:rPr>
          <w:color w:val="002060"/>
        </w:rPr>
        <w:t xml:space="preserve">ALLENATORI </w:t>
      </w:r>
    </w:p>
    <w:p w14:paraId="7C7E3664" w14:textId="77777777" w:rsidR="00D56EDE" w:rsidRPr="00D56EDE" w:rsidRDefault="00D56EDE" w:rsidP="00D56EDE">
      <w:pPr>
        <w:pStyle w:val="titolo20"/>
        <w:rPr>
          <w:color w:val="002060"/>
        </w:rPr>
      </w:pPr>
      <w:r w:rsidRPr="00D56EDE">
        <w:rPr>
          <w:color w:val="002060"/>
        </w:rPr>
        <w:t xml:space="preserve">SQUALIFICA FINO AL 12/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CDF9DCD" w14:textId="77777777" w:rsidTr="00AC08F3">
        <w:tc>
          <w:tcPr>
            <w:tcW w:w="2200" w:type="dxa"/>
            <w:tcMar>
              <w:top w:w="20" w:type="dxa"/>
              <w:left w:w="20" w:type="dxa"/>
              <w:bottom w:w="20" w:type="dxa"/>
              <w:right w:w="20" w:type="dxa"/>
            </w:tcMar>
            <w:vAlign w:val="center"/>
            <w:hideMark/>
          </w:tcPr>
          <w:p w14:paraId="10F99E64" w14:textId="77777777" w:rsidR="00D56EDE" w:rsidRPr="00D56EDE" w:rsidRDefault="00D56EDE" w:rsidP="00AC08F3">
            <w:pPr>
              <w:pStyle w:val="movimento"/>
              <w:rPr>
                <w:color w:val="002060"/>
              </w:rPr>
            </w:pPr>
            <w:r w:rsidRPr="00D56EDE">
              <w:rPr>
                <w:color w:val="002060"/>
              </w:rPr>
              <w:t>ROSSINI MIRKO</w:t>
            </w:r>
          </w:p>
        </w:tc>
        <w:tc>
          <w:tcPr>
            <w:tcW w:w="2200" w:type="dxa"/>
            <w:tcMar>
              <w:top w:w="20" w:type="dxa"/>
              <w:left w:w="20" w:type="dxa"/>
              <w:bottom w:w="20" w:type="dxa"/>
              <w:right w:w="20" w:type="dxa"/>
            </w:tcMar>
            <w:vAlign w:val="center"/>
            <w:hideMark/>
          </w:tcPr>
          <w:p w14:paraId="533E2E88" w14:textId="77777777" w:rsidR="00D56EDE" w:rsidRPr="00D56EDE" w:rsidRDefault="00D56EDE" w:rsidP="00AC08F3">
            <w:pPr>
              <w:pStyle w:val="movimento2"/>
              <w:rPr>
                <w:color w:val="002060"/>
              </w:rPr>
            </w:pPr>
            <w:r w:rsidRPr="00D56EDE">
              <w:rPr>
                <w:color w:val="002060"/>
              </w:rPr>
              <w:t xml:space="preserve">(GAGLIOLE CALCIO A 5) </w:t>
            </w:r>
          </w:p>
        </w:tc>
        <w:tc>
          <w:tcPr>
            <w:tcW w:w="800" w:type="dxa"/>
            <w:tcMar>
              <w:top w:w="20" w:type="dxa"/>
              <w:left w:w="20" w:type="dxa"/>
              <w:bottom w:w="20" w:type="dxa"/>
              <w:right w:w="20" w:type="dxa"/>
            </w:tcMar>
            <w:vAlign w:val="center"/>
            <w:hideMark/>
          </w:tcPr>
          <w:p w14:paraId="138BE6D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923418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895FB89" w14:textId="77777777" w:rsidR="00D56EDE" w:rsidRPr="00D56EDE" w:rsidRDefault="00D56EDE" w:rsidP="00AC08F3">
            <w:pPr>
              <w:pStyle w:val="movimento2"/>
              <w:rPr>
                <w:color w:val="002060"/>
              </w:rPr>
            </w:pPr>
            <w:r w:rsidRPr="00D56EDE">
              <w:rPr>
                <w:color w:val="002060"/>
              </w:rPr>
              <w:t> </w:t>
            </w:r>
          </w:p>
        </w:tc>
      </w:tr>
    </w:tbl>
    <w:p w14:paraId="79B56B94" w14:textId="77777777" w:rsidR="00D56EDE" w:rsidRPr="00D56EDE" w:rsidRDefault="00D56EDE" w:rsidP="00D56EDE">
      <w:pPr>
        <w:pStyle w:val="diffida"/>
        <w:spacing w:before="80" w:beforeAutospacing="0" w:after="40" w:afterAutospacing="0"/>
        <w:jc w:val="left"/>
        <w:rPr>
          <w:rFonts w:eastAsiaTheme="minorEastAsia"/>
          <w:color w:val="002060"/>
        </w:rPr>
      </w:pPr>
      <w:r w:rsidRPr="00D56EDE">
        <w:rPr>
          <w:color w:val="002060"/>
        </w:rPr>
        <w:t xml:space="preserve">Per comportamento irriguardoso verso l'allenatore avversario.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14EE80A" w14:textId="77777777" w:rsidTr="00AC08F3">
        <w:tc>
          <w:tcPr>
            <w:tcW w:w="2200" w:type="dxa"/>
            <w:tcMar>
              <w:top w:w="20" w:type="dxa"/>
              <w:left w:w="20" w:type="dxa"/>
              <w:bottom w:w="20" w:type="dxa"/>
              <w:right w:w="20" w:type="dxa"/>
            </w:tcMar>
            <w:vAlign w:val="center"/>
            <w:hideMark/>
          </w:tcPr>
          <w:p w14:paraId="3FED101E" w14:textId="77777777" w:rsidR="00D56EDE" w:rsidRPr="00D56EDE" w:rsidRDefault="00D56EDE" w:rsidP="00AC08F3">
            <w:pPr>
              <w:pStyle w:val="movimento"/>
              <w:rPr>
                <w:color w:val="002060"/>
              </w:rPr>
            </w:pPr>
            <w:r w:rsidRPr="00D56EDE">
              <w:rPr>
                <w:color w:val="002060"/>
              </w:rPr>
              <w:t>FERRI FRANCESCO</w:t>
            </w:r>
          </w:p>
        </w:tc>
        <w:tc>
          <w:tcPr>
            <w:tcW w:w="2200" w:type="dxa"/>
            <w:tcMar>
              <w:top w:w="20" w:type="dxa"/>
              <w:left w:w="20" w:type="dxa"/>
              <w:bottom w:w="20" w:type="dxa"/>
              <w:right w:w="20" w:type="dxa"/>
            </w:tcMar>
            <w:vAlign w:val="center"/>
            <w:hideMark/>
          </w:tcPr>
          <w:p w14:paraId="0490126A" w14:textId="77777777" w:rsidR="00D56EDE" w:rsidRPr="00D56EDE" w:rsidRDefault="00D56EDE" w:rsidP="00AC08F3">
            <w:pPr>
              <w:pStyle w:val="movimento2"/>
              <w:rPr>
                <w:color w:val="002060"/>
              </w:rPr>
            </w:pPr>
            <w:r w:rsidRPr="00D56EDE">
              <w:rPr>
                <w:color w:val="002060"/>
              </w:rPr>
              <w:t xml:space="preserve">(U.S. FORTUNA FANO) </w:t>
            </w:r>
          </w:p>
        </w:tc>
        <w:tc>
          <w:tcPr>
            <w:tcW w:w="800" w:type="dxa"/>
            <w:tcMar>
              <w:top w:w="20" w:type="dxa"/>
              <w:left w:w="20" w:type="dxa"/>
              <w:bottom w:w="20" w:type="dxa"/>
              <w:right w:w="20" w:type="dxa"/>
            </w:tcMar>
            <w:vAlign w:val="center"/>
            <w:hideMark/>
          </w:tcPr>
          <w:p w14:paraId="261F12DF"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123CED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5C352DE" w14:textId="77777777" w:rsidR="00D56EDE" w:rsidRPr="00D56EDE" w:rsidRDefault="00D56EDE" w:rsidP="00AC08F3">
            <w:pPr>
              <w:pStyle w:val="movimento2"/>
              <w:rPr>
                <w:color w:val="002060"/>
              </w:rPr>
            </w:pPr>
            <w:r w:rsidRPr="00D56EDE">
              <w:rPr>
                <w:color w:val="002060"/>
              </w:rPr>
              <w:t> </w:t>
            </w:r>
          </w:p>
        </w:tc>
      </w:tr>
    </w:tbl>
    <w:p w14:paraId="5B2895DB" w14:textId="77777777" w:rsidR="00D56EDE" w:rsidRPr="00D56EDE" w:rsidRDefault="00D56EDE" w:rsidP="00D56EDE">
      <w:pPr>
        <w:pStyle w:val="diffida"/>
        <w:spacing w:before="80" w:beforeAutospacing="0" w:after="40" w:afterAutospacing="0"/>
        <w:jc w:val="left"/>
        <w:rPr>
          <w:rFonts w:eastAsiaTheme="minorEastAsia"/>
          <w:color w:val="002060"/>
        </w:rPr>
      </w:pPr>
      <w:r w:rsidRPr="00D56EDE">
        <w:rPr>
          <w:color w:val="002060"/>
        </w:rPr>
        <w:t xml:space="preserve">Per comportamento irriguardoso verso l'allenatore avversario. </w:t>
      </w:r>
    </w:p>
    <w:p w14:paraId="3F09E4AD" w14:textId="77777777" w:rsidR="00D56EDE" w:rsidRPr="00D56EDE" w:rsidRDefault="00D56EDE" w:rsidP="00D56EDE">
      <w:pPr>
        <w:pStyle w:val="titolo20"/>
        <w:rPr>
          <w:color w:val="002060"/>
        </w:rPr>
      </w:pPr>
      <w:r w:rsidRPr="00D56EDE">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C686075" w14:textId="77777777" w:rsidTr="00AC08F3">
        <w:tc>
          <w:tcPr>
            <w:tcW w:w="2200" w:type="dxa"/>
            <w:tcMar>
              <w:top w:w="20" w:type="dxa"/>
              <w:left w:w="20" w:type="dxa"/>
              <w:bottom w:w="20" w:type="dxa"/>
              <w:right w:w="20" w:type="dxa"/>
            </w:tcMar>
            <w:vAlign w:val="center"/>
            <w:hideMark/>
          </w:tcPr>
          <w:p w14:paraId="79968CD2" w14:textId="77777777" w:rsidR="00D56EDE" w:rsidRPr="00D56EDE" w:rsidRDefault="00D56EDE" w:rsidP="00AC08F3">
            <w:pPr>
              <w:pStyle w:val="movimento"/>
              <w:rPr>
                <w:color w:val="002060"/>
              </w:rPr>
            </w:pPr>
            <w:r w:rsidRPr="00D56EDE">
              <w:rPr>
                <w:color w:val="002060"/>
              </w:rPr>
              <w:t>CAMPOFIORITI LEONARDO</w:t>
            </w:r>
          </w:p>
        </w:tc>
        <w:tc>
          <w:tcPr>
            <w:tcW w:w="2200" w:type="dxa"/>
            <w:tcMar>
              <w:top w:w="20" w:type="dxa"/>
              <w:left w:w="20" w:type="dxa"/>
              <w:bottom w:w="20" w:type="dxa"/>
              <w:right w:w="20" w:type="dxa"/>
            </w:tcMar>
            <w:vAlign w:val="center"/>
            <w:hideMark/>
          </w:tcPr>
          <w:p w14:paraId="1FA55B89" w14:textId="77777777" w:rsidR="00D56EDE" w:rsidRPr="00D56EDE" w:rsidRDefault="00D56EDE" w:rsidP="00AC08F3">
            <w:pPr>
              <w:pStyle w:val="movimento2"/>
              <w:rPr>
                <w:color w:val="002060"/>
              </w:rPr>
            </w:pPr>
            <w:r w:rsidRPr="00D56EDE">
              <w:rPr>
                <w:color w:val="002060"/>
              </w:rPr>
              <w:t xml:space="preserve">(FUTSAL MONTURANO) </w:t>
            </w:r>
          </w:p>
        </w:tc>
        <w:tc>
          <w:tcPr>
            <w:tcW w:w="800" w:type="dxa"/>
            <w:tcMar>
              <w:top w:w="20" w:type="dxa"/>
              <w:left w:w="20" w:type="dxa"/>
              <w:bottom w:w="20" w:type="dxa"/>
              <w:right w:w="20" w:type="dxa"/>
            </w:tcMar>
            <w:vAlign w:val="center"/>
            <w:hideMark/>
          </w:tcPr>
          <w:p w14:paraId="25B56B5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BE4AB6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E902F03" w14:textId="77777777" w:rsidR="00D56EDE" w:rsidRPr="00D56EDE" w:rsidRDefault="00D56EDE" w:rsidP="00AC08F3">
            <w:pPr>
              <w:pStyle w:val="movimento2"/>
              <w:rPr>
                <w:color w:val="002060"/>
              </w:rPr>
            </w:pPr>
            <w:r w:rsidRPr="00D56EDE">
              <w:rPr>
                <w:color w:val="002060"/>
              </w:rPr>
              <w:t> </w:t>
            </w:r>
          </w:p>
        </w:tc>
      </w:tr>
    </w:tbl>
    <w:p w14:paraId="1B491E3B"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3150C2D" w14:textId="77777777" w:rsidTr="00AC08F3">
        <w:tc>
          <w:tcPr>
            <w:tcW w:w="2200" w:type="dxa"/>
            <w:tcMar>
              <w:top w:w="20" w:type="dxa"/>
              <w:left w:w="20" w:type="dxa"/>
              <w:bottom w:w="20" w:type="dxa"/>
              <w:right w:w="20" w:type="dxa"/>
            </w:tcMar>
            <w:vAlign w:val="center"/>
            <w:hideMark/>
          </w:tcPr>
          <w:p w14:paraId="5F1979F9" w14:textId="77777777" w:rsidR="00D56EDE" w:rsidRPr="00D56EDE" w:rsidRDefault="00D56EDE" w:rsidP="00AC08F3">
            <w:pPr>
              <w:pStyle w:val="movimento"/>
              <w:rPr>
                <w:color w:val="002060"/>
              </w:rPr>
            </w:pPr>
            <w:r w:rsidRPr="00D56EDE">
              <w:rPr>
                <w:color w:val="002060"/>
              </w:rPr>
              <w:t>PENNA MIRKO</w:t>
            </w:r>
          </w:p>
        </w:tc>
        <w:tc>
          <w:tcPr>
            <w:tcW w:w="2200" w:type="dxa"/>
            <w:tcMar>
              <w:top w:w="20" w:type="dxa"/>
              <w:left w:w="20" w:type="dxa"/>
              <w:bottom w:w="20" w:type="dxa"/>
              <w:right w:w="20" w:type="dxa"/>
            </w:tcMar>
            <w:vAlign w:val="center"/>
            <w:hideMark/>
          </w:tcPr>
          <w:p w14:paraId="6F693CAA" w14:textId="77777777" w:rsidR="00D56EDE" w:rsidRPr="00D56EDE" w:rsidRDefault="00D56EDE" w:rsidP="00AC08F3">
            <w:pPr>
              <w:pStyle w:val="movimento2"/>
              <w:rPr>
                <w:color w:val="002060"/>
              </w:rPr>
            </w:pPr>
            <w:r w:rsidRPr="00D56EDE">
              <w:rPr>
                <w:color w:val="002060"/>
              </w:rPr>
              <w:t xml:space="preserve">(CHIARAVALLE FUTSAL) </w:t>
            </w:r>
          </w:p>
        </w:tc>
        <w:tc>
          <w:tcPr>
            <w:tcW w:w="800" w:type="dxa"/>
            <w:tcMar>
              <w:top w:w="20" w:type="dxa"/>
              <w:left w:w="20" w:type="dxa"/>
              <w:bottom w:w="20" w:type="dxa"/>
              <w:right w:w="20" w:type="dxa"/>
            </w:tcMar>
            <w:vAlign w:val="center"/>
            <w:hideMark/>
          </w:tcPr>
          <w:p w14:paraId="3349459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CFF60D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C32C750" w14:textId="77777777" w:rsidR="00D56EDE" w:rsidRPr="00D56EDE" w:rsidRDefault="00D56EDE" w:rsidP="00AC08F3">
            <w:pPr>
              <w:pStyle w:val="movimento2"/>
              <w:rPr>
                <w:color w:val="002060"/>
              </w:rPr>
            </w:pPr>
            <w:r w:rsidRPr="00D56EDE">
              <w:rPr>
                <w:color w:val="002060"/>
              </w:rPr>
              <w:t> </w:t>
            </w:r>
          </w:p>
        </w:tc>
      </w:tr>
    </w:tbl>
    <w:p w14:paraId="2980D219" w14:textId="77777777" w:rsidR="00D56EDE" w:rsidRPr="00D56EDE" w:rsidRDefault="00D56EDE" w:rsidP="00D56EDE">
      <w:pPr>
        <w:pStyle w:val="titolo30"/>
        <w:rPr>
          <w:rFonts w:eastAsiaTheme="minorEastAsia"/>
          <w:color w:val="002060"/>
        </w:rPr>
      </w:pPr>
      <w:r w:rsidRPr="00D56EDE">
        <w:rPr>
          <w:color w:val="002060"/>
        </w:rPr>
        <w:t xml:space="preserve">CALCIATORI ESPULSI </w:t>
      </w:r>
    </w:p>
    <w:p w14:paraId="4E08C1F4" w14:textId="77777777" w:rsidR="00D56EDE" w:rsidRPr="00D56EDE" w:rsidRDefault="00D56EDE" w:rsidP="00D56EDE">
      <w:pPr>
        <w:pStyle w:val="titolo20"/>
        <w:rPr>
          <w:color w:val="002060"/>
        </w:rPr>
      </w:pPr>
      <w:r w:rsidRPr="00D56ED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6C02AD7B" w14:textId="77777777" w:rsidTr="00AC08F3">
        <w:tc>
          <w:tcPr>
            <w:tcW w:w="2200" w:type="dxa"/>
            <w:tcMar>
              <w:top w:w="20" w:type="dxa"/>
              <w:left w:w="20" w:type="dxa"/>
              <w:bottom w:w="20" w:type="dxa"/>
              <w:right w:w="20" w:type="dxa"/>
            </w:tcMar>
            <w:vAlign w:val="center"/>
            <w:hideMark/>
          </w:tcPr>
          <w:p w14:paraId="4105824F" w14:textId="77777777" w:rsidR="00D56EDE" w:rsidRPr="00D56EDE" w:rsidRDefault="00D56EDE" w:rsidP="00AC08F3">
            <w:pPr>
              <w:pStyle w:val="movimento"/>
              <w:rPr>
                <w:color w:val="002060"/>
              </w:rPr>
            </w:pPr>
            <w:r w:rsidRPr="00D56EDE">
              <w:rPr>
                <w:color w:val="002060"/>
              </w:rPr>
              <w:t>RICCI ALEX</w:t>
            </w:r>
          </w:p>
        </w:tc>
        <w:tc>
          <w:tcPr>
            <w:tcW w:w="2200" w:type="dxa"/>
            <w:tcMar>
              <w:top w:w="20" w:type="dxa"/>
              <w:left w:w="20" w:type="dxa"/>
              <w:bottom w:w="20" w:type="dxa"/>
              <w:right w:w="20" w:type="dxa"/>
            </w:tcMar>
            <w:vAlign w:val="center"/>
            <w:hideMark/>
          </w:tcPr>
          <w:p w14:paraId="0B64F448" w14:textId="77777777" w:rsidR="00D56EDE" w:rsidRPr="00D56EDE" w:rsidRDefault="00D56EDE" w:rsidP="00AC08F3">
            <w:pPr>
              <w:pStyle w:val="movimento2"/>
              <w:rPr>
                <w:color w:val="002060"/>
              </w:rPr>
            </w:pPr>
            <w:r w:rsidRPr="00D56EDE">
              <w:rPr>
                <w:color w:val="002060"/>
              </w:rPr>
              <w:t xml:space="preserve">(FUTSAL MONTURANO) </w:t>
            </w:r>
          </w:p>
        </w:tc>
        <w:tc>
          <w:tcPr>
            <w:tcW w:w="800" w:type="dxa"/>
            <w:tcMar>
              <w:top w:w="20" w:type="dxa"/>
              <w:left w:w="20" w:type="dxa"/>
              <w:bottom w:w="20" w:type="dxa"/>
              <w:right w:w="20" w:type="dxa"/>
            </w:tcMar>
            <w:vAlign w:val="center"/>
            <w:hideMark/>
          </w:tcPr>
          <w:p w14:paraId="3AFC30F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7F05B0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AE05AA7" w14:textId="77777777" w:rsidR="00D56EDE" w:rsidRPr="00D56EDE" w:rsidRDefault="00D56EDE" w:rsidP="00AC08F3">
            <w:pPr>
              <w:pStyle w:val="movimento2"/>
              <w:rPr>
                <w:color w:val="002060"/>
              </w:rPr>
            </w:pPr>
            <w:r w:rsidRPr="00D56EDE">
              <w:rPr>
                <w:color w:val="002060"/>
              </w:rPr>
              <w:t> </w:t>
            </w:r>
          </w:p>
        </w:tc>
      </w:tr>
    </w:tbl>
    <w:p w14:paraId="3DC62857" w14:textId="77777777" w:rsidR="00D56EDE" w:rsidRPr="00D56EDE" w:rsidRDefault="00D56EDE" w:rsidP="00D56EDE">
      <w:pPr>
        <w:pStyle w:val="titolo30"/>
        <w:rPr>
          <w:rFonts w:eastAsiaTheme="minorEastAsia"/>
          <w:color w:val="002060"/>
        </w:rPr>
      </w:pPr>
      <w:r w:rsidRPr="00D56EDE">
        <w:rPr>
          <w:color w:val="002060"/>
        </w:rPr>
        <w:t xml:space="preserve">CALCIATORI NON ESPULSI </w:t>
      </w:r>
    </w:p>
    <w:p w14:paraId="760677BB" w14:textId="77777777" w:rsidR="00D56EDE" w:rsidRPr="00D56EDE" w:rsidRDefault="00D56EDE" w:rsidP="00D56EDE">
      <w:pPr>
        <w:pStyle w:val="titolo20"/>
        <w:rPr>
          <w:color w:val="002060"/>
        </w:rPr>
      </w:pPr>
      <w:r w:rsidRPr="00D56ED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DD33EA6" w14:textId="77777777" w:rsidTr="00AC08F3">
        <w:tc>
          <w:tcPr>
            <w:tcW w:w="2200" w:type="dxa"/>
            <w:tcMar>
              <w:top w:w="20" w:type="dxa"/>
              <w:left w:w="20" w:type="dxa"/>
              <w:bottom w:w="20" w:type="dxa"/>
              <w:right w:w="20" w:type="dxa"/>
            </w:tcMar>
            <w:vAlign w:val="center"/>
            <w:hideMark/>
          </w:tcPr>
          <w:p w14:paraId="712C30E0" w14:textId="77777777" w:rsidR="00D56EDE" w:rsidRPr="00D56EDE" w:rsidRDefault="00D56EDE" w:rsidP="00AC08F3">
            <w:pPr>
              <w:pStyle w:val="movimento"/>
              <w:rPr>
                <w:color w:val="002060"/>
              </w:rPr>
            </w:pPr>
            <w:r w:rsidRPr="00D56EDE">
              <w:rPr>
                <w:color w:val="002060"/>
              </w:rPr>
              <w:t>BOUTIMAH ISMAIL</w:t>
            </w:r>
          </w:p>
        </w:tc>
        <w:tc>
          <w:tcPr>
            <w:tcW w:w="2200" w:type="dxa"/>
            <w:tcMar>
              <w:top w:w="20" w:type="dxa"/>
              <w:left w:w="20" w:type="dxa"/>
              <w:bottom w:w="20" w:type="dxa"/>
              <w:right w:w="20" w:type="dxa"/>
            </w:tcMar>
            <w:vAlign w:val="center"/>
            <w:hideMark/>
          </w:tcPr>
          <w:p w14:paraId="475BE99A" w14:textId="77777777" w:rsidR="00D56EDE" w:rsidRPr="00D56EDE" w:rsidRDefault="00D56EDE" w:rsidP="00AC08F3">
            <w:pPr>
              <w:pStyle w:val="movimento2"/>
              <w:rPr>
                <w:color w:val="002060"/>
              </w:rPr>
            </w:pPr>
            <w:r w:rsidRPr="00D56EDE">
              <w:rPr>
                <w:color w:val="002060"/>
              </w:rPr>
              <w:t xml:space="preserve">(FUTSAL MONTURANO) </w:t>
            </w:r>
          </w:p>
        </w:tc>
        <w:tc>
          <w:tcPr>
            <w:tcW w:w="800" w:type="dxa"/>
            <w:tcMar>
              <w:top w:w="20" w:type="dxa"/>
              <w:left w:w="20" w:type="dxa"/>
              <w:bottom w:w="20" w:type="dxa"/>
              <w:right w:w="20" w:type="dxa"/>
            </w:tcMar>
            <w:vAlign w:val="center"/>
            <w:hideMark/>
          </w:tcPr>
          <w:p w14:paraId="2C1D85E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3A690F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8130C7F" w14:textId="77777777" w:rsidR="00D56EDE" w:rsidRPr="00D56EDE" w:rsidRDefault="00D56EDE" w:rsidP="00AC08F3">
            <w:pPr>
              <w:pStyle w:val="movimento2"/>
              <w:rPr>
                <w:color w:val="002060"/>
              </w:rPr>
            </w:pPr>
            <w:r w:rsidRPr="00D56EDE">
              <w:rPr>
                <w:color w:val="002060"/>
              </w:rPr>
              <w:t> </w:t>
            </w:r>
          </w:p>
        </w:tc>
      </w:tr>
    </w:tbl>
    <w:p w14:paraId="2C175054" w14:textId="77777777" w:rsidR="00D56EDE" w:rsidRPr="00D56EDE" w:rsidRDefault="00D56EDE" w:rsidP="00D56EDE">
      <w:pPr>
        <w:pStyle w:val="titolo20"/>
        <w:rPr>
          <w:rFonts w:eastAsiaTheme="minorEastAsia"/>
          <w:color w:val="002060"/>
        </w:rPr>
      </w:pPr>
      <w:r w:rsidRPr="00D56ED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4F57C021" w14:textId="77777777" w:rsidTr="00AC08F3">
        <w:tc>
          <w:tcPr>
            <w:tcW w:w="2200" w:type="dxa"/>
            <w:tcMar>
              <w:top w:w="20" w:type="dxa"/>
              <w:left w:w="20" w:type="dxa"/>
              <w:bottom w:w="20" w:type="dxa"/>
              <w:right w:w="20" w:type="dxa"/>
            </w:tcMar>
            <w:vAlign w:val="center"/>
            <w:hideMark/>
          </w:tcPr>
          <w:p w14:paraId="15718142" w14:textId="77777777" w:rsidR="00D56EDE" w:rsidRPr="00D56EDE" w:rsidRDefault="00D56EDE" w:rsidP="00AC08F3">
            <w:pPr>
              <w:pStyle w:val="movimento"/>
              <w:rPr>
                <w:color w:val="002060"/>
              </w:rPr>
            </w:pPr>
            <w:r w:rsidRPr="00D56EDE">
              <w:rPr>
                <w:color w:val="002060"/>
              </w:rPr>
              <w:t>DITOMMASO GIOVANNI</w:t>
            </w:r>
          </w:p>
        </w:tc>
        <w:tc>
          <w:tcPr>
            <w:tcW w:w="2200" w:type="dxa"/>
            <w:tcMar>
              <w:top w:w="20" w:type="dxa"/>
              <w:left w:w="20" w:type="dxa"/>
              <w:bottom w:w="20" w:type="dxa"/>
              <w:right w:w="20" w:type="dxa"/>
            </w:tcMar>
            <w:vAlign w:val="center"/>
            <w:hideMark/>
          </w:tcPr>
          <w:p w14:paraId="3E78732E" w14:textId="77777777" w:rsidR="00D56EDE" w:rsidRPr="00D56EDE" w:rsidRDefault="00D56EDE" w:rsidP="00AC08F3">
            <w:pPr>
              <w:pStyle w:val="movimento2"/>
              <w:rPr>
                <w:color w:val="002060"/>
              </w:rPr>
            </w:pPr>
            <w:r w:rsidRPr="00D56EDE">
              <w:rPr>
                <w:color w:val="002060"/>
              </w:rPr>
              <w:t xml:space="preserve">(AMICI DEL CENTROSOCIO SP.) </w:t>
            </w:r>
          </w:p>
        </w:tc>
        <w:tc>
          <w:tcPr>
            <w:tcW w:w="800" w:type="dxa"/>
            <w:tcMar>
              <w:top w:w="20" w:type="dxa"/>
              <w:left w:w="20" w:type="dxa"/>
              <w:bottom w:w="20" w:type="dxa"/>
              <w:right w:w="20" w:type="dxa"/>
            </w:tcMar>
            <w:vAlign w:val="center"/>
            <w:hideMark/>
          </w:tcPr>
          <w:p w14:paraId="2DE77A0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44097D0" w14:textId="77777777" w:rsidR="00D56EDE" w:rsidRPr="00D56EDE" w:rsidRDefault="00D56EDE" w:rsidP="00AC08F3">
            <w:pPr>
              <w:pStyle w:val="movimento"/>
              <w:rPr>
                <w:color w:val="002060"/>
              </w:rPr>
            </w:pPr>
            <w:r w:rsidRPr="00D56EDE">
              <w:rPr>
                <w:color w:val="002060"/>
              </w:rPr>
              <w:t>LIGNITE STEFANO</w:t>
            </w:r>
          </w:p>
        </w:tc>
        <w:tc>
          <w:tcPr>
            <w:tcW w:w="2200" w:type="dxa"/>
            <w:tcMar>
              <w:top w:w="20" w:type="dxa"/>
              <w:left w:w="20" w:type="dxa"/>
              <w:bottom w:w="20" w:type="dxa"/>
              <w:right w:w="20" w:type="dxa"/>
            </w:tcMar>
            <w:vAlign w:val="center"/>
            <w:hideMark/>
          </w:tcPr>
          <w:p w14:paraId="5D0CCE6B" w14:textId="77777777" w:rsidR="00D56EDE" w:rsidRPr="00D56EDE" w:rsidRDefault="00D56EDE" w:rsidP="00AC08F3">
            <w:pPr>
              <w:pStyle w:val="movimento2"/>
              <w:rPr>
                <w:color w:val="002060"/>
              </w:rPr>
            </w:pPr>
            <w:r w:rsidRPr="00D56EDE">
              <w:rPr>
                <w:color w:val="002060"/>
              </w:rPr>
              <w:t xml:space="preserve">(FUTSAL MONTURANO) </w:t>
            </w:r>
          </w:p>
        </w:tc>
      </w:tr>
    </w:tbl>
    <w:p w14:paraId="747282FC" w14:textId="77777777" w:rsidR="00D56EDE" w:rsidRPr="00D56EDE" w:rsidRDefault="00D56EDE" w:rsidP="00D56EDE">
      <w:pPr>
        <w:pStyle w:val="titolo20"/>
        <w:rPr>
          <w:rFonts w:eastAsiaTheme="minorEastAsia"/>
          <w:color w:val="002060"/>
        </w:rPr>
      </w:pPr>
      <w:r w:rsidRPr="00D56EDE">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2BF31A7" w14:textId="77777777" w:rsidTr="00AC08F3">
        <w:tc>
          <w:tcPr>
            <w:tcW w:w="2200" w:type="dxa"/>
            <w:tcMar>
              <w:top w:w="20" w:type="dxa"/>
              <w:left w:w="20" w:type="dxa"/>
              <w:bottom w:w="20" w:type="dxa"/>
              <w:right w:w="20" w:type="dxa"/>
            </w:tcMar>
            <w:vAlign w:val="center"/>
            <w:hideMark/>
          </w:tcPr>
          <w:p w14:paraId="6817E4F2" w14:textId="77777777" w:rsidR="00D56EDE" w:rsidRPr="00D56EDE" w:rsidRDefault="00D56EDE" w:rsidP="00AC08F3">
            <w:pPr>
              <w:pStyle w:val="movimento"/>
              <w:rPr>
                <w:color w:val="002060"/>
              </w:rPr>
            </w:pPr>
            <w:r w:rsidRPr="00D56EDE">
              <w:rPr>
                <w:color w:val="002060"/>
              </w:rPr>
              <w:t>MARCHIONNI FRANCESCO</w:t>
            </w:r>
          </w:p>
        </w:tc>
        <w:tc>
          <w:tcPr>
            <w:tcW w:w="2200" w:type="dxa"/>
            <w:tcMar>
              <w:top w:w="20" w:type="dxa"/>
              <w:left w:w="20" w:type="dxa"/>
              <w:bottom w:w="20" w:type="dxa"/>
              <w:right w:w="20" w:type="dxa"/>
            </w:tcMar>
            <w:vAlign w:val="center"/>
            <w:hideMark/>
          </w:tcPr>
          <w:p w14:paraId="77B70B3A" w14:textId="77777777" w:rsidR="00D56EDE" w:rsidRPr="00D56EDE" w:rsidRDefault="00D56EDE" w:rsidP="00AC08F3">
            <w:pPr>
              <w:pStyle w:val="movimento2"/>
              <w:rPr>
                <w:color w:val="002060"/>
              </w:rPr>
            </w:pPr>
            <w:r w:rsidRPr="00D56EDE">
              <w:rPr>
                <w:color w:val="002060"/>
              </w:rPr>
              <w:t xml:space="preserve">(POL.CAGLI SPORT ASSOCIATI) </w:t>
            </w:r>
          </w:p>
        </w:tc>
        <w:tc>
          <w:tcPr>
            <w:tcW w:w="800" w:type="dxa"/>
            <w:tcMar>
              <w:top w:w="20" w:type="dxa"/>
              <w:left w:w="20" w:type="dxa"/>
              <w:bottom w:w="20" w:type="dxa"/>
              <w:right w:w="20" w:type="dxa"/>
            </w:tcMar>
            <w:vAlign w:val="center"/>
            <w:hideMark/>
          </w:tcPr>
          <w:p w14:paraId="44369ED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E777D61" w14:textId="77777777" w:rsidR="00D56EDE" w:rsidRPr="00D56EDE" w:rsidRDefault="00D56EDE" w:rsidP="00AC08F3">
            <w:pPr>
              <w:pStyle w:val="movimento"/>
              <w:rPr>
                <w:color w:val="002060"/>
              </w:rPr>
            </w:pPr>
            <w:r w:rsidRPr="00D56EDE">
              <w:rPr>
                <w:color w:val="002060"/>
              </w:rPr>
              <w:t>MATTIOLI CRISTIAN</w:t>
            </w:r>
          </w:p>
        </w:tc>
        <w:tc>
          <w:tcPr>
            <w:tcW w:w="2200" w:type="dxa"/>
            <w:tcMar>
              <w:top w:w="20" w:type="dxa"/>
              <w:left w:w="20" w:type="dxa"/>
              <w:bottom w:w="20" w:type="dxa"/>
              <w:right w:w="20" w:type="dxa"/>
            </w:tcMar>
            <w:vAlign w:val="center"/>
            <w:hideMark/>
          </w:tcPr>
          <w:p w14:paraId="4912010D" w14:textId="77777777" w:rsidR="00D56EDE" w:rsidRPr="00D56EDE" w:rsidRDefault="00D56EDE" w:rsidP="00AC08F3">
            <w:pPr>
              <w:pStyle w:val="movimento2"/>
              <w:rPr>
                <w:color w:val="002060"/>
              </w:rPr>
            </w:pPr>
            <w:r w:rsidRPr="00D56EDE">
              <w:rPr>
                <w:color w:val="002060"/>
              </w:rPr>
              <w:t xml:space="preserve">(U.S. FORTUNA FANO) </w:t>
            </w:r>
          </w:p>
        </w:tc>
      </w:tr>
    </w:tbl>
    <w:p w14:paraId="0BE0BD05" w14:textId="77777777" w:rsidR="00D56EDE" w:rsidRPr="00D56EDE" w:rsidRDefault="00D56EDE" w:rsidP="00D56EDE">
      <w:pPr>
        <w:pStyle w:val="titolo20"/>
        <w:rPr>
          <w:rFonts w:eastAsiaTheme="minorEastAsia"/>
          <w:color w:val="002060"/>
        </w:rPr>
      </w:pPr>
      <w:r w:rsidRPr="00D56ED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240EF9EA" w14:textId="77777777" w:rsidTr="00AC08F3">
        <w:tc>
          <w:tcPr>
            <w:tcW w:w="2200" w:type="dxa"/>
            <w:tcMar>
              <w:top w:w="20" w:type="dxa"/>
              <w:left w:w="20" w:type="dxa"/>
              <w:bottom w:w="20" w:type="dxa"/>
              <w:right w:w="20" w:type="dxa"/>
            </w:tcMar>
            <w:vAlign w:val="center"/>
            <w:hideMark/>
          </w:tcPr>
          <w:p w14:paraId="47C02B21" w14:textId="77777777" w:rsidR="00D56EDE" w:rsidRPr="00D56EDE" w:rsidRDefault="00D56EDE" w:rsidP="00AC08F3">
            <w:pPr>
              <w:pStyle w:val="movimento"/>
              <w:rPr>
                <w:color w:val="002060"/>
              </w:rPr>
            </w:pPr>
            <w:r w:rsidRPr="00D56EDE">
              <w:rPr>
                <w:color w:val="002060"/>
              </w:rPr>
              <w:t>PALAZZI FEDERICO</w:t>
            </w:r>
          </w:p>
        </w:tc>
        <w:tc>
          <w:tcPr>
            <w:tcW w:w="2200" w:type="dxa"/>
            <w:tcMar>
              <w:top w:w="20" w:type="dxa"/>
              <w:left w:w="20" w:type="dxa"/>
              <w:bottom w:w="20" w:type="dxa"/>
              <w:right w:w="20" w:type="dxa"/>
            </w:tcMar>
            <w:vAlign w:val="center"/>
            <w:hideMark/>
          </w:tcPr>
          <w:p w14:paraId="32436150" w14:textId="77777777" w:rsidR="00D56EDE" w:rsidRPr="00D56EDE" w:rsidRDefault="00D56EDE" w:rsidP="00AC08F3">
            <w:pPr>
              <w:pStyle w:val="movimento2"/>
              <w:rPr>
                <w:color w:val="002060"/>
              </w:rPr>
            </w:pPr>
            <w:r w:rsidRPr="00D56EDE">
              <w:rPr>
                <w:color w:val="002060"/>
              </w:rPr>
              <w:t xml:space="preserve">(U.S. FORTUNA FANO) </w:t>
            </w:r>
          </w:p>
        </w:tc>
        <w:tc>
          <w:tcPr>
            <w:tcW w:w="800" w:type="dxa"/>
            <w:tcMar>
              <w:top w:w="20" w:type="dxa"/>
              <w:left w:w="20" w:type="dxa"/>
              <w:bottom w:w="20" w:type="dxa"/>
              <w:right w:w="20" w:type="dxa"/>
            </w:tcMar>
            <w:vAlign w:val="center"/>
            <w:hideMark/>
          </w:tcPr>
          <w:p w14:paraId="5DF9091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5DF693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6D427FD" w14:textId="77777777" w:rsidR="00D56EDE" w:rsidRPr="00D56EDE" w:rsidRDefault="00D56EDE" w:rsidP="00AC08F3">
            <w:pPr>
              <w:pStyle w:val="movimento2"/>
              <w:rPr>
                <w:color w:val="002060"/>
              </w:rPr>
            </w:pPr>
            <w:r w:rsidRPr="00D56EDE">
              <w:rPr>
                <w:color w:val="002060"/>
              </w:rPr>
              <w:t> </w:t>
            </w:r>
          </w:p>
        </w:tc>
      </w:tr>
    </w:tbl>
    <w:p w14:paraId="6D965A26" w14:textId="77777777" w:rsidR="00D56EDE" w:rsidRPr="00D56EDE" w:rsidRDefault="00D56EDE" w:rsidP="00D56EDE">
      <w:pPr>
        <w:pStyle w:val="titolo20"/>
        <w:rPr>
          <w:rFonts w:eastAsiaTheme="minorEastAsia"/>
          <w:color w:val="002060"/>
        </w:rPr>
      </w:pPr>
      <w:r w:rsidRPr="00D56ED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48385770" w14:textId="77777777" w:rsidTr="00AC08F3">
        <w:tc>
          <w:tcPr>
            <w:tcW w:w="2200" w:type="dxa"/>
            <w:tcMar>
              <w:top w:w="20" w:type="dxa"/>
              <w:left w:w="20" w:type="dxa"/>
              <w:bottom w:w="20" w:type="dxa"/>
              <w:right w:w="20" w:type="dxa"/>
            </w:tcMar>
            <w:vAlign w:val="center"/>
            <w:hideMark/>
          </w:tcPr>
          <w:p w14:paraId="3C0D6355" w14:textId="77777777" w:rsidR="00D56EDE" w:rsidRPr="00D56EDE" w:rsidRDefault="00D56EDE" w:rsidP="00AC08F3">
            <w:pPr>
              <w:pStyle w:val="movimento"/>
              <w:rPr>
                <w:color w:val="002060"/>
              </w:rPr>
            </w:pPr>
            <w:r w:rsidRPr="00D56EDE">
              <w:rPr>
                <w:color w:val="002060"/>
              </w:rPr>
              <w:t>GIORDANO RENATO</w:t>
            </w:r>
          </w:p>
        </w:tc>
        <w:tc>
          <w:tcPr>
            <w:tcW w:w="2200" w:type="dxa"/>
            <w:tcMar>
              <w:top w:w="20" w:type="dxa"/>
              <w:left w:w="20" w:type="dxa"/>
              <w:bottom w:w="20" w:type="dxa"/>
              <w:right w:w="20" w:type="dxa"/>
            </w:tcMar>
            <w:vAlign w:val="center"/>
            <w:hideMark/>
          </w:tcPr>
          <w:p w14:paraId="68A893B6" w14:textId="77777777" w:rsidR="00D56EDE" w:rsidRPr="00D56EDE" w:rsidRDefault="00D56EDE" w:rsidP="00AC08F3">
            <w:pPr>
              <w:pStyle w:val="movimento2"/>
              <w:rPr>
                <w:color w:val="002060"/>
              </w:rPr>
            </w:pPr>
            <w:r w:rsidRPr="00D56EDE">
              <w:rPr>
                <w:color w:val="002060"/>
              </w:rPr>
              <w:t xml:space="preserve">(PIETRALACROCE 73) </w:t>
            </w:r>
          </w:p>
        </w:tc>
        <w:tc>
          <w:tcPr>
            <w:tcW w:w="800" w:type="dxa"/>
            <w:tcMar>
              <w:top w:w="20" w:type="dxa"/>
              <w:left w:w="20" w:type="dxa"/>
              <w:bottom w:w="20" w:type="dxa"/>
              <w:right w:w="20" w:type="dxa"/>
            </w:tcMar>
            <w:vAlign w:val="center"/>
            <w:hideMark/>
          </w:tcPr>
          <w:p w14:paraId="2637932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D15C19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6B0D06B" w14:textId="77777777" w:rsidR="00D56EDE" w:rsidRPr="00D56EDE" w:rsidRDefault="00D56EDE" w:rsidP="00AC08F3">
            <w:pPr>
              <w:pStyle w:val="movimento2"/>
              <w:rPr>
                <w:color w:val="002060"/>
              </w:rPr>
            </w:pPr>
            <w:r w:rsidRPr="00D56EDE">
              <w:rPr>
                <w:color w:val="002060"/>
              </w:rPr>
              <w:t> </w:t>
            </w:r>
          </w:p>
        </w:tc>
      </w:tr>
    </w:tbl>
    <w:p w14:paraId="347F30DD" w14:textId="77777777" w:rsidR="00D56EDE" w:rsidRPr="00D56EDE" w:rsidRDefault="00D56EDE" w:rsidP="00D56EDE">
      <w:pPr>
        <w:pStyle w:val="titolo20"/>
        <w:rPr>
          <w:rFonts w:eastAsiaTheme="minorEastAsia"/>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8ADE053" w14:textId="77777777" w:rsidTr="00AC08F3">
        <w:tc>
          <w:tcPr>
            <w:tcW w:w="2200" w:type="dxa"/>
            <w:tcMar>
              <w:top w:w="20" w:type="dxa"/>
              <w:left w:w="20" w:type="dxa"/>
              <w:bottom w:w="20" w:type="dxa"/>
              <w:right w:w="20" w:type="dxa"/>
            </w:tcMar>
            <w:vAlign w:val="center"/>
            <w:hideMark/>
          </w:tcPr>
          <w:p w14:paraId="0E826B93" w14:textId="77777777" w:rsidR="00D56EDE" w:rsidRPr="00D56EDE" w:rsidRDefault="00D56EDE" w:rsidP="00AC08F3">
            <w:pPr>
              <w:pStyle w:val="movimento"/>
              <w:rPr>
                <w:color w:val="002060"/>
              </w:rPr>
            </w:pPr>
            <w:r w:rsidRPr="00D56EDE">
              <w:rPr>
                <w:color w:val="002060"/>
              </w:rPr>
              <w:t>BENEDETTO ALEX</w:t>
            </w:r>
          </w:p>
        </w:tc>
        <w:tc>
          <w:tcPr>
            <w:tcW w:w="2200" w:type="dxa"/>
            <w:tcMar>
              <w:top w:w="20" w:type="dxa"/>
              <w:left w:w="20" w:type="dxa"/>
              <w:bottom w:w="20" w:type="dxa"/>
              <w:right w:w="20" w:type="dxa"/>
            </w:tcMar>
            <w:vAlign w:val="center"/>
            <w:hideMark/>
          </w:tcPr>
          <w:p w14:paraId="3C659F59" w14:textId="77777777" w:rsidR="00D56EDE" w:rsidRPr="00D56EDE" w:rsidRDefault="00D56EDE" w:rsidP="00AC08F3">
            <w:pPr>
              <w:pStyle w:val="movimento2"/>
              <w:rPr>
                <w:color w:val="002060"/>
              </w:rPr>
            </w:pPr>
            <w:r w:rsidRPr="00D56EDE">
              <w:rPr>
                <w:color w:val="002060"/>
              </w:rPr>
              <w:t xml:space="preserve">(AMICI DEL CENTROSOCIO SP.) </w:t>
            </w:r>
          </w:p>
        </w:tc>
        <w:tc>
          <w:tcPr>
            <w:tcW w:w="800" w:type="dxa"/>
            <w:tcMar>
              <w:top w:w="20" w:type="dxa"/>
              <w:left w:w="20" w:type="dxa"/>
              <w:bottom w:w="20" w:type="dxa"/>
              <w:right w:w="20" w:type="dxa"/>
            </w:tcMar>
            <w:vAlign w:val="center"/>
            <w:hideMark/>
          </w:tcPr>
          <w:p w14:paraId="219EF4F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A28AD8D" w14:textId="77777777" w:rsidR="00D56EDE" w:rsidRPr="00D56EDE" w:rsidRDefault="00D56EDE" w:rsidP="00AC08F3">
            <w:pPr>
              <w:pStyle w:val="movimento"/>
              <w:rPr>
                <w:color w:val="002060"/>
              </w:rPr>
            </w:pPr>
            <w:r w:rsidRPr="00D56EDE">
              <w:rPr>
                <w:color w:val="002060"/>
              </w:rPr>
              <w:t>OCCHIUZZO JOSE JEREMIAS</w:t>
            </w:r>
          </w:p>
        </w:tc>
        <w:tc>
          <w:tcPr>
            <w:tcW w:w="2200" w:type="dxa"/>
            <w:tcMar>
              <w:top w:w="20" w:type="dxa"/>
              <w:left w:w="20" w:type="dxa"/>
              <w:bottom w:w="20" w:type="dxa"/>
              <w:right w:w="20" w:type="dxa"/>
            </w:tcMar>
            <w:vAlign w:val="center"/>
            <w:hideMark/>
          </w:tcPr>
          <w:p w14:paraId="3596E3CC" w14:textId="77777777" w:rsidR="00D56EDE" w:rsidRPr="00D56EDE" w:rsidRDefault="00D56EDE" w:rsidP="00AC08F3">
            <w:pPr>
              <w:pStyle w:val="movimento2"/>
              <w:rPr>
                <w:color w:val="002060"/>
              </w:rPr>
            </w:pPr>
            <w:r w:rsidRPr="00D56EDE">
              <w:rPr>
                <w:color w:val="002060"/>
              </w:rPr>
              <w:t xml:space="preserve">(GAGLIOLE CALCIO A 5) </w:t>
            </w:r>
          </w:p>
        </w:tc>
      </w:tr>
      <w:tr w:rsidR="00D56EDE" w:rsidRPr="00D56EDE" w14:paraId="58CA07B8" w14:textId="77777777" w:rsidTr="00AC08F3">
        <w:tc>
          <w:tcPr>
            <w:tcW w:w="2200" w:type="dxa"/>
            <w:tcMar>
              <w:top w:w="20" w:type="dxa"/>
              <w:left w:w="20" w:type="dxa"/>
              <w:bottom w:w="20" w:type="dxa"/>
              <w:right w:w="20" w:type="dxa"/>
            </w:tcMar>
            <w:vAlign w:val="center"/>
            <w:hideMark/>
          </w:tcPr>
          <w:p w14:paraId="4183BA7A" w14:textId="77777777" w:rsidR="00D56EDE" w:rsidRPr="00D56EDE" w:rsidRDefault="00D56EDE" w:rsidP="00AC08F3">
            <w:pPr>
              <w:pStyle w:val="movimento"/>
              <w:rPr>
                <w:color w:val="002060"/>
              </w:rPr>
            </w:pPr>
            <w:r w:rsidRPr="00D56EDE">
              <w:rPr>
                <w:color w:val="002060"/>
              </w:rPr>
              <w:t>PICCININI MARTIN</w:t>
            </w:r>
          </w:p>
        </w:tc>
        <w:tc>
          <w:tcPr>
            <w:tcW w:w="2200" w:type="dxa"/>
            <w:tcMar>
              <w:top w:w="20" w:type="dxa"/>
              <w:left w:w="20" w:type="dxa"/>
              <w:bottom w:w="20" w:type="dxa"/>
              <w:right w:w="20" w:type="dxa"/>
            </w:tcMar>
            <w:vAlign w:val="center"/>
            <w:hideMark/>
          </w:tcPr>
          <w:p w14:paraId="7595AA91" w14:textId="77777777" w:rsidR="00D56EDE" w:rsidRPr="00D56EDE" w:rsidRDefault="00D56EDE" w:rsidP="00AC08F3">
            <w:pPr>
              <w:pStyle w:val="movimento2"/>
              <w:rPr>
                <w:color w:val="002060"/>
              </w:rPr>
            </w:pPr>
            <w:r w:rsidRPr="00D56EDE">
              <w:rPr>
                <w:color w:val="002060"/>
              </w:rPr>
              <w:t xml:space="preserve">(SAMBENEDETTESE C5 SSDARL) </w:t>
            </w:r>
          </w:p>
        </w:tc>
        <w:tc>
          <w:tcPr>
            <w:tcW w:w="800" w:type="dxa"/>
            <w:tcMar>
              <w:top w:w="20" w:type="dxa"/>
              <w:left w:w="20" w:type="dxa"/>
              <w:bottom w:w="20" w:type="dxa"/>
              <w:right w:w="20" w:type="dxa"/>
            </w:tcMar>
            <w:vAlign w:val="center"/>
            <w:hideMark/>
          </w:tcPr>
          <w:p w14:paraId="09BD6B2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2C3543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A826E30" w14:textId="77777777" w:rsidR="00D56EDE" w:rsidRPr="00D56EDE" w:rsidRDefault="00D56EDE" w:rsidP="00AC08F3">
            <w:pPr>
              <w:pStyle w:val="movimento2"/>
              <w:rPr>
                <w:color w:val="002060"/>
              </w:rPr>
            </w:pPr>
            <w:r w:rsidRPr="00D56EDE">
              <w:rPr>
                <w:color w:val="002060"/>
              </w:rPr>
              <w:t> </w:t>
            </w:r>
          </w:p>
        </w:tc>
      </w:tr>
    </w:tbl>
    <w:p w14:paraId="59970757" w14:textId="77777777" w:rsidR="00D56EDE" w:rsidRPr="00D56EDE" w:rsidRDefault="00D56EDE" w:rsidP="00D56EDE">
      <w:pPr>
        <w:pStyle w:val="titolo20"/>
        <w:rPr>
          <w:rFonts w:eastAsiaTheme="minorEastAsia"/>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32AB489E" w14:textId="77777777" w:rsidTr="00AC08F3">
        <w:tc>
          <w:tcPr>
            <w:tcW w:w="2200" w:type="dxa"/>
            <w:tcMar>
              <w:top w:w="20" w:type="dxa"/>
              <w:left w:w="20" w:type="dxa"/>
              <w:bottom w:w="20" w:type="dxa"/>
              <w:right w:w="20" w:type="dxa"/>
            </w:tcMar>
            <w:vAlign w:val="center"/>
            <w:hideMark/>
          </w:tcPr>
          <w:p w14:paraId="12018B38" w14:textId="77777777" w:rsidR="00D56EDE" w:rsidRPr="00D56EDE" w:rsidRDefault="00D56EDE" w:rsidP="00AC08F3">
            <w:pPr>
              <w:pStyle w:val="movimento"/>
              <w:rPr>
                <w:color w:val="002060"/>
              </w:rPr>
            </w:pPr>
            <w:r w:rsidRPr="00D56EDE">
              <w:rPr>
                <w:color w:val="002060"/>
              </w:rPr>
              <w:t>PAOLINI FEDERICO</w:t>
            </w:r>
          </w:p>
        </w:tc>
        <w:tc>
          <w:tcPr>
            <w:tcW w:w="2200" w:type="dxa"/>
            <w:tcMar>
              <w:top w:w="20" w:type="dxa"/>
              <w:left w:w="20" w:type="dxa"/>
              <w:bottom w:w="20" w:type="dxa"/>
              <w:right w:w="20" w:type="dxa"/>
            </w:tcMar>
            <w:vAlign w:val="center"/>
            <w:hideMark/>
          </w:tcPr>
          <w:p w14:paraId="6046AB6C" w14:textId="77777777" w:rsidR="00D56EDE" w:rsidRPr="00D56EDE" w:rsidRDefault="00D56EDE" w:rsidP="00AC08F3">
            <w:pPr>
              <w:pStyle w:val="movimento2"/>
              <w:rPr>
                <w:color w:val="002060"/>
              </w:rPr>
            </w:pPr>
            <w:r w:rsidRPr="00D56EDE">
              <w:rPr>
                <w:color w:val="002060"/>
              </w:rPr>
              <w:t xml:space="preserve">(AMICI DEL CENTROSOCIO SP.) </w:t>
            </w:r>
          </w:p>
        </w:tc>
        <w:tc>
          <w:tcPr>
            <w:tcW w:w="800" w:type="dxa"/>
            <w:tcMar>
              <w:top w:w="20" w:type="dxa"/>
              <w:left w:w="20" w:type="dxa"/>
              <w:bottom w:w="20" w:type="dxa"/>
              <w:right w:w="20" w:type="dxa"/>
            </w:tcMar>
            <w:vAlign w:val="center"/>
            <w:hideMark/>
          </w:tcPr>
          <w:p w14:paraId="122B446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0EBC1B1" w14:textId="77777777" w:rsidR="00D56EDE" w:rsidRPr="00D56EDE" w:rsidRDefault="00D56EDE" w:rsidP="00AC08F3">
            <w:pPr>
              <w:pStyle w:val="movimento"/>
              <w:rPr>
                <w:color w:val="002060"/>
              </w:rPr>
            </w:pPr>
            <w:r w:rsidRPr="00D56EDE">
              <w:rPr>
                <w:color w:val="002060"/>
              </w:rPr>
              <w:t>LORETI FILIPPO</w:t>
            </w:r>
          </w:p>
        </w:tc>
        <w:tc>
          <w:tcPr>
            <w:tcW w:w="2200" w:type="dxa"/>
            <w:tcMar>
              <w:top w:w="20" w:type="dxa"/>
              <w:left w:w="20" w:type="dxa"/>
              <w:bottom w:w="20" w:type="dxa"/>
              <w:right w:w="20" w:type="dxa"/>
            </w:tcMar>
            <w:vAlign w:val="center"/>
            <w:hideMark/>
          </w:tcPr>
          <w:p w14:paraId="0F726577" w14:textId="77777777" w:rsidR="00D56EDE" w:rsidRPr="00D56EDE" w:rsidRDefault="00D56EDE" w:rsidP="00AC08F3">
            <w:pPr>
              <w:pStyle w:val="movimento2"/>
              <w:rPr>
                <w:color w:val="002060"/>
              </w:rPr>
            </w:pPr>
            <w:r w:rsidRPr="00D56EDE">
              <w:rPr>
                <w:color w:val="002060"/>
              </w:rPr>
              <w:t xml:space="preserve">(PIETRALACROCE 73) </w:t>
            </w:r>
          </w:p>
        </w:tc>
      </w:tr>
    </w:tbl>
    <w:p w14:paraId="700DACB0"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97A2FF4" w14:textId="77777777" w:rsidTr="00AC08F3">
        <w:tc>
          <w:tcPr>
            <w:tcW w:w="2200" w:type="dxa"/>
            <w:tcMar>
              <w:top w:w="20" w:type="dxa"/>
              <w:left w:w="20" w:type="dxa"/>
              <w:bottom w:w="20" w:type="dxa"/>
              <w:right w:w="20" w:type="dxa"/>
            </w:tcMar>
            <w:vAlign w:val="center"/>
            <w:hideMark/>
          </w:tcPr>
          <w:p w14:paraId="57A6CD3A" w14:textId="77777777" w:rsidR="00D56EDE" w:rsidRPr="00D56EDE" w:rsidRDefault="00D56EDE" w:rsidP="00AC08F3">
            <w:pPr>
              <w:pStyle w:val="movimento"/>
              <w:rPr>
                <w:color w:val="002060"/>
              </w:rPr>
            </w:pPr>
            <w:r w:rsidRPr="00D56EDE">
              <w:rPr>
                <w:color w:val="002060"/>
              </w:rPr>
              <w:t>STORARI THOMAS</w:t>
            </w:r>
          </w:p>
        </w:tc>
        <w:tc>
          <w:tcPr>
            <w:tcW w:w="2200" w:type="dxa"/>
            <w:tcMar>
              <w:top w:w="20" w:type="dxa"/>
              <w:left w:w="20" w:type="dxa"/>
              <w:bottom w:w="20" w:type="dxa"/>
              <w:right w:w="20" w:type="dxa"/>
            </w:tcMar>
            <w:vAlign w:val="center"/>
            <w:hideMark/>
          </w:tcPr>
          <w:p w14:paraId="351C1C7D" w14:textId="77777777" w:rsidR="00D56EDE" w:rsidRPr="00D56EDE" w:rsidRDefault="00D56EDE" w:rsidP="00AC08F3">
            <w:pPr>
              <w:pStyle w:val="movimento2"/>
              <w:rPr>
                <w:color w:val="002060"/>
              </w:rPr>
            </w:pPr>
            <w:r w:rsidRPr="00D56EDE">
              <w:rPr>
                <w:color w:val="002060"/>
              </w:rPr>
              <w:t xml:space="preserve">(PIETRALACROCE 73) </w:t>
            </w:r>
          </w:p>
        </w:tc>
        <w:tc>
          <w:tcPr>
            <w:tcW w:w="800" w:type="dxa"/>
            <w:tcMar>
              <w:top w:w="20" w:type="dxa"/>
              <w:left w:w="20" w:type="dxa"/>
              <w:bottom w:w="20" w:type="dxa"/>
              <w:right w:w="20" w:type="dxa"/>
            </w:tcMar>
            <w:vAlign w:val="center"/>
            <w:hideMark/>
          </w:tcPr>
          <w:p w14:paraId="127DA8E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9C54FF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19919A9" w14:textId="77777777" w:rsidR="00D56EDE" w:rsidRPr="00D56EDE" w:rsidRDefault="00D56EDE" w:rsidP="00AC08F3">
            <w:pPr>
              <w:pStyle w:val="movimento2"/>
              <w:rPr>
                <w:color w:val="002060"/>
              </w:rPr>
            </w:pPr>
            <w:r w:rsidRPr="00D56EDE">
              <w:rPr>
                <w:color w:val="002060"/>
              </w:rPr>
              <w:t> </w:t>
            </w:r>
          </w:p>
        </w:tc>
      </w:tr>
    </w:tbl>
    <w:p w14:paraId="2F8E6907" w14:textId="77777777" w:rsidR="00D56EDE" w:rsidRDefault="00D56EDE" w:rsidP="00D56EDE">
      <w:pPr>
        <w:pStyle w:val="breakline"/>
        <w:rPr>
          <w:rFonts w:eastAsiaTheme="minorEastAsia"/>
          <w:color w:val="002060"/>
        </w:rPr>
      </w:pPr>
    </w:p>
    <w:p w14:paraId="6ABF0DA2" w14:textId="77777777" w:rsidR="00CE51E8" w:rsidRPr="008B074C" w:rsidRDefault="00CE51E8" w:rsidP="00CE51E8">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3E7AFC28" w14:textId="77777777" w:rsidR="00CE51E8" w:rsidRPr="008B074C" w:rsidRDefault="00CE51E8" w:rsidP="00CE51E8">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77BB6282" w14:textId="77777777" w:rsidR="00CE51E8" w:rsidRPr="00D56EDE" w:rsidRDefault="00CE51E8" w:rsidP="00D56EDE">
      <w:pPr>
        <w:pStyle w:val="breakline"/>
        <w:rPr>
          <w:rFonts w:eastAsiaTheme="minorEastAsia"/>
          <w:color w:val="002060"/>
        </w:rPr>
      </w:pPr>
    </w:p>
    <w:p w14:paraId="055FECAA" w14:textId="77777777" w:rsidR="00D56EDE" w:rsidRPr="00D56EDE" w:rsidRDefault="00D56EDE" w:rsidP="00D56EDE">
      <w:pPr>
        <w:pStyle w:val="titoloprinc0"/>
        <w:rPr>
          <w:color w:val="002060"/>
        </w:rPr>
      </w:pPr>
      <w:r w:rsidRPr="00D56EDE">
        <w:rPr>
          <w:color w:val="002060"/>
        </w:rPr>
        <w:t>CLASSIFICA</w:t>
      </w:r>
    </w:p>
    <w:p w14:paraId="4C06F54C" w14:textId="77777777" w:rsidR="00D56EDE" w:rsidRPr="00D56EDE" w:rsidRDefault="00D56EDE" w:rsidP="00D56EDE">
      <w:pPr>
        <w:pStyle w:val="breakline"/>
        <w:rPr>
          <w:color w:val="002060"/>
        </w:rPr>
      </w:pPr>
    </w:p>
    <w:p w14:paraId="41FD3FA6" w14:textId="77777777" w:rsidR="00D56EDE" w:rsidRPr="00D56EDE" w:rsidRDefault="00D56EDE" w:rsidP="00D56EDE">
      <w:pPr>
        <w:pStyle w:val="breakline"/>
        <w:rPr>
          <w:color w:val="002060"/>
        </w:rPr>
      </w:pPr>
    </w:p>
    <w:p w14:paraId="2B7F9162" w14:textId="77777777" w:rsidR="00D56EDE" w:rsidRPr="00D56EDE" w:rsidRDefault="00D56EDE" w:rsidP="00D56EDE">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559BD9E3"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91A6B"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74F18"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2057E"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967FA"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693F3"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989C"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96F84"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7E270"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6A11B"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F480D" w14:textId="77777777" w:rsidR="00D56EDE" w:rsidRPr="00D56EDE" w:rsidRDefault="00D56EDE" w:rsidP="00AC08F3">
            <w:pPr>
              <w:pStyle w:val="headertabella0"/>
              <w:rPr>
                <w:color w:val="002060"/>
              </w:rPr>
            </w:pPr>
            <w:r w:rsidRPr="00D56EDE">
              <w:rPr>
                <w:color w:val="002060"/>
              </w:rPr>
              <w:t>PE</w:t>
            </w:r>
          </w:p>
        </w:tc>
      </w:tr>
      <w:tr w:rsidR="00D56EDE" w:rsidRPr="00D56EDE" w14:paraId="692E10FA"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02B806" w14:textId="77777777" w:rsidR="00D56EDE" w:rsidRPr="00D56EDE" w:rsidRDefault="00D56EDE" w:rsidP="00AC08F3">
            <w:pPr>
              <w:pStyle w:val="rowtabella0"/>
              <w:rPr>
                <w:color w:val="002060"/>
              </w:rPr>
            </w:pPr>
            <w:r w:rsidRPr="00D56ED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A0DD"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FA3B"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68E5"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13A0"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B35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3497" w14:textId="77777777" w:rsidR="00D56EDE" w:rsidRPr="00D56EDE" w:rsidRDefault="00D56EDE" w:rsidP="00AC08F3">
            <w:pPr>
              <w:pStyle w:val="rowtabella0"/>
              <w:jc w:val="center"/>
              <w:rPr>
                <w:color w:val="002060"/>
              </w:rPr>
            </w:pPr>
            <w:r w:rsidRPr="00D56EDE">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82F5" w14:textId="77777777" w:rsidR="00D56EDE" w:rsidRPr="00D56EDE" w:rsidRDefault="00D56EDE" w:rsidP="00AC08F3">
            <w:pPr>
              <w:pStyle w:val="rowtabella0"/>
              <w:jc w:val="center"/>
              <w:rPr>
                <w:color w:val="002060"/>
              </w:rPr>
            </w:pPr>
            <w:r w:rsidRPr="00D56ED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E5D1" w14:textId="77777777" w:rsidR="00D56EDE" w:rsidRPr="00D56EDE" w:rsidRDefault="00D56EDE" w:rsidP="00AC08F3">
            <w:pPr>
              <w:pStyle w:val="rowtabella0"/>
              <w:jc w:val="center"/>
              <w:rPr>
                <w:color w:val="002060"/>
              </w:rPr>
            </w:pPr>
            <w:r w:rsidRPr="00D56ED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63A9" w14:textId="77777777" w:rsidR="00D56EDE" w:rsidRPr="00D56EDE" w:rsidRDefault="00D56EDE" w:rsidP="00AC08F3">
            <w:pPr>
              <w:pStyle w:val="rowtabella0"/>
              <w:jc w:val="center"/>
              <w:rPr>
                <w:color w:val="002060"/>
              </w:rPr>
            </w:pPr>
            <w:r w:rsidRPr="00D56EDE">
              <w:rPr>
                <w:color w:val="002060"/>
              </w:rPr>
              <w:t>2</w:t>
            </w:r>
          </w:p>
        </w:tc>
      </w:tr>
      <w:tr w:rsidR="00D56EDE" w:rsidRPr="00D56EDE" w14:paraId="67F14E2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E24B5" w14:textId="77777777" w:rsidR="00D56EDE" w:rsidRPr="00D56EDE" w:rsidRDefault="00D56EDE" w:rsidP="00AC08F3">
            <w:pPr>
              <w:pStyle w:val="rowtabella0"/>
              <w:rPr>
                <w:color w:val="002060"/>
              </w:rPr>
            </w:pPr>
            <w:r w:rsidRPr="00D56EDE">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FE14"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4CA9"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D1ED"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457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D44C"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614C" w14:textId="77777777" w:rsidR="00D56EDE" w:rsidRPr="00D56EDE" w:rsidRDefault="00D56EDE" w:rsidP="00AC08F3">
            <w:pPr>
              <w:pStyle w:val="rowtabella0"/>
              <w:jc w:val="center"/>
              <w:rPr>
                <w:color w:val="002060"/>
              </w:rPr>
            </w:pPr>
            <w:r w:rsidRPr="00D56ED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C537C" w14:textId="77777777" w:rsidR="00D56EDE" w:rsidRPr="00D56EDE" w:rsidRDefault="00D56EDE" w:rsidP="00AC08F3">
            <w:pPr>
              <w:pStyle w:val="rowtabella0"/>
              <w:jc w:val="center"/>
              <w:rPr>
                <w:color w:val="002060"/>
              </w:rPr>
            </w:pPr>
            <w:r w:rsidRPr="00D56ED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BA2B3"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812C" w14:textId="77777777" w:rsidR="00D56EDE" w:rsidRPr="00D56EDE" w:rsidRDefault="00D56EDE" w:rsidP="00AC08F3">
            <w:pPr>
              <w:pStyle w:val="rowtabella0"/>
              <w:jc w:val="center"/>
              <w:rPr>
                <w:color w:val="002060"/>
              </w:rPr>
            </w:pPr>
            <w:r w:rsidRPr="00D56EDE">
              <w:rPr>
                <w:color w:val="002060"/>
              </w:rPr>
              <w:t>0</w:t>
            </w:r>
          </w:p>
        </w:tc>
      </w:tr>
      <w:tr w:rsidR="00D56EDE" w:rsidRPr="00D56EDE" w14:paraId="7633A36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FE77D" w14:textId="77777777" w:rsidR="00D56EDE" w:rsidRPr="003E0335" w:rsidRDefault="00D56EDE" w:rsidP="00AC08F3">
            <w:pPr>
              <w:pStyle w:val="rowtabella0"/>
              <w:rPr>
                <w:color w:val="002060"/>
                <w:lang w:val="en-US"/>
              </w:rPr>
            </w:pPr>
            <w:r w:rsidRPr="003E0335">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7E87"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CBE6"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FBA3"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882F"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6976"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AD68" w14:textId="77777777" w:rsidR="00D56EDE" w:rsidRPr="00D56EDE" w:rsidRDefault="00D56EDE" w:rsidP="00AC08F3">
            <w:pPr>
              <w:pStyle w:val="rowtabella0"/>
              <w:jc w:val="center"/>
              <w:rPr>
                <w:color w:val="002060"/>
              </w:rPr>
            </w:pPr>
            <w:r w:rsidRPr="00D56ED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4AF2"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E96C"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C753" w14:textId="77777777" w:rsidR="00D56EDE" w:rsidRPr="00D56EDE" w:rsidRDefault="00D56EDE" w:rsidP="00AC08F3">
            <w:pPr>
              <w:pStyle w:val="rowtabella0"/>
              <w:jc w:val="center"/>
              <w:rPr>
                <w:color w:val="002060"/>
              </w:rPr>
            </w:pPr>
            <w:r w:rsidRPr="00D56EDE">
              <w:rPr>
                <w:color w:val="002060"/>
              </w:rPr>
              <w:t>0</w:t>
            </w:r>
          </w:p>
        </w:tc>
      </w:tr>
      <w:tr w:rsidR="00D56EDE" w:rsidRPr="00D56EDE" w14:paraId="6BE8281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F8D1E" w14:textId="77777777" w:rsidR="00D56EDE" w:rsidRPr="00D56EDE" w:rsidRDefault="00D56EDE" w:rsidP="00AC08F3">
            <w:pPr>
              <w:pStyle w:val="rowtabella0"/>
              <w:rPr>
                <w:color w:val="002060"/>
              </w:rPr>
            </w:pPr>
            <w:r w:rsidRPr="00D56EDE">
              <w:rPr>
                <w:color w:val="002060"/>
              </w:rPr>
              <w:lastRenderedPageBreak/>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7977"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7B3C"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7EB2"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3A98"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C172"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FF4B" w14:textId="77777777" w:rsidR="00D56EDE" w:rsidRPr="00D56EDE" w:rsidRDefault="00D56EDE" w:rsidP="00AC08F3">
            <w:pPr>
              <w:pStyle w:val="rowtabella0"/>
              <w:jc w:val="center"/>
              <w:rPr>
                <w:color w:val="002060"/>
              </w:rPr>
            </w:pPr>
            <w:r w:rsidRPr="00D56ED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A1A9" w14:textId="77777777" w:rsidR="00D56EDE" w:rsidRPr="00D56EDE" w:rsidRDefault="00D56EDE" w:rsidP="00AC08F3">
            <w:pPr>
              <w:pStyle w:val="rowtabella0"/>
              <w:jc w:val="center"/>
              <w:rPr>
                <w:color w:val="002060"/>
              </w:rPr>
            </w:pPr>
            <w:r w:rsidRPr="00D56ED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99D4"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194A" w14:textId="77777777" w:rsidR="00D56EDE" w:rsidRPr="00D56EDE" w:rsidRDefault="00D56EDE" w:rsidP="00AC08F3">
            <w:pPr>
              <w:pStyle w:val="rowtabella0"/>
              <w:jc w:val="center"/>
              <w:rPr>
                <w:color w:val="002060"/>
              </w:rPr>
            </w:pPr>
            <w:r w:rsidRPr="00D56EDE">
              <w:rPr>
                <w:color w:val="002060"/>
              </w:rPr>
              <w:t>0</w:t>
            </w:r>
          </w:p>
        </w:tc>
      </w:tr>
      <w:tr w:rsidR="00D56EDE" w:rsidRPr="00D56EDE" w14:paraId="22A582D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6509F" w14:textId="77777777" w:rsidR="00D56EDE" w:rsidRPr="00D56EDE" w:rsidRDefault="00D56EDE" w:rsidP="00AC08F3">
            <w:pPr>
              <w:pStyle w:val="rowtabella0"/>
              <w:rPr>
                <w:color w:val="002060"/>
              </w:rPr>
            </w:pPr>
            <w:r w:rsidRPr="00D56ED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B702"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99FF"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CB66A"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ADD7"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E6D3"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FEB2"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EEE4"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A753"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F6CA" w14:textId="77777777" w:rsidR="00D56EDE" w:rsidRPr="00D56EDE" w:rsidRDefault="00D56EDE" w:rsidP="00AC08F3">
            <w:pPr>
              <w:pStyle w:val="rowtabella0"/>
              <w:jc w:val="center"/>
              <w:rPr>
                <w:color w:val="002060"/>
              </w:rPr>
            </w:pPr>
            <w:r w:rsidRPr="00D56EDE">
              <w:rPr>
                <w:color w:val="002060"/>
              </w:rPr>
              <w:t>0</w:t>
            </w:r>
          </w:p>
        </w:tc>
      </w:tr>
      <w:tr w:rsidR="00D56EDE" w:rsidRPr="00D56EDE" w14:paraId="4AF8DE0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95BAE" w14:textId="77777777" w:rsidR="00D56EDE" w:rsidRPr="00D56EDE" w:rsidRDefault="00D56EDE" w:rsidP="00AC08F3">
            <w:pPr>
              <w:pStyle w:val="rowtabella0"/>
              <w:rPr>
                <w:color w:val="002060"/>
              </w:rPr>
            </w:pPr>
            <w:r w:rsidRPr="00D56ED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F96E"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B4EC"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91E9"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58C2"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DE66"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B350" w14:textId="77777777" w:rsidR="00D56EDE" w:rsidRPr="00D56EDE" w:rsidRDefault="00D56EDE" w:rsidP="00AC08F3">
            <w:pPr>
              <w:pStyle w:val="rowtabella0"/>
              <w:jc w:val="center"/>
              <w:rPr>
                <w:color w:val="002060"/>
              </w:rPr>
            </w:pPr>
            <w:r w:rsidRPr="00D56ED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F01B" w14:textId="77777777" w:rsidR="00D56EDE" w:rsidRPr="00D56EDE" w:rsidRDefault="00D56EDE" w:rsidP="00AC08F3">
            <w:pPr>
              <w:pStyle w:val="rowtabella0"/>
              <w:jc w:val="center"/>
              <w:rPr>
                <w:color w:val="002060"/>
              </w:rPr>
            </w:pPr>
            <w:r w:rsidRPr="00D56ED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3950"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957E" w14:textId="77777777" w:rsidR="00D56EDE" w:rsidRPr="00D56EDE" w:rsidRDefault="00D56EDE" w:rsidP="00AC08F3">
            <w:pPr>
              <w:pStyle w:val="rowtabella0"/>
              <w:jc w:val="center"/>
              <w:rPr>
                <w:color w:val="002060"/>
              </w:rPr>
            </w:pPr>
            <w:r w:rsidRPr="00D56EDE">
              <w:rPr>
                <w:color w:val="002060"/>
              </w:rPr>
              <w:t>0</w:t>
            </w:r>
          </w:p>
        </w:tc>
      </w:tr>
      <w:tr w:rsidR="00D56EDE" w:rsidRPr="00D56EDE" w14:paraId="17A4561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AE240" w14:textId="77777777" w:rsidR="00D56EDE" w:rsidRPr="00D56EDE" w:rsidRDefault="00D56EDE" w:rsidP="00AC08F3">
            <w:pPr>
              <w:pStyle w:val="rowtabella0"/>
              <w:rPr>
                <w:color w:val="002060"/>
              </w:rPr>
            </w:pPr>
            <w:r w:rsidRPr="00D56ED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8911"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2685"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91E3"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7593"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6684"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8ED3"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C0953" w14:textId="77777777" w:rsidR="00D56EDE" w:rsidRPr="00D56EDE" w:rsidRDefault="00D56EDE" w:rsidP="00AC08F3">
            <w:pPr>
              <w:pStyle w:val="rowtabella0"/>
              <w:jc w:val="center"/>
              <w:rPr>
                <w:color w:val="002060"/>
              </w:rPr>
            </w:pPr>
            <w:r w:rsidRPr="00D56ED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725F"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6958" w14:textId="77777777" w:rsidR="00D56EDE" w:rsidRPr="00D56EDE" w:rsidRDefault="00D56EDE" w:rsidP="00AC08F3">
            <w:pPr>
              <w:pStyle w:val="rowtabella0"/>
              <w:jc w:val="center"/>
              <w:rPr>
                <w:color w:val="002060"/>
              </w:rPr>
            </w:pPr>
            <w:r w:rsidRPr="00D56EDE">
              <w:rPr>
                <w:color w:val="002060"/>
              </w:rPr>
              <w:t>0</w:t>
            </w:r>
          </w:p>
        </w:tc>
      </w:tr>
      <w:tr w:rsidR="00D56EDE" w:rsidRPr="00D56EDE" w14:paraId="1968CF8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6C92F" w14:textId="77777777" w:rsidR="00D56EDE" w:rsidRPr="00D56EDE" w:rsidRDefault="00D56EDE" w:rsidP="00AC08F3">
            <w:pPr>
              <w:pStyle w:val="rowtabella0"/>
              <w:rPr>
                <w:color w:val="002060"/>
              </w:rPr>
            </w:pPr>
            <w:r w:rsidRPr="00D56ED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BEFB"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71CA"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F440"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18FC"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5E4D"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9940" w14:textId="77777777" w:rsidR="00D56EDE" w:rsidRPr="00D56EDE" w:rsidRDefault="00D56EDE" w:rsidP="00AC08F3">
            <w:pPr>
              <w:pStyle w:val="rowtabella0"/>
              <w:jc w:val="center"/>
              <w:rPr>
                <w:color w:val="002060"/>
              </w:rPr>
            </w:pPr>
            <w:r w:rsidRPr="00D56ED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E798" w14:textId="77777777" w:rsidR="00D56EDE" w:rsidRPr="00D56EDE" w:rsidRDefault="00D56EDE" w:rsidP="00AC08F3">
            <w:pPr>
              <w:pStyle w:val="rowtabella0"/>
              <w:jc w:val="center"/>
              <w:rPr>
                <w:color w:val="002060"/>
              </w:rPr>
            </w:pPr>
            <w:r w:rsidRPr="00D56ED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86A9"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F670" w14:textId="77777777" w:rsidR="00D56EDE" w:rsidRPr="00D56EDE" w:rsidRDefault="00D56EDE" w:rsidP="00AC08F3">
            <w:pPr>
              <w:pStyle w:val="rowtabella0"/>
              <w:jc w:val="center"/>
              <w:rPr>
                <w:color w:val="002060"/>
              </w:rPr>
            </w:pPr>
            <w:r w:rsidRPr="00D56EDE">
              <w:rPr>
                <w:color w:val="002060"/>
              </w:rPr>
              <w:t>0</w:t>
            </w:r>
          </w:p>
        </w:tc>
      </w:tr>
      <w:tr w:rsidR="00D56EDE" w:rsidRPr="00D56EDE" w14:paraId="3EC4A84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E214B" w14:textId="77777777" w:rsidR="00D56EDE" w:rsidRPr="00D56EDE" w:rsidRDefault="00D56EDE" w:rsidP="00AC08F3">
            <w:pPr>
              <w:pStyle w:val="rowtabella0"/>
              <w:rPr>
                <w:color w:val="002060"/>
              </w:rPr>
            </w:pPr>
            <w:r w:rsidRPr="00D56EDE">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1D61"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D1A1"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DA97"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A92D"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E06A"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1DC4"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F18C"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5FC0"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2510" w14:textId="77777777" w:rsidR="00D56EDE" w:rsidRPr="00D56EDE" w:rsidRDefault="00D56EDE" w:rsidP="00AC08F3">
            <w:pPr>
              <w:pStyle w:val="rowtabella0"/>
              <w:jc w:val="center"/>
              <w:rPr>
                <w:color w:val="002060"/>
              </w:rPr>
            </w:pPr>
            <w:r w:rsidRPr="00D56EDE">
              <w:rPr>
                <w:color w:val="002060"/>
              </w:rPr>
              <w:t>0</w:t>
            </w:r>
          </w:p>
        </w:tc>
      </w:tr>
      <w:tr w:rsidR="00D56EDE" w:rsidRPr="00D56EDE" w14:paraId="0B6F26D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7D6D4" w14:textId="77777777" w:rsidR="00D56EDE" w:rsidRPr="00D56EDE" w:rsidRDefault="00D56EDE" w:rsidP="00AC08F3">
            <w:pPr>
              <w:pStyle w:val="rowtabella0"/>
              <w:rPr>
                <w:color w:val="002060"/>
              </w:rPr>
            </w:pPr>
            <w:r w:rsidRPr="00D56ED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373E" w14:textId="77777777" w:rsidR="00D56EDE" w:rsidRPr="00D56EDE" w:rsidRDefault="00D56EDE" w:rsidP="00AC08F3">
            <w:pPr>
              <w:pStyle w:val="rowtabella0"/>
              <w:jc w:val="center"/>
              <w:rPr>
                <w:color w:val="002060"/>
              </w:rPr>
            </w:pPr>
            <w:r w:rsidRPr="00D56E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1027"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7EB6"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DE1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E742"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8CB7"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3C18" w14:textId="77777777" w:rsidR="00D56EDE" w:rsidRPr="00D56EDE" w:rsidRDefault="00D56EDE" w:rsidP="00AC08F3">
            <w:pPr>
              <w:pStyle w:val="rowtabella0"/>
              <w:jc w:val="center"/>
              <w:rPr>
                <w:color w:val="002060"/>
              </w:rPr>
            </w:pPr>
            <w:r w:rsidRPr="00D56ED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490D"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3383" w14:textId="77777777" w:rsidR="00D56EDE" w:rsidRPr="00D56EDE" w:rsidRDefault="00D56EDE" w:rsidP="00AC08F3">
            <w:pPr>
              <w:pStyle w:val="rowtabella0"/>
              <w:jc w:val="center"/>
              <w:rPr>
                <w:color w:val="002060"/>
              </w:rPr>
            </w:pPr>
            <w:r w:rsidRPr="00D56EDE">
              <w:rPr>
                <w:color w:val="002060"/>
              </w:rPr>
              <w:t>0</w:t>
            </w:r>
          </w:p>
        </w:tc>
      </w:tr>
      <w:tr w:rsidR="00D56EDE" w:rsidRPr="00D56EDE" w14:paraId="6BE1905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208DB" w14:textId="77777777" w:rsidR="00D56EDE" w:rsidRPr="00D56EDE" w:rsidRDefault="00D56EDE" w:rsidP="00AC08F3">
            <w:pPr>
              <w:pStyle w:val="rowtabella0"/>
              <w:rPr>
                <w:color w:val="002060"/>
              </w:rPr>
            </w:pPr>
            <w:r w:rsidRPr="00D56ED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91FA"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E430"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BA0A"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D8BE"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B2F6"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5B36" w14:textId="77777777" w:rsidR="00D56EDE" w:rsidRPr="00D56EDE" w:rsidRDefault="00D56EDE" w:rsidP="00AC08F3">
            <w:pPr>
              <w:pStyle w:val="rowtabella0"/>
              <w:jc w:val="center"/>
              <w:rPr>
                <w:color w:val="002060"/>
              </w:rPr>
            </w:pPr>
            <w:r w:rsidRPr="00D56ED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0A45" w14:textId="77777777" w:rsidR="00D56EDE" w:rsidRPr="00D56EDE" w:rsidRDefault="00D56EDE" w:rsidP="00AC08F3">
            <w:pPr>
              <w:pStyle w:val="rowtabella0"/>
              <w:jc w:val="center"/>
              <w:rPr>
                <w:color w:val="002060"/>
              </w:rPr>
            </w:pPr>
            <w:r w:rsidRPr="00D56ED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E93C"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797E" w14:textId="77777777" w:rsidR="00D56EDE" w:rsidRPr="00D56EDE" w:rsidRDefault="00D56EDE" w:rsidP="00AC08F3">
            <w:pPr>
              <w:pStyle w:val="rowtabella0"/>
              <w:jc w:val="center"/>
              <w:rPr>
                <w:color w:val="002060"/>
              </w:rPr>
            </w:pPr>
            <w:r w:rsidRPr="00D56EDE">
              <w:rPr>
                <w:color w:val="002060"/>
              </w:rPr>
              <w:t>0</w:t>
            </w:r>
          </w:p>
        </w:tc>
      </w:tr>
      <w:tr w:rsidR="00D56EDE" w:rsidRPr="00D56EDE" w14:paraId="56AD840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A6072" w14:textId="77777777" w:rsidR="00D56EDE" w:rsidRPr="00D56EDE" w:rsidRDefault="00D56EDE" w:rsidP="00AC08F3">
            <w:pPr>
              <w:pStyle w:val="rowtabella0"/>
              <w:rPr>
                <w:color w:val="002060"/>
              </w:rPr>
            </w:pPr>
            <w:r w:rsidRPr="00D56ED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DA57"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2F26"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7BBA"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6DE2"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2C60"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3E56" w14:textId="77777777" w:rsidR="00D56EDE" w:rsidRPr="00D56EDE" w:rsidRDefault="00D56EDE" w:rsidP="00AC08F3">
            <w:pPr>
              <w:pStyle w:val="rowtabella0"/>
              <w:jc w:val="center"/>
              <w:rPr>
                <w:color w:val="002060"/>
              </w:rPr>
            </w:pPr>
            <w:r w:rsidRPr="00D56E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4375" w14:textId="77777777" w:rsidR="00D56EDE" w:rsidRPr="00D56EDE" w:rsidRDefault="00D56EDE" w:rsidP="00AC08F3">
            <w:pPr>
              <w:pStyle w:val="rowtabella0"/>
              <w:jc w:val="center"/>
              <w:rPr>
                <w:color w:val="002060"/>
              </w:rPr>
            </w:pPr>
            <w:r w:rsidRPr="00D56ED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ADA7"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CAD1" w14:textId="77777777" w:rsidR="00D56EDE" w:rsidRPr="00D56EDE" w:rsidRDefault="00D56EDE" w:rsidP="00AC08F3">
            <w:pPr>
              <w:pStyle w:val="rowtabella0"/>
              <w:jc w:val="center"/>
              <w:rPr>
                <w:color w:val="002060"/>
              </w:rPr>
            </w:pPr>
            <w:r w:rsidRPr="00D56EDE">
              <w:rPr>
                <w:color w:val="002060"/>
              </w:rPr>
              <w:t>0</w:t>
            </w:r>
          </w:p>
        </w:tc>
      </w:tr>
      <w:tr w:rsidR="00D56EDE" w:rsidRPr="00D56EDE" w14:paraId="0F5EE1D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EBAB0" w14:textId="77777777" w:rsidR="00D56EDE" w:rsidRPr="00D56EDE" w:rsidRDefault="00D56EDE" w:rsidP="00AC08F3">
            <w:pPr>
              <w:pStyle w:val="rowtabella0"/>
              <w:rPr>
                <w:color w:val="002060"/>
              </w:rPr>
            </w:pPr>
            <w:r w:rsidRPr="00D56ED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C9FB"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6611"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89BE"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29B1"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6C2D"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E460" w14:textId="77777777" w:rsidR="00D56EDE" w:rsidRPr="00D56EDE" w:rsidRDefault="00D56EDE" w:rsidP="00AC08F3">
            <w:pPr>
              <w:pStyle w:val="rowtabella0"/>
              <w:jc w:val="center"/>
              <w:rPr>
                <w:color w:val="002060"/>
              </w:rPr>
            </w:pPr>
            <w:r w:rsidRPr="00D56ED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EB41" w14:textId="77777777" w:rsidR="00D56EDE" w:rsidRPr="00D56EDE" w:rsidRDefault="00D56EDE" w:rsidP="00AC08F3">
            <w:pPr>
              <w:pStyle w:val="rowtabella0"/>
              <w:jc w:val="center"/>
              <w:rPr>
                <w:color w:val="002060"/>
              </w:rPr>
            </w:pPr>
            <w:r w:rsidRPr="00D56ED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CED0"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F63A" w14:textId="77777777" w:rsidR="00D56EDE" w:rsidRPr="00D56EDE" w:rsidRDefault="00D56EDE" w:rsidP="00AC08F3">
            <w:pPr>
              <w:pStyle w:val="rowtabella0"/>
              <w:jc w:val="center"/>
              <w:rPr>
                <w:color w:val="002060"/>
              </w:rPr>
            </w:pPr>
            <w:r w:rsidRPr="00D56EDE">
              <w:rPr>
                <w:color w:val="002060"/>
              </w:rPr>
              <w:t>0</w:t>
            </w:r>
          </w:p>
        </w:tc>
      </w:tr>
      <w:tr w:rsidR="00D56EDE" w:rsidRPr="00D56EDE" w14:paraId="7EAB7C4D"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BD079" w14:textId="77777777" w:rsidR="00D56EDE" w:rsidRPr="00D56EDE" w:rsidRDefault="00D56EDE" w:rsidP="00AC08F3">
            <w:pPr>
              <w:pStyle w:val="rowtabella0"/>
              <w:rPr>
                <w:color w:val="002060"/>
              </w:rPr>
            </w:pPr>
            <w:r w:rsidRPr="00D56ED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8F18"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5D16"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1F3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1F9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685A"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1AA4"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C62A" w14:textId="77777777" w:rsidR="00D56EDE" w:rsidRPr="00D56EDE" w:rsidRDefault="00D56EDE" w:rsidP="00AC08F3">
            <w:pPr>
              <w:pStyle w:val="rowtabella0"/>
              <w:jc w:val="center"/>
              <w:rPr>
                <w:color w:val="002060"/>
              </w:rPr>
            </w:pPr>
            <w:r w:rsidRPr="00D56ED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291F"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91CE" w14:textId="77777777" w:rsidR="00D56EDE" w:rsidRPr="00D56EDE" w:rsidRDefault="00D56EDE" w:rsidP="00AC08F3">
            <w:pPr>
              <w:pStyle w:val="rowtabella0"/>
              <w:jc w:val="center"/>
              <w:rPr>
                <w:color w:val="002060"/>
              </w:rPr>
            </w:pPr>
            <w:r w:rsidRPr="00D56EDE">
              <w:rPr>
                <w:color w:val="002060"/>
              </w:rPr>
              <w:t>0</w:t>
            </w:r>
          </w:p>
        </w:tc>
      </w:tr>
    </w:tbl>
    <w:p w14:paraId="13CC888B" w14:textId="77777777" w:rsidR="00D56EDE" w:rsidRDefault="00D56EDE" w:rsidP="00D56EDE">
      <w:pPr>
        <w:pStyle w:val="breakline"/>
        <w:rPr>
          <w:rFonts w:eastAsiaTheme="minorEastAsia"/>
          <w:color w:val="002060"/>
        </w:rPr>
      </w:pPr>
    </w:p>
    <w:p w14:paraId="168091C3" w14:textId="4DB0E809" w:rsidR="00CE51E8" w:rsidRPr="00D56EDE" w:rsidRDefault="00CE51E8" w:rsidP="00CE51E8">
      <w:pPr>
        <w:pStyle w:val="titoloprinc0"/>
        <w:rPr>
          <w:color w:val="002060"/>
        </w:rPr>
      </w:pPr>
      <w:r w:rsidRPr="00D56EDE">
        <w:rPr>
          <w:color w:val="002060"/>
        </w:rPr>
        <w:t>PROGRAMMA GARE</w:t>
      </w:r>
    </w:p>
    <w:p w14:paraId="289EE5A2" w14:textId="77777777" w:rsidR="00D56EDE" w:rsidRDefault="00D56EDE" w:rsidP="00D56EDE">
      <w:pPr>
        <w:pStyle w:val="breakline"/>
        <w:rPr>
          <w:color w:val="002060"/>
        </w:rPr>
      </w:pPr>
    </w:p>
    <w:p w14:paraId="49860F18" w14:textId="77777777" w:rsidR="00123900" w:rsidRPr="00780DDB" w:rsidRDefault="00123900" w:rsidP="00123900">
      <w:pPr>
        <w:pStyle w:val="sottotitolocampionato10"/>
        <w:rPr>
          <w:color w:val="002060"/>
        </w:rPr>
      </w:pPr>
      <w:r w:rsidRPr="00780DDB">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123900" w:rsidRPr="00780DDB" w14:paraId="229378B7"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DDD77"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FE97"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4B0F7"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5997E"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E6598"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C4FF7"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5EBF"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3F21228E"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AC838" w14:textId="77777777" w:rsidR="00123900" w:rsidRPr="00780DDB" w:rsidRDefault="00123900" w:rsidP="00AC08F3">
            <w:pPr>
              <w:pStyle w:val="rowtabella0"/>
              <w:rPr>
                <w:color w:val="002060"/>
              </w:rPr>
            </w:pPr>
            <w:r w:rsidRPr="00780DD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FC79C" w14:textId="77777777" w:rsidR="00123900" w:rsidRPr="00780DDB" w:rsidRDefault="00123900" w:rsidP="00AC08F3">
            <w:pPr>
              <w:pStyle w:val="rowtabella0"/>
              <w:rPr>
                <w:color w:val="002060"/>
              </w:rPr>
            </w:pPr>
            <w:r w:rsidRPr="00780DDB">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99F83"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93789" w14:textId="77777777" w:rsidR="00123900" w:rsidRPr="00780DDB" w:rsidRDefault="00123900" w:rsidP="00AC08F3">
            <w:pPr>
              <w:pStyle w:val="rowtabella0"/>
              <w:rPr>
                <w:color w:val="002060"/>
              </w:rPr>
            </w:pPr>
            <w:r w:rsidRPr="00780DDB">
              <w:rPr>
                <w:color w:val="002060"/>
              </w:rPr>
              <w:t>28/02/2025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45F87" w14:textId="77777777" w:rsidR="00123900" w:rsidRPr="00780DDB" w:rsidRDefault="00123900" w:rsidP="00AC08F3">
            <w:pPr>
              <w:pStyle w:val="rowtabella0"/>
              <w:rPr>
                <w:color w:val="002060"/>
              </w:rPr>
            </w:pPr>
            <w:r w:rsidRPr="00780DDB">
              <w:rPr>
                <w:color w:val="002060"/>
              </w:rPr>
              <w:t xml:space="preserve">5429 PAL.COM. </w:t>
            </w:r>
            <w:proofErr w:type="gramStart"/>
            <w:r w:rsidRPr="00780DDB">
              <w:rPr>
                <w:color w:val="002060"/>
              </w:rPr>
              <w:t>S.MICHELE</w:t>
            </w:r>
            <w:proofErr w:type="gramEnd"/>
            <w:r w:rsidRPr="00780DD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1B94D" w14:textId="77777777" w:rsidR="00123900" w:rsidRPr="00780DDB" w:rsidRDefault="00123900" w:rsidP="00AC08F3">
            <w:pPr>
              <w:pStyle w:val="rowtabella0"/>
              <w:rPr>
                <w:color w:val="002060"/>
              </w:rPr>
            </w:pPr>
            <w:r w:rsidRPr="00780DD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E9117" w14:textId="77777777" w:rsidR="00123900" w:rsidRPr="00780DDB" w:rsidRDefault="00123900" w:rsidP="00AC08F3">
            <w:pPr>
              <w:pStyle w:val="rowtabella0"/>
              <w:rPr>
                <w:color w:val="002060"/>
              </w:rPr>
            </w:pPr>
            <w:r w:rsidRPr="00780DDB">
              <w:rPr>
                <w:color w:val="002060"/>
              </w:rPr>
              <w:t>VIA LORETO</w:t>
            </w:r>
          </w:p>
        </w:tc>
      </w:tr>
      <w:tr w:rsidR="00123900" w:rsidRPr="00780DDB" w14:paraId="0F383761"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377D85" w14:textId="77777777" w:rsidR="00123900" w:rsidRPr="00780DDB" w:rsidRDefault="00123900" w:rsidP="00AC08F3">
            <w:pPr>
              <w:pStyle w:val="rowtabella0"/>
              <w:rPr>
                <w:color w:val="002060"/>
              </w:rPr>
            </w:pPr>
            <w:r w:rsidRPr="00780DDB">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D752A5" w14:textId="77777777" w:rsidR="00123900" w:rsidRPr="00780DDB" w:rsidRDefault="00123900" w:rsidP="00AC08F3">
            <w:pPr>
              <w:pStyle w:val="rowtabella0"/>
              <w:rPr>
                <w:color w:val="002060"/>
              </w:rPr>
            </w:pPr>
            <w:r w:rsidRPr="00780DDB">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8A838C"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E55239" w14:textId="77777777" w:rsidR="00123900" w:rsidRPr="00780DDB" w:rsidRDefault="00123900" w:rsidP="00AC08F3">
            <w:pPr>
              <w:pStyle w:val="rowtabella0"/>
              <w:rPr>
                <w:color w:val="002060"/>
              </w:rPr>
            </w:pPr>
            <w:r w:rsidRPr="00780DDB">
              <w:rPr>
                <w:color w:val="002060"/>
              </w:rPr>
              <w:t>28/02/2025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902FAC" w14:textId="77777777" w:rsidR="00123900" w:rsidRPr="00780DDB" w:rsidRDefault="00123900" w:rsidP="00AC08F3">
            <w:pPr>
              <w:pStyle w:val="rowtabella0"/>
              <w:rPr>
                <w:color w:val="002060"/>
              </w:rPr>
            </w:pPr>
            <w:r w:rsidRPr="00780DDB">
              <w:rPr>
                <w:color w:val="002060"/>
              </w:rPr>
              <w:t xml:space="preserve">5286 PALESTRA </w:t>
            </w:r>
            <w:proofErr w:type="gramStart"/>
            <w:r w:rsidRPr="00780DDB">
              <w:rPr>
                <w:color w:val="002060"/>
              </w:rPr>
              <w:t>C.SPORTIVO</w:t>
            </w:r>
            <w:proofErr w:type="gramEnd"/>
            <w:r w:rsidRPr="00780DDB">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1A098" w14:textId="77777777" w:rsidR="00123900" w:rsidRPr="00780DDB" w:rsidRDefault="00123900" w:rsidP="00AC08F3">
            <w:pPr>
              <w:pStyle w:val="rowtabella0"/>
              <w:rPr>
                <w:color w:val="002060"/>
              </w:rPr>
            </w:pPr>
            <w:r w:rsidRPr="00780DD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AA928" w14:textId="77777777" w:rsidR="00123900" w:rsidRPr="00780DDB" w:rsidRDefault="00123900" w:rsidP="00AC08F3">
            <w:pPr>
              <w:pStyle w:val="rowtabella0"/>
              <w:rPr>
                <w:color w:val="002060"/>
              </w:rPr>
            </w:pPr>
            <w:r w:rsidRPr="00780DDB">
              <w:rPr>
                <w:color w:val="002060"/>
              </w:rPr>
              <w:t>VIA ALFIERI SNC</w:t>
            </w:r>
          </w:p>
        </w:tc>
      </w:tr>
      <w:tr w:rsidR="00123900" w:rsidRPr="00780DDB" w14:paraId="7D37CFC4"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B14187" w14:textId="77777777" w:rsidR="00123900" w:rsidRPr="00780DDB" w:rsidRDefault="00123900" w:rsidP="00AC08F3">
            <w:pPr>
              <w:pStyle w:val="rowtabella0"/>
              <w:rPr>
                <w:color w:val="002060"/>
              </w:rPr>
            </w:pPr>
            <w:r w:rsidRPr="00780DDB">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BC835" w14:textId="77777777" w:rsidR="00123900" w:rsidRPr="00780DDB" w:rsidRDefault="00123900" w:rsidP="00AC08F3">
            <w:pPr>
              <w:pStyle w:val="rowtabella0"/>
              <w:rPr>
                <w:color w:val="002060"/>
              </w:rPr>
            </w:pPr>
            <w:r w:rsidRPr="00780DDB">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AC9650"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0F34AE"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64EB33" w14:textId="77777777" w:rsidR="00123900" w:rsidRPr="00780DDB" w:rsidRDefault="00123900" w:rsidP="00AC08F3">
            <w:pPr>
              <w:pStyle w:val="rowtabella0"/>
              <w:rPr>
                <w:color w:val="002060"/>
              </w:rPr>
            </w:pPr>
            <w:r w:rsidRPr="00780DDB">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FE442" w14:textId="77777777" w:rsidR="00123900" w:rsidRPr="00780DDB" w:rsidRDefault="00123900" w:rsidP="00AC08F3">
            <w:pPr>
              <w:pStyle w:val="rowtabella0"/>
              <w:rPr>
                <w:color w:val="002060"/>
              </w:rPr>
            </w:pPr>
            <w:r w:rsidRPr="00780DD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4A4EB" w14:textId="77777777" w:rsidR="00123900" w:rsidRPr="00780DDB" w:rsidRDefault="00123900" w:rsidP="00AC08F3">
            <w:pPr>
              <w:pStyle w:val="rowtabella0"/>
              <w:rPr>
                <w:color w:val="002060"/>
              </w:rPr>
            </w:pPr>
            <w:r w:rsidRPr="00780DDB">
              <w:rPr>
                <w:color w:val="002060"/>
              </w:rPr>
              <w:t>VIA SALVO D'ACQUISTO</w:t>
            </w:r>
          </w:p>
        </w:tc>
      </w:tr>
      <w:tr w:rsidR="00123900" w:rsidRPr="00780DDB" w14:paraId="6F7785A0"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2A90E8" w14:textId="77777777" w:rsidR="00123900" w:rsidRPr="00780DDB" w:rsidRDefault="00123900" w:rsidP="00AC08F3">
            <w:pPr>
              <w:pStyle w:val="rowtabella0"/>
              <w:rPr>
                <w:color w:val="002060"/>
              </w:rPr>
            </w:pPr>
            <w:r w:rsidRPr="00780DD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05F41E" w14:textId="77777777" w:rsidR="00123900" w:rsidRPr="00780DDB" w:rsidRDefault="00123900" w:rsidP="00AC08F3">
            <w:pPr>
              <w:pStyle w:val="rowtabella0"/>
              <w:rPr>
                <w:color w:val="002060"/>
              </w:rPr>
            </w:pPr>
            <w:r w:rsidRPr="00780DD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72E297"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6B7D78" w14:textId="77777777" w:rsidR="00123900" w:rsidRPr="00780DDB" w:rsidRDefault="00123900" w:rsidP="00AC08F3">
            <w:pPr>
              <w:pStyle w:val="rowtabella0"/>
              <w:rPr>
                <w:color w:val="002060"/>
              </w:rPr>
            </w:pPr>
            <w:r w:rsidRPr="00780DDB">
              <w:rPr>
                <w:color w:val="002060"/>
              </w:rPr>
              <w:t>28/02/2025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B92A6D" w14:textId="77777777" w:rsidR="00123900" w:rsidRPr="00780DDB" w:rsidRDefault="00123900" w:rsidP="00AC08F3">
            <w:pPr>
              <w:pStyle w:val="rowtabella0"/>
              <w:rPr>
                <w:color w:val="002060"/>
              </w:rPr>
            </w:pPr>
            <w:r w:rsidRPr="00780DD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D7C86" w14:textId="77777777" w:rsidR="00123900" w:rsidRPr="00780DDB" w:rsidRDefault="00123900" w:rsidP="00AC08F3">
            <w:pPr>
              <w:pStyle w:val="rowtabella0"/>
              <w:rPr>
                <w:color w:val="002060"/>
              </w:rPr>
            </w:pPr>
            <w:r w:rsidRPr="00780DD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F1438" w14:textId="77777777" w:rsidR="00123900" w:rsidRPr="00780DDB" w:rsidRDefault="00123900" w:rsidP="00AC08F3">
            <w:pPr>
              <w:pStyle w:val="rowtabella0"/>
              <w:rPr>
                <w:color w:val="002060"/>
              </w:rPr>
            </w:pPr>
            <w:r w:rsidRPr="00780DDB">
              <w:rPr>
                <w:color w:val="002060"/>
              </w:rPr>
              <w:t>VIA OLIMPIADI</w:t>
            </w:r>
          </w:p>
        </w:tc>
      </w:tr>
      <w:tr w:rsidR="00123900" w:rsidRPr="00780DDB" w14:paraId="42A195A0"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4E50CC" w14:textId="77777777" w:rsidR="00123900" w:rsidRPr="00780DDB" w:rsidRDefault="00123900" w:rsidP="00AC08F3">
            <w:pPr>
              <w:pStyle w:val="rowtabella0"/>
              <w:rPr>
                <w:color w:val="002060"/>
              </w:rPr>
            </w:pPr>
            <w:r w:rsidRPr="00780DDB">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7E7DBE" w14:textId="77777777" w:rsidR="00123900" w:rsidRPr="00780DDB" w:rsidRDefault="00123900" w:rsidP="00AC08F3">
            <w:pPr>
              <w:pStyle w:val="rowtabella0"/>
              <w:rPr>
                <w:color w:val="002060"/>
              </w:rPr>
            </w:pPr>
            <w:r w:rsidRPr="00780DDB">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AE7D8"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8D3332"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F1C407" w14:textId="77777777" w:rsidR="00123900" w:rsidRPr="00780DDB" w:rsidRDefault="00123900" w:rsidP="00AC08F3">
            <w:pPr>
              <w:pStyle w:val="rowtabella0"/>
              <w:rPr>
                <w:color w:val="002060"/>
              </w:rPr>
            </w:pPr>
            <w:r w:rsidRPr="00780DDB">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A2998" w14:textId="77777777" w:rsidR="00123900" w:rsidRPr="00780DDB" w:rsidRDefault="00123900" w:rsidP="00AC08F3">
            <w:pPr>
              <w:pStyle w:val="rowtabella0"/>
              <w:rPr>
                <w:color w:val="002060"/>
              </w:rPr>
            </w:pPr>
            <w:r w:rsidRPr="00780DD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A7905" w14:textId="77777777" w:rsidR="00123900" w:rsidRPr="00780DDB" w:rsidRDefault="00123900" w:rsidP="00AC08F3">
            <w:pPr>
              <w:pStyle w:val="rowtabella0"/>
              <w:rPr>
                <w:color w:val="002060"/>
              </w:rPr>
            </w:pPr>
            <w:r w:rsidRPr="00780DDB">
              <w:rPr>
                <w:color w:val="002060"/>
              </w:rPr>
              <w:t>LOCALITA' LE CALVIE</w:t>
            </w:r>
          </w:p>
        </w:tc>
      </w:tr>
      <w:tr w:rsidR="00123900" w:rsidRPr="00780DDB" w14:paraId="2E9BB3B7"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F5E8AD" w14:textId="77777777" w:rsidR="00123900" w:rsidRPr="00780DDB" w:rsidRDefault="00123900" w:rsidP="00AC08F3">
            <w:pPr>
              <w:pStyle w:val="rowtabella0"/>
              <w:rPr>
                <w:color w:val="002060"/>
              </w:rPr>
            </w:pPr>
            <w:r w:rsidRPr="00780DD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EC0E9D" w14:textId="77777777" w:rsidR="00123900" w:rsidRPr="00780DDB" w:rsidRDefault="00123900" w:rsidP="00AC08F3">
            <w:pPr>
              <w:pStyle w:val="rowtabella0"/>
              <w:rPr>
                <w:color w:val="002060"/>
              </w:rPr>
            </w:pPr>
            <w:r w:rsidRPr="00780DD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967BE"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D9B2B"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6B4D7" w14:textId="77777777" w:rsidR="00123900" w:rsidRPr="00780DDB" w:rsidRDefault="00123900" w:rsidP="00AC08F3">
            <w:pPr>
              <w:pStyle w:val="rowtabella0"/>
              <w:rPr>
                <w:color w:val="002060"/>
              </w:rPr>
            </w:pPr>
            <w:r w:rsidRPr="00780DD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545C05" w14:textId="77777777" w:rsidR="00123900" w:rsidRPr="00780DDB" w:rsidRDefault="00123900" w:rsidP="00AC08F3">
            <w:pPr>
              <w:pStyle w:val="rowtabella0"/>
              <w:rPr>
                <w:color w:val="002060"/>
              </w:rPr>
            </w:pPr>
            <w:r w:rsidRPr="00780DD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B0355" w14:textId="77777777" w:rsidR="00123900" w:rsidRPr="00780DDB" w:rsidRDefault="00123900" w:rsidP="00AC08F3">
            <w:pPr>
              <w:pStyle w:val="rowtabella0"/>
              <w:rPr>
                <w:color w:val="002060"/>
              </w:rPr>
            </w:pPr>
            <w:r w:rsidRPr="00780DDB">
              <w:rPr>
                <w:color w:val="002060"/>
              </w:rPr>
              <w:t>VIA ALESSANDRO MANZONI</w:t>
            </w:r>
          </w:p>
        </w:tc>
      </w:tr>
      <w:tr w:rsidR="00123900" w:rsidRPr="00780DDB" w14:paraId="628614F8"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4A332C" w14:textId="77777777" w:rsidR="00123900" w:rsidRPr="00780DDB" w:rsidRDefault="00123900" w:rsidP="00AC08F3">
            <w:pPr>
              <w:pStyle w:val="rowtabella0"/>
              <w:rPr>
                <w:color w:val="002060"/>
              </w:rPr>
            </w:pPr>
            <w:r w:rsidRPr="00780DDB">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9E199" w14:textId="77777777" w:rsidR="00123900" w:rsidRPr="00780DDB" w:rsidRDefault="00123900" w:rsidP="00AC08F3">
            <w:pPr>
              <w:pStyle w:val="rowtabella0"/>
              <w:rPr>
                <w:color w:val="002060"/>
              </w:rPr>
            </w:pPr>
            <w:r w:rsidRPr="00780DDB">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0706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57770" w14:textId="77777777" w:rsidR="00123900" w:rsidRPr="00780DDB" w:rsidRDefault="00123900" w:rsidP="00AC08F3">
            <w:pPr>
              <w:pStyle w:val="rowtabella0"/>
              <w:rPr>
                <w:color w:val="002060"/>
              </w:rPr>
            </w:pPr>
            <w:r w:rsidRPr="00780DDB">
              <w:rPr>
                <w:color w:val="002060"/>
              </w:rPr>
              <w:t>01/03/2025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3D0DD" w14:textId="77777777" w:rsidR="00123900" w:rsidRPr="00780DDB" w:rsidRDefault="00123900" w:rsidP="00AC08F3">
            <w:pPr>
              <w:pStyle w:val="rowtabella0"/>
              <w:rPr>
                <w:color w:val="002060"/>
              </w:rPr>
            </w:pPr>
            <w:r w:rsidRPr="00780DDB">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08B93" w14:textId="77777777" w:rsidR="00123900" w:rsidRPr="00780DDB" w:rsidRDefault="00123900" w:rsidP="00AC08F3">
            <w:pPr>
              <w:pStyle w:val="rowtabella0"/>
              <w:rPr>
                <w:color w:val="002060"/>
              </w:rPr>
            </w:pPr>
            <w:r w:rsidRPr="00780DDB">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73F5A" w14:textId="77777777" w:rsidR="00123900" w:rsidRPr="00780DDB" w:rsidRDefault="00123900" w:rsidP="00AC08F3">
            <w:pPr>
              <w:pStyle w:val="rowtabella0"/>
              <w:rPr>
                <w:color w:val="002060"/>
              </w:rPr>
            </w:pPr>
            <w:r w:rsidRPr="00780DDB">
              <w:rPr>
                <w:color w:val="002060"/>
              </w:rPr>
              <w:t>VIA FALCONARA</w:t>
            </w:r>
          </w:p>
        </w:tc>
      </w:tr>
    </w:tbl>
    <w:p w14:paraId="21440525" w14:textId="77777777" w:rsidR="00123900" w:rsidRDefault="00123900" w:rsidP="00D56EDE">
      <w:pPr>
        <w:pStyle w:val="breakline"/>
        <w:rPr>
          <w:color w:val="002060"/>
        </w:rPr>
      </w:pPr>
    </w:p>
    <w:p w14:paraId="7E8D36F9" w14:textId="77777777" w:rsidR="00123900" w:rsidRPr="00D56EDE" w:rsidRDefault="00123900" w:rsidP="00D56EDE">
      <w:pPr>
        <w:pStyle w:val="breakline"/>
        <w:rPr>
          <w:color w:val="002060"/>
        </w:rPr>
      </w:pPr>
    </w:p>
    <w:p w14:paraId="0D3DC94C" w14:textId="4D55449C" w:rsidR="00D56EDE" w:rsidRPr="00D56EDE" w:rsidRDefault="00D56EDE" w:rsidP="007A15E9">
      <w:pPr>
        <w:pStyle w:val="titolocampionato0"/>
        <w:shd w:val="clear" w:color="auto" w:fill="CCCCCC"/>
        <w:spacing w:before="80" w:after="40"/>
        <w:rPr>
          <w:color w:val="002060"/>
        </w:rPr>
      </w:pPr>
      <w:r w:rsidRPr="00D56EDE">
        <w:rPr>
          <w:color w:val="002060"/>
        </w:rPr>
        <w:t>CALCIO A CINQUE SERIE C2</w:t>
      </w:r>
    </w:p>
    <w:p w14:paraId="166021DC" w14:textId="77777777" w:rsidR="00D56EDE" w:rsidRPr="00D56EDE" w:rsidRDefault="00D56EDE" w:rsidP="00D56EDE">
      <w:pPr>
        <w:pStyle w:val="titoloprinc0"/>
        <w:rPr>
          <w:color w:val="002060"/>
        </w:rPr>
      </w:pPr>
      <w:r w:rsidRPr="00D56EDE">
        <w:rPr>
          <w:color w:val="002060"/>
        </w:rPr>
        <w:t>RISULTATI</w:t>
      </w:r>
    </w:p>
    <w:p w14:paraId="00FF9FB6" w14:textId="77777777" w:rsidR="00D56EDE" w:rsidRPr="00D56EDE" w:rsidRDefault="00D56EDE" w:rsidP="00D56EDE">
      <w:pPr>
        <w:pStyle w:val="breakline"/>
        <w:rPr>
          <w:color w:val="002060"/>
        </w:rPr>
      </w:pPr>
    </w:p>
    <w:p w14:paraId="699EB1BA" w14:textId="77777777" w:rsidR="00D56EDE" w:rsidRPr="00D56EDE" w:rsidRDefault="00D56EDE" w:rsidP="00D56EDE">
      <w:pPr>
        <w:pStyle w:val="sottotitolocampionato10"/>
        <w:rPr>
          <w:color w:val="002060"/>
        </w:rPr>
      </w:pPr>
      <w:r w:rsidRPr="00D56EDE">
        <w:rPr>
          <w:color w:val="002060"/>
        </w:rPr>
        <w:t>RISULTATI UFFICIALI GARE DEL 21/02/2025</w:t>
      </w:r>
    </w:p>
    <w:p w14:paraId="6CA3DBF2" w14:textId="77777777" w:rsidR="003E0335" w:rsidRPr="003E0335" w:rsidRDefault="003E0335"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2C38E989" w14:textId="77777777" w:rsidR="00D56EDE" w:rsidRPr="00D56EDE" w:rsidRDefault="00D56EDE" w:rsidP="00D56E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6EDE" w:rsidRPr="00D56EDE" w14:paraId="00673C0E"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7EC8BB8E"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40962" w14:textId="77777777" w:rsidR="00D56EDE" w:rsidRPr="00D56EDE" w:rsidRDefault="00D56EDE" w:rsidP="00AC08F3">
                  <w:pPr>
                    <w:pStyle w:val="headertabella0"/>
                    <w:rPr>
                      <w:color w:val="002060"/>
                    </w:rPr>
                  </w:pPr>
                  <w:r w:rsidRPr="00D56EDE">
                    <w:rPr>
                      <w:color w:val="002060"/>
                    </w:rPr>
                    <w:t>GIRONE A - 7 Giornata - R</w:t>
                  </w:r>
                </w:p>
              </w:tc>
            </w:tr>
            <w:tr w:rsidR="00D56EDE" w:rsidRPr="00D56EDE" w14:paraId="66E13D7D"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0374F" w14:textId="77777777" w:rsidR="00D56EDE" w:rsidRPr="00D56EDE" w:rsidRDefault="00D56EDE" w:rsidP="00AC08F3">
                  <w:pPr>
                    <w:pStyle w:val="rowtabella0"/>
                    <w:rPr>
                      <w:color w:val="002060"/>
                    </w:rPr>
                  </w:pPr>
                  <w:r w:rsidRPr="00D56EDE">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6D44C" w14:textId="77777777" w:rsidR="00D56EDE" w:rsidRPr="00D56EDE" w:rsidRDefault="00D56EDE" w:rsidP="00AC08F3">
                  <w:pPr>
                    <w:pStyle w:val="rowtabella0"/>
                    <w:rPr>
                      <w:color w:val="002060"/>
                    </w:rPr>
                  </w:pPr>
                  <w:r w:rsidRPr="00D56EDE">
                    <w:rPr>
                      <w:color w:val="002060"/>
                    </w:rPr>
                    <w:t>- VILLA CECCOLINI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B5886" w14:textId="77777777" w:rsidR="00D56EDE" w:rsidRPr="00D56EDE" w:rsidRDefault="00D56EDE" w:rsidP="00AC08F3">
                  <w:pPr>
                    <w:pStyle w:val="rowtabella0"/>
                    <w:jc w:val="center"/>
                    <w:rPr>
                      <w:color w:val="002060"/>
                    </w:rPr>
                  </w:pPr>
                  <w:r w:rsidRPr="00D56ED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0029D" w14:textId="77777777" w:rsidR="00D56EDE" w:rsidRPr="00D56EDE" w:rsidRDefault="00D56EDE" w:rsidP="00AC08F3">
                  <w:pPr>
                    <w:pStyle w:val="rowtabella0"/>
                    <w:jc w:val="center"/>
                    <w:rPr>
                      <w:color w:val="002060"/>
                    </w:rPr>
                  </w:pPr>
                  <w:r w:rsidRPr="00D56EDE">
                    <w:rPr>
                      <w:color w:val="002060"/>
                    </w:rPr>
                    <w:t> </w:t>
                  </w:r>
                </w:p>
              </w:tc>
            </w:tr>
            <w:tr w:rsidR="00D56EDE" w:rsidRPr="00D56EDE" w14:paraId="384B1528"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0D94C" w14:textId="77777777" w:rsidR="00D56EDE" w:rsidRPr="00D56EDE" w:rsidRDefault="00D56EDE" w:rsidP="00AC08F3">
                  <w:pPr>
                    <w:pStyle w:val="rowtabella0"/>
                    <w:rPr>
                      <w:color w:val="002060"/>
                    </w:rPr>
                  </w:pPr>
                  <w:r w:rsidRPr="00D56ED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9D203C" w14:textId="77777777" w:rsidR="00D56EDE" w:rsidRPr="00D56EDE" w:rsidRDefault="00D56EDE" w:rsidP="00AC08F3">
                  <w:pPr>
                    <w:pStyle w:val="rowtabella0"/>
                    <w:rPr>
                      <w:color w:val="002060"/>
                    </w:rPr>
                  </w:pPr>
                  <w:r w:rsidRPr="00D56EDE">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A7FA7" w14:textId="77777777" w:rsidR="00D56EDE" w:rsidRPr="00D56EDE" w:rsidRDefault="00D56EDE" w:rsidP="00AC08F3">
                  <w:pPr>
                    <w:pStyle w:val="rowtabella0"/>
                    <w:jc w:val="center"/>
                    <w:rPr>
                      <w:color w:val="002060"/>
                    </w:rPr>
                  </w:pPr>
                  <w:r w:rsidRPr="00D56ED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300C0C" w14:textId="77777777" w:rsidR="00D56EDE" w:rsidRPr="00D56EDE" w:rsidRDefault="00D56EDE" w:rsidP="00AC08F3">
                  <w:pPr>
                    <w:pStyle w:val="rowtabella0"/>
                    <w:jc w:val="center"/>
                    <w:rPr>
                      <w:color w:val="002060"/>
                    </w:rPr>
                  </w:pPr>
                  <w:r w:rsidRPr="00D56EDE">
                    <w:rPr>
                      <w:color w:val="002060"/>
                    </w:rPr>
                    <w:t> </w:t>
                  </w:r>
                </w:p>
              </w:tc>
            </w:tr>
            <w:tr w:rsidR="00D56EDE" w:rsidRPr="00D56EDE" w14:paraId="0F24918D"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776F7B" w14:textId="77777777" w:rsidR="00D56EDE" w:rsidRPr="00D56EDE" w:rsidRDefault="00D56EDE" w:rsidP="00AC08F3">
                  <w:pPr>
                    <w:pStyle w:val="rowtabella0"/>
                    <w:rPr>
                      <w:color w:val="002060"/>
                    </w:rPr>
                  </w:pPr>
                  <w:r w:rsidRPr="00D56ED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FC9442" w14:textId="77777777" w:rsidR="00D56EDE" w:rsidRPr="00D56EDE" w:rsidRDefault="00D56EDE" w:rsidP="00AC08F3">
                  <w:pPr>
                    <w:pStyle w:val="rowtabella0"/>
                    <w:rPr>
                      <w:color w:val="002060"/>
                    </w:rPr>
                  </w:pPr>
                  <w:r w:rsidRPr="00D56EDE">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D061E4" w14:textId="77777777" w:rsidR="00D56EDE" w:rsidRPr="00D56EDE" w:rsidRDefault="00D56EDE" w:rsidP="00AC08F3">
                  <w:pPr>
                    <w:pStyle w:val="rowtabella0"/>
                    <w:jc w:val="center"/>
                    <w:rPr>
                      <w:color w:val="002060"/>
                    </w:rPr>
                  </w:pPr>
                  <w:r w:rsidRPr="00D56ED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4877B0" w14:textId="77777777" w:rsidR="00D56EDE" w:rsidRPr="00D56EDE" w:rsidRDefault="00D56EDE" w:rsidP="00AC08F3">
                  <w:pPr>
                    <w:pStyle w:val="rowtabella0"/>
                    <w:jc w:val="center"/>
                    <w:rPr>
                      <w:color w:val="002060"/>
                    </w:rPr>
                  </w:pPr>
                  <w:r w:rsidRPr="00D56EDE">
                    <w:rPr>
                      <w:color w:val="002060"/>
                    </w:rPr>
                    <w:t> </w:t>
                  </w:r>
                </w:p>
              </w:tc>
            </w:tr>
            <w:tr w:rsidR="00D56EDE" w:rsidRPr="00D56EDE" w14:paraId="2E2568AE"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F09662" w14:textId="77777777" w:rsidR="00D56EDE" w:rsidRPr="00D56EDE" w:rsidRDefault="00D56EDE" w:rsidP="00AC08F3">
                  <w:pPr>
                    <w:pStyle w:val="rowtabella0"/>
                    <w:rPr>
                      <w:color w:val="002060"/>
                    </w:rPr>
                  </w:pPr>
                  <w:r w:rsidRPr="00D56EDE">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C5DE02" w14:textId="77777777" w:rsidR="00D56EDE" w:rsidRPr="00D56EDE" w:rsidRDefault="00D56EDE" w:rsidP="00AC08F3">
                  <w:pPr>
                    <w:pStyle w:val="rowtabella0"/>
                    <w:rPr>
                      <w:color w:val="002060"/>
                    </w:rPr>
                  </w:pPr>
                  <w:r w:rsidRPr="00D56EDE">
                    <w:rPr>
                      <w:color w:val="002060"/>
                    </w:rPr>
                    <w:t xml:space="preserve">- </w:t>
                  </w:r>
                  <w:proofErr w:type="gramStart"/>
                  <w:r w:rsidRPr="00D56EDE">
                    <w:rPr>
                      <w:color w:val="002060"/>
                    </w:rPr>
                    <w:t>CITTA</w:t>
                  </w:r>
                  <w:proofErr w:type="gramEnd"/>
                  <w:r w:rsidRPr="00D56EDE">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E2B33E" w14:textId="77777777" w:rsidR="00D56EDE" w:rsidRPr="00D56EDE" w:rsidRDefault="00D56EDE" w:rsidP="00AC08F3">
                  <w:pPr>
                    <w:pStyle w:val="rowtabella0"/>
                    <w:jc w:val="center"/>
                    <w:rPr>
                      <w:color w:val="002060"/>
                    </w:rPr>
                  </w:pPr>
                  <w:r w:rsidRPr="00D56ED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03140F" w14:textId="77777777" w:rsidR="00D56EDE" w:rsidRPr="00D56EDE" w:rsidRDefault="00D56EDE" w:rsidP="00AC08F3">
                  <w:pPr>
                    <w:pStyle w:val="rowtabella0"/>
                    <w:jc w:val="center"/>
                    <w:rPr>
                      <w:color w:val="002060"/>
                    </w:rPr>
                  </w:pPr>
                  <w:r w:rsidRPr="00D56EDE">
                    <w:rPr>
                      <w:color w:val="002060"/>
                    </w:rPr>
                    <w:t> </w:t>
                  </w:r>
                </w:p>
              </w:tc>
            </w:tr>
            <w:tr w:rsidR="00D56EDE" w:rsidRPr="00D56EDE" w14:paraId="23BFCE2F"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2D9DE5" w14:textId="77777777" w:rsidR="00D56EDE" w:rsidRPr="00D56EDE" w:rsidRDefault="00D56EDE" w:rsidP="00AC08F3">
                  <w:pPr>
                    <w:pStyle w:val="rowtabella0"/>
                    <w:rPr>
                      <w:color w:val="002060"/>
                    </w:rPr>
                  </w:pPr>
                  <w:r w:rsidRPr="00D56EDE">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0F4D5C" w14:textId="77777777" w:rsidR="00D56EDE" w:rsidRPr="00D56EDE" w:rsidRDefault="00D56EDE" w:rsidP="00AC08F3">
                  <w:pPr>
                    <w:pStyle w:val="rowtabella0"/>
                    <w:rPr>
                      <w:color w:val="002060"/>
                    </w:rPr>
                  </w:pPr>
                  <w:r w:rsidRPr="00D56EDE">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177CF1" w14:textId="77777777" w:rsidR="00D56EDE" w:rsidRPr="00D56EDE" w:rsidRDefault="00D56EDE" w:rsidP="00AC08F3">
                  <w:pPr>
                    <w:pStyle w:val="rowtabella0"/>
                    <w:jc w:val="center"/>
                    <w:rPr>
                      <w:color w:val="002060"/>
                    </w:rPr>
                  </w:pPr>
                  <w:r w:rsidRPr="00D56ED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20FE13" w14:textId="77777777" w:rsidR="00D56EDE" w:rsidRPr="00D56EDE" w:rsidRDefault="00D56EDE" w:rsidP="00AC08F3">
                  <w:pPr>
                    <w:pStyle w:val="rowtabella0"/>
                    <w:jc w:val="center"/>
                    <w:rPr>
                      <w:color w:val="002060"/>
                    </w:rPr>
                  </w:pPr>
                  <w:r w:rsidRPr="00D56EDE">
                    <w:rPr>
                      <w:color w:val="002060"/>
                    </w:rPr>
                    <w:t> </w:t>
                  </w:r>
                </w:p>
              </w:tc>
            </w:tr>
            <w:tr w:rsidR="00D56EDE" w:rsidRPr="00D56EDE" w14:paraId="1184804C"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55AC28" w14:textId="77777777" w:rsidR="00D56EDE" w:rsidRPr="00D56EDE" w:rsidRDefault="00D56EDE" w:rsidP="00AC08F3">
                  <w:pPr>
                    <w:pStyle w:val="rowtabella0"/>
                    <w:rPr>
                      <w:color w:val="002060"/>
                    </w:rPr>
                  </w:pPr>
                  <w:r w:rsidRPr="00D56EDE">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A4529" w14:textId="77777777" w:rsidR="00D56EDE" w:rsidRPr="00D56EDE" w:rsidRDefault="00D56EDE" w:rsidP="00AC08F3">
                  <w:pPr>
                    <w:pStyle w:val="rowtabella0"/>
                    <w:rPr>
                      <w:color w:val="002060"/>
                    </w:rPr>
                  </w:pPr>
                  <w:r w:rsidRPr="00D56EDE">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C0C70" w14:textId="77777777" w:rsidR="00D56EDE" w:rsidRPr="00D56EDE" w:rsidRDefault="00D56EDE" w:rsidP="00AC08F3">
                  <w:pPr>
                    <w:pStyle w:val="rowtabella0"/>
                    <w:jc w:val="center"/>
                    <w:rPr>
                      <w:color w:val="002060"/>
                    </w:rPr>
                  </w:pPr>
                  <w:r w:rsidRPr="00D56EDE">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5F6A8" w14:textId="77777777" w:rsidR="00D56EDE" w:rsidRPr="00D56EDE" w:rsidRDefault="00D56EDE" w:rsidP="00AC08F3">
                  <w:pPr>
                    <w:pStyle w:val="rowtabella0"/>
                    <w:jc w:val="center"/>
                    <w:rPr>
                      <w:color w:val="002060"/>
                    </w:rPr>
                  </w:pPr>
                  <w:r w:rsidRPr="00D56EDE">
                    <w:rPr>
                      <w:color w:val="002060"/>
                    </w:rPr>
                    <w:t> </w:t>
                  </w:r>
                </w:p>
              </w:tc>
            </w:tr>
          </w:tbl>
          <w:p w14:paraId="233AA15A" w14:textId="77777777" w:rsidR="00D56EDE" w:rsidRPr="00D56EDE" w:rsidRDefault="00D56EDE" w:rsidP="00AC08F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6B79162A"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CC6F3" w14:textId="77777777" w:rsidR="00D56EDE" w:rsidRPr="00D56EDE" w:rsidRDefault="00D56EDE" w:rsidP="00AC08F3">
                  <w:pPr>
                    <w:pStyle w:val="headertabella0"/>
                    <w:rPr>
                      <w:color w:val="002060"/>
                    </w:rPr>
                  </w:pPr>
                  <w:r w:rsidRPr="00D56EDE">
                    <w:rPr>
                      <w:color w:val="002060"/>
                    </w:rPr>
                    <w:t>GIRONE B - 7 Giornata - R</w:t>
                  </w:r>
                </w:p>
              </w:tc>
            </w:tr>
            <w:tr w:rsidR="00D56EDE" w:rsidRPr="00D56EDE" w14:paraId="120E36E2"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44AD0" w14:textId="77777777" w:rsidR="00D56EDE" w:rsidRPr="00D56EDE" w:rsidRDefault="00D56EDE" w:rsidP="00AC08F3">
                  <w:pPr>
                    <w:pStyle w:val="rowtabella0"/>
                    <w:rPr>
                      <w:color w:val="002060"/>
                    </w:rPr>
                  </w:pPr>
                  <w:r w:rsidRPr="00D56EDE">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C6C348" w14:textId="77777777" w:rsidR="00D56EDE" w:rsidRPr="00D56EDE" w:rsidRDefault="00D56EDE" w:rsidP="00AC08F3">
                  <w:pPr>
                    <w:pStyle w:val="rowtabella0"/>
                    <w:rPr>
                      <w:color w:val="002060"/>
                    </w:rPr>
                  </w:pPr>
                  <w:r w:rsidRPr="00D56EDE">
                    <w:rPr>
                      <w:color w:val="002060"/>
                    </w:rPr>
                    <w:t>- CASTELRAIMONDO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EAA6E" w14:textId="77777777" w:rsidR="00D56EDE" w:rsidRPr="00D56EDE" w:rsidRDefault="00D56EDE" w:rsidP="00AC08F3">
                  <w:pPr>
                    <w:pStyle w:val="rowtabella0"/>
                    <w:jc w:val="center"/>
                    <w:rPr>
                      <w:color w:val="002060"/>
                    </w:rPr>
                  </w:pPr>
                  <w:r w:rsidRPr="00D56EDE">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CE873" w14:textId="77777777" w:rsidR="00D56EDE" w:rsidRPr="00D56EDE" w:rsidRDefault="00D56EDE" w:rsidP="00AC08F3">
                  <w:pPr>
                    <w:pStyle w:val="rowtabella0"/>
                    <w:jc w:val="center"/>
                    <w:rPr>
                      <w:color w:val="002060"/>
                    </w:rPr>
                  </w:pPr>
                  <w:r w:rsidRPr="00D56EDE">
                    <w:rPr>
                      <w:color w:val="002060"/>
                    </w:rPr>
                    <w:t> </w:t>
                  </w:r>
                </w:p>
              </w:tc>
            </w:tr>
            <w:tr w:rsidR="00D56EDE" w:rsidRPr="00D56EDE" w14:paraId="2A4789A6"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5C2AEF" w14:textId="77777777" w:rsidR="00D56EDE" w:rsidRPr="00D56EDE" w:rsidRDefault="00D56EDE" w:rsidP="00AC08F3">
                  <w:pPr>
                    <w:pStyle w:val="rowtabella0"/>
                    <w:rPr>
                      <w:color w:val="002060"/>
                    </w:rPr>
                  </w:pPr>
                  <w:r w:rsidRPr="00D56EDE">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E7DA74" w14:textId="77777777" w:rsidR="00D56EDE" w:rsidRPr="00D56EDE" w:rsidRDefault="00D56EDE" w:rsidP="00AC08F3">
                  <w:pPr>
                    <w:pStyle w:val="rowtabella0"/>
                    <w:rPr>
                      <w:color w:val="002060"/>
                    </w:rPr>
                  </w:pPr>
                  <w:r w:rsidRPr="00D56ED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B486DB" w14:textId="77777777" w:rsidR="00D56EDE" w:rsidRPr="00D56EDE" w:rsidRDefault="00D56EDE" w:rsidP="00AC08F3">
                  <w:pPr>
                    <w:pStyle w:val="rowtabella0"/>
                    <w:jc w:val="center"/>
                    <w:rPr>
                      <w:color w:val="002060"/>
                    </w:rPr>
                  </w:pPr>
                  <w:r w:rsidRPr="00D56ED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A65CEC" w14:textId="77777777" w:rsidR="00D56EDE" w:rsidRPr="00D56EDE" w:rsidRDefault="00D56EDE" w:rsidP="00AC08F3">
                  <w:pPr>
                    <w:pStyle w:val="rowtabella0"/>
                    <w:jc w:val="center"/>
                    <w:rPr>
                      <w:color w:val="002060"/>
                    </w:rPr>
                  </w:pPr>
                  <w:r w:rsidRPr="00D56EDE">
                    <w:rPr>
                      <w:color w:val="002060"/>
                    </w:rPr>
                    <w:t> </w:t>
                  </w:r>
                </w:p>
              </w:tc>
            </w:tr>
            <w:tr w:rsidR="00D56EDE" w:rsidRPr="00D56EDE" w14:paraId="4481EA77"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787CD3" w14:textId="77777777" w:rsidR="00D56EDE" w:rsidRPr="00D56EDE" w:rsidRDefault="00D56EDE" w:rsidP="00AC08F3">
                  <w:pPr>
                    <w:pStyle w:val="rowtabella0"/>
                    <w:rPr>
                      <w:color w:val="002060"/>
                    </w:rPr>
                  </w:pPr>
                  <w:r w:rsidRPr="00D56EDE">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59641F" w14:textId="77777777" w:rsidR="00D56EDE" w:rsidRPr="00D56EDE" w:rsidRDefault="00D56EDE" w:rsidP="00AC08F3">
                  <w:pPr>
                    <w:pStyle w:val="rowtabella0"/>
                    <w:rPr>
                      <w:color w:val="002060"/>
                    </w:rPr>
                  </w:pPr>
                  <w:r w:rsidRPr="00D56ED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62DF50" w14:textId="77777777" w:rsidR="00D56EDE" w:rsidRPr="00D56EDE" w:rsidRDefault="00D56EDE" w:rsidP="00AC08F3">
                  <w:pPr>
                    <w:pStyle w:val="rowtabella0"/>
                    <w:jc w:val="center"/>
                    <w:rPr>
                      <w:color w:val="002060"/>
                    </w:rPr>
                  </w:pPr>
                  <w:r w:rsidRPr="00D56ED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1DE90A" w14:textId="77777777" w:rsidR="00D56EDE" w:rsidRPr="00D56EDE" w:rsidRDefault="00D56EDE" w:rsidP="00AC08F3">
                  <w:pPr>
                    <w:pStyle w:val="rowtabella0"/>
                    <w:jc w:val="center"/>
                    <w:rPr>
                      <w:color w:val="002060"/>
                    </w:rPr>
                  </w:pPr>
                  <w:r w:rsidRPr="00D56EDE">
                    <w:rPr>
                      <w:color w:val="002060"/>
                    </w:rPr>
                    <w:t> </w:t>
                  </w:r>
                </w:p>
              </w:tc>
            </w:tr>
            <w:tr w:rsidR="00D56EDE" w:rsidRPr="00D56EDE" w14:paraId="6D2B9F01"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0CBC29" w14:textId="77777777" w:rsidR="00D56EDE" w:rsidRPr="00D56EDE" w:rsidRDefault="00D56EDE" w:rsidP="00AC08F3">
                  <w:pPr>
                    <w:pStyle w:val="rowtabella0"/>
                    <w:rPr>
                      <w:color w:val="002060"/>
                    </w:rPr>
                  </w:pPr>
                  <w:r w:rsidRPr="00D56EDE">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9B3E12" w14:textId="77777777" w:rsidR="00D56EDE" w:rsidRPr="00D56EDE" w:rsidRDefault="00D56EDE" w:rsidP="00AC08F3">
                  <w:pPr>
                    <w:pStyle w:val="rowtabella0"/>
                    <w:rPr>
                      <w:color w:val="002060"/>
                    </w:rPr>
                  </w:pPr>
                  <w:r w:rsidRPr="00D56EDE">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A915D3" w14:textId="77777777" w:rsidR="00D56EDE" w:rsidRPr="00D56EDE" w:rsidRDefault="00D56EDE" w:rsidP="00AC08F3">
                  <w:pPr>
                    <w:pStyle w:val="rowtabella0"/>
                    <w:jc w:val="center"/>
                    <w:rPr>
                      <w:color w:val="002060"/>
                    </w:rPr>
                  </w:pPr>
                  <w:r w:rsidRPr="00D56EDE">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B71EF6" w14:textId="77777777" w:rsidR="00D56EDE" w:rsidRPr="00D56EDE" w:rsidRDefault="00D56EDE" w:rsidP="00AC08F3">
                  <w:pPr>
                    <w:pStyle w:val="rowtabella0"/>
                    <w:jc w:val="center"/>
                    <w:rPr>
                      <w:color w:val="002060"/>
                    </w:rPr>
                  </w:pPr>
                  <w:r w:rsidRPr="00D56EDE">
                    <w:rPr>
                      <w:color w:val="002060"/>
                    </w:rPr>
                    <w:t> </w:t>
                  </w:r>
                </w:p>
              </w:tc>
            </w:tr>
            <w:tr w:rsidR="00D56EDE" w:rsidRPr="00D56EDE" w14:paraId="1564513C"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7FC8D3" w14:textId="77777777" w:rsidR="00D56EDE" w:rsidRPr="00D56EDE" w:rsidRDefault="00D56EDE" w:rsidP="00AC08F3">
                  <w:pPr>
                    <w:pStyle w:val="rowtabella0"/>
                    <w:rPr>
                      <w:color w:val="002060"/>
                    </w:rPr>
                  </w:pPr>
                  <w:r w:rsidRPr="00D56EDE">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480A03" w14:textId="77777777" w:rsidR="00D56EDE" w:rsidRPr="00D56EDE" w:rsidRDefault="00D56EDE" w:rsidP="00AC08F3">
                  <w:pPr>
                    <w:pStyle w:val="rowtabella0"/>
                    <w:rPr>
                      <w:color w:val="002060"/>
                    </w:rPr>
                  </w:pPr>
                  <w:r w:rsidRPr="00D56ED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B4FA3E" w14:textId="77777777" w:rsidR="00D56EDE" w:rsidRPr="00D56EDE" w:rsidRDefault="00D56EDE" w:rsidP="00AC08F3">
                  <w:pPr>
                    <w:pStyle w:val="rowtabella0"/>
                    <w:jc w:val="center"/>
                    <w:rPr>
                      <w:color w:val="002060"/>
                    </w:rPr>
                  </w:pPr>
                  <w:r w:rsidRPr="00D56EDE">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F0FE9C" w14:textId="77777777" w:rsidR="00D56EDE" w:rsidRPr="00D56EDE" w:rsidRDefault="00D56EDE" w:rsidP="00AC08F3">
                  <w:pPr>
                    <w:pStyle w:val="rowtabella0"/>
                    <w:jc w:val="center"/>
                    <w:rPr>
                      <w:color w:val="002060"/>
                    </w:rPr>
                  </w:pPr>
                  <w:r w:rsidRPr="00D56EDE">
                    <w:rPr>
                      <w:color w:val="002060"/>
                    </w:rPr>
                    <w:t> </w:t>
                  </w:r>
                </w:p>
              </w:tc>
            </w:tr>
            <w:tr w:rsidR="00D56EDE" w:rsidRPr="00D56EDE" w14:paraId="16466692"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8D24DE" w14:textId="77777777" w:rsidR="00D56EDE" w:rsidRPr="00D56EDE" w:rsidRDefault="00D56EDE" w:rsidP="00AC08F3">
                  <w:pPr>
                    <w:pStyle w:val="rowtabella0"/>
                    <w:rPr>
                      <w:color w:val="002060"/>
                    </w:rPr>
                  </w:pPr>
                  <w:r w:rsidRPr="00D56EDE">
                    <w:rPr>
                      <w:color w:val="002060"/>
                    </w:rPr>
                    <w:t>(1)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C40B9" w14:textId="77777777" w:rsidR="00D56EDE" w:rsidRPr="00D56EDE" w:rsidRDefault="00D56EDE" w:rsidP="00AC08F3">
                  <w:pPr>
                    <w:pStyle w:val="rowtabella0"/>
                    <w:rPr>
                      <w:color w:val="002060"/>
                    </w:rPr>
                  </w:pPr>
                  <w:r w:rsidRPr="00D56EDE">
                    <w:rPr>
                      <w:color w:val="002060"/>
                    </w:rPr>
                    <w:t>- FUTSAL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BDE83" w14:textId="77777777" w:rsidR="00D56EDE" w:rsidRPr="00D56EDE" w:rsidRDefault="00D56EDE" w:rsidP="00AC08F3">
                  <w:pPr>
                    <w:pStyle w:val="rowtabella0"/>
                    <w:jc w:val="center"/>
                    <w:rPr>
                      <w:color w:val="002060"/>
                    </w:rPr>
                  </w:pPr>
                  <w:r w:rsidRPr="00D56EDE">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4113F" w14:textId="77777777" w:rsidR="00D56EDE" w:rsidRPr="00D56EDE" w:rsidRDefault="00D56EDE" w:rsidP="00AC08F3">
                  <w:pPr>
                    <w:pStyle w:val="rowtabella0"/>
                    <w:jc w:val="center"/>
                    <w:rPr>
                      <w:color w:val="002060"/>
                    </w:rPr>
                  </w:pPr>
                  <w:r w:rsidRPr="00D56EDE">
                    <w:rPr>
                      <w:color w:val="002060"/>
                    </w:rPr>
                    <w:t> </w:t>
                  </w:r>
                </w:p>
              </w:tc>
            </w:tr>
            <w:tr w:rsidR="00D56EDE" w:rsidRPr="00D56EDE" w14:paraId="2A5626F4"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25D9A9DC" w14:textId="77777777" w:rsidR="00D56EDE" w:rsidRPr="00D56EDE" w:rsidRDefault="00D56EDE" w:rsidP="00AC08F3">
                  <w:pPr>
                    <w:pStyle w:val="rowtabella0"/>
                    <w:rPr>
                      <w:color w:val="002060"/>
                    </w:rPr>
                  </w:pPr>
                  <w:r w:rsidRPr="00D56EDE">
                    <w:rPr>
                      <w:color w:val="002060"/>
                    </w:rPr>
                    <w:t>(1) - disputata il 22/02/2025</w:t>
                  </w:r>
                </w:p>
              </w:tc>
            </w:tr>
          </w:tbl>
          <w:p w14:paraId="462123CD" w14:textId="77777777" w:rsidR="00D56EDE" w:rsidRPr="00D56EDE" w:rsidRDefault="00D56EDE" w:rsidP="00AC08F3">
            <w:pPr>
              <w:rPr>
                <w:color w:val="002060"/>
              </w:rPr>
            </w:pPr>
          </w:p>
        </w:tc>
      </w:tr>
    </w:tbl>
    <w:p w14:paraId="13778AA1" w14:textId="77777777" w:rsidR="00D56EDE" w:rsidRPr="00D56EDE" w:rsidRDefault="00D56EDE" w:rsidP="00D56ED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6EDE" w:rsidRPr="00D56EDE" w14:paraId="666AE539"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6EA4C4A3"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DF60A" w14:textId="77777777" w:rsidR="00D56EDE" w:rsidRPr="00D56EDE" w:rsidRDefault="00D56EDE" w:rsidP="00AC08F3">
                  <w:pPr>
                    <w:pStyle w:val="headertabella0"/>
                    <w:rPr>
                      <w:color w:val="002060"/>
                    </w:rPr>
                  </w:pPr>
                  <w:r w:rsidRPr="00D56EDE">
                    <w:rPr>
                      <w:color w:val="002060"/>
                    </w:rPr>
                    <w:t>GIRONE C - 7 Giornata - R</w:t>
                  </w:r>
                </w:p>
              </w:tc>
            </w:tr>
            <w:tr w:rsidR="00D56EDE" w:rsidRPr="00D56EDE" w14:paraId="68FDA0E0"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89FEB" w14:textId="77777777" w:rsidR="00D56EDE" w:rsidRPr="00D56EDE" w:rsidRDefault="00D56EDE" w:rsidP="00AC08F3">
                  <w:pPr>
                    <w:pStyle w:val="rowtabella0"/>
                    <w:rPr>
                      <w:color w:val="002060"/>
                    </w:rPr>
                  </w:pPr>
                  <w:r w:rsidRPr="00D56EDE">
                    <w:rPr>
                      <w:color w:val="002060"/>
                    </w:rPr>
                    <w:t>(1)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BDA34" w14:textId="77777777" w:rsidR="00D56EDE" w:rsidRPr="00D56EDE" w:rsidRDefault="00D56EDE" w:rsidP="00AC08F3">
                  <w:pPr>
                    <w:pStyle w:val="rowtabella0"/>
                    <w:rPr>
                      <w:color w:val="002060"/>
                    </w:rPr>
                  </w:pPr>
                  <w:r w:rsidRPr="00D56EDE">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EE2F1" w14:textId="77777777" w:rsidR="00D56EDE" w:rsidRPr="00D56EDE" w:rsidRDefault="00D56EDE" w:rsidP="00AC08F3">
                  <w:pPr>
                    <w:pStyle w:val="rowtabella0"/>
                    <w:jc w:val="center"/>
                    <w:rPr>
                      <w:color w:val="002060"/>
                    </w:rPr>
                  </w:pPr>
                  <w:r w:rsidRPr="00D56ED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52087" w14:textId="77777777" w:rsidR="00D56EDE" w:rsidRPr="00D56EDE" w:rsidRDefault="00D56EDE" w:rsidP="00AC08F3">
                  <w:pPr>
                    <w:pStyle w:val="rowtabella0"/>
                    <w:jc w:val="center"/>
                    <w:rPr>
                      <w:color w:val="002060"/>
                    </w:rPr>
                  </w:pPr>
                  <w:r w:rsidRPr="00D56EDE">
                    <w:rPr>
                      <w:color w:val="002060"/>
                    </w:rPr>
                    <w:t> </w:t>
                  </w:r>
                </w:p>
              </w:tc>
            </w:tr>
            <w:tr w:rsidR="00D56EDE" w:rsidRPr="00D56EDE" w14:paraId="32097A15"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11964D" w14:textId="77777777" w:rsidR="00D56EDE" w:rsidRPr="00D56EDE" w:rsidRDefault="00D56EDE" w:rsidP="00AC08F3">
                  <w:pPr>
                    <w:pStyle w:val="rowtabella0"/>
                    <w:rPr>
                      <w:color w:val="002060"/>
                    </w:rPr>
                  </w:pPr>
                  <w:r w:rsidRPr="00D56EDE">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BFFB82" w14:textId="77777777" w:rsidR="00D56EDE" w:rsidRPr="00D56EDE" w:rsidRDefault="00D56EDE" w:rsidP="00AC08F3">
                  <w:pPr>
                    <w:pStyle w:val="rowtabella0"/>
                    <w:rPr>
                      <w:color w:val="002060"/>
                    </w:rPr>
                  </w:pPr>
                  <w:r w:rsidRPr="00D56ED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20ADE0" w14:textId="77777777" w:rsidR="00D56EDE" w:rsidRPr="00D56EDE" w:rsidRDefault="00D56EDE" w:rsidP="00AC08F3">
                  <w:pPr>
                    <w:pStyle w:val="rowtabella0"/>
                    <w:jc w:val="center"/>
                    <w:rPr>
                      <w:color w:val="002060"/>
                    </w:rPr>
                  </w:pPr>
                  <w:r w:rsidRPr="00D56ED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BB49C2" w14:textId="77777777" w:rsidR="00D56EDE" w:rsidRPr="00D56EDE" w:rsidRDefault="00D56EDE" w:rsidP="00AC08F3">
                  <w:pPr>
                    <w:pStyle w:val="rowtabella0"/>
                    <w:jc w:val="center"/>
                    <w:rPr>
                      <w:color w:val="002060"/>
                    </w:rPr>
                  </w:pPr>
                  <w:r w:rsidRPr="00D56EDE">
                    <w:rPr>
                      <w:color w:val="002060"/>
                    </w:rPr>
                    <w:t> </w:t>
                  </w:r>
                </w:p>
              </w:tc>
            </w:tr>
            <w:tr w:rsidR="00D56EDE" w:rsidRPr="00D56EDE" w14:paraId="4C1BED0C"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9D52F8" w14:textId="77777777" w:rsidR="00D56EDE" w:rsidRPr="00D56EDE" w:rsidRDefault="00D56EDE" w:rsidP="00AC08F3">
                  <w:pPr>
                    <w:pStyle w:val="rowtabella0"/>
                    <w:rPr>
                      <w:color w:val="002060"/>
                    </w:rPr>
                  </w:pPr>
                  <w:r w:rsidRPr="00D56EDE">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84B7AE" w14:textId="77777777" w:rsidR="00D56EDE" w:rsidRPr="00D56EDE" w:rsidRDefault="00D56EDE" w:rsidP="00AC08F3">
                  <w:pPr>
                    <w:pStyle w:val="rowtabella0"/>
                    <w:rPr>
                      <w:color w:val="002060"/>
                    </w:rPr>
                  </w:pPr>
                  <w:r w:rsidRPr="00D56EDE">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8761E7" w14:textId="77777777" w:rsidR="00D56EDE" w:rsidRPr="00D56EDE" w:rsidRDefault="00D56EDE" w:rsidP="00AC08F3">
                  <w:pPr>
                    <w:pStyle w:val="rowtabella0"/>
                    <w:jc w:val="center"/>
                    <w:rPr>
                      <w:color w:val="002060"/>
                    </w:rPr>
                  </w:pPr>
                  <w:r w:rsidRPr="00D56EDE">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C3D700" w14:textId="77777777" w:rsidR="00D56EDE" w:rsidRPr="00D56EDE" w:rsidRDefault="00D56EDE" w:rsidP="00AC08F3">
                  <w:pPr>
                    <w:pStyle w:val="rowtabella0"/>
                    <w:jc w:val="center"/>
                    <w:rPr>
                      <w:color w:val="002060"/>
                    </w:rPr>
                  </w:pPr>
                  <w:r w:rsidRPr="00D56EDE">
                    <w:rPr>
                      <w:color w:val="002060"/>
                    </w:rPr>
                    <w:t> </w:t>
                  </w:r>
                </w:p>
              </w:tc>
            </w:tr>
            <w:tr w:rsidR="00D56EDE" w:rsidRPr="00D56EDE" w14:paraId="72A255C6"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61BB3A" w14:textId="77777777" w:rsidR="00D56EDE" w:rsidRPr="00D56EDE" w:rsidRDefault="00D56EDE" w:rsidP="00AC08F3">
                  <w:pPr>
                    <w:pStyle w:val="rowtabella0"/>
                    <w:rPr>
                      <w:color w:val="002060"/>
                    </w:rPr>
                  </w:pPr>
                  <w:r w:rsidRPr="00D56EDE">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58800E" w14:textId="77777777" w:rsidR="00D56EDE" w:rsidRPr="00D56EDE" w:rsidRDefault="00D56EDE" w:rsidP="00AC08F3">
                  <w:pPr>
                    <w:pStyle w:val="rowtabella0"/>
                    <w:rPr>
                      <w:color w:val="002060"/>
                    </w:rPr>
                  </w:pPr>
                  <w:r w:rsidRPr="00D56ED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3566B6" w14:textId="77777777" w:rsidR="00D56EDE" w:rsidRPr="00D56EDE" w:rsidRDefault="00D56EDE" w:rsidP="00AC08F3">
                  <w:pPr>
                    <w:pStyle w:val="rowtabella0"/>
                    <w:jc w:val="center"/>
                    <w:rPr>
                      <w:color w:val="002060"/>
                    </w:rPr>
                  </w:pPr>
                  <w:r w:rsidRPr="00D56EDE">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B234D9" w14:textId="77777777" w:rsidR="00D56EDE" w:rsidRPr="00D56EDE" w:rsidRDefault="00D56EDE" w:rsidP="00AC08F3">
                  <w:pPr>
                    <w:pStyle w:val="rowtabella0"/>
                    <w:jc w:val="center"/>
                    <w:rPr>
                      <w:color w:val="002060"/>
                    </w:rPr>
                  </w:pPr>
                  <w:r w:rsidRPr="00D56EDE">
                    <w:rPr>
                      <w:color w:val="002060"/>
                    </w:rPr>
                    <w:t> </w:t>
                  </w:r>
                </w:p>
              </w:tc>
            </w:tr>
            <w:tr w:rsidR="00D56EDE" w:rsidRPr="00D56EDE" w14:paraId="51DCA253"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19154" w14:textId="77777777" w:rsidR="00D56EDE" w:rsidRPr="00D56EDE" w:rsidRDefault="00D56EDE" w:rsidP="00AC08F3">
                  <w:pPr>
                    <w:pStyle w:val="rowtabella0"/>
                    <w:rPr>
                      <w:color w:val="002060"/>
                    </w:rPr>
                  </w:pPr>
                  <w:r w:rsidRPr="00D56EDE">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F11BDC" w14:textId="77777777" w:rsidR="00D56EDE" w:rsidRPr="00D56EDE" w:rsidRDefault="00D56EDE" w:rsidP="00AC08F3">
                  <w:pPr>
                    <w:pStyle w:val="rowtabella0"/>
                    <w:rPr>
                      <w:color w:val="002060"/>
                    </w:rPr>
                  </w:pPr>
                  <w:r w:rsidRPr="00D56EDE">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C68052" w14:textId="77777777" w:rsidR="00D56EDE" w:rsidRPr="00D56EDE" w:rsidRDefault="00D56EDE" w:rsidP="00AC08F3">
                  <w:pPr>
                    <w:pStyle w:val="rowtabella0"/>
                    <w:jc w:val="center"/>
                    <w:rPr>
                      <w:color w:val="002060"/>
                    </w:rPr>
                  </w:pPr>
                  <w:r w:rsidRPr="00D56EDE">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358282" w14:textId="77777777" w:rsidR="00D56EDE" w:rsidRPr="00D56EDE" w:rsidRDefault="00D56EDE" w:rsidP="00AC08F3">
                  <w:pPr>
                    <w:pStyle w:val="rowtabella0"/>
                    <w:jc w:val="center"/>
                    <w:rPr>
                      <w:color w:val="002060"/>
                    </w:rPr>
                  </w:pPr>
                  <w:r w:rsidRPr="00D56EDE">
                    <w:rPr>
                      <w:color w:val="002060"/>
                    </w:rPr>
                    <w:t> </w:t>
                  </w:r>
                </w:p>
              </w:tc>
            </w:tr>
            <w:tr w:rsidR="00D56EDE" w:rsidRPr="00D56EDE" w14:paraId="52F4C627"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4C1B14" w14:textId="77777777" w:rsidR="00D56EDE" w:rsidRPr="00D56EDE" w:rsidRDefault="00D56EDE" w:rsidP="00AC08F3">
                  <w:pPr>
                    <w:pStyle w:val="rowtabella0"/>
                    <w:rPr>
                      <w:color w:val="002060"/>
                    </w:rPr>
                  </w:pPr>
                  <w:proofErr w:type="gramStart"/>
                  <w:r w:rsidRPr="00D56EDE">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78856" w14:textId="77777777" w:rsidR="00D56EDE" w:rsidRPr="00D56EDE" w:rsidRDefault="00D56EDE" w:rsidP="00AC08F3">
                  <w:pPr>
                    <w:pStyle w:val="rowtabella0"/>
                    <w:rPr>
                      <w:color w:val="002060"/>
                    </w:rPr>
                  </w:pPr>
                  <w:r w:rsidRPr="00D56EDE">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61C51" w14:textId="77777777" w:rsidR="00D56EDE" w:rsidRPr="00D56EDE" w:rsidRDefault="00D56EDE" w:rsidP="00AC08F3">
                  <w:pPr>
                    <w:pStyle w:val="rowtabella0"/>
                    <w:jc w:val="center"/>
                    <w:rPr>
                      <w:color w:val="002060"/>
                    </w:rPr>
                  </w:pPr>
                  <w:r w:rsidRPr="00D56EDE">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9176E" w14:textId="77777777" w:rsidR="00D56EDE" w:rsidRPr="00D56EDE" w:rsidRDefault="00D56EDE" w:rsidP="00AC08F3">
                  <w:pPr>
                    <w:pStyle w:val="rowtabella0"/>
                    <w:jc w:val="center"/>
                    <w:rPr>
                      <w:color w:val="002060"/>
                    </w:rPr>
                  </w:pPr>
                  <w:r w:rsidRPr="00D56EDE">
                    <w:rPr>
                      <w:color w:val="002060"/>
                    </w:rPr>
                    <w:t> </w:t>
                  </w:r>
                </w:p>
              </w:tc>
            </w:tr>
            <w:tr w:rsidR="00D56EDE" w:rsidRPr="00D56EDE" w14:paraId="4CD199AB"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1362B54A" w14:textId="77777777" w:rsidR="00D56EDE" w:rsidRPr="00D56EDE" w:rsidRDefault="00D56EDE" w:rsidP="00AC08F3">
                  <w:pPr>
                    <w:pStyle w:val="rowtabella0"/>
                    <w:rPr>
                      <w:color w:val="002060"/>
                    </w:rPr>
                  </w:pPr>
                  <w:r w:rsidRPr="00D56EDE">
                    <w:rPr>
                      <w:color w:val="002060"/>
                    </w:rPr>
                    <w:t>(1) - disputata il 22/02/2025</w:t>
                  </w:r>
                </w:p>
              </w:tc>
            </w:tr>
          </w:tbl>
          <w:p w14:paraId="20012165" w14:textId="77777777" w:rsidR="00D56EDE" w:rsidRPr="00D56EDE" w:rsidRDefault="00D56EDE" w:rsidP="00AC08F3">
            <w:pPr>
              <w:rPr>
                <w:color w:val="002060"/>
              </w:rPr>
            </w:pPr>
          </w:p>
        </w:tc>
      </w:tr>
    </w:tbl>
    <w:p w14:paraId="2DE8AB20" w14:textId="77777777" w:rsidR="00D56EDE" w:rsidRPr="00D56EDE" w:rsidRDefault="00D56EDE" w:rsidP="00D56EDE">
      <w:pPr>
        <w:pStyle w:val="breakline"/>
        <w:rPr>
          <w:rFonts w:eastAsiaTheme="minorEastAsia"/>
          <w:color w:val="002060"/>
        </w:rPr>
      </w:pPr>
    </w:p>
    <w:p w14:paraId="51F9C849" w14:textId="77777777" w:rsidR="00D56EDE" w:rsidRPr="00D56EDE" w:rsidRDefault="00D56EDE" w:rsidP="00D56EDE">
      <w:pPr>
        <w:pStyle w:val="breakline"/>
        <w:rPr>
          <w:color w:val="002060"/>
        </w:rPr>
      </w:pPr>
    </w:p>
    <w:p w14:paraId="7685744E" w14:textId="77777777" w:rsidR="00D56EDE" w:rsidRPr="00D56EDE" w:rsidRDefault="00D56EDE" w:rsidP="00D56EDE">
      <w:pPr>
        <w:pStyle w:val="titoloprinc0"/>
        <w:rPr>
          <w:color w:val="002060"/>
        </w:rPr>
      </w:pPr>
      <w:r w:rsidRPr="00D56EDE">
        <w:rPr>
          <w:color w:val="002060"/>
        </w:rPr>
        <w:t>GIUDICE SPORTIVO</w:t>
      </w:r>
    </w:p>
    <w:p w14:paraId="78CBC1BA" w14:textId="77777777" w:rsidR="00D56EDE" w:rsidRPr="00D56EDE" w:rsidRDefault="00D56EDE" w:rsidP="00D56EDE">
      <w:pPr>
        <w:pStyle w:val="diffida"/>
        <w:rPr>
          <w:color w:val="002060"/>
        </w:rPr>
      </w:pPr>
      <w:r w:rsidRPr="00D56EDE">
        <w:rPr>
          <w:color w:val="002060"/>
        </w:rPr>
        <w:t>Il Giudice Sportivo Avv. Agnese Lazzaretti, con l'assistenza del Segretario Angelo Castellana, nella seduta del 26/02/2025, ha adottato le decisioni che di seguito integralmente si riportano:</w:t>
      </w:r>
    </w:p>
    <w:p w14:paraId="3BD40444" w14:textId="77777777" w:rsidR="00D56EDE" w:rsidRPr="00D56EDE" w:rsidRDefault="00D56EDE" w:rsidP="00D56EDE">
      <w:pPr>
        <w:pStyle w:val="titolo10"/>
        <w:rPr>
          <w:color w:val="002060"/>
        </w:rPr>
      </w:pPr>
      <w:r w:rsidRPr="00D56EDE">
        <w:rPr>
          <w:color w:val="002060"/>
        </w:rPr>
        <w:lastRenderedPageBreak/>
        <w:t xml:space="preserve">GARE DEL 21/ 2/2025 </w:t>
      </w:r>
    </w:p>
    <w:p w14:paraId="4FB47CBE" w14:textId="77777777" w:rsidR="00D56EDE" w:rsidRPr="00D56EDE" w:rsidRDefault="00D56EDE" w:rsidP="00D56EDE">
      <w:pPr>
        <w:pStyle w:val="titolo7a"/>
        <w:rPr>
          <w:color w:val="002060"/>
        </w:rPr>
      </w:pPr>
      <w:r w:rsidRPr="00D56EDE">
        <w:rPr>
          <w:color w:val="002060"/>
        </w:rPr>
        <w:t xml:space="preserve">PROVVEDIMENTI DISCIPLINARI </w:t>
      </w:r>
    </w:p>
    <w:p w14:paraId="5A226F45"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761399A2" w14:textId="77777777" w:rsidR="00D56EDE" w:rsidRPr="00D56EDE" w:rsidRDefault="00D56EDE" w:rsidP="00D56EDE">
      <w:pPr>
        <w:pStyle w:val="titolo30"/>
        <w:rPr>
          <w:color w:val="002060"/>
        </w:rPr>
      </w:pPr>
      <w:r w:rsidRPr="00D56EDE">
        <w:rPr>
          <w:color w:val="002060"/>
        </w:rPr>
        <w:t xml:space="preserve">DIRIGENTI </w:t>
      </w:r>
    </w:p>
    <w:p w14:paraId="68F9C772" w14:textId="77777777" w:rsidR="00D56EDE" w:rsidRPr="00D56EDE" w:rsidRDefault="00D56EDE" w:rsidP="00D56EDE">
      <w:pPr>
        <w:pStyle w:val="titolo20"/>
        <w:rPr>
          <w:color w:val="002060"/>
        </w:rPr>
      </w:pPr>
      <w:r w:rsidRPr="00D56EDE">
        <w:rPr>
          <w:color w:val="002060"/>
        </w:rPr>
        <w:t xml:space="preserve">INIBIZIONE A TEMPO OPPURE SQUALIFICA A GARE: FINO AL 5/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33007B23" w14:textId="77777777" w:rsidTr="00AC08F3">
        <w:tc>
          <w:tcPr>
            <w:tcW w:w="2200" w:type="dxa"/>
            <w:tcMar>
              <w:top w:w="20" w:type="dxa"/>
              <w:left w:w="20" w:type="dxa"/>
              <w:bottom w:w="20" w:type="dxa"/>
              <w:right w:w="20" w:type="dxa"/>
            </w:tcMar>
            <w:vAlign w:val="center"/>
            <w:hideMark/>
          </w:tcPr>
          <w:p w14:paraId="51655A52" w14:textId="77777777" w:rsidR="00D56EDE" w:rsidRPr="00D56EDE" w:rsidRDefault="00D56EDE" w:rsidP="00AC08F3">
            <w:pPr>
              <w:pStyle w:val="movimento"/>
              <w:rPr>
                <w:color w:val="002060"/>
              </w:rPr>
            </w:pPr>
            <w:r w:rsidRPr="00D56EDE">
              <w:rPr>
                <w:color w:val="002060"/>
              </w:rPr>
              <w:t>BERTOZZI SAMUELE</w:t>
            </w:r>
          </w:p>
        </w:tc>
        <w:tc>
          <w:tcPr>
            <w:tcW w:w="2200" w:type="dxa"/>
            <w:tcMar>
              <w:top w:w="20" w:type="dxa"/>
              <w:left w:w="20" w:type="dxa"/>
              <w:bottom w:w="20" w:type="dxa"/>
              <w:right w:w="20" w:type="dxa"/>
            </w:tcMar>
            <w:vAlign w:val="center"/>
            <w:hideMark/>
          </w:tcPr>
          <w:p w14:paraId="3846E9EF" w14:textId="77777777" w:rsidR="00D56EDE" w:rsidRPr="00D56EDE" w:rsidRDefault="00D56EDE" w:rsidP="00AC08F3">
            <w:pPr>
              <w:pStyle w:val="movimento2"/>
              <w:rPr>
                <w:color w:val="002060"/>
              </w:rPr>
            </w:pPr>
            <w:r w:rsidRPr="00D56EDE">
              <w:rPr>
                <w:color w:val="002060"/>
              </w:rPr>
              <w:t xml:space="preserve">(PIEVE D ICO CALCIO A 5) </w:t>
            </w:r>
          </w:p>
        </w:tc>
        <w:tc>
          <w:tcPr>
            <w:tcW w:w="800" w:type="dxa"/>
            <w:tcMar>
              <w:top w:w="20" w:type="dxa"/>
              <w:left w:w="20" w:type="dxa"/>
              <w:bottom w:w="20" w:type="dxa"/>
              <w:right w:w="20" w:type="dxa"/>
            </w:tcMar>
            <w:vAlign w:val="center"/>
            <w:hideMark/>
          </w:tcPr>
          <w:p w14:paraId="1389501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5D33DA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3F116B1" w14:textId="77777777" w:rsidR="00D56EDE" w:rsidRPr="00D56EDE" w:rsidRDefault="00D56EDE" w:rsidP="00AC08F3">
            <w:pPr>
              <w:pStyle w:val="movimento2"/>
              <w:rPr>
                <w:color w:val="002060"/>
              </w:rPr>
            </w:pPr>
            <w:r w:rsidRPr="00D56EDE">
              <w:rPr>
                <w:color w:val="002060"/>
              </w:rPr>
              <w:t> </w:t>
            </w:r>
          </w:p>
        </w:tc>
      </w:tr>
    </w:tbl>
    <w:p w14:paraId="3480CAB4" w14:textId="77777777" w:rsidR="00D56EDE" w:rsidRPr="00D56EDE" w:rsidRDefault="00D56EDE" w:rsidP="00D56EDE">
      <w:pPr>
        <w:pStyle w:val="diffida"/>
        <w:spacing w:before="80" w:beforeAutospacing="0" w:after="40" w:afterAutospacing="0"/>
        <w:rPr>
          <w:rFonts w:eastAsiaTheme="minorEastAsia"/>
          <w:color w:val="002060"/>
        </w:rPr>
      </w:pPr>
      <w:r w:rsidRPr="00D56EDE">
        <w:rPr>
          <w:color w:val="002060"/>
        </w:rPr>
        <w:t xml:space="preserve">Per comportamento non regolamentare.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4B76B99" w14:textId="77777777" w:rsidTr="00AC08F3">
        <w:tc>
          <w:tcPr>
            <w:tcW w:w="2200" w:type="dxa"/>
            <w:tcMar>
              <w:top w:w="20" w:type="dxa"/>
              <w:left w:w="20" w:type="dxa"/>
              <w:bottom w:w="20" w:type="dxa"/>
              <w:right w:w="20" w:type="dxa"/>
            </w:tcMar>
            <w:vAlign w:val="center"/>
            <w:hideMark/>
          </w:tcPr>
          <w:p w14:paraId="4BED1ED3" w14:textId="77777777" w:rsidR="00D56EDE" w:rsidRPr="00D56EDE" w:rsidRDefault="00D56EDE" w:rsidP="00AC08F3">
            <w:pPr>
              <w:pStyle w:val="movimento"/>
              <w:rPr>
                <w:color w:val="002060"/>
              </w:rPr>
            </w:pPr>
            <w:r w:rsidRPr="00D56EDE">
              <w:rPr>
                <w:color w:val="002060"/>
              </w:rPr>
              <w:t>MATTEUCCI WILIAM</w:t>
            </w:r>
          </w:p>
        </w:tc>
        <w:tc>
          <w:tcPr>
            <w:tcW w:w="2200" w:type="dxa"/>
            <w:tcMar>
              <w:top w:w="20" w:type="dxa"/>
              <w:left w:w="20" w:type="dxa"/>
              <w:bottom w:w="20" w:type="dxa"/>
              <w:right w:w="20" w:type="dxa"/>
            </w:tcMar>
            <w:vAlign w:val="center"/>
            <w:hideMark/>
          </w:tcPr>
          <w:p w14:paraId="62C470C6" w14:textId="77777777" w:rsidR="00D56EDE" w:rsidRPr="00D56EDE" w:rsidRDefault="00D56EDE" w:rsidP="00AC08F3">
            <w:pPr>
              <w:pStyle w:val="movimento2"/>
              <w:rPr>
                <w:color w:val="002060"/>
              </w:rPr>
            </w:pPr>
            <w:r w:rsidRPr="00D56EDE">
              <w:rPr>
                <w:color w:val="002060"/>
              </w:rPr>
              <w:t xml:space="preserve">(PIEVE D ICO CALCIO A 5) </w:t>
            </w:r>
          </w:p>
        </w:tc>
        <w:tc>
          <w:tcPr>
            <w:tcW w:w="800" w:type="dxa"/>
            <w:tcMar>
              <w:top w:w="20" w:type="dxa"/>
              <w:left w:w="20" w:type="dxa"/>
              <w:bottom w:w="20" w:type="dxa"/>
              <w:right w:w="20" w:type="dxa"/>
            </w:tcMar>
            <w:vAlign w:val="center"/>
            <w:hideMark/>
          </w:tcPr>
          <w:p w14:paraId="252739E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CE4B11F"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C6BF58A" w14:textId="77777777" w:rsidR="00D56EDE" w:rsidRPr="00D56EDE" w:rsidRDefault="00D56EDE" w:rsidP="00AC08F3">
            <w:pPr>
              <w:pStyle w:val="movimento2"/>
              <w:rPr>
                <w:color w:val="002060"/>
              </w:rPr>
            </w:pPr>
            <w:r w:rsidRPr="00D56EDE">
              <w:rPr>
                <w:color w:val="002060"/>
              </w:rPr>
              <w:t> </w:t>
            </w:r>
          </w:p>
        </w:tc>
      </w:tr>
    </w:tbl>
    <w:p w14:paraId="3BA7BCD3" w14:textId="77777777" w:rsidR="00D56EDE" w:rsidRPr="00D56EDE" w:rsidRDefault="00D56EDE" w:rsidP="00D56EDE">
      <w:pPr>
        <w:pStyle w:val="diffida"/>
        <w:spacing w:before="80" w:beforeAutospacing="0" w:after="40" w:afterAutospacing="0"/>
        <w:rPr>
          <w:rFonts w:eastAsiaTheme="minorEastAsia"/>
          <w:color w:val="002060"/>
        </w:rPr>
      </w:pPr>
      <w:r w:rsidRPr="00D56EDE">
        <w:rPr>
          <w:color w:val="002060"/>
        </w:rPr>
        <w:t xml:space="preserve">Per proteste nei confronti dell'arbitro. Allontanato. </w:t>
      </w:r>
    </w:p>
    <w:p w14:paraId="2D03C864" w14:textId="77777777" w:rsidR="00D56EDE" w:rsidRPr="00D56EDE" w:rsidRDefault="00D56EDE" w:rsidP="00D56EDE">
      <w:pPr>
        <w:pStyle w:val="titolo20"/>
        <w:rPr>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E84A096" w14:textId="77777777" w:rsidTr="00AC08F3">
        <w:tc>
          <w:tcPr>
            <w:tcW w:w="2200" w:type="dxa"/>
            <w:tcMar>
              <w:top w:w="20" w:type="dxa"/>
              <w:left w:w="20" w:type="dxa"/>
              <w:bottom w:w="20" w:type="dxa"/>
              <w:right w:w="20" w:type="dxa"/>
            </w:tcMar>
            <w:vAlign w:val="center"/>
            <w:hideMark/>
          </w:tcPr>
          <w:p w14:paraId="052B60B9" w14:textId="77777777" w:rsidR="00D56EDE" w:rsidRPr="00D56EDE" w:rsidRDefault="00D56EDE" w:rsidP="00AC08F3">
            <w:pPr>
              <w:pStyle w:val="movimento"/>
              <w:rPr>
                <w:color w:val="002060"/>
              </w:rPr>
            </w:pPr>
            <w:r w:rsidRPr="00D56EDE">
              <w:rPr>
                <w:color w:val="002060"/>
              </w:rPr>
              <w:t>FOSSATELLI UGO</w:t>
            </w:r>
          </w:p>
        </w:tc>
        <w:tc>
          <w:tcPr>
            <w:tcW w:w="2200" w:type="dxa"/>
            <w:tcMar>
              <w:top w:w="20" w:type="dxa"/>
              <w:left w:w="20" w:type="dxa"/>
              <w:bottom w:w="20" w:type="dxa"/>
              <w:right w:w="20" w:type="dxa"/>
            </w:tcMar>
            <w:vAlign w:val="center"/>
            <w:hideMark/>
          </w:tcPr>
          <w:p w14:paraId="6C2A5C1E" w14:textId="77777777" w:rsidR="00D56EDE" w:rsidRPr="00D56EDE" w:rsidRDefault="00D56EDE" w:rsidP="00AC08F3">
            <w:pPr>
              <w:pStyle w:val="movimento2"/>
              <w:rPr>
                <w:color w:val="002060"/>
              </w:rPr>
            </w:pPr>
            <w:r w:rsidRPr="00D56EDE">
              <w:rPr>
                <w:color w:val="002060"/>
              </w:rPr>
              <w:t xml:space="preserve">(ASPIO 2005) </w:t>
            </w:r>
          </w:p>
        </w:tc>
        <w:tc>
          <w:tcPr>
            <w:tcW w:w="800" w:type="dxa"/>
            <w:tcMar>
              <w:top w:w="20" w:type="dxa"/>
              <w:left w:w="20" w:type="dxa"/>
              <w:bottom w:w="20" w:type="dxa"/>
              <w:right w:w="20" w:type="dxa"/>
            </w:tcMar>
            <w:vAlign w:val="center"/>
            <w:hideMark/>
          </w:tcPr>
          <w:p w14:paraId="301CCC9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BE22AC0" w14:textId="77777777" w:rsidR="00D56EDE" w:rsidRPr="00D56EDE" w:rsidRDefault="00D56EDE" w:rsidP="00AC08F3">
            <w:pPr>
              <w:pStyle w:val="movimento"/>
              <w:rPr>
                <w:color w:val="002060"/>
              </w:rPr>
            </w:pPr>
            <w:r w:rsidRPr="00D56EDE">
              <w:rPr>
                <w:color w:val="002060"/>
              </w:rPr>
              <w:t>PITORRI FEDERICO</w:t>
            </w:r>
          </w:p>
        </w:tc>
        <w:tc>
          <w:tcPr>
            <w:tcW w:w="2200" w:type="dxa"/>
            <w:tcMar>
              <w:top w:w="20" w:type="dxa"/>
              <w:left w:w="20" w:type="dxa"/>
              <w:bottom w:w="20" w:type="dxa"/>
              <w:right w:w="20" w:type="dxa"/>
            </w:tcMar>
            <w:vAlign w:val="center"/>
            <w:hideMark/>
          </w:tcPr>
          <w:p w14:paraId="0E8EFCCB" w14:textId="77777777" w:rsidR="00D56EDE" w:rsidRPr="00D56EDE" w:rsidRDefault="00D56EDE" w:rsidP="00AC08F3">
            <w:pPr>
              <w:pStyle w:val="movimento2"/>
              <w:rPr>
                <w:color w:val="002060"/>
              </w:rPr>
            </w:pPr>
            <w:r w:rsidRPr="00D56EDE">
              <w:rPr>
                <w:color w:val="002060"/>
              </w:rPr>
              <w:t xml:space="preserve">(GIOVANI SANT IPPOLITO) </w:t>
            </w:r>
          </w:p>
        </w:tc>
      </w:tr>
      <w:tr w:rsidR="00D56EDE" w:rsidRPr="00D56EDE" w14:paraId="698D4EA8" w14:textId="77777777" w:rsidTr="00AC08F3">
        <w:tc>
          <w:tcPr>
            <w:tcW w:w="2200" w:type="dxa"/>
            <w:tcMar>
              <w:top w:w="20" w:type="dxa"/>
              <w:left w:w="20" w:type="dxa"/>
              <w:bottom w:w="20" w:type="dxa"/>
              <w:right w:w="20" w:type="dxa"/>
            </w:tcMar>
            <w:vAlign w:val="center"/>
            <w:hideMark/>
          </w:tcPr>
          <w:p w14:paraId="61114DBE" w14:textId="77777777" w:rsidR="00D56EDE" w:rsidRPr="00D56EDE" w:rsidRDefault="00D56EDE" w:rsidP="00AC08F3">
            <w:pPr>
              <w:pStyle w:val="movimento"/>
              <w:rPr>
                <w:color w:val="002060"/>
              </w:rPr>
            </w:pPr>
            <w:r w:rsidRPr="00D56EDE">
              <w:rPr>
                <w:color w:val="002060"/>
              </w:rPr>
              <w:t>MATTEUCCI WILIAM</w:t>
            </w:r>
          </w:p>
        </w:tc>
        <w:tc>
          <w:tcPr>
            <w:tcW w:w="2200" w:type="dxa"/>
            <w:tcMar>
              <w:top w:w="20" w:type="dxa"/>
              <w:left w:w="20" w:type="dxa"/>
              <w:bottom w:w="20" w:type="dxa"/>
              <w:right w:w="20" w:type="dxa"/>
            </w:tcMar>
            <w:vAlign w:val="center"/>
            <w:hideMark/>
          </w:tcPr>
          <w:p w14:paraId="6FE05527" w14:textId="77777777" w:rsidR="00D56EDE" w:rsidRPr="00D56EDE" w:rsidRDefault="00D56EDE" w:rsidP="00AC08F3">
            <w:pPr>
              <w:pStyle w:val="movimento2"/>
              <w:rPr>
                <w:color w:val="002060"/>
              </w:rPr>
            </w:pPr>
            <w:r w:rsidRPr="00D56EDE">
              <w:rPr>
                <w:color w:val="002060"/>
              </w:rPr>
              <w:t xml:space="preserve">(PIEVE D ICO CALCIO A 5) </w:t>
            </w:r>
          </w:p>
        </w:tc>
        <w:tc>
          <w:tcPr>
            <w:tcW w:w="800" w:type="dxa"/>
            <w:tcMar>
              <w:top w:w="20" w:type="dxa"/>
              <w:left w:w="20" w:type="dxa"/>
              <w:bottom w:w="20" w:type="dxa"/>
              <w:right w:w="20" w:type="dxa"/>
            </w:tcMar>
            <w:vAlign w:val="center"/>
            <w:hideMark/>
          </w:tcPr>
          <w:p w14:paraId="0C2F9EE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9F090F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CF6F7CD" w14:textId="77777777" w:rsidR="00D56EDE" w:rsidRPr="00D56EDE" w:rsidRDefault="00D56EDE" w:rsidP="00AC08F3">
            <w:pPr>
              <w:pStyle w:val="movimento2"/>
              <w:rPr>
                <w:color w:val="002060"/>
              </w:rPr>
            </w:pPr>
            <w:r w:rsidRPr="00D56EDE">
              <w:rPr>
                <w:color w:val="002060"/>
              </w:rPr>
              <w:t> </w:t>
            </w:r>
          </w:p>
        </w:tc>
      </w:tr>
    </w:tbl>
    <w:p w14:paraId="6D0F8567" w14:textId="77777777" w:rsidR="00D56EDE" w:rsidRPr="00D56EDE" w:rsidRDefault="00D56EDE" w:rsidP="00D56EDE">
      <w:pPr>
        <w:pStyle w:val="titolo30"/>
        <w:rPr>
          <w:rFonts w:eastAsiaTheme="minorEastAsia"/>
          <w:color w:val="002060"/>
        </w:rPr>
      </w:pPr>
      <w:r w:rsidRPr="00D56EDE">
        <w:rPr>
          <w:color w:val="002060"/>
        </w:rPr>
        <w:t xml:space="preserve">ALLENATORI </w:t>
      </w:r>
    </w:p>
    <w:p w14:paraId="077DC2B9" w14:textId="77777777" w:rsidR="00D56EDE" w:rsidRPr="00D56EDE" w:rsidRDefault="00D56EDE" w:rsidP="00D56EDE">
      <w:pPr>
        <w:pStyle w:val="titolo20"/>
        <w:rPr>
          <w:color w:val="002060"/>
        </w:rPr>
      </w:pPr>
      <w:r w:rsidRPr="00D56EDE">
        <w:rPr>
          <w:color w:val="002060"/>
        </w:rPr>
        <w:t xml:space="preserve">SQUALIFICA FINO AL 12/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DC1594E" w14:textId="77777777" w:rsidTr="00AC08F3">
        <w:tc>
          <w:tcPr>
            <w:tcW w:w="2200" w:type="dxa"/>
            <w:tcMar>
              <w:top w:w="20" w:type="dxa"/>
              <w:left w:w="20" w:type="dxa"/>
              <w:bottom w:w="20" w:type="dxa"/>
              <w:right w:w="20" w:type="dxa"/>
            </w:tcMar>
            <w:vAlign w:val="center"/>
            <w:hideMark/>
          </w:tcPr>
          <w:p w14:paraId="7EA3E1E2" w14:textId="77777777" w:rsidR="00D56EDE" w:rsidRPr="00D56EDE" w:rsidRDefault="00D56EDE" w:rsidP="00AC08F3">
            <w:pPr>
              <w:pStyle w:val="movimento"/>
              <w:rPr>
                <w:color w:val="002060"/>
              </w:rPr>
            </w:pPr>
            <w:r w:rsidRPr="00D56EDE">
              <w:rPr>
                <w:color w:val="002060"/>
              </w:rPr>
              <w:t>PASCUCCI NICOLA</w:t>
            </w:r>
          </w:p>
        </w:tc>
        <w:tc>
          <w:tcPr>
            <w:tcW w:w="2200" w:type="dxa"/>
            <w:tcMar>
              <w:top w:w="20" w:type="dxa"/>
              <w:left w:w="20" w:type="dxa"/>
              <w:bottom w:w="20" w:type="dxa"/>
              <w:right w:w="20" w:type="dxa"/>
            </w:tcMar>
            <w:vAlign w:val="center"/>
            <w:hideMark/>
          </w:tcPr>
          <w:p w14:paraId="701DA185" w14:textId="77777777" w:rsidR="00D56EDE" w:rsidRPr="00D56EDE" w:rsidRDefault="00D56EDE" w:rsidP="00AC08F3">
            <w:pPr>
              <w:pStyle w:val="movimento2"/>
              <w:rPr>
                <w:color w:val="002060"/>
              </w:rPr>
            </w:pPr>
            <w:r w:rsidRPr="00D56EDE">
              <w:rPr>
                <w:color w:val="002060"/>
              </w:rPr>
              <w:t>(</w:t>
            </w:r>
            <w:proofErr w:type="gramStart"/>
            <w:r w:rsidRPr="00D56EDE">
              <w:rPr>
                <w:color w:val="002060"/>
              </w:rPr>
              <w:t>U.MANDOLESI</w:t>
            </w:r>
            <w:proofErr w:type="gramEnd"/>
            <w:r w:rsidRPr="00D56EDE">
              <w:rPr>
                <w:color w:val="002060"/>
              </w:rPr>
              <w:t xml:space="preserve">) </w:t>
            </w:r>
          </w:p>
        </w:tc>
        <w:tc>
          <w:tcPr>
            <w:tcW w:w="800" w:type="dxa"/>
            <w:tcMar>
              <w:top w:w="20" w:type="dxa"/>
              <w:left w:w="20" w:type="dxa"/>
              <w:bottom w:w="20" w:type="dxa"/>
              <w:right w:w="20" w:type="dxa"/>
            </w:tcMar>
            <w:vAlign w:val="center"/>
            <w:hideMark/>
          </w:tcPr>
          <w:p w14:paraId="3BCA666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EC827D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FADE89B" w14:textId="77777777" w:rsidR="00D56EDE" w:rsidRPr="00D56EDE" w:rsidRDefault="00D56EDE" w:rsidP="00AC08F3">
            <w:pPr>
              <w:pStyle w:val="movimento2"/>
              <w:rPr>
                <w:color w:val="002060"/>
              </w:rPr>
            </w:pPr>
            <w:r w:rsidRPr="00D56EDE">
              <w:rPr>
                <w:color w:val="002060"/>
              </w:rPr>
              <w:t> </w:t>
            </w:r>
          </w:p>
        </w:tc>
      </w:tr>
    </w:tbl>
    <w:p w14:paraId="4D8BB464" w14:textId="77777777" w:rsidR="00D56EDE" w:rsidRPr="00D56EDE" w:rsidRDefault="00D56EDE" w:rsidP="00D56EDE">
      <w:pPr>
        <w:pStyle w:val="diffida"/>
        <w:spacing w:before="80" w:beforeAutospacing="0" w:after="40" w:afterAutospacing="0"/>
        <w:rPr>
          <w:rFonts w:eastAsiaTheme="minorEastAsia"/>
          <w:color w:val="002060"/>
        </w:rPr>
      </w:pPr>
      <w:r w:rsidRPr="00D56EDE">
        <w:rPr>
          <w:color w:val="002060"/>
        </w:rPr>
        <w:t xml:space="preserve">Per essere entrato sul terreno di gioco al fine di protestare e of-fendere l'arbitro </w:t>
      </w:r>
    </w:p>
    <w:p w14:paraId="03943CDE" w14:textId="77777777" w:rsidR="00D56EDE" w:rsidRPr="00D56EDE" w:rsidRDefault="00D56EDE" w:rsidP="00D56EDE">
      <w:pPr>
        <w:pStyle w:val="titolo20"/>
        <w:rPr>
          <w:color w:val="002060"/>
        </w:rPr>
      </w:pPr>
      <w:r w:rsidRPr="00D56EDE">
        <w:rPr>
          <w:color w:val="002060"/>
        </w:rPr>
        <w:t xml:space="preserve">SQUALIFICA FINO AL 5/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3FD1AC02" w14:textId="77777777" w:rsidTr="00AC08F3">
        <w:tc>
          <w:tcPr>
            <w:tcW w:w="2200" w:type="dxa"/>
            <w:tcMar>
              <w:top w:w="20" w:type="dxa"/>
              <w:left w:w="20" w:type="dxa"/>
              <w:bottom w:w="20" w:type="dxa"/>
              <w:right w:w="20" w:type="dxa"/>
            </w:tcMar>
            <w:vAlign w:val="center"/>
            <w:hideMark/>
          </w:tcPr>
          <w:p w14:paraId="68EFD0A3" w14:textId="77777777" w:rsidR="00D56EDE" w:rsidRPr="00D56EDE" w:rsidRDefault="00D56EDE" w:rsidP="00AC08F3">
            <w:pPr>
              <w:pStyle w:val="movimento"/>
              <w:rPr>
                <w:color w:val="002060"/>
              </w:rPr>
            </w:pPr>
            <w:r w:rsidRPr="00D56EDE">
              <w:rPr>
                <w:color w:val="002060"/>
              </w:rPr>
              <w:t>BORRACCINI GIONATA</w:t>
            </w:r>
          </w:p>
        </w:tc>
        <w:tc>
          <w:tcPr>
            <w:tcW w:w="2200" w:type="dxa"/>
            <w:tcMar>
              <w:top w:w="20" w:type="dxa"/>
              <w:left w:w="20" w:type="dxa"/>
              <w:bottom w:w="20" w:type="dxa"/>
              <w:right w:w="20" w:type="dxa"/>
            </w:tcMar>
            <w:vAlign w:val="center"/>
            <w:hideMark/>
          </w:tcPr>
          <w:p w14:paraId="5323DBB3" w14:textId="77777777" w:rsidR="00D56EDE" w:rsidRPr="00D56EDE" w:rsidRDefault="00D56EDE" w:rsidP="00AC08F3">
            <w:pPr>
              <w:pStyle w:val="movimento2"/>
              <w:rPr>
                <w:color w:val="002060"/>
              </w:rPr>
            </w:pPr>
            <w:r w:rsidRPr="00D56EDE">
              <w:rPr>
                <w:color w:val="002060"/>
              </w:rPr>
              <w:t>(</w:t>
            </w:r>
            <w:proofErr w:type="gramStart"/>
            <w:r w:rsidRPr="00D56EDE">
              <w:rPr>
                <w:color w:val="002060"/>
              </w:rPr>
              <w:t>U.MANDOLESI</w:t>
            </w:r>
            <w:proofErr w:type="gramEnd"/>
            <w:r w:rsidRPr="00D56EDE">
              <w:rPr>
                <w:color w:val="002060"/>
              </w:rPr>
              <w:t xml:space="preserve">) </w:t>
            </w:r>
          </w:p>
        </w:tc>
        <w:tc>
          <w:tcPr>
            <w:tcW w:w="800" w:type="dxa"/>
            <w:tcMar>
              <w:top w:w="20" w:type="dxa"/>
              <w:left w:w="20" w:type="dxa"/>
              <w:bottom w:w="20" w:type="dxa"/>
              <w:right w:w="20" w:type="dxa"/>
            </w:tcMar>
            <w:vAlign w:val="center"/>
            <w:hideMark/>
          </w:tcPr>
          <w:p w14:paraId="21B03DB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13D621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AE8CB72" w14:textId="77777777" w:rsidR="00D56EDE" w:rsidRPr="00D56EDE" w:rsidRDefault="00D56EDE" w:rsidP="00AC08F3">
            <w:pPr>
              <w:pStyle w:val="movimento2"/>
              <w:rPr>
                <w:color w:val="002060"/>
              </w:rPr>
            </w:pPr>
            <w:r w:rsidRPr="00D56EDE">
              <w:rPr>
                <w:color w:val="002060"/>
              </w:rPr>
              <w:t> </w:t>
            </w:r>
          </w:p>
        </w:tc>
      </w:tr>
    </w:tbl>
    <w:p w14:paraId="69C094AA" w14:textId="77777777" w:rsidR="00D56EDE" w:rsidRPr="00D56EDE" w:rsidRDefault="00D56EDE" w:rsidP="00D56EDE">
      <w:pPr>
        <w:pStyle w:val="diffida"/>
        <w:spacing w:before="80" w:beforeAutospacing="0" w:after="40" w:afterAutospacing="0"/>
        <w:rPr>
          <w:rFonts w:eastAsiaTheme="minorEastAsia"/>
          <w:color w:val="002060"/>
        </w:rPr>
      </w:pPr>
      <w:r w:rsidRPr="00D56EDE">
        <w:rPr>
          <w:color w:val="002060"/>
        </w:rPr>
        <w:t xml:space="preserve">Per proteste nei confronti dell'arbitro. Allontanato. </w:t>
      </w:r>
    </w:p>
    <w:p w14:paraId="1C142E4D" w14:textId="77777777" w:rsidR="00D56EDE" w:rsidRPr="00D56EDE" w:rsidRDefault="00D56EDE" w:rsidP="00D56EDE">
      <w:pPr>
        <w:pStyle w:val="titolo20"/>
        <w:rPr>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90214FD" w14:textId="77777777" w:rsidTr="00AC08F3">
        <w:tc>
          <w:tcPr>
            <w:tcW w:w="2200" w:type="dxa"/>
            <w:tcMar>
              <w:top w:w="20" w:type="dxa"/>
              <w:left w:w="20" w:type="dxa"/>
              <w:bottom w:w="20" w:type="dxa"/>
              <w:right w:w="20" w:type="dxa"/>
            </w:tcMar>
            <w:vAlign w:val="center"/>
            <w:hideMark/>
          </w:tcPr>
          <w:p w14:paraId="4D411311" w14:textId="77777777" w:rsidR="00D56EDE" w:rsidRPr="00D56EDE" w:rsidRDefault="00D56EDE" w:rsidP="00AC08F3">
            <w:pPr>
              <w:pStyle w:val="movimento"/>
              <w:rPr>
                <w:color w:val="002060"/>
              </w:rPr>
            </w:pPr>
            <w:r w:rsidRPr="00D56EDE">
              <w:rPr>
                <w:color w:val="002060"/>
              </w:rPr>
              <w:t>BARTOLUCCI FABIO</w:t>
            </w:r>
          </w:p>
        </w:tc>
        <w:tc>
          <w:tcPr>
            <w:tcW w:w="2200" w:type="dxa"/>
            <w:tcMar>
              <w:top w:w="20" w:type="dxa"/>
              <w:left w:w="20" w:type="dxa"/>
              <w:bottom w:w="20" w:type="dxa"/>
              <w:right w:w="20" w:type="dxa"/>
            </w:tcMar>
            <w:vAlign w:val="center"/>
            <w:hideMark/>
          </w:tcPr>
          <w:p w14:paraId="54855DDF" w14:textId="77777777" w:rsidR="00D56EDE" w:rsidRPr="00D56EDE" w:rsidRDefault="00D56EDE" w:rsidP="00AC08F3">
            <w:pPr>
              <w:pStyle w:val="movimento2"/>
              <w:rPr>
                <w:color w:val="002060"/>
              </w:rPr>
            </w:pPr>
            <w:r w:rsidRPr="00D56EDE">
              <w:rPr>
                <w:color w:val="002060"/>
              </w:rPr>
              <w:t xml:space="preserve">(LUCREZIA CALCIO A 5) </w:t>
            </w:r>
          </w:p>
        </w:tc>
        <w:tc>
          <w:tcPr>
            <w:tcW w:w="800" w:type="dxa"/>
            <w:tcMar>
              <w:top w:w="20" w:type="dxa"/>
              <w:left w:w="20" w:type="dxa"/>
              <w:bottom w:w="20" w:type="dxa"/>
              <w:right w:w="20" w:type="dxa"/>
            </w:tcMar>
            <w:vAlign w:val="center"/>
            <w:hideMark/>
          </w:tcPr>
          <w:p w14:paraId="1B6F270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2390A6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1515A4D" w14:textId="77777777" w:rsidR="00D56EDE" w:rsidRPr="00D56EDE" w:rsidRDefault="00D56EDE" w:rsidP="00AC08F3">
            <w:pPr>
              <w:pStyle w:val="movimento2"/>
              <w:rPr>
                <w:color w:val="002060"/>
              </w:rPr>
            </w:pPr>
            <w:r w:rsidRPr="00D56EDE">
              <w:rPr>
                <w:color w:val="002060"/>
              </w:rPr>
              <w:t> </w:t>
            </w:r>
          </w:p>
        </w:tc>
      </w:tr>
    </w:tbl>
    <w:p w14:paraId="7FEBFFA7" w14:textId="77777777" w:rsidR="00D56EDE" w:rsidRPr="00D56EDE" w:rsidRDefault="00D56EDE" w:rsidP="00D56EDE">
      <w:pPr>
        <w:pStyle w:val="titolo30"/>
        <w:rPr>
          <w:rFonts w:eastAsiaTheme="minorEastAsia"/>
          <w:color w:val="002060"/>
        </w:rPr>
      </w:pPr>
      <w:r w:rsidRPr="00D56EDE">
        <w:rPr>
          <w:color w:val="002060"/>
        </w:rPr>
        <w:t xml:space="preserve">ASSISTENTE ARBITRO </w:t>
      </w:r>
    </w:p>
    <w:p w14:paraId="1BBBB064" w14:textId="77777777" w:rsidR="00D56EDE" w:rsidRPr="00D56EDE" w:rsidRDefault="00D56EDE" w:rsidP="00D56EDE">
      <w:pPr>
        <w:pStyle w:val="titolo20"/>
        <w:rPr>
          <w:color w:val="002060"/>
        </w:rPr>
      </w:pPr>
      <w:r w:rsidRPr="00D56EDE">
        <w:rPr>
          <w:color w:val="002060"/>
        </w:rPr>
        <w:t xml:space="preserve">SQUALIFICA FINO AL 5/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34E0A246" w14:textId="77777777" w:rsidTr="00AC08F3">
        <w:tc>
          <w:tcPr>
            <w:tcW w:w="2200" w:type="dxa"/>
            <w:tcMar>
              <w:top w:w="20" w:type="dxa"/>
              <w:left w:w="20" w:type="dxa"/>
              <w:bottom w:w="20" w:type="dxa"/>
              <w:right w:w="20" w:type="dxa"/>
            </w:tcMar>
            <w:vAlign w:val="center"/>
            <w:hideMark/>
          </w:tcPr>
          <w:p w14:paraId="0A6AB696" w14:textId="77777777" w:rsidR="00D56EDE" w:rsidRPr="00D56EDE" w:rsidRDefault="00D56EDE" w:rsidP="00AC08F3">
            <w:pPr>
              <w:pStyle w:val="movimento"/>
              <w:rPr>
                <w:color w:val="002060"/>
              </w:rPr>
            </w:pPr>
            <w:r w:rsidRPr="00D56EDE">
              <w:rPr>
                <w:color w:val="002060"/>
              </w:rPr>
              <w:t>BUCCHINI NICOLA</w:t>
            </w:r>
          </w:p>
        </w:tc>
        <w:tc>
          <w:tcPr>
            <w:tcW w:w="2200" w:type="dxa"/>
            <w:tcMar>
              <w:top w:w="20" w:type="dxa"/>
              <w:left w:w="20" w:type="dxa"/>
              <w:bottom w:w="20" w:type="dxa"/>
              <w:right w:w="20" w:type="dxa"/>
            </w:tcMar>
            <w:vAlign w:val="center"/>
            <w:hideMark/>
          </w:tcPr>
          <w:p w14:paraId="3AEB4C31" w14:textId="77777777" w:rsidR="00D56EDE" w:rsidRPr="00D56EDE" w:rsidRDefault="00D56EDE" w:rsidP="00AC08F3">
            <w:pPr>
              <w:pStyle w:val="movimento2"/>
              <w:rPr>
                <w:color w:val="002060"/>
              </w:rPr>
            </w:pPr>
            <w:r w:rsidRPr="00D56EDE">
              <w:rPr>
                <w:color w:val="002060"/>
              </w:rPr>
              <w:t xml:space="preserve">(LUCREZIA CALCIO A 5) </w:t>
            </w:r>
          </w:p>
        </w:tc>
        <w:tc>
          <w:tcPr>
            <w:tcW w:w="800" w:type="dxa"/>
            <w:tcMar>
              <w:top w:w="20" w:type="dxa"/>
              <w:left w:w="20" w:type="dxa"/>
              <w:bottom w:w="20" w:type="dxa"/>
              <w:right w:w="20" w:type="dxa"/>
            </w:tcMar>
            <w:vAlign w:val="center"/>
            <w:hideMark/>
          </w:tcPr>
          <w:p w14:paraId="6FD6DA6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084884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76C680E" w14:textId="77777777" w:rsidR="00D56EDE" w:rsidRPr="00D56EDE" w:rsidRDefault="00D56EDE" w:rsidP="00AC08F3">
            <w:pPr>
              <w:pStyle w:val="movimento2"/>
              <w:rPr>
                <w:color w:val="002060"/>
              </w:rPr>
            </w:pPr>
            <w:r w:rsidRPr="00D56EDE">
              <w:rPr>
                <w:color w:val="002060"/>
              </w:rPr>
              <w:t> </w:t>
            </w:r>
          </w:p>
        </w:tc>
      </w:tr>
    </w:tbl>
    <w:p w14:paraId="28BE3252" w14:textId="77777777" w:rsidR="00D56EDE" w:rsidRPr="00D56EDE" w:rsidRDefault="00D56EDE" w:rsidP="00D56EDE">
      <w:pPr>
        <w:pStyle w:val="diffida"/>
        <w:spacing w:before="80" w:beforeAutospacing="0" w:after="40" w:afterAutospacing="0"/>
        <w:rPr>
          <w:rFonts w:eastAsiaTheme="minorEastAsia"/>
          <w:color w:val="002060"/>
        </w:rPr>
      </w:pPr>
      <w:r w:rsidRPr="00D56EDE">
        <w:rPr>
          <w:color w:val="002060"/>
        </w:rPr>
        <w:t xml:space="preserve">Per proteste nei confronti dell'arbitro. Allontanato. </w:t>
      </w:r>
    </w:p>
    <w:p w14:paraId="239D33EE" w14:textId="77777777" w:rsidR="00D56EDE" w:rsidRPr="00D56EDE" w:rsidRDefault="00D56EDE" w:rsidP="00D56EDE">
      <w:pPr>
        <w:pStyle w:val="titolo30"/>
        <w:rPr>
          <w:color w:val="002060"/>
        </w:rPr>
      </w:pPr>
      <w:r w:rsidRPr="00D56EDE">
        <w:rPr>
          <w:color w:val="002060"/>
        </w:rPr>
        <w:t xml:space="preserve">CALCIATORI ESPULSI </w:t>
      </w:r>
    </w:p>
    <w:p w14:paraId="60DDF784" w14:textId="77777777" w:rsidR="00D56EDE" w:rsidRPr="00D56EDE" w:rsidRDefault="00D56EDE" w:rsidP="00D56EDE">
      <w:pPr>
        <w:pStyle w:val="titolo20"/>
        <w:rPr>
          <w:color w:val="002060"/>
        </w:rPr>
      </w:pPr>
      <w:r w:rsidRPr="00D56ED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84B8A23" w14:textId="77777777" w:rsidTr="00AC08F3">
        <w:tc>
          <w:tcPr>
            <w:tcW w:w="2200" w:type="dxa"/>
            <w:tcMar>
              <w:top w:w="20" w:type="dxa"/>
              <w:left w:w="20" w:type="dxa"/>
              <w:bottom w:w="20" w:type="dxa"/>
              <w:right w:w="20" w:type="dxa"/>
            </w:tcMar>
            <w:vAlign w:val="center"/>
            <w:hideMark/>
          </w:tcPr>
          <w:p w14:paraId="3E6D7CC9" w14:textId="77777777" w:rsidR="00D56EDE" w:rsidRPr="00D56EDE" w:rsidRDefault="00D56EDE" w:rsidP="00AC08F3">
            <w:pPr>
              <w:pStyle w:val="movimento"/>
              <w:rPr>
                <w:color w:val="002060"/>
              </w:rPr>
            </w:pPr>
            <w:r w:rsidRPr="00D56EDE">
              <w:rPr>
                <w:color w:val="002060"/>
              </w:rPr>
              <w:t>CALCABRINI SAMUELE</w:t>
            </w:r>
          </w:p>
        </w:tc>
        <w:tc>
          <w:tcPr>
            <w:tcW w:w="2200" w:type="dxa"/>
            <w:tcMar>
              <w:top w:w="20" w:type="dxa"/>
              <w:left w:w="20" w:type="dxa"/>
              <w:bottom w:w="20" w:type="dxa"/>
              <w:right w:w="20" w:type="dxa"/>
            </w:tcMar>
            <w:vAlign w:val="center"/>
            <w:hideMark/>
          </w:tcPr>
          <w:p w14:paraId="09591233" w14:textId="77777777" w:rsidR="00D56EDE" w:rsidRPr="00D56EDE" w:rsidRDefault="00D56EDE" w:rsidP="00AC08F3">
            <w:pPr>
              <w:pStyle w:val="movimento2"/>
              <w:rPr>
                <w:color w:val="002060"/>
              </w:rPr>
            </w:pPr>
            <w:r w:rsidRPr="00D56EDE">
              <w:rPr>
                <w:color w:val="002060"/>
              </w:rPr>
              <w:t xml:space="preserve">(FUTSAL RECANATI) </w:t>
            </w:r>
          </w:p>
        </w:tc>
        <w:tc>
          <w:tcPr>
            <w:tcW w:w="800" w:type="dxa"/>
            <w:tcMar>
              <w:top w:w="20" w:type="dxa"/>
              <w:left w:w="20" w:type="dxa"/>
              <w:bottom w:w="20" w:type="dxa"/>
              <w:right w:w="20" w:type="dxa"/>
            </w:tcMar>
            <w:vAlign w:val="center"/>
            <w:hideMark/>
          </w:tcPr>
          <w:p w14:paraId="391BE69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E696A2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D19F7FE" w14:textId="77777777" w:rsidR="00D56EDE" w:rsidRPr="00D56EDE" w:rsidRDefault="00D56EDE" w:rsidP="00AC08F3">
            <w:pPr>
              <w:pStyle w:val="movimento2"/>
              <w:rPr>
                <w:color w:val="002060"/>
              </w:rPr>
            </w:pPr>
            <w:r w:rsidRPr="00D56EDE">
              <w:rPr>
                <w:color w:val="002060"/>
              </w:rPr>
              <w:t> </w:t>
            </w:r>
          </w:p>
        </w:tc>
      </w:tr>
    </w:tbl>
    <w:p w14:paraId="64FF49C3" w14:textId="77777777" w:rsidR="00D56EDE" w:rsidRPr="00D56EDE" w:rsidRDefault="00D56EDE" w:rsidP="00D56EDE">
      <w:pPr>
        <w:pStyle w:val="titolo20"/>
        <w:rPr>
          <w:rFonts w:eastAsiaTheme="minorEastAsia"/>
          <w:color w:val="002060"/>
        </w:rPr>
      </w:pPr>
      <w:r w:rsidRPr="00D56ED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3D3E983" w14:textId="77777777" w:rsidTr="00AC08F3">
        <w:tc>
          <w:tcPr>
            <w:tcW w:w="2200" w:type="dxa"/>
            <w:tcMar>
              <w:top w:w="20" w:type="dxa"/>
              <w:left w:w="20" w:type="dxa"/>
              <w:bottom w:w="20" w:type="dxa"/>
              <w:right w:w="20" w:type="dxa"/>
            </w:tcMar>
            <w:vAlign w:val="center"/>
            <w:hideMark/>
          </w:tcPr>
          <w:p w14:paraId="30BDB102" w14:textId="77777777" w:rsidR="00D56EDE" w:rsidRPr="00D56EDE" w:rsidRDefault="00D56EDE" w:rsidP="00AC08F3">
            <w:pPr>
              <w:pStyle w:val="movimento"/>
              <w:rPr>
                <w:color w:val="002060"/>
              </w:rPr>
            </w:pPr>
            <w:r w:rsidRPr="00D56EDE">
              <w:rPr>
                <w:color w:val="002060"/>
              </w:rPr>
              <w:t>BELLUZZO KLEBER</w:t>
            </w:r>
          </w:p>
        </w:tc>
        <w:tc>
          <w:tcPr>
            <w:tcW w:w="2200" w:type="dxa"/>
            <w:tcMar>
              <w:top w:w="20" w:type="dxa"/>
              <w:left w:w="20" w:type="dxa"/>
              <w:bottom w:w="20" w:type="dxa"/>
              <w:right w:w="20" w:type="dxa"/>
            </w:tcMar>
            <w:vAlign w:val="center"/>
            <w:hideMark/>
          </w:tcPr>
          <w:p w14:paraId="783C542B" w14:textId="77777777" w:rsidR="00D56EDE" w:rsidRPr="00D56EDE" w:rsidRDefault="00D56EDE" w:rsidP="00AC08F3">
            <w:pPr>
              <w:pStyle w:val="movimento2"/>
              <w:rPr>
                <w:color w:val="002060"/>
              </w:rPr>
            </w:pPr>
            <w:r w:rsidRPr="00D56EDE">
              <w:rPr>
                <w:color w:val="002060"/>
              </w:rPr>
              <w:t xml:space="preserve">(ASCOLI CALCIO A 5) </w:t>
            </w:r>
          </w:p>
        </w:tc>
        <w:tc>
          <w:tcPr>
            <w:tcW w:w="800" w:type="dxa"/>
            <w:tcMar>
              <w:top w:w="20" w:type="dxa"/>
              <w:left w:w="20" w:type="dxa"/>
              <w:bottom w:w="20" w:type="dxa"/>
              <w:right w:w="20" w:type="dxa"/>
            </w:tcMar>
            <w:vAlign w:val="center"/>
            <w:hideMark/>
          </w:tcPr>
          <w:p w14:paraId="3D75E98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F8D069B" w14:textId="77777777" w:rsidR="00D56EDE" w:rsidRPr="00D56EDE" w:rsidRDefault="00D56EDE" w:rsidP="00AC08F3">
            <w:pPr>
              <w:pStyle w:val="movimento"/>
              <w:rPr>
                <w:color w:val="002060"/>
              </w:rPr>
            </w:pPr>
            <w:r w:rsidRPr="00D56EDE">
              <w:rPr>
                <w:color w:val="002060"/>
              </w:rPr>
              <w:t>VIRGULTI NICKY</w:t>
            </w:r>
          </w:p>
        </w:tc>
        <w:tc>
          <w:tcPr>
            <w:tcW w:w="2200" w:type="dxa"/>
            <w:tcMar>
              <w:top w:w="20" w:type="dxa"/>
              <w:left w:w="20" w:type="dxa"/>
              <w:bottom w:w="20" w:type="dxa"/>
              <w:right w:w="20" w:type="dxa"/>
            </w:tcMar>
            <w:vAlign w:val="center"/>
            <w:hideMark/>
          </w:tcPr>
          <w:p w14:paraId="10436059" w14:textId="77777777" w:rsidR="00D56EDE" w:rsidRPr="00D56EDE" w:rsidRDefault="00D56EDE" w:rsidP="00AC08F3">
            <w:pPr>
              <w:pStyle w:val="movimento2"/>
              <w:rPr>
                <w:color w:val="002060"/>
              </w:rPr>
            </w:pPr>
            <w:r w:rsidRPr="00D56EDE">
              <w:rPr>
                <w:color w:val="002060"/>
              </w:rPr>
              <w:t xml:space="preserve">(ASCOLI CALCIO A 5) </w:t>
            </w:r>
          </w:p>
        </w:tc>
      </w:tr>
      <w:tr w:rsidR="00D56EDE" w:rsidRPr="00D56EDE" w14:paraId="3D015D1F" w14:textId="77777777" w:rsidTr="00AC08F3">
        <w:tc>
          <w:tcPr>
            <w:tcW w:w="2200" w:type="dxa"/>
            <w:tcMar>
              <w:top w:w="20" w:type="dxa"/>
              <w:left w:w="20" w:type="dxa"/>
              <w:bottom w:w="20" w:type="dxa"/>
              <w:right w:w="20" w:type="dxa"/>
            </w:tcMar>
            <w:vAlign w:val="center"/>
            <w:hideMark/>
          </w:tcPr>
          <w:p w14:paraId="73B1FC63" w14:textId="77777777" w:rsidR="00D56EDE" w:rsidRPr="00D56EDE" w:rsidRDefault="00D56EDE" w:rsidP="00AC08F3">
            <w:pPr>
              <w:pStyle w:val="movimento"/>
              <w:rPr>
                <w:color w:val="002060"/>
              </w:rPr>
            </w:pPr>
            <w:r w:rsidRPr="00D56EDE">
              <w:rPr>
                <w:color w:val="002060"/>
              </w:rPr>
              <w:t>RAGAINI TOMMASO</w:t>
            </w:r>
          </w:p>
        </w:tc>
        <w:tc>
          <w:tcPr>
            <w:tcW w:w="2200" w:type="dxa"/>
            <w:tcMar>
              <w:top w:w="20" w:type="dxa"/>
              <w:left w:w="20" w:type="dxa"/>
              <w:bottom w:w="20" w:type="dxa"/>
              <w:right w:w="20" w:type="dxa"/>
            </w:tcMar>
            <w:vAlign w:val="center"/>
            <w:hideMark/>
          </w:tcPr>
          <w:p w14:paraId="0E2C4BD8" w14:textId="77777777" w:rsidR="00D56EDE" w:rsidRPr="00D56EDE" w:rsidRDefault="00D56EDE" w:rsidP="00AC08F3">
            <w:pPr>
              <w:pStyle w:val="movimento2"/>
              <w:rPr>
                <w:color w:val="002060"/>
              </w:rPr>
            </w:pPr>
            <w:r w:rsidRPr="00D56EDE">
              <w:rPr>
                <w:color w:val="002060"/>
              </w:rPr>
              <w:t xml:space="preserve">(LUCREZIA CALCIO A 5) </w:t>
            </w:r>
          </w:p>
        </w:tc>
        <w:tc>
          <w:tcPr>
            <w:tcW w:w="800" w:type="dxa"/>
            <w:tcMar>
              <w:top w:w="20" w:type="dxa"/>
              <w:left w:w="20" w:type="dxa"/>
              <w:bottom w:w="20" w:type="dxa"/>
              <w:right w:w="20" w:type="dxa"/>
            </w:tcMar>
            <w:vAlign w:val="center"/>
            <w:hideMark/>
          </w:tcPr>
          <w:p w14:paraId="546643E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247FC1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E9ECBE8" w14:textId="77777777" w:rsidR="00D56EDE" w:rsidRPr="00D56EDE" w:rsidRDefault="00D56EDE" w:rsidP="00AC08F3">
            <w:pPr>
              <w:pStyle w:val="movimento2"/>
              <w:rPr>
                <w:color w:val="002060"/>
              </w:rPr>
            </w:pPr>
            <w:r w:rsidRPr="00D56EDE">
              <w:rPr>
                <w:color w:val="002060"/>
              </w:rPr>
              <w:t> </w:t>
            </w:r>
          </w:p>
        </w:tc>
      </w:tr>
    </w:tbl>
    <w:p w14:paraId="785E3FEE" w14:textId="77777777" w:rsidR="00D56EDE" w:rsidRPr="00D56EDE" w:rsidRDefault="00D56EDE" w:rsidP="00D56EDE">
      <w:pPr>
        <w:pStyle w:val="titolo30"/>
        <w:rPr>
          <w:rFonts w:eastAsiaTheme="minorEastAsia"/>
          <w:color w:val="002060"/>
        </w:rPr>
      </w:pPr>
      <w:r w:rsidRPr="00D56EDE">
        <w:rPr>
          <w:color w:val="002060"/>
        </w:rPr>
        <w:t xml:space="preserve">CALCIATORI NON ESPULSI </w:t>
      </w:r>
    </w:p>
    <w:p w14:paraId="52C78D36" w14:textId="77777777" w:rsidR="00D56EDE" w:rsidRPr="00D56EDE" w:rsidRDefault="00D56EDE" w:rsidP="00D56EDE">
      <w:pPr>
        <w:pStyle w:val="titolo20"/>
        <w:rPr>
          <w:color w:val="002060"/>
        </w:rPr>
      </w:pPr>
      <w:r w:rsidRPr="00D56ED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BAB7F91" w14:textId="77777777" w:rsidTr="00AC08F3">
        <w:tc>
          <w:tcPr>
            <w:tcW w:w="2200" w:type="dxa"/>
            <w:tcMar>
              <w:top w:w="20" w:type="dxa"/>
              <w:left w:w="20" w:type="dxa"/>
              <w:bottom w:w="20" w:type="dxa"/>
              <w:right w:w="20" w:type="dxa"/>
            </w:tcMar>
            <w:vAlign w:val="center"/>
            <w:hideMark/>
          </w:tcPr>
          <w:p w14:paraId="4C814548" w14:textId="77777777" w:rsidR="00D56EDE" w:rsidRPr="00D56EDE" w:rsidRDefault="00D56EDE" w:rsidP="00AC08F3">
            <w:pPr>
              <w:pStyle w:val="movimento"/>
              <w:rPr>
                <w:color w:val="002060"/>
              </w:rPr>
            </w:pPr>
            <w:r w:rsidRPr="00D56EDE">
              <w:rPr>
                <w:color w:val="002060"/>
              </w:rPr>
              <w:t>VOLPE FRANCESCO</w:t>
            </w:r>
          </w:p>
        </w:tc>
        <w:tc>
          <w:tcPr>
            <w:tcW w:w="2200" w:type="dxa"/>
            <w:tcMar>
              <w:top w:w="20" w:type="dxa"/>
              <w:left w:w="20" w:type="dxa"/>
              <w:bottom w:w="20" w:type="dxa"/>
              <w:right w:w="20" w:type="dxa"/>
            </w:tcMar>
            <w:vAlign w:val="center"/>
            <w:hideMark/>
          </w:tcPr>
          <w:p w14:paraId="164BADE1" w14:textId="77777777" w:rsidR="00D56EDE" w:rsidRPr="00D56EDE" w:rsidRDefault="00D56EDE" w:rsidP="00AC08F3">
            <w:pPr>
              <w:pStyle w:val="movimento2"/>
              <w:rPr>
                <w:color w:val="002060"/>
              </w:rPr>
            </w:pPr>
            <w:r w:rsidRPr="00D56EDE">
              <w:rPr>
                <w:color w:val="002060"/>
              </w:rPr>
              <w:t xml:space="preserve">(FIGHT BULLS CORRIDONIA) </w:t>
            </w:r>
          </w:p>
        </w:tc>
        <w:tc>
          <w:tcPr>
            <w:tcW w:w="800" w:type="dxa"/>
            <w:tcMar>
              <w:top w:w="20" w:type="dxa"/>
              <w:left w:w="20" w:type="dxa"/>
              <w:bottom w:w="20" w:type="dxa"/>
              <w:right w:w="20" w:type="dxa"/>
            </w:tcMar>
            <w:vAlign w:val="center"/>
            <w:hideMark/>
          </w:tcPr>
          <w:p w14:paraId="705A589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505A07A" w14:textId="77777777" w:rsidR="00D56EDE" w:rsidRPr="00D56EDE" w:rsidRDefault="00D56EDE" w:rsidP="00AC08F3">
            <w:pPr>
              <w:pStyle w:val="movimento"/>
              <w:rPr>
                <w:color w:val="002060"/>
              </w:rPr>
            </w:pPr>
            <w:r w:rsidRPr="00D56EDE">
              <w:rPr>
                <w:color w:val="002060"/>
              </w:rPr>
              <w:t>KACILI ABAS</w:t>
            </w:r>
          </w:p>
        </w:tc>
        <w:tc>
          <w:tcPr>
            <w:tcW w:w="2200" w:type="dxa"/>
            <w:tcMar>
              <w:top w:w="20" w:type="dxa"/>
              <w:left w:w="20" w:type="dxa"/>
              <w:bottom w:w="20" w:type="dxa"/>
              <w:right w:w="20" w:type="dxa"/>
            </w:tcMar>
            <w:vAlign w:val="center"/>
            <w:hideMark/>
          </w:tcPr>
          <w:p w14:paraId="53EA3977" w14:textId="77777777" w:rsidR="00D56EDE" w:rsidRPr="00D56EDE" w:rsidRDefault="00D56EDE" w:rsidP="00AC08F3">
            <w:pPr>
              <w:pStyle w:val="movimento2"/>
              <w:rPr>
                <w:color w:val="002060"/>
              </w:rPr>
            </w:pPr>
            <w:r w:rsidRPr="00D56EDE">
              <w:rPr>
                <w:color w:val="002060"/>
              </w:rPr>
              <w:t xml:space="preserve">(REAL EAGLES VIRTUS PAGLIA) </w:t>
            </w:r>
          </w:p>
        </w:tc>
      </w:tr>
    </w:tbl>
    <w:p w14:paraId="5D49C8BF" w14:textId="77777777" w:rsidR="00D56EDE" w:rsidRPr="00D56EDE" w:rsidRDefault="00D56EDE" w:rsidP="00D56EDE">
      <w:pPr>
        <w:pStyle w:val="titolo20"/>
        <w:rPr>
          <w:rFonts w:eastAsiaTheme="minorEastAsia"/>
          <w:color w:val="002060"/>
        </w:rPr>
      </w:pPr>
      <w:r w:rsidRPr="00D56EDE">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4CA627F0" w14:textId="77777777" w:rsidTr="00AC08F3">
        <w:tc>
          <w:tcPr>
            <w:tcW w:w="2200" w:type="dxa"/>
            <w:tcMar>
              <w:top w:w="20" w:type="dxa"/>
              <w:left w:w="20" w:type="dxa"/>
              <w:bottom w:w="20" w:type="dxa"/>
              <w:right w:w="20" w:type="dxa"/>
            </w:tcMar>
            <w:vAlign w:val="center"/>
            <w:hideMark/>
          </w:tcPr>
          <w:p w14:paraId="72A736E1" w14:textId="77777777" w:rsidR="00D56EDE" w:rsidRPr="00D56EDE" w:rsidRDefault="00D56EDE" w:rsidP="00AC08F3">
            <w:pPr>
              <w:pStyle w:val="movimento"/>
              <w:rPr>
                <w:color w:val="002060"/>
              </w:rPr>
            </w:pPr>
            <w:r w:rsidRPr="00D56EDE">
              <w:rPr>
                <w:color w:val="002060"/>
              </w:rPr>
              <w:t>BIONDI MIRKO</w:t>
            </w:r>
          </w:p>
        </w:tc>
        <w:tc>
          <w:tcPr>
            <w:tcW w:w="2200" w:type="dxa"/>
            <w:tcMar>
              <w:top w:w="20" w:type="dxa"/>
              <w:left w:w="20" w:type="dxa"/>
              <w:bottom w:w="20" w:type="dxa"/>
              <w:right w:w="20" w:type="dxa"/>
            </w:tcMar>
            <w:vAlign w:val="center"/>
            <w:hideMark/>
          </w:tcPr>
          <w:p w14:paraId="13F13A5F" w14:textId="77777777" w:rsidR="00D56EDE" w:rsidRPr="00D56EDE" w:rsidRDefault="00D56EDE" w:rsidP="00AC08F3">
            <w:pPr>
              <w:pStyle w:val="movimento2"/>
              <w:rPr>
                <w:color w:val="002060"/>
              </w:rPr>
            </w:pPr>
            <w:r w:rsidRPr="00D56EDE">
              <w:rPr>
                <w:color w:val="002060"/>
              </w:rPr>
              <w:t xml:space="preserve">(AVIS ARCEVIA 1964) </w:t>
            </w:r>
          </w:p>
        </w:tc>
        <w:tc>
          <w:tcPr>
            <w:tcW w:w="800" w:type="dxa"/>
            <w:tcMar>
              <w:top w:w="20" w:type="dxa"/>
              <w:left w:w="20" w:type="dxa"/>
              <w:bottom w:w="20" w:type="dxa"/>
              <w:right w:w="20" w:type="dxa"/>
            </w:tcMar>
            <w:vAlign w:val="center"/>
            <w:hideMark/>
          </w:tcPr>
          <w:p w14:paraId="2858FFE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95D9C33" w14:textId="77777777" w:rsidR="00D56EDE" w:rsidRPr="00D56EDE" w:rsidRDefault="00D56EDE" w:rsidP="00AC08F3">
            <w:pPr>
              <w:pStyle w:val="movimento"/>
              <w:rPr>
                <w:color w:val="002060"/>
              </w:rPr>
            </w:pPr>
            <w:r w:rsidRPr="00D56EDE">
              <w:rPr>
                <w:color w:val="002060"/>
              </w:rPr>
              <w:t>BARDHO KLEVIS</w:t>
            </w:r>
          </w:p>
        </w:tc>
        <w:tc>
          <w:tcPr>
            <w:tcW w:w="2200" w:type="dxa"/>
            <w:tcMar>
              <w:top w:w="20" w:type="dxa"/>
              <w:left w:w="20" w:type="dxa"/>
              <w:bottom w:w="20" w:type="dxa"/>
              <w:right w:w="20" w:type="dxa"/>
            </w:tcMar>
            <w:vAlign w:val="center"/>
            <w:hideMark/>
          </w:tcPr>
          <w:p w14:paraId="173E5095" w14:textId="77777777" w:rsidR="00D56EDE" w:rsidRPr="00D56EDE" w:rsidRDefault="00D56EDE" w:rsidP="00AC08F3">
            <w:pPr>
              <w:pStyle w:val="movimento2"/>
              <w:rPr>
                <w:color w:val="002060"/>
              </w:rPr>
            </w:pPr>
            <w:r w:rsidRPr="00D56EDE">
              <w:rPr>
                <w:color w:val="002060"/>
              </w:rPr>
              <w:t xml:space="preserve">(BORGOROSSO TOLENTINO) </w:t>
            </w:r>
          </w:p>
        </w:tc>
      </w:tr>
      <w:tr w:rsidR="00D56EDE" w:rsidRPr="00D56EDE" w14:paraId="326BE80E" w14:textId="77777777" w:rsidTr="00AC08F3">
        <w:tc>
          <w:tcPr>
            <w:tcW w:w="2200" w:type="dxa"/>
            <w:tcMar>
              <w:top w:w="20" w:type="dxa"/>
              <w:left w:w="20" w:type="dxa"/>
              <w:bottom w:w="20" w:type="dxa"/>
              <w:right w:w="20" w:type="dxa"/>
            </w:tcMar>
            <w:vAlign w:val="center"/>
            <w:hideMark/>
          </w:tcPr>
          <w:p w14:paraId="1D570ACA" w14:textId="77777777" w:rsidR="00D56EDE" w:rsidRPr="00D56EDE" w:rsidRDefault="00D56EDE" w:rsidP="00AC08F3">
            <w:pPr>
              <w:pStyle w:val="movimento"/>
              <w:rPr>
                <w:color w:val="002060"/>
              </w:rPr>
            </w:pPr>
            <w:r w:rsidRPr="00D56EDE">
              <w:rPr>
                <w:color w:val="002060"/>
              </w:rPr>
              <w:t>STAFFOLANI SIMONE</w:t>
            </w:r>
          </w:p>
        </w:tc>
        <w:tc>
          <w:tcPr>
            <w:tcW w:w="2200" w:type="dxa"/>
            <w:tcMar>
              <w:top w:w="20" w:type="dxa"/>
              <w:left w:w="20" w:type="dxa"/>
              <w:bottom w:w="20" w:type="dxa"/>
              <w:right w:w="20" w:type="dxa"/>
            </w:tcMar>
            <w:vAlign w:val="center"/>
            <w:hideMark/>
          </w:tcPr>
          <w:p w14:paraId="2F45B0BD" w14:textId="77777777" w:rsidR="00D56EDE" w:rsidRPr="00D56EDE" w:rsidRDefault="00D56EDE" w:rsidP="00AC08F3">
            <w:pPr>
              <w:pStyle w:val="movimento2"/>
              <w:rPr>
                <w:color w:val="002060"/>
              </w:rPr>
            </w:pPr>
            <w:r w:rsidRPr="00D56EDE">
              <w:rPr>
                <w:color w:val="002060"/>
              </w:rPr>
              <w:t xml:space="preserve">(CASTELRAIMONDO CALCIO A 5) </w:t>
            </w:r>
          </w:p>
        </w:tc>
        <w:tc>
          <w:tcPr>
            <w:tcW w:w="800" w:type="dxa"/>
            <w:tcMar>
              <w:top w:w="20" w:type="dxa"/>
              <w:left w:w="20" w:type="dxa"/>
              <w:bottom w:w="20" w:type="dxa"/>
              <w:right w:w="20" w:type="dxa"/>
            </w:tcMar>
            <w:vAlign w:val="center"/>
            <w:hideMark/>
          </w:tcPr>
          <w:p w14:paraId="1F9A15D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54457AE" w14:textId="77777777" w:rsidR="00D56EDE" w:rsidRPr="00D56EDE" w:rsidRDefault="00D56EDE" w:rsidP="00AC08F3">
            <w:pPr>
              <w:pStyle w:val="movimento"/>
              <w:rPr>
                <w:color w:val="002060"/>
              </w:rPr>
            </w:pPr>
            <w:r w:rsidRPr="00D56EDE">
              <w:rPr>
                <w:color w:val="002060"/>
              </w:rPr>
              <w:t>CAPITANELLI ALESSIO</w:t>
            </w:r>
          </w:p>
        </w:tc>
        <w:tc>
          <w:tcPr>
            <w:tcW w:w="2200" w:type="dxa"/>
            <w:tcMar>
              <w:top w:w="20" w:type="dxa"/>
              <w:left w:w="20" w:type="dxa"/>
              <w:bottom w:w="20" w:type="dxa"/>
              <w:right w:w="20" w:type="dxa"/>
            </w:tcMar>
            <w:vAlign w:val="center"/>
            <w:hideMark/>
          </w:tcPr>
          <w:p w14:paraId="59E49D1B" w14:textId="77777777" w:rsidR="00D56EDE" w:rsidRPr="00D56EDE" w:rsidRDefault="00D56EDE" w:rsidP="00AC08F3">
            <w:pPr>
              <w:pStyle w:val="movimento2"/>
              <w:rPr>
                <w:color w:val="002060"/>
              </w:rPr>
            </w:pPr>
            <w:r w:rsidRPr="00D56EDE">
              <w:rPr>
                <w:color w:val="002060"/>
              </w:rPr>
              <w:t xml:space="preserve">(FUTSAL SAMBUCHETO) </w:t>
            </w:r>
          </w:p>
        </w:tc>
      </w:tr>
      <w:tr w:rsidR="00D56EDE" w:rsidRPr="00D56EDE" w14:paraId="30F5C2D4" w14:textId="77777777" w:rsidTr="00AC08F3">
        <w:tc>
          <w:tcPr>
            <w:tcW w:w="2200" w:type="dxa"/>
            <w:tcMar>
              <w:top w:w="20" w:type="dxa"/>
              <w:left w:w="20" w:type="dxa"/>
              <w:bottom w:w="20" w:type="dxa"/>
              <w:right w:w="20" w:type="dxa"/>
            </w:tcMar>
            <w:vAlign w:val="center"/>
            <w:hideMark/>
          </w:tcPr>
          <w:p w14:paraId="70B2335B" w14:textId="77777777" w:rsidR="00D56EDE" w:rsidRPr="00D56EDE" w:rsidRDefault="00D56EDE" w:rsidP="00AC08F3">
            <w:pPr>
              <w:pStyle w:val="movimento"/>
              <w:rPr>
                <w:color w:val="002060"/>
              </w:rPr>
            </w:pPr>
            <w:r w:rsidRPr="00D56EDE">
              <w:rPr>
                <w:color w:val="002060"/>
              </w:rPr>
              <w:t>GABBANELLI MARCO</w:t>
            </w:r>
          </w:p>
        </w:tc>
        <w:tc>
          <w:tcPr>
            <w:tcW w:w="2200" w:type="dxa"/>
            <w:tcMar>
              <w:top w:w="20" w:type="dxa"/>
              <w:left w:w="20" w:type="dxa"/>
              <w:bottom w:w="20" w:type="dxa"/>
              <w:right w:w="20" w:type="dxa"/>
            </w:tcMar>
            <w:vAlign w:val="center"/>
            <w:hideMark/>
          </w:tcPr>
          <w:p w14:paraId="7F6914D4" w14:textId="77777777" w:rsidR="00D56EDE" w:rsidRPr="00D56EDE" w:rsidRDefault="00D56EDE" w:rsidP="00AC08F3">
            <w:pPr>
              <w:pStyle w:val="movimento2"/>
              <w:rPr>
                <w:color w:val="002060"/>
              </w:rPr>
            </w:pPr>
            <w:r w:rsidRPr="00D56EDE">
              <w:rPr>
                <w:color w:val="002060"/>
              </w:rPr>
              <w:t xml:space="preserve">(OSIMO FIVE) </w:t>
            </w:r>
          </w:p>
        </w:tc>
        <w:tc>
          <w:tcPr>
            <w:tcW w:w="800" w:type="dxa"/>
            <w:tcMar>
              <w:top w:w="20" w:type="dxa"/>
              <w:left w:w="20" w:type="dxa"/>
              <w:bottom w:w="20" w:type="dxa"/>
              <w:right w:w="20" w:type="dxa"/>
            </w:tcMar>
            <w:vAlign w:val="center"/>
            <w:hideMark/>
          </w:tcPr>
          <w:p w14:paraId="7D51031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7EFC5B2" w14:textId="77777777" w:rsidR="00D56EDE" w:rsidRPr="00D56EDE" w:rsidRDefault="00D56EDE" w:rsidP="00AC08F3">
            <w:pPr>
              <w:pStyle w:val="movimento"/>
              <w:rPr>
                <w:color w:val="002060"/>
              </w:rPr>
            </w:pPr>
            <w:r w:rsidRPr="00D56EDE">
              <w:rPr>
                <w:color w:val="002060"/>
              </w:rPr>
              <w:t>SALTARELLI IVAN</w:t>
            </w:r>
          </w:p>
        </w:tc>
        <w:tc>
          <w:tcPr>
            <w:tcW w:w="2200" w:type="dxa"/>
            <w:tcMar>
              <w:top w:w="20" w:type="dxa"/>
              <w:left w:w="20" w:type="dxa"/>
              <w:bottom w:w="20" w:type="dxa"/>
              <w:right w:w="20" w:type="dxa"/>
            </w:tcMar>
            <w:vAlign w:val="center"/>
            <w:hideMark/>
          </w:tcPr>
          <w:p w14:paraId="348016C1" w14:textId="77777777" w:rsidR="00D56EDE" w:rsidRPr="00D56EDE" w:rsidRDefault="00D56EDE" w:rsidP="00AC08F3">
            <w:pPr>
              <w:pStyle w:val="movimento2"/>
              <w:rPr>
                <w:color w:val="002060"/>
              </w:rPr>
            </w:pPr>
            <w:r w:rsidRPr="00D56EDE">
              <w:rPr>
                <w:color w:val="002060"/>
              </w:rPr>
              <w:t xml:space="preserve">(PIEVE D ICO CALCIO A 5) </w:t>
            </w:r>
          </w:p>
        </w:tc>
      </w:tr>
      <w:tr w:rsidR="00D56EDE" w:rsidRPr="00D56EDE" w14:paraId="2A9628D5" w14:textId="77777777" w:rsidTr="00AC08F3">
        <w:tc>
          <w:tcPr>
            <w:tcW w:w="2200" w:type="dxa"/>
            <w:tcMar>
              <w:top w:w="20" w:type="dxa"/>
              <w:left w:w="20" w:type="dxa"/>
              <w:bottom w:w="20" w:type="dxa"/>
              <w:right w:w="20" w:type="dxa"/>
            </w:tcMar>
            <w:vAlign w:val="center"/>
            <w:hideMark/>
          </w:tcPr>
          <w:p w14:paraId="5F401B40" w14:textId="77777777" w:rsidR="00D56EDE" w:rsidRPr="00D56EDE" w:rsidRDefault="00D56EDE" w:rsidP="00AC08F3">
            <w:pPr>
              <w:pStyle w:val="movimento"/>
              <w:rPr>
                <w:color w:val="002060"/>
              </w:rPr>
            </w:pPr>
            <w:r w:rsidRPr="00D56EDE">
              <w:rPr>
                <w:color w:val="002060"/>
              </w:rPr>
              <w:t>CIOTTI ALESSANDRO</w:t>
            </w:r>
          </w:p>
        </w:tc>
        <w:tc>
          <w:tcPr>
            <w:tcW w:w="2200" w:type="dxa"/>
            <w:tcMar>
              <w:top w:w="20" w:type="dxa"/>
              <w:left w:w="20" w:type="dxa"/>
              <w:bottom w:w="20" w:type="dxa"/>
              <w:right w:w="20" w:type="dxa"/>
            </w:tcMar>
            <w:vAlign w:val="center"/>
            <w:hideMark/>
          </w:tcPr>
          <w:p w14:paraId="39625718" w14:textId="77777777" w:rsidR="00D56EDE" w:rsidRPr="00D56EDE" w:rsidRDefault="00D56EDE" w:rsidP="00AC08F3">
            <w:pPr>
              <w:pStyle w:val="movimento2"/>
              <w:rPr>
                <w:color w:val="002060"/>
              </w:rPr>
            </w:pPr>
            <w:r w:rsidRPr="00D56EDE">
              <w:rPr>
                <w:color w:val="002060"/>
              </w:rPr>
              <w:t xml:space="preserve">(REAL EAGLES VIRTUS PAGLIA) </w:t>
            </w:r>
          </w:p>
        </w:tc>
        <w:tc>
          <w:tcPr>
            <w:tcW w:w="800" w:type="dxa"/>
            <w:tcMar>
              <w:top w:w="20" w:type="dxa"/>
              <w:left w:w="20" w:type="dxa"/>
              <w:bottom w:w="20" w:type="dxa"/>
              <w:right w:w="20" w:type="dxa"/>
            </w:tcMar>
            <w:vAlign w:val="center"/>
            <w:hideMark/>
          </w:tcPr>
          <w:p w14:paraId="0CB3FC5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FE3D65D" w14:textId="77777777" w:rsidR="00D56EDE" w:rsidRPr="00D56EDE" w:rsidRDefault="00D56EDE" w:rsidP="00AC08F3">
            <w:pPr>
              <w:pStyle w:val="movimento"/>
              <w:rPr>
                <w:color w:val="002060"/>
              </w:rPr>
            </w:pPr>
            <w:r w:rsidRPr="00D56EDE">
              <w:rPr>
                <w:color w:val="002060"/>
              </w:rPr>
              <w:t>CARNEVALI GABRIELE</w:t>
            </w:r>
          </w:p>
        </w:tc>
        <w:tc>
          <w:tcPr>
            <w:tcW w:w="2200" w:type="dxa"/>
            <w:tcMar>
              <w:top w:w="20" w:type="dxa"/>
              <w:left w:w="20" w:type="dxa"/>
              <w:bottom w:w="20" w:type="dxa"/>
              <w:right w:w="20" w:type="dxa"/>
            </w:tcMar>
            <w:vAlign w:val="center"/>
            <w:hideMark/>
          </w:tcPr>
          <w:p w14:paraId="12A3A24D" w14:textId="77777777" w:rsidR="00D56EDE" w:rsidRPr="00D56EDE" w:rsidRDefault="00D56EDE" w:rsidP="00AC08F3">
            <w:pPr>
              <w:pStyle w:val="movimento2"/>
              <w:rPr>
                <w:color w:val="002060"/>
              </w:rPr>
            </w:pPr>
            <w:r w:rsidRPr="00D56EDE">
              <w:rPr>
                <w:color w:val="002060"/>
              </w:rPr>
              <w:t xml:space="preserve">(REAL FABRIANO) </w:t>
            </w:r>
          </w:p>
        </w:tc>
      </w:tr>
      <w:tr w:rsidR="00D56EDE" w:rsidRPr="00D56EDE" w14:paraId="2515E650" w14:textId="77777777" w:rsidTr="00AC08F3">
        <w:tc>
          <w:tcPr>
            <w:tcW w:w="2200" w:type="dxa"/>
            <w:tcMar>
              <w:top w:w="20" w:type="dxa"/>
              <w:left w:w="20" w:type="dxa"/>
              <w:bottom w:w="20" w:type="dxa"/>
              <w:right w:w="20" w:type="dxa"/>
            </w:tcMar>
            <w:vAlign w:val="center"/>
            <w:hideMark/>
          </w:tcPr>
          <w:p w14:paraId="5DA94A72" w14:textId="77777777" w:rsidR="00D56EDE" w:rsidRPr="00D56EDE" w:rsidRDefault="00D56EDE" w:rsidP="00AC08F3">
            <w:pPr>
              <w:pStyle w:val="movimento"/>
              <w:rPr>
                <w:color w:val="002060"/>
              </w:rPr>
            </w:pPr>
            <w:r w:rsidRPr="00D56EDE">
              <w:rPr>
                <w:color w:val="002060"/>
              </w:rPr>
              <w:t>CENTONZE FRANCESCO</w:t>
            </w:r>
          </w:p>
        </w:tc>
        <w:tc>
          <w:tcPr>
            <w:tcW w:w="2200" w:type="dxa"/>
            <w:tcMar>
              <w:top w:w="20" w:type="dxa"/>
              <w:left w:w="20" w:type="dxa"/>
              <w:bottom w:w="20" w:type="dxa"/>
              <w:right w:w="20" w:type="dxa"/>
            </w:tcMar>
            <w:vAlign w:val="center"/>
            <w:hideMark/>
          </w:tcPr>
          <w:p w14:paraId="4299D3CD" w14:textId="77777777" w:rsidR="00D56EDE" w:rsidRPr="00D56EDE" w:rsidRDefault="00D56EDE" w:rsidP="00AC08F3">
            <w:pPr>
              <w:pStyle w:val="movimento2"/>
              <w:rPr>
                <w:color w:val="002060"/>
              </w:rPr>
            </w:pPr>
            <w:r w:rsidRPr="00D56EDE">
              <w:rPr>
                <w:color w:val="002060"/>
              </w:rPr>
              <w:t xml:space="preserve">(VERBENA C5 ANCONA) </w:t>
            </w:r>
          </w:p>
        </w:tc>
        <w:tc>
          <w:tcPr>
            <w:tcW w:w="800" w:type="dxa"/>
            <w:tcMar>
              <w:top w:w="20" w:type="dxa"/>
              <w:left w:w="20" w:type="dxa"/>
              <w:bottom w:w="20" w:type="dxa"/>
              <w:right w:w="20" w:type="dxa"/>
            </w:tcMar>
            <w:vAlign w:val="center"/>
            <w:hideMark/>
          </w:tcPr>
          <w:p w14:paraId="225F37E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9EFE631"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35EC0C4" w14:textId="77777777" w:rsidR="00D56EDE" w:rsidRPr="00D56EDE" w:rsidRDefault="00D56EDE" w:rsidP="00AC08F3">
            <w:pPr>
              <w:pStyle w:val="movimento2"/>
              <w:rPr>
                <w:color w:val="002060"/>
              </w:rPr>
            </w:pPr>
            <w:r w:rsidRPr="00D56EDE">
              <w:rPr>
                <w:color w:val="002060"/>
              </w:rPr>
              <w:t> </w:t>
            </w:r>
          </w:p>
        </w:tc>
      </w:tr>
    </w:tbl>
    <w:p w14:paraId="54314D00" w14:textId="77777777" w:rsidR="00D56EDE" w:rsidRPr="00D56EDE" w:rsidRDefault="00D56EDE" w:rsidP="00D56EDE">
      <w:pPr>
        <w:pStyle w:val="titolo20"/>
        <w:rPr>
          <w:rFonts w:eastAsiaTheme="minorEastAsia"/>
          <w:color w:val="002060"/>
        </w:rPr>
      </w:pPr>
      <w:r w:rsidRPr="00D56EDE">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663CFDD6" w14:textId="77777777" w:rsidTr="00AC08F3">
        <w:tc>
          <w:tcPr>
            <w:tcW w:w="2200" w:type="dxa"/>
            <w:tcMar>
              <w:top w:w="20" w:type="dxa"/>
              <w:left w:w="20" w:type="dxa"/>
              <w:bottom w:w="20" w:type="dxa"/>
              <w:right w:w="20" w:type="dxa"/>
            </w:tcMar>
            <w:vAlign w:val="center"/>
            <w:hideMark/>
          </w:tcPr>
          <w:p w14:paraId="0263CCD9" w14:textId="77777777" w:rsidR="00D56EDE" w:rsidRPr="00D56EDE" w:rsidRDefault="00D56EDE" w:rsidP="00AC08F3">
            <w:pPr>
              <w:pStyle w:val="movimento"/>
              <w:rPr>
                <w:color w:val="002060"/>
              </w:rPr>
            </w:pPr>
            <w:r w:rsidRPr="00D56EDE">
              <w:rPr>
                <w:color w:val="002060"/>
              </w:rPr>
              <w:t>STIPA ALESSIO</w:t>
            </w:r>
          </w:p>
        </w:tc>
        <w:tc>
          <w:tcPr>
            <w:tcW w:w="2200" w:type="dxa"/>
            <w:tcMar>
              <w:top w:w="20" w:type="dxa"/>
              <w:left w:w="20" w:type="dxa"/>
              <w:bottom w:w="20" w:type="dxa"/>
              <w:right w:w="20" w:type="dxa"/>
            </w:tcMar>
            <w:vAlign w:val="center"/>
            <w:hideMark/>
          </w:tcPr>
          <w:p w14:paraId="49B65E20" w14:textId="77777777" w:rsidR="00D56EDE" w:rsidRPr="00D56EDE" w:rsidRDefault="00D56EDE" w:rsidP="00AC08F3">
            <w:pPr>
              <w:pStyle w:val="movimento2"/>
              <w:rPr>
                <w:color w:val="002060"/>
              </w:rPr>
            </w:pPr>
            <w:r w:rsidRPr="00D56EDE">
              <w:rPr>
                <w:color w:val="002060"/>
              </w:rPr>
              <w:t xml:space="preserve">(FUTSAL VIRE GEOSISTEM ASD) </w:t>
            </w:r>
          </w:p>
        </w:tc>
        <w:tc>
          <w:tcPr>
            <w:tcW w:w="800" w:type="dxa"/>
            <w:tcMar>
              <w:top w:w="20" w:type="dxa"/>
              <w:left w:w="20" w:type="dxa"/>
              <w:bottom w:w="20" w:type="dxa"/>
              <w:right w:w="20" w:type="dxa"/>
            </w:tcMar>
            <w:vAlign w:val="center"/>
            <w:hideMark/>
          </w:tcPr>
          <w:p w14:paraId="7445BB6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2345895" w14:textId="77777777" w:rsidR="00D56EDE" w:rsidRPr="00D56EDE" w:rsidRDefault="00D56EDE" w:rsidP="00AC08F3">
            <w:pPr>
              <w:pStyle w:val="movimento"/>
              <w:rPr>
                <w:color w:val="002060"/>
              </w:rPr>
            </w:pPr>
            <w:r w:rsidRPr="00D56EDE">
              <w:rPr>
                <w:color w:val="002060"/>
              </w:rPr>
              <w:t>ARGALIA ALAN</w:t>
            </w:r>
          </w:p>
        </w:tc>
        <w:tc>
          <w:tcPr>
            <w:tcW w:w="2200" w:type="dxa"/>
            <w:tcMar>
              <w:top w:w="20" w:type="dxa"/>
              <w:left w:w="20" w:type="dxa"/>
              <w:bottom w:w="20" w:type="dxa"/>
              <w:right w:w="20" w:type="dxa"/>
            </w:tcMar>
            <w:vAlign w:val="center"/>
            <w:hideMark/>
          </w:tcPr>
          <w:p w14:paraId="1D371C14" w14:textId="77777777" w:rsidR="00D56EDE" w:rsidRPr="00D56EDE" w:rsidRDefault="00D56EDE" w:rsidP="00AC08F3">
            <w:pPr>
              <w:pStyle w:val="movimento2"/>
              <w:rPr>
                <w:color w:val="002060"/>
              </w:rPr>
            </w:pPr>
            <w:r w:rsidRPr="00D56EDE">
              <w:rPr>
                <w:color w:val="002060"/>
              </w:rPr>
              <w:t xml:space="preserve">(REAL FABRIANO) </w:t>
            </w:r>
          </w:p>
        </w:tc>
      </w:tr>
      <w:tr w:rsidR="00D56EDE" w:rsidRPr="00D56EDE" w14:paraId="4418A8E6" w14:textId="77777777" w:rsidTr="00AC08F3">
        <w:tc>
          <w:tcPr>
            <w:tcW w:w="2200" w:type="dxa"/>
            <w:tcMar>
              <w:top w:w="20" w:type="dxa"/>
              <w:left w:w="20" w:type="dxa"/>
              <w:bottom w:w="20" w:type="dxa"/>
              <w:right w:w="20" w:type="dxa"/>
            </w:tcMar>
            <w:vAlign w:val="center"/>
            <w:hideMark/>
          </w:tcPr>
          <w:p w14:paraId="4CE2DB06" w14:textId="77777777" w:rsidR="00D56EDE" w:rsidRPr="00D56EDE" w:rsidRDefault="00D56EDE" w:rsidP="00AC08F3">
            <w:pPr>
              <w:pStyle w:val="movimento"/>
              <w:rPr>
                <w:color w:val="002060"/>
              </w:rPr>
            </w:pPr>
            <w:r w:rsidRPr="00D56EDE">
              <w:rPr>
                <w:color w:val="002060"/>
              </w:rPr>
              <w:t>SABBATINI DIEGO</w:t>
            </w:r>
          </w:p>
        </w:tc>
        <w:tc>
          <w:tcPr>
            <w:tcW w:w="2200" w:type="dxa"/>
            <w:tcMar>
              <w:top w:w="20" w:type="dxa"/>
              <w:left w:w="20" w:type="dxa"/>
              <w:bottom w:w="20" w:type="dxa"/>
              <w:right w:w="20" w:type="dxa"/>
            </w:tcMar>
            <w:vAlign w:val="center"/>
            <w:hideMark/>
          </w:tcPr>
          <w:p w14:paraId="35F95EAE" w14:textId="77777777" w:rsidR="00D56EDE" w:rsidRPr="00D56EDE" w:rsidRDefault="00D56EDE" w:rsidP="00AC08F3">
            <w:pPr>
              <w:pStyle w:val="movimento2"/>
              <w:rPr>
                <w:color w:val="002060"/>
              </w:rPr>
            </w:pPr>
            <w:r w:rsidRPr="00D56EDE">
              <w:rPr>
                <w:color w:val="002060"/>
              </w:rPr>
              <w:t xml:space="preserve">(VILLA CECCOLINI CALCIO) </w:t>
            </w:r>
          </w:p>
        </w:tc>
        <w:tc>
          <w:tcPr>
            <w:tcW w:w="800" w:type="dxa"/>
            <w:tcMar>
              <w:top w:w="20" w:type="dxa"/>
              <w:left w:w="20" w:type="dxa"/>
              <w:bottom w:w="20" w:type="dxa"/>
              <w:right w:w="20" w:type="dxa"/>
            </w:tcMar>
            <w:vAlign w:val="center"/>
            <w:hideMark/>
          </w:tcPr>
          <w:p w14:paraId="3AB2097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B21BBF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8342914" w14:textId="77777777" w:rsidR="00D56EDE" w:rsidRPr="00D56EDE" w:rsidRDefault="00D56EDE" w:rsidP="00AC08F3">
            <w:pPr>
              <w:pStyle w:val="movimento2"/>
              <w:rPr>
                <w:color w:val="002060"/>
              </w:rPr>
            </w:pPr>
            <w:r w:rsidRPr="00D56EDE">
              <w:rPr>
                <w:color w:val="002060"/>
              </w:rPr>
              <w:t> </w:t>
            </w:r>
          </w:p>
        </w:tc>
      </w:tr>
    </w:tbl>
    <w:p w14:paraId="01146815" w14:textId="77777777" w:rsidR="00D56EDE" w:rsidRPr="00D56EDE" w:rsidRDefault="00D56EDE" w:rsidP="00D56EDE">
      <w:pPr>
        <w:pStyle w:val="titolo20"/>
        <w:rPr>
          <w:rFonts w:eastAsiaTheme="minorEastAsia"/>
          <w:color w:val="002060"/>
        </w:rPr>
      </w:pPr>
      <w:r w:rsidRPr="00D56ED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BECD38F" w14:textId="77777777" w:rsidTr="00AC08F3">
        <w:tc>
          <w:tcPr>
            <w:tcW w:w="2200" w:type="dxa"/>
            <w:tcMar>
              <w:top w:w="20" w:type="dxa"/>
              <w:left w:w="20" w:type="dxa"/>
              <w:bottom w:w="20" w:type="dxa"/>
              <w:right w:w="20" w:type="dxa"/>
            </w:tcMar>
            <w:vAlign w:val="center"/>
            <w:hideMark/>
          </w:tcPr>
          <w:p w14:paraId="06E9B005" w14:textId="77777777" w:rsidR="00D56EDE" w:rsidRPr="00D56EDE" w:rsidRDefault="00D56EDE" w:rsidP="00AC08F3">
            <w:pPr>
              <w:pStyle w:val="movimento"/>
              <w:rPr>
                <w:color w:val="002060"/>
              </w:rPr>
            </w:pPr>
            <w:r w:rsidRPr="00D56EDE">
              <w:rPr>
                <w:color w:val="002060"/>
              </w:rPr>
              <w:t>SEBASTIANELLI ADOLFO</w:t>
            </w:r>
          </w:p>
        </w:tc>
        <w:tc>
          <w:tcPr>
            <w:tcW w:w="2200" w:type="dxa"/>
            <w:tcMar>
              <w:top w:w="20" w:type="dxa"/>
              <w:left w:w="20" w:type="dxa"/>
              <w:bottom w:w="20" w:type="dxa"/>
              <w:right w:w="20" w:type="dxa"/>
            </w:tcMar>
            <w:vAlign w:val="center"/>
            <w:hideMark/>
          </w:tcPr>
          <w:p w14:paraId="4E1260BF" w14:textId="77777777" w:rsidR="00D56EDE" w:rsidRPr="00D56EDE" w:rsidRDefault="00D56EDE" w:rsidP="00AC08F3">
            <w:pPr>
              <w:pStyle w:val="movimento2"/>
              <w:rPr>
                <w:color w:val="002060"/>
              </w:rPr>
            </w:pPr>
            <w:r w:rsidRPr="00D56EDE">
              <w:rPr>
                <w:color w:val="002060"/>
              </w:rPr>
              <w:t>(</w:t>
            </w:r>
            <w:proofErr w:type="gramStart"/>
            <w:r w:rsidRPr="00D56EDE">
              <w:rPr>
                <w:color w:val="002060"/>
              </w:rPr>
              <w:t>CITTA</w:t>
            </w:r>
            <w:proofErr w:type="gramEnd"/>
            <w:r w:rsidRPr="00D56EDE">
              <w:rPr>
                <w:color w:val="002060"/>
              </w:rPr>
              <w:t xml:space="preserve"> DI OSTRA) </w:t>
            </w:r>
          </w:p>
        </w:tc>
        <w:tc>
          <w:tcPr>
            <w:tcW w:w="800" w:type="dxa"/>
            <w:tcMar>
              <w:top w:w="20" w:type="dxa"/>
              <w:left w:w="20" w:type="dxa"/>
              <w:bottom w:w="20" w:type="dxa"/>
              <w:right w:w="20" w:type="dxa"/>
            </w:tcMar>
            <w:vAlign w:val="center"/>
            <w:hideMark/>
          </w:tcPr>
          <w:p w14:paraId="321655D1"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DE70D97" w14:textId="77777777" w:rsidR="00D56EDE" w:rsidRPr="00D56EDE" w:rsidRDefault="00D56EDE" w:rsidP="00AC08F3">
            <w:pPr>
              <w:pStyle w:val="movimento"/>
              <w:rPr>
                <w:color w:val="002060"/>
                <w:lang w:val="es-ES"/>
              </w:rPr>
            </w:pPr>
            <w:r w:rsidRPr="00D56EDE">
              <w:rPr>
                <w:color w:val="002060"/>
                <w:lang w:val="es-ES"/>
              </w:rPr>
              <w:t>DE SOUZA JUNIOR EDSON LUIZ</w:t>
            </w:r>
          </w:p>
        </w:tc>
        <w:tc>
          <w:tcPr>
            <w:tcW w:w="2200" w:type="dxa"/>
            <w:tcMar>
              <w:top w:w="20" w:type="dxa"/>
              <w:left w:w="20" w:type="dxa"/>
              <w:bottom w:w="20" w:type="dxa"/>
              <w:right w:w="20" w:type="dxa"/>
            </w:tcMar>
            <w:vAlign w:val="center"/>
            <w:hideMark/>
          </w:tcPr>
          <w:p w14:paraId="44012B74" w14:textId="77777777" w:rsidR="00D56EDE" w:rsidRPr="00D56EDE" w:rsidRDefault="00D56EDE" w:rsidP="00AC08F3">
            <w:pPr>
              <w:pStyle w:val="movimento2"/>
              <w:rPr>
                <w:color w:val="002060"/>
              </w:rPr>
            </w:pPr>
            <w:r w:rsidRPr="00D56EDE">
              <w:rPr>
                <w:color w:val="002060"/>
              </w:rPr>
              <w:t xml:space="preserve">(FUTSAL SAMBUCHETO) </w:t>
            </w:r>
          </w:p>
        </w:tc>
      </w:tr>
      <w:tr w:rsidR="00D56EDE" w:rsidRPr="00D56EDE" w14:paraId="6DE1E2D5" w14:textId="77777777" w:rsidTr="00AC08F3">
        <w:tc>
          <w:tcPr>
            <w:tcW w:w="2200" w:type="dxa"/>
            <w:tcMar>
              <w:top w:w="20" w:type="dxa"/>
              <w:left w:w="20" w:type="dxa"/>
              <w:bottom w:w="20" w:type="dxa"/>
              <w:right w:w="20" w:type="dxa"/>
            </w:tcMar>
            <w:vAlign w:val="center"/>
            <w:hideMark/>
          </w:tcPr>
          <w:p w14:paraId="477D0DA9" w14:textId="77777777" w:rsidR="00D56EDE" w:rsidRPr="00D56EDE" w:rsidRDefault="00D56EDE" w:rsidP="00AC08F3">
            <w:pPr>
              <w:pStyle w:val="movimento"/>
              <w:rPr>
                <w:color w:val="002060"/>
              </w:rPr>
            </w:pPr>
            <w:r w:rsidRPr="00D56EDE">
              <w:rPr>
                <w:color w:val="002060"/>
              </w:rPr>
              <w:t>GARAVANI ANDREA</w:t>
            </w:r>
          </w:p>
        </w:tc>
        <w:tc>
          <w:tcPr>
            <w:tcW w:w="2200" w:type="dxa"/>
            <w:tcMar>
              <w:top w:w="20" w:type="dxa"/>
              <w:left w:w="20" w:type="dxa"/>
              <w:bottom w:w="20" w:type="dxa"/>
              <w:right w:w="20" w:type="dxa"/>
            </w:tcMar>
            <w:vAlign w:val="center"/>
            <w:hideMark/>
          </w:tcPr>
          <w:p w14:paraId="2381D7D9" w14:textId="77777777" w:rsidR="00D56EDE" w:rsidRPr="00D56EDE" w:rsidRDefault="00D56EDE" w:rsidP="00AC08F3">
            <w:pPr>
              <w:pStyle w:val="movimento2"/>
              <w:rPr>
                <w:color w:val="002060"/>
              </w:rPr>
            </w:pPr>
            <w:r w:rsidRPr="00D56EDE">
              <w:rPr>
                <w:color w:val="002060"/>
              </w:rPr>
              <w:t xml:space="preserve">(PIEVE D ICO CALCIO A 5) </w:t>
            </w:r>
          </w:p>
        </w:tc>
        <w:tc>
          <w:tcPr>
            <w:tcW w:w="800" w:type="dxa"/>
            <w:tcMar>
              <w:top w:w="20" w:type="dxa"/>
              <w:left w:w="20" w:type="dxa"/>
              <w:bottom w:w="20" w:type="dxa"/>
              <w:right w:w="20" w:type="dxa"/>
            </w:tcMar>
            <w:vAlign w:val="center"/>
            <w:hideMark/>
          </w:tcPr>
          <w:p w14:paraId="4742764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BC132F9" w14:textId="77777777" w:rsidR="00D56EDE" w:rsidRPr="00D56EDE" w:rsidRDefault="00D56EDE" w:rsidP="00AC08F3">
            <w:pPr>
              <w:pStyle w:val="movimento"/>
              <w:rPr>
                <w:color w:val="002060"/>
              </w:rPr>
            </w:pPr>
            <w:r w:rsidRPr="00D56EDE">
              <w:rPr>
                <w:color w:val="002060"/>
              </w:rPr>
              <w:t>GIANFELICI MANUEL</w:t>
            </w:r>
          </w:p>
        </w:tc>
        <w:tc>
          <w:tcPr>
            <w:tcW w:w="2200" w:type="dxa"/>
            <w:tcMar>
              <w:top w:w="20" w:type="dxa"/>
              <w:left w:w="20" w:type="dxa"/>
              <w:bottom w:w="20" w:type="dxa"/>
              <w:right w:w="20" w:type="dxa"/>
            </w:tcMar>
            <w:vAlign w:val="center"/>
            <w:hideMark/>
          </w:tcPr>
          <w:p w14:paraId="1DCD73D8" w14:textId="77777777" w:rsidR="00D56EDE" w:rsidRPr="00D56EDE" w:rsidRDefault="00D56EDE" w:rsidP="00AC08F3">
            <w:pPr>
              <w:pStyle w:val="movimento2"/>
              <w:rPr>
                <w:color w:val="002060"/>
              </w:rPr>
            </w:pPr>
            <w:r w:rsidRPr="00D56EDE">
              <w:rPr>
                <w:color w:val="002060"/>
              </w:rPr>
              <w:t xml:space="preserve">(POLISPORTIVA VICTORIA) </w:t>
            </w:r>
          </w:p>
        </w:tc>
      </w:tr>
    </w:tbl>
    <w:p w14:paraId="0DC7FC85" w14:textId="77777777" w:rsidR="00D56EDE" w:rsidRPr="00D56EDE" w:rsidRDefault="00D56EDE" w:rsidP="00D56EDE">
      <w:pPr>
        <w:pStyle w:val="titolo20"/>
        <w:rPr>
          <w:rFonts w:eastAsiaTheme="minorEastAsia"/>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F4B56EC" w14:textId="77777777" w:rsidTr="00AC08F3">
        <w:tc>
          <w:tcPr>
            <w:tcW w:w="2200" w:type="dxa"/>
            <w:tcMar>
              <w:top w:w="20" w:type="dxa"/>
              <w:left w:w="20" w:type="dxa"/>
              <w:bottom w:w="20" w:type="dxa"/>
              <w:right w:w="20" w:type="dxa"/>
            </w:tcMar>
            <w:vAlign w:val="center"/>
            <w:hideMark/>
          </w:tcPr>
          <w:p w14:paraId="4C2F2699" w14:textId="77777777" w:rsidR="00D56EDE" w:rsidRPr="00D56EDE" w:rsidRDefault="00D56EDE" w:rsidP="00AC08F3">
            <w:pPr>
              <w:pStyle w:val="movimento"/>
              <w:rPr>
                <w:color w:val="002060"/>
              </w:rPr>
            </w:pPr>
            <w:r w:rsidRPr="00D56EDE">
              <w:rPr>
                <w:color w:val="002060"/>
              </w:rPr>
              <w:t>FINI DANIELE</w:t>
            </w:r>
          </w:p>
        </w:tc>
        <w:tc>
          <w:tcPr>
            <w:tcW w:w="2200" w:type="dxa"/>
            <w:tcMar>
              <w:top w:w="20" w:type="dxa"/>
              <w:left w:w="20" w:type="dxa"/>
              <w:bottom w:w="20" w:type="dxa"/>
              <w:right w:w="20" w:type="dxa"/>
            </w:tcMar>
            <w:vAlign w:val="center"/>
            <w:hideMark/>
          </w:tcPr>
          <w:p w14:paraId="47E8A2D5" w14:textId="77777777" w:rsidR="00D56EDE" w:rsidRPr="00D56EDE" w:rsidRDefault="00D56EDE" w:rsidP="00AC08F3">
            <w:pPr>
              <w:pStyle w:val="movimento2"/>
              <w:rPr>
                <w:color w:val="002060"/>
              </w:rPr>
            </w:pPr>
            <w:r w:rsidRPr="00D56EDE">
              <w:rPr>
                <w:color w:val="002060"/>
              </w:rPr>
              <w:t xml:space="preserve">(ACQUALAGNA CALCIO C 5) </w:t>
            </w:r>
          </w:p>
        </w:tc>
        <w:tc>
          <w:tcPr>
            <w:tcW w:w="800" w:type="dxa"/>
            <w:tcMar>
              <w:top w:w="20" w:type="dxa"/>
              <w:left w:w="20" w:type="dxa"/>
              <w:bottom w:w="20" w:type="dxa"/>
              <w:right w:w="20" w:type="dxa"/>
            </w:tcMar>
            <w:vAlign w:val="center"/>
            <w:hideMark/>
          </w:tcPr>
          <w:p w14:paraId="42BBAAC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492A51A" w14:textId="77777777" w:rsidR="00D56EDE" w:rsidRPr="00D56EDE" w:rsidRDefault="00D56EDE" w:rsidP="00AC08F3">
            <w:pPr>
              <w:pStyle w:val="movimento"/>
              <w:rPr>
                <w:color w:val="002060"/>
              </w:rPr>
            </w:pPr>
            <w:r w:rsidRPr="00D56EDE">
              <w:rPr>
                <w:color w:val="002060"/>
              </w:rPr>
              <w:t>MARROCCHI RICCARDO</w:t>
            </w:r>
          </w:p>
        </w:tc>
        <w:tc>
          <w:tcPr>
            <w:tcW w:w="2200" w:type="dxa"/>
            <w:tcMar>
              <w:top w:w="20" w:type="dxa"/>
              <w:left w:w="20" w:type="dxa"/>
              <w:bottom w:w="20" w:type="dxa"/>
              <w:right w:w="20" w:type="dxa"/>
            </w:tcMar>
            <w:vAlign w:val="center"/>
            <w:hideMark/>
          </w:tcPr>
          <w:p w14:paraId="78D49B00" w14:textId="77777777" w:rsidR="00D56EDE" w:rsidRPr="00D56EDE" w:rsidRDefault="00D56EDE" w:rsidP="00AC08F3">
            <w:pPr>
              <w:pStyle w:val="movimento2"/>
              <w:rPr>
                <w:color w:val="002060"/>
              </w:rPr>
            </w:pPr>
            <w:r w:rsidRPr="00D56EDE">
              <w:rPr>
                <w:color w:val="002060"/>
              </w:rPr>
              <w:t xml:space="preserve">(AVENALE) </w:t>
            </w:r>
          </w:p>
        </w:tc>
      </w:tr>
    </w:tbl>
    <w:p w14:paraId="58526264" w14:textId="77777777" w:rsidR="00D56EDE" w:rsidRPr="00D56EDE" w:rsidRDefault="00D56EDE" w:rsidP="00D56EDE">
      <w:pPr>
        <w:pStyle w:val="titolo20"/>
        <w:rPr>
          <w:rFonts w:eastAsiaTheme="minorEastAsia"/>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3531C43" w14:textId="77777777" w:rsidTr="00AC08F3">
        <w:tc>
          <w:tcPr>
            <w:tcW w:w="2200" w:type="dxa"/>
            <w:tcMar>
              <w:top w:w="20" w:type="dxa"/>
              <w:left w:w="20" w:type="dxa"/>
              <w:bottom w:w="20" w:type="dxa"/>
              <w:right w:w="20" w:type="dxa"/>
            </w:tcMar>
            <w:vAlign w:val="center"/>
            <w:hideMark/>
          </w:tcPr>
          <w:p w14:paraId="6B957B2E" w14:textId="77777777" w:rsidR="00D56EDE" w:rsidRPr="00D56EDE" w:rsidRDefault="00D56EDE" w:rsidP="00AC08F3">
            <w:pPr>
              <w:pStyle w:val="movimento"/>
              <w:rPr>
                <w:color w:val="002060"/>
              </w:rPr>
            </w:pPr>
            <w:r w:rsidRPr="00D56EDE">
              <w:rPr>
                <w:color w:val="002060"/>
              </w:rPr>
              <w:t>GALOSI LUCA NAZZARENO</w:t>
            </w:r>
          </w:p>
        </w:tc>
        <w:tc>
          <w:tcPr>
            <w:tcW w:w="2200" w:type="dxa"/>
            <w:tcMar>
              <w:top w:w="20" w:type="dxa"/>
              <w:left w:w="20" w:type="dxa"/>
              <w:bottom w:w="20" w:type="dxa"/>
              <w:right w:w="20" w:type="dxa"/>
            </w:tcMar>
            <w:vAlign w:val="center"/>
            <w:hideMark/>
          </w:tcPr>
          <w:p w14:paraId="60A38048" w14:textId="77777777" w:rsidR="00D56EDE" w:rsidRPr="00D56EDE" w:rsidRDefault="00D56EDE" w:rsidP="00AC08F3">
            <w:pPr>
              <w:pStyle w:val="movimento2"/>
              <w:rPr>
                <w:color w:val="002060"/>
              </w:rPr>
            </w:pPr>
            <w:r w:rsidRPr="00D56EDE">
              <w:rPr>
                <w:color w:val="002060"/>
              </w:rPr>
              <w:t xml:space="preserve">(ASCOLI CALCIO A 5) </w:t>
            </w:r>
          </w:p>
        </w:tc>
        <w:tc>
          <w:tcPr>
            <w:tcW w:w="800" w:type="dxa"/>
            <w:tcMar>
              <w:top w:w="20" w:type="dxa"/>
              <w:left w:w="20" w:type="dxa"/>
              <w:bottom w:w="20" w:type="dxa"/>
              <w:right w:w="20" w:type="dxa"/>
            </w:tcMar>
            <w:vAlign w:val="center"/>
            <w:hideMark/>
          </w:tcPr>
          <w:p w14:paraId="7B7D2BA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BFFF21F" w14:textId="77777777" w:rsidR="00D56EDE" w:rsidRPr="00D56EDE" w:rsidRDefault="00D56EDE" w:rsidP="00AC08F3">
            <w:pPr>
              <w:pStyle w:val="movimento"/>
              <w:rPr>
                <w:color w:val="002060"/>
              </w:rPr>
            </w:pPr>
            <w:r w:rsidRPr="00D56EDE">
              <w:rPr>
                <w:color w:val="002060"/>
              </w:rPr>
              <w:t>ESPOSITO RAFFAELE</w:t>
            </w:r>
          </w:p>
        </w:tc>
        <w:tc>
          <w:tcPr>
            <w:tcW w:w="2200" w:type="dxa"/>
            <w:tcMar>
              <w:top w:w="20" w:type="dxa"/>
              <w:left w:w="20" w:type="dxa"/>
              <w:bottom w:w="20" w:type="dxa"/>
              <w:right w:w="20" w:type="dxa"/>
            </w:tcMar>
            <w:vAlign w:val="center"/>
            <w:hideMark/>
          </w:tcPr>
          <w:p w14:paraId="74F843EF" w14:textId="77777777" w:rsidR="00D56EDE" w:rsidRPr="00D56EDE" w:rsidRDefault="00D56EDE" w:rsidP="00AC08F3">
            <w:pPr>
              <w:pStyle w:val="movimento2"/>
              <w:rPr>
                <w:color w:val="002060"/>
              </w:rPr>
            </w:pPr>
            <w:r w:rsidRPr="00D56EDE">
              <w:rPr>
                <w:color w:val="002060"/>
              </w:rPr>
              <w:t xml:space="preserve">(ASPIO 2005) </w:t>
            </w:r>
          </w:p>
        </w:tc>
      </w:tr>
      <w:tr w:rsidR="00D56EDE" w:rsidRPr="00D56EDE" w14:paraId="7ACE25DC" w14:textId="77777777" w:rsidTr="00AC08F3">
        <w:tc>
          <w:tcPr>
            <w:tcW w:w="2200" w:type="dxa"/>
            <w:tcMar>
              <w:top w:w="20" w:type="dxa"/>
              <w:left w:w="20" w:type="dxa"/>
              <w:bottom w:w="20" w:type="dxa"/>
              <w:right w:w="20" w:type="dxa"/>
            </w:tcMar>
            <w:vAlign w:val="center"/>
            <w:hideMark/>
          </w:tcPr>
          <w:p w14:paraId="56701AAB" w14:textId="77777777" w:rsidR="00D56EDE" w:rsidRPr="00D56EDE" w:rsidRDefault="00D56EDE" w:rsidP="00AC08F3">
            <w:pPr>
              <w:pStyle w:val="movimento"/>
              <w:rPr>
                <w:color w:val="002060"/>
              </w:rPr>
            </w:pPr>
            <w:r w:rsidRPr="00D56EDE">
              <w:rPr>
                <w:color w:val="002060"/>
              </w:rPr>
              <w:t>GRASSINI PIETRO</w:t>
            </w:r>
          </w:p>
        </w:tc>
        <w:tc>
          <w:tcPr>
            <w:tcW w:w="2200" w:type="dxa"/>
            <w:tcMar>
              <w:top w:w="20" w:type="dxa"/>
              <w:left w:w="20" w:type="dxa"/>
              <w:bottom w:w="20" w:type="dxa"/>
              <w:right w:w="20" w:type="dxa"/>
            </w:tcMar>
            <w:vAlign w:val="center"/>
            <w:hideMark/>
          </w:tcPr>
          <w:p w14:paraId="25BBF45B" w14:textId="77777777" w:rsidR="00D56EDE" w:rsidRPr="00D56EDE" w:rsidRDefault="00D56EDE" w:rsidP="00AC08F3">
            <w:pPr>
              <w:pStyle w:val="movimento2"/>
              <w:rPr>
                <w:color w:val="002060"/>
              </w:rPr>
            </w:pPr>
            <w:r w:rsidRPr="00D56EDE">
              <w:rPr>
                <w:color w:val="002060"/>
              </w:rPr>
              <w:t xml:space="preserve">(ASPIO 2005) </w:t>
            </w:r>
          </w:p>
        </w:tc>
        <w:tc>
          <w:tcPr>
            <w:tcW w:w="800" w:type="dxa"/>
            <w:tcMar>
              <w:top w:w="20" w:type="dxa"/>
              <w:left w:w="20" w:type="dxa"/>
              <w:bottom w:w="20" w:type="dxa"/>
              <w:right w:w="20" w:type="dxa"/>
            </w:tcMar>
            <w:vAlign w:val="center"/>
            <w:hideMark/>
          </w:tcPr>
          <w:p w14:paraId="3699FF8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CEDC2C7" w14:textId="77777777" w:rsidR="00D56EDE" w:rsidRPr="00D56EDE" w:rsidRDefault="00D56EDE" w:rsidP="00AC08F3">
            <w:pPr>
              <w:pStyle w:val="movimento"/>
              <w:rPr>
                <w:color w:val="002060"/>
              </w:rPr>
            </w:pPr>
            <w:r w:rsidRPr="00D56EDE">
              <w:rPr>
                <w:color w:val="002060"/>
              </w:rPr>
              <w:t>BATTISTELLI GIANMARCO</w:t>
            </w:r>
          </w:p>
        </w:tc>
        <w:tc>
          <w:tcPr>
            <w:tcW w:w="2200" w:type="dxa"/>
            <w:tcMar>
              <w:top w:w="20" w:type="dxa"/>
              <w:left w:w="20" w:type="dxa"/>
              <w:bottom w:w="20" w:type="dxa"/>
              <w:right w:w="20" w:type="dxa"/>
            </w:tcMar>
            <w:vAlign w:val="center"/>
            <w:hideMark/>
          </w:tcPr>
          <w:p w14:paraId="58561E1D" w14:textId="77777777" w:rsidR="00D56EDE" w:rsidRPr="00D56EDE" w:rsidRDefault="00D56EDE" w:rsidP="00AC08F3">
            <w:pPr>
              <w:pStyle w:val="movimento2"/>
              <w:rPr>
                <w:color w:val="002060"/>
              </w:rPr>
            </w:pPr>
            <w:r w:rsidRPr="00D56EDE">
              <w:rPr>
                <w:color w:val="002060"/>
              </w:rPr>
              <w:t xml:space="preserve">(GIOVANI SANT IPPOLITO) </w:t>
            </w:r>
          </w:p>
        </w:tc>
      </w:tr>
      <w:tr w:rsidR="00D56EDE" w:rsidRPr="00D56EDE" w14:paraId="62ECAC75" w14:textId="77777777" w:rsidTr="00AC08F3">
        <w:tc>
          <w:tcPr>
            <w:tcW w:w="2200" w:type="dxa"/>
            <w:tcMar>
              <w:top w:w="20" w:type="dxa"/>
              <w:left w:w="20" w:type="dxa"/>
              <w:bottom w:w="20" w:type="dxa"/>
              <w:right w:w="20" w:type="dxa"/>
            </w:tcMar>
            <w:vAlign w:val="center"/>
            <w:hideMark/>
          </w:tcPr>
          <w:p w14:paraId="518F5544" w14:textId="77777777" w:rsidR="00D56EDE" w:rsidRPr="00D56EDE" w:rsidRDefault="00D56EDE" w:rsidP="00AC08F3">
            <w:pPr>
              <w:pStyle w:val="movimento"/>
              <w:rPr>
                <w:color w:val="002060"/>
              </w:rPr>
            </w:pPr>
            <w:r w:rsidRPr="00D56EDE">
              <w:rPr>
                <w:color w:val="002060"/>
              </w:rPr>
              <w:t>CHAFI SOHAIL</w:t>
            </w:r>
          </w:p>
        </w:tc>
        <w:tc>
          <w:tcPr>
            <w:tcW w:w="2200" w:type="dxa"/>
            <w:tcMar>
              <w:top w:w="20" w:type="dxa"/>
              <w:left w:w="20" w:type="dxa"/>
              <w:bottom w:w="20" w:type="dxa"/>
              <w:right w:w="20" w:type="dxa"/>
            </w:tcMar>
            <w:vAlign w:val="center"/>
            <w:hideMark/>
          </w:tcPr>
          <w:p w14:paraId="02C704B9" w14:textId="77777777" w:rsidR="00D56EDE" w:rsidRPr="00D56EDE" w:rsidRDefault="00D56EDE" w:rsidP="00AC08F3">
            <w:pPr>
              <w:pStyle w:val="movimento2"/>
              <w:rPr>
                <w:color w:val="002060"/>
              </w:rPr>
            </w:pPr>
            <w:r w:rsidRPr="00D56EDE">
              <w:rPr>
                <w:color w:val="002060"/>
              </w:rPr>
              <w:t xml:space="preserve">(OSIMO FIVE) </w:t>
            </w:r>
          </w:p>
        </w:tc>
        <w:tc>
          <w:tcPr>
            <w:tcW w:w="800" w:type="dxa"/>
            <w:tcMar>
              <w:top w:w="20" w:type="dxa"/>
              <w:left w:w="20" w:type="dxa"/>
              <w:bottom w:w="20" w:type="dxa"/>
              <w:right w:w="20" w:type="dxa"/>
            </w:tcMar>
            <w:vAlign w:val="center"/>
            <w:hideMark/>
          </w:tcPr>
          <w:p w14:paraId="280CD9B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0091747" w14:textId="77777777" w:rsidR="00D56EDE" w:rsidRPr="00D56EDE" w:rsidRDefault="00D56EDE" w:rsidP="00AC08F3">
            <w:pPr>
              <w:pStyle w:val="movimento"/>
              <w:rPr>
                <w:color w:val="002060"/>
              </w:rPr>
            </w:pPr>
            <w:r w:rsidRPr="00D56EDE">
              <w:rPr>
                <w:color w:val="002060"/>
              </w:rPr>
              <w:t>GIRONACCI DIEGO</w:t>
            </w:r>
          </w:p>
        </w:tc>
        <w:tc>
          <w:tcPr>
            <w:tcW w:w="2200" w:type="dxa"/>
            <w:tcMar>
              <w:top w:w="20" w:type="dxa"/>
              <w:left w:w="20" w:type="dxa"/>
              <w:bottom w:w="20" w:type="dxa"/>
              <w:right w:w="20" w:type="dxa"/>
            </w:tcMar>
            <w:vAlign w:val="center"/>
            <w:hideMark/>
          </w:tcPr>
          <w:p w14:paraId="47CEC873" w14:textId="77777777" w:rsidR="00D56EDE" w:rsidRPr="00D56EDE" w:rsidRDefault="00D56EDE" w:rsidP="00AC08F3">
            <w:pPr>
              <w:pStyle w:val="movimento2"/>
              <w:rPr>
                <w:color w:val="002060"/>
              </w:rPr>
            </w:pPr>
            <w:r w:rsidRPr="00D56EDE">
              <w:rPr>
                <w:color w:val="002060"/>
              </w:rPr>
              <w:t>(</w:t>
            </w:r>
            <w:proofErr w:type="gramStart"/>
            <w:r w:rsidRPr="00D56EDE">
              <w:rPr>
                <w:color w:val="002060"/>
              </w:rPr>
              <w:t>U.MANDOLESI</w:t>
            </w:r>
            <w:proofErr w:type="gramEnd"/>
            <w:r w:rsidRPr="00D56EDE">
              <w:rPr>
                <w:color w:val="002060"/>
              </w:rPr>
              <w:t xml:space="preserve">) </w:t>
            </w:r>
          </w:p>
        </w:tc>
      </w:tr>
    </w:tbl>
    <w:p w14:paraId="2CA0E5B0"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A66A1C2" w14:textId="77777777" w:rsidTr="00AC08F3">
        <w:tc>
          <w:tcPr>
            <w:tcW w:w="2200" w:type="dxa"/>
            <w:tcMar>
              <w:top w:w="20" w:type="dxa"/>
              <w:left w:w="20" w:type="dxa"/>
              <w:bottom w:w="20" w:type="dxa"/>
              <w:right w:w="20" w:type="dxa"/>
            </w:tcMar>
            <w:vAlign w:val="center"/>
            <w:hideMark/>
          </w:tcPr>
          <w:p w14:paraId="33985AF8" w14:textId="77777777" w:rsidR="00D56EDE" w:rsidRPr="00D56EDE" w:rsidRDefault="00D56EDE" w:rsidP="00AC08F3">
            <w:pPr>
              <w:pStyle w:val="movimento"/>
              <w:rPr>
                <w:color w:val="002060"/>
              </w:rPr>
            </w:pPr>
            <w:r w:rsidRPr="00D56EDE">
              <w:rPr>
                <w:color w:val="002060"/>
              </w:rPr>
              <w:t>FELICIONI MICHELE</w:t>
            </w:r>
          </w:p>
        </w:tc>
        <w:tc>
          <w:tcPr>
            <w:tcW w:w="2200" w:type="dxa"/>
            <w:tcMar>
              <w:top w:w="20" w:type="dxa"/>
              <w:left w:w="20" w:type="dxa"/>
              <w:bottom w:w="20" w:type="dxa"/>
              <w:right w:w="20" w:type="dxa"/>
            </w:tcMar>
            <w:vAlign w:val="center"/>
            <w:hideMark/>
          </w:tcPr>
          <w:p w14:paraId="76E6A140" w14:textId="77777777" w:rsidR="00D56EDE" w:rsidRPr="00D56EDE" w:rsidRDefault="00D56EDE" w:rsidP="00AC08F3">
            <w:pPr>
              <w:pStyle w:val="movimento2"/>
              <w:rPr>
                <w:color w:val="002060"/>
              </w:rPr>
            </w:pPr>
            <w:r w:rsidRPr="00D56EDE">
              <w:rPr>
                <w:color w:val="002060"/>
              </w:rPr>
              <w:t xml:space="preserve">(CSI STELLA A.S.D.) </w:t>
            </w:r>
          </w:p>
        </w:tc>
        <w:tc>
          <w:tcPr>
            <w:tcW w:w="800" w:type="dxa"/>
            <w:tcMar>
              <w:top w:w="20" w:type="dxa"/>
              <w:left w:w="20" w:type="dxa"/>
              <w:bottom w:w="20" w:type="dxa"/>
              <w:right w:w="20" w:type="dxa"/>
            </w:tcMar>
            <w:vAlign w:val="center"/>
            <w:hideMark/>
          </w:tcPr>
          <w:p w14:paraId="08C5073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9B1AEDB" w14:textId="77777777" w:rsidR="00D56EDE" w:rsidRPr="00D56EDE" w:rsidRDefault="00D56EDE" w:rsidP="00AC08F3">
            <w:pPr>
              <w:pStyle w:val="movimento"/>
              <w:rPr>
                <w:color w:val="002060"/>
              </w:rPr>
            </w:pPr>
            <w:r w:rsidRPr="00D56EDE">
              <w:rPr>
                <w:color w:val="002060"/>
              </w:rPr>
              <w:t>PENNESI NICOLO</w:t>
            </w:r>
          </w:p>
        </w:tc>
        <w:tc>
          <w:tcPr>
            <w:tcW w:w="2200" w:type="dxa"/>
            <w:tcMar>
              <w:top w:w="20" w:type="dxa"/>
              <w:left w:w="20" w:type="dxa"/>
              <w:bottom w:w="20" w:type="dxa"/>
              <w:right w:w="20" w:type="dxa"/>
            </w:tcMar>
            <w:vAlign w:val="center"/>
            <w:hideMark/>
          </w:tcPr>
          <w:p w14:paraId="008DC90D" w14:textId="77777777" w:rsidR="00D56EDE" w:rsidRPr="00D56EDE" w:rsidRDefault="00D56EDE" w:rsidP="00AC08F3">
            <w:pPr>
              <w:pStyle w:val="movimento2"/>
              <w:rPr>
                <w:color w:val="002060"/>
              </w:rPr>
            </w:pPr>
            <w:r w:rsidRPr="00D56EDE">
              <w:rPr>
                <w:color w:val="002060"/>
              </w:rPr>
              <w:t xml:space="preserve">(FIGHT BULLS CORRIDONIA) </w:t>
            </w:r>
          </w:p>
        </w:tc>
      </w:tr>
      <w:tr w:rsidR="00D56EDE" w:rsidRPr="00D56EDE" w14:paraId="625C5438" w14:textId="77777777" w:rsidTr="00AC08F3">
        <w:tc>
          <w:tcPr>
            <w:tcW w:w="2200" w:type="dxa"/>
            <w:tcMar>
              <w:top w:w="20" w:type="dxa"/>
              <w:left w:w="20" w:type="dxa"/>
              <w:bottom w:w="20" w:type="dxa"/>
              <w:right w:w="20" w:type="dxa"/>
            </w:tcMar>
            <w:vAlign w:val="center"/>
            <w:hideMark/>
          </w:tcPr>
          <w:p w14:paraId="2E58657F" w14:textId="77777777" w:rsidR="00D56EDE" w:rsidRPr="00D56EDE" w:rsidRDefault="00D56EDE" w:rsidP="00AC08F3">
            <w:pPr>
              <w:pStyle w:val="movimento"/>
              <w:rPr>
                <w:color w:val="002060"/>
              </w:rPr>
            </w:pPr>
            <w:r w:rsidRPr="00D56EDE">
              <w:rPr>
                <w:color w:val="002060"/>
              </w:rPr>
              <w:t>SALVUCCI GEREMIA</w:t>
            </w:r>
          </w:p>
        </w:tc>
        <w:tc>
          <w:tcPr>
            <w:tcW w:w="2200" w:type="dxa"/>
            <w:tcMar>
              <w:top w:w="20" w:type="dxa"/>
              <w:left w:w="20" w:type="dxa"/>
              <w:bottom w:w="20" w:type="dxa"/>
              <w:right w:w="20" w:type="dxa"/>
            </w:tcMar>
            <w:vAlign w:val="center"/>
            <w:hideMark/>
          </w:tcPr>
          <w:p w14:paraId="103A8C29" w14:textId="77777777" w:rsidR="00D56EDE" w:rsidRPr="00D56EDE" w:rsidRDefault="00D56EDE" w:rsidP="00AC08F3">
            <w:pPr>
              <w:pStyle w:val="movimento2"/>
              <w:rPr>
                <w:color w:val="002060"/>
              </w:rPr>
            </w:pPr>
            <w:r w:rsidRPr="00D56EDE">
              <w:rPr>
                <w:color w:val="002060"/>
              </w:rPr>
              <w:t xml:space="preserve">(PIEVE D ICO CALCIO A 5) </w:t>
            </w:r>
          </w:p>
        </w:tc>
        <w:tc>
          <w:tcPr>
            <w:tcW w:w="800" w:type="dxa"/>
            <w:tcMar>
              <w:top w:w="20" w:type="dxa"/>
              <w:left w:w="20" w:type="dxa"/>
              <w:bottom w:w="20" w:type="dxa"/>
              <w:right w:w="20" w:type="dxa"/>
            </w:tcMar>
            <w:vAlign w:val="center"/>
            <w:hideMark/>
          </w:tcPr>
          <w:p w14:paraId="311FBE4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9D2E11D" w14:textId="77777777" w:rsidR="00D56EDE" w:rsidRPr="00D56EDE" w:rsidRDefault="00D56EDE" w:rsidP="00AC08F3">
            <w:pPr>
              <w:pStyle w:val="movimento"/>
              <w:rPr>
                <w:color w:val="002060"/>
              </w:rPr>
            </w:pPr>
            <w:r w:rsidRPr="00D56EDE">
              <w:rPr>
                <w:color w:val="002060"/>
              </w:rPr>
              <w:t>COLONNA MATTEO</w:t>
            </w:r>
          </w:p>
        </w:tc>
        <w:tc>
          <w:tcPr>
            <w:tcW w:w="2200" w:type="dxa"/>
            <w:tcMar>
              <w:top w:w="20" w:type="dxa"/>
              <w:left w:w="20" w:type="dxa"/>
              <w:bottom w:w="20" w:type="dxa"/>
              <w:right w:w="20" w:type="dxa"/>
            </w:tcMar>
            <w:vAlign w:val="center"/>
            <w:hideMark/>
          </w:tcPr>
          <w:p w14:paraId="1A12E809" w14:textId="77777777" w:rsidR="00D56EDE" w:rsidRPr="00D56EDE" w:rsidRDefault="00D56EDE" w:rsidP="00AC08F3">
            <w:pPr>
              <w:pStyle w:val="movimento2"/>
              <w:rPr>
                <w:color w:val="002060"/>
              </w:rPr>
            </w:pPr>
            <w:r w:rsidRPr="00D56EDE">
              <w:rPr>
                <w:color w:val="002060"/>
              </w:rPr>
              <w:t xml:space="preserve">(POLISPORTIVA UROBORO) </w:t>
            </w:r>
          </w:p>
        </w:tc>
      </w:tr>
      <w:tr w:rsidR="00D56EDE" w:rsidRPr="00D56EDE" w14:paraId="295C3DD2" w14:textId="77777777" w:rsidTr="00AC08F3">
        <w:tc>
          <w:tcPr>
            <w:tcW w:w="2200" w:type="dxa"/>
            <w:tcMar>
              <w:top w:w="20" w:type="dxa"/>
              <w:left w:w="20" w:type="dxa"/>
              <w:bottom w:w="20" w:type="dxa"/>
              <w:right w:w="20" w:type="dxa"/>
            </w:tcMar>
            <w:vAlign w:val="center"/>
            <w:hideMark/>
          </w:tcPr>
          <w:p w14:paraId="0B17D5F8" w14:textId="77777777" w:rsidR="00D56EDE" w:rsidRPr="00D56EDE" w:rsidRDefault="00D56EDE" w:rsidP="00AC08F3">
            <w:pPr>
              <w:pStyle w:val="movimento"/>
              <w:rPr>
                <w:color w:val="002060"/>
              </w:rPr>
            </w:pPr>
            <w:r w:rsidRPr="00D56EDE">
              <w:rPr>
                <w:color w:val="002060"/>
              </w:rPr>
              <w:t>SPECA RICCARDO</w:t>
            </w:r>
          </w:p>
        </w:tc>
        <w:tc>
          <w:tcPr>
            <w:tcW w:w="2200" w:type="dxa"/>
            <w:tcMar>
              <w:top w:w="20" w:type="dxa"/>
              <w:left w:w="20" w:type="dxa"/>
              <w:bottom w:w="20" w:type="dxa"/>
              <w:right w:w="20" w:type="dxa"/>
            </w:tcMar>
            <w:vAlign w:val="center"/>
            <w:hideMark/>
          </w:tcPr>
          <w:p w14:paraId="2C78349B" w14:textId="77777777" w:rsidR="00D56EDE" w:rsidRPr="00D56EDE" w:rsidRDefault="00D56EDE" w:rsidP="00AC08F3">
            <w:pPr>
              <w:pStyle w:val="movimento2"/>
              <w:rPr>
                <w:color w:val="002060"/>
              </w:rPr>
            </w:pPr>
            <w:r w:rsidRPr="00D56EDE">
              <w:rPr>
                <w:color w:val="002060"/>
              </w:rPr>
              <w:t xml:space="preserve">(REAL ANCARIA) </w:t>
            </w:r>
          </w:p>
        </w:tc>
        <w:tc>
          <w:tcPr>
            <w:tcW w:w="800" w:type="dxa"/>
            <w:tcMar>
              <w:top w:w="20" w:type="dxa"/>
              <w:left w:w="20" w:type="dxa"/>
              <w:bottom w:w="20" w:type="dxa"/>
              <w:right w:w="20" w:type="dxa"/>
            </w:tcMar>
            <w:vAlign w:val="center"/>
            <w:hideMark/>
          </w:tcPr>
          <w:p w14:paraId="1A86E9EA"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4C8740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918D97C" w14:textId="77777777" w:rsidR="00D56EDE" w:rsidRPr="00D56EDE" w:rsidRDefault="00D56EDE" w:rsidP="00AC08F3">
            <w:pPr>
              <w:pStyle w:val="movimento2"/>
              <w:rPr>
                <w:color w:val="002060"/>
              </w:rPr>
            </w:pPr>
            <w:r w:rsidRPr="00D56EDE">
              <w:rPr>
                <w:color w:val="002060"/>
              </w:rPr>
              <w:t> </w:t>
            </w:r>
          </w:p>
        </w:tc>
      </w:tr>
    </w:tbl>
    <w:p w14:paraId="52BC579C" w14:textId="77777777" w:rsidR="00D56EDE" w:rsidRPr="00D56EDE" w:rsidRDefault="00D56EDE" w:rsidP="00D56EDE">
      <w:pPr>
        <w:pStyle w:val="titolo10"/>
        <w:rPr>
          <w:rFonts w:eastAsiaTheme="minorEastAsia"/>
          <w:color w:val="002060"/>
        </w:rPr>
      </w:pPr>
      <w:r w:rsidRPr="00D56EDE">
        <w:rPr>
          <w:color w:val="002060"/>
        </w:rPr>
        <w:t xml:space="preserve">GARE DEL 22/ 2/2025 </w:t>
      </w:r>
    </w:p>
    <w:p w14:paraId="1E79EFF7" w14:textId="77777777" w:rsidR="00D56EDE" w:rsidRPr="00D56EDE" w:rsidRDefault="00D56EDE" w:rsidP="00D56EDE">
      <w:pPr>
        <w:pStyle w:val="titolo7a"/>
        <w:rPr>
          <w:color w:val="002060"/>
        </w:rPr>
      </w:pPr>
      <w:r w:rsidRPr="00D56EDE">
        <w:rPr>
          <w:color w:val="002060"/>
        </w:rPr>
        <w:t xml:space="preserve">PROVVEDIMENTI DISCIPLINARI </w:t>
      </w:r>
    </w:p>
    <w:p w14:paraId="46F7869C"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20F3EB23" w14:textId="77777777" w:rsidR="00D56EDE" w:rsidRPr="00D56EDE" w:rsidRDefault="00D56EDE" w:rsidP="00D56EDE">
      <w:pPr>
        <w:pStyle w:val="titolo30"/>
        <w:rPr>
          <w:color w:val="002060"/>
        </w:rPr>
      </w:pPr>
      <w:r w:rsidRPr="00D56EDE">
        <w:rPr>
          <w:color w:val="002060"/>
        </w:rPr>
        <w:t xml:space="preserve">CALCIATORI NON ESPULSI </w:t>
      </w:r>
    </w:p>
    <w:p w14:paraId="489056BC" w14:textId="77777777" w:rsidR="00D56EDE" w:rsidRPr="00D56EDE" w:rsidRDefault="00D56EDE" w:rsidP="00D56EDE">
      <w:pPr>
        <w:pStyle w:val="titolo20"/>
        <w:rPr>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2575176" w14:textId="77777777" w:rsidTr="00AC08F3">
        <w:tc>
          <w:tcPr>
            <w:tcW w:w="2200" w:type="dxa"/>
            <w:tcMar>
              <w:top w:w="20" w:type="dxa"/>
              <w:left w:w="20" w:type="dxa"/>
              <w:bottom w:w="20" w:type="dxa"/>
              <w:right w:w="20" w:type="dxa"/>
            </w:tcMar>
            <w:vAlign w:val="center"/>
            <w:hideMark/>
          </w:tcPr>
          <w:p w14:paraId="645C4CE7" w14:textId="77777777" w:rsidR="00D56EDE" w:rsidRPr="00D56EDE" w:rsidRDefault="00D56EDE" w:rsidP="00AC08F3">
            <w:pPr>
              <w:pStyle w:val="movimento"/>
              <w:rPr>
                <w:color w:val="002060"/>
              </w:rPr>
            </w:pPr>
            <w:r w:rsidRPr="00D56EDE">
              <w:rPr>
                <w:color w:val="002060"/>
              </w:rPr>
              <w:t>ATTILI ANDREA</w:t>
            </w:r>
          </w:p>
        </w:tc>
        <w:tc>
          <w:tcPr>
            <w:tcW w:w="2200" w:type="dxa"/>
            <w:tcMar>
              <w:top w:w="20" w:type="dxa"/>
              <w:left w:w="20" w:type="dxa"/>
              <w:bottom w:w="20" w:type="dxa"/>
              <w:right w:w="20" w:type="dxa"/>
            </w:tcMar>
            <w:vAlign w:val="center"/>
            <w:hideMark/>
          </w:tcPr>
          <w:p w14:paraId="43FF1541" w14:textId="77777777" w:rsidR="00D56EDE" w:rsidRPr="00D56EDE" w:rsidRDefault="00D56EDE" w:rsidP="00AC08F3">
            <w:pPr>
              <w:pStyle w:val="movimento2"/>
              <w:rPr>
                <w:color w:val="002060"/>
              </w:rPr>
            </w:pPr>
            <w:r w:rsidRPr="00D56EDE">
              <w:rPr>
                <w:color w:val="002060"/>
              </w:rPr>
              <w:t xml:space="preserve">(SERRALTA) </w:t>
            </w:r>
          </w:p>
        </w:tc>
        <w:tc>
          <w:tcPr>
            <w:tcW w:w="800" w:type="dxa"/>
            <w:tcMar>
              <w:top w:w="20" w:type="dxa"/>
              <w:left w:w="20" w:type="dxa"/>
              <w:bottom w:w="20" w:type="dxa"/>
              <w:right w:w="20" w:type="dxa"/>
            </w:tcMar>
            <w:vAlign w:val="center"/>
            <w:hideMark/>
          </w:tcPr>
          <w:p w14:paraId="2BDF489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FEF900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4747273" w14:textId="77777777" w:rsidR="00D56EDE" w:rsidRPr="00D56EDE" w:rsidRDefault="00D56EDE" w:rsidP="00AC08F3">
            <w:pPr>
              <w:pStyle w:val="movimento2"/>
              <w:rPr>
                <w:color w:val="002060"/>
              </w:rPr>
            </w:pPr>
            <w:r w:rsidRPr="00D56EDE">
              <w:rPr>
                <w:color w:val="002060"/>
              </w:rPr>
              <w:t> </w:t>
            </w:r>
          </w:p>
        </w:tc>
      </w:tr>
    </w:tbl>
    <w:p w14:paraId="7ADCF1BB" w14:textId="77777777" w:rsidR="00D56EDE" w:rsidRDefault="00D56EDE" w:rsidP="00D56EDE">
      <w:pPr>
        <w:pStyle w:val="breakline"/>
        <w:rPr>
          <w:rFonts w:eastAsiaTheme="minorEastAsia"/>
          <w:color w:val="002060"/>
        </w:rPr>
      </w:pPr>
    </w:p>
    <w:p w14:paraId="2919B337" w14:textId="77777777" w:rsidR="00CE51E8" w:rsidRPr="008B074C" w:rsidRDefault="00CE51E8" w:rsidP="00CE51E8">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59FD15E7" w14:textId="77777777" w:rsidR="00CE51E8" w:rsidRPr="008B074C" w:rsidRDefault="00CE51E8" w:rsidP="00CE51E8">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57B07F8A" w14:textId="77777777" w:rsidR="00CE51E8" w:rsidRPr="00D56EDE" w:rsidRDefault="00CE51E8" w:rsidP="00D56EDE">
      <w:pPr>
        <w:pStyle w:val="breakline"/>
        <w:rPr>
          <w:rFonts w:eastAsiaTheme="minorEastAsia"/>
          <w:color w:val="002060"/>
        </w:rPr>
      </w:pPr>
    </w:p>
    <w:p w14:paraId="09329949" w14:textId="77777777" w:rsidR="00D56EDE" w:rsidRPr="00D56EDE" w:rsidRDefault="00D56EDE" w:rsidP="00D56EDE">
      <w:pPr>
        <w:pStyle w:val="titoloprinc0"/>
        <w:rPr>
          <w:color w:val="002060"/>
        </w:rPr>
      </w:pPr>
      <w:r w:rsidRPr="00D56EDE">
        <w:rPr>
          <w:color w:val="002060"/>
        </w:rPr>
        <w:t>CLASSIFICA</w:t>
      </w:r>
    </w:p>
    <w:p w14:paraId="752F2CDB" w14:textId="77777777" w:rsidR="00D56EDE" w:rsidRPr="00D56EDE" w:rsidRDefault="00D56EDE" w:rsidP="00D56EDE">
      <w:pPr>
        <w:pStyle w:val="breakline"/>
        <w:rPr>
          <w:color w:val="002060"/>
        </w:rPr>
      </w:pPr>
    </w:p>
    <w:p w14:paraId="2DD8B543" w14:textId="77777777" w:rsidR="00D56EDE" w:rsidRPr="00D56EDE" w:rsidRDefault="00D56EDE" w:rsidP="00D56EDE">
      <w:pPr>
        <w:pStyle w:val="breakline"/>
        <w:rPr>
          <w:color w:val="002060"/>
        </w:rPr>
      </w:pPr>
    </w:p>
    <w:p w14:paraId="6DAE8DCC" w14:textId="77777777" w:rsidR="00D56EDE" w:rsidRPr="00D56EDE" w:rsidRDefault="00D56EDE" w:rsidP="00D56EDE">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2D52BAF7"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2CFBB"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82642"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065FA"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503E8"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3BE2F"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40849"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EB1FC"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EE5BE"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071A9"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50661" w14:textId="77777777" w:rsidR="00D56EDE" w:rsidRPr="00D56EDE" w:rsidRDefault="00D56EDE" w:rsidP="00AC08F3">
            <w:pPr>
              <w:pStyle w:val="headertabella0"/>
              <w:rPr>
                <w:color w:val="002060"/>
              </w:rPr>
            </w:pPr>
            <w:r w:rsidRPr="00D56EDE">
              <w:rPr>
                <w:color w:val="002060"/>
              </w:rPr>
              <w:t>PE</w:t>
            </w:r>
          </w:p>
        </w:tc>
      </w:tr>
      <w:tr w:rsidR="00D56EDE" w:rsidRPr="00D56EDE" w14:paraId="723C099B"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B55CB" w14:textId="77777777" w:rsidR="00D56EDE" w:rsidRPr="00D56EDE" w:rsidRDefault="00D56EDE" w:rsidP="00AC08F3">
            <w:pPr>
              <w:pStyle w:val="rowtabella0"/>
              <w:rPr>
                <w:color w:val="002060"/>
              </w:rPr>
            </w:pPr>
            <w:r w:rsidRPr="00D56ED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3233"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A61E"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B3B3"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BBF5"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38F5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585F" w14:textId="77777777" w:rsidR="00D56EDE" w:rsidRPr="00D56EDE" w:rsidRDefault="00D56EDE" w:rsidP="00AC08F3">
            <w:pPr>
              <w:pStyle w:val="rowtabella0"/>
              <w:jc w:val="center"/>
              <w:rPr>
                <w:color w:val="002060"/>
              </w:rPr>
            </w:pPr>
            <w:r w:rsidRPr="00D56ED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04D6"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54CA" w14:textId="77777777" w:rsidR="00D56EDE" w:rsidRPr="00D56EDE" w:rsidRDefault="00D56EDE" w:rsidP="00AC08F3">
            <w:pPr>
              <w:pStyle w:val="rowtabella0"/>
              <w:jc w:val="center"/>
              <w:rPr>
                <w:color w:val="002060"/>
              </w:rPr>
            </w:pPr>
            <w:r w:rsidRPr="00D56E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BB6D" w14:textId="77777777" w:rsidR="00D56EDE" w:rsidRPr="00D56EDE" w:rsidRDefault="00D56EDE" w:rsidP="00AC08F3">
            <w:pPr>
              <w:pStyle w:val="rowtabella0"/>
              <w:jc w:val="center"/>
              <w:rPr>
                <w:color w:val="002060"/>
              </w:rPr>
            </w:pPr>
            <w:r w:rsidRPr="00D56EDE">
              <w:rPr>
                <w:color w:val="002060"/>
              </w:rPr>
              <w:t>0</w:t>
            </w:r>
          </w:p>
        </w:tc>
      </w:tr>
      <w:tr w:rsidR="00D56EDE" w:rsidRPr="00D56EDE" w14:paraId="1611253B"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96451" w14:textId="77777777" w:rsidR="00D56EDE" w:rsidRPr="00D56EDE" w:rsidRDefault="00D56EDE" w:rsidP="00AC08F3">
            <w:pPr>
              <w:pStyle w:val="rowtabella0"/>
              <w:rPr>
                <w:color w:val="002060"/>
              </w:rPr>
            </w:pPr>
            <w:r w:rsidRPr="00D56ED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2536" w14:textId="77777777" w:rsidR="00D56EDE" w:rsidRPr="00D56EDE" w:rsidRDefault="00D56EDE" w:rsidP="00AC08F3">
            <w:pPr>
              <w:pStyle w:val="rowtabella0"/>
              <w:jc w:val="center"/>
              <w:rPr>
                <w:color w:val="002060"/>
              </w:rPr>
            </w:pPr>
            <w:r w:rsidRPr="00D56E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3B6B"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578D"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BAB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563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73F8" w14:textId="77777777" w:rsidR="00D56EDE" w:rsidRPr="00D56EDE" w:rsidRDefault="00D56EDE" w:rsidP="00AC08F3">
            <w:pPr>
              <w:pStyle w:val="rowtabella0"/>
              <w:jc w:val="center"/>
              <w:rPr>
                <w:color w:val="002060"/>
              </w:rPr>
            </w:pPr>
            <w:r w:rsidRPr="00D56ED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DD11"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A546"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4EF0" w14:textId="77777777" w:rsidR="00D56EDE" w:rsidRPr="00D56EDE" w:rsidRDefault="00D56EDE" w:rsidP="00AC08F3">
            <w:pPr>
              <w:pStyle w:val="rowtabella0"/>
              <w:jc w:val="center"/>
              <w:rPr>
                <w:color w:val="002060"/>
              </w:rPr>
            </w:pPr>
            <w:r w:rsidRPr="00D56EDE">
              <w:rPr>
                <w:color w:val="002060"/>
              </w:rPr>
              <w:t>0</w:t>
            </w:r>
          </w:p>
        </w:tc>
      </w:tr>
      <w:tr w:rsidR="00D56EDE" w:rsidRPr="00D56EDE" w14:paraId="2C4F729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E0C52" w14:textId="77777777" w:rsidR="00D56EDE" w:rsidRPr="00D56EDE" w:rsidRDefault="00D56EDE" w:rsidP="00AC08F3">
            <w:pPr>
              <w:pStyle w:val="rowtabella0"/>
              <w:rPr>
                <w:color w:val="002060"/>
              </w:rPr>
            </w:pPr>
            <w:r w:rsidRPr="00D56ED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B6EFF"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F1DF"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CB8E"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F4BA"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846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1392" w14:textId="77777777" w:rsidR="00D56EDE" w:rsidRPr="00D56EDE" w:rsidRDefault="00D56EDE" w:rsidP="00AC08F3">
            <w:pPr>
              <w:pStyle w:val="rowtabella0"/>
              <w:jc w:val="center"/>
              <w:rPr>
                <w:color w:val="002060"/>
              </w:rPr>
            </w:pPr>
            <w:r w:rsidRPr="00D56ED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8076" w14:textId="77777777" w:rsidR="00D56EDE" w:rsidRPr="00D56EDE" w:rsidRDefault="00D56EDE" w:rsidP="00AC08F3">
            <w:pPr>
              <w:pStyle w:val="rowtabella0"/>
              <w:jc w:val="center"/>
              <w:rPr>
                <w:color w:val="002060"/>
              </w:rPr>
            </w:pPr>
            <w:r w:rsidRPr="00D56ED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0017"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1484C" w14:textId="77777777" w:rsidR="00D56EDE" w:rsidRPr="00D56EDE" w:rsidRDefault="00D56EDE" w:rsidP="00AC08F3">
            <w:pPr>
              <w:pStyle w:val="rowtabella0"/>
              <w:jc w:val="center"/>
              <w:rPr>
                <w:color w:val="002060"/>
              </w:rPr>
            </w:pPr>
            <w:r w:rsidRPr="00D56EDE">
              <w:rPr>
                <w:color w:val="002060"/>
              </w:rPr>
              <w:t>0</w:t>
            </w:r>
          </w:p>
        </w:tc>
      </w:tr>
      <w:tr w:rsidR="00D56EDE" w:rsidRPr="00D56EDE" w14:paraId="71B9901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AC7D0" w14:textId="77777777" w:rsidR="00D56EDE" w:rsidRPr="00D56EDE" w:rsidRDefault="00D56EDE" w:rsidP="00AC08F3">
            <w:pPr>
              <w:pStyle w:val="rowtabella0"/>
              <w:rPr>
                <w:color w:val="002060"/>
              </w:rPr>
            </w:pPr>
            <w:r w:rsidRPr="00D56EDE">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07E09"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E254"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A028"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113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7B52"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E609" w14:textId="77777777" w:rsidR="00D56EDE" w:rsidRPr="00D56EDE" w:rsidRDefault="00D56EDE" w:rsidP="00AC08F3">
            <w:pPr>
              <w:pStyle w:val="rowtabella0"/>
              <w:jc w:val="center"/>
              <w:rPr>
                <w:color w:val="002060"/>
              </w:rPr>
            </w:pPr>
            <w:r w:rsidRPr="00D56ED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DBAD1" w14:textId="77777777" w:rsidR="00D56EDE" w:rsidRPr="00D56EDE" w:rsidRDefault="00D56EDE" w:rsidP="00AC08F3">
            <w:pPr>
              <w:pStyle w:val="rowtabella0"/>
              <w:jc w:val="center"/>
              <w:rPr>
                <w:color w:val="002060"/>
              </w:rPr>
            </w:pPr>
            <w:r w:rsidRPr="00D56ED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ABB6"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190C" w14:textId="77777777" w:rsidR="00D56EDE" w:rsidRPr="00D56EDE" w:rsidRDefault="00D56EDE" w:rsidP="00AC08F3">
            <w:pPr>
              <w:pStyle w:val="rowtabella0"/>
              <w:jc w:val="center"/>
              <w:rPr>
                <w:color w:val="002060"/>
              </w:rPr>
            </w:pPr>
            <w:r w:rsidRPr="00D56EDE">
              <w:rPr>
                <w:color w:val="002060"/>
              </w:rPr>
              <w:t>0</w:t>
            </w:r>
          </w:p>
        </w:tc>
      </w:tr>
      <w:tr w:rsidR="00D56EDE" w:rsidRPr="00D56EDE" w14:paraId="34B627B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A8F8F" w14:textId="77777777" w:rsidR="00D56EDE" w:rsidRPr="00D56EDE" w:rsidRDefault="00D56EDE" w:rsidP="00AC08F3">
            <w:pPr>
              <w:pStyle w:val="rowtabella0"/>
              <w:rPr>
                <w:color w:val="002060"/>
              </w:rPr>
            </w:pPr>
            <w:r w:rsidRPr="00D56EDE">
              <w:rPr>
                <w:color w:val="002060"/>
              </w:rPr>
              <w:t xml:space="preserve">A.S.D. </w:t>
            </w:r>
            <w:proofErr w:type="gramStart"/>
            <w:r w:rsidRPr="00D56EDE">
              <w:rPr>
                <w:color w:val="002060"/>
              </w:rPr>
              <w:t>CITTA</w:t>
            </w:r>
            <w:proofErr w:type="gramEnd"/>
            <w:r w:rsidRPr="00D56ED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257DC"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76F3"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34ED"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2A43"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0EBA"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CCDC"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0536"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BDB09"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A9D5" w14:textId="77777777" w:rsidR="00D56EDE" w:rsidRPr="00D56EDE" w:rsidRDefault="00D56EDE" w:rsidP="00AC08F3">
            <w:pPr>
              <w:pStyle w:val="rowtabella0"/>
              <w:jc w:val="center"/>
              <w:rPr>
                <w:color w:val="002060"/>
              </w:rPr>
            </w:pPr>
            <w:r w:rsidRPr="00D56EDE">
              <w:rPr>
                <w:color w:val="002060"/>
              </w:rPr>
              <w:t>0</w:t>
            </w:r>
          </w:p>
        </w:tc>
      </w:tr>
      <w:tr w:rsidR="00D56EDE" w:rsidRPr="00D56EDE" w14:paraId="72ADD9F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F9C48" w14:textId="77777777" w:rsidR="00D56EDE" w:rsidRPr="00D56EDE" w:rsidRDefault="00D56EDE" w:rsidP="00AC08F3">
            <w:pPr>
              <w:pStyle w:val="rowtabella0"/>
              <w:rPr>
                <w:color w:val="002060"/>
              </w:rPr>
            </w:pPr>
            <w:r w:rsidRPr="00D56ED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6474"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7801"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D8B3E"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38AF1"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E29F"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3A189" w14:textId="77777777" w:rsidR="00D56EDE" w:rsidRPr="00D56EDE" w:rsidRDefault="00D56EDE" w:rsidP="00AC08F3">
            <w:pPr>
              <w:pStyle w:val="rowtabella0"/>
              <w:jc w:val="center"/>
              <w:rPr>
                <w:color w:val="002060"/>
              </w:rPr>
            </w:pPr>
            <w:r w:rsidRPr="00D56ED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F251"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D654"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F4A9A" w14:textId="77777777" w:rsidR="00D56EDE" w:rsidRPr="00D56EDE" w:rsidRDefault="00D56EDE" w:rsidP="00AC08F3">
            <w:pPr>
              <w:pStyle w:val="rowtabella0"/>
              <w:jc w:val="center"/>
              <w:rPr>
                <w:color w:val="002060"/>
              </w:rPr>
            </w:pPr>
            <w:r w:rsidRPr="00D56EDE">
              <w:rPr>
                <w:color w:val="002060"/>
              </w:rPr>
              <w:t>0</w:t>
            </w:r>
          </w:p>
        </w:tc>
      </w:tr>
      <w:tr w:rsidR="00D56EDE" w:rsidRPr="00D56EDE" w14:paraId="5330740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0122E" w14:textId="77777777" w:rsidR="00D56EDE" w:rsidRPr="00D56EDE" w:rsidRDefault="00D56EDE" w:rsidP="00AC08F3">
            <w:pPr>
              <w:pStyle w:val="rowtabella0"/>
              <w:rPr>
                <w:color w:val="002060"/>
              </w:rPr>
            </w:pPr>
            <w:r w:rsidRPr="00D56EDE">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37C4"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37DD"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F512"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A0EF"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D227"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2093" w14:textId="77777777" w:rsidR="00D56EDE" w:rsidRPr="00D56EDE" w:rsidRDefault="00D56EDE" w:rsidP="00AC08F3">
            <w:pPr>
              <w:pStyle w:val="rowtabella0"/>
              <w:jc w:val="center"/>
              <w:rPr>
                <w:color w:val="002060"/>
              </w:rPr>
            </w:pPr>
            <w:r w:rsidRPr="00D56ED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6B4B"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BF1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9A98" w14:textId="77777777" w:rsidR="00D56EDE" w:rsidRPr="00D56EDE" w:rsidRDefault="00D56EDE" w:rsidP="00AC08F3">
            <w:pPr>
              <w:pStyle w:val="rowtabella0"/>
              <w:jc w:val="center"/>
              <w:rPr>
                <w:color w:val="002060"/>
              </w:rPr>
            </w:pPr>
            <w:r w:rsidRPr="00D56EDE">
              <w:rPr>
                <w:color w:val="002060"/>
              </w:rPr>
              <w:t>0</w:t>
            </w:r>
          </w:p>
        </w:tc>
      </w:tr>
      <w:tr w:rsidR="00D56EDE" w:rsidRPr="00D56EDE" w14:paraId="3904E71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06DAB" w14:textId="77777777" w:rsidR="00D56EDE" w:rsidRPr="00D56EDE" w:rsidRDefault="00D56EDE" w:rsidP="00AC08F3">
            <w:pPr>
              <w:pStyle w:val="rowtabella0"/>
              <w:rPr>
                <w:color w:val="002060"/>
              </w:rPr>
            </w:pPr>
            <w:r w:rsidRPr="00D56ED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BEEEC"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9740"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C189C"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18E1"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2983"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3BCB" w14:textId="77777777" w:rsidR="00D56EDE" w:rsidRPr="00D56EDE" w:rsidRDefault="00D56EDE" w:rsidP="00AC08F3">
            <w:pPr>
              <w:pStyle w:val="rowtabella0"/>
              <w:jc w:val="center"/>
              <w:rPr>
                <w:color w:val="002060"/>
              </w:rPr>
            </w:pPr>
            <w:r w:rsidRPr="00D56ED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8CE1"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34B6"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DA98"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A1703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135BF" w14:textId="77777777" w:rsidR="00D56EDE" w:rsidRPr="00D56EDE" w:rsidRDefault="00D56EDE" w:rsidP="00AC08F3">
            <w:pPr>
              <w:pStyle w:val="rowtabella0"/>
              <w:rPr>
                <w:color w:val="002060"/>
              </w:rPr>
            </w:pPr>
            <w:r w:rsidRPr="00D56ED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8732"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8CD1"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E6F2"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B48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2DA8"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499E"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0619"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9C6F"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46BD" w14:textId="77777777" w:rsidR="00D56EDE" w:rsidRPr="00D56EDE" w:rsidRDefault="00D56EDE" w:rsidP="00AC08F3">
            <w:pPr>
              <w:pStyle w:val="rowtabella0"/>
              <w:jc w:val="center"/>
              <w:rPr>
                <w:color w:val="002060"/>
              </w:rPr>
            </w:pPr>
            <w:r w:rsidRPr="00D56EDE">
              <w:rPr>
                <w:color w:val="002060"/>
              </w:rPr>
              <w:t>0</w:t>
            </w:r>
          </w:p>
        </w:tc>
      </w:tr>
      <w:tr w:rsidR="00D56EDE" w:rsidRPr="00D56EDE" w14:paraId="16F3835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BBB1E" w14:textId="77777777" w:rsidR="00D56EDE" w:rsidRPr="00D56EDE" w:rsidRDefault="00D56EDE" w:rsidP="00AC08F3">
            <w:pPr>
              <w:pStyle w:val="rowtabella0"/>
              <w:rPr>
                <w:color w:val="002060"/>
              </w:rPr>
            </w:pPr>
            <w:r w:rsidRPr="00D56ED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281E"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E5E9"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DB68"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14B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E549"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E076" w14:textId="77777777" w:rsidR="00D56EDE" w:rsidRPr="00D56EDE" w:rsidRDefault="00D56EDE" w:rsidP="00AC08F3">
            <w:pPr>
              <w:pStyle w:val="rowtabella0"/>
              <w:jc w:val="center"/>
              <w:rPr>
                <w:color w:val="002060"/>
              </w:rPr>
            </w:pPr>
            <w:r w:rsidRPr="00D56E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D887"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555C"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8B9B" w14:textId="77777777" w:rsidR="00D56EDE" w:rsidRPr="00D56EDE" w:rsidRDefault="00D56EDE" w:rsidP="00AC08F3">
            <w:pPr>
              <w:pStyle w:val="rowtabella0"/>
              <w:jc w:val="center"/>
              <w:rPr>
                <w:color w:val="002060"/>
              </w:rPr>
            </w:pPr>
            <w:r w:rsidRPr="00D56EDE">
              <w:rPr>
                <w:color w:val="002060"/>
              </w:rPr>
              <w:t>0</w:t>
            </w:r>
          </w:p>
        </w:tc>
      </w:tr>
      <w:tr w:rsidR="00D56EDE" w:rsidRPr="00D56EDE" w14:paraId="643FBE0B"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265C4" w14:textId="77777777" w:rsidR="00D56EDE" w:rsidRPr="00D56EDE" w:rsidRDefault="00D56EDE" w:rsidP="00AC08F3">
            <w:pPr>
              <w:pStyle w:val="rowtabella0"/>
              <w:rPr>
                <w:color w:val="002060"/>
                <w:lang w:val="es-ES"/>
              </w:rPr>
            </w:pPr>
            <w:r w:rsidRPr="00D56EDE">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DCC7"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B08E"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37DC"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F1E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E672"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52B2" w14:textId="77777777" w:rsidR="00D56EDE" w:rsidRPr="00D56EDE" w:rsidRDefault="00D56EDE" w:rsidP="00AC08F3">
            <w:pPr>
              <w:pStyle w:val="rowtabella0"/>
              <w:jc w:val="center"/>
              <w:rPr>
                <w:color w:val="002060"/>
              </w:rPr>
            </w:pPr>
            <w:r w:rsidRPr="00D56ED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41BD" w14:textId="77777777" w:rsidR="00D56EDE" w:rsidRPr="00D56EDE" w:rsidRDefault="00D56EDE" w:rsidP="00AC08F3">
            <w:pPr>
              <w:pStyle w:val="rowtabella0"/>
              <w:jc w:val="center"/>
              <w:rPr>
                <w:color w:val="002060"/>
              </w:rPr>
            </w:pPr>
            <w:r w:rsidRPr="00D56ED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F004"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82C6" w14:textId="77777777" w:rsidR="00D56EDE" w:rsidRPr="00D56EDE" w:rsidRDefault="00D56EDE" w:rsidP="00AC08F3">
            <w:pPr>
              <w:pStyle w:val="rowtabella0"/>
              <w:jc w:val="center"/>
              <w:rPr>
                <w:color w:val="002060"/>
              </w:rPr>
            </w:pPr>
            <w:r w:rsidRPr="00D56EDE">
              <w:rPr>
                <w:color w:val="002060"/>
              </w:rPr>
              <w:t>0</w:t>
            </w:r>
          </w:p>
        </w:tc>
      </w:tr>
      <w:tr w:rsidR="00D56EDE" w:rsidRPr="00D56EDE" w14:paraId="46496AE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A9D36" w14:textId="77777777" w:rsidR="00D56EDE" w:rsidRPr="00D56EDE" w:rsidRDefault="00D56EDE" w:rsidP="00AC08F3">
            <w:pPr>
              <w:pStyle w:val="rowtabella0"/>
              <w:rPr>
                <w:color w:val="002060"/>
              </w:rPr>
            </w:pPr>
            <w:r w:rsidRPr="00D56ED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E0C11"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ADF0"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87C8"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FB51"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2F56"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D912"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77C9"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1165"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0C16" w14:textId="77777777" w:rsidR="00D56EDE" w:rsidRPr="00D56EDE" w:rsidRDefault="00D56EDE" w:rsidP="00AC08F3">
            <w:pPr>
              <w:pStyle w:val="rowtabella0"/>
              <w:jc w:val="center"/>
              <w:rPr>
                <w:color w:val="002060"/>
              </w:rPr>
            </w:pPr>
            <w:r w:rsidRPr="00D56EDE">
              <w:rPr>
                <w:color w:val="002060"/>
              </w:rPr>
              <w:t>0</w:t>
            </w:r>
          </w:p>
        </w:tc>
      </w:tr>
      <w:tr w:rsidR="00D56EDE" w:rsidRPr="00D56EDE" w14:paraId="50A3592D"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701A1" w14:textId="77777777" w:rsidR="00D56EDE" w:rsidRPr="00D56EDE" w:rsidRDefault="00D56EDE" w:rsidP="00AC08F3">
            <w:pPr>
              <w:pStyle w:val="rowtabella0"/>
              <w:rPr>
                <w:color w:val="002060"/>
              </w:rPr>
            </w:pPr>
            <w:r w:rsidRPr="00D56ED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2B93"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4EB7"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91A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A55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52E4"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EAB1"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576C" w14:textId="77777777" w:rsidR="00D56EDE" w:rsidRPr="00D56EDE" w:rsidRDefault="00D56EDE" w:rsidP="00AC08F3">
            <w:pPr>
              <w:pStyle w:val="rowtabella0"/>
              <w:jc w:val="center"/>
              <w:rPr>
                <w:color w:val="002060"/>
              </w:rPr>
            </w:pPr>
            <w:r w:rsidRPr="00D56ED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C33E" w14:textId="77777777" w:rsidR="00D56EDE" w:rsidRPr="00D56EDE" w:rsidRDefault="00D56EDE" w:rsidP="00AC08F3">
            <w:pPr>
              <w:pStyle w:val="rowtabella0"/>
              <w:jc w:val="center"/>
              <w:rPr>
                <w:color w:val="002060"/>
              </w:rPr>
            </w:pPr>
            <w:r w:rsidRPr="00D56E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08D9" w14:textId="77777777" w:rsidR="00D56EDE" w:rsidRPr="00D56EDE" w:rsidRDefault="00D56EDE" w:rsidP="00AC08F3">
            <w:pPr>
              <w:pStyle w:val="rowtabella0"/>
              <w:jc w:val="center"/>
              <w:rPr>
                <w:color w:val="002060"/>
              </w:rPr>
            </w:pPr>
            <w:r w:rsidRPr="00D56EDE">
              <w:rPr>
                <w:color w:val="002060"/>
              </w:rPr>
              <w:t>0</w:t>
            </w:r>
          </w:p>
        </w:tc>
      </w:tr>
    </w:tbl>
    <w:p w14:paraId="25A10637" w14:textId="77777777" w:rsidR="00D56EDE" w:rsidRPr="00D56EDE" w:rsidRDefault="00D56EDE" w:rsidP="00D56EDE">
      <w:pPr>
        <w:pStyle w:val="breakline"/>
        <w:rPr>
          <w:rFonts w:eastAsiaTheme="minorEastAsia"/>
          <w:color w:val="002060"/>
        </w:rPr>
      </w:pPr>
    </w:p>
    <w:p w14:paraId="2D7830EA" w14:textId="77777777" w:rsidR="00D56EDE" w:rsidRPr="00D56EDE" w:rsidRDefault="00D56EDE" w:rsidP="00D56EDE">
      <w:pPr>
        <w:pStyle w:val="breakline"/>
        <w:rPr>
          <w:color w:val="002060"/>
        </w:rPr>
      </w:pPr>
    </w:p>
    <w:p w14:paraId="76F95F0A" w14:textId="77777777" w:rsidR="00D56EDE" w:rsidRPr="00D56EDE" w:rsidRDefault="00D56EDE" w:rsidP="00D56EDE">
      <w:pPr>
        <w:pStyle w:val="sottotitolocampionato10"/>
        <w:rPr>
          <w:color w:val="002060"/>
        </w:rPr>
      </w:pPr>
      <w:r w:rsidRPr="00D56ED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6CC63C47"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00143"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D4047"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7D4EF"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0B975"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76ECE"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2C29B"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0921F"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2729F"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422EB"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C4D17" w14:textId="77777777" w:rsidR="00D56EDE" w:rsidRPr="00D56EDE" w:rsidRDefault="00D56EDE" w:rsidP="00AC08F3">
            <w:pPr>
              <w:pStyle w:val="headertabella0"/>
              <w:rPr>
                <w:color w:val="002060"/>
              </w:rPr>
            </w:pPr>
            <w:r w:rsidRPr="00D56EDE">
              <w:rPr>
                <w:color w:val="002060"/>
              </w:rPr>
              <w:t>PE</w:t>
            </w:r>
          </w:p>
        </w:tc>
      </w:tr>
      <w:tr w:rsidR="00D56EDE" w:rsidRPr="00D56EDE" w14:paraId="21C5F2DA"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03503B" w14:textId="77777777" w:rsidR="00D56EDE" w:rsidRPr="00D56EDE" w:rsidRDefault="00D56EDE" w:rsidP="00AC08F3">
            <w:pPr>
              <w:pStyle w:val="rowtabella0"/>
              <w:rPr>
                <w:color w:val="002060"/>
                <w:lang w:val="es-ES"/>
              </w:rPr>
            </w:pPr>
            <w:r w:rsidRPr="00D56ED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9237" w14:textId="77777777" w:rsidR="00D56EDE" w:rsidRPr="00D56EDE" w:rsidRDefault="00D56EDE" w:rsidP="00AC08F3">
            <w:pPr>
              <w:pStyle w:val="rowtabella0"/>
              <w:jc w:val="center"/>
              <w:rPr>
                <w:color w:val="002060"/>
              </w:rPr>
            </w:pPr>
            <w:r w:rsidRPr="00D56ED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3D52"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37A5"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B25F"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C30C"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89B5" w14:textId="77777777" w:rsidR="00D56EDE" w:rsidRPr="00D56EDE" w:rsidRDefault="00D56EDE" w:rsidP="00AC08F3">
            <w:pPr>
              <w:pStyle w:val="rowtabella0"/>
              <w:jc w:val="center"/>
              <w:rPr>
                <w:color w:val="002060"/>
              </w:rPr>
            </w:pPr>
            <w:r w:rsidRPr="00D56ED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E99A" w14:textId="77777777" w:rsidR="00D56EDE" w:rsidRPr="00D56EDE" w:rsidRDefault="00D56EDE" w:rsidP="00AC08F3">
            <w:pPr>
              <w:pStyle w:val="rowtabella0"/>
              <w:jc w:val="center"/>
              <w:rPr>
                <w:color w:val="002060"/>
              </w:rPr>
            </w:pPr>
            <w:r w:rsidRPr="00D56E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94BC"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B754" w14:textId="77777777" w:rsidR="00D56EDE" w:rsidRPr="00D56EDE" w:rsidRDefault="00D56EDE" w:rsidP="00AC08F3">
            <w:pPr>
              <w:pStyle w:val="rowtabella0"/>
              <w:jc w:val="center"/>
              <w:rPr>
                <w:color w:val="002060"/>
              </w:rPr>
            </w:pPr>
            <w:r w:rsidRPr="00D56EDE">
              <w:rPr>
                <w:color w:val="002060"/>
              </w:rPr>
              <w:t>0</w:t>
            </w:r>
          </w:p>
        </w:tc>
      </w:tr>
      <w:tr w:rsidR="00D56EDE" w:rsidRPr="00D56EDE" w14:paraId="60AAAC3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246CC" w14:textId="77777777" w:rsidR="00D56EDE" w:rsidRPr="00D56EDE" w:rsidRDefault="00D56EDE" w:rsidP="00AC08F3">
            <w:pPr>
              <w:pStyle w:val="rowtabella0"/>
              <w:rPr>
                <w:color w:val="002060"/>
                <w:lang w:val="es-ES"/>
              </w:rPr>
            </w:pPr>
            <w:r w:rsidRPr="00D56EDE">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E363"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40A8"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31E5"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CEE5"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0394"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1D2E" w14:textId="77777777" w:rsidR="00D56EDE" w:rsidRPr="00D56EDE" w:rsidRDefault="00D56EDE" w:rsidP="00AC08F3">
            <w:pPr>
              <w:pStyle w:val="rowtabella0"/>
              <w:jc w:val="center"/>
              <w:rPr>
                <w:color w:val="002060"/>
              </w:rPr>
            </w:pPr>
            <w:r w:rsidRPr="00D56ED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5471"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27A7"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F8C7" w14:textId="77777777" w:rsidR="00D56EDE" w:rsidRPr="00D56EDE" w:rsidRDefault="00D56EDE" w:rsidP="00AC08F3">
            <w:pPr>
              <w:pStyle w:val="rowtabella0"/>
              <w:jc w:val="center"/>
              <w:rPr>
                <w:color w:val="002060"/>
              </w:rPr>
            </w:pPr>
            <w:r w:rsidRPr="00D56EDE">
              <w:rPr>
                <w:color w:val="002060"/>
              </w:rPr>
              <w:t>0</w:t>
            </w:r>
          </w:p>
        </w:tc>
      </w:tr>
      <w:tr w:rsidR="00D56EDE" w:rsidRPr="00D56EDE" w14:paraId="2AD5E6E4"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E2748" w14:textId="77777777" w:rsidR="00D56EDE" w:rsidRPr="00D56EDE" w:rsidRDefault="00D56EDE" w:rsidP="00AC08F3">
            <w:pPr>
              <w:pStyle w:val="rowtabella0"/>
              <w:rPr>
                <w:color w:val="002060"/>
              </w:rPr>
            </w:pPr>
            <w:r w:rsidRPr="00D56ED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B272"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AF95"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BDBF"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2153"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5E4A"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47DF" w14:textId="77777777" w:rsidR="00D56EDE" w:rsidRPr="00D56EDE" w:rsidRDefault="00D56EDE" w:rsidP="00AC08F3">
            <w:pPr>
              <w:pStyle w:val="rowtabella0"/>
              <w:jc w:val="center"/>
              <w:rPr>
                <w:color w:val="002060"/>
              </w:rPr>
            </w:pPr>
            <w:r w:rsidRPr="00D56ED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341E" w14:textId="77777777" w:rsidR="00D56EDE" w:rsidRPr="00D56EDE" w:rsidRDefault="00D56EDE" w:rsidP="00AC08F3">
            <w:pPr>
              <w:pStyle w:val="rowtabella0"/>
              <w:jc w:val="center"/>
              <w:rPr>
                <w:color w:val="002060"/>
              </w:rPr>
            </w:pPr>
            <w:r w:rsidRPr="00D56ED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315A"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03FD" w14:textId="77777777" w:rsidR="00D56EDE" w:rsidRPr="00D56EDE" w:rsidRDefault="00D56EDE" w:rsidP="00AC08F3">
            <w:pPr>
              <w:pStyle w:val="rowtabella0"/>
              <w:jc w:val="center"/>
              <w:rPr>
                <w:color w:val="002060"/>
              </w:rPr>
            </w:pPr>
            <w:r w:rsidRPr="00D56EDE">
              <w:rPr>
                <w:color w:val="002060"/>
              </w:rPr>
              <w:t>0</w:t>
            </w:r>
          </w:p>
        </w:tc>
      </w:tr>
      <w:tr w:rsidR="00D56EDE" w:rsidRPr="00D56EDE" w14:paraId="286FB99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7748B" w14:textId="77777777" w:rsidR="00D56EDE" w:rsidRPr="00D56EDE" w:rsidRDefault="00D56EDE" w:rsidP="00AC08F3">
            <w:pPr>
              <w:pStyle w:val="rowtabella0"/>
              <w:rPr>
                <w:color w:val="002060"/>
              </w:rPr>
            </w:pPr>
            <w:r w:rsidRPr="00D56ED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EEFC9"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AC18"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BF6E"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A6F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40EC"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8CDA" w14:textId="77777777" w:rsidR="00D56EDE" w:rsidRPr="00D56EDE" w:rsidRDefault="00D56EDE" w:rsidP="00AC08F3">
            <w:pPr>
              <w:pStyle w:val="rowtabella0"/>
              <w:jc w:val="center"/>
              <w:rPr>
                <w:color w:val="002060"/>
              </w:rPr>
            </w:pPr>
            <w:r w:rsidRPr="00D56ED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6F6B"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4F30"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ACD1" w14:textId="77777777" w:rsidR="00D56EDE" w:rsidRPr="00D56EDE" w:rsidRDefault="00D56EDE" w:rsidP="00AC08F3">
            <w:pPr>
              <w:pStyle w:val="rowtabella0"/>
              <w:jc w:val="center"/>
              <w:rPr>
                <w:color w:val="002060"/>
              </w:rPr>
            </w:pPr>
            <w:r w:rsidRPr="00D56EDE">
              <w:rPr>
                <w:color w:val="002060"/>
              </w:rPr>
              <w:t>0</w:t>
            </w:r>
          </w:p>
        </w:tc>
      </w:tr>
      <w:tr w:rsidR="00D56EDE" w:rsidRPr="00D56EDE" w14:paraId="3114F6E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FFD2B" w14:textId="77777777" w:rsidR="00D56EDE" w:rsidRPr="00D56EDE" w:rsidRDefault="00D56EDE" w:rsidP="00AC08F3">
            <w:pPr>
              <w:pStyle w:val="rowtabella0"/>
              <w:rPr>
                <w:color w:val="002060"/>
              </w:rPr>
            </w:pPr>
            <w:r w:rsidRPr="00D56ED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4B9E"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9C94"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ABBC"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408F"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922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D049" w14:textId="77777777" w:rsidR="00D56EDE" w:rsidRPr="00D56EDE" w:rsidRDefault="00D56EDE" w:rsidP="00AC08F3">
            <w:pPr>
              <w:pStyle w:val="rowtabella0"/>
              <w:jc w:val="center"/>
              <w:rPr>
                <w:color w:val="002060"/>
              </w:rPr>
            </w:pPr>
            <w:r w:rsidRPr="00D56ED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4143" w14:textId="77777777" w:rsidR="00D56EDE" w:rsidRPr="00D56EDE" w:rsidRDefault="00D56EDE" w:rsidP="00AC08F3">
            <w:pPr>
              <w:pStyle w:val="rowtabella0"/>
              <w:jc w:val="center"/>
              <w:rPr>
                <w:color w:val="002060"/>
              </w:rPr>
            </w:pPr>
            <w:r w:rsidRPr="00D56ED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586B"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D9BD" w14:textId="77777777" w:rsidR="00D56EDE" w:rsidRPr="00D56EDE" w:rsidRDefault="00D56EDE" w:rsidP="00AC08F3">
            <w:pPr>
              <w:pStyle w:val="rowtabella0"/>
              <w:jc w:val="center"/>
              <w:rPr>
                <w:color w:val="002060"/>
              </w:rPr>
            </w:pPr>
            <w:r w:rsidRPr="00D56EDE">
              <w:rPr>
                <w:color w:val="002060"/>
              </w:rPr>
              <w:t>0</w:t>
            </w:r>
          </w:p>
        </w:tc>
      </w:tr>
      <w:tr w:rsidR="00D56EDE" w:rsidRPr="00D56EDE" w14:paraId="03E5C40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20F69" w14:textId="77777777" w:rsidR="00D56EDE" w:rsidRPr="00D56EDE" w:rsidRDefault="00D56EDE" w:rsidP="00AC08F3">
            <w:pPr>
              <w:pStyle w:val="rowtabella0"/>
              <w:rPr>
                <w:color w:val="002060"/>
              </w:rPr>
            </w:pPr>
            <w:r w:rsidRPr="00D56EDE">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E7CA"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1683"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692B"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7EB2"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580C"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6E9E"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8E53"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C15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39D7" w14:textId="77777777" w:rsidR="00D56EDE" w:rsidRPr="00D56EDE" w:rsidRDefault="00D56EDE" w:rsidP="00AC08F3">
            <w:pPr>
              <w:pStyle w:val="rowtabella0"/>
              <w:jc w:val="center"/>
              <w:rPr>
                <w:color w:val="002060"/>
              </w:rPr>
            </w:pPr>
            <w:r w:rsidRPr="00D56EDE">
              <w:rPr>
                <w:color w:val="002060"/>
              </w:rPr>
              <w:t>0</w:t>
            </w:r>
          </w:p>
        </w:tc>
      </w:tr>
      <w:tr w:rsidR="00D56EDE" w:rsidRPr="00D56EDE" w14:paraId="5B8846F4"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DE8A2" w14:textId="77777777" w:rsidR="00D56EDE" w:rsidRPr="00D56EDE" w:rsidRDefault="00D56EDE" w:rsidP="00AC08F3">
            <w:pPr>
              <w:pStyle w:val="rowtabella0"/>
              <w:rPr>
                <w:color w:val="002060"/>
              </w:rPr>
            </w:pPr>
            <w:r w:rsidRPr="00D56ED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4925" w14:textId="77777777" w:rsidR="00D56EDE" w:rsidRPr="00D56EDE" w:rsidRDefault="00D56EDE" w:rsidP="00AC08F3">
            <w:pPr>
              <w:pStyle w:val="rowtabella0"/>
              <w:jc w:val="center"/>
              <w:rPr>
                <w:color w:val="002060"/>
              </w:rPr>
            </w:pPr>
            <w:r w:rsidRPr="00D56E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F66B"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48E1"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A9B1"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CFDB"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D541" w14:textId="77777777" w:rsidR="00D56EDE" w:rsidRPr="00D56EDE" w:rsidRDefault="00D56EDE" w:rsidP="00AC08F3">
            <w:pPr>
              <w:pStyle w:val="rowtabella0"/>
              <w:jc w:val="center"/>
              <w:rPr>
                <w:color w:val="002060"/>
              </w:rPr>
            </w:pPr>
            <w:r w:rsidRPr="00D56ED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1082" w14:textId="77777777" w:rsidR="00D56EDE" w:rsidRPr="00D56EDE" w:rsidRDefault="00D56EDE" w:rsidP="00AC08F3">
            <w:pPr>
              <w:pStyle w:val="rowtabella0"/>
              <w:jc w:val="center"/>
              <w:rPr>
                <w:color w:val="002060"/>
              </w:rPr>
            </w:pPr>
            <w:r w:rsidRPr="00D56ED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024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0ADB" w14:textId="77777777" w:rsidR="00D56EDE" w:rsidRPr="00D56EDE" w:rsidRDefault="00D56EDE" w:rsidP="00AC08F3">
            <w:pPr>
              <w:pStyle w:val="rowtabella0"/>
              <w:jc w:val="center"/>
              <w:rPr>
                <w:color w:val="002060"/>
              </w:rPr>
            </w:pPr>
            <w:r w:rsidRPr="00D56EDE">
              <w:rPr>
                <w:color w:val="002060"/>
              </w:rPr>
              <w:t>0</w:t>
            </w:r>
          </w:p>
        </w:tc>
      </w:tr>
      <w:tr w:rsidR="00D56EDE" w:rsidRPr="00D56EDE" w14:paraId="7BA2ABE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6DEDA" w14:textId="77777777" w:rsidR="00D56EDE" w:rsidRPr="00D56EDE" w:rsidRDefault="00D56EDE" w:rsidP="00AC08F3">
            <w:pPr>
              <w:pStyle w:val="rowtabella0"/>
              <w:rPr>
                <w:color w:val="002060"/>
              </w:rPr>
            </w:pPr>
            <w:r w:rsidRPr="00D56ED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0D5E"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7D28"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2F3C"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0A7B"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E9ED"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E963" w14:textId="77777777" w:rsidR="00D56EDE" w:rsidRPr="00D56EDE" w:rsidRDefault="00D56EDE" w:rsidP="00AC08F3">
            <w:pPr>
              <w:pStyle w:val="rowtabella0"/>
              <w:jc w:val="center"/>
              <w:rPr>
                <w:color w:val="002060"/>
              </w:rPr>
            </w:pPr>
            <w:r w:rsidRPr="00D56ED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4EF7" w14:textId="77777777" w:rsidR="00D56EDE" w:rsidRPr="00D56EDE" w:rsidRDefault="00D56EDE" w:rsidP="00AC08F3">
            <w:pPr>
              <w:pStyle w:val="rowtabella0"/>
              <w:jc w:val="center"/>
              <w:rPr>
                <w:color w:val="002060"/>
              </w:rPr>
            </w:pPr>
            <w:r w:rsidRPr="00D56ED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C0C3B"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E1D9A" w14:textId="77777777" w:rsidR="00D56EDE" w:rsidRPr="00D56EDE" w:rsidRDefault="00D56EDE" w:rsidP="00AC08F3">
            <w:pPr>
              <w:pStyle w:val="rowtabella0"/>
              <w:jc w:val="center"/>
              <w:rPr>
                <w:color w:val="002060"/>
              </w:rPr>
            </w:pPr>
            <w:r w:rsidRPr="00D56EDE">
              <w:rPr>
                <w:color w:val="002060"/>
              </w:rPr>
              <w:t>0</w:t>
            </w:r>
          </w:p>
        </w:tc>
      </w:tr>
      <w:tr w:rsidR="00D56EDE" w:rsidRPr="00D56EDE" w14:paraId="4F3C733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9D300" w14:textId="77777777" w:rsidR="00D56EDE" w:rsidRPr="00D56EDE" w:rsidRDefault="00D56EDE" w:rsidP="00AC08F3">
            <w:pPr>
              <w:pStyle w:val="rowtabella0"/>
              <w:rPr>
                <w:color w:val="002060"/>
              </w:rPr>
            </w:pPr>
            <w:r w:rsidRPr="00D56ED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7A3F"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9529"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0A4E"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25F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F6C2"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205B"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1F85"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10B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85A2" w14:textId="77777777" w:rsidR="00D56EDE" w:rsidRPr="00D56EDE" w:rsidRDefault="00D56EDE" w:rsidP="00AC08F3">
            <w:pPr>
              <w:pStyle w:val="rowtabella0"/>
              <w:jc w:val="center"/>
              <w:rPr>
                <w:color w:val="002060"/>
              </w:rPr>
            </w:pPr>
            <w:r w:rsidRPr="00D56EDE">
              <w:rPr>
                <w:color w:val="002060"/>
              </w:rPr>
              <w:t>0</w:t>
            </w:r>
          </w:p>
        </w:tc>
      </w:tr>
      <w:tr w:rsidR="00D56EDE" w:rsidRPr="00D56EDE" w14:paraId="038E86A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BE262" w14:textId="77777777" w:rsidR="00D56EDE" w:rsidRPr="00D56EDE" w:rsidRDefault="00D56EDE" w:rsidP="00AC08F3">
            <w:pPr>
              <w:pStyle w:val="rowtabella0"/>
              <w:rPr>
                <w:color w:val="002060"/>
              </w:rPr>
            </w:pPr>
            <w:r w:rsidRPr="00D56ED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C3AA"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001C"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2A95"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6BFE"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F59F"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A277"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7092" w14:textId="77777777" w:rsidR="00D56EDE" w:rsidRPr="00D56EDE" w:rsidRDefault="00D56EDE" w:rsidP="00AC08F3">
            <w:pPr>
              <w:pStyle w:val="rowtabella0"/>
              <w:jc w:val="center"/>
              <w:rPr>
                <w:color w:val="002060"/>
              </w:rPr>
            </w:pPr>
            <w:r w:rsidRPr="00D56ED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5381"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33C2" w14:textId="77777777" w:rsidR="00D56EDE" w:rsidRPr="00D56EDE" w:rsidRDefault="00D56EDE" w:rsidP="00AC08F3">
            <w:pPr>
              <w:pStyle w:val="rowtabella0"/>
              <w:jc w:val="center"/>
              <w:rPr>
                <w:color w:val="002060"/>
              </w:rPr>
            </w:pPr>
            <w:r w:rsidRPr="00D56EDE">
              <w:rPr>
                <w:color w:val="002060"/>
              </w:rPr>
              <w:t>0</w:t>
            </w:r>
          </w:p>
        </w:tc>
      </w:tr>
      <w:tr w:rsidR="00D56EDE" w:rsidRPr="00D56EDE" w14:paraId="3A09E4E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05ABC" w14:textId="77777777" w:rsidR="00D56EDE" w:rsidRPr="00D56EDE" w:rsidRDefault="00D56EDE" w:rsidP="00AC08F3">
            <w:pPr>
              <w:pStyle w:val="rowtabella0"/>
              <w:rPr>
                <w:color w:val="002060"/>
              </w:rPr>
            </w:pPr>
            <w:r w:rsidRPr="00D56ED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9C44"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987F"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1807"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A0D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C301"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E836"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3A34"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CDE3"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2DA4" w14:textId="77777777" w:rsidR="00D56EDE" w:rsidRPr="00D56EDE" w:rsidRDefault="00D56EDE" w:rsidP="00AC08F3">
            <w:pPr>
              <w:pStyle w:val="rowtabella0"/>
              <w:jc w:val="center"/>
              <w:rPr>
                <w:color w:val="002060"/>
              </w:rPr>
            </w:pPr>
            <w:r w:rsidRPr="00D56EDE">
              <w:rPr>
                <w:color w:val="002060"/>
              </w:rPr>
              <w:t>0</w:t>
            </w:r>
          </w:p>
        </w:tc>
      </w:tr>
      <w:tr w:rsidR="00D56EDE" w:rsidRPr="00D56EDE" w14:paraId="3CDFC9F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FB3E9" w14:textId="77777777" w:rsidR="00D56EDE" w:rsidRPr="00D56EDE" w:rsidRDefault="00D56EDE" w:rsidP="00AC08F3">
            <w:pPr>
              <w:pStyle w:val="rowtabella0"/>
              <w:rPr>
                <w:color w:val="002060"/>
              </w:rPr>
            </w:pPr>
            <w:r w:rsidRPr="00D56ED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AF63"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3637"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C03D"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98F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D78F"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464E3" w14:textId="77777777" w:rsidR="00D56EDE" w:rsidRPr="00D56EDE" w:rsidRDefault="00D56EDE" w:rsidP="00AC08F3">
            <w:pPr>
              <w:pStyle w:val="rowtabella0"/>
              <w:jc w:val="center"/>
              <w:rPr>
                <w:color w:val="002060"/>
              </w:rPr>
            </w:pPr>
            <w:r w:rsidRPr="00D56ED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2D6F"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D469"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7BF3A" w14:textId="77777777" w:rsidR="00D56EDE" w:rsidRPr="00D56EDE" w:rsidRDefault="00D56EDE" w:rsidP="00AC08F3">
            <w:pPr>
              <w:pStyle w:val="rowtabella0"/>
              <w:jc w:val="center"/>
              <w:rPr>
                <w:color w:val="002060"/>
              </w:rPr>
            </w:pPr>
            <w:r w:rsidRPr="00D56EDE">
              <w:rPr>
                <w:color w:val="002060"/>
              </w:rPr>
              <w:t>0</w:t>
            </w:r>
          </w:p>
        </w:tc>
      </w:tr>
      <w:tr w:rsidR="00D56EDE" w:rsidRPr="00D56EDE" w14:paraId="28499AB0"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531364" w14:textId="77777777" w:rsidR="00D56EDE" w:rsidRPr="00D56EDE" w:rsidRDefault="00D56EDE" w:rsidP="00AC08F3">
            <w:pPr>
              <w:pStyle w:val="rowtabella0"/>
              <w:rPr>
                <w:color w:val="002060"/>
              </w:rPr>
            </w:pPr>
            <w:r w:rsidRPr="00D56EDE">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D24C"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87E6"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57AD"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488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F9A11"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34CD" w14:textId="77777777" w:rsidR="00D56EDE" w:rsidRPr="00D56EDE" w:rsidRDefault="00D56EDE" w:rsidP="00AC08F3">
            <w:pPr>
              <w:pStyle w:val="rowtabella0"/>
              <w:jc w:val="center"/>
              <w:rPr>
                <w:color w:val="002060"/>
              </w:rPr>
            </w:pPr>
            <w:r w:rsidRPr="00D56ED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5FE9" w14:textId="77777777" w:rsidR="00D56EDE" w:rsidRPr="00D56EDE" w:rsidRDefault="00D56EDE" w:rsidP="00AC08F3">
            <w:pPr>
              <w:pStyle w:val="rowtabella0"/>
              <w:jc w:val="center"/>
              <w:rPr>
                <w:color w:val="002060"/>
              </w:rPr>
            </w:pPr>
            <w:r w:rsidRPr="00D56EDE">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3368"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DFE0" w14:textId="77777777" w:rsidR="00D56EDE" w:rsidRPr="00D56EDE" w:rsidRDefault="00D56EDE" w:rsidP="00AC08F3">
            <w:pPr>
              <w:pStyle w:val="rowtabella0"/>
              <w:jc w:val="center"/>
              <w:rPr>
                <w:color w:val="002060"/>
              </w:rPr>
            </w:pPr>
            <w:r w:rsidRPr="00D56EDE">
              <w:rPr>
                <w:color w:val="002060"/>
              </w:rPr>
              <w:t>0</w:t>
            </w:r>
          </w:p>
        </w:tc>
      </w:tr>
    </w:tbl>
    <w:p w14:paraId="2AC00903" w14:textId="77777777" w:rsidR="00D56EDE" w:rsidRPr="00D56EDE" w:rsidRDefault="00D56EDE" w:rsidP="00D56EDE">
      <w:pPr>
        <w:pStyle w:val="breakline"/>
        <w:rPr>
          <w:rFonts w:eastAsiaTheme="minorEastAsia"/>
          <w:color w:val="002060"/>
        </w:rPr>
      </w:pPr>
    </w:p>
    <w:p w14:paraId="24267EF9" w14:textId="77777777" w:rsidR="00D56EDE" w:rsidRPr="00D56EDE" w:rsidRDefault="00D56EDE" w:rsidP="00D56EDE">
      <w:pPr>
        <w:pStyle w:val="breakline"/>
        <w:rPr>
          <w:color w:val="002060"/>
        </w:rPr>
      </w:pPr>
    </w:p>
    <w:p w14:paraId="73E1E9D9" w14:textId="77777777" w:rsidR="00D56EDE" w:rsidRPr="00D56EDE" w:rsidRDefault="00D56EDE" w:rsidP="00D56EDE">
      <w:pPr>
        <w:pStyle w:val="sottotitolocampionato10"/>
        <w:rPr>
          <w:color w:val="002060"/>
        </w:rPr>
      </w:pPr>
      <w:r w:rsidRPr="00D56ED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0F5CAC84"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53067"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EC1F3"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35BA6"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FB703"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CC169"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4B263"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C4041"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9D19D"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B18E6"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7177C" w14:textId="77777777" w:rsidR="00D56EDE" w:rsidRPr="00D56EDE" w:rsidRDefault="00D56EDE" w:rsidP="00AC08F3">
            <w:pPr>
              <w:pStyle w:val="headertabella0"/>
              <w:rPr>
                <w:color w:val="002060"/>
              </w:rPr>
            </w:pPr>
            <w:r w:rsidRPr="00D56EDE">
              <w:rPr>
                <w:color w:val="002060"/>
              </w:rPr>
              <w:t>PE</w:t>
            </w:r>
          </w:p>
        </w:tc>
      </w:tr>
      <w:tr w:rsidR="00D56EDE" w:rsidRPr="00D56EDE" w14:paraId="052E0BBE"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30DD4" w14:textId="77777777" w:rsidR="00D56EDE" w:rsidRPr="00D56EDE" w:rsidRDefault="00D56EDE" w:rsidP="00AC08F3">
            <w:pPr>
              <w:pStyle w:val="rowtabella0"/>
              <w:rPr>
                <w:color w:val="002060"/>
              </w:rPr>
            </w:pPr>
            <w:r w:rsidRPr="00D56ED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81F8" w14:textId="77777777" w:rsidR="00D56EDE" w:rsidRPr="00D56EDE" w:rsidRDefault="00D56EDE" w:rsidP="00AC08F3">
            <w:pPr>
              <w:pStyle w:val="rowtabella0"/>
              <w:jc w:val="center"/>
              <w:rPr>
                <w:color w:val="002060"/>
              </w:rPr>
            </w:pPr>
            <w:r w:rsidRPr="00D56ED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B5A0"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8D3F"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86B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4311"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D78B" w14:textId="77777777" w:rsidR="00D56EDE" w:rsidRPr="00D56EDE" w:rsidRDefault="00D56EDE" w:rsidP="00AC08F3">
            <w:pPr>
              <w:pStyle w:val="rowtabella0"/>
              <w:jc w:val="center"/>
              <w:rPr>
                <w:color w:val="002060"/>
              </w:rPr>
            </w:pPr>
            <w:r w:rsidRPr="00D56EDE">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A659"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564E" w14:textId="77777777" w:rsidR="00D56EDE" w:rsidRPr="00D56EDE" w:rsidRDefault="00D56EDE" w:rsidP="00AC08F3">
            <w:pPr>
              <w:pStyle w:val="rowtabella0"/>
              <w:jc w:val="center"/>
              <w:rPr>
                <w:color w:val="002060"/>
              </w:rPr>
            </w:pPr>
            <w:r w:rsidRPr="00D56ED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F476" w14:textId="77777777" w:rsidR="00D56EDE" w:rsidRPr="00D56EDE" w:rsidRDefault="00D56EDE" w:rsidP="00AC08F3">
            <w:pPr>
              <w:pStyle w:val="rowtabella0"/>
              <w:jc w:val="center"/>
              <w:rPr>
                <w:color w:val="002060"/>
              </w:rPr>
            </w:pPr>
            <w:r w:rsidRPr="00D56EDE">
              <w:rPr>
                <w:color w:val="002060"/>
              </w:rPr>
              <w:t>0</w:t>
            </w:r>
          </w:p>
        </w:tc>
      </w:tr>
      <w:tr w:rsidR="00D56EDE" w:rsidRPr="00D56EDE" w14:paraId="7823021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52654" w14:textId="77777777" w:rsidR="00D56EDE" w:rsidRPr="00D56EDE" w:rsidRDefault="00D56EDE" w:rsidP="00AC08F3">
            <w:pPr>
              <w:pStyle w:val="rowtabella0"/>
              <w:rPr>
                <w:color w:val="002060"/>
              </w:rPr>
            </w:pPr>
            <w:r w:rsidRPr="00D56ED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4818"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A9EB"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771B"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45BC"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321D"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3CE7"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56DE"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3A2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7450"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9A557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4353F" w14:textId="77777777" w:rsidR="00D56EDE" w:rsidRPr="00CB07DB" w:rsidRDefault="00D56EDE" w:rsidP="00AC08F3">
            <w:pPr>
              <w:pStyle w:val="rowtabella0"/>
              <w:rPr>
                <w:color w:val="002060"/>
                <w:lang w:val="es-ES"/>
              </w:rPr>
            </w:pPr>
            <w:r w:rsidRPr="00CB07D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ACB3"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CF76A"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73AD"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8958"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B21C"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BE67"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5446" w14:textId="77777777" w:rsidR="00D56EDE" w:rsidRPr="00D56EDE" w:rsidRDefault="00D56EDE" w:rsidP="00AC08F3">
            <w:pPr>
              <w:pStyle w:val="rowtabella0"/>
              <w:jc w:val="center"/>
              <w:rPr>
                <w:color w:val="002060"/>
              </w:rPr>
            </w:pPr>
            <w:r w:rsidRPr="00D56ED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FFFC"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385F" w14:textId="77777777" w:rsidR="00D56EDE" w:rsidRPr="00D56EDE" w:rsidRDefault="00D56EDE" w:rsidP="00AC08F3">
            <w:pPr>
              <w:pStyle w:val="rowtabella0"/>
              <w:jc w:val="center"/>
              <w:rPr>
                <w:color w:val="002060"/>
              </w:rPr>
            </w:pPr>
            <w:r w:rsidRPr="00D56EDE">
              <w:rPr>
                <w:color w:val="002060"/>
              </w:rPr>
              <w:t>0</w:t>
            </w:r>
          </w:p>
        </w:tc>
      </w:tr>
      <w:tr w:rsidR="00D56EDE" w:rsidRPr="00D56EDE" w14:paraId="760AF7F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DEF4F" w14:textId="77777777" w:rsidR="00D56EDE" w:rsidRPr="00D56EDE" w:rsidRDefault="00D56EDE" w:rsidP="00AC08F3">
            <w:pPr>
              <w:pStyle w:val="rowtabella0"/>
              <w:rPr>
                <w:color w:val="002060"/>
              </w:rPr>
            </w:pPr>
            <w:r w:rsidRPr="00D56EDE">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4FFD"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6FC8"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2174"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11C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6A7F"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4421" w14:textId="77777777" w:rsidR="00D56EDE" w:rsidRPr="00D56EDE" w:rsidRDefault="00D56EDE" w:rsidP="00AC08F3">
            <w:pPr>
              <w:pStyle w:val="rowtabella0"/>
              <w:jc w:val="center"/>
              <w:rPr>
                <w:color w:val="002060"/>
              </w:rPr>
            </w:pPr>
            <w:r w:rsidRPr="00D56E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F9674" w14:textId="77777777" w:rsidR="00D56EDE" w:rsidRPr="00D56EDE" w:rsidRDefault="00D56EDE" w:rsidP="00AC08F3">
            <w:pPr>
              <w:pStyle w:val="rowtabella0"/>
              <w:jc w:val="center"/>
              <w:rPr>
                <w:color w:val="002060"/>
              </w:rPr>
            </w:pPr>
            <w:r w:rsidRPr="00D56ED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D2A1"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C594E" w14:textId="77777777" w:rsidR="00D56EDE" w:rsidRPr="00D56EDE" w:rsidRDefault="00D56EDE" w:rsidP="00AC08F3">
            <w:pPr>
              <w:pStyle w:val="rowtabella0"/>
              <w:jc w:val="center"/>
              <w:rPr>
                <w:color w:val="002060"/>
              </w:rPr>
            </w:pPr>
            <w:r w:rsidRPr="00D56EDE">
              <w:rPr>
                <w:color w:val="002060"/>
              </w:rPr>
              <w:t>0</w:t>
            </w:r>
          </w:p>
        </w:tc>
      </w:tr>
      <w:tr w:rsidR="00D56EDE" w:rsidRPr="00D56EDE" w14:paraId="32E2896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8085D" w14:textId="77777777" w:rsidR="00D56EDE" w:rsidRPr="003E0335" w:rsidRDefault="00D56EDE" w:rsidP="00AC08F3">
            <w:pPr>
              <w:pStyle w:val="rowtabella0"/>
              <w:rPr>
                <w:color w:val="002060"/>
                <w:lang w:val="en-US"/>
              </w:rPr>
            </w:pPr>
            <w:r w:rsidRPr="003E0335">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A9D6"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263F"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1EDF"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1EA3"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33F3"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B7EE"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30AD"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499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2F18" w14:textId="77777777" w:rsidR="00D56EDE" w:rsidRPr="00D56EDE" w:rsidRDefault="00D56EDE" w:rsidP="00AC08F3">
            <w:pPr>
              <w:pStyle w:val="rowtabella0"/>
              <w:jc w:val="center"/>
              <w:rPr>
                <w:color w:val="002060"/>
              </w:rPr>
            </w:pPr>
            <w:r w:rsidRPr="00D56EDE">
              <w:rPr>
                <w:color w:val="002060"/>
              </w:rPr>
              <w:t>0</w:t>
            </w:r>
          </w:p>
        </w:tc>
      </w:tr>
      <w:tr w:rsidR="00D56EDE" w:rsidRPr="00D56EDE" w14:paraId="1A9904A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D2A07" w14:textId="77777777" w:rsidR="00D56EDE" w:rsidRPr="00D56EDE" w:rsidRDefault="00D56EDE" w:rsidP="00AC08F3">
            <w:pPr>
              <w:pStyle w:val="rowtabella0"/>
              <w:rPr>
                <w:color w:val="002060"/>
              </w:rPr>
            </w:pPr>
            <w:r w:rsidRPr="00D56ED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1593"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89BC"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C957"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D27D"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F4FA"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1D6C"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D82CA"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F4EF4"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E318"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44F7B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575E0" w14:textId="77777777" w:rsidR="00D56EDE" w:rsidRPr="00D56EDE" w:rsidRDefault="00D56EDE" w:rsidP="00AC08F3">
            <w:pPr>
              <w:pStyle w:val="rowtabella0"/>
              <w:rPr>
                <w:color w:val="002060"/>
              </w:rPr>
            </w:pPr>
            <w:r w:rsidRPr="00D56ED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81D72"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56B0"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613A"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A5E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0208"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BD75"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EF18" w14:textId="77777777" w:rsidR="00D56EDE" w:rsidRPr="00D56EDE" w:rsidRDefault="00D56EDE" w:rsidP="00AC08F3">
            <w:pPr>
              <w:pStyle w:val="rowtabella0"/>
              <w:jc w:val="center"/>
              <w:rPr>
                <w:color w:val="002060"/>
              </w:rPr>
            </w:pPr>
            <w:r w:rsidRPr="00D56ED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65165"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7C43" w14:textId="77777777" w:rsidR="00D56EDE" w:rsidRPr="00D56EDE" w:rsidRDefault="00D56EDE" w:rsidP="00AC08F3">
            <w:pPr>
              <w:pStyle w:val="rowtabella0"/>
              <w:jc w:val="center"/>
              <w:rPr>
                <w:color w:val="002060"/>
              </w:rPr>
            </w:pPr>
            <w:r w:rsidRPr="00D56EDE">
              <w:rPr>
                <w:color w:val="002060"/>
              </w:rPr>
              <w:t>0</w:t>
            </w:r>
          </w:p>
        </w:tc>
      </w:tr>
      <w:tr w:rsidR="00D56EDE" w:rsidRPr="00D56EDE" w14:paraId="623663A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13952" w14:textId="77777777" w:rsidR="00D56EDE" w:rsidRPr="00D56EDE" w:rsidRDefault="00D56EDE" w:rsidP="00AC08F3">
            <w:pPr>
              <w:pStyle w:val="rowtabella0"/>
              <w:rPr>
                <w:color w:val="002060"/>
              </w:rPr>
            </w:pPr>
            <w:r w:rsidRPr="00D56EDE">
              <w:rPr>
                <w:color w:val="002060"/>
              </w:rPr>
              <w:t xml:space="preserve">A.S.D. </w:t>
            </w:r>
            <w:proofErr w:type="gramStart"/>
            <w:r w:rsidRPr="00D56ED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DE06"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60DA"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486A"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CD59"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A9218"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767E"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7618"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6B01"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01F7" w14:textId="77777777" w:rsidR="00D56EDE" w:rsidRPr="00D56EDE" w:rsidRDefault="00D56EDE" w:rsidP="00AC08F3">
            <w:pPr>
              <w:pStyle w:val="rowtabella0"/>
              <w:jc w:val="center"/>
              <w:rPr>
                <w:color w:val="002060"/>
              </w:rPr>
            </w:pPr>
            <w:r w:rsidRPr="00D56EDE">
              <w:rPr>
                <w:color w:val="002060"/>
              </w:rPr>
              <w:t>0</w:t>
            </w:r>
          </w:p>
        </w:tc>
      </w:tr>
      <w:tr w:rsidR="00D56EDE" w:rsidRPr="00D56EDE" w14:paraId="14D4CDB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8FDEA" w14:textId="77777777" w:rsidR="00D56EDE" w:rsidRPr="00D56EDE" w:rsidRDefault="00D56EDE" w:rsidP="00AC08F3">
            <w:pPr>
              <w:pStyle w:val="rowtabella0"/>
              <w:rPr>
                <w:color w:val="002060"/>
              </w:rPr>
            </w:pPr>
            <w:r w:rsidRPr="00D56ED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DF77"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8976"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344F"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7644"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F80D"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F38B" w14:textId="77777777" w:rsidR="00D56EDE" w:rsidRPr="00D56EDE" w:rsidRDefault="00D56EDE" w:rsidP="00AC08F3">
            <w:pPr>
              <w:pStyle w:val="rowtabella0"/>
              <w:jc w:val="center"/>
              <w:rPr>
                <w:color w:val="002060"/>
              </w:rPr>
            </w:pPr>
            <w:r w:rsidRPr="00D56ED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201E" w14:textId="77777777" w:rsidR="00D56EDE" w:rsidRPr="00D56EDE" w:rsidRDefault="00D56EDE" w:rsidP="00AC08F3">
            <w:pPr>
              <w:pStyle w:val="rowtabella0"/>
              <w:jc w:val="center"/>
              <w:rPr>
                <w:color w:val="002060"/>
              </w:rPr>
            </w:pPr>
            <w:r w:rsidRPr="00D56ED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0C39"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9AC8" w14:textId="77777777" w:rsidR="00D56EDE" w:rsidRPr="00D56EDE" w:rsidRDefault="00D56EDE" w:rsidP="00AC08F3">
            <w:pPr>
              <w:pStyle w:val="rowtabella0"/>
              <w:jc w:val="center"/>
              <w:rPr>
                <w:color w:val="002060"/>
              </w:rPr>
            </w:pPr>
            <w:r w:rsidRPr="00D56EDE">
              <w:rPr>
                <w:color w:val="002060"/>
              </w:rPr>
              <w:t>0</w:t>
            </w:r>
          </w:p>
        </w:tc>
      </w:tr>
      <w:tr w:rsidR="00D56EDE" w:rsidRPr="00D56EDE" w14:paraId="4D9C923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4A95E" w14:textId="77777777" w:rsidR="00D56EDE" w:rsidRPr="00D56EDE" w:rsidRDefault="00D56EDE" w:rsidP="00AC08F3">
            <w:pPr>
              <w:pStyle w:val="rowtabella0"/>
              <w:rPr>
                <w:color w:val="002060"/>
              </w:rPr>
            </w:pPr>
            <w:r w:rsidRPr="00D56ED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445A"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1C4A"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3CCB"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FF86"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B855"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6A12"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2288" w14:textId="77777777" w:rsidR="00D56EDE" w:rsidRPr="00D56EDE" w:rsidRDefault="00D56EDE" w:rsidP="00AC08F3">
            <w:pPr>
              <w:pStyle w:val="rowtabella0"/>
              <w:jc w:val="center"/>
              <w:rPr>
                <w:color w:val="002060"/>
              </w:rPr>
            </w:pPr>
            <w:r w:rsidRPr="00D56ED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AE1E"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B8A0" w14:textId="77777777" w:rsidR="00D56EDE" w:rsidRPr="00D56EDE" w:rsidRDefault="00D56EDE" w:rsidP="00AC08F3">
            <w:pPr>
              <w:pStyle w:val="rowtabella0"/>
              <w:jc w:val="center"/>
              <w:rPr>
                <w:color w:val="002060"/>
              </w:rPr>
            </w:pPr>
            <w:r w:rsidRPr="00D56EDE">
              <w:rPr>
                <w:color w:val="002060"/>
              </w:rPr>
              <w:t>0</w:t>
            </w:r>
          </w:p>
        </w:tc>
      </w:tr>
      <w:tr w:rsidR="00D56EDE" w:rsidRPr="00D56EDE" w14:paraId="3F264DE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120E5" w14:textId="77777777" w:rsidR="00D56EDE" w:rsidRPr="00CB07DB" w:rsidRDefault="00D56EDE" w:rsidP="00AC08F3">
            <w:pPr>
              <w:pStyle w:val="rowtabella0"/>
              <w:rPr>
                <w:color w:val="002060"/>
                <w:lang w:val="es-ES"/>
              </w:rPr>
            </w:pPr>
            <w:r w:rsidRPr="00CB07D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A26B"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C9AD"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AD6A"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A4DC"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4E3C"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241F" w14:textId="77777777" w:rsidR="00D56EDE" w:rsidRPr="00D56EDE" w:rsidRDefault="00D56EDE" w:rsidP="00AC08F3">
            <w:pPr>
              <w:pStyle w:val="rowtabella0"/>
              <w:jc w:val="center"/>
              <w:rPr>
                <w:color w:val="002060"/>
              </w:rPr>
            </w:pPr>
            <w:r w:rsidRPr="00D56ED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884F"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30BD"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AE08" w14:textId="77777777" w:rsidR="00D56EDE" w:rsidRPr="00D56EDE" w:rsidRDefault="00D56EDE" w:rsidP="00AC08F3">
            <w:pPr>
              <w:pStyle w:val="rowtabella0"/>
              <w:jc w:val="center"/>
              <w:rPr>
                <w:color w:val="002060"/>
              </w:rPr>
            </w:pPr>
            <w:r w:rsidRPr="00D56EDE">
              <w:rPr>
                <w:color w:val="002060"/>
              </w:rPr>
              <w:t>0</w:t>
            </w:r>
          </w:p>
        </w:tc>
      </w:tr>
      <w:tr w:rsidR="00D56EDE" w:rsidRPr="00D56EDE" w14:paraId="2165930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7B7CA" w14:textId="77777777" w:rsidR="00D56EDE" w:rsidRPr="00D56EDE" w:rsidRDefault="00D56EDE" w:rsidP="00AC08F3">
            <w:pPr>
              <w:pStyle w:val="rowtabella0"/>
              <w:rPr>
                <w:color w:val="002060"/>
              </w:rPr>
            </w:pPr>
            <w:r w:rsidRPr="00D56ED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998C"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6F8B"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FF9D"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F4E3"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93E9"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3DC3"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663C"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0A80"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B056" w14:textId="77777777" w:rsidR="00D56EDE" w:rsidRPr="00D56EDE" w:rsidRDefault="00D56EDE" w:rsidP="00AC08F3">
            <w:pPr>
              <w:pStyle w:val="rowtabella0"/>
              <w:jc w:val="center"/>
              <w:rPr>
                <w:color w:val="002060"/>
              </w:rPr>
            </w:pPr>
            <w:r w:rsidRPr="00D56EDE">
              <w:rPr>
                <w:color w:val="002060"/>
              </w:rPr>
              <w:t>0</w:t>
            </w:r>
          </w:p>
        </w:tc>
      </w:tr>
      <w:tr w:rsidR="00D56EDE" w:rsidRPr="00D56EDE" w14:paraId="02ED400B"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C57D4E" w14:textId="77777777" w:rsidR="00D56EDE" w:rsidRPr="00D56EDE" w:rsidRDefault="00D56EDE" w:rsidP="00AC08F3">
            <w:pPr>
              <w:pStyle w:val="rowtabella0"/>
              <w:rPr>
                <w:color w:val="002060"/>
              </w:rPr>
            </w:pPr>
            <w:r w:rsidRPr="00D56ED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0169"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FE73"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4B6E"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AA0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C9B1"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89A2" w14:textId="77777777" w:rsidR="00D56EDE" w:rsidRPr="00D56EDE" w:rsidRDefault="00D56EDE" w:rsidP="00AC08F3">
            <w:pPr>
              <w:pStyle w:val="rowtabella0"/>
              <w:jc w:val="center"/>
              <w:rPr>
                <w:color w:val="002060"/>
              </w:rPr>
            </w:pPr>
            <w:r w:rsidRPr="00D56ED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7DFC6" w14:textId="77777777" w:rsidR="00D56EDE" w:rsidRPr="00D56EDE" w:rsidRDefault="00D56EDE" w:rsidP="00AC08F3">
            <w:pPr>
              <w:pStyle w:val="rowtabella0"/>
              <w:jc w:val="center"/>
              <w:rPr>
                <w:color w:val="002060"/>
              </w:rPr>
            </w:pPr>
            <w:r w:rsidRPr="00D56ED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7331"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E47C" w14:textId="77777777" w:rsidR="00D56EDE" w:rsidRPr="00D56EDE" w:rsidRDefault="00D56EDE" w:rsidP="00AC08F3">
            <w:pPr>
              <w:pStyle w:val="rowtabella0"/>
              <w:jc w:val="center"/>
              <w:rPr>
                <w:color w:val="002060"/>
              </w:rPr>
            </w:pPr>
            <w:r w:rsidRPr="00D56EDE">
              <w:rPr>
                <w:color w:val="002060"/>
              </w:rPr>
              <w:t>0</w:t>
            </w:r>
          </w:p>
        </w:tc>
      </w:tr>
    </w:tbl>
    <w:p w14:paraId="62BE950D" w14:textId="77777777" w:rsidR="00D56EDE" w:rsidRDefault="00D56EDE" w:rsidP="00D56EDE">
      <w:pPr>
        <w:pStyle w:val="breakline"/>
        <w:rPr>
          <w:rFonts w:eastAsiaTheme="minorEastAsia"/>
          <w:color w:val="002060"/>
        </w:rPr>
      </w:pPr>
    </w:p>
    <w:p w14:paraId="00104A7D" w14:textId="77777777" w:rsidR="00CE51E8" w:rsidRPr="00D56EDE" w:rsidRDefault="00CE51E8" w:rsidP="00CE51E8">
      <w:pPr>
        <w:pStyle w:val="titoloprinc0"/>
        <w:rPr>
          <w:color w:val="002060"/>
        </w:rPr>
      </w:pPr>
      <w:r w:rsidRPr="00D56EDE">
        <w:rPr>
          <w:color w:val="002060"/>
        </w:rPr>
        <w:t>PROGRAMMA GARE</w:t>
      </w:r>
    </w:p>
    <w:p w14:paraId="40AB20A6" w14:textId="77777777" w:rsidR="00CE51E8" w:rsidRDefault="00CE51E8" w:rsidP="00D56EDE">
      <w:pPr>
        <w:pStyle w:val="breakline"/>
        <w:rPr>
          <w:rFonts w:eastAsiaTheme="minorEastAsia"/>
          <w:color w:val="002060"/>
        </w:rPr>
      </w:pPr>
    </w:p>
    <w:p w14:paraId="2E014AE0" w14:textId="77777777" w:rsidR="00123900" w:rsidRPr="00780DDB" w:rsidRDefault="00123900" w:rsidP="00123900">
      <w:pPr>
        <w:pStyle w:val="sottotitolocampionato10"/>
        <w:rPr>
          <w:color w:val="002060"/>
        </w:rPr>
      </w:pPr>
      <w:r w:rsidRPr="00780DDB">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83"/>
        <w:gridCol w:w="1551"/>
        <w:gridCol w:w="1548"/>
      </w:tblGrid>
      <w:tr w:rsidR="00123900" w:rsidRPr="00780DDB" w14:paraId="7E8596CC"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23F48"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260B5"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4D865"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E86F8"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C7744"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34C3"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CEB24"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099FD695"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6FE54" w14:textId="77777777" w:rsidR="00123900" w:rsidRPr="00780DDB" w:rsidRDefault="00123900" w:rsidP="00AC08F3">
            <w:pPr>
              <w:pStyle w:val="rowtabella0"/>
              <w:rPr>
                <w:color w:val="002060"/>
              </w:rPr>
            </w:pPr>
            <w:r w:rsidRPr="00780DD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7BDD9" w14:textId="77777777" w:rsidR="00123900" w:rsidRPr="00780DDB" w:rsidRDefault="00123900" w:rsidP="00AC08F3">
            <w:pPr>
              <w:pStyle w:val="rowtabella0"/>
              <w:rPr>
                <w:color w:val="002060"/>
              </w:rPr>
            </w:pPr>
            <w:r w:rsidRPr="00780DDB">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B05CD"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A4663" w14:textId="77777777" w:rsidR="00123900" w:rsidRPr="00780DDB" w:rsidRDefault="00123900" w:rsidP="00AC08F3">
            <w:pPr>
              <w:pStyle w:val="rowtabella0"/>
              <w:rPr>
                <w:color w:val="002060"/>
              </w:rPr>
            </w:pPr>
            <w:r w:rsidRPr="00780DDB">
              <w:rPr>
                <w:color w:val="002060"/>
              </w:rPr>
              <w:t>28/02/2025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B37A7" w14:textId="77777777" w:rsidR="00123900" w:rsidRPr="00780DDB" w:rsidRDefault="00123900" w:rsidP="00AC08F3">
            <w:pPr>
              <w:pStyle w:val="rowtabella0"/>
              <w:rPr>
                <w:color w:val="002060"/>
              </w:rPr>
            </w:pPr>
            <w:r w:rsidRPr="00780DD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2ECE4" w14:textId="77777777" w:rsidR="00123900" w:rsidRPr="00780DDB" w:rsidRDefault="00123900" w:rsidP="00AC08F3">
            <w:pPr>
              <w:pStyle w:val="rowtabella0"/>
              <w:rPr>
                <w:color w:val="002060"/>
              </w:rPr>
            </w:pPr>
            <w:r w:rsidRPr="00780DD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6BDE4" w14:textId="77777777" w:rsidR="00123900" w:rsidRPr="00780DDB" w:rsidRDefault="00123900" w:rsidP="00AC08F3">
            <w:pPr>
              <w:pStyle w:val="rowtabella0"/>
              <w:rPr>
                <w:color w:val="002060"/>
              </w:rPr>
            </w:pPr>
            <w:r w:rsidRPr="00780DDB">
              <w:rPr>
                <w:color w:val="002060"/>
              </w:rPr>
              <w:t>VIA MADRE TERESA DI CALCUTTA</w:t>
            </w:r>
          </w:p>
        </w:tc>
      </w:tr>
      <w:tr w:rsidR="00123900" w:rsidRPr="00780DDB" w14:paraId="7AED5943"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F7C441" w14:textId="77777777" w:rsidR="00123900" w:rsidRPr="00780DDB" w:rsidRDefault="00123900" w:rsidP="00AC08F3">
            <w:pPr>
              <w:pStyle w:val="rowtabella0"/>
              <w:rPr>
                <w:color w:val="002060"/>
              </w:rPr>
            </w:pPr>
            <w:r w:rsidRPr="00780DDB">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30DF4E" w14:textId="77777777" w:rsidR="00123900" w:rsidRPr="00780DDB" w:rsidRDefault="00123900" w:rsidP="00AC08F3">
            <w:pPr>
              <w:pStyle w:val="rowtabella0"/>
              <w:rPr>
                <w:color w:val="002060"/>
              </w:rPr>
            </w:pPr>
            <w:r w:rsidRPr="00780DDB">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F3B08A"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C88BFA"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EDA99" w14:textId="77777777" w:rsidR="00123900" w:rsidRPr="00780DDB" w:rsidRDefault="00123900" w:rsidP="00AC08F3">
            <w:pPr>
              <w:pStyle w:val="rowtabella0"/>
              <w:rPr>
                <w:color w:val="002060"/>
              </w:rPr>
            </w:pPr>
            <w:r w:rsidRPr="00780DDB">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50543" w14:textId="77777777" w:rsidR="00123900" w:rsidRPr="00780DDB" w:rsidRDefault="00123900" w:rsidP="00AC08F3">
            <w:pPr>
              <w:pStyle w:val="rowtabella0"/>
              <w:rPr>
                <w:color w:val="002060"/>
              </w:rPr>
            </w:pPr>
            <w:r w:rsidRPr="00780DDB">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A7A18C" w14:textId="77777777" w:rsidR="00123900" w:rsidRPr="00780DDB" w:rsidRDefault="00123900" w:rsidP="00AC08F3">
            <w:pPr>
              <w:pStyle w:val="rowtabella0"/>
              <w:rPr>
                <w:color w:val="002060"/>
              </w:rPr>
            </w:pPr>
            <w:r w:rsidRPr="00780DDB">
              <w:rPr>
                <w:color w:val="002060"/>
              </w:rPr>
              <w:t>VIA ALDO GAMBA SNC</w:t>
            </w:r>
          </w:p>
        </w:tc>
      </w:tr>
      <w:tr w:rsidR="00123900" w:rsidRPr="00780DDB" w14:paraId="6E96DAA3"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8664A2" w14:textId="77777777" w:rsidR="00123900" w:rsidRPr="00780DDB" w:rsidRDefault="00123900" w:rsidP="00AC08F3">
            <w:pPr>
              <w:pStyle w:val="rowtabella0"/>
              <w:rPr>
                <w:color w:val="002060"/>
              </w:rPr>
            </w:pPr>
            <w:r w:rsidRPr="00780DDB">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CFA074" w14:textId="77777777" w:rsidR="00123900" w:rsidRPr="00780DDB" w:rsidRDefault="00123900" w:rsidP="00AC08F3">
            <w:pPr>
              <w:pStyle w:val="rowtabella0"/>
              <w:rPr>
                <w:color w:val="002060"/>
              </w:rPr>
            </w:pPr>
            <w:r w:rsidRPr="00780DDB">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4B3086"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9148DD"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52B5C" w14:textId="77777777" w:rsidR="00123900" w:rsidRPr="00780DDB" w:rsidRDefault="00123900" w:rsidP="00AC08F3">
            <w:pPr>
              <w:pStyle w:val="rowtabella0"/>
              <w:rPr>
                <w:color w:val="002060"/>
              </w:rPr>
            </w:pPr>
            <w:r w:rsidRPr="00780DDB">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D69E6" w14:textId="77777777" w:rsidR="00123900" w:rsidRPr="00780DDB" w:rsidRDefault="00123900" w:rsidP="00AC08F3">
            <w:pPr>
              <w:pStyle w:val="rowtabella0"/>
              <w:rPr>
                <w:color w:val="002060"/>
              </w:rPr>
            </w:pPr>
            <w:r w:rsidRPr="00780DD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4719A" w14:textId="77777777" w:rsidR="00123900" w:rsidRPr="00780DDB" w:rsidRDefault="00123900" w:rsidP="00AC08F3">
            <w:pPr>
              <w:pStyle w:val="rowtabella0"/>
              <w:rPr>
                <w:color w:val="002060"/>
              </w:rPr>
            </w:pPr>
            <w:r w:rsidRPr="00780DDB">
              <w:rPr>
                <w:color w:val="002060"/>
              </w:rPr>
              <w:t>CONTRADA DEL POZZO</w:t>
            </w:r>
          </w:p>
        </w:tc>
      </w:tr>
      <w:tr w:rsidR="00123900" w:rsidRPr="00780DDB" w14:paraId="0CE0BDB9"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4E9A2C" w14:textId="77777777" w:rsidR="00123900" w:rsidRPr="00780DDB" w:rsidRDefault="00123900" w:rsidP="00AC08F3">
            <w:pPr>
              <w:pStyle w:val="rowtabella0"/>
              <w:rPr>
                <w:color w:val="002060"/>
              </w:rPr>
            </w:pPr>
            <w:r w:rsidRPr="00780DDB">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7D66AB" w14:textId="77777777" w:rsidR="00123900" w:rsidRPr="00780DDB" w:rsidRDefault="00123900" w:rsidP="00AC08F3">
            <w:pPr>
              <w:pStyle w:val="rowtabella0"/>
              <w:rPr>
                <w:color w:val="002060"/>
              </w:rPr>
            </w:pPr>
            <w:r w:rsidRPr="00780DDB">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D8A26A"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DB6C64"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D9EE6D" w14:textId="77777777" w:rsidR="00123900" w:rsidRPr="00780DDB" w:rsidRDefault="00123900" w:rsidP="00AC08F3">
            <w:pPr>
              <w:pStyle w:val="rowtabella0"/>
              <w:rPr>
                <w:color w:val="002060"/>
              </w:rPr>
            </w:pPr>
            <w:r w:rsidRPr="00780DDB">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CAAFB" w14:textId="77777777" w:rsidR="00123900" w:rsidRPr="00780DDB" w:rsidRDefault="00123900" w:rsidP="00AC08F3">
            <w:pPr>
              <w:pStyle w:val="rowtabella0"/>
              <w:rPr>
                <w:color w:val="002060"/>
              </w:rPr>
            </w:pPr>
            <w:r w:rsidRPr="00780DDB">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841CB" w14:textId="77777777" w:rsidR="00123900" w:rsidRPr="00780DDB" w:rsidRDefault="00123900" w:rsidP="00AC08F3">
            <w:pPr>
              <w:pStyle w:val="rowtabella0"/>
              <w:rPr>
                <w:color w:val="002060"/>
              </w:rPr>
            </w:pPr>
            <w:r w:rsidRPr="00780DDB">
              <w:rPr>
                <w:color w:val="002060"/>
              </w:rPr>
              <w:t>VIA ROSSINI</w:t>
            </w:r>
          </w:p>
        </w:tc>
      </w:tr>
      <w:tr w:rsidR="00123900" w:rsidRPr="00780DDB" w14:paraId="6444303A"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DB25CB" w14:textId="77777777" w:rsidR="00123900" w:rsidRPr="00780DDB" w:rsidRDefault="00123900" w:rsidP="00AC08F3">
            <w:pPr>
              <w:pStyle w:val="rowtabella0"/>
              <w:rPr>
                <w:color w:val="002060"/>
              </w:rPr>
            </w:pPr>
            <w:proofErr w:type="gramStart"/>
            <w:r w:rsidRPr="00780DDB">
              <w:rPr>
                <w:color w:val="002060"/>
              </w:rPr>
              <w:t>CITTA</w:t>
            </w:r>
            <w:proofErr w:type="gramEnd"/>
            <w:r w:rsidRPr="00780DDB">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45B072" w14:textId="77777777" w:rsidR="00123900" w:rsidRPr="00780DDB" w:rsidRDefault="00123900" w:rsidP="00AC08F3">
            <w:pPr>
              <w:pStyle w:val="rowtabella0"/>
              <w:rPr>
                <w:color w:val="002060"/>
              </w:rPr>
            </w:pPr>
            <w:r w:rsidRPr="00780DDB">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8EB4C5"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9BB9E"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5F4BE7" w14:textId="77777777" w:rsidR="00123900" w:rsidRPr="00780DDB" w:rsidRDefault="00123900" w:rsidP="00AC08F3">
            <w:pPr>
              <w:pStyle w:val="rowtabella0"/>
              <w:rPr>
                <w:color w:val="002060"/>
              </w:rPr>
            </w:pPr>
            <w:r w:rsidRPr="00780DDB">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FBCE6" w14:textId="77777777" w:rsidR="00123900" w:rsidRPr="00780DDB" w:rsidRDefault="00123900" w:rsidP="00AC08F3">
            <w:pPr>
              <w:pStyle w:val="rowtabella0"/>
              <w:rPr>
                <w:color w:val="002060"/>
              </w:rPr>
            </w:pPr>
            <w:r w:rsidRPr="00780DDB">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EB78B" w14:textId="77777777" w:rsidR="00123900" w:rsidRPr="00780DDB" w:rsidRDefault="00123900" w:rsidP="00AC08F3">
            <w:pPr>
              <w:pStyle w:val="rowtabella0"/>
              <w:rPr>
                <w:color w:val="002060"/>
              </w:rPr>
            </w:pPr>
            <w:r w:rsidRPr="00780DDB">
              <w:rPr>
                <w:color w:val="002060"/>
              </w:rPr>
              <w:t>VIA MATTEOTTI</w:t>
            </w:r>
          </w:p>
        </w:tc>
      </w:tr>
      <w:tr w:rsidR="00123900" w:rsidRPr="00780DDB" w14:paraId="0A11E8EA"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B0E05" w14:textId="77777777" w:rsidR="00123900" w:rsidRPr="00780DDB" w:rsidRDefault="00123900" w:rsidP="00AC08F3">
            <w:pPr>
              <w:pStyle w:val="rowtabella0"/>
              <w:rPr>
                <w:color w:val="002060"/>
              </w:rPr>
            </w:pPr>
            <w:r w:rsidRPr="00780DDB">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58D58" w14:textId="77777777" w:rsidR="00123900" w:rsidRPr="00780DDB" w:rsidRDefault="00123900" w:rsidP="00AC08F3">
            <w:pPr>
              <w:pStyle w:val="rowtabella0"/>
              <w:rPr>
                <w:color w:val="002060"/>
              </w:rPr>
            </w:pPr>
            <w:r w:rsidRPr="00780DDB">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C0CEF"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90DDC" w14:textId="77777777" w:rsidR="00123900" w:rsidRPr="00780DDB" w:rsidRDefault="00123900" w:rsidP="00AC08F3">
            <w:pPr>
              <w:pStyle w:val="rowtabella0"/>
              <w:rPr>
                <w:color w:val="002060"/>
              </w:rPr>
            </w:pPr>
            <w:r w:rsidRPr="00780DDB">
              <w:rPr>
                <w:color w:val="002060"/>
              </w:rPr>
              <w:t>28/02/2025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56D04" w14:textId="77777777" w:rsidR="00123900" w:rsidRPr="00780DDB" w:rsidRDefault="00123900" w:rsidP="00AC08F3">
            <w:pPr>
              <w:pStyle w:val="rowtabella0"/>
              <w:rPr>
                <w:color w:val="002060"/>
              </w:rPr>
            </w:pPr>
            <w:r w:rsidRPr="00780DDB">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3FFDB" w14:textId="77777777" w:rsidR="00123900" w:rsidRPr="00780DDB" w:rsidRDefault="00123900" w:rsidP="00AC08F3">
            <w:pPr>
              <w:pStyle w:val="rowtabella0"/>
              <w:rPr>
                <w:color w:val="002060"/>
              </w:rPr>
            </w:pPr>
            <w:r w:rsidRPr="00780DDB">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B4064" w14:textId="77777777" w:rsidR="00123900" w:rsidRPr="00780DDB" w:rsidRDefault="00123900" w:rsidP="00AC08F3">
            <w:pPr>
              <w:pStyle w:val="rowtabella0"/>
              <w:rPr>
                <w:color w:val="002060"/>
              </w:rPr>
            </w:pPr>
            <w:r w:rsidRPr="00780DDB">
              <w:rPr>
                <w:color w:val="002060"/>
              </w:rPr>
              <w:t>VIA IV NOVEMBRE</w:t>
            </w:r>
          </w:p>
        </w:tc>
      </w:tr>
    </w:tbl>
    <w:p w14:paraId="6C210F67" w14:textId="77777777" w:rsidR="00123900" w:rsidRPr="00780DDB" w:rsidRDefault="00123900" w:rsidP="00123900">
      <w:pPr>
        <w:pStyle w:val="breakline"/>
        <w:rPr>
          <w:rFonts w:eastAsiaTheme="minorEastAsia"/>
          <w:color w:val="002060"/>
        </w:rPr>
      </w:pPr>
    </w:p>
    <w:p w14:paraId="4B58DDAD" w14:textId="77777777" w:rsidR="00123900" w:rsidRPr="00780DDB" w:rsidRDefault="00123900" w:rsidP="00123900">
      <w:pPr>
        <w:pStyle w:val="breakline"/>
        <w:rPr>
          <w:color w:val="002060"/>
        </w:rPr>
      </w:pPr>
    </w:p>
    <w:p w14:paraId="2B3D080C" w14:textId="77777777" w:rsidR="00123900" w:rsidRPr="00780DDB" w:rsidRDefault="00123900" w:rsidP="00123900">
      <w:pPr>
        <w:pStyle w:val="breakline"/>
        <w:rPr>
          <w:color w:val="002060"/>
        </w:rPr>
      </w:pPr>
    </w:p>
    <w:p w14:paraId="5F6A71CD" w14:textId="77777777" w:rsidR="00123900" w:rsidRPr="00780DDB" w:rsidRDefault="00123900" w:rsidP="00123900">
      <w:pPr>
        <w:pStyle w:val="sottotitolocampionato10"/>
        <w:rPr>
          <w:color w:val="002060"/>
        </w:rPr>
      </w:pPr>
      <w:r w:rsidRPr="00780DDB">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123900" w:rsidRPr="00780DDB" w14:paraId="633C051F"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C9D38"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8155B"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1DC0"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A127C"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400AD"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AE0AF"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A92BC"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66E25586"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9D5367" w14:textId="77777777" w:rsidR="00123900" w:rsidRPr="00780DDB" w:rsidRDefault="00123900" w:rsidP="00AC08F3">
            <w:pPr>
              <w:pStyle w:val="rowtabella0"/>
              <w:rPr>
                <w:color w:val="002060"/>
              </w:rPr>
            </w:pPr>
            <w:r w:rsidRPr="00780DDB">
              <w:rPr>
                <w:color w:val="002060"/>
              </w:rPr>
              <w:lastRenderedPageBreak/>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5416C" w14:textId="77777777" w:rsidR="00123900" w:rsidRPr="00780DDB" w:rsidRDefault="00123900" w:rsidP="00AC08F3">
            <w:pPr>
              <w:pStyle w:val="rowtabella0"/>
              <w:rPr>
                <w:color w:val="002060"/>
              </w:rPr>
            </w:pPr>
            <w:r w:rsidRPr="00780DDB">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BD67A"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FE51A" w14:textId="77777777" w:rsidR="00123900" w:rsidRPr="00780DDB" w:rsidRDefault="00123900" w:rsidP="00AC08F3">
            <w:pPr>
              <w:pStyle w:val="rowtabella0"/>
              <w:rPr>
                <w:color w:val="002060"/>
              </w:rPr>
            </w:pPr>
            <w:r w:rsidRPr="00780DDB">
              <w:rPr>
                <w:color w:val="002060"/>
              </w:rPr>
              <w:t>28/02/2025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50E08" w14:textId="77777777" w:rsidR="00123900" w:rsidRPr="00780DDB" w:rsidRDefault="00123900" w:rsidP="00AC08F3">
            <w:pPr>
              <w:pStyle w:val="rowtabella0"/>
              <w:rPr>
                <w:color w:val="002060"/>
              </w:rPr>
            </w:pPr>
            <w:r w:rsidRPr="00780DDB">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81EDA" w14:textId="77777777" w:rsidR="00123900" w:rsidRPr="00780DDB" w:rsidRDefault="00123900" w:rsidP="00AC08F3">
            <w:pPr>
              <w:pStyle w:val="rowtabella0"/>
              <w:rPr>
                <w:color w:val="002060"/>
              </w:rPr>
            </w:pPr>
            <w:r w:rsidRPr="00780DD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451C9" w14:textId="77777777" w:rsidR="00123900" w:rsidRPr="00780DDB" w:rsidRDefault="00123900" w:rsidP="00AC08F3">
            <w:pPr>
              <w:pStyle w:val="rowtabella0"/>
              <w:rPr>
                <w:color w:val="002060"/>
              </w:rPr>
            </w:pPr>
            <w:r w:rsidRPr="00780DDB">
              <w:rPr>
                <w:color w:val="002060"/>
              </w:rPr>
              <w:t>VIA CERQUATTI</w:t>
            </w:r>
          </w:p>
        </w:tc>
      </w:tr>
      <w:tr w:rsidR="00123900" w:rsidRPr="00780DDB" w14:paraId="76BEC3DB"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F7D6CA" w14:textId="77777777" w:rsidR="00123900" w:rsidRPr="00780DDB" w:rsidRDefault="00123900" w:rsidP="00AC08F3">
            <w:pPr>
              <w:pStyle w:val="rowtabella0"/>
              <w:rPr>
                <w:color w:val="002060"/>
              </w:rPr>
            </w:pPr>
            <w:r w:rsidRPr="00780DDB">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7C672" w14:textId="77777777" w:rsidR="00123900" w:rsidRPr="00780DDB" w:rsidRDefault="00123900" w:rsidP="00AC08F3">
            <w:pPr>
              <w:pStyle w:val="rowtabella0"/>
              <w:rPr>
                <w:color w:val="002060"/>
              </w:rPr>
            </w:pPr>
            <w:r w:rsidRPr="00780DDB">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84CCB2"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AD94DD" w14:textId="77777777" w:rsidR="00123900" w:rsidRPr="00780DDB" w:rsidRDefault="00123900" w:rsidP="00AC08F3">
            <w:pPr>
              <w:pStyle w:val="rowtabella0"/>
              <w:rPr>
                <w:color w:val="002060"/>
              </w:rPr>
            </w:pPr>
            <w:r w:rsidRPr="00780DDB">
              <w:rPr>
                <w:color w:val="002060"/>
              </w:rPr>
              <w:t>28/02/2025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4D812" w14:textId="77777777" w:rsidR="00123900" w:rsidRPr="00780DDB" w:rsidRDefault="00123900" w:rsidP="00AC08F3">
            <w:pPr>
              <w:pStyle w:val="rowtabella0"/>
              <w:rPr>
                <w:color w:val="002060"/>
              </w:rPr>
            </w:pPr>
            <w:r w:rsidRPr="00780DDB">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21910" w14:textId="77777777" w:rsidR="00123900" w:rsidRPr="00780DDB" w:rsidRDefault="00123900" w:rsidP="00AC08F3">
            <w:pPr>
              <w:pStyle w:val="rowtabella0"/>
              <w:rPr>
                <w:color w:val="002060"/>
              </w:rPr>
            </w:pPr>
            <w:r w:rsidRPr="00780DDB">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82B37" w14:textId="77777777" w:rsidR="00123900" w:rsidRPr="00780DDB" w:rsidRDefault="00123900" w:rsidP="00AC08F3">
            <w:pPr>
              <w:pStyle w:val="rowtabella0"/>
              <w:rPr>
                <w:color w:val="002060"/>
              </w:rPr>
            </w:pPr>
            <w:r w:rsidRPr="00780DDB">
              <w:rPr>
                <w:color w:val="002060"/>
              </w:rPr>
              <w:t>VIA GHANDI 17 FZ. CROCETTE</w:t>
            </w:r>
          </w:p>
        </w:tc>
      </w:tr>
      <w:tr w:rsidR="00123900" w:rsidRPr="00780DDB" w14:paraId="15AF6F86"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6C9176" w14:textId="77777777" w:rsidR="00123900" w:rsidRPr="00780DDB" w:rsidRDefault="00123900" w:rsidP="00AC08F3">
            <w:pPr>
              <w:pStyle w:val="rowtabella0"/>
              <w:rPr>
                <w:color w:val="002060"/>
              </w:rPr>
            </w:pPr>
            <w:r w:rsidRPr="00780DD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151ABB" w14:textId="77777777" w:rsidR="00123900" w:rsidRPr="00780DDB" w:rsidRDefault="00123900" w:rsidP="00AC08F3">
            <w:pPr>
              <w:pStyle w:val="rowtabella0"/>
              <w:rPr>
                <w:color w:val="002060"/>
              </w:rPr>
            </w:pPr>
            <w:r w:rsidRPr="00780DDB">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F60F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87059" w14:textId="77777777" w:rsidR="00123900" w:rsidRPr="00780DDB" w:rsidRDefault="00123900" w:rsidP="00AC08F3">
            <w:pPr>
              <w:pStyle w:val="rowtabella0"/>
              <w:rPr>
                <w:color w:val="002060"/>
              </w:rPr>
            </w:pPr>
            <w:r w:rsidRPr="00780DDB">
              <w:rPr>
                <w:color w:val="002060"/>
              </w:rPr>
              <w:t>28/02/2025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6AE737" w14:textId="77777777" w:rsidR="00123900" w:rsidRPr="00780DDB" w:rsidRDefault="00123900" w:rsidP="00AC08F3">
            <w:pPr>
              <w:pStyle w:val="rowtabella0"/>
              <w:rPr>
                <w:color w:val="002060"/>
              </w:rPr>
            </w:pPr>
            <w:r w:rsidRPr="00780DD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4FD80" w14:textId="77777777" w:rsidR="00123900" w:rsidRPr="00780DDB" w:rsidRDefault="00123900" w:rsidP="00AC08F3">
            <w:pPr>
              <w:pStyle w:val="rowtabella0"/>
              <w:rPr>
                <w:color w:val="002060"/>
              </w:rPr>
            </w:pPr>
            <w:r w:rsidRPr="00780DD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DED24" w14:textId="77777777" w:rsidR="00123900" w:rsidRPr="00780DDB" w:rsidRDefault="00123900" w:rsidP="00AC08F3">
            <w:pPr>
              <w:pStyle w:val="rowtabella0"/>
              <w:rPr>
                <w:color w:val="002060"/>
              </w:rPr>
            </w:pPr>
            <w:r w:rsidRPr="00780DDB">
              <w:rPr>
                <w:color w:val="002060"/>
              </w:rPr>
              <w:t>LOC. SAN LIBERATO</w:t>
            </w:r>
          </w:p>
        </w:tc>
      </w:tr>
      <w:tr w:rsidR="00123900" w:rsidRPr="00780DDB" w14:paraId="19A07362"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61B76" w14:textId="77777777" w:rsidR="00123900" w:rsidRPr="00780DDB" w:rsidRDefault="00123900" w:rsidP="00AC08F3">
            <w:pPr>
              <w:pStyle w:val="rowtabella0"/>
              <w:rPr>
                <w:color w:val="002060"/>
              </w:rPr>
            </w:pPr>
            <w:r w:rsidRPr="00780DDB">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681EB0" w14:textId="77777777" w:rsidR="00123900" w:rsidRPr="00780DDB" w:rsidRDefault="00123900" w:rsidP="00AC08F3">
            <w:pPr>
              <w:pStyle w:val="rowtabella0"/>
              <w:rPr>
                <w:color w:val="002060"/>
              </w:rPr>
            </w:pPr>
            <w:r w:rsidRPr="00780DDB">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E0ED8"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3C4432" w14:textId="77777777" w:rsidR="00123900" w:rsidRPr="00780DDB" w:rsidRDefault="00123900" w:rsidP="00AC08F3">
            <w:pPr>
              <w:pStyle w:val="rowtabella0"/>
              <w:rPr>
                <w:color w:val="002060"/>
              </w:rPr>
            </w:pPr>
            <w:r w:rsidRPr="00780DDB">
              <w:rPr>
                <w:color w:val="002060"/>
              </w:rPr>
              <w:t>01/03/2025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10EFD4" w14:textId="77777777" w:rsidR="00123900" w:rsidRPr="00780DDB" w:rsidRDefault="00123900" w:rsidP="00AC08F3">
            <w:pPr>
              <w:pStyle w:val="rowtabella0"/>
              <w:rPr>
                <w:color w:val="002060"/>
              </w:rPr>
            </w:pPr>
            <w:r w:rsidRPr="00780DD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D84AA" w14:textId="77777777" w:rsidR="00123900" w:rsidRPr="00780DDB" w:rsidRDefault="00123900" w:rsidP="00AC08F3">
            <w:pPr>
              <w:pStyle w:val="rowtabella0"/>
              <w:rPr>
                <w:color w:val="002060"/>
              </w:rPr>
            </w:pPr>
            <w:r w:rsidRPr="00780DD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72FC5" w14:textId="77777777" w:rsidR="00123900" w:rsidRPr="00780DDB" w:rsidRDefault="00123900" w:rsidP="00AC08F3">
            <w:pPr>
              <w:pStyle w:val="rowtabella0"/>
              <w:rPr>
                <w:color w:val="002060"/>
              </w:rPr>
            </w:pPr>
            <w:r w:rsidRPr="00780DDB">
              <w:rPr>
                <w:color w:val="002060"/>
              </w:rPr>
              <w:t>VIA DELLO SPORT</w:t>
            </w:r>
          </w:p>
        </w:tc>
      </w:tr>
      <w:tr w:rsidR="00123900" w:rsidRPr="00780DDB" w14:paraId="075A2335"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72FC6" w14:textId="77777777" w:rsidR="00123900" w:rsidRPr="00780DDB" w:rsidRDefault="00123900" w:rsidP="00AC08F3">
            <w:pPr>
              <w:pStyle w:val="rowtabella0"/>
              <w:rPr>
                <w:color w:val="002060"/>
              </w:rPr>
            </w:pPr>
            <w:r w:rsidRPr="00780DDB">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70891B" w14:textId="77777777" w:rsidR="00123900" w:rsidRPr="00780DDB" w:rsidRDefault="00123900" w:rsidP="00AC08F3">
            <w:pPr>
              <w:pStyle w:val="rowtabella0"/>
              <w:rPr>
                <w:color w:val="002060"/>
              </w:rPr>
            </w:pPr>
            <w:r w:rsidRPr="00780DDB">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48CA45"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847D67" w14:textId="77777777" w:rsidR="00123900" w:rsidRPr="00780DDB" w:rsidRDefault="00123900" w:rsidP="00AC08F3">
            <w:pPr>
              <w:pStyle w:val="rowtabella0"/>
              <w:rPr>
                <w:color w:val="002060"/>
              </w:rPr>
            </w:pPr>
            <w:r w:rsidRPr="00780DDB">
              <w:rPr>
                <w:color w:val="002060"/>
              </w:rPr>
              <w:t>01/03/2025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CBA512" w14:textId="77777777" w:rsidR="00123900" w:rsidRPr="00780DDB" w:rsidRDefault="00123900" w:rsidP="00AC08F3">
            <w:pPr>
              <w:pStyle w:val="rowtabella0"/>
              <w:rPr>
                <w:color w:val="002060"/>
              </w:rPr>
            </w:pPr>
            <w:r w:rsidRPr="00780DDB">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8766A" w14:textId="77777777" w:rsidR="00123900" w:rsidRPr="00780DDB" w:rsidRDefault="00123900" w:rsidP="00AC08F3">
            <w:pPr>
              <w:pStyle w:val="rowtabella0"/>
              <w:rPr>
                <w:color w:val="002060"/>
              </w:rPr>
            </w:pPr>
            <w:r w:rsidRPr="00780DDB">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36FF1" w14:textId="77777777" w:rsidR="00123900" w:rsidRPr="00780DDB" w:rsidRDefault="00123900" w:rsidP="00AC08F3">
            <w:pPr>
              <w:pStyle w:val="rowtabella0"/>
              <w:rPr>
                <w:color w:val="002060"/>
              </w:rPr>
            </w:pPr>
            <w:r w:rsidRPr="00780DDB">
              <w:rPr>
                <w:color w:val="002060"/>
              </w:rPr>
              <w:t>VIA GRAMSCI-VIA FEGGIANI</w:t>
            </w:r>
          </w:p>
        </w:tc>
      </w:tr>
      <w:tr w:rsidR="00123900" w:rsidRPr="00780DDB" w14:paraId="76334C6B"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553A4" w14:textId="77777777" w:rsidR="00123900" w:rsidRPr="00780DDB" w:rsidRDefault="00123900" w:rsidP="00AC08F3">
            <w:pPr>
              <w:pStyle w:val="rowtabella0"/>
              <w:rPr>
                <w:color w:val="002060"/>
              </w:rPr>
            </w:pPr>
            <w:r w:rsidRPr="00780DDB">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67492" w14:textId="77777777" w:rsidR="00123900" w:rsidRPr="00780DDB" w:rsidRDefault="00123900" w:rsidP="00AC08F3">
            <w:pPr>
              <w:pStyle w:val="rowtabella0"/>
              <w:rPr>
                <w:color w:val="002060"/>
              </w:rPr>
            </w:pPr>
            <w:r w:rsidRPr="00780DDB">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2F582"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1486E" w14:textId="77777777" w:rsidR="00123900" w:rsidRPr="00780DDB" w:rsidRDefault="00123900" w:rsidP="00AC08F3">
            <w:pPr>
              <w:pStyle w:val="rowtabella0"/>
              <w:rPr>
                <w:color w:val="002060"/>
              </w:rPr>
            </w:pPr>
            <w:r w:rsidRPr="00780DDB">
              <w:rPr>
                <w:color w:val="002060"/>
              </w:rPr>
              <w:t>01/03/2025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47364" w14:textId="77777777" w:rsidR="00123900" w:rsidRPr="00780DDB" w:rsidRDefault="00123900" w:rsidP="00AC08F3">
            <w:pPr>
              <w:pStyle w:val="rowtabella0"/>
              <w:rPr>
                <w:color w:val="002060"/>
              </w:rPr>
            </w:pPr>
            <w:r w:rsidRPr="00780DDB">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B6520" w14:textId="77777777" w:rsidR="00123900" w:rsidRPr="00780DDB" w:rsidRDefault="00123900" w:rsidP="00AC08F3">
            <w:pPr>
              <w:pStyle w:val="rowtabella0"/>
              <w:rPr>
                <w:color w:val="002060"/>
              </w:rPr>
            </w:pPr>
            <w:r w:rsidRPr="00780DD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32D08" w14:textId="77777777" w:rsidR="00123900" w:rsidRPr="00780DDB" w:rsidRDefault="00123900" w:rsidP="00AC08F3">
            <w:pPr>
              <w:pStyle w:val="rowtabella0"/>
              <w:rPr>
                <w:color w:val="002060"/>
              </w:rPr>
            </w:pPr>
            <w:r w:rsidRPr="00780DDB">
              <w:rPr>
                <w:color w:val="002060"/>
              </w:rPr>
              <w:t>VIA VESCOVARA, 7</w:t>
            </w:r>
          </w:p>
        </w:tc>
      </w:tr>
    </w:tbl>
    <w:p w14:paraId="29078DC6" w14:textId="77777777" w:rsidR="00123900" w:rsidRPr="00780DDB" w:rsidRDefault="00123900" w:rsidP="00123900">
      <w:pPr>
        <w:pStyle w:val="breakline"/>
        <w:rPr>
          <w:rFonts w:eastAsiaTheme="minorEastAsia"/>
          <w:color w:val="002060"/>
        </w:rPr>
      </w:pPr>
    </w:p>
    <w:p w14:paraId="21D6A3CC" w14:textId="77777777" w:rsidR="00123900" w:rsidRPr="00780DDB" w:rsidRDefault="00123900" w:rsidP="00123900">
      <w:pPr>
        <w:pStyle w:val="breakline"/>
        <w:rPr>
          <w:color w:val="002060"/>
        </w:rPr>
      </w:pPr>
    </w:p>
    <w:p w14:paraId="42568BCC" w14:textId="77777777" w:rsidR="00123900" w:rsidRPr="00780DDB" w:rsidRDefault="00123900" w:rsidP="00123900">
      <w:pPr>
        <w:pStyle w:val="breakline"/>
        <w:rPr>
          <w:color w:val="002060"/>
        </w:rPr>
      </w:pPr>
    </w:p>
    <w:p w14:paraId="0D3DDDEA" w14:textId="77777777" w:rsidR="00123900" w:rsidRPr="00780DDB" w:rsidRDefault="00123900" w:rsidP="00123900">
      <w:pPr>
        <w:pStyle w:val="sottotitolocampionato10"/>
        <w:rPr>
          <w:color w:val="002060"/>
        </w:rPr>
      </w:pPr>
      <w:r w:rsidRPr="00780DDB">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7"/>
        <w:gridCol w:w="1543"/>
      </w:tblGrid>
      <w:tr w:rsidR="00123900" w:rsidRPr="00780DDB" w14:paraId="0C8F5E6E"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71474"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873B2"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B2711"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681E0"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17240"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8CF1A"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DE7B8"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4EBC0849"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265AAE" w14:textId="77777777" w:rsidR="00123900" w:rsidRPr="00780DDB" w:rsidRDefault="00123900" w:rsidP="00AC08F3">
            <w:pPr>
              <w:pStyle w:val="rowtabella0"/>
              <w:rPr>
                <w:color w:val="002060"/>
              </w:rPr>
            </w:pPr>
            <w:r w:rsidRPr="00780DD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1B24F" w14:textId="77777777" w:rsidR="00123900" w:rsidRPr="00780DDB" w:rsidRDefault="00123900" w:rsidP="00AC08F3">
            <w:pPr>
              <w:pStyle w:val="rowtabella0"/>
              <w:rPr>
                <w:color w:val="002060"/>
              </w:rPr>
            </w:pPr>
            <w:r w:rsidRPr="00780DDB">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24629"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A54FC" w14:textId="77777777" w:rsidR="00123900" w:rsidRPr="00780DDB" w:rsidRDefault="00123900" w:rsidP="00AC08F3">
            <w:pPr>
              <w:pStyle w:val="rowtabella0"/>
              <w:rPr>
                <w:color w:val="002060"/>
              </w:rPr>
            </w:pPr>
            <w:r w:rsidRPr="00780DDB">
              <w:rPr>
                <w:color w:val="002060"/>
              </w:rPr>
              <w:t>28/02/2025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B02F7" w14:textId="77777777" w:rsidR="00123900" w:rsidRPr="00780DDB" w:rsidRDefault="00123900" w:rsidP="00AC08F3">
            <w:pPr>
              <w:pStyle w:val="rowtabella0"/>
              <w:rPr>
                <w:color w:val="002060"/>
              </w:rPr>
            </w:pPr>
            <w:r w:rsidRPr="00780DDB">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D9924" w14:textId="77777777" w:rsidR="00123900" w:rsidRPr="00780DDB" w:rsidRDefault="00123900" w:rsidP="00AC08F3">
            <w:pPr>
              <w:pStyle w:val="rowtabella0"/>
              <w:rPr>
                <w:color w:val="002060"/>
              </w:rPr>
            </w:pPr>
            <w:r w:rsidRPr="00780DD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8EAFE" w14:textId="77777777" w:rsidR="00123900" w:rsidRPr="00780DDB" w:rsidRDefault="00123900" w:rsidP="00AC08F3">
            <w:pPr>
              <w:pStyle w:val="rowtabella0"/>
              <w:rPr>
                <w:color w:val="002060"/>
              </w:rPr>
            </w:pPr>
            <w:r w:rsidRPr="00780DDB">
              <w:rPr>
                <w:color w:val="002060"/>
              </w:rPr>
              <w:t>VIA DELL IRIS</w:t>
            </w:r>
          </w:p>
        </w:tc>
      </w:tr>
      <w:tr w:rsidR="00123900" w:rsidRPr="00780DDB" w14:paraId="0A01A857"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96B595" w14:textId="77777777" w:rsidR="00123900" w:rsidRPr="00780DDB" w:rsidRDefault="00123900" w:rsidP="00AC08F3">
            <w:pPr>
              <w:pStyle w:val="rowtabella0"/>
              <w:rPr>
                <w:color w:val="002060"/>
              </w:rPr>
            </w:pPr>
            <w:r w:rsidRPr="00780DDB">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C0DF89" w14:textId="77777777" w:rsidR="00123900" w:rsidRPr="00780DDB" w:rsidRDefault="00123900" w:rsidP="00AC08F3">
            <w:pPr>
              <w:pStyle w:val="rowtabella0"/>
              <w:rPr>
                <w:color w:val="002060"/>
              </w:rPr>
            </w:pPr>
            <w:r w:rsidRPr="00780DDB">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C4C69"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1C101F"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A31CAC" w14:textId="77777777" w:rsidR="00123900" w:rsidRPr="00780DDB" w:rsidRDefault="00123900" w:rsidP="00AC08F3">
            <w:pPr>
              <w:pStyle w:val="rowtabella0"/>
              <w:rPr>
                <w:color w:val="002060"/>
              </w:rPr>
            </w:pPr>
            <w:r w:rsidRPr="00780DDB">
              <w:rPr>
                <w:color w:val="002060"/>
              </w:rPr>
              <w:t>5299 CENTRO SP. POL. "</w:t>
            </w:r>
            <w:proofErr w:type="gramStart"/>
            <w:r w:rsidRPr="00780DDB">
              <w:rPr>
                <w:color w:val="002060"/>
              </w:rPr>
              <w:t>R.GATTARI</w:t>
            </w:r>
            <w:proofErr w:type="gramEnd"/>
            <w:r w:rsidRPr="00780DD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8FEF88" w14:textId="77777777" w:rsidR="00123900" w:rsidRPr="00780DDB" w:rsidRDefault="00123900" w:rsidP="00AC08F3">
            <w:pPr>
              <w:pStyle w:val="rowtabella0"/>
              <w:rPr>
                <w:color w:val="002060"/>
              </w:rPr>
            </w:pPr>
            <w:r w:rsidRPr="00780DD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5051B" w14:textId="77777777" w:rsidR="00123900" w:rsidRPr="00780DDB" w:rsidRDefault="00123900" w:rsidP="00AC08F3">
            <w:pPr>
              <w:pStyle w:val="rowtabella0"/>
              <w:rPr>
                <w:color w:val="002060"/>
              </w:rPr>
            </w:pPr>
            <w:r w:rsidRPr="00780DDB">
              <w:rPr>
                <w:color w:val="002060"/>
              </w:rPr>
              <w:t>VIA TAGLIAMENTO</w:t>
            </w:r>
          </w:p>
        </w:tc>
      </w:tr>
      <w:tr w:rsidR="00123900" w:rsidRPr="00780DDB" w14:paraId="286DC541"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A3C8AD" w14:textId="77777777" w:rsidR="00123900" w:rsidRPr="00780DDB" w:rsidRDefault="00123900" w:rsidP="00AC08F3">
            <w:pPr>
              <w:pStyle w:val="rowtabella0"/>
              <w:rPr>
                <w:color w:val="002060"/>
              </w:rPr>
            </w:pPr>
            <w:r w:rsidRPr="00780DDB">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68218" w14:textId="77777777" w:rsidR="00123900" w:rsidRPr="00780DDB" w:rsidRDefault="00123900" w:rsidP="00AC08F3">
            <w:pPr>
              <w:pStyle w:val="rowtabella0"/>
              <w:rPr>
                <w:color w:val="002060"/>
              </w:rPr>
            </w:pPr>
            <w:proofErr w:type="gramStart"/>
            <w:r w:rsidRPr="00780DDB">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C9A644"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C467C"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28DD57" w14:textId="77777777" w:rsidR="00123900" w:rsidRPr="00780DDB" w:rsidRDefault="00123900" w:rsidP="00AC08F3">
            <w:pPr>
              <w:pStyle w:val="rowtabella0"/>
              <w:rPr>
                <w:color w:val="002060"/>
              </w:rPr>
            </w:pPr>
            <w:r w:rsidRPr="00780DDB">
              <w:rPr>
                <w:color w:val="002060"/>
              </w:rPr>
              <w:t xml:space="preserve">5295 TENSOSTRUTTURA VIA </w:t>
            </w:r>
            <w:proofErr w:type="gramStart"/>
            <w:r w:rsidRPr="00780DDB">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0015C" w14:textId="77777777" w:rsidR="00123900" w:rsidRPr="00780DDB" w:rsidRDefault="00123900" w:rsidP="00AC08F3">
            <w:pPr>
              <w:pStyle w:val="rowtabella0"/>
              <w:rPr>
                <w:color w:val="002060"/>
              </w:rPr>
            </w:pPr>
            <w:r w:rsidRPr="00780DD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10D73" w14:textId="77777777" w:rsidR="00123900" w:rsidRPr="00780DDB" w:rsidRDefault="00123900" w:rsidP="00AC08F3">
            <w:pPr>
              <w:pStyle w:val="rowtabella0"/>
              <w:rPr>
                <w:color w:val="002060"/>
              </w:rPr>
            </w:pPr>
            <w:r w:rsidRPr="00780DDB">
              <w:rPr>
                <w:color w:val="002060"/>
              </w:rPr>
              <w:t xml:space="preserve">VIA </w:t>
            </w:r>
            <w:proofErr w:type="gramStart"/>
            <w:r w:rsidRPr="00780DDB">
              <w:rPr>
                <w:color w:val="002060"/>
              </w:rPr>
              <w:t>E.MATTEI</w:t>
            </w:r>
            <w:proofErr w:type="gramEnd"/>
          </w:p>
        </w:tc>
      </w:tr>
      <w:tr w:rsidR="00123900" w:rsidRPr="00780DDB" w14:paraId="43A95C5B"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35053D" w14:textId="77777777" w:rsidR="00123900" w:rsidRPr="00780DDB" w:rsidRDefault="00123900" w:rsidP="00AC08F3">
            <w:pPr>
              <w:pStyle w:val="rowtabella0"/>
              <w:rPr>
                <w:color w:val="002060"/>
              </w:rPr>
            </w:pPr>
            <w:r w:rsidRPr="00780DD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16B899" w14:textId="77777777" w:rsidR="00123900" w:rsidRPr="00780DDB" w:rsidRDefault="00123900" w:rsidP="00AC08F3">
            <w:pPr>
              <w:pStyle w:val="rowtabella0"/>
              <w:rPr>
                <w:color w:val="002060"/>
              </w:rPr>
            </w:pPr>
            <w:r w:rsidRPr="00780DD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B48B58"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526692"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599FA" w14:textId="77777777" w:rsidR="00123900" w:rsidRPr="00780DDB" w:rsidRDefault="00123900" w:rsidP="00AC08F3">
            <w:pPr>
              <w:pStyle w:val="rowtabella0"/>
              <w:rPr>
                <w:color w:val="002060"/>
              </w:rPr>
            </w:pPr>
            <w:r w:rsidRPr="00780DD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60D95C" w14:textId="77777777" w:rsidR="00123900" w:rsidRPr="00780DDB" w:rsidRDefault="00123900" w:rsidP="00AC08F3">
            <w:pPr>
              <w:pStyle w:val="rowtabella0"/>
              <w:rPr>
                <w:color w:val="002060"/>
              </w:rPr>
            </w:pPr>
            <w:r w:rsidRPr="00780DD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F8F4E" w14:textId="77777777" w:rsidR="00123900" w:rsidRPr="00780DDB" w:rsidRDefault="00123900" w:rsidP="00AC08F3">
            <w:pPr>
              <w:pStyle w:val="rowtabella0"/>
              <w:rPr>
                <w:color w:val="002060"/>
              </w:rPr>
            </w:pPr>
            <w:r w:rsidRPr="00780DDB">
              <w:rPr>
                <w:color w:val="002060"/>
              </w:rPr>
              <w:t>VIA FONTE DI MONSIGNORE</w:t>
            </w:r>
          </w:p>
        </w:tc>
      </w:tr>
      <w:tr w:rsidR="00123900" w:rsidRPr="00780DDB" w14:paraId="45F44A47"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48F1AA" w14:textId="77777777" w:rsidR="00123900" w:rsidRPr="00780DDB" w:rsidRDefault="00123900" w:rsidP="00AC08F3">
            <w:pPr>
              <w:pStyle w:val="rowtabella0"/>
              <w:rPr>
                <w:color w:val="002060"/>
              </w:rPr>
            </w:pPr>
            <w:r w:rsidRPr="00780DDB">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6BE219" w14:textId="77777777" w:rsidR="00123900" w:rsidRPr="00780DDB" w:rsidRDefault="00123900" w:rsidP="00AC08F3">
            <w:pPr>
              <w:pStyle w:val="rowtabella0"/>
              <w:rPr>
                <w:color w:val="002060"/>
              </w:rPr>
            </w:pPr>
            <w:r w:rsidRPr="00780DDB">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D9CA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001FD1" w14:textId="77777777" w:rsidR="00123900" w:rsidRPr="00780DDB" w:rsidRDefault="00123900" w:rsidP="00AC08F3">
            <w:pPr>
              <w:pStyle w:val="rowtabella0"/>
              <w:rPr>
                <w:color w:val="002060"/>
              </w:rPr>
            </w:pPr>
            <w:r w:rsidRPr="00780DDB">
              <w:rPr>
                <w:color w:val="002060"/>
              </w:rPr>
              <w:t>28/02/2025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16AA5" w14:textId="77777777" w:rsidR="00123900" w:rsidRPr="00780DDB" w:rsidRDefault="00123900" w:rsidP="00AC08F3">
            <w:pPr>
              <w:pStyle w:val="rowtabella0"/>
              <w:rPr>
                <w:color w:val="002060"/>
              </w:rPr>
            </w:pPr>
            <w:r w:rsidRPr="00780DDB">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50DFD" w14:textId="77777777" w:rsidR="00123900" w:rsidRPr="00780DDB" w:rsidRDefault="00123900" w:rsidP="00AC08F3">
            <w:pPr>
              <w:pStyle w:val="rowtabella0"/>
              <w:rPr>
                <w:color w:val="002060"/>
              </w:rPr>
            </w:pPr>
            <w:r w:rsidRPr="00780DDB">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678C8" w14:textId="77777777" w:rsidR="00123900" w:rsidRPr="00780DDB" w:rsidRDefault="00123900" w:rsidP="00AC08F3">
            <w:pPr>
              <w:pStyle w:val="rowtabella0"/>
              <w:rPr>
                <w:color w:val="002060"/>
              </w:rPr>
            </w:pPr>
            <w:r w:rsidRPr="00780DDB">
              <w:rPr>
                <w:color w:val="002060"/>
              </w:rPr>
              <w:t>VIA NENNI</w:t>
            </w:r>
          </w:p>
        </w:tc>
      </w:tr>
      <w:tr w:rsidR="00123900" w:rsidRPr="00780DDB" w14:paraId="2EFB97F8"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2536B" w14:textId="77777777" w:rsidR="00123900" w:rsidRPr="00780DDB" w:rsidRDefault="00123900" w:rsidP="00AC08F3">
            <w:pPr>
              <w:pStyle w:val="rowtabella0"/>
              <w:rPr>
                <w:color w:val="002060"/>
              </w:rPr>
            </w:pPr>
            <w:r w:rsidRPr="00780DDB">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7109A" w14:textId="77777777" w:rsidR="00123900" w:rsidRPr="00780DDB" w:rsidRDefault="00123900" w:rsidP="00AC08F3">
            <w:pPr>
              <w:pStyle w:val="rowtabella0"/>
              <w:rPr>
                <w:color w:val="002060"/>
              </w:rPr>
            </w:pPr>
            <w:r w:rsidRPr="00780DDB">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4D0E4"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E98DC"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B2E8D" w14:textId="77777777" w:rsidR="00123900" w:rsidRPr="00780DDB" w:rsidRDefault="00123900" w:rsidP="00AC08F3">
            <w:pPr>
              <w:pStyle w:val="rowtabella0"/>
              <w:rPr>
                <w:color w:val="002060"/>
              </w:rPr>
            </w:pPr>
            <w:r w:rsidRPr="00780DDB">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5B003" w14:textId="77777777" w:rsidR="00123900" w:rsidRPr="00780DDB" w:rsidRDefault="00123900" w:rsidP="00AC08F3">
            <w:pPr>
              <w:pStyle w:val="rowtabella0"/>
              <w:rPr>
                <w:color w:val="002060"/>
              </w:rPr>
            </w:pPr>
            <w:r w:rsidRPr="00780DDB">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E464C" w14:textId="77777777" w:rsidR="00123900" w:rsidRPr="00780DDB" w:rsidRDefault="00123900" w:rsidP="00AC08F3">
            <w:pPr>
              <w:pStyle w:val="rowtabella0"/>
              <w:rPr>
                <w:color w:val="002060"/>
              </w:rPr>
            </w:pPr>
            <w:r w:rsidRPr="00780DDB">
              <w:rPr>
                <w:color w:val="002060"/>
              </w:rPr>
              <w:t>VIA PERTINI</w:t>
            </w:r>
          </w:p>
        </w:tc>
      </w:tr>
    </w:tbl>
    <w:p w14:paraId="59D07ABB" w14:textId="77777777" w:rsidR="00123900" w:rsidRPr="00D56EDE" w:rsidRDefault="00123900" w:rsidP="00D56EDE">
      <w:pPr>
        <w:pStyle w:val="breakline"/>
        <w:rPr>
          <w:rFonts w:eastAsiaTheme="minorEastAsia"/>
          <w:color w:val="002060"/>
        </w:rPr>
      </w:pPr>
    </w:p>
    <w:p w14:paraId="4468F043" w14:textId="77777777" w:rsidR="00D56EDE" w:rsidRPr="00D56EDE" w:rsidRDefault="00D56EDE" w:rsidP="00D56EDE">
      <w:pPr>
        <w:pStyle w:val="breakline"/>
        <w:rPr>
          <w:color w:val="002060"/>
        </w:rPr>
      </w:pPr>
    </w:p>
    <w:p w14:paraId="08D61156" w14:textId="77777777" w:rsidR="00D56EDE" w:rsidRPr="00D56EDE" w:rsidRDefault="00D56EDE" w:rsidP="00D56EDE">
      <w:pPr>
        <w:pStyle w:val="titolocampionato0"/>
        <w:shd w:val="clear" w:color="auto" w:fill="CCCCCC"/>
        <w:spacing w:before="80" w:after="40"/>
        <w:rPr>
          <w:color w:val="002060"/>
        </w:rPr>
      </w:pPr>
      <w:r w:rsidRPr="00D56EDE">
        <w:rPr>
          <w:color w:val="002060"/>
        </w:rPr>
        <w:t>CALCIO A CINQUE SERIE D</w:t>
      </w:r>
    </w:p>
    <w:p w14:paraId="1763BF4D" w14:textId="77777777" w:rsidR="00D56EDE" w:rsidRPr="00D56EDE" w:rsidRDefault="00D56EDE" w:rsidP="00D56EDE">
      <w:pPr>
        <w:pStyle w:val="titoloprinc0"/>
        <w:rPr>
          <w:color w:val="002060"/>
        </w:rPr>
      </w:pPr>
      <w:r w:rsidRPr="00D56EDE">
        <w:rPr>
          <w:color w:val="002060"/>
        </w:rPr>
        <w:t>VARIAZIONI AL PROGRAMMA GARE</w:t>
      </w:r>
    </w:p>
    <w:p w14:paraId="68AEA325" w14:textId="77777777" w:rsidR="00D56EDE" w:rsidRPr="00D56EDE" w:rsidRDefault="00D56EDE" w:rsidP="00D56EDE">
      <w:pPr>
        <w:pStyle w:val="breakline"/>
        <w:rPr>
          <w:color w:val="002060"/>
        </w:rPr>
      </w:pPr>
    </w:p>
    <w:p w14:paraId="0EB5A8CC" w14:textId="77777777" w:rsidR="00D56EDE" w:rsidRPr="00D56EDE" w:rsidRDefault="00D56EDE" w:rsidP="00D56EDE">
      <w:pPr>
        <w:pStyle w:val="breakline"/>
        <w:rPr>
          <w:color w:val="002060"/>
        </w:rPr>
      </w:pPr>
    </w:p>
    <w:p w14:paraId="2A33B129" w14:textId="77777777" w:rsidR="00D56EDE" w:rsidRPr="00D56EDE" w:rsidRDefault="00D56EDE" w:rsidP="00D56EDE">
      <w:pPr>
        <w:pStyle w:val="sottotitolocampionato10"/>
        <w:rPr>
          <w:color w:val="002060"/>
        </w:rPr>
      </w:pPr>
      <w:r w:rsidRPr="00D56ED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6EDE" w:rsidRPr="00D56EDE" w14:paraId="51C3FAC2" w14:textId="77777777" w:rsidTr="007A15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0339C" w14:textId="77777777" w:rsidR="00D56EDE" w:rsidRPr="00D56EDE" w:rsidRDefault="00D56EDE" w:rsidP="00AC08F3">
            <w:pPr>
              <w:pStyle w:val="headertabella0"/>
              <w:rPr>
                <w:color w:val="002060"/>
              </w:rPr>
            </w:pPr>
            <w:r w:rsidRPr="00D56E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8A69D"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C9EB1" w14:textId="77777777" w:rsidR="00D56EDE" w:rsidRPr="00D56EDE" w:rsidRDefault="00D56EDE" w:rsidP="00AC08F3">
            <w:pPr>
              <w:pStyle w:val="headertabella0"/>
              <w:rPr>
                <w:color w:val="002060"/>
              </w:rPr>
            </w:pPr>
            <w:r w:rsidRPr="00D56E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0B4FB"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BE25E"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7FA2D"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57BE0"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E697" w14:textId="77777777" w:rsidR="00D56EDE" w:rsidRPr="00D56EDE" w:rsidRDefault="00D56EDE" w:rsidP="00AC08F3">
            <w:pPr>
              <w:pStyle w:val="headertabella0"/>
              <w:rPr>
                <w:color w:val="002060"/>
              </w:rPr>
            </w:pPr>
            <w:r w:rsidRPr="00D56EDE">
              <w:rPr>
                <w:color w:val="002060"/>
              </w:rPr>
              <w:t>Impianto</w:t>
            </w:r>
          </w:p>
        </w:tc>
      </w:tr>
      <w:tr w:rsidR="00D56EDE" w:rsidRPr="00D56EDE" w14:paraId="2F9FA6AC" w14:textId="77777777" w:rsidTr="007A15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C9E4" w14:textId="77777777" w:rsidR="00D56EDE" w:rsidRPr="007A15E9" w:rsidRDefault="00D56EDE" w:rsidP="00AC08F3">
            <w:pPr>
              <w:pStyle w:val="rowtabella0"/>
              <w:rPr>
                <w:color w:val="002060"/>
                <w:highlight w:val="yellow"/>
              </w:rPr>
            </w:pPr>
            <w:r w:rsidRPr="007A15E9">
              <w:rPr>
                <w:color w:val="002060"/>
                <w:highlight w:val="yellow"/>
              </w:rPr>
              <w:t>28/02/2025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1715" w14:textId="77777777" w:rsidR="00D56EDE" w:rsidRPr="007A15E9" w:rsidRDefault="00D56EDE" w:rsidP="00AC08F3">
            <w:pPr>
              <w:pStyle w:val="rowtabella0"/>
              <w:jc w:val="center"/>
              <w:rPr>
                <w:color w:val="002060"/>
                <w:highlight w:val="yellow"/>
              </w:rPr>
            </w:pPr>
            <w:r w:rsidRPr="007A15E9">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3FA5" w14:textId="77777777" w:rsidR="00D56EDE" w:rsidRPr="007A15E9" w:rsidRDefault="00D56EDE" w:rsidP="00AC08F3">
            <w:pPr>
              <w:pStyle w:val="rowtabella0"/>
              <w:rPr>
                <w:color w:val="002060"/>
                <w:highlight w:val="yellow"/>
              </w:rPr>
            </w:pPr>
            <w:r w:rsidRPr="007A15E9">
              <w:rPr>
                <w:color w:val="002060"/>
                <w:highlight w:val="yellow"/>
              </w:rPr>
              <w:t>AVM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6D91" w14:textId="77777777" w:rsidR="00D56EDE" w:rsidRPr="007A15E9" w:rsidRDefault="00D56EDE" w:rsidP="00AC08F3">
            <w:pPr>
              <w:pStyle w:val="rowtabella0"/>
              <w:rPr>
                <w:color w:val="002060"/>
                <w:highlight w:val="yellow"/>
              </w:rPr>
            </w:pPr>
            <w:r w:rsidRPr="007A15E9">
              <w:rPr>
                <w:color w:val="002060"/>
                <w:highlight w:val="yellow"/>
              </w:rPr>
              <w:t>NUOVA FOLGORE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183C" w14:textId="63F77DFE" w:rsidR="00D56EDE" w:rsidRPr="007A15E9" w:rsidRDefault="007A15E9" w:rsidP="00AC08F3">
            <w:pPr>
              <w:rPr>
                <w:rFonts w:ascii="Arial" w:hAnsi="Arial" w:cs="Arial"/>
                <w:color w:val="002060"/>
                <w:sz w:val="12"/>
                <w:szCs w:val="12"/>
              </w:rPr>
            </w:pPr>
            <w:r w:rsidRPr="007A15E9">
              <w:rPr>
                <w:rFonts w:ascii="Arial" w:hAnsi="Arial" w:cs="Arial"/>
                <w:color w:val="002060"/>
                <w:sz w:val="12"/>
                <w:szCs w:val="12"/>
              </w:rPr>
              <w:t>0</w:t>
            </w:r>
            <w:r>
              <w:rPr>
                <w:rFonts w:ascii="Arial" w:hAnsi="Arial" w:cs="Arial"/>
                <w:color w:val="002060"/>
                <w:sz w:val="12"/>
                <w:szCs w:val="12"/>
              </w:rPr>
              <w:t>1</w:t>
            </w:r>
            <w:r w:rsidRPr="007A15E9">
              <w:rPr>
                <w:rFonts w:ascii="Arial" w:hAnsi="Arial" w:cs="Arial"/>
                <w:color w:val="002060"/>
                <w:sz w:val="12"/>
                <w:szCs w:val="12"/>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975B" w14:textId="77777777" w:rsidR="00D56EDE" w:rsidRPr="00D56EDE" w:rsidRDefault="00D56EDE" w:rsidP="00AC08F3">
            <w:pPr>
              <w:pStyle w:val="rowtabella0"/>
              <w:jc w:val="center"/>
              <w:rPr>
                <w:color w:val="002060"/>
              </w:rPr>
            </w:pPr>
            <w:r w:rsidRPr="007A15E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4492" w14:textId="77777777" w:rsidR="00D56EDE" w:rsidRPr="00D56EDE" w:rsidRDefault="00D56EDE" w:rsidP="00AC08F3">
            <w:pPr>
              <w:pStyle w:val="rowtabella0"/>
              <w:jc w:val="center"/>
              <w:rPr>
                <w:color w:val="002060"/>
              </w:rPr>
            </w:pPr>
            <w:r w:rsidRPr="00D56ED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4598" w14:textId="77777777" w:rsidR="00D56EDE" w:rsidRPr="00D56EDE" w:rsidRDefault="00D56EDE" w:rsidP="00AC08F3">
            <w:pPr>
              <w:rPr>
                <w:color w:val="002060"/>
              </w:rPr>
            </w:pPr>
          </w:p>
        </w:tc>
      </w:tr>
    </w:tbl>
    <w:p w14:paraId="54D72442" w14:textId="77777777" w:rsidR="00D56EDE" w:rsidRPr="00D56EDE" w:rsidRDefault="00D56EDE" w:rsidP="00D56EDE">
      <w:pPr>
        <w:pStyle w:val="breakline"/>
        <w:rPr>
          <w:rFonts w:eastAsiaTheme="minorEastAsia"/>
          <w:color w:val="002060"/>
        </w:rPr>
      </w:pPr>
    </w:p>
    <w:p w14:paraId="5C96DAF5" w14:textId="77777777" w:rsidR="00D56EDE" w:rsidRPr="00D56EDE" w:rsidRDefault="00D56EDE" w:rsidP="00D56EDE">
      <w:pPr>
        <w:pStyle w:val="breakline"/>
        <w:rPr>
          <w:color w:val="002060"/>
        </w:rPr>
      </w:pPr>
    </w:p>
    <w:p w14:paraId="519F4721" w14:textId="77777777" w:rsidR="00D56EDE" w:rsidRPr="00D56EDE" w:rsidRDefault="00D56EDE" w:rsidP="00D56EDE">
      <w:pPr>
        <w:pStyle w:val="sottotitolocampionato10"/>
        <w:rPr>
          <w:color w:val="002060"/>
        </w:rPr>
      </w:pPr>
      <w:r w:rsidRPr="00D56ED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6EDE" w:rsidRPr="00D56EDE" w14:paraId="39B50D04" w14:textId="77777777" w:rsidTr="007A15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89B8C" w14:textId="77777777" w:rsidR="00D56EDE" w:rsidRPr="00D56EDE" w:rsidRDefault="00D56EDE" w:rsidP="00AC08F3">
            <w:pPr>
              <w:pStyle w:val="headertabella0"/>
              <w:rPr>
                <w:color w:val="002060"/>
              </w:rPr>
            </w:pPr>
            <w:r w:rsidRPr="00D56E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42C8A"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D8C71" w14:textId="77777777" w:rsidR="00D56EDE" w:rsidRPr="00D56EDE" w:rsidRDefault="00D56EDE" w:rsidP="00AC08F3">
            <w:pPr>
              <w:pStyle w:val="headertabella0"/>
              <w:rPr>
                <w:color w:val="002060"/>
              </w:rPr>
            </w:pPr>
            <w:r w:rsidRPr="00D56E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18A84"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BBE07"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5BE60"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54CAE"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B86F4" w14:textId="77777777" w:rsidR="00D56EDE" w:rsidRPr="00D56EDE" w:rsidRDefault="00D56EDE" w:rsidP="00AC08F3">
            <w:pPr>
              <w:pStyle w:val="headertabella0"/>
              <w:rPr>
                <w:color w:val="002060"/>
              </w:rPr>
            </w:pPr>
            <w:r w:rsidRPr="00D56EDE">
              <w:rPr>
                <w:color w:val="002060"/>
              </w:rPr>
              <w:t>Impianto</w:t>
            </w:r>
          </w:p>
        </w:tc>
      </w:tr>
      <w:tr w:rsidR="00D56EDE" w:rsidRPr="00D56EDE" w14:paraId="477471E7" w14:textId="77777777" w:rsidTr="007A15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BBB6" w14:textId="77777777" w:rsidR="00D56EDE" w:rsidRPr="007A15E9" w:rsidRDefault="00D56EDE" w:rsidP="00AC08F3">
            <w:pPr>
              <w:pStyle w:val="rowtabella0"/>
              <w:rPr>
                <w:color w:val="002060"/>
                <w:highlight w:val="yellow"/>
              </w:rPr>
            </w:pPr>
            <w:r w:rsidRPr="007A15E9">
              <w:rPr>
                <w:color w:val="002060"/>
                <w:highlight w:val="yellow"/>
              </w:rPr>
              <w:t>03/03/2025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377E" w14:textId="77777777" w:rsidR="00D56EDE" w:rsidRPr="007A15E9" w:rsidRDefault="00D56EDE" w:rsidP="00AC08F3">
            <w:pPr>
              <w:pStyle w:val="rowtabella0"/>
              <w:jc w:val="center"/>
              <w:rPr>
                <w:color w:val="002060"/>
                <w:highlight w:val="yellow"/>
              </w:rPr>
            </w:pPr>
            <w:r w:rsidRPr="007A15E9">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B8B6" w14:textId="77777777" w:rsidR="00D56EDE" w:rsidRPr="007A15E9" w:rsidRDefault="00D56EDE" w:rsidP="00AC08F3">
            <w:pPr>
              <w:pStyle w:val="rowtabella0"/>
              <w:rPr>
                <w:color w:val="002060"/>
                <w:highlight w:val="yellow"/>
              </w:rPr>
            </w:pPr>
            <w:r w:rsidRPr="007A15E9">
              <w:rPr>
                <w:color w:val="002060"/>
                <w:highlight w:val="yellow"/>
              </w:rPr>
              <w:t>FUTSAL COMUNANZA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F316" w14:textId="77777777" w:rsidR="00D56EDE" w:rsidRPr="007A15E9" w:rsidRDefault="00D56EDE" w:rsidP="00AC08F3">
            <w:pPr>
              <w:pStyle w:val="rowtabella0"/>
              <w:rPr>
                <w:color w:val="002060"/>
                <w:highlight w:val="yellow"/>
              </w:rPr>
            </w:pPr>
            <w:r w:rsidRPr="007A15E9">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6C15" w14:textId="77777777" w:rsidR="00D56EDE" w:rsidRPr="00D56EDE" w:rsidRDefault="00D56EDE" w:rsidP="00AC08F3">
            <w:pPr>
              <w:pStyle w:val="rowtabella0"/>
              <w:rPr>
                <w:color w:val="002060"/>
              </w:rPr>
            </w:pPr>
            <w:r w:rsidRPr="00D56EDE">
              <w:rPr>
                <w:color w:val="002060"/>
              </w:rPr>
              <w:t>28/02/2025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3A59" w14:textId="77777777" w:rsidR="00D56EDE" w:rsidRPr="00D56EDE" w:rsidRDefault="00D56EDE" w:rsidP="00AC08F3">
            <w:pPr>
              <w:pStyle w:val="rowtabella0"/>
              <w:jc w:val="center"/>
              <w:rPr>
                <w:color w:val="002060"/>
              </w:rPr>
            </w:pPr>
            <w:r w:rsidRPr="007A15E9">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41E35" w14:textId="77777777" w:rsidR="00D56EDE" w:rsidRPr="00D56EDE" w:rsidRDefault="00D56EDE" w:rsidP="00AC08F3">
            <w:pPr>
              <w:pStyle w:val="rowtabella0"/>
              <w:jc w:val="center"/>
              <w:rPr>
                <w:color w:val="002060"/>
              </w:rPr>
            </w:pPr>
            <w:r w:rsidRPr="00D56ED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A1BB" w14:textId="77777777" w:rsidR="00D56EDE" w:rsidRPr="00D56EDE" w:rsidRDefault="00D56EDE" w:rsidP="00AC08F3">
            <w:pPr>
              <w:pStyle w:val="rowtabella0"/>
              <w:rPr>
                <w:color w:val="002060"/>
              </w:rPr>
            </w:pPr>
            <w:r w:rsidRPr="007A15E9">
              <w:rPr>
                <w:color w:val="002060"/>
                <w:highlight w:val="yellow"/>
              </w:rPr>
              <w:t>PALESTRA PETRITOLI LOCALITA' CALCINARI</w:t>
            </w:r>
          </w:p>
        </w:tc>
      </w:tr>
    </w:tbl>
    <w:p w14:paraId="2235A825" w14:textId="77777777" w:rsidR="00D56EDE" w:rsidRPr="00D56EDE" w:rsidRDefault="00D56EDE" w:rsidP="00D56EDE">
      <w:pPr>
        <w:pStyle w:val="breakline"/>
        <w:rPr>
          <w:rFonts w:eastAsiaTheme="minorEastAsia"/>
          <w:color w:val="002060"/>
        </w:rPr>
      </w:pPr>
    </w:p>
    <w:p w14:paraId="7F805AB2" w14:textId="77777777" w:rsidR="00D56EDE" w:rsidRPr="00D56EDE" w:rsidRDefault="00D56EDE" w:rsidP="00D56EDE">
      <w:pPr>
        <w:pStyle w:val="breakline"/>
        <w:rPr>
          <w:color w:val="002060"/>
        </w:rPr>
      </w:pPr>
    </w:p>
    <w:p w14:paraId="7A2454E6" w14:textId="77777777" w:rsidR="00D56EDE" w:rsidRPr="00D56EDE" w:rsidRDefault="00D56EDE" w:rsidP="00D56EDE">
      <w:pPr>
        <w:pStyle w:val="titoloprinc0"/>
        <w:rPr>
          <w:color w:val="002060"/>
        </w:rPr>
      </w:pPr>
      <w:r w:rsidRPr="00D56EDE">
        <w:rPr>
          <w:color w:val="002060"/>
        </w:rPr>
        <w:t>RISULTATI</w:t>
      </w:r>
    </w:p>
    <w:p w14:paraId="5ED9EDAB" w14:textId="77777777" w:rsidR="00D56EDE" w:rsidRPr="00D56EDE" w:rsidRDefault="00D56EDE" w:rsidP="00D56EDE">
      <w:pPr>
        <w:pStyle w:val="breakline"/>
        <w:rPr>
          <w:color w:val="002060"/>
        </w:rPr>
      </w:pPr>
    </w:p>
    <w:p w14:paraId="7210319D" w14:textId="77777777" w:rsidR="00D56EDE" w:rsidRPr="00D56EDE" w:rsidRDefault="00D56EDE" w:rsidP="00D56EDE">
      <w:pPr>
        <w:pStyle w:val="sottotitolocampionato10"/>
        <w:rPr>
          <w:color w:val="002060"/>
        </w:rPr>
      </w:pPr>
      <w:r w:rsidRPr="00D56EDE">
        <w:rPr>
          <w:color w:val="002060"/>
        </w:rPr>
        <w:t>RISULTATI UFFICIALI GARE DEL 21/02/2025</w:t>
      </w:r>
    </w:p>
    <w:p w14:paraId="6539B4B2" w14:textId="77777777" w:rsidR="003E0335" w:rsidRPr="003E0335" w:rsidRDefault="003E0335"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7237BD49" w14:textId="77777777" w:rsidR="00D56EDE" w:rsidRPr="00D56EDE" w:rsidRDefault="00D56EDE" w:rsidP="00D56E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6EDE" w:rsidRPr="00D56EDE" w14:paraId="3CDC1468"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55EFB52A"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58D6F" w14:textId="77777777" w:rsidR="00D56EDE" w:rsidRPr="00D56EDE" w:rsidRDefault="00D56EDE" w:rsidP="00AC08F3">
                  <w:pPr>
                    <w:pStyle w:val="headertabella0"/>
                    <w:rPr>
                      <w:color w:val="002060"/>
                    </w:rPr>
                  </w:pPr>
                  <w:r w:rsidRPr="00D56EDE">
                    <w:rPr>
                      <w:color w:val="002060"/>
                    </w:rPr>
                    <w:t>GIRONE A - 5 Giornata - R</w:t>
                  </w:r>
                </w:p>
              </w:tc>
            </w:tr>
            <w:tr w:rsidR="00D56EDE" w:rsidRPr="00D56EDE" w14:paraId="41DD84E3"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05DDED" w14:textId="77777777" w:rsidR="00D56EDE" w:rsidRPr="00D56EDE" w:rsidRDefault="00D56EDE" w:rsidP="00AC08F3">
                  <w:pPr>
                    <w:pStyle w:val="rowtabella0"/>
                    <w:rPr>
                      <w:color w:val="002060"/>
                    </w:rPr>
                  </w:pPr>
                  <w:r w:rsidRPr="00D56EDE">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FCCDA" w14:textId="77777777" w:rsidR="00D56EDE" w:rsidRPr="00D56EDE" w:rsidRDefault="00D56EDE" w:rsidP="00AC08F3">
                  <w:pPr>
                    <w:pStyle w:val="rowtabella0"/>
                    <w:rPr>
                      <w:color w:val="002060"/>
                    </w:rPr>
                  </w:pPr>
                  <w:r w:rsidRPr="00D56EDE">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2956C" w14:textId="77777777" w:rsidR="00D56EDE" w:rsidRPr="00D56EDE" w:rsidRDefault="00D56EDE" w:rsidP="00AC08F3">
                  <w:pPr>
                    <w:pStyle w:val="rowtabella0"/>
                    <w:jc w:val="center"/>
                    <w:rPr>
                      <w:color w:val="002060"/>
                    </w:rPr>
                  </w:pPr>
                  <w:r w:rsidRPr="00D56EDE">
                    <w:rPr>
                      <w:color w:val="002060"/>
                    </w:rPr>
                    <w:t>14 - 5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B1BFC" w14:textId="77777777" w:rsidR="00D56EDE" w:rsidRPr="00D56EDE" w:rsidRDefault="00D56EDE" w:rsidP="00AC08F3">
                  <w:pPr>
                    <w:pStyle w:val="rowtabella0"/>
                    <w:jc w:val="center"/>
                    <w:rPr>
                      <w:color w:val="002060"/>
                    </w:rPr>
                  </w:pPr>
                  <w:r w:rsidRPr="00D56EDE">
                    <w:rPr>
                      <w:color w:val="002060"/>
                    </w:rPr>
                    <w:t> </w:t>
                  </w:r>
                </w:p>
              </w:tc>
            </w:tr>
            <w:tr w:rsidR="00D56EDE" w:rsidRPr="00D56EDE" w14:paraId="3BDB7710"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3FD958" w14:textId="77777777" w:rsidR="00D56EDE" w:rsidRPr="00D56EDE" w:rsidRDefault="00D56EDE" w:rsidP="00AC08F3">
                  <w:pPr>
                    <w:pStyle w:val="rowtabella0"/>
                    <w:rPr>
                      <w:color w:val="002060"/>
                    </w:rPr>
                  </w:pPr>
                  <w:r w:rsidRPr="00D56EDE">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81FFDA" w14:textId="77777777" w:rsidR="00D56EDE" w:rsidRPr="00D56EDE" w:rsidRDefault="00D56EDE" w:rsidP="00AC08F3">
                  <w:pPr>
                    <w:pStyle w:val="rowtabella0"/>
                    <w:rPr>
                      <w:color w:val="002060"/>
                    </w:rPr>
                  </w:pPr>
                  <w:r w:rsidRPr="00D56EDE">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4123D7" w14:textId="77777777" w:rsidR="00D56EDE" w:rsidRPr="00D56EDE" w:rsidRDefault="00D56EDE" w:rsidP="00AC08F3">
                  <w:pPr>
                    <w:pStyle w:val="rowtabella0"/>
                    <w:jc w:val="center"/>
                    <w:rPr>
                      <w:color w:val="002060"/>
                    </w:rPr>
                  </w:pPr>
                  <w:r w:rsidRPr="00D56ED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08BA2E" w14:textId="77777777" w:rsidR="00D56EDE" w:rsidRPr="00D56EDE" w:rsidRDefault="00D56EDE" w:rsidP="00AC08F3">
                  <w:pPr>
                    <w:pStyle w:val="rowtabella0"/>
                    <w:jc w:val="center"/>
                    <w:rPr>
                      <w:color w:val="002060"/>
                    </w:rPr>
                  </w:pPr>
                  <w:r w:rsidRPr="00D56EDE">
                    <w:rPr>
                      <w:color w:val="002060"/>
                    </w:rPr>
                    <w:t> </w:t>
                  </w:r>
                </w:p>
              </w:tc>
            </w:tr>
            <w:tr w:rsidR="00D56EDE" w:rsidRPr="00D56EDE" w14:paraId="475657D2"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73807E" w14:textId="77777777" w:rsidR="00D56EDE" w:rsidRPr="00D56EDE" w:rsidRDefault="00D56EDE" w:rsidP="00AC08F3">
                  <w:pPr>
                    <w:pStyle w:val="rowtabella0"/>
                    <w:rPr>
                      <w:color w:val="002060"/>
                    </w:rPr>
                  </w:pPr>
                  <w:r w:rsidRPr="00D56EDE">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156042" w14:textId="77777777" w:rsidR="00D56EDE" w:rsidRPr="00D56EDE" w:rsidRDefault="00D56EDE" w:rsidP="00AC08F3">
                  <w:pPr>
                    <w:pStyle w:val="rowtabella0"/>
                    <w:rPr>
                      <w:color w:val="002060"/>
                    </w:rPr>
                  </w:pPr>
                  <w:r w:rsidRPr="00D56ED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1A6877" w14:textId="77777777" w:rsidR="00D56EDE" w:rsidRPr="00D56EDE" w:rsidRDefault="00D56EDE" w:rsidP="00AC08F3">
                  <w:pPr>
                    <w:pStyle w:val="rowtabella0"/>
                    <w:jc w:val="center"/>
                    <w:rPr>
                      <w:color w:val="002060"/>
                    </w:rPr>
                  </w:pPr>
                  <w:r w:rsidRPr="00D56EDE">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688AF" w14:textId="77777777" w:rsidR="00D56EDE" w:rsidRPr="00D56EDE" w:rsidRDefault="00D56EDE" w:rsidP="00AC08F3">
                  <w:pPr>
                    <w:pStyle w:val="rowtabella0"/>
                    <w:jc w:val="center"/>
                    <w:rPr>
                      <w:color w:val="002060"/>
                    </w:rPr>
                  </w:pPr>
                  <w:r w:rsidRPr="00D56EDE">
                    <w:rPr>
                      <w:color w:val="002060"/>
                    </w:rPr>
                    <w:t> </w:t>
                  </w:r>
                </w:p>
              </w:tc>
            </w:tr>
            <w:tr w:rsidR="00D56EDE" w:rsidRPr="00D56EDE" w14:paraId="615BE994"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74009C" w14:textId="77777777" w:rsidR="00D56EDE" w:rsidRPr="003E0335" w:rsidRDefault="00D56EDE" w:rsidP="00AC08F3">
                  <w:pPr>
                    <w:pStyle w:val="rowtabella0"/>
                    <w:rPr>
                      <w:color w:val="002060"/>
                      <w:lang w:val="en-US"/>
                    </w:rPr>
                  </w:pPr>
                  <w:r w:rsidRPr="003E0335">
                    <w:rPr>
                      <w:color w:val="002060"/>
                      <w:lang w:val="en-US"/>
                    </w:rPr>
                    <w:t xml:space="preserve">(1) SPECIAL ONE SPORTING </w:t>
                  </w:r>
                  <w:proofErr w:type="gramStart"/>
                  <w:r w:rsidRPr="003E0335">
                    <w:rPr>
                      <w:color w:val="002060"/>
                      <w:lang w:val="en-US"/>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483B09" w14:textId="77777777" w:rsidR="00D56EDE" w:rsidRPr="00D56EDE" w:rsidRDefault="00D56EDE" w:rsidP="00AC08F3">
                  <w:pPr>
                    <w:pStyle w:val="rowtabella0"/>
                    <w:rPr>
                      <w:color w:val="002060"/>
                    </w:rPr>
                  </w:pPr>
                  <w:r w:rsidRPr="00D56EDE">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0DA45B" w14:textId="77777777" w:rsidR="00D56EDE" w:rsidRPr="00D56EDE" w:rsidRDefault="00D56EDE" w:rsidP="00AC08F3">
                  <w:pPr>
                    <w:pStyle w:val="rowtabella0"/>
                    <w:jc w:val="center"/>
                    <w:rPr>
                      <w:color w:val="002060"/>
                    </w:rPr>
                  </w:pPr>
                  <w:r w:rsidRPr="00D56ED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6719F6" w14:textId="77777777" w:rsidR="00D56EDE" w:rsidRPr="00D56EDE" w:rsidRDefault="00D56EDE" w:rsidP="00AC08F3">
                  <w:pPr>
                    <w:pStyle w:val="rowtabella0"/>
                    <w:jc w:val="center"/>
                    <w:rPr>
                      <w:color w:val="002060"/>
                    </w:rPr>
                  </w:pPr>
                  <w:r w:rsidRPr="00D56EDE">
                    <w:rPr>
                      <w:color w:val="002060"/>
                    </w:rPr>
                    <w:t> </w:t>
                  </w:r>
                </w:p>
              </w:tc>
            </w:tr>
            <w:tr w:rsidR="00D56EDE" w:rsidRPr="00D56EDE" w14:paraId="0D8C38C5"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1CAC4F" w14:textId="77777777" w:rsidR="00D56EDE" w:rsidRPr="00D56EDE" w:rsidRDefault="00D56EDE" w:rsidP="00AC08F3">
                  <w:pPr>
                    <w:pStyle w:val="rowtabella0"/>
                    <w:rPr>
                      <w:color w:val="002060"/>
                    </w:rPr>
                  </w:pPr>
                  <w:r w:rsidRPr="00D56EDE">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0B087F" w14:textId="77777777" w:rsidR="00D56EDE" w:rsidRPr="00D56EDE" w:rsidRDefault="00D56EDE" w:rsidP="00AC08F3">
                  <w:pPr>
                    <w:pStyle w:val="rowtabella0"/>
                    <w:rPr>
                      <w:color w:val="002060"/>
                    </w:rPr>
                  </w:pPr>
                  <w:r w:rsidRPr="00D56EDE">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51DA03" w14:textId="77777777" w:rsidR="00D56EDE" w:rsidRPr="00D56EDE" w:rsidRDefault="00D56EDE" w:rsidP="00AC08F3">
                  <w:pPr>
                    <w:pStyle w:val="rowtabella0"/>
                    <w:jc w:val="center"/>
                    <w:rPr>
                      <w:color w:val="002060"/>
                    </w:rPr>
                  </w:pPr>
                  <w:r w:rsidRPr="00D56ED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2571D1" w14:textId="77777777" w:rsidR="00D56EDE" w:rsidRPr="00D56EDE" w:rsidRDefault="00D56EDE" w:rsidP="00AC08F3">
                  <w:pPr>
                    <w:pStyle w:val="rowtabella0"/>
                    <w:jc w:val="center"/>
                    <w:rPr>
                      <w:color w:val="002060"/>
                    </w:rPr>
                  </w:pPr>
                  <w:r w:rsidRPr="00D56EDE">
                    <w:rPr>
                      <w:color w:val="002060"/>
                    </w:rPr>
                    <w:t> </w:t>
                  </w:r>
                </w:p>
              </w:tc>
            </w:tr>
            <w:tr w:rsidR="00D56EDE" w:rsidRPr="00D56EDE" w14:paraId="3B147275"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6A88E0" w14:textId="77777777" w:rsidR="00D56EDE" w:rsidRPr="00D56EDE" w:rsidRDefault="00D56EDE" w:rsidP="00AC08F3">
                  <w:pPr>
                    <w:pStyle w:val="rowtabella0"/>
                    <w:rPr>
                      <w:color w:val="002060"/>
                    </w:rPr>
                  </w:pPr>
                  <w:r w:rsidRPr="00D56EDE">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1D2C4" w14:textId="77777777" w:rsidR="00D56EDE" w:rsidRPr="00D56EDE" w:rsidRDefault="00D56EDE" w:rsidP="00AC08F3">
                  <w:pPr>
                    <w:pStyle w:val="rowtabella0"/>
                    <w:rPr>
                      <w:color w:val="002060"/>
                    </w:rPr>
                  </w:pPr>
                  <w:r w:rsidRPr="00D56EDE">
                    <w:rPr>
                      <w:color w:val="002060"/>
                    </w:rPr>
                    <w:t>- SAN COSTANZO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F776E" w14:textId="77777777" w:rsidR="00D56EDE" w:rsidRPr="00D56EDE" w:rsidRDefault="00D56EDE" w:rsidP="00AC08F3">
                  <w:pPr>
                    <w:pStyle w:val="rowtabella0"/>
                    <w:jc w:val="center"/>
                    <w:rPr>
                      <w:color w:val="002060"/>
                    </w:rPr>
                  </w:pPr>
                  <w:r w:rsidRPr="00D56EDE">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582B6" w14:textId="77777777" w:rsidR="00D56EDE" w:rsidRPr="00D56EDE" w:rsidRDefault="00D56EDE" w:rsidP="00AC08F3">
                  <w:pPr>
                    <w:pStyle w:val="rowtabella0"/>
                    <w:jc w:val="center"/>
                    <w:rPr>
                      <w:color w:val="002060"/>
                    </w:rPr>
                  </w:pPr>
                  <w:r w:rsidRPr="00D56EDE">
                    <w:rPr>
                      <w:color w:val="002060"/>
                    </w:rPr>
                    <w:t> </w:t>
                  </w:r>
                </w:p>
              </w:tc>
            </w:tr>
            <w:tr w:rsidR="00D56EDE" w:rsidRPr="00D56EDE" w14:paraId="01FB113B"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1A77D38A" w14:textId="77777777" w:rsidR="00D56EDE" w:rsidRPr="00D56EDE" w:rsidRDefault="00D56EDE" w:rsidP="00AC08F3">
                  <w:pPr>
                    <w:pStyle w:val="rowtabella0"/>
                    <w:rPr>
                      <w:color w:val="002060"/>
                    </w:rPr>
                  </w:pPr>
                  <w:r w:rsidRPr="00D56EDE">
                    <w:rPr>
                      <w:color w:val="002060"/>
                    </w:rPr>
                    <w:t>(1) - disputata il 22/02/2025</w:t>
                  </w:r>
                </w:p>
              </w:tc>
            </w:tr>
          </w:tbl>
          <w:p w14:paraId="17D0AB79" w14:textId="77777777" w:rsidR="00D56EDE" w:rsidRPr="00D56EDE" w:rsidRDefault="00D56EDE" w:rsidP="00AC08F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62AA64F7"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F0CCA" w14:textId="77777777" w:rsidR="00D56EDE" w:rsidRPr="00D56EDE" w:rsidRDefault="00D56EDE" w:rsidP="00AC08F3">
                  <w:pPr>
                    <w:pStyle w:val="headertabella0"/>
                    <w:rPr>
                      <w:color w:val="002060"/>
                    </w:rPr>
                  </w:pPr>
                  <w:r w:rsidRPr="00D56EDE">
                    <w:rPr>
                      <w:color w:val="002060"/>
                    </w:rPr>
                    <w:t>GIRONE B - 5 Giornata - R</w:t>
                  </w:r>
                </w:p>
              </w:tc>
            </w:tr>
            <w:tr w:rsidR="00D56EDE" w:rsidRPr="00D56EDE" w14:paraId="22C84590"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051CA" w14:textId="77777777" w:rsidR="00D56EDE" w:rsidRPr="00D56EDE" w:rsidRDefault="00D56EDE" w:rsidP="00AC08F3">
                  <w:pPr>
                    <w:pStyle w:val="rowtabella0"/>
                    <w:rPr>
                      <w:color w:val="002060"/>
                    </w:rPr>
                  </w:pPr>
                  <w:r w:rsidRPr="00D56EDE">
                    <w:rPr>
                      <w:color w:val="002060"/>
                    </w:rPr>
                    <w:t>(1) CDC 2018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E881A" w14:textId="77777777" w:rsidR="00D56EDE" w:rsidRPr="00D56EDE" w:rsidRDefault="00D56EDE" w:rsidP="00AC08F3">
                  <w:pPr>
                    <w:pStyle w:val="rowtabella0"/>
                    <w:rPr>
                      <w:color w:val="002060"/>
                    </w:rPr>
                  </w:pPr>
                  <w:r w:rsidRPr="00D56EDE">
                    <w:rPr>
                      <w:color w:val="002060"/>
                    </w:rPr>
                    <w:t>- ATLETICO CHIARAVALLE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81F7E" w14:textId="77777777" w:rsidR="00D56EDE" w:rsidRPr="00D56EDE" w:rsidRDefault="00D56EDE" w:rsidP="00AC08F3">
                  <w:pPr>
                    <w:pStyle w:val="rowtabella0"/>
                    <w:jc w:val="center"/>
                    <w:rPr>
                      <w:color w:val="002060"/>
                    </w:rPr>
                  </w:pPr>
                  <w:r w:rsidRPr="00D56EDE">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CFAA3" w14:textId="77777777" w:rsidR="00D56EDE" w:rsidRPr="00D56EDE" w:rsidRDefault="00D56EDE" w:rsidP="00AC08F3">
                  <w:pPr>
                    <w:pStyle w:val="rowtabella0"/>
                    <w:jc w:val="center"/>
                    <w:rPr>
                      <w:color w:val="002060"/>
                    </w:rPr>
                  </w:pPr>
                  <w:r w:rsidRPr="00D56EDE">
                    <w:rPr>
                      <w:color w:val="002060"/>
                    </w:rPr>
                    <w:t> </w:t>
                  </w:r>
                </w:p>
              </w:tc>
            </w:tr>
            <w:tr w:rsidR="00D56EDE" w:rsidRPr="00D56EDE" w14:paraId="1C6D84C3"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217303" w14:textId="77777777" w:rsidR="00D56EDE" w:rsidRPr="00D56EDE" w:rsidRDefault="00D56EDE" w:rsidP="00AC08F3">
                  <w:pPr>
                    <w:pStyle w:val="rowtabella0"/>
                    <w:rPr>
                      <w:color w:val="002060"/>
                    </w:rPr>
                  </w:pPr>
                  <w:r w:rsidRPr="00D56EDE">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4621CB" w14:textId="77777777" w:rsidR="00D56EDE" w:rsidRPr="00D56EDE" w:rsidRDefault="00D56EDE" w:rsidP="00AC08F3">
                  <w:pPr>
                    <w:pStyle w:val="rowtabella0"/>
                    <w:rPr>
                      <w:color w:val="002060"/>
                    </w:rPr>
                  </w:pPr>
                  <w:r w:rsidRPr="00D56ED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8B2B35" w14:textId="77777777" w:rsidR="00D56EDE" w:rsidRPr="00D56EDE" w:rsidRDefault="00D56EDE" w:rsidP="00AC08F3">
                  <w:pPr>
                    <w:pStyle w:val="rowtabella0"/>
                    <w:jc w:val="center"/>
                    <w:rPr>
                      <w:color w:val="002060"/>
                    </w:rPr>
                  </w:pPr>
                  <w:r w:rsidRPr="00D56ED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056E83" w14:textId="77777777" w:rsidR="00D56EDE" w:rsidRPr="00D56EDE" w:rsidRDefault="00D56EDE" w:rsidP="00AC08F3">
                  <w:pPr>
                    <w:pStyle w:val="rowtabella0"/>
                    <w:jc w:val="center"/>
                    <w:rPr>
                      <w:color w:val="002060"/>
                    </w:rPr>
                  </w:pPr>
                  <w:r w:rsidRPr="00D56EDE">
                    <w:rPr>
                      <w:color w:val="002060"/>
                    </w:rPr>
                    <w:t> </w:t>
                  </w:r>
                </w:p>
              </w:tc>
            </w:tr>
            <w:tr w:rsidR="00D56EDE" w:rsidRPr="00D56EDE" w14:paraId="0BCE2DB5"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8AF945" w14:textId="77777777" w:rsidR="00D56EDE" w:rsidRPr="00D56EDE" w:rsidRDefault="00D56EDE" w:rsidP="00AC08F3">
                  <w:pPr>
                    <w:pStyle w:val="rowtabella0"/>
                    <w:rPr>
                      <w:color w:val="002060"/>
                    </w:rPr>
                  </w:pPr>
                  <w:r w:rsidRPr="00D56EDE">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898A08" w14:textId="77777777" w:rsidR="00D56EDE" w:rsidRPr="00CB07DB" w:rsidRDefault="00D56EDE" w:rsidP="00AC08F3">
                  <w:pPr>
                    <w:pStyle w:val="rowtabella0"/>
                    <w:rPr>
                      <w:color w:val="002060"/>
                      <w:lang w:val="es-ES"/>
                    </w:rPr>
                  </w:pPr>
                  <w:r w:rsidRPr="00CB07DB">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813710" w14:textId="77777777" w:rsidR="00D56EDE" w:rsidRPr="00D56EDE" w:rsidRDefault="00D56EDE" w:rsidP="00AC08F3">
                  <w:pPr>
                    <w:pStyle w:val="rowtabella0"/>
                    <w:jc w:val="center"/>
                    <w:rPr>
                      <w:color w:val="002060"/>
                    </w:rPr>
                  </w:pPr>
                  <w:r w:rsidRPr="00D56ED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2A38B4" w14:textId="77777777" w:rsidR="00D56EDE" w:rsidRPr="00D56EDE" w:rsidRDefault="00D56EDE" w:rsidP="00AC08F3">
                  <w:pPr>
                    <w:pStyle w:val="rowtabella0"/>
                    <w:jc w:val="center"/>
                    <w:rPr>
                      <w:color w:val="002060"/>
                    </w:rPr>
                  </w:pPr>
                  <w:r w:rsidRPr="00D56EDE">
                    <w:rPr>
                      <w:color w:val="002060"/>
                    </w:rPr>
                    <w:t> </w:t>
                  </w:r>
                </w:p>
              </w:tc>
            </w:tr>
            <w:tr w:rsidR="00D56EDE" w:rsidRPr="00D56EDE" w14:paraId="41D1A244"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BC23D6" w14:textId="77777777" w:rsidR="00D56EDE" w:rsidRPr="00D56EDE" w:rsidRDefault="00D56EDE" w:rsidP="00AC08F3">
                  <w:pPr>
                    <w:pStyle w:val="rowtabella0"/>
                    <w:rPr>
                      <w:color w:val="002060"/>
                    </w:rPr>
                  </w:pPr>
                  <w:r w:rsidRPr="00D56EDE">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B7B396" w14:textId="77777777" w:rsidR="00D56EDE" w:rsidRPr="00D56EDE" w:rsidRDefault="00D56EDE" w:rsidP="00AC08F3">
                  <w:pPr>
                    <w:pStyle w:val="rowtabella0"/>
                    <w:rPr>
                      <w:color w:val="002060"/>
                    </w:rPr>
                  </w:pPr>
                  <w:r w:rsidRPr="00D56EDE">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718297" w14:textId="77777777" w:rsidR="00D56EDE" w:rsidRPr="00D56EDE" w:rsidRDefault="00D56EDE" w:rsidP="00AC08F3">
                  <w:pPr>
                    <w:pStyle w:val="rowtabella0"/>
                    <w:jc w:val="center"/>
                    <w:rPr>
                      <w:color w:val="002060"/>
                    </w:rPr>
                  </w:pPr>
                  <w:r w:rsidRPr="00D56ED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ABD9DC" w14:textId="77777777" w:rsidR="00D56EDE" w:rsidRPr="00D56EDE" w:rsidRDefault="00D56EDE" w:rsidP="00AC08F3">
                  <w:pPr>
                    <w:pStyle w:val="rowtabella0"/>
                    <w:jc w:val="center"/>
                    <w:rPr>
                      <w:color w:val="002060"/>
                    </w:rPr>
                  </w:pPr>
                  <w:r w:rsidRPr="00D56EDE">
                    <w:rPr>
                      <w:color w:val="002060"/>
                    </w:rPr>
                    <w:t> </w:t>
                  </w:r>
                </w:p>
              </w:tc>
            </w:tr>
            <w:tr w:rsidR="00D56EDE" w:rsidRPr="00D56EDE" w14:paraId="267CDD26"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4AE046" w14:textId="77777777" w:rsidR="00D56EDE" w:rsidRPr="00D56EDE" w:rsidRDefault="00D56EDE" w:rsidP="00AC08F3">
                  <w:pPr>
                    <w:pStyle w:val="rowtabella0"/>
                    <w:rPr>
                      <w:color w:val="002060"/>
                    </w:rPr>
                  </w:pPr>
                  <w:r w:rsidRPr="00D56EDE">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8AA18A" w14:textId="77777777" w:rsidR="00D56EDE" w:rsidRPr="00D56EDE" w:rsidRDefault="00D56EDE" w:rsidP="00AC08F3">
                  <w:pPr>
                    <w:pStyle w:val="rowtabella0"/>
                    <w:rPr>
                      <w:color w:val="002060"/>
                    </w:rPr>
                  </w:pPr>
                  <w:r w:rsidRPr="00D56EDE">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64093E" w14:textId="77777777" w:rsidR="00D56EDE" w:rsidRPr="00D56EDE" w:rsidRDefault="00D56EDE" w:rsidP="00AC08F3">
                  <w:pPr>
                    <w:pStyle w:val="rowtabella0"/>
                    <w:jc w:val="center"/>
                    <w:rPr>
                      <w:color w:val="002060"/>
                    </w:rPr>
                  </w:pPr>
                  <w:r w:rsidRPr="00D56EDE">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C36EC2" w14:textId="77777777" w:rsidR="00D56EDE" w:rsidRPr="00D56EDE" w:rsidRDefault="00D56EDE" w:rsidP="00AC08F3">
                  <w:pPr>
                    <w:pStyle w:val="rowtabella0"/>
                    <w:jc w:val="center"/>
                    <w:rPr>
                      <w:color w:val="002060"/>
                    </w:rPr>
                  </w:pPr>
                  <w:r w:rsidRPr="00D56EDE">
                    <w:rPr>
                      <w:color w:val="002060"/>
                    </w:rPr>
                    <w:t> </w:t>
                  </w:r>
                </w:p>
              </w:tc>
            </w:tr>
            <w:tr w:rsidR="00D56EDE" w:rsidRPr="00D56EDE" w14:paraId="15ADCD52"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3CB806" w14:textId="77777777" w:rsidR="00D56EDE" w:rsidRPr="00D56EDE" w:rsidRDefault="00D56EDE" w:rsidP="00AC08F3">
                  <w:pPr>
                    <w:pStyle w:val="rowtabella0"/>
                    <w:rPr>
                      <w:color w:val="002060"/>
                    </w:rPr>
                  </w:pPr>
                  <w:r w:rsidRPr="00D56EDE">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C8103" w14:textId="77777777" w:rsidR="00D56EDE" w:rsidRPr="00D56EDE" w:rsidRDefault="00D56EDE" w:rsidP="00AC08F3">
                  <w:pPr>
                    <w:pStyle w:val="rowtabella0"/>
                    <w:rPr>
                      <w:color w:val="002060"/>
                    </w:rPr>
                  </w:pPr>
                  <w:r w:rsidRPr="00D56EDE">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E5132" w14:textId="77777777" w:rsidR="00D56EDE" w:rsidRPr="00D56EDE" w:rsidRDefault="00D56EDE" w:rsidP="00AC08F3">
                  <w:pPr>
                    <w:pStyle w:val="rowtabella0"/>
                    <w:jc w:val="center"/>
                    <w:rPr>
                      <w:color w:val="002060"/>
                    </w:rPr>
                  </w:pPr>
                  <w:r w:rsidRPr="00D56EDE">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D9D72" w14:textId="77777777" w:rsidR="00D56EDE" w:rsidRPr="00D56EDE" w:rsidRDefault="00D56EDE" w:rsidP="00AC08F3">
                  <w:pPr>
                    <w:pStyle w:val="rowtabella0"/>
                    <w:jc w:val="center"/>
                    <w:rPr>
                      <w:color w:val="002060"/>
                    </w:rPr>
                  </w:pPr>
                  <w:r w:rsidRPr="00D56EDE">
                    <w:rPr>
                      <w:color w:val="002060"/>
                    </w:rPr>
                    <w:t> </w:t>
                  </w:r>
                </w:p>
              </w:tc>
            </w:tr>
            <w:tr w:rsidR="00D56EDE" w:rsidRPr="00D56EDE" w14:paraId="7598718E"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47AA9164" w14:textId="77777777" w:rsidR="00D56EDE" w:rsidRPr="00D56EDE" w:rsidRDefault="00D56EDE" w:rsidP="00AC08F3">
                  <w:pPr>
                    <w:pStyle w:val="rowtabella0"/>
                    <w:rPr>
                      <w:color w:val="002060"/>
                    </w:rPr>
                  </w:pPr>
                  <w:r w:rsidRPr="00D56EDE">
                    <w:rPr>
                      <w:color w:val="002060"/>
                    </w:rPr>
                    <w:t>(1) - disputata il 22/02/2025</w:t>
                  </w:r>
                </w:p>
              </w:tc>
            </w:tr>
          </w:tbl>
          <w:p w14:paraId="744958AF" w14:textId="77777777" w:rsidR="00D56EDE" w:rsidRPr="00D56EDE" w:rsidRDefault="00D56EDE" w:rsidP="00AC08F3">
            <w:pPr>
              <w:rPr>
                <w:color w:val="002060"/>
              </w:rPr>
            </w:pPr>
          </w:p>
        </w:tc>
      </w:tr>
    </w:tbl>
    <w:p w14:paraId="6207A3BC" w14:textId="77777777" w:rsidR="00D56EDE" w:rsidRPr="00D56EDE" w:rsidRDefault="00D56EDE" w:rsidP="00D56ED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6EDE" w:rsidRPr="00D56EDE" w14:paraId="6B185C72"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49CE46E5"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147D9" w14:textId="77777777" w:rsidR="00D56EDE" w:rsidRPr="00D56EDE" w:rsidRDefault="00D56EDE" w:rsidP="00AC08F3">
                  <w:pPr>
                    <w:pStyle w:val="headertabella0"/>
                    <w:rPr>
                      <w:color w:val="002060"/>
                    </w:rPr>
                  </w:pPr>
                  <w:r w:rsidRPr="00D56EDE">
                    <w:rPr>
                      <w:color w:val="002060"/>
                    </w:rPr>
                    <w:lastRenderedPageBreak/>
                    <w:t>GIRONE C - 5 Giornata - R</w:t>
                  </w:r>
                </w:p>
              </w:tc>
            </w:tr>
            <w:tr w:rsidR="00D56EDE" w:rsidRPr="00D56EDE" w14:paraId="628A867E"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828AB9" w14:textId="77777777" w:rsidR="00D56EDE" w:rsidRPr="00D56EDE" w:rsidRDefault="00D56EDE" w:rsidP="00AC08F3">
                  <w:pPr>
                    <w:pStyle w:val="rowtabella0"/>
                    <w:rPr>
                      <w:color w:val="002060"/>
                    </w:rPr>
                  </w:pPr>
                  <w:r w:rsidRPr="00D56EDE">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09247" w14:textId="77777777" w:rsidR="00D56EDE" w:rsidRPr="00D56EDE" w:rsidRDefault="00D56EDE" w:rsidP="00AC08F3">
                  <w:pPr>
                    <w:pStyle w:val="rowtabella0"/>
                    <w:rPr>
                      <w:color w:val="002060"/>
                    </w:rPr>
                  </w:pPr>
                  <w:r w:rsidRPr="00D56EDE">
                    <w:rPr>
                      <w:color w:val="002060"/>
                    </w:rPr>
                    <w:t>- AVM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89B0A" w14:textId="77777777" w:rsidR="00D56EDE" w:rsidRPr="00D56EDE" w:rsidRDefault="00D56EDE" w:rsidP="00AC08F3">
                  <w:pPr>
                    <w:pStyle w:val="rowtabella0"/>
                    <w:jc w:val="center"/>
                    <w:rPr>
                      <w:color w:val="002060"/>
                    </w:rPr>
                  </w:pPr>
                  <w:r w:rsidRPr="00D56EDE">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0A22E" w14:textId="77777777" w:rsidR="00D56EDE" w:rsidRPr="00D56EDE" w:rsidRDefault="00D56EDE" w:rsidP="00AC08F3">
                  <w:pPr>
                    <w:pStyle w:val="rowtabella0"/>
                    <w:jc w:val="center"/>
                    <w:rPr>
                      <w:color w:val="002060"/>
                    </w:rPr>
                  </w:pPr>
                  <w:r w:rsidRPr="00D56EDE">
                    <w:rPr>
                      <w:color w:val="002060"/>
                    </w:rPr>
                    <w:t> </w:t>
                  </w:r>
                </w:p>
              </w:tc>
            </w:tr>
            <w:tr w:rsidR="00D56EDE" w:rsidRPr="00D56EDE" w14:paraId="3443BF17"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566A0F" w14:textId="77777777" w:rsidR="00D56EDE" w:rsidRPr="00D56EDE" w:rsidRDefault="00D56EDE" w:rsidP="00AC08F3">
                  <w:pPr>
                    <w:pStyle w:val="rowtabella0"/>
                    <w:rPr>
                      <w:color w:val="002060"/>
                    </w:rPr>
                  </w:pPr>
                  <w:r w:rsidRPr="00D56EDE">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2FBCEE" w14:textId="77777777" w:rsidR="00D56EDE" w:rsidRPr="00D56EDE" w:rsidRDefault="00D56EDE" w:rsidP="00AC08F3">
                  <w:pPr>
                    <w:pStyle w:val="rowtabella0"/>
                    <w:rPr>
                      <w:color w:val="002060"/>
                    </w:rPr>
                  </w:pPr>
                  <w:r w:rsidRPr="00D56EDE">
                    <w:rPr>
                      <w:color w:val="002060"/>
                    </w:rPr>
                    <w:t xml:space="preserve">- </w:t>
                  </w:r>
                  <w:proofErr w:type="gramStart"/>
                  <w:r w:rsidRPr="00D56EDE">
                    <w:rPr>
                      <w:color w:val="002060"/>
                    </w:rPr>
                    <w:t>CITTA</w:t>
                  </w:r>
                  <w:proofErr w:type="gramEnd"/>
                  <w:r w:rsidRPr="00D56EDE">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6FDD7D" w14:textId="77777777" w:rsidR="00D56EDE" w:rsidRPr="00D56EDE" w:rsidRDefault="00D56EDE" w:rsidP="00AC08F3">
                  <w:pPr>
                    <w:pStyle w:val="rowtabella0"/>
                    <w:jc w:val="center"/>
                    <w:rPr>
                      <w:color w:val="002060"/>
                    </w:rPr>
                  </w:pPr>
                  <w:r w:rsidRPr="00D56ED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90D4E3" w14:textId="77777777" w:rsidR="00D56EDE" w:rsidRPr="00D56EDE" w:rsidRDefault="00D56EDE" w:rsidP="00AC08F3">
                  <w:pPr>
                    <w:pStyle w:val="rowtabella0"/>
                    <w:jc w:val="center"/>
                    <w:rPr>
                      <w:color w:val="002060"/>
                    </w:rPr>
                  </w:pPr>
                  <w:r w:rsidRPr="00D56EDE">
                    <w:rPr>
                      <w:color w:val="002060"/>
                    </w:rPr>
                    <w:t> </w:t>
                  </w:r>
                </w:p>
              </w:tc>
            </w:tr>
            <w:tr w:rsidR="00D56EDE" w:rsidRPr="00D56EDE" w14:paraId="4DAAE930"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0698CB" w14:textId="77777777" w:rsidR="00D56EDE" w:rsidRPr="00D56EDE" w:rsidRDefault="00D56EDE" w:rsidP="00AC08F3">
                  <w:pPr>
                    <w:pStyle w:val="rowtabella0"/>
                    <w:rPr>
                      <w:color w:val="002060"/>
                    </w:rPr>
                  </w:pPr>
                  <w:r w:rsidRPr="00D56EDE">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06981" w14:textId="77777777" w:rsidR="00D56EDE" w:rsidRPr="00D56EDE" w:rsidRDefault="00D56EDE" w:rsidP="00AC08F3">
                  <w:pPr>
                    <w:pStyle w:val="rowtabella0"/>
                    <w:rPr>
                      <w:color w:val="002060"/>
                    </w:rPr>
                  </w:pPr>
                  <w:r w:rsidRPr="00D56EDE">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7C57D4" w14:textId="77777777" w:rsidR="00D56EDE" w:rsidRPr="00D56EDE" w:rsidRDefault="00D56EDE" w:rsidP="00AC08F3">
                  <w:pPr>
                    <w:pStyle w:val="rowtabella0"/>
                    <w:jc w:val="center"/>
                    <w:rPr>
                      <w:color w:val="002060"/>
                    </w:rPr>
                  </w:pPr>
                  <w:r w:rsidRPr="00D56ED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420AF3" w14:textId="77777777" w:rsidR="00D56EDE" w:rsidRPr="00D56EDE" w:rsidRDefault="00D56EDE" w:rsidP="00AC08F3">
                  <w:pPr>
                    <w:pStyle w:val="rowtabella0"/>
                    <w:jc w:val="center"/>
                    <w:rPr>
                      <w:color w:val="002060"/>
                    </w:rPr>
                  </w:pPr>
                  <w:r w:rsidRPr="00D56EDE">
                    <w:rPr>
                      <w:color w:val="002060"/>
                    </w:rPr>
                    <w:t> </w:t>
                  </w:r>
                </w:p>
              </w:tc>
            </w:tr>
            <w:tr w:rsidR="00D56EDE" w:rsidRPr="00D56EDE" w14:paraId="64589DE3"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C0B945" w14:textId="77777777" w:rsidR="00D56EDE" w:rsidRPr="00D56EDE" w:rsidRDefault="00D56EDE" w:rsidP="00AC08F3">
                  <w:pPr>
                    <w:pStyle w:val="rowtabella0"/>
                    <w:rPr>
                      <w:color w:val="002060"/>
                    </w:rPr>
                  </w:pPr>
                  <w:r w:rsidRPr="00D56EDE">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9055F1" w14:textId="77777777" w:rsidR="00D56EDE" w:rsidRPr="00D56EDE" w:rsidRDefault="00D56EDE" w:rsidP="00AC08F3">
                  <w:pPr>
                    <w:pStyle w:val="rowtabella0"/>
                    <w:rPr>
                      <w:color w:val="002060"/>
                    </w:rPr>
                  </w:pPr>
                  <w:r w:rsidRPr="00D56EDE">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E027F" w14:textId="77777777" w:rsidR="00D56EDE" w:rsidRPr="00D56EDE" w:rsidRDefault="00D56EDE" w:rsidP="00AC08F3">
                  <w:pPr>
                    <w:pStyle w:val="rowtabella0"/>
                    <w:jc w:val="center"/>
                    <w:rPr>
                      <w:color w:val="002060"/>
                    </w:rPr>
                  </w:pPr>
                  <w:r w:rsidRPr="00D56ED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F2BD64" w14:textId="77777777" w:rsidR="00D56EDE" w:rsidRPr="00D56EDE" w:rsidRDefault="00D56EDE" w:rsidP="00AC08F3">
                  <w:pPr>
                    <w:pStyle w:val="rowtabella0"/>
                    <w:jc w:val="center"/>
                    <w:rPr>
                      <w:color w:val="002060"/>
                    </w:rPr>
                  </w:pPr>
                  <w:r w:rsidRPr="00D56EDE">
                    <w:rPr>
                      <w:color w:val="002060"/>
                    </w:rPr>
                    <w:t> </w:t>
                  </w:r>
                </w:p>
              </w:tc>
            </w:tr>
            <w:tr w:rsidR="00D56EDE" w:rsidRPr="00D56EDE" w14:paraId="154F42FA"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ADF158" w14:textId="77777777" w:rsidR="00D56EDE" w:rsidRPr="00D56EDE" w:rsidRDefault="00D56EDE" w:rsidP="00AC08F3">
                  <w:pPr>
                    <w:pStyle w:val="rowtabella0"/>
                    <w:rPr>
                      <w:color w:val="002060"/>
                    </w:rPr>
                  </w:pPr>
                  <w:r w:rsidRPr="00D56EDE">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109BAE" w14:textId="77777777" w:rsidR="00D56EDE" w:rsidRPr="00D56EDE" w:rsidRDefault="00D56EDE" w:rsidP="00AC08F3">
                  <w:pPr>
                    <w:pStyle w:val="rowtabella0"/>
                    <w:rPr>
                      <w:color w:val="002060"/>
                    </w:rPr>
                  </w:pPr>
                  <w:r w:rsidRPr="00D56EDE">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12C76" w14:textId="77777777" w:rsidR="00D56EDE" w:rsidRPr="00D56EDE" w:rsidRDefault="00D56EDE" w:rsidP="00AC08F3">
                  <w:pPr>
                    <w:pStyle w:val="rowtabella0"/>
                    <w:jc w:val="center"/>
                    <w:rPr>
                      <w:color w:val="002060"/>
                    </w:rPr>
                  </w:pPr>
                  <w:r w:rsidRPr="00D56EDE">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83AB4B" w14:textId="77777777" w:rsidR="00D56EDE" w:rsidRPr="00D56EDE" w:rsidRDefault="00D56EDE" w:rsidP="00AC08F3">
                  <w:pPr>
                    <w:pStyle w:val="rowtabella0"/>
                    <w:jc w:val="center"/>
                    <w:rPr>
                      <w:color w:val="002060"/>
                    </w:rPr>
                  </w:pPr>
                  <w:r w:rsidRPr="00D56EDE">
                    <w:rPr>
                      <w:color w:val="002060"/>
                    </w:rPr>
                    <w:t> </w:t>
                  </w:r>
                </w:p>
              </w:tc>
            </w:tr>
            <w:tr w:rsidR="00D56EDE" w:rsidRPr="00D56EDE" w14:paraId="4112235B"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C9256C" w14:textId="77777777" w:rsidR="00D56EDE" w:rsidRPr="00D56EDE" w:rsidRDefault="00D56EDE" w:rsidP="00AC08F3">
                  <w:pPr>
                    <w:pStyle w:val="rowtabella0"/>
                    <w:rPr>
                      <w:color w:val="002060"/>
                    </w:rPr>
                  </w:pPr>
                  <w:r w:rsidRPr="00D56EDE">
                    <w:rPr>
                      <w:color w:val="002060"/>
                    </w:rPr>
                    <w:t>(1) OSIMO STAZIONE SSD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D6757" w14:textId="77777777" w:rsidR="00D56EDE" w:rsidRPr="00D56EDE" w:rsidRDefault="00D56EDE" w:rsidP="00AC08F3">
                  <w:pPr>
                    <w:pStyle w:val="rowtabella0"/>
                    <w:rPr>
                      <w:color w:val="002060"/>
                    </w:rPr>
                  </w:pPr>
                  <w:r w:rsidRPr="00D56EDE">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25CE7" w14:textId="77777777" w:rsidR="00D56EDE" w:rsidRPr="00D56EDE" w:rsidRDefault="00D56EDE" w:rsidP="00AC08F3">
                  <w:pPr>
                    <w:pStyle w:val="rowtabella0"/>
                    <w:jc w:val="center"/>
                    <w:rPr>
                      <w:color w:val="002060"/>
                    </w:rPr>
                  </w:pPr>
                  <w:r w:rsidRPr="00D56EDE">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30420" w14:textId="77777777" w:rsidR="00D56EDE" w:rsidRPr="00D56EDE" w:rsidRDefault="00D56EDE" w:rsidP="00AC08F3">
                  <w:pPr>
                    <w:pStyle w:val="rowtabella0"/>
                    <w:jc w:val="center"/>
                    <w:rPr>
                      <w:color w:val="002060"/>
                    </w:rPr>
                  </w:pPr>
                  <w:r w:rsidRPr="00D56EDE">
                    <w:rPr>
                      <w:color w:val="002060"/>
                    </w:rPr>
                    <w:t> </w:t>
                  </w:r>
                </w:p>
              </w:tc>
            </w:tr>
            <w:tr w:rsidR="00D56EDE" w:rsidRPr="00D56EDE" w14:paraId="78EEFFDF"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6FE32AD4" w14:textId="77777777" w:rsidR="00D56EDE" w:rsidRPr="00D56EDE" w:rsidRDefault="00D56EDE" w:rsidP="00AC08F3">
                  <w:pPr>
                    <w:pStyle w:val="rowtabella0"/>
                    <w:rPr>
                      <w:color w:val="002060"/>
                    </w:rPr>
                  </w:pPr>
                  <w:r w:rsidRPr="00D56EDE">
                    <w:rPr>
                      <w:color w:val="002060"/>
                    </w:rPr>
                    <w:t>(1) - disputata il 22/02/2025</w:t>
                  </w:r>
                </w:p>
              </w:tc>
            </w:tr>
          </w:tbl>
          <w:p w14:paraId="03DB0DC5" w14:textId="77777777" w:rsidR="00D56EDE" w:rsidRPr="00D56EDE" w:rsidRDefault="00D56EDE" w:rsidP="00AC08F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2EB6B596"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BE682" w14:textId="77777777" w:rsidR="00D56EDE" w:rsidRPr="00D56EDE" w:rsidRDefault="00D56EDE" w:rsidP="00AC08F3">
                  <w:pPr>
                    <w:pStyle w:val="headertabella0"/>
                    <w:rPr>
                      <w:color w:val="002060"/>
                    </w:rPr>
                  </w:pPr>
                  <w:r w:rsidRPr="00D56EDE">
                    <w:rPr>
                      <w:color w:val="002060"/>
                    </w:rPr>
                    <w:t>GIRONE D - 5 Giornata - R</w:t>
                  </w:r>
                </w:p>
              </w:tc>
            </w:tr>
            <w:tr w:rsidR="00D56EDE" w:rsidRPr="00D56EDE" w14:paraId="67820388"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610359" w14:textId="77777777" w:rsidR="00D56EDE" w:rsidRPr="00D56EDE" w:rsidRDefault="00D56EDE" w:rsidP="00AC08F3">
                  <w:pPr>
                    <w:pStyle w:val="rowtabella0"/>
                    <w:rPr>
                      <w:color w:val="002060"/>
                    </w:rPr>
                  </w:pPr>
                  <w:r w:rsidRPr="00D56ED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A4E97" w14:textId="77777777" w:rsidR="00D56EDE" w:rsidRPr="00D56EDE" w:rsidRDefault="00D56EDE" w:rsidP="00AC08F3">
                  <w:pPr>
                    <w:pStyle w:val="rowtabella0"/>
                    <w:rPr>
                      <w:color w:val="002060"/>
                    </w:rPr>
                  </w:pPr>
                  <w:r w:rsidRPr="00D56EDE">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5C7DA" w14:textId="77777777" w:rsidR="00D56EDE" w:rsidRPr="00D56EDE" w:rsidRDefault="00D56EDE" w:rsidP="00AC08F3">
                  <w:pPr>
                    <w:pStyle w:val="rowtabella0"/>
                    <w:jc w:val="center"/>
                    <w:rPr>
                      <w:color w:val="002060"/>
                    </w:rPr>
                  </w:pPr>
                  <w:r w:rsidRPr="00D56EDE">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40DD99" w14:textId="77777777" w:rsidR="00D56EDE" w:rsidRPr="00D56EDE" w:rsidRDefault="00D56EDE" w:rsidP="00AC08F3">
                  <w:pPr>
                    <w:pStyle w:val="rowtabella0"/>
                    <w:jc w:val="center"/>
                    <w:rPr>
                      <w:color w:val="002060"/>
                    </w:rPr>
                  </w:pPr>
                  <w:r w:rsidRPr="00D56EDE">
                    <w:rPr>
                      <w:color w:val="002060"/>
                    </w:rPr>
                    <w:t>U</w:t>
                  </w:r>
                </w:p>
              </w:tc>
            </w:tr>
            <w:tr w:rsidR="00D56EDE" w:rsidRPr="00D56EDE" w14:paraId="28F9FD61"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CE6728" w14:textId="77777777" w:rsidR="00D56EDE" w:rsidRPr="00D56EDE" w:rsidRDefault="00D56EDE" w:rsidP="00AC08F3">
                  <w:pPr>
                    <w:pStyle w:val="rowtabella0"/>
                    <w:rPr>
                      <w:color w:val="002060"/>
                    </w:rPr>
                  </w:pPr>
                  <w:r w:rsidRPr="00D56ED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58087A" w14:textId="77777777" w:rsidR="00D56EDE" w:rsidRPr="00D56EDE" w:rsidRDefault="00D56EDE" w:rsidP="00AC08F3">
                  <w:pPr>
                    <w:pStyle w:val="rowtabella0"/>
                    <w:rPr>
                      <w:color w:val="002060"/>
                    </w:rPr>
                  </w:pPr>
                  <w:r w:rsidRPr="00D56EDE">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4A0AD6" w14:textId="77777777" w:rsidR="00D56EDE" w:rsidRPr="00D56EDE" w:rsidRDefault="00D56EDE" w:rsidP="00AC08F3">
                  <w:pPr>
                    <w:pStyle w:val="rowtabella0"/>
                    <w:jc w:val="center"/>
                    <w:rPr>
                      <w:color w:val="002060"/>
                    </w:rPr>
                  </w:pPr>
                  <w:r w:rsidRPr="00D56ED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E8E67" w14:textId="77777777" w:rsidR="00D56EDE" w:rsidRPr="00D56EDE" w:rsidRDefault="00D56EDE" w:rsidP="00AC08F3">
                  <w:pPr>
                    <w:pStyle w:val="rowtabella0"/>
                    <w:jc w:val="center"/>
                    <w:rPr>
                      <w:color w:val="002060"/>
                    </w:rPr>
                  </w:pPr>
                  <w:r w:rsidRPr="00D56EDE">
                    <w:rPr>
                      <w:color w:val="002060"/>
                    </w:rPr>
                    <w:t> </w:t>
                  </w:r>
                </w:p>
              </w:tc>
            </w:tr>
            <w:tr w:rsidR="00D56EDE" w:rsidRPr="00D56EDE" w14:paraId="7E15447F"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7A44A9" w14:textId="77777777" w:rsidR="00D56EDE" w:rsidRPr="00D56EDE" w:rsidRDefault="00D56EDE" w:rsidP="00AC08F3">
                  <w:pPr>
                    <w:pStyle w:val="rowtabella0"/>
                    <w:rPr>
                      <w:color w:val="002060"/>
                    </w:rPr>
                  </w:pPr>
                  <w:r w:rsidRPr="00D56EDE">
                    <w:rPr>
                      <w:color w:val="002060"/>
                    </w:rPr>
                    <w:t>(1)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A8D9BF" w14:textId="77777777" w:rsidR="00D56EDE" w:rsidRPr="00D56EDE" w:rsidRDefault="00D56EDE" w:rsidP="00AC08F3">
                  <w:pPr>
                    <w:pStyle w:val="rowtabella0"/>
                    <w:rPr>
                      <w:color w:val="002060"/>
                    </w:rPr>
                  </w:pPr>
                  <w:r w:rsidRPr="00D56EDE">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B61967" w14:textId="77777777" w:rsidR="00D56EDE" w:rsidRPr="00D56EDE" w:rsidRDefault="00D56EDE" w:rsidP="00AC08F3">
                  <w:pPr>
                    <w:pStyle w:val="rowtabella0"/>
                    <w:jc w:val="center"/>
                    <w:rPr>
                      <w:color w:val="002060"/>
                    </w:rPr>
                  </w:pPr>
                  <w:r w:rsidRPr="00D56ED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F953EB" w14:textId="77777777" w:rsidR="00D56EDE" w:rsidRPr="00D56EDE" w:rsidRDefault="00D56EDE" w:rsidP="00AC08F3">
                  <w:pPr>
                    <w:pStyle w:val="rowtabella0"/>
                    <w:jc w:val="center"/>
                    <w:rPr>
                      <w:color w:val="002060"/>
                    </w:rPr>
                  </w:pPr>
                  <w:r w:rsidRPr="00D56EDE">
                    <w:rPr>
                      <w:color w:val="002060"/>
                    </w:rPr>
                    <w:t> </w:t>
                  </w:r>
                </w:p>
              </w:tc>
            </w:tr>
            <w:tr w:rsidR="00D56EDE" w:rsidRPr="00D56EDE" w14:paraId="7F18240E"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F1AC15" w14:textId="77777777" w:rsidR="00D56EDE" w:rsidRPr="00D56EDE" w:rsidRDefault="00D56EDE" w:rsidP="00AC08F3">
                  <w:pPr>
                    <w:pStyle w:val="rowtabella0"/>
                    <w:rPr>
                      <w:color w:val="002060"/>
                    </w:rPr>
                  </w:pPr>
                  <w:r w:rsidRPr="00D56EDE">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63637E" w14:textId="77777777" w:rsidR="00D56EDE" w:rsidRPr="00D56EDE" w:rsidRDefault="00D56EDE" w:rsidP="00AC08F3">
                  <w:pPr>
                    <w:pStyle w:val="rowtabella0"/>
                    <w:rPr>
                      <w:color w:val="002060"/>
                    </w:rPr>
                  </w:pPr>
                  <w:r w:rsidRPr="00D56ED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ECA5A6" w14:textId="77777777" w:rsidR="00D56EDE" w:rsidRPr="00D56EDE" w:rsidRDefault="00D56EDE" w:rsidP="00AC08F3">
                  <w:pPr>
                    <w:pStyle w:val="rowtabella0"/>
                    <w:jc w:val="center"/>
                    <w:rPr>
                      <w:color w:val="002060"/>
                    </w:rPr>
                  </w:pPr>
                  <w:r w:rsidRPr="00D56EDE">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9BB914" w14:textId="77777777" w:rsidR="00D56EDE" w:rsidRPr="00D56EDE" w:rsidRDefault="00D56EDE" w:rsidP="00AC08F3">
                  <w:pPr>
                    <w:pStyle w:val="rowtabella0"/>
                    <w:jc w:val="center"/>
                    <w:rPr>
                      <w:color w:val="002060"/>
                    </w:rPr>
                  </w:pPr>
                  <w:r w:rsidRPr="00D56EDE">
                    <w:rPr>
                      <w:color w:val="002060"/>
                    </w:rPr>
                    <w:t> </w:t>
                  </w:r>
                </w:p>
              </w:tc>
            </w:tr>
            <w:tr w:rsidR="00D56EDE" w:rsidRPr="00D56EDE" w14:paraId="02ADBBCB"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2C2D96" w14:textId="77777777" w:rsidR="00D56EDE" w:rsidRPr="00D56EDE" w:rsidRDefault="00D56EDE" w:rsidP="00AC08F3">
                  <w:pPr>
                    <w:pStyle w:val="rowtabella0"/>
                    <w:rPr>
                      <w:color w:val="002060"/>
                    </w:rPr>
                  </w:pPr>
                  <w:r w:rsidRPr="00D56EDE">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DC11D" w14:textId="77777777" w:rsidR="00D56EDE" w:rsidRPr="00D56EDE" w:rsidRDefault="00D56EDE" w:rsidP="00AC08F3">
                  <w:pPr>
                    <w:pStyle w:val="rowtabella0"/>
                    <w:rPr>
                      <w:color w:val="002060"/>
                    </w:rPr>
                  </w:pPr>
                  <w:r w:rsidRPr="00D56EDE">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464569" w14:textId="77777777" w:rsidR="00D56EDE" w:rsidRPr="00D56EDE" w:rsidRDefault="00D56EDE" w:rsidP="00AC08F3">
                  <w:pPr>
                    <w:pStyle w:val="rowtabella0"/>
                    <w:jc w:val="center"/>
                    <w:rPr>
                      <w:color w:val="002060"/>
                    </w:rPr>
                  </w:pPr>
                  <w:r w:rsidRPr="00D56ED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E198BF" w14:textId="77777777" w:rsidR="00D56EDE" w:rsidRPr="00D56EDE" w:rsidRDefault="00D56EDE" w:rsidP="00AC08F3">
                  <w:pPr>
                    <w:pStyle w:val="rowtabella0"/>
                    <w:jc w:val="center"/>
                    <w:rPr>
                      <w:color w:val="002060"/>
                    </w:rPr>
                  </w:pPr>
                  <w:r w:rsidRPr="00D56EDE">
                    <w:rPr>
                      <w:color w:val="002060"/>
                    </w:rPr>
                    <w:t> </w:t>
                  </w:r>
                </w:p>
              </w:tc>
            </w:tr>
            <w:tr w:rsidR="00D56EDE" w:rsidRPr="00D56EDE" w14:paraId="347F75F1"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A1D81" w14:textId="77777777" w:rsidR="00D56EDE" w:rsidRPr="00D56EDE" w:rsidRDefault="00D56EDE" w:rsidP="00AC08F3">
                  <w:pPr>
                    <w:pStyle w:val="rowtabella0"/>
                    <w:rPr>
                      <w:color w:val="002060"/>
                    </w:rPr>
                  </w:pPr>
                  <w:r w:rsidRPr="00D56EDE">
                    <w:rPr>
                      <w:color w:val="002060"/>
                    </w:rPr>
                    <w:t xml:space="preserve">(1) REAL FABRIANO </w:t>
                  </w:r>
                  <w:proofErr w:type="gramStart"/>
                  <w:r w:rsidRPr="00D56EDE">
                    <w:rPr>
                      <w:color w:val="002060"/>
                    </w:rPr>
                    <w:t>SQ.B</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AD800" w14:textId="77777777" w:rsidR="00D56EDE" w:rsidRPr="00D56EDE" w:rsidRDefault="00D56EDE" w:rsidP="00AC08F3">
                  <w:pPr>
                    <w:pStyle w:val="rowtabella0"/>
                    <w:rPr>
                      <w:color w:val="002060"/>
                    </w:rPr>
                  </w:pPr>
                  <w:r w:rsidRPr="00D56EDE">
                    <w:rPr>
                      <w:color w:val="002060"/>
                    </w:rPr>
                    <w:t>- RIPE SAN GINESIO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D4554" w14:textId="77777777" w:rsidR="00D56EDE" w:rsidRPr="00D56EDE" w:rsidRDefault="00D56EDE" w:rsidP="00AC08F3">
                  <w:pPr>
                    <w:pStyle w:val="rowtabella0"/>
                    <w:jc w:val="center"/>
                    <w:rPr>
                      <w:color w:val="002060"/>
                    </w:rPr>
                  </w:pPr>
                  <w:r w:rsidRPr="00D56EDE">
                    <w:rPr>
                      <w:color w:val="002060"/>
                    </w:rPr>
                    <w:t>6 - 12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96C61" w14:textId="77777777" w:rsidR="00D56EDE" w:rsidRPr="00D56EDE" w:rsidRDefault="00D56EDE" w:rsidP="00AC08F3">
                  <w:pPr>
                    <w:pStyle w:val="rowtabella0"/>
                    <w:jc w:val="center"/>
                    <w:rPr>
                      <w:color w:val="002060"/>
                    </w:rPr>
                  </w:pPr>
                  <w:r w:rsidRPr="00D56EDE">
                    <w:rPr>
                      <w:color w:val="002060"/>
                    </w:rPr>
                    <w:t> </w:t>
                  </w:r>
                </w:p>
              </w:tc>
            </w:tr>
            <w:tr w:rsidR="00D56EDE" w:rsidRPr="00D56EDE" w14:paraId="5D65219A"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18DC7AF1" w14:textId="77777777" w:rsidR="00D56EDE" w:rsidRPr="00D56EDE" w:rsidRDefault="00D56EDE" w:rsidP="00AC08F3">
                  <w:pPr>
                    <w:pStyle w:val="rowtabella0"/>
                    <w:rPr>
                      <w:color w:val="002060"/>
                    </w:rPr>
                  </w:pPr>
                  <w:r w:rsidRPr="00D56EDE">
                    <w:rPr>
                      <w:color w:val="002060"/>
                    </w:rPr>
                    <w:t>(1) - disputata il 22/02/2025</w:t>
                  </w:r>
                </w:p>
              </w:tc>
            </w:tr>
          </w:tbl>
          <w:p w14:paraId="0BC6F7AD" w14:textId="77777777" w:rsidR="00D56EDE" w:rsidRPr="00D56EDE" w:rsidRDefault="00D56EDE" w:rsidP="00AC08F3">
            <w:pPr>
              <w:rPr>
                <w:color w:val="002060"/>
              </w:rPr>
            </w:pPr>
          </w:p>
        </w:tc>
      </w:tr>
    </w:tbl>
    <w:p w14:paraId="209F6EE3" w14:textId="77777777" w:rsidR="00D56EDE" w:rsidRPr="00D56EDE" w:rsidRDefault="00D56EDE" w:rsidP="00D56EDE">
      <w:pPr>
        <w:pStyle w:val="breakline"/>
        <w:rPr>
          <w:rFonts w:eastAsiaTheme="minorEastAsia"/>
          <w:color w:val="002060"/>
        </w:rPr>
      </w:pPr>
    </w:p>
    <w:p w14:paraId="1F6DBC7B" w14:textId="77777777" w:rsidR="00D56EDE" w:rsidRPr="00D56EDE" w:rsidRDefault="00D56EDE" w:rsidP="00D56EDE">
      <w:pPr>
        <w:pStyle w:val="breakline"/>
        <w:rPr>
          <w:color w:val="002060"/>
        </w:rPr>
      </w:pPr>
    </w:p>
    <w:p w14:paraId="4FE46F22" w14:textId="77777777" w:rsidR="00D56EDE" w:rsidRPr="00D56EDE" w:rsidRDefault="00D56EDE" w:rsidP="00D56EDE">
      <w:pPr>
        <w:pStyle w:val="sottotitolocampionato10"/>
        <w:rPr>
          <w:color w:val="002060"/>
        </w:rPr>
      </w:pPr>
      <w:r w:rsidRPr="00D56EDE">
        <w:rPr>
          <w:color w:val="002060"/>
        </w:rPr>
        <w:t>RISULTATI UFFICIALI GARE DEL 21/02/2025</w:t>
      </w:r>
    </w:p>
    <w:p w14:paraId="71D5EC26" w14:textId="77777777" w:rsidR="003E0335" w:rsidRPr="003E0335" w:rsidRDefault="003E0335"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4CADB0A5" w14:textId="77777777" w:rsidR="00D56EDE" w:rsidRPr="00D56EDE" w:rsidRDefault="00D56EDE" w:rsidP="00D56E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D56EDE" w:rsidRPr="00D56EDE" w14:paraId="0DE64D70"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49EFACF8"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E7D0A" w14:textId="77777777" w:rsidR="00D56EDE" w:rsidRPr="00D56EDE" w:rsidRDefault="00D56EDE" w:rsidP="00AC08F3">
                  <w:pPr>
                    <w:pStyle w:val="headertabella0"/>
                    <w:rPr>
                      <w:color w:val="002060"/>
                    </w:rPr>
                  </w:pPr>
                  <w:r w:rsidRPr="00D56EDE">
                    <w:rPr>
                      <w:color w:val="002060"/>
                    </w:rPr>
                    <w:t>GIRONE E - 7 Giornata - R</w:t>
                  </w:r>
                </w:p>
              </w:tc>
            </w:tr>
            <w:tr w:rsidR="00D56EDE" w:rsidRPr="00D56EDE" w14:paraId="1FBCD8E1"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B72C0" w14:textId="77777777" w:rsidR="00D56EDE" w:rsidRPr="00D56EDE" w:rsidRDefault="00D56EDE" w:rsidP="00AC08F3">
                  <w:pPr>
                    <w:pStyle w:val="rowtabella0"/>
                    <w:rPr>
                      <w:color w:val="002060"/>
                    </w:rPr>
                  </w:pPr>
                  <w:r w:rsidRPr="00D56EDE">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DDC42" w14:textId="77777777" w:rsidR="00D56EDE" w:rsidRPr="00D56EDE" w:rsidRDefault="00D56EDE" w:rsidP="00AC08F3">
                  <w:pPr>
                    <w:pStyle w:val="rowtabella0"/>
                    <w:rPr>
                      <w:color w:val="002060"/>
                    </w:rPr>
                  </w:pPr>
                  <w:r w:rsidRPr="00D56EDE">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7A5C5" w14:textId="77777777" w:rsidR="00D56EDE" w:rsidRPr="00D56EDE" w:rsidRDefault="00D56EDE" w:rsidP="00AC08F3">
                  <w:pPr>
                    <w:pStyle w:val="rowtabella0"/>
                    <w:jc w:val="center"/>
                    <w:rPr>
                      <w:color w:val="002060"/>
                    </w:rPr>
                  </w:pPr>
                  <w:r w:rsidRPr="00D56EDE">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F4F94" w14:textId="77777777" w:rsidR="00D56EDE" w:rsidRPr="00D56EDE" w:rsidRDefault="00D56EDE" w:rsidP="00AC08F3">
                  <w:pPr>
                    <w:pStyle w:val="rowtabella0"/>
                    <w:jc w:val="center"/>
                    <w:rPr>
                      <w:color w:val="002060"/>
                    </w:rPr>
                  </w:pPr>
                  <w:r w:rsidRPr="00D56EDE">
                    <w:rPr>
                      <w:color w:val="002060"/>
                    </w:rPr>
                    <w:t> </w:t>
                  </w:r>
                </w:p>
              </w:tc>
            </w:tr>
            <w:tr w:rsidR="00D56EDE" w:rsidRPr="00D56EDE" w14:paraId="49DA20B4"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D8E9BC" w14:textId="77777777" w:rsidR="00D56EDE" w:rsidRPr="00D56EDE" w:rsidRDefault="00D56EDE" w:rsidP="00AC08F3">
                  <w:pPr>
                    <w:pStyle w:val="rowtabella0"/>
                    <w:rPr>
                      <w:color w:val="002060"/>
                    </w:rPr>
                  </w:pPr>
                  <w:r w:rsidRPr="00D56EDE">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8B9B66" w14:textId="77777777" w:rsidR="00D56EDE" w:rsidRPr="00D56EDE" w:rsidRDefault="00D56EDE" w:rsidP="00AC08F3">
                  <w:pPr>
                    <w:pStyle w:val="rowtabella0"/>
                    <w:rPr>
                      <w:color w:val="002060"/>
                    </w:rPr>
                  </w:pPr>
                  <w:r w:rsidRPr="00D56ED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D58A8C" w14:textId="77777777" w:rsidR="00D56EDE" w:rsidRPr="00D56EDE" w:rsidRDefault="00D56EDE" w:rsidP="00AC08F3">
                  <w:pPr>
                    <w:pStyle w:val="rowtabella0"/>
                    <w:jc w:val="center"/>
                    <w:rPr>
                      <w:color w:val="002060"/>
                    </w:rPr>
                  </w:pPr>
                  <w:r w:rsidRPr="00D56ED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30E551" w14:textId="77777777" w:rsidR="00D56EDE" w:rsidRPr="00D56EDE" w:rsidRDefault="00D56EDE" w:rsidP="00AC08F3">
                  <w:pPr>
                    <w:pStyle w:val="rowtabella0"/>
                    <w:jc w:val="center"/>
                    <w:rPr>
                      <w:color w:val="002060"/>
                    </w:rPr>
                  </w:pPr>
                  <w:r w:rsidRPr="00D56EDE">
                    <w:rPr>
                      <w:color w:val="002060"/>
                    </w:rPr>
                    <w:t> </w:t>
                  </w:r>
                </w:p>
              </w:tc>
            </w:tr>
            <w:tr w:rsidR="00D56EDE" w:rsidRPr="00D56EDE" w14:paraId="7C3D6BE3"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256FC8" w14:textId="77777777" w:rsidR="00D56EDE" w:rsidRPr="00D56EDE" w:rsidRDefault="00D56EDE" w:rsidP="00AC08F3">
                  <w:pPr>
                    <w:pStyle w:val="rowtabella0"/>
                    <w:rPr>
                      <w:color w:val="002060"/>
                    </w:rPr>
                  </w:pPr>
                  <w:r w:rsidRPr="00D56EDE">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3E360E" w14:textId="77777777" w:rsidR="00D56EDE" w:rsidRPr="00D56EDE" w:rsidRDefault="00D56EDE" w:rsidP="00AC08F3">
                  <w:pPr>
                    <w:pStyle w:val="rowtabella0"/>
                    <w:rPr>
                      <w:color w:val="002060"/>
                    </w:rPr>
                  </w:pPr>
                  <w:r w:rsidRPr="00D56EDE">
                    <w:rPr>
                      <w:color w:val="002060"/>
                    </w:rPr>
                    <w:t xml:space="preserve">- CALCIO </w:t>
                  </w:r>
                  <w:proofErr w:type="gramStart"/>
                  <w:r w:rsidRPr="00D56EDE">
                    <w:rPr>
                      <w:color w:val="002060"/>
                    </w:rPr>
                    <w:t>S.ELPIDIO</w:t>
                  </w:r>
                  <w:proofErr w:type="gramEnd"/>
                  <w:r w:rsidRPr="00D56EDE">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AC8E3A" w14:textId="77777777" w:rsidR="00D56EDE" w:rsidRPr="00D56EDE" w:rsidRDefault="00D56EDE" w:rsidP="00AC08F3">
                  <w:pPr>
                    <w:pStyle w:val="rowtabella0"/>
                    <w:jc w:val="center"/>
                    <w:rPr>
                      <w:color w:val="002060"/>
                    </w:rPr>
                  </w:pPr>
                  <w:r w:rsidRPr="00D56ED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92A6D" w14:textId="77777777" w:rsidR="00D56EDE" w:rsidRPr="00D56EDE" w:rsidRDefault="00D56EDE" w:rsidP="00AC08F3">
                  <w:pPr>
                    <w:pStyle w:val="rowtabella0"/>
                    <w:jc w:val="center"/>
                    <w:rPr>
                      <w:color w:val="002060"/>
                    </w:rPr>
                  </w:pPr>
                  <w:r w:rsidRPr="00D56EDE">
                    <w:rPr>
                      <w:color w:val="002060"/>
                    </w:rPr>
                    <w:t> </w:t>
                  </w:r>
                </w:p>
              </w:tc>
            </w:tr>
            <w:tr w:rsidR="00D56EDE" w:rsidRPr="00D56EDE" w14:paraId="1E1CE29E"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60F0EE" w14:textId="77777777" w:rsidR="00D56EDE" w:rsidRPr="00D56EDE" w:rsidRDefault="00D56EDE" w:rsidP="00AC08F3">
                  <w:pPr>
                    <w:pStyle w:val="rowtabella0"/>
                    <w:rPr>
                      <w:color w:val="002060"/>
                    </w:rPr>
                  </w:pPr>
                  <w:r w:rsidRPr="00D56EDE">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07B1E7" w14:textId="77777777" w:rsidR="00D56EDE" w:rsidRPr="00D56EDE" w:rsidRDefault="00D56EDE" w:rsidP="00AC08F3">
                  <w:pPr>
                    <w:pStyle w:val="rowtabella0"/>
                    <w:rPr>
                      <w:color w:val="002060"/>
                    </w:rPr>
                  </w:pPr>
                  <w:r w:rsidRPr="00D56EDE">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40C3C9" w14:textId="77777777" w:rsidR="00D56EDE" w:rsidRPr="00D56EDE" w:rsidRDefault="00D56EDE" w:rsidP="00AC08F3">
                  <w:pPr>
                    <w:pStyle w:val="rowtabella0"/>
                    <w:jc w:val="center"/>
                    <w:rPr>
                      <w:color w:val="002060"/>
                    </w:rPr>
                  </w:pPr>
                  <w:r w:rsidRPr="00D56ED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A3B9D4" w14:textId="77777777" w:rsidR="00D56EDE" w:rsidRPr="00D56EDE" w:rsidRDefault="00D56EDE" w:rsidP="00AC08F3">
                  <w:pPr>
                    <w:pStyle w:val="rowtabella0"/>
                    <w:jc w:val="center"/>
                    <w:rPr>
                      <w:color w:val="002060"/>
                    </w:rPr>
                  </w:pPr>
                  <w:r w:rsidRPr="00D56EDE">
                    <w:rPr>
                      <w:color w:val="002060"/>
                    </w:rPr>
                    <w:t> </w:t>
                  </w:r>
                </w:p>
              </w:tc>
            </w:tr>
            <w:tr w:rsidR="00D56EDE" w:rsidRPr="00D56EDE" w14:paraId="3A2F4731"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E90C1" w14:textId="77777777" w:rsidR="00D56EDE" w:rsidRPr="00D56EDE" w:rsidRDefault="00D56EDE" w:rsidP="00AC08F3">
                  <w:pPr>
                    <w:pStyle w:val="rowtabella0"/>
                    <w:rPr>
                      <w:color w:val="002060"/>
                    </w:rPr>
                  </w:pPr>
                  <w:r w:rsidRPr="00D56EDE">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740F48" w14:textId="77777777" w:rsidR="00D56EDE" w:rsidRPr="00D56EDE" w:rsidRDefault="00D56EDE" w:rsidP="00AC08F3">
                  <w:pPr>
                    <w:pStyle w:val="rowtabella0"/>
                    <w:rPr>
                      <w:color w:val="002060"/>
                    </w:rPr>
                  </w:pPr>
                  <w:r w:rsidRPr="00D56EDE">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7B2ED2" w14:textId="77777777" w:rsidR="00D56EDE" w:rsidRPr="00D56EDE" w:rsidRDefault="00D56EDE" w:rsidP="00AC08F3">
                  <w:pPr>
                    <w:pStyle w:val="rowtabella0"/>
                    <w:jc w:val="center"/>
                    <w:rPr>
                      <w:color w:val="002060"/>
                    </w:rPr>
                  </w:pPr>
                  <w:r w:rsidRPr="00D56EDE">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C01D42" w14:textId="77777777" w:rsidR="00D56EDE" w:rsidRPr="00D56EDE" w:rsidRDefault="00D56EDE" w:rsidP="00AC08F3">
                  <w:pPr>
                    <w:pStyle w:val="rowtabella0"/>
                    <w:jc w:val="center"/>
                    <w:rPr>
                      <w:color w:val="002060"/>
                    </w:rPr>
                  </w:pPr>
                  <w:r w:rsidRPr="00D56EDE">
                    <w:rPr>
                      <w:color w:val="002060"/>
                    </w:rPr>
                    <w:t> </w:t>
                  </w:r>
                </w:p>
              </w:tc>
            </w:tr>
            <w:tr w:rsidR="00D56EDE" w:rsidRPr="00D56EDE" w14:paraId="10322EE6"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CAF0F3" w14:textId="77777777" w:rsidR="00D56EDE" w:rsidRPr="00D56EDE" w:rsidRDefault="00D56EDE" w:rsidP="00AC08F3">
                  <w:pPr>
                    <w:pStyle w:val="rowtabella0"/>
                    <w:rPr>
                      <w:color w:val="002060"/>
                    </w:rPr>
                  </w:pPr>
                  <w:r w:rsidRPr="00D56EDE">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A856C" w14:textId="77777777" w:rsidR="00D56EDE" w:rsidRPr="00D56EDE" w:rsidRDefault="00D56EDE" w:rsidP="00AC08F3">
                  <w:pPr>
                    <w:pStyle w:val="rowtabella0"/>
                    <w:rPr>
                      <w:color w:val="002060"/>
                    </w:rPr>
                  </w:pPr>
                  <w:r w:rsidRPr="00D56EDE">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D76B3" w14:textId="77777777" w:rsidR="00D56EDE" w:rsidRPr="00D56EDE" w:rsidRDefault="00D56EDE" w:rsidP="00AC08F3">
                  <w:pPr>
                    <w:pStyle w:val="rowtabella0"/>
                    <w:jc w:val="center"/>
                    <w:rPr>
                      <w:color w:val="002060"/>
                    </w:rPr>
                  </w:pPr>
                  <w:r w:rsidRPr="00D56EDE">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F6B40" w14:textId="77777777" w:rsidR="00D56EDE" w:rsidRPr="00D56EDE" w:rsidRDefault="00D56EDE" w:rsidP="00AC08F3">
                  <w:pPr>
                    <w:pStyle w:val="rowtabella0"/>
                    <w:jc w:val="center"/>
                    <w:rPr>
                      <w:color w:val="002060"/>
                    </w:rPr>
                  </w:pPr>
                  <w:r w:rsidRPr="00D56EDE">
                    <w:rPr>
                      <w:color w:val="002060"/>
                    </w:rPr>
                    <w:t> </w:t>
                  </w:r>
                </w:p>
              </w:tc>
            </w:tr>
          </w:tbl>
          <w:p w14:paraId="703DED51" w14:textId="77777777" w:rsidR="00D56EDE" w:rsidRPr="00D56EDE" w:rsidRDefault="00D56EDE" w:rsidP="00AC08F3">
            <w:pPr>
              <w:rPr>
                <w:color w:val="002060"/>
              </w:rPr>
            </w:pPr>
          </w:p>
        </w:tc>
        <w:tc>
          <w:tcPr>
            <w:tcW w:w="0" w:type="auto"/>
            <w:hideMark/>
          </w:tcPr>
          <w:p w14:paraId="10259C35" w14:textId="77777777" w:rsidR="00D56EDE" w:rsidRPr="00D56EDE" w:rsidRDefault="00D56EDE" w:rsidP="00AC08F3">
            <w:pPr>
              <w:rPr>
                <w:color w:val="002060"/>
              </w:rPr>
            </w:pPr>
          </w:p>
        </w:tc>
      </w:tr>
    </w:tbl>
    <w:p w14:paraId="57356D4B" w14:textId="77777777" w:rsidR="00D56EDE" w:rsidRPr="00D56EDE" w:rsidRDefault="00D56EDE" w:rsidP="00D56EDE">
      <w:pPr>
        <w:pStyle w:val="breakline"/>
        <w:rPr>
          <w:rFonts w:eastAsiaTheme="minorEastAsia"/>
          <w:color w:val="002060"/>
        </w:rPr>
      </w:pPr>
    </w:p>
    <w:p w14:paraId="37AECB82" w14:textId="77777777" w:rsidR="00D56EDE" w:rsidRPr="00D56EDE" w:rsidRDefault="00D56EDE" w:rsidP="00D56EDE">
      <w:pPr>
        <w:pStyle w:val="breakline"/>
        <w:rPr>
          <w:color w:val="002060"/>
        </w:rPr>
      </w:pPr>
    </w:p>
    <w:p w14:paraId="47C21E55" w14:textId="77777777" w:rsidR="00D56EDE" w:rsidRPr="00D56EDE" w:rsidRDefault="00D56EDE" w:rsidP="00D56EDE">
      <w:pPr>
        <w:pStyle w:val="titoloprinc0"/>
        <w:rPr>
          <w:color w:val="002060"/>
        </w:rPr>
      </w:pPr>
      <w:r w:rsidRPr="00D56EDE">
        <w:rPr>
          <w:color w:val="002060"/>
        </w:rPr>
        <w:t>GIUDICE SPORTIVO</w:t>
      </w:r>
    </w:p>
    <w:p w14:paraId="7D127020" w14:textId="77777777" w:rsidR="00D56EDE" w:rsidRPr="00D56EDE" w:rsidRDefault="00D56EDE" w:rsidP="00D56EDE">
      <w:pPr>
        <w:pStyle w:val="diffida"/>
        <w:rPr>
          <w:color w:val="002060"/>
        </w:rPr>
      </w:pPr>
      <w:r w:rsidRPr="00D56EDE">
        <w:rPr>
          <w:color w:val="002060"/>
        </w:rPr>
        <w:t>Il Giudice Sportivo Avv. Agnese Lazzaretti, con l'assistenza del Segretario Angelo Castellana, nella seduta del 26/02/2025, ha adottato le decisioni che di seguito integralmente si riportano:</w:t>
      </w:r>
    </w:p>
    <w:p w14:paraId="4764863E" w14:textId="77777777" w:rsidR="00D56EDE" w:rsidRPr="00D56EDE" w:rsidRDefault="00D56EDE" w:rsidP="00D56EDE">
      <w:pPr>
        <w:pStyle w:val="titolo10"/>
        <w:rPr>
          <w:color w:val="002060"/>
        </w:rPr>
      </w:pPr>
      <w:r w:rsidRPr="00D56EDE">
        <w:rPr>
          <w:color w:val="002060"/>
        </w:rPr>
        <w:t xml:space="preserve">GARE DEL 21/ 2/2025 </w:t>
      </w:r>
    </w:p>
    <w:p w14:paraId="767ED3DC" w14:textId="77777777" w:rsidR="00D56EDE" w:rsidRPr="00D56EDE" w:rsidRDefault="00D56EDE" w:rsidP="00D56EDE">
      <w:pPr>
        <w:pStyle w:val="titolo60"/>
        <w:rPr>
          <w:color w:val="002060"/>
        </w:rPr>
      </w:pPr>
      <w:r w:rsidRPr="00D56EDE">
        <w:rPr>
          <w:color w:val="002060"/>
        </w:rPr>
        <w:t xml:space="preserve">DECISIONI DEL GIUDICE SPORTIVO </w:t>
      </w:r>
    </w:p>
    <w:p w14:paraId="6D1CB834" w14:textId="77777777" w:rsidR="007A15E9" w:rsidRDefault="00D56EDE" w:rsidP="00D56EDE">
      <w:pPr>
        <w:pStyle w:val="diffida"/>
        <w:spacing w:before="80" w:beforeAutospacing="0" w:after="40" w:afterAutospacing="0"/>
        <w:jc w:val="left"/>
        <w:rPr>
          <w:color w:val="002060"/>
        </w:rPr>
      </w:pPr>
      <w:r w:rsidRPr="00D56EDE">
        <w:rPr>
          <w:color w:val="002060"/>
        </w:rPr>
        <w:t xml:space="preserve">gara del 21/ 2/2025 C.U.S. CAMERINO A.S.D. - FABRIANO CALCIO A 5 2023 </w:t>
      </w:r>
      <w:r w:rsidRPr="00D56EDE">
        <w:rPr>
          <w:color w:val="002060"/>
        </w:rPr>
        <w:br/>
        <w:t>Letto dal referto arbitrale che la gara è stata sospesa al 22</w:t>
      </w:r>
      <w:r w:rsidR="007A15E9">
        <w:rPr>
          <w:color w:val="002060"/>
        </w:rPr>
        <w:t>’</w:t>
      </w:r>
      <w:r w:rsidRPr="00D56EDE">
        <w:rPr>
          <w:color w:val="002060"/>
        </w:rPr>
        <w:t xml:space="preserve"> del I tempo per infortunio dell'arbitro, </w:t>
      </w:r>
    </w:p>
    <w:p w14:paraId="2BAC695B" w14:textId="10528282" w:rsidR="007A15E9" w:rsidRDefault="00D56EDE" w:rsidP="007A15E9">
      <w:pPr>
        <w:pStyle w:val="diffida"/>
        <w:spacing w:before="80" w:beforeAutospacing="0" w:after="40" w:afterAutospacing="0"/>
        <w:jc w:val="center"/>
        <w:rPr>
          <w:color w:val="002060"/>
        </w:rPr>
      </w:pPr>
      <w:r w:rsidRPr="00D56EDE">
        <w:rPr>
          <w:color w:val="002060"/>
        </w:rPr>
        <w:t>si dispone</w:t>
      </w:r>
    </w:p>
    <w:p w14:paraId="7A9288DE" w14:textId="01D38BF2" w:rsidR="00D56EDE" w:rsidRPr="00D56EDE" w:rsidRDefault="00D56EDE" w:rsidP="00D56EDE">
      <w:pPr>
        <w:pStyle w:val="diffida"/>
        <w:spacing w:before="80" w:beforeAutospacing="0" w:after="40" w:afterAutospacing="0"/>
        <w:jc w:val="left"/>
        <w:rPr>
          <w:color w:val="002060"/>
        </w:rPr>
      </w:pPr>
      <w:r w:rsidRPr="00D56EDE">
        <w:rPr>
          <w:color w:val="002060"/>
        </w:rPr>
        <w:t xml:space="preserve">la prosecuzione della stessa a partire dal minuto e dalla situazione di gioco in atto al momento dell'interruzione. Manda al CRM per la fissazione della data. </w:t>
      </w:r>
    </w:p>
    <w:p w14:paraId="6299A6DB" w14:textId="77777777" w:rsidR="00D56EDE" w:rsidRPr="00D56EDE" w:rsidRDefault="00D56EDE" w:rsidP="00D56EDE">
      <w:pPr>
        <w:pStyle w:val="titolo7a"/>
        <w:rPr>
          <w:color w:val="002060"/>
        </w:rPr>
      </w:pPr>
      <w:r w:rsidRPr="00D56EDE">
        <w:rPr>
          <w:color w:val="002060"/>
        </w:rPr>
        <w:t xml:space="preserve">PROVVEDIMENTI DISCIPLINARI </w:t>
      </w:r>
    </w:p>
    <w:p w14:paraId="3BA3034A"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77C1FEA7" w14:textId="77777777" w:rsidR="00D56EDE" w:rsidRPr="00D56EDE" w:rsidRDefault="00D56EDE" w:rsidP="00D56EDE">
      <w:pPr>
        <w:pStyle w:val="titolo30"/>
        <w:rPr>
          <w:color w:val="002060"/>
        </w:rPr>
      </w:pPr>
      <w:r w:rsidRPr="00D56EDE">
        <w:rPr>
          <w:color w:val="002060"/>
        </w:rPr>
        <w:t xml:space="preserve">DIRIGENTI </w:t>
      </w:r>
    </w:p>
    <w:p w14:paraId="68534586" w14:textId="77777777" w:rsidR="00D56EDE" w:rsidRPr="00D56EDE" w:rsidRDefault="00D56EDE" w:rsidP="00D56EDE">
      <w:pPr>
        <w:pStyle w:val="titolo20"/>
        <w:rPr>
          <w:color w:val="002060"/>
        </w:rPr>
      </w:pPr>
      <w:r w:rsidRPr="00D56EDE">
        <w:rPr>
          <w:color w:val="002060"/>
        </w:rPr>
        <w:t xml:space="preserve">INIBIZIONE A TEMPO OPPURE SQUALIFICA A GARE: FINO AL 12/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8C02D88" w14:textId="77777777" w:rsidTr="00AC08F3">
        <w:tc>
          <w:tcPr>
            <w:tcW w:w="2200" w:type="dxa"/>
            <w:tcMar>
              <w:top w:w="20" w:type="dxa"/>
              <w:left w:w="20" w:type="dxa"/>
              <w:bottom w:w="20" w:type="dxa"/>
              <w:right w:w="20" w:type="dxa"/>
            </w:tcMar>
            <w:vAlign w:val="center"/>
            <w:hideMark/>
          </w:tcPr>
          <w:p w14:paraId="5D9F256E" w14:textId="77777777" w:rsidR="00D56EDE" w:rsidRPr="00D56EDE" w:rsidRDefault="00D56EDE" w:rsidP="00AC08F3">
            <w:pPr>
              <w:pStyle w:val="movimento"/>
              <w:rPr>
                <w:color w:val="002060"/>
              </w:rPr>
            </w:pPr>
            <w:r w:rsidRPr="00D56EDE">
              <w:rPr>
                <w:color w:val="002060"/>
              </w:rPr>
              <w:t>TOMBOLINI GIANDUCA</w:t>
            </w:r>
          </w:p>
        </w:tc>
        <w:tc>
          <w:tcPr>
            <w:tcW w:w="2200" w:type="dxa"/>
            <w:tcMar>
              <w:top w:w="20" w:type="dxa"/>
              <w:left w:w="20" w:type="dxa"/>
              <w:bottom w:w="20" w:type="dxa"/>
              <w:right w:w="20" w:type="dxa"/>
            </w:tcMar>
            <w:vAlign w:val="center"/>
            <w:hideMark/>
          </w:tcPr>
          <w:p w14:paraId="3D6BE18D" w14:textId="77777777" w:rsidR="00D56EDE" w:rsidRPr="00D56EDE" w:rsidRDefault="00D56EDE" w:rsidP="00AC08F3">
            <w:pPr>
              <w:pStyle w:val="movimento2"/>
              <w:rPr>
                <w:color w:val="002060"/>
              </w:rPr>
            </w:pPr>
            <w:r w:rsidRPr="00D56EDE">
              <w:rPr>
                <w:color w:val="002060"/>
              </w:rPr>
              <w:t xml:space="preserve">(OLIMPIA JUVENTU FALCONARA) </w:t>
            </w:r>
          </w:p>
        </w:tc>
        <w:tc>
          <w:tcPr>
            <w:tcW w:w="800" w:type="dxa"/>
            <w:tcMar>
              <w:top w:w="20" w:type="dxa"/>
              <w:left w:w="20" w:type="dxa"/>
              <w:bottom w:w="20" w:type="dxa"/>
              <w:right w:w="20" w:type="dxa"/>
            </w:tcMar>
            <w:vAlign w:val="center"/>
            <w:hideMark/>
          </w:tcPr>
          <w:p w14:paraId="6EB8A9F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D5DA7C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CFB1E24" w14:textId="77777777" w:rsidR="00D56EDE" w:rsidRPr="00D56EDE" w:rsidRDefault="00D56EDE" w:rsidP="00AC08F3">
            <w:pPr>
              <w:pStyle w:val="movimento2"/>
              <w:rPr>
                <w:color w:val="002060"/>
              </w:rPr>
            </w:pPr>
            <w:r w:rsidRPr="00D56EDE">
              <w:rPr>
                <w:color w:val="002060"/>
              </w:rPr>
              <w:t> </w:t>
            </w:r>
          </w:p>
        </w:tc>
      </w:tr>
    </w:tbl>
    <w:p w14:paraId="5F9FAE2B" w14:textId="77777777" w:rsidR="00D56EDE" w:rsidRPr="00D56EDE" w:rsidRDefault="00D56EDE" w:rsidP="00D56EDE">
      <w:pPr>
        <w:pStyle w:val="diffida"/>
        <w:spacing w:before="80" w:beforeAutospacing="0" w:after="40" w:afterAutospacing="0"/>
        <w:jc w:val="left"/>
        <w:rPr>
          <w:rFonts w:eastAsiaTheme="minorEastAsia"/>
          <w:color w:val="002060"/>
        </w:rPr>
      </w:pPr>
      <w:r w:rsidRPr="00D56EDE">
        <w:rPr>
          <w:color w:val="002060"/>
        </w:rPr>
        <w:t xml:space="preserve">Per comportamento non regolamentare. Allontanato. </w:t>
      </w:r>
    </w:p>
    <w:p w14:paraId="0BE999D1" w14:textId="77777777" w:rsidR="00D56EDE" w:rsidRPr="00D56EDE" w:rsidRDefault="00D56EDE" w:rsidP="00D56EDE">
      <w:pPr>
        <w:pStyle w:val="titolo20"/>
        <w:rPr>
          <w:color w:val="002060"/>
        </w:rPr>
      </w:pPr>
      <w:r w:rsidRPr="00D56ED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8BFC8BC" w14:textId="77777777" w:rsidTr="00AC08F3">
        <w:tc>
          <w:tcPr>
            <w:tcW w:w="2200" w:type="dxa"/>
            <w:tcMar>
              <w:top w:w="20" w:type="dxa"/>
              <w:left w:w="20" w:type="dxa"/>
              <w:bottom w:w="20" w:type="dxa"/>
              <w:right w:w="20" w:type="dxa"/>
            </w:tcMar>
            <w:vAlign w:val="center"/>
            <w:hideMark/>
          </w:tcPr>
          <w:p w14:paraId="1BBE9383" w14:textId="77777777" w:rsidR="00D56EDE" w:rsidRPr="00D56EDE" w:rsidRDefault="00D56EDE" w:rsidP="00AC08F3">
            <w:pPr>
              <w:pStyle w:val="movimento"/>
              <w:rPr>
                <w:color w:val="002060"/>
              </w:rPr>
            </w:pPr>
            <w:r w:rsidRPr="00D56EDE">
              <w:rPr>
                <w:color w:val="002060"/>
              </w:rPr>
              <w:t>FERRETTI THOMAS</w:t>
            </w:r>
          </w:p>
        </w:tc>
        <w:tc>
          <w:tcPr>
            <w:tcW w:w="2200" w:type="dxa"/>
            <w:tcMar>
              <w:top w:w="20" w:type="dxa"/>
              <w:left w:w="20" w:type="dxa"/>
              <w:bottom w:w="20" w:type="dxa"/>
              <w:right w:w="20" w:type="dxa"/>
            </w:tcMar>
            <w:vAlign w:val="center"/>
            <w:hideMark/>
          </w:tcPr>
          <w:p w14:paraId="792DBEFC" w14:textId="77777777" w:rsidR="00D56EDE" w:rsidRPr="00D56EDE" w:rsidRDefault="00D56EDE" w:rsidP="00AC08F3">
            <w:pPr>
              <w:pStyle w:val="movimento2"/>
              <w:rPr>
                <w:color w:val="002060"/>
              </w:rPr>
            </w:pPr>
            <w:r w:rsidRPr="00D56EDE">
              <w:rPr>
                <w:color w:val="002060"/>
              </w:rPr>
              <w:t xml:space="preserve">(GNANO 04) </w:t>
            </w:r>
          </w:p>
        </w:tc>
        <w:tc>
          <w:tcPr>
            <w:tcW w:w="800" w:type="dxa"/>
            <w:tcMar>
              <w:top w:w="20" w:type="dxa"/>
              <w:left w:w="20" w:type="dxa"/>
              <w:bottom w:w="20" w:type="dxa"/>
              <w:right w:w="20" w:type="dxa"/>
            </w:tcMar>
            <w:vAlign w:val="center"/>
            <w:hideMark/>
          </w:tcPr>
          <w:p w14:paraId="6B04C4C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0FEE50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DA547C9" w14:textId="77777777" w:rsidR="00D56EDE" w:rsidRPr="00D56EDE" w:rsidRDefault="00D56EDE" w:rsidP="00AC08F3">
            <w:pPr>
              <w:pStyle w:val="movimento2"/>
              <w:rPr>
                <w:color w:val="002060"/>
              </w:rPr>
            </w:pPr>
            <w:r w:rsidRPr="00D56EDE">
              <w:rPr>
                <w:color w:val="002060"/>
              </w:rPr>
              <w:t> </w:t>
            </w:r>
          </w:p>
        </w:tc>
      </w:tr>
    </w:tbl>
    <w:p w14:paraId="40847830" w14:textId="77777777" w:rsidR="00D56EDE" w:rsidRPr="00D56EDE" w:rsidRDefault="00D56EDE" w:rsidP="00D56EDE">
      <w:pPr>
        <w:pStyle w:val="titolo30"/>
        <w:rPr>
          <w:rFonts w:eastAsiaTheme="minorEastAsia"/>
          <w:color w:val="002060"/>
        </w:rPr>
      </w:pPr>
      <w:r w:rsidRPr="00D56EDE">
        <w:rPr>
          <w:color w:val="002060"/>
        </w:rPr>
        <w:t xml:space="preserve">ALLENATORI </w:t>
      </w:r>
    </w:p>
    <w:p w14:paraId="3503A381" w14:textId="77777777" w:rsidR="00D56EDE" w:rsidRPr="00D56EDE" w:rsidRDefault="00D56EDE" w:rsidP="00D56EDE">
      <w:pPr>
        <w:pStyle w:val="titolo20"/>
        <w:rPr>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26F8EAA5" w14:textId="77777777" w:rsidTr="00AC08F3">
        <w:tc>
          <w:tcPr>
            <w:tcW w:w="2200" w:type="dxa"/>
            <w:tcMar>
              <w:top w:w="20" w:type="dxa"/>
              <w:left w:w="20" w:type="dxa"/>
              <w:bottom w:w="20" w:type="dxa"/>
              <w:right w:w="20" w:type="dxa"/>
            </w:tcMar>
            <w:vAlign w:val="center"/>
            <w:hideMark/>
          </w:tcPr>
          <w:p w14:paraId="67A44C13" w14:textId="77777777" w:rsidR="00D56EDE" w:rsidRPr="00D56EDE" w:rsidRDefault="00D56EDE" w:rsidP="00AC08F3">
            <w:pPr>
              <w:pStyle w:val="movimento"/>
              <w:rPr>
                <w:color w:val="002060"/>
              </w:rPr>
            </w:pPr>
            <w:r w:rsidRPr="00D56EDE">
              <w:rPr>
                <w:color w:val="002060"/>
              </w:rPr>
              <w:t>EUSEPI ANDREA</w:t>
            </w:r>
          </w:p>
        </w:tc>
        <w:tc>
          <w:tcPr>
            <w:tcW w:w="2200" w:type="dxa"/>
            <w:tcMar>
              <w:top w:w="20" w:type="dxa"/>
              <w:left w:w="20" w:type="dxa"/>
              <w:bottom w:w="20" w:type="dxa"/>
              <w:right w:w="20" w:type="dxa"/>
            </w:tcMar>
            <w:vAlign w:val="center"/>
            <w:hideMark/>
          </w:tcPr>
          <w:p w14:paraId="2507684B" w14:textId="77777777" w:rsidR="00D56EDE" w:rsidRPr="00D56EDE" w:rsidRDefault="00D56EDE" w:rsidP="00AC08F3">
            <w:pPr>
              <w:pStyle w:val="movimento2"/>
              <w:rPr>
                <w:color w:val="002060"/>
              </w:rPr>
            </w:pPr>
            <w:r w:rsidRPr="00D56EDE">
              <w:rPr>
                <w:color w:val="002060"/>
              </w:rPr>
              <w:t xml:space="preserve">(SPECIAL ONE SPORTING CLUB) </w:t>
            </w:r>
          </w:p>
        </w:tc>
        <w:tc>
          <w:tcPr>
            <w:tcW w:w="800" w:type="dxa"/>
            <w:tcMar>
              <w:top w:w="20" w:type="dxa"/>
              <w:left w:w="20" w:type="dxa"/>
              <w:bottom w:w="20" w:type="dxa"/>
              <w:right w:w="20" w:type="dxa"/>
            </w:tcMar>
            <w:vAlign w:val="center"/>
            <w:hideMark/>
          </w:tcPr>
          <w:p w14:paraId="2838D49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740B2C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8170A74" w14:textId="77777777" w:rsidR="00D56EDE" w:rsidRPr="00D56EDE" w:rsidRDefault="00D56EDE" w:rsidP="00AC08F3">
            <w:pPr>
              <w:pStyle w:val="movimento2"/>
              <w:rPr>
                <w:color w:val="002060"/>
              </w:rPr>
            </w:pPr>
            <w:r w:rsidRPr="00D56EDE">
              <w:rPr>
                <w:color w:val="002060"/>
              </w:rPr>
              <w:t> </w:t>
            </w:r>
          </w:p>
        </w:tc>
      </w:tr>
    </w:tbl>
    <w:p w14:paraId="364E8200"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846BA19" w14:textId="77777777" w:rsidTr="00AC08F3">
        <w:tc>
          <w:tcPr>
            <w:tcW w:w="2200" w:type="dxa"/>
            <w:tcMar>
              <w:top w:w="20" w:type="dxa"/>
              <w:left w:w="20" w:type="dxa"/>
              <w:bottom w:w="20" w:type="dxa"/>
              <w:right w:w="20" w:type="dxa"/>
            </w:tcMar>
            <w:vAlign w:val="center"/>
            <w:hideMark/>
          </w:tcPr>
          <w:p w14:paraId="7CDE0D77" w14:textId="77777777" w:rsidR="00D56EDE" w:rsidRPr="00D56EDE" w:rsidRDefault="00D56EDE" w:rsidP="00AC08F3">
            <w:pPr>
              <w:pStyle w:val="movimento"/>
              <w:rPr>
                <w:color w:val="002060"/>
              </w:rPr>
            </w:pPr>
            <w:r w:rsidRPr="00D56EDE">
              <w:rPr>
                <w:color w:val="002060"/>
              </w:rPr>
              <w:lastRenderedPageBreak/>
              <w:t>ZAMPONI ANDREA</w:t>
            </w:r>
          </w:p>
        </w:tc>
        <w:tc>
          <w:tcPr>
            <w:tcW w:w="2200" w:type="dxa"/>
            <w:tcMar>
              <w:top w:w="20" w:type="dxa"/>
              <w:left w:w="20" w:type="dxa"/>
              <w:bottom w:w="20" w:type="dxa"/>
              <w:right w:w="20" w:type="dxa"/>
            </w:tcMar>
            <w:vAlign w:val="center"/>
            <w:hideMark/>
          </w:tcPr>
          <w:p w14:paraId="6DB79BC4" w14:textId="77777777" w:rsidR="00D56EDE" w:rsidRPr="00D56EDE" w:rsidRDefault="00D56EDE" w:rsidP="00AC08F3">
            <w:pPr>
              <w:pStyle w:val="movimento2"/>
              <w:rPr>
                <w:color w:val="002060"/>
              </w:rPr>
            </w:pPr>
            <w:r w:rsidRPr="00D56EDE">
              <w:rPr>
                <w:color w:val="002060"/>
              </w:rPr>
              <w:t xml:space="preserve">(CANTINE RIUNITE CSI) </w:t>
            </w:r>
          </w:p>
        </w:tc>
        <w:tc>
          <w:tcPr>
            <w:tcW w:w="800" w:type="dxa"/>
            <w:tcMar>
              <w:top w:w="20" w:type="dxa"/>
              <w:left w:w="20" w:type="dxa"/>
              <w:bottom w:w="20" w:type="dxa"/>
              <w:right w:w="20" w:type="dxa"/>
            </w:tcMar>
            <w:vAlign w:val="center"/>
            <w:hideMark/>
          </w:tcPr>
          <w:p w14:paraId="37DFB30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BE4D58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4DFC99F" w14:textId="77777777" w:rsidR="00D56EDE" w:rsidRPr="00D56EDE" w:rsidRDefault="00D56EDE" w:rsidP="00AC08F3">
            <w:pPr>
              <w:pStyle w:val="movimento2"/>
              <w:rPr>
                <w:color w:val="002060"/>
              </w:rPr>
            </w:pPr>
            <w:r w:rsidRPr="00D56EDE">
              <w:rPr>
                <w:color w:val="002060"/>
              </w:rPr>
              <w:t> </w:t>
            </w:r>
          </w:p>
        </w:tc>
      </w:tr>
    </w:tbl>
    <w:p w14:paraId="1C5E02B0" w14:textId="77777777" w:rsidR="00D56EDE" w:rsidRPr="00D56EDE" w:rsidRDefault="00D56EDE" w:rsidP="00D56EDE">
      <w:pPr>
        <w:pStyle w:val="titolo30"/>
        <w:rPr>
          <w:rFonts w:eastAsiaTheme="minorEastAsia"/>
          <w:color w:val="002060"/>
        </w:rPr>
      </w:pPr>
      <w:r w:rsidRPr="00D56EDE">
        <w:rPr>
          <w:color w:val="002060"/>
        </w:rPr>
        <w:t xml:space="preserve">CALCIATORI ESPULSI </w:t>
      </w:r>
    </w:p>
    <w:p w14:paraId="5D99D6DA" w14:textId="77777777" w:rsidR="00D56EDE" w:rsidRPr="00D56EDE" w:rsidRDefault="00D56EDE" w:rsidP="00D56EDE">
      <w:pPr>
        <w:pStyle w:val="titolo20"/>
        <w:rPr>
          <w:color w:val="002060"/>
        </w:rPr>
      </w:pPr>
      <w:r w:rsidRPr="00D56ED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C998527" w14:textId="77777777" w:rsidTr="00AC08F3">
        <w:tc>
          <w:tcPr>
            <w:tcW w:w="2200" w:type="dxa"/>
            <w:tcMar>
              <w:top w:w="20" w:type="dxa"/>
              <w:left w:w="20" w:type="dxa"/>
              <w:bottom w:w="20" w:type="dxa"/>
              <w:right w:w="20" w:type="dxa"/>
            </w:tcMar>
            <w:vAlign w:val="center"/>
            <w:hideMark/>
          </w:tcPr>
          <w:p w14:paraId="71D45CE2" w14:textId="77777777" w:rsidR="00D56EDE" w:rsidRPr="00D56EDE" w:rsidRDefault="00D56EDE" w:rsidP="00AC08F3">
            <w:pPr>
              <w:pStyle w:val="movimento"/>
              <w:rPr>
                <w:color w:val="002060"/>
              </w:rPr>
            </w:pPr>
            <w:r w:rsidRPr="00D56EDE">
              <w:rPr>
                <w:color w:val="002060"/>
              </w:rPr>
              <w:t>PARCAROLI DAVIDE</w:t>
            </w:r>
          </w:p>
        </w:tc>
        <w:tc>
          <w:tcPr>
            <w:tcW w:w="2200" w:type="dxa"/>
            <w:tcMar>
              <w:top w:w="20" w:type="dxa"/>
              <w:left w:w="20" w:type="dxa"/>
              <w:bottom w:w="20" w:type="dxa"/>
              <w:right w:w="20" w:type="dxa"/>
            </w:tcMar>
            <w:vAlign w:val="center"/>
            <w:hideMark/>
          </w:tcPr>
          <w:p w14:paraId="7AFC3552" w14:textId="77777777" w:rsidR="00D56EDE" w:rsidRPr="00D56EDE" w:rsidRDefault="00D56EDE" w:rsidP="00AC08F3">
            <w:pPr>
              <w:pStyle w:val="movimento2"/>
              <w:rPr>
                <w:color w:val="002060"/>
              </w:rPr>
            </w:pPr>
            <w:r w:rsidRPr="00D56EDE">
              <w:rPr>
                <w:color w:val="002060"/>
              </w:rPr>
              <w:t xml:space="preserve">(FOLGORE CASTELRAIMONDO) </w:t>
            </w:r>
          </w:p>
        </w:tc>
        <w:tc>
          <w:tcPr>
            <w:tcW w:w="800" w:type="dxa"/>
            <w:tcMar>
              <w:top w:w="20" w:type="dxa"/>
              <w:left w:w="20" w:type="dxa"/>
              <w:bottom w:w="20" w:type="dxa"/>
              <w:right w:w="20" w:type="dxa"/>
            </w:tcMar>
            <w:vAlign w:val="center"/>
            <w:hideMark/>
          </w:tcPr>
          <w:p w14:paraId="3896884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1F788AE" w14:textId="77777777" w:rsidR="00D56EDE" w:rsidRPr="00D56EDE" w:rsidRDefault="00D56EDE" w:rsidP="00AC08F3">
            <w:pPr>
              <w:pStyle w:val="movimento"/>
              <w:rPr>
                <w:color w:val="002060"/>
              </w:rPr>
            </w:pPr>
            <w:r w:rsidRPr="00D56EDE">
              <w:rPr>
                <w:color w:val="002060"/>
              </w:rPr>
              <w:t>JALYL HAMZA</w:t>
            </w:r>
          </w:p>
        </w:tc>
        <w:tc>
          <w:tcPr>
            <w:tcW w:w="2200" w:type="dxa"/>
            <w:tcMar>
              <w:top w:w="20" w:type="dxa"/>
              <w:left w:w="20" w:type="dxa"/>
              <w:bottom w:w="20" w:type="dxa"/>
              <w:right w:w="20" w:type="dxa"/>
            </w:tcMar>
            <w:vAlign w:val="center"/>
            <w:hideMark/>
          </w:tcPr>
          <w:p w14:paraId="1043301D" w14:textId="77777777" w:rsidR="00D56EDE" w:rsidRPr="00D56EDE" w:rsidRDefault="00D56EDE" w:rsidP="00AC08F3">
            <w:pPr>
              <w:pStyle w:val="movimento2"/>
              <w:rPr>
                <w:color w:val="002060"/>
              </w:rPr>
            </w:pPr>
            <w:r w:rsidRPr="00D56EDE">
              <w:rPr>
                <w:color w:val="002060"/>
              </w:rPr>
              <w:t xml:space="preserve">(GNANO 04) </w:t>
            </w:r>
          </w:p>
        </w:tc>
      </w:tr>
      <w:tr w:rsidR="00D56EDE" w:rsidRPr="00D56EDE" w14:paraId="5E483B07" w14:textId="77777777" w:rsidTr="00AC08F3">
        <w:tc>
          <w:tcPr>
            <w:tcW w:w="2200" w:type="dxa"/>
            <w:tcMar>
              <w:top w:w="20" w:type="dxa"/>
              <w:left w:w="20" w:type="dxa"/>
              <w:bottom w:w="20" w:type="dxa"/>
              <w:right w:w="20" w:type="dxa"/>
            </w:tcMar>
            <w:vAlign w:val="center"/>
            <w:hideMark/>
          </w:tcPr>
          <w:p w14:paraId="289617FD" w14:textId="77777777" w:rsidR="00D56EDE" w:rsidRPr="00D56EDE" w:rsidRDefault="00D56EDE" w:rsidP="00AC08F3">
            <w:pPr>
              <w:pStyle w:val="movimento"/>
              <w:rPr>
                <w:color w:val="002060"/>
              </w:rPr>
            </w:pPr>
            <w:r w:rsidRPr="00D56EDE">
              <w:rPr>
                <w:color w:val="002060"/>
              </w:rPr>
              <w:t>MARCHIONNI LUCA</w:t>
            </w:r>
          </w:p>
        </w:tc>
        <w:tc>
          <w:tcPr>
            <w:tcW w:w="2200" w:type="dxa"/>
            <w:tcMar>
              <w:top w:w="20" w:type="dxa"/>
              <w:left w:w="20" w:type="dxa"/>
              <w:bottom w:w="20" w:type="dxa"/>
              <w:right w:w="20" w:type="dxa"/>
            </w:tcMar>
            <w:vAlign w:val="center"/>
            <w:hideMark/>
          </w:tcPr>
          <w:p w14:paraId="21231144" w14:textId="77777777" w:rsidR="00D56EDE" w:rsidRPr="00D56EDE" w:rsidRDefault="00D56EDE" w:rsidP="00AC08F3">
            <w:pPr>
              <w:pStyle w:val="movimento2"/>
              <w:rPr>
                <w:color w:val="002060"/>
              </w:rPr>
            </w:pPr>
            <w:r w:rsidRPr="00D56EDE">
              <w:rPr>
                <w:color w:val="002060"/>
              </w:rPr>
              <w:t xml:space="preserve">(MONTECCHIO SPORT) </w:t>
            </w:r>
          </w:p>
        </w:tc>
        <w:tc>
          <w:tcPr>
            <w:tcW w:w="800" w:type="dxa"/>
            <w:tcMar>
              <w:top w:w="20" w:type="dxa"/>
              <w:left w:w="20" w:type="dxa"/>
              <w:bottom w:w="20" w:type="dxa"/>
              <w:right w:w="20" w:type="dxa"/>
            </w:tcMar>
            <w:vAlign w:val="center"/>
            <w:hideMark/>
          </w:tcPr>
          <w:p w14:paraId="595A14B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FD8FD4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27A70D9" w14:textId="77777777" w:rsidR="00D56EDE" w:rsidRPr="00D56EDE" w:rsidRDefault="00D56EDE" w:rsidP="00AC08F3">
            <w:pPr>
              <w:pStyle w:val="movimento2"/>
              <w:rPr>
                <w:color w:val="002060"/>
              </w:rPr>
            </w:pPr>
            <w:r w:rsidRPr="00D56EDE">
              <w:rPr>
                <w:color w:val="002060"/>
              </w:rPr>
              <w:t> </w:t>
            </w:r>
          </w:p>
        </w:tc>
      </w:tr>
    </w:tbl>
    <w:p w14:paraId="140D61AC" w14:textId="77777777" w:rsidR="00D56EDE" w:rsidRPr="00D56EDE" w:rsidRDefault="00D56EDE" w:rsidP="00D56EDE">
      <w:pPr>
        <w:pStyle w:val="titolo20"/>
        <w:rPr>
          <w:rFonts w:eastAsiaTheme="minorEastAsia"/>
          <w:color w:val="002060"/>
        </w:rPr>
      </w:pPr>
      <w:r w:rsidRPr="00D56ED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43B51826" w14:textId="77777777" w:rsidTr="00AC08F3">
        <w:tc>
          <w:tcPr>
            <w:tcW w:w="2200" w:type="dxa"/>
            <w:tcMar>
              <w:top w:w="20" w:type="dxa"/>
              <w:left w:w="20" w:type="dxa"/>
              <w:bottom w:w="20" w:type="dxa"/>
              <w:right w:w="20" w:type="dxa"/>
            </w:tcMar>
            <w:vAlign w:val="center"/>
            <w:hideMark/>
          </w:tcPr>
          <w:p w14:paraId="6068CD10" w14:textId="77777777" w:rsidR="00D56EDE" w:rsidRPr="00D56EDE" w:rsidRDefault="00D56EDE" w:rsidP="00AC08F3">
            <w:pPr>
              <w:pStyle w:val="movimento"/>
              <w:rPr>
                <w:color w:val="002060"/>
              </w:rPr>
            </w:pPr>
            <w:r w:rsidRPr="00D56EDE">
              <w:rPr>
                <w:color w:val="002060"/>
              </w:rPr>
              <w:t>LEONI MICHELE</w:t>
            </w:r>
          </w:p>
        </w:tc>
        <w:tc>
          <w:tcPr>
            <w:tcW w:w="2200" w:type="dxa"/>
            <w:tcMar>
              <w:top w:w="20" w:type="dxa"/>
              <w:left w:w="20" w:type="dxa"/>
              <w:bottom w:w="20" w:type="dxa"/>
              <w:right w:w="20" w:type="dxa"/>
            </w:tcMar>
            <w:vAlign w:val="center"/>
            <w:hideMark/>
          </w:tcPr>
          <w:p w14:paraId="2F8FC6E4" w14:textId="77777777" w:rsidR="00D56EDE" w:rsidRPr="00D56EDE" w:rsidRDefault="00D56EDE" w:rsidP="00AC08F3">
            <w:pPr>
              <w:pStyle w:val="movimento2"/>
              <w:rPr>
                <w:color w:val="002060"/>
              </w:rPr>
            </w:pPr>
            <w:r w:rsidRPr="00D56EDE">
              <w:rPr>
                <w:color w:val="002060"/>
              </w:rPr>
              <w:t xml:space="preserve">(CAPODARCO CASABIANCA C5) </w:t>
            </w:r>
          </w:p>
        </w:tc>
        <w:tc>
          <w:tcPr>
            <w:tcW w:w="800" w:type="dxa"/>
            <w:tcMar>
              <w:top w:w="20" w:type="dxa"/>
              <w:left w:w="20" w:type="dxa"/>
              <w:bottom w:w="20" w:type="dxa"/>
              <w:right w:w="20" w:type="dxa"/>
            </w:tcMar>
            <w:vAlign w:val="center"/>
            <w:hideMark/>
          </w:tcPr>
          <w:p w14:paraId="39CDD7C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8DB6A39" w14:textId="77777777" w:rsidR="00D56EDE" w:rsidRPr="00D56EDE" w:rsidRDefault="00D56EDE" w:rsidP="00AC08F3">
            <w:pPr>
              <w:pStyle w:val="movimento"/>
              <w:rPr>
                <w:color w:val="002060"/>
              </w:rPr>
            </w:pPr>
            <w:r w:rsidRPr="00D56EDE">
              <w:rPr>
                <w:color w:val="002060"/>
              </w:rPr>
              <w:t>HYSA BESMIR</w:t>
            </w:r>
          </w:p>
        </w:tc>
        <w:tc>
          <w:tcPr>
            <w:tcW w:w="2200" w:type="dxa"/>
            <w:tcMar>
              <w:top w:w="20" w:type="dxa"/>
              <w:left w:w="20" w:type="dxa"/>
              <w:bottom w:w="20" w:type="dxa"/>
              <w:right w:w="20" w:type="dxa"/>
            </w:tcMar>
            <w:vAlign w:val="center"/>
            <w:hideMark/>
          </w:tcPr>
          <w:p w14:paraId="0486D564" w14:textId="77777777" w:rsidR="00D56EDE" w:rsidRPr="00D56EDE" w:rsidRDefault="00D56EDE" w:rsidP="00AC08F3">
            <w:pPr>
              <w:pStyle w:val="movimento2"/>
              <w:rPr>
                <w:color w:val="002060"/>
              </w:rPr>
            </w:pPr>
            <w:r w:rsidRPr="00D56EDE">
              <w:rPr>
                <w:color w:val="002060"/>
              </w:rPr>
              <w:t xml:space="preserve">(MONTECCHIO SPORT) </w:t>
            </w:r>
          </w:p>
        </w:tc>
      </w:tr>
    </w:tbl>
    <w:p w14:paraId="156C33D6" w14:textId="77777777" w:rsidR="00D56EDE" w:rsidRPr="00D56EDE" w:rsidRDefault="00D56EDE" w:rsidP="00D56EDE">
      <w:pPr>
        <w:pStyle w:val="titolo30"/>
        <w:rPr>
          <w:rFonts w:eastAsiaTheme="minorEastAsia"/>
          <w:color w:val="002060"/>
        </w:rPr>
      </w:pPr>
      <w:r w:rsidRPr="00D56EDE">
        <w:rPr>
          <w:color w:val="002060"/>
        </w:rPr>
        <w:t xml:space="preserve">CALCIATORI NON ESPULSI </w:t>
      </w:r>
    </w:p>
    <w:p w14:paraId="730D5DE6" w14:textId="77777777" w:rsidR="00D56EDE" w:rsidRPr="00D56EDE" w:rsidRDefault="00D56EDE" w:rsidP="00D56EDE">
      <w:pPr>
        <w:pStyle w:val="titolo20"/>
        <w:rPr>
          <w:color w:val="002060"/>
        </w:rPr>
      </w:pPr>
      <w:r w:rsidRPr="00D56ED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38AACC6" w14:textId="77777777" w:rsidTr="00AC08F3">
        <w:tc>
          <w:tcPr>
            <w:tcW w:w="2200" w:type="dxa"/>
            <w:tcMar>
              <w:top w:w="20" w:type="dxa"/>
              <w:left w:w="20" w:type="dxa"/>
              <w:bottom w:w="20" w:type="dxa"/>
              <w:right w:w="20" w:type="dxa"/>
            </w:tcMar>
            <w:vAlign w:val="center"/>
            <w:hideMark/>
          </w:tcPr>
          <w:p w14:paraId="62D8337E" w14:textId="77777777" w:rsidR="00D56EDE" w:rsidRPr="00D56EDE" w:rsidRDefault="00D56EDE" w:rsidP="00AC08F3">
            <w:pPr>
              <w:pStyle w:val="movimento"/>
              <w:rPr>
                <w:color w:val="002060"/>
              </w:rPr>
            </w:pPr>
            <w:r w:rsidRPr="00D56EDE">
              <w:rPr>
                <w:color w:val="002060"/>
              </w:rPr>
              <w:t>ALTIERI VITOANTONIO</w:t>
            </w:r>
          </w:p>
        </w:tc>
        <w:tc>
          <w:tcPr>
            <w:tcW w:w="2200" w:type="dxa"/>
            <w:tcMar>
              <w:top w:w="20" w:type="dxa"/>
              <w:left w:w="20" w:type="dxa"/>
              <w:bottom w:w="20" w:type="dxa"/>
              <w:right w:w="20" w:type="dxa"/>
            </w:tcMar>
            <w:vAlign w:val="center"/>
            <w:hideMark/>
          </w:tcPr>
          <w:p w14:paraId="1B3C5B31" w14:textId="77777777" w:rsidR="00D56EDE" w:rsidRPr="00D56EDE" w:rsidRDefault="00D56EDE" w:rsidP="00AC08F3">
            <w:pPr>
              <w:pStyle w:val="movimento2"/>
              <w:rPr>
                <w:color w:val="002060"/>
              </w:rPr>
            </w:pPr>
            <w:r w:rsidRPr="00D56EDE">
              <w:rPr>
                <w:color w:val="002060"/>
              </w:rPr>
              <w:t xml:space="preserve">(CAPODARCO CASABIANCA C5) </w:t>
            </w:r>
          </w:p>
        </w:tc>
        <w:tc>
          <w:tcPr>
            <w:tcW w:w="800" w:type="dxa"/>
            <w:tcMar>
              <w:top w:w="20" w:type="dxa"/>
              <w:left w:w="20" w:type="dxa"/>
              <w:bottom w:w="20" w:type="dxa"/>
              <w:right w:w="20" w:type="dxa"/>
            </w:tcMar>
            <w:vAlign w:val="center"/>
            <w:hideMark/>
          </w:tcPr>
          <w:p w14:paraId="7583284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3AD6F48" w14:textId="77777777" w:rsidR="00D56EDE" w:rsidRPr="00D56EDE" w:rsidRDefault="00D56EDE" w:rsidP="00AC08F3">
            <w:pPr>
              <w:pStyle w:val="movimento"/>
              <w:rPr>
                <w:color w:val="002060"/>
              </w:rPr>
            </w:pPr>
            <w:r w:rsidRPr="00D56EDE">
              <w:rPr>
                <w:color w:val="002060"/>
              </w:rPr>
              <w:t>BRACCIONI MATTIA</w:t>
            </w:r>
          </w:p>
        </w:tc>
        <w:tc>
          <w:tcPr>
            <w:tcW w:w="2200" w:type="dxa"/>
            <w:tcMar>
              <w:top w:w="20" w:type="dxa"/>
              <w:left w:w="20" w:type="dxa"/>
              <w:bottom w:w="20" w:type="dxa"/>
              <w:right w:w="20" w:type="dxa"/>
            </w:tcMar>
            <w:vAlign w:val="center"/>
            <w:hideMark/>
          </w:tcPr>
          <w:p w14:paraId="6F92F33F" w14:textId="77777777" w:rsidR="00D56EDE" w:rsidRPr="00D56EDE" w:rsidRDefault="00D56EDE" w:rsidP="00AC08F3">
            <w:pPr>
              <w:pStyle w:val="movimento2"/>
              <w:rPr>
                <w:color w:val="002060"/>
              </w:rPr>
            </w:pPr>
            <w:r w:rsidRPr="00D56EDE">
              <w:rPr>
                <w:color w:val="002060"/>
              </w:rPr>
              <w:t xml:space="preserve">(DURANTINA SANTA CECILIA) </w:t>
            </w:r>
          </w:p>
        </w:tc>
      </w:tr>
      <w:tr w:rsidR="00D56EDE" w:rsidRPr="00D56EDE" w14:paraId="0F48328B" w14:textId="77777777" w:rsidTr="00AC08F3">
        <w:tc>
          <w:tcPr>
            <w:tcW w:w="2200" w:type="dxa"/>
            <w:tcMar>
              <w:top w:w="20" w:type="dxa"/>
              <w:left w:w="20" w:type="dxa"/>
              <w:bottom w:w="20" w:type="dxa"/>
              <w:right w:w="20" w:type="dxa"/>
            </w:tcMar>
            <w:vAlign w:val="center"/>
            <w:hideMark/>
          </w:tcPr>
          <w:p w14:paraId="2A130F8F" w14:textId="77777777" w:rsidR="00D56EDE" w:rsidRPr="00D56EDE" w:rsidRDefault="00D56EDE" w:rsidP="00AC08F3">
            <w:pPr>
              <w:pStyle w:val="movimento"/>
              <w:rPr>
                <w:color w:val="002060"/>
              </w:rPr>
            </w:pPr>
            <w:r w:rsidRPr="00D56EDE">
              <w:rPr>
                <w:color w:val="002060"/>
              </w:rPr>
              <w:t>GALDELLI MATTIA</w:t>
            </w:r>
          </w:p>
        </w:tc>
        <w:tc>
          <w:tcPr>
            <w:tcW w:w="2200" w:type="dxa"/>
            <w:tcMar>
              <w:top w:w="20" w:type="dxa"/>
              <w:left w:w="20" w:type="dxa"/>
              <w:bottom w:w="20" w:type="dxa"/>
              <w:right w:w="20" w:type="dxa"/>
            </w:tcMar>
            <w:vAlign w:val="center"/>
            <w:hideMark/>
          </w:tcPr>
          <w:p w14:paraId="38489C85" w14:textId="77777777" w:rsidR="00D56EDE" w:rsidRPr="00D56EDE" w:rsidRDefault="00D56EDE" w:rsidP="00AC08F3">
            <w:pPr>
              <w:pStyle w:val="movimento2"/>
              <w:rPr>
                <w:color w:val="002060"/>
              </w:rPr>
            </w:pPr>
            <w:r w:rsidRPr="00D56EDE">
              <w:rPr>
                <w:color w:val="002060"/>
              </w:rPr>
              <w:t xml:space="preserve">(FRASASSI C5) </w:t>
            </w:r>
          </w:p>
        </w:tc>
        <w:tc>
          <w:tcPr>
            <w:tcW w:w="800" w:type="dxa"/>
            <w:tcMar>
              <w:top w:w="20" w:type="dxa"/>
              <w:left w:w="20" w:type="dxa"/>
              <w:bottom w:w="20" w:type="dxa"/>
              <w:right w:w="20" w:type="dxa"/>
            </w:tcMar>
            <w:vAlign w:val="center"/>
            <w:hideMark/>
          </w:tcPr>
          <w:p w14:paraId="54A95D4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06D3BA7" w14:textId="77777777" w:rsidR="00D56EDE" w:rsidRPr="00D56EDE" w:rsidRDefault="00D56EDE" w:rsidP="00AC08F3">
            <w:pPr>
              <w:pStyle w:val="movimento"/>
              <w:rPr>
                <w:color w:val="002060"/>
              </w:rPr>
            </w:pPr>
            <w:r w:rsidRPr="00D56EDE">
              <w:rPr>
                <w:color w:val="002060"/>
              </w:rPr>
              <w:t>GABBANINI PAOLO</w:t>
            </w:r>
          </w:p>
        </w:tc>
        <w:tc>
          <w:tcPr>
            <w:tcW w:w="2200" w:type="dxa"/>
            <w:tcMar>
              <w:top w:w="20" w:type="dxa"/>
              <w:left w:w="20" w:type="dxa"/>
              <w:bottom w:w="20" w:type="dxa"/>
              <w:right w:w="20" w:type="dxa"/>
            </w:tcMar>
            <w:vAlign w:val="center"/>
            <w:hideMark/>
          </w:tcPr>
          <w:p w14:paraId="79961FA0" w14:textId="77777777" w:rsidR="00D56EDE" w:rsidRPr="00D56EDE" w:rsidRDefault="00D56EDE" w:rsidP="00AC08F3">
            <w:pPr>
              <w:pStyle w:val="movimento2"/>
              <w:rPr>
                <w:color w:val="002060"/>
              </w:rPr>
            </w:pPr>
            <w:r w:rsidRPr="00D56EDE">
              <w:rPr>
                <w:color w:val="002060"/>
              </w:rPr>
              <w:t xml:space="preserve">(GNANO 04) </w:t>
            </w:r>
          </w:p>
        </w:tc>
      </w:tr>
      <w:tr w:rsidR="00D56EDE" w:rsidRPr="00D56EDE" w14:paraId="429D7172" w14:textId="77777777" w:rsidTr="00AC08F3">
        <w:tc>
          <w:tcPr>
            <w:tcW w:w="2200" w:type="dxa"/>
            <w:tcMar>
              <w:top w:w="20" w:type="dxa"/>
              <w:left w:w="20" w:type="dxa"/>
              <w:bottom w:w="20" w:type="dxa"/>
              <w:right w:w="20" w:type="dxa"/>
            </w:tcMar>
            <w:vAlign w:val="center"/>
            <w:hideMark/>
          </w:tcPr>
          <w:p w14:paraId="5FC7AF6C" w14:textId="77777777" w:rsidR="00D56EDE" w:rsidRPr="00D56EDE" w:rsidRDefault="00D56EDE" w:rsidP="00AC08F3">
            <w:pPr>
              <w:pStyle w:val="movimento"/>
              <w:rPr>
                <w:color w:val="002060"/>
              </w:rPr>
            </w:pPr>
            <w:r w:rsidRPr="00D56EDE">
              <w:rPr>
                <w:color w:val="002060"/>
              </w:rPr>
              <w:t>MONTI FILIPPO</w:t>
            </w:r>
          </w:p>
        </w:tc>
        <w:tc>
          <w:tcPr>
            <w:tcW w:w="2200" w:type="dxa"/>
            <w:tcMar>
              <w:top w:w="20" w:type="dxa"/>
              <w:left w:w="20" w:type="dxa"/>
              <w:bottom w:w="20" w:type="dxa"/>
              <w:right w:w="20" w:type="dxa"/>
            </w:tcMar>
            <w:vAlign w:val="center"/>
            <w:hideMark/>
          </w:tcPr>
          <w:p w14:paraId="0AA1B388" w14:textId="77777777" w:rsidR="00D56EDE" w:rsidRPr="00D56EDE" w:rsidRDefault="00D56EDE" w:rsidP="00AC08F3">
            <w:pPr>
              <w:pStyle w:val="movimento2"/>
              <w:rPr>
                <w:color w:val="002060"/>
              </w:rPr>
            </w:pPr>
            <w:r w:rsidRPr="00D56EDE">
              <w:rPr>
                <w:color w:val="002060"/>
              </w:rPr>
              <w:t xml:space="preserve">(SPECIAL ONE SPORTING CLUB) </w:t>
            </w:r>
          </w:p>
        </w:tc>
        <w:tc>
          <w:tcPr>
            <w:tcW w:w="800" w:type="dxa"/>
            <w:tcMar>
              <w:top w:w="20" w:type="dxa"/>
              <w:left w:w="20" w:type="dxa"/>
              <w:bottom w:w="20" w:type="dxa"/>
              <w:right w:w="20" w:type="dxa"/>
            </w:tcMar>
            <w:vAlign w:val="center"/>
            <w:hideMark/>
          </w:tcPr>
          <w:p w14:paraId="78710E1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4369692" w14:textId="77777777" w:rsidR="00D56EDE" w:rsidRPr="00D56EDE" w:rsidRDefault="00D56EDE" w:rsidP="00AC08F3">
            <w:pPr>
              <w:pStyle w:val="movimento"/>
              <w:rPr>
                <w:color w:val="002060"/>
              </w:rPr>
            </w:pPr>
            <w:r w:rsidRPr="00D56EDE">
              <w:rPr>
                <w:color w:val="002060"/>
              </w:rPr>
              <w:t>BIAGIOLI FRANCESCO</w:t>
            </w:r>
          </w:p>
        </w:tc>
        <w:tc>
          <w:tcPr>
            <w:tcW w:w="2200" w:type="dxa"/>
            <w:tcMar>
              <w:top w:w="20" w:type="dxa"/>
              <w:left w:w="20" w:type="dxa"/>
              <w:bottom w:w="20" w:type="dxa"/>
              <w:right w:w="20" w:type="dxa"/>
            </w:tcMar>
            <w:vAlign w:val="center"/>
            <w:hideMark/>
          </w:tcPr>
          <w:p w14:paraId="5D3B2F96" w14:textId="77777777" w:rsidR="00D56EDE" w:rsidRPr="00D56EDE" w:rsidRDefault="00D56EDE" w:rsidP="00AC08F3">
            <w:pPr>
              <w:pStyle w:val="movimento2"/>
              <w:rPr>
                <w:color w:val="002060"/>
              </w:rPr>
            </w:pPr>
            <w:r w:rsidRPr="00D56EDE">
              <w:rPr>
                <w:color w:val="002060"/>
              </w:rPr>
              <w:t xml:space="preserve">(UNION PICENA) </w:t>
            </w:r>
          </w:p>
        </w:tc>
      </w:tr>
    </w:tbl>
    <w:p w14:paraId="2D160818" w14:textId="77777777" w:rsidR="00D56EDE" w:rsidRPr="00D56EDE" w:rsidRDefault="00D56EDE" w:rsidP="00D56EDE">
      <w:pPr>
        <w:pStyle w:val="titolo20"/>
        <w:rPr>
          <w:rFonts w:eastAsiaTheme="minorEastAsia"/>
          <w:color w:val="002060"/>
        </w:rPr>
      </w:pPr>
      <w:r w:rsidRPr="00D56ED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42A8FA2B" w14:textId="77777777" w:rsidTr="00AC08F3">
        <w:tc>
          <w:tcPr>
            <w:tcW w:w="2200" w:type="dxa"/>
            <w:tcMar>
              <w:top w:w="20" w:type="dxa"/>
              <w:left w:w="20" w:type="dxa"/>
              <w:bottom w:w="20" w:type="dxa"/>
              <w:right w:w="20" w:type="dxa"/>
            </w:tcMar>
            <w:vAlign w:val="center"/>
            <w:hideMark/>
          </w:tcPr>
          <w:p w14:paraId="414146DA" w14:textId="77777777" w:rsidR="00D56EDE" w:rsidRPr="00D56EDE" w:rsidRDefault="00D56EDE" w:rsidP="00AC08F3">
            <w:pPr>
              <w:pStyle w:val="movimento"/>
              <w:rPr>
                <w:color w:val="002060"/>
              </w:rPr>
            </w:pPr>
            <w:r w:rsidRPr="00D56EDE">
              <w:rPr>
                <w:color w:val="002060"/>
              </w:rPr>
              <w:t>SLIMANE OMAR</w:t>
            </w:r>
          </w:p>
        </w:tc>
        <w:tc>
          <w:tcPr>
            <w:tcW w:w="2200" w:type="dxa"/>
            <w:tcMar>
              <w:top w:w="20" w:type="dxa"/>
              <w:left w:w="20" w:type="dxa"/>
              <w:bottom w:w="20" w:type="dxa"/>
              <w:right w:w="20" w:type="dxa"/>
            </w:tcMar>
            <w:vAlign w:val="center"/>
            <w:hideMark/>
          </w:tcPr>
          <w:p w14:paraId="0047F3A3" w14:textId="77777777" w:rsidR="00D56EDE" w:rsidRPr="00D56EDE" w:rsidRDefault="00D56EDE" w:rsidP="00AC08F3">
            <w:pPr>
              <w:pStyle w:val="movimento2"/>
              <w:rPr>
                <w:color w:val="002060"/>
              </w:rPr>
            </w:pPr>
            <w:r w:rsidRPr="00D56EDE">
              <w:rPr>
                <w:color w:val="002060"/>
              </w:rPr>
              <w:t xml:space="preserve">(AVM ASD) </w:t>
            </w:r>
          </w:p>
        </w:tc>
        <w:tc>
          <w:tcPr>
            <w:tcW w:w="800" w:type="dxa"/>
            <w:tcMar>
              <w:top w:w="20" w:type="dxa"/>
              <w:left w:w="20" w:type="dxa"/>
              <w:bottom w:w="20" w:type="dxa"/>
              <w:right w:w="20" w:type="dxa"/>
            </w:tcMar>
            <w:vAlign w:val="center"/>
            <w:hideMark/>
          </w:tcPr>
          <w:p w14:paraId="635A70E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FAA5312" w14:textId="77777777" w:rsidR="00D56EDE" w:rsidRPr="00D56EDE" w:rsidRDefault="00D56EDE" w:rsidP="00AC08F3">
            <w:pPr>
              <w:pStyle w:val="movimento"/>
              <w:rPr>
                <w:color w:val="002060"/>
              </w:rPr>
            </w:pPr>
            <w:r w:rsidRPr="00D56EDE">
              <w:rPr>
                <w:color w:val="002060"/>
              </w:rPr>
              <w:t>POGGI FABIO</w:t>
            </w:r>
          </w:p>
        </w:tc>
        <w:tc>
          <w:tcPr>
            <w:tcW w:w="2200" w:type="dxa"/>
            <w:tcMar>
              <w:top w:w="20" w:type="dxa"/>
              <w:left w:w="20" w:type="dxa"/>
              <w:bottom w:w="20" w:type="dxa"/>
              <w:right w:w="20" w:type="dxa"/>
            </w:tcMar>
            <w:vAlign w:val="center"/>
            <w:hideMark/>
          </w:tcPr>
          <w:p w14:paraId="644192C8" w14:textId="77777777" w:rsidR="00D56EDE" w:rsidRPr="00D56EDE" w:rsidRDefault="00D56EDE" w:rsidP="00AC08F3">
            <w:pPr>
              <w:pStyle w:val="movimento2"/>
              <w:rPr>
                <w:color w:val="002060"/>
              </w:rPr>
            </w:pPr>
            <w:r w:rsidRPr="00D56EDE">
              <w:rPr>
                <w:color w:val="002060"/>
              </w:rPr>
              <w:t xml:space="preserve">(CSI MONTEFIORE) </w:t>
            </w:r>
          </w:p>
        </w:tc>
      </w:tr>
      <w:tr w:rsidR="00D56EDE" w:rsidRPr="00D56EDE" w14:paraId="078BFDF7" w14:textId="77777777" w:rsidTr="00AC08F3">
        <w:tc>
          <w:tcPr>
            <w:tcW w:w="2200" w:type="dxa"/>
            <w:tcMar>
              <w:top w:w="20" w:type="dxa"/>
              <w:left w:w="20" w:type="dxa"/>
              <w:bottom w:w="20" w:type="dxa"/>
              <w:right w:w="20" w:type="dxa"/>
            </w:tcMar>
            <w:vAlign w:val="center"/>
            <w:hideMark/>
          </w:tcPr>
          <w:p w14:paraId="67921298" w14:textId="77777777" w:rsidR="00D56EDE" w:rsidRPr="00D56EDE" w:rsidRDefault="00D56EDE" w:rsidP="00AC08F3">
            <w:pPr>
              <w:pStyle w:val="movimento"/>
              <w:rPr>
                <w:color w:val="002060"/>
              </w:rPr>
            </w:pPr>
            <w:r w:rsidRPr="00D56EDE">
              <w:rPr>
                <w:color w:val="002060"/>
              </w:rPr>
              <w:t>AROUCH AYMAN</w:t>
            </w:r>
          </w:p>
        </w:tc>
        <w:tc>
          <w:tcPr>
            <w:tcW w:w="2200" w:type="dxa"/>
            <w:tcMar>
              <w:top w:w="20" w:type="dxa"/>
              <w:left w:w="20" w:type="dxa"/>
              <w:bottom w:w="20" w:type="dxa"/>
              <w:right w:w="20" w:type="dxa"/>
            </w:tcMar>
            <w:vAlign w:val="center"/>
            <w:hideMark/>
          </w:tcPr>
          <w:p w14:paraId="69E03C4A" w14:textId="77777777" w:rsidR="00D56EDE" w:rsidRPr="00D56EDE" w:rsidRDefault="00D56EDE" w:rsidP="00AC08F3">
            <w:pPr>
              <w:pStyle w:val="movimento2"/>
              <w:rPr>
                <w:color w:val="002060"/>
              </w:rPr>
            </w:pPr>
            <w:r w:rsidRPr="00D56EDE">
              <w:rPr>
                <w:color w:val="002060"/>
              </w:rPr>
              <w:t xml:space="preserve">(DURANTINA SANTA CECILIA) </w:t>
            </w:r>
          </w:p>
        </w:tc>
        <w:tc>
          <w:tcPr>
            <w:tcW w:w="800" w:type="dxa"/>
            <w:tcMar>
              <w:top w:w="20" w:type="dxa"/>
              <w:left w:w="20" w:type="dxa"/>
              <w:bottom w:w="20" w:type="dxa"/>
              <w:right w:w="20" w:type="dxa"/>
            </w:tcMar>
            <w:vAlign w:val="center"/>
            <w:hideMark/>
          </w:tcPr>
          <w:p w14:paraId="5A75D26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5149180" w14:textId="77777777" w:rsidR="00D56EDE" w:rsidRPr="00D56EDE" w:rsidRDefault="00D56EDE" w:rsidP="00AC08F3">
            <w:pPr>
              <w:pStyle w:val="movimento"/>
              <w:rPr>
                <w:color w:val="002060"/>
              </w:rPr>
            </w:pPr>
            <w:r w:rsidRPr="00D56EDE">
              <w:rPr>
                <w:color w:val="002060"/>
              </w:rPr>
              <w:t>ORFEI GIANMARCO</w:t>
            </w:r>
          </w:p>
        </w:tc>
        <w:tc>
          <w:tcPr>
            <w:tcW w:w="2200" w:type="dxa"/>
            <w:tcMar>
              <w:top w:w="20" w:type="dxa"/>
              <w:left w:w="20" w:type="dxa"/>
              <w:bottom w:w="20" w:type="dxa"/>
              <w:right w:w="20" w:type="dxa"/>
            </w:tcMar>
            <w:vAlign w:val="center"/>
            <w:hideMark/>
          </w:tcPr>
          <w:p w14:paraId="311ED988" w14:textId="77777777" w:rsidR="00D56EDE" w:rsidRPr="00D56EDE" w:rsidRDefault="00D56EDE" w:rsidP="00AC08F3">
            <w:pPr>
              <w:pStyle w:val="movimento2"/>
              <w:rPr>
                <w:color w:val="002060"/>
              </w:rPr>
            </w:pPr>
            <w:r w:rsidRPr="00D56EDE">
              <w:rPr>
                <w:color w:val="002060"/>
              </w:rPr>
              <w:t xml:space="preserve">(FRASASSI C5) </w:t>
            </w:r>
          </w:p>
        </w:tc>
      </w:tr>
      <w:tr w:rsidR="00D56EDE" w:rsidRPr="00D56EDE" w14:paraId="0AA7A8B7" w14:textId="77777777" w:rsidTr="00AC08F3">
        <w:tc>
          <w:tcPr>
            <w:tcW w:w="2200" w:type="dxa"/>
            <w:tcMar>
              <w:top w:w="20" w:type="dxa"/>
              <w:left w:w="20" w:type="dxa"/>
              <w:bottom w:w="20" w:type="dxa"/>
              <w:right w:w="20" w:type="dxa"/>
            </w:tcMar>
            <w:vAlign w:val="center"/>
            <w:hideMark/>
          </w:tcPr>
          <w:p w14:paraId="209AB21E" w14:textId="77777777" w:rsidR="00D56EDE" w:rsidRPr="00D56EDE" w:rsidRDefault="00D56EDE" w:rsidP="00AC08F3">
            <w:pPr>
              <w:pStyle w:val="movimento"/>
              <w:rPr>
                <w:color w:val="002060"/>
              </w:rPr>
            </w:pPr>
            <w:r w:rsidRPr="00D56EDE">
              <w:rPr>
                <w:color w:val="002060"/>
              </w:rPr>
              <w:t>BELARDINELLI LEONARDO</w:t>
            </w:r>
          </w:p>
        </w:tc>
        <w:tc>
          <w:tcPr>
            <w:tcW w:w="2200" w:type="dxa"/>
            <w:tcMar>
              <w:top w:w="20" w:type="dxa"/>
              <w:left w:w="20" w:type="dxa"/>
              <w:bottom w:w="20" w:type="dxa"/>
              <w:right w:w="20" w:type="dxa"/>
            </w:tcMar>
            <w:vAlign w:val="center"/>
            <w:hideMark/>
          </w:tcPr>
          <w:p w14:paraId="69AFE404" w14:textId="77777777" w:rsidR="00D56EDE" w:rsidRPr="00D56EDE" w:rsidRDefault="00D56EDE" w:rsidP="00AC08F3">
            <w:pPr>
              <w:pStyle w:val="movimento2"/>
              <w:rPr>
                <w:color w:val="002060"/>
              </w:rPr>
            </w:pPr>
            <w:r w:rsidRPr="00D56EDE">
              <w:rPr>
                <w:color w:val="002060"/>
              </w:rPr>
              <w:t xml:space="preserve">(FUTSAL ANCONA) </w:t>
            </w:r>
          </w:p>
        </w:tc>
        <w:tc>
          <w:tcPr>
            <w:tcW w:w="800" w:type="dxa"/>
            <w:tcMar>
              <w:top w:w="20" w:type="dxa"/>
              <w:left w:w="20" w:type="dxa"/>
              <w:bottom w:w="20" w:type="dxa"/>
              <w:right w:w="20" w:type="dxa"/>
            </w:tcMar>
            <w:vAlign w:val="center"/>
            <w:hideMark/>
          </w:tcPr>
          <w:p w14:paraId="1BCB535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249A518" w14:textId="77777777" w:rsidR="00D56EDE" w:rsidRPr="00D56EDE" w:rsidRDefault="00D56EDE" w:rsidP="00AC08F3">
            <w:pPr>
              <w:pStyle w:val="movimento"/>
              <w:rPr>
                <w:color w:val="002060"/>
              </w:rPr>
            </w:pPr>
            <w:r w:rsidRPr="00D56EDE">
              <w:rPr>
                <w:color w:val="002060"/>
              </w:rPr>
              <w:t>LAHRACH MOHAMED</w:t>
            </w:r>
          </w:p>
        </w:tc>
        <w:tc>
          <w:tcPr>
            <w:tcW w:w="2200" w:type="dxa"/>
            <w:tcMar>
              <w:top w:w="20" w:type="dxa"/>
              <w:left w:w="20" w:type="dxa"/>
              <w:bottom w:w="20" w:type="dxa"/>
              <w:right w:w="20" w:type="dxa"/>
            </w:tcMar>
            <w:vAlign w:val="center"/>
            <w:hideMark/>
          </w:tcPr>
          <w:p w14:paraId="3E4F7E28" w14:textId="77777777" w:rsidR="00D56EDE" w:rsidRPr="00D56EDE" w:rsidRDefault="00D56EDE" w:rsidP="00AC08F3">
            <w:pPr>
              <w:pStyle w:val="movimento2"/>
              <w:rPr>
                <w:color w:val="002060"/>
              </w:rPr>
            </w:pPr>
            <w:r w:rsidRPr="00D56EDE">
              <w:rPr>
                <w:color w:val="002060"/>
              </w:rPr>
              <w:t xml:space="preserve">(GNANO 04) </w:t>
            </w:r>
          </w:p>
        </w:tc>
      </w:tr>
      <w:tr w:rsidR="00D56EDE" w:rsidRPr="00D56EDE" w14:paraId="3B6944D7" w14:textId="77777777" w:rsidTr="00AC08F3">
        <w:tc>
          <w:tcPr>
            <w:tcW w:w="2200" w:type="dxa"/>
            <w:tcMar>
              <w:top w:w="20" w:type="dxa"/>
              <w:left w:w="20" w:type="dxa"/>
              <w:bottom w:w="20" w:type="dxa"/>
              <w:right w:w="20" w:type="dxa"/>
            </w:tcMar>
            <w:vAlign w:val="center"/>
            <w:hideMark/>
          </w:tcPr>
          <w:p w14:paraId="5D002256" w14:textId="77777777" w:rsidR="00D56EDE" w:rsidRPr="00D56EDE" w:rsidRDefault="00D56EDE" w:rsidP="00AC08F3">
            <w:pPr>
              <w:pStyle w:val="movimento"/>
              <w:rPr>
                <w:color w:val="002060"/>
              </w:rPr>
            </w:pPr>
            <w:r w:rsidRPr="00D56EDE">
              <w:rPr>
                <w:color w:val="002060"/>
              </w:rPr>
              <w:t>RANGO MARCO</w:t>
            </w:r>
          </w:p>
        </w:tc>
        <w:tc>
          <w:tcPr>
            <w:tcW w:w="2200" w:type="dxa"/>
            <w:tcMar>
              <w:top w:w="20" w:type="dxa"/>
              <w:left w:w="20" w:type="dxa"/>
              <w:bottom w:w="20" w:type="dxa"/>
              <w:right w:w="20" w:type="dxa"/>
            </w:tcMar>
            <w:vAlign w:val="center"/>
            <w:hideMark/>
          </w:tcPr>
          <w:p w14:paraId="69321D5F" w14:textId="77777777" w:rsidR="00D56EDE" w:rsidRPr="00D56EDE" w:rsidRDefault="00D56EDE" w:rsidP="00AC08F3">
            <w:pPr>
              <w:pStyle w:val="movimento2"/>
              <w:rPr>
                <w:color w:val="002060"/>
              </w:rPr>
            </w:pPr>
            <w:r w:rsidRPr="00D56EDE">
              <w:rPr>
                <w:color w:val="002060"/>
              </w:rPr>
              <w:t xml:space="preserve">(GROTTACCIA 2005) </w:t>
            </w:r>
          </w:p>
        </w:tc>
        <w:tc>
          <w:tcPr>
            <w:tcW w:w="800" w:type="dxa"/>
            <w:tcMar>
              <w:top w:w="20" w:type="dxa"/>
              <w:left w:w="20" w:type="dxa"/>
              <w:bottom w:w="20" w:type="dxa"/>
              <w:right w:w="20" w:type="dxa"/>
            </w:tcMar>
            <w:vAlign w:val="center"/>
            <w:hideMark/>
          </w:tcPr>
          <w:p w14:paraId="429DC77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9F8EC2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D89680C" w14:textId="77777777" w:rsidR="00D56EDE" w:rsidRPr="00D56EDE" w:rsidRDefault="00D56EDE" w:rsidP="00AC08F3">
            <w:pPr>
              <w:pStyle w:val="movimento2"/>
              <w:rPr>
                <w:color w:val="002060"/>
              </w:rPr>
            </w:pPr>
            <w:r w:rsidRPr="00D56EDE">
              <w:rPr>
                <w:color w:val="002060"/>
              </w:rPr>
              <w:t> </w:t>
            </w:r>
          </w:p>
        </w:tc>
      </w:tr>
    </w:tbl>
    <w:p w14:paraId="5082B396" w14:textId="77777777" w:rsidR="00D56EDE" w:rsidRPr="00D56EDE" w:rsidRDefault="00D56EDE" w:rsidP="00D56EDE">
      <w:pPr>
        <w:pStyle w:val="titolo20"/>
        <w:rPr>
          <w:rFonts w:eastAsiaTheme="minorEastAsia"/>
          <w:color w:val="002060"/>
        </w:rPr>
      </w:pPr>
      <w:r w:rsidRPr="00D56ED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B9180EE" w14:textId="77777777" w:rsidTr="00AC08F3">
        <w:tc>
          <w:tcPr>
            <w:tcW w:w="2200" w:type="dxa"/>
            <w:tcMar>
              <w:top w:w="20" w:type="dxa"/>
              <w:left w:w="20" w:type="dxa"/>
              <w:bottom w:w="20" w:type="dxa"/>
              <w:right w:w="20" w:type="dxa"/>
            </w:tcMar>
            <w:vAlign w:val="center"/>
            <w:hideMark/>
          </w:tcPr>
          <w:p w14:paraId="41306645" w14:textId="77777777" w:rsidR="00D56EDE" w:rsidRPr="00D56EDE" w:rsidRDefault="00D56EDE" w:rsidP="00AC08F3">
            <w:pPr>
              <w:pStyle w:val="movimento"/>
              <w:rPr>
                <w:color w:val="002060"/>
              </w:rPr>
            </w:pPr>
            <w:r w:rsidRPr="00D56EDE">
              <w:rPr>
                <w:color w:val="002060"/>
              </w:rPr>
              <w:t>DI LENA SAMUEL</w:t>
            </w:r>
          </w:p>
        </w:tc>
        <w:tc>
          <w:tcPr>
            <w:tcW w:w="2200" w:type="dxa"/>
            <w:tcMar>
              <w:top w:w="20" w:type="dxa"/>
              <w:left w:w="20" w:type="dxa"/>
              <w:bottom w:w="20" w:type="dxa"/>
              <w:right w:w="20" w:type="dxa"/>
            </w:tcMar>
            <w:vAlign w:val="center"/>
            <w:hideMark/>
          </w:tcPr>
          <w:p w14:paraId="78D04AAB" w14:textId="77777777" w:rsidR="00D56EDE" w:rsidRPr="00D56EDE" w:rsidRDefault="00D56EDE" w:rsidP="00AC08F3">
            <w:pPr>
              <w:pStyle w:val="movimento2"/>
              <w:rPr>
                <w:color w:val="002060"/>
              </w:rPr>
            </w:pPr>
            <w:r w:rsidRPr="00D56EDE">
              <w:rPr>
                <w:color w:val="002060"/>
              </w:rPr>
              <w:t xml:space="preserve">(CALCETTO NUMANA) </w:t>
            </w:r>
          </w:p>
        </w:tc>
        <w:tc>
          <w:tcPr>
            <w:tcW w:w="800" w:type="dxa"/>
            <w:tcMar>
              <w:top w:w="20" w:type="dxa"/>
              <w:left w:w="20" w:type="dxa"/>
              <w:bottom w:w="20" w:type="dxa"/>
              <w:right w:w="20" w:type="dxa"/>
            </w:tcMar>
            <w:vAlign w:val="center"/>
            <w:hideMark/>
          </w:tcPr>
          <w:p w14:paraId="69CD67A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80E29F1" w14:textId="77777777" w:rsidR="00D56EDE" w:rsidRPr="00D56EDE" w:rsidRDefault="00D56EDE" w:rsidP="00AC08F3">
            <w:pPr>
              <w:pStyle w:val="movimento"/>
              <w:rPr>
                <w:color w:val="002060"/>
              </w:rPr>
            </w:pPr>
            <w:r w:rsidRPr="00D56EDE">
              <w:rPr>
                <w:color w:val="002060"/>
              </w:rPr>
              <w:t>PAGLIARI ALBERTO</w:t>
            </w:r>
          </w:p>
        </w:tc>
        <w:tc>
          <w:tcPr>
            <w:tcW w:w="2200" w:type="dxa"/>
            <w:tcMar>
              <w:top w:w="20" w:type="dxa"/>
              <w:left w:w="20" w:type="dxa"/>
              <w:bottom w:w="20" w:type="dxa"/>
              <w:right w:w="20" w:type="dxa"/>
            </w:tcMar>
            <w:vAlign w:val="center"/>
            <w:hideMark/>
          </w:tcPr>
          <w:p w14:paraId="226BC5D7" w14:textId="77777777" w:rsidR="00D56EDE" w:rsidRPr="00D56EDE" w:rsidRDefault="00D56EDE" w:rsidP="00AC08F3">
            <w:pPr>
              <w:pStyle w:val="movimento2"/>
              <w:rPr>
                <w:color w:val="002060"/>
              </w:rPr>
            </w:pPr>
            <w:r w:rsidRPr="00D56EDE">
              <w:rPr>
                <w:color w:val="002060"/>
              </w:rPr>
              <w:t xml:space="preserve">(URBINO CALCIO A 5) </w:t>
            </w:r>
          </w:p>
        </w:tc>
      </w:tr>
    </w:tbl>
    <w:p w14:paraId="380BEA4D" w14:textId="77777777" w:rsidR="00D56EDE" w:rsidRPr="00D56EDE" w:rsidRDefault="00D56EDE" w:rsidP="00D56EDE">
      <w:pPr>
        <w:pStyle w:val="titolo20"/>
        <w:rPr>
          <w:rFonts w:eastAsiaTheme="minorEastAsia"/>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9A50390" w14:textId="77777777" w:rsidTr="00AC08F3">
        <w:tc>
          <w:tcPr>
            <w:tcW w:w="2200" w:type="dxa"/>
            <w:tcMar>
              <w:top w:w="20" w:type="dxa"/>
              <w:left w:w="20" w:type="dxa"/>
              <w:bottom w:w="20" w:type="dxa"/>
              <w:right w:w="20" w:type="dxa"/>
            </w:tcMar>
            <w:vAlign w:val="center"/>
            <w:hideMark/>
          </w:tcPr>
          <w:p w14:paraId="3C285C85" w14:textId="77777777" w:rsidR="00D56EDE" w:rsidRPr="00D56EDE" w:rsidRDefault="00D56EDE" w:rsidP="00AC08F3">
            <w:pPr>
              <w:pStyle w:val="movimento"/>
              <w:rPr>
                <w:color w:val="002060"/>
              </w:rPr>
            </w:pPr>
            <w:r w:rsidRPr="00D56EDE">
              <w:rPr>
                <w:color w:val="002060"/>
              </w:rPr>
              <w:t>AVIANO ANDREA</w:t>
            </w:r>
          </w:p>
        </w:tc>
        <w:tc>
          <w:tcPr>
            <w:tcW w:w="2200" w:type="dxa"/>
            <w:tcMar>
              <w:top w:w="20" w:type="dxa"/>
              <w:left w:w="20" w:type="dxa"/>
              <w:bottom w:w="20" w:type="dxa"/>
              <w:right w:w="20" w:type="dxa"/>
            </w:tcMar>
            <w:vAlign w:val="center"/>
            <w:hideMark/>
          </w:tcPr>
          <w:p w14:paraId="73723E45" w14:textId="77777777" w:rsidR="00D56EDE" w:rsidRPr="00D56EDE" w:rsidRDefault="00D56EDE" w:rsidP="00AC08F3">
            <w:pPr>
              <w:pStyle w:val="movimento2"/>
              <w:rPr>
                <w:color w:val="002060"/>
              </w:rPr>
            </w:pPr>
            <w:r w:rsidRPr="00D56EDE">
              <w:rPr>
                <w:color w:val="002060"/>
              </w:rPr>
              <w:t xml:space="preserve">(ANKON NOVA MARMI) </w:t>
            </w:r>
          </w:p>
        </w:tc>
        <w:tc>
          <w:tcPr>
            <w:tcW w:w="800" w:type="dxa"/>
            <w:tcMar>
              <w:top w:w="20" w:type="dxa"/>
              <w:left w:w="20" w:type="dxa"/>
              <w:bottom w:w="20" w:type="dxa"/>
              <w:right w:w="20" w:type="dxa"/>
            </w:tcMar>
            <w:vAlign w:val="center"/>
            <w:hideMark/>
          </w:tcPr>
          <w:p w14:paraId="00CBC2C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3FADF99" w14:textId="77777777" w:rsidR="00D56EDE" w:rsidRPr="00D56EDE" w:rsidRDefault="00D56EDE" w:rsidP="00AC08F3">
            <w:pPr>
              <w:pStyle w:val="movimento"/>
              <w:rPr>
                <w:color w:val="002060"/>
              </w:rPr>
            </w:pPr>
            <w:r w:rsidRPr="00D56EDE">
              <w:rPr>
                <w:color w:val="002060"/>
              </w:rPr>
              <w:t>VOLTATTORNI NICOLA</w:t>
            </w:r>
          </w:p>
        </w:tc>
        <w:tc>
          <w:tcPr>
            <w:tcW w:w="2200" w:type="dxa"/>
            <w:tcMar>
              <w:top w:w="20" w:type="dxa"/>
              <w:left w:w="20" w:type="dxa"/>
              <w:bottom w:w="20" w:type="dxa"/>
              <w:right w:w="20" w:type="dxa"/>
            </w:tcMar>
            <w:vAlign w:val="center"/>
            <w:hideMark/>
          </w:tcPr>
          <w:p w14:paraId="6A60ABA0" w14:textId="77777777" w:rsidR="00D56EDE" w:rsidRPr="00D56EDE" w:rsidRDefault="00D56EDE" w:rsidP="00AC08F3">
            <w:pPr>
              <w:pStyle w:val="movimento2"/>
              <w:rPr>
                <w:color w:val="002060"/>
              </w:rPr>
            </w:pPr>
            <w:r w:rsidRPr="00D56EDE">
              <w:rPr>
                <w:color w:val="002060"/>
              </w:rPr>
              <w:t xml:space="preserve">(CSI MONTEFIORE) </w:t>
            </w:r>
          </w:p>
        </w:tc>
      </w:tr>
      <w:tr w:rsidR="00D56EDE" w:rsidRPr="00D56EDE" w14:paraId="6351D62E" w14:textId="77777777" w:rsidTr="00AC08F3">
        <w:tc>
          <w:tcPr>
            <w:tcW w:w="2200" w:type="dxa"/>
            <w:tcMar>
              <w:top w:w="20" w:type="dxa"/>
              <w:left w:w="20" w:type="dxa"/>
              <w:bottom w:w="20" w:type="dxa"/>
              <w:right w:w="20" w:type="dxa"/>
            </w:tcMar>
            <w:vAlign w:val="center"/>
            <w:hideMark/>
          </w:tcPr>
          <w:p w14:paraId="6A8672CB" w14:textId="77777777" w:rsidR="00D56EDE" w:rsidRPr="00D56EDE" w:rsidRDefault="00D56EDE" w:rsidP="00AC08F3">
            <w:pPr>
              <w:pStyle w:val="movimento"/>
              <w:rPr>
                <w:color w:val="002060"/>
              </w:rPr>
            </w:pPr>
            <w:r w:rsidRPr="00D56EDE">
              <w:rPr>
                <w:color w:val="002060"/>
              </w:rPr>
              <w:t>BORIA SAMUELE</w:t>
            </w:r>
          </w:p>
        </w:tc>
        <w:tc>
          <w:tcPr>
            <w:tcW w:w="2200" w:type="dxa"/>
            <w:tcMar>
              <w:top w:w="20" w:type="dxa"/>
              <w:left w:w="20" w:type="dxa"/>
              <w:bottom w:w="20" w:type="dxa"/>
              <w:right w:w="20" w:type="dxa"/>
            </w:tcMar>
            <w:vAlign w:val="center"/>
            <w:hideMark/>
          </w:tcPr>
          <w:p w14:paraId="42EEBA86" w14:textId="77777777" w:rsidR="00D56EDE" w:rsidRPr="00D56EDE" w:rsidRDefault="00D56EDE" w:rsidP="00AC08F3">
            <w:pPr>
              <w:pStyle w:val="movimento2"/>
              <w:rPr>
                <w:color w:val="002060"/>
              </w:rPr>
            </w:pPr>
            <w:r w:rsidRPr="00D56EDE">
              <w:rPr>
                <w:color w:val="002060"/>
              </w:rPr>
              <w:t xml:space="preserve">(FRASASSI C5) </w:t>
            </w:r>
          </w:p>
        </w:tc>
        <w:tc>
          <w:tcPr>
            <w:tcW w:w="800" w:type="dxa"/>
            <w:tcMar>
              <w:top w:w="20" w:type="dxa"/>
              <w:left w:w="20" w:type="dxa"/>
              <w:bottom w:w="20" w:type="dxa"/>
              <w:right w:w="20" w:type="dxa"/>
            </w:tcMar>
            <w:vAlign w:val="center"/>
            <w:hideMark/>
          </w:tcPr>
          <w:p w14:paraId="5B768C4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DF08BAE" w14:textId="77777777" w:rsidR="00D56EDE" w:rsidRPr="00D56EDE" w:rsidRDefault="00D56EDE" w:rsidP="00AC08F3">
            <w:pPr>
              <w:pStyle w:val="movimento"/>
              <w:rPr>
                <w:color w:val="002060"/>
              </w:rPr>
            </w:pPr>
            <w:r w:rsidRPr="00D56EDE">
              <w:rPr>
                <w:color w:val="002060"/>
              </w:rPr>
              <w:t>BUSILACCHI FILIPPO</w:t>
            </w:r>
          </w:p>
        </w:tc>
        <w:tc>
          <w:tcPr>
            <w:tcW w:w="2200" w:type="dxa"/>
            <w:tcMar>
              <w:top w:w="20" w:type="dxa"/>
              <w:left w:w="20" w:type="dxa"/>
              <w:bottom w:w="20" w:type="dxa"/>
              <w:right w:w="20" w:type="dxa"/>
            </w:tcMar>
            <w:vAlign w:val="center"/>
            <w:hideMark/>
          </w:tcPr>
          <w:p w14:paraId="402B9722" w14:textId="77777777" w:rsidR="00D56EDE" w:rsidRPr="00D56EDE" w:rsidRDefault="00D56EDE" w:rsidP="00AC08F3">
            <w:pPr>
              <w:pStyle w:val="movimento2"/>
              <w:rPr>
                <w:color w:val="002060"/>
              </w:rPr>
            </w:pPr>
            <w:r w:rsidRPr="00D56EDE">
              <w:rPr>
                <w:color w:val="002060"/>
              </w:rPr>
              <w:t xml:space="preserve">(FUTSAL OTTRANO) </w:t>
            </w:r>
          </w:p>
        </w:tc>
      </w:tr>
      <w:tr w:rsidR="00D56EDE" w:rsidRPr="00D56EDE" w14:paraId="2DB6F491" w14:textId="77777777" w:rsidTr="00AC08F3">
        <w:tc>
          <w:tcPr>
            <w:tcW w:w="2200" w:type="dxa"/>
            <w:tcMar>
              <w:top w:w="20" w:type="dxa"/>
              <w:left w:w="20" w:type="dxa"/>
              <w:bottom w:w="20" w:type="dxa"/>
              <w:right w:w="20" w:type="dxa"/>
            </w:tcMar>
            <w:vAlign w:val="center"/>
            <w:hideMark/>
          </w:tcPr>
          <w:p w14:paraId="559292F4" w14:textId="77777777" w:rsidR="00D56EDE" w:rsidRPr="00D56EDE" w:rsidRDefault="00D56EDE" w:rsidP="00AC08F3">
            <w:pPr>
              <w:pStyle w:val="movimento"/>
              <w:rPr>
                <w:color w:val="002060"/>
              </w:rPr>
            </w:pPr>
            <w:r w:rsidRPr="00D56EDE">
              <w:rPr>
                <w:color w:val="002060"/>
              </w:rPr>
              <w:t>MICHELI ANDREA</w:t>
            </w:r>
          </w:p>
        </w:tc>
        <w:tc>
          <w:tcPr>
            <w:tcW w:w="2200" w:type="dxa"/>
            <w:tcMar>
              <w:top w:w="20" w:type="dxa"/>
              <w:left w:w="20" w:type="dxa"/>
              <w:bottom w:w="20" w:type="dxa"/>
              <w:right w:w="20" w:type="dxa"/>
            </w:tcMar>
            <w:vAlign w:val="center"/>
            <w:hideMark/>
          </w:tcPr>
          <w:p w14:paraId="731C7839" w14:textId="77777777" w:rsidR="00D56EDE" w:rsidRPr="00D56EDE" w:rsidRDefault="00D56EDE" w:rsidP="00AC08F3">
            <w:pPr>
              <w:pStyle w:val="movimento2"/>
              <w:rPr>
                <w:color w:val="002060"/>
              </w:rPr>
            </w:pPr>
            <w:r w:rsidRPr="00D56EDE">
              <w:rPr>
                <w:color w:val="002060"/>
              </w:rPr>
              <w:t xml:space="preserve">(NUOVA FOLGORE) </w:t>
            </w:r>
          </w:p>
        </w:tc>
        <w:tc>
          <w:tcPr>
            <w:tcW w:w="800" w:type="dxa"/>
            <w:tcMar>
              <w:top w:w="20" w:type="dxa"/>
              <w:left w:w="20" w:type="dxa"/>
              <w:bottom w:w="20" w:type="dxa"/>
              <w:right w:w="20" w:type="dxa"/>
            </w:tcMar>
            <w:vAlign w:val="center"/>
            <w:hideMark/>
          </w:tcPr>
          <w:p w14:paraId="263D1DE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1B07EF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B044424" w14:textId="77777777" w:rsidR="00D56EDE" w:rsidRPr="00D56EDE" w:rsidRDefault="00D56EDE" w:rsidP="00AC08F3">
            <w:pPr>
              <w:pStyle w:val="movimento2"/>
              <w:rPr>
                <w:color w:val="002060"/>
              </w:rPr>
            </w:pPr>
            <w:r w:rsidRPr="00D56EDE">
              <w:rPr>
                <w:color w:val="002060"/>
              </w:rPr>
              <w:t> </w:t>
            </w:r>
          </w:p>
        </w:tc>
      </w:tr>
    </w:tbl>
    <w:p w14:paraId="5ED13032" w14:textId="77777777" w:rsidR="00D56EDE" w:rsidRPr="00D56EDE" w:rsidRDefault="00D56EDE" w:rsidP="00D56EDE">
      <w:pPr>
        <w:pStyle w:val="titolo20"/>
        <w:rPr>
          <w:rFonts w:eastAsiaTheme="minorEastAsia"/>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AC17BFE" w14:textId="77777777" w:rsidTr="00AC08F3">
        <w:tc>
          <w:tcPr>
            <w:tcW w:w="2200" w:type="dxa"/>
            <w:tcMar>
              <w:top w:w="20" w:type="dxa"/>
              <w:left w:w="20" w:type="dxa"/>
              <w:bottom w:w="20" w:type="dxa"/>
              <w:right w:w="20" w:type="dxa"/>
            </w:tcMar>
            <w:vAlign w:val="center"/>
            <w:hideMark/>
          </w:tcPr>
          <w:p w14:paraId="1A32DFFC" w14:textId="77777777" w:rsidR="00D56EDE" w:rsidRPr="00D56EDE" w:rsidRDefault="00D56EDE" w:rsidP="00AC08F3">
            <w:pPr>
              <w:pStyle w:val="movimento"/>
              <w:rPr>
                <w:color w:val="002060"/>
              </w:rPr>
            </w:pPr>
            <w:r w:rsidRPr="00D56EDE">
              <w:rPr>
                <w:color w:val="002060"/>
              </w:rPr>
              <w:t>PETRITOLI LORENZO</w:t>
            </w:r>
          </w:p>
        </w:tc>
        <w:tc>
          <w:tcPr>
            <w:tcW w:w="2200" w:type="dxa"/>
            <w:tcMar>
              <w:top w:w="20" w:type="dxa"/>
              <w:left w:w="20" w:type="dxa"/>
              <w:bottom w:w="20" w:type="dxa"/>
              <w:right w:w="20" w:type="dxa"/>
            </w:tcMar>
            <w:vAlign w:val="center"/>
            <w:hideMark/>
          </w:tcPr>
          <w:p w14:paraId="2CC776A7" w14:textId="77777777" w:rsidR="00D56EDE" w:rsidRPr="00D56EDE" w:rsidRDefault="00D56EDE" w:rsidP="00AC08F3">
            <w:pPr>
              <w:pStyle w:val="movimento2"/>
              <w:rPr>
                <w:color w:val="002060"/>
              </w:rPr>
            </w:pPr>
            <w:r w:rsidRPr="00D56EDE">
              <w:rPr>
                <w:color w:val="002060"/>
              </w:rPr>
              <w:t xml:space="preserve">(ACLI AUDAX MONTECOSARO C5) </w:t>
            </w:r>
          </w:p>
        </w:tc>
        <w:tc>
          <w:tcPr>
            <w:tcW w:w="800" w:type="dxa"/>
            <w:tcMar>
              <w:top w:w="20" w:type="dxa"/>
              <w:left w:w="20" w:type="dxa"/>
              <w:bottom w:w="20" w:type="dxa"/>
              <w:right w:w="20" w:type="dxa"/>
            </w:tcMar>
            <w:vAlign w:val="center"/>
            <w:hideMark/>
          </w:tcPr>
          <w:p w14:paraId="7B1FAFA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9A32C82" w14:textId="77777777" w:rsidR="00D56EDE" w:rsidRPr="00D56EDE" w:rsidRDefault="00D56EDE" w:rsidP="00AC08F3">
            <w:pPr>
              <w:pStyle w:val="movimento"/>
              <w:rPr>
                <w:color w:val="002060"/>
              </w:rPr>
            </w:pPr>
            <w:r w:rsidRPr="00D56EDE">
              <w:rPr>
                <w:color w:val="002060"/>
              </w:rPr>
              <w:t>MAGRINI RICCARDO</w:t>
            </w:r>
          </w:p>
        </w:tc>
        <w:tc>
          <w:tcPr>
            <w:tcW w:w="2200" w:type="dxa"/>
            <w:tcMar>
              <w:top w:w="20" w:type="dxa"/>
              <w:left w:w="20" w:type="dxa"/>
              <w:bottom w:w="20" w:type="dxa"/>
              <w:right w:w="20" w:type="dxa"/>
            </w:tcMar>
            <w:vAlign w:val="center"/>
            <w:hideMark/>
          </w:tcPr>
          <w:p w14:paraId="53EF3498" w14:textId="77777777" w:rsidR="00D56EDE" w:rsidRPr="00D56EDE" w:rsidRDefault="00D56EDE" w:rsidP="00AC08F3">
            <w:pPr>
              <w:pStyle w:val="movimento2"/>
              <w:rPr>
                <w:color w:val="002060"/>
              </w:rPr>
            </w:pPr>
            <w:r w:rsidRPr="00D56EDE">
              <w:rPr>
                <w:color w:val="002060"/>
              </w:rPr>
              <w:t xml:space="preserve">(AMATORI STESE 2007 SRL) </w:t>
            </w:r>
          </w:p>
        </w:tc>
      </w:tr>
      <w:tr w:rsidR="00D56EDE" w:rsidRPr="00D56EDE" w14:paraId="6CD16405" w14:textId="77777777" w:rsidTr="00AC08F3">
        <w:tc>
          <w:tcPr>
            <w:tcW w:w="2200" w:type="dxa"/>
            <w:tcMar>
              <w:top w:w="20" w:type="dxa"/>
              <w:left w:w="20" w:type="dxa"/>
              <w:bottom w:w="20" w:type="dxa"/>
              <w:right w:w="20" w:type="dxa"/>
            </w:tcMar>
            <w:vAlign w:val="center"/>
            <w:hideMark/>
          </w:tcPr>
          <w:p w14:paraId="0BBE91C6" w14:textId="77777777" w:rsidR="00D56EDE" w:rsidRPr="00D56EDE" w:rsidRDefault="00D56EDE" w:rsidP="00AC08F3">
            <w:pPr>
              <w:pStyle w:val="movimento"/>
              <w:rPr>
                <w:color w:val="002060"/>
              </w:rPr>
            </w:pPr>
            <w:r w:rsidRPr="00D56EDE">
              <w:rPr>
                <w:color w:val="002060"/>
              </w:rPr>
              <w:t>LOPEZ DAVIDE</w:t>
            </w:r>
          </w:p>
        </w:tc>
        <w:tc>
          <w:tcPr>
            <w:tcW w:w="2200" w:type="dxa"/>
            <w:tcMar>
              <w:top w:w="20" w:type="dxa"/>
              <w:left w:w="20" w:type="dxa"/>
              <w:bottom w:w="20" w:type="dxa"/>
              <w:right w:w="20" w:type="dxa"/>
            </w:tcMar>
            <w:vAlign w:val="center"/>
            <w:hideMark/>
          </w:tcPr>
          <w:p w14:paraId="28EB0BE2" w14:textId="77777777" w:rsidR="00D56EDE" w:rsidRPr="00D56EDE" w:rsidRDefault="00D56EDE" w:rsidP="00AC08F3">
            <w:pPr>
              <w:pStyle w:val="movimento2"/>
              <w:rPr>
                <w:color w:val="002060"/>
              </w:rPr>
            </w:pPr>
            <w:r w:rsidRPr="00D56EDE">
              <w:rPr>
                <w:color w:val="002060"/>
              </w:rPr>
              <w:t xml:space="preserve">(ANKON NOVA MARMI) </w:t>
            </w:r>
          </w:p>
        </w:tc>
        <w:tc>
          <w:tcPr>
            <w:tcW w:w="800" w:type="dxa"/>
            <w:tcMar>
              <w:top w:w="20" w:type="dxa"/>
              <w:left w:w="20" w:type="dxa"/>
              <w:bottom w:w="20" w:type="dxa"/>
              <w:right w:w="20" w:type="dxa"/>
            </w:tcMar>
            <w:vAlign w:val="center"/>
            <w:hideMark/>
          </w:tcPr>
          <w:p w14:paraId="5C33A45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4352D4C" w14:textId="77777777" w:rsidR="00D56EDE" w:rsidRPr="00D56EDE" w:rsidRDefault="00D56EDE" w:rsidP="00AC08F3">
            <w:pPr>
              <w:pStyle w:val="movimento"/>
              <w:rPr>
                <w:color w:val="002060"/>
              </w:rPr>
            </w:pPr>
            <w:r w:rsidRPr="00D56EDE">
              <w:rPr>
                <w:color w:val="002060"/>
              </w:rPr>
              <w:t>BUDINI LORENZO</w:t>
            </w:r>
          </w:p>
        </w:tc>
        <w:tc>
          <w:tcPr>
            <w:tcW w:w="2200" w:type="dxa"/>
            <w:tcMar>
              <w:top w:w="20" w:type="dxa"/>
              <w:left w:w="20" w:type="dxa"/>
              <w:bottom w:w="20" w:type="dxa"/>
              <w:right w:w="20" w:type="dxa"/>
            </w:tcMar>
            <w:vAlign w:val="center"/>
            <w:hideMark/>
          </w:tcPr>
          <w:p w14:paraId="47178836" w14:textId="77777777" w:rsidR="00D56EDE" w:rsidRPr="00D56EDE" w:rsidRDefault="00D56EDE" w:rsidP="00AC08F3">
            <w:pPr>
              <w:pStyle w:val="movimento2"/>
              <w:rPr>
                <w:color w:val="002060"/>
              </w:rPr>
            </w:pPr>
            <w:r w:rsidRPr="00D56EDE">
              <w:rPr>
                <w:color w:val="002060"/>
              </w:rPr>
              <w:t xml:space="preserve">(AVM ASD) </w:t>
            </w:r>
          </w:p>
        </w:tc>
      </w:tr>
      <w:tr w:rsidR="00D56EDE" w:rsidRPr="00D56EDE" w14:paraId="6BCB81D1" w14:textId="77777777" w:rsidTr="00AC08F3">
        <w:tc>
          <w:tcPr>
            <w:tcW w:w="2200" w:type="dxa"/>
            <w:tcMar>
              <w:top w:w="20" w:type="dxa"/>
              <w:left w:w="20" w:type="dxa"/>
              <w:bottom w:w="20" w:type="dxa"/>
              <w:right w:w="20" w:type="dxa"/>
            </w:tcMar>
            <w:vAlign w:val="center"/>
            <w:hideMark/>
          </w:tcPr>
          <w:p w14:paraId="37F6FCF1" w14:textId="77777777" w:rsidR="00D56EDE" w:rsidRPr="00D56EDE" w:rsidRDefault="00D56EDE" w:rsidP="00AC08F3">
            <w:pPr>
              <w:pStyle w:val="movimento"/>
              <w:rPr>
                <w:color w:val="002060"/>
              </w:rPr>
            </w:pPr>
            <w:r w:rsidRPr="00D56EDE">
              <w:rPr>
                <w:color w:val="002060"/>
              </w:rPr>
              <w:t>RANZUGLIA MICHELE</w:t>
            </w:r>
          </w:p>
        </w:tc>
        <w:tc>
          <w:tcPr>
            <w:tcW w:w="2200" w:type="dxa"/>
            <w:tcMar>
              <w:top w:w="20" w:type="dxa"/>
              <w:left w:w="20" w:type="dxa"/>
              <w:bottom w:w="20" w:type="dxa"/>
              <w:right w:w="20" w:type="dxa"/>
            </w:tcMar>
            <w:vAlign w:val="center"/>
            <w:hideMark/>
          </w:tcPr>
          <w:p w14:paraId="19527D66" w14:textId="77777777" w:rsidR="00D56EDE" w:rsidRPr="00D56EDE" w:rsidRDefault="00D56EDE" w:rsidP="00AC08F3">
            <w:pPr>
              <w:pStyle w:val="movimento2"/>
              <w:rPr>
                <w:color w:val="002060"/>
              </w:rPr>
            </w:pPr>
            <w:r w:rsidRPr="00D56EDE">
              <w:rPr>
                <w:color w:val="002060"/>
              </w:rPr>
              <w:t xml:space="preserve">(CANTINE RIUNITE CSI) </w:t>
            </w:r>
          </w:p>
        </w:tc>
        <w:tc>
          <w:tcPr>
            <w:tcW w:w="800" w:type="dxa"/>
            <w:tcMar>
              <w:top w:w="20" w:type="dxa"/>
              <w:left w:w="20" w:type="dxa"/>
              <w:bottom w:w="20" w:type="dxa"/>
              <w:right w:w="20" w:type="dxa"/>
            </w:tcMar>
            <w:vAlign w:val="center"/>
            <w:hideMark/>
          </w:tcPr>
          <w:p w14:paraId="0CA16F5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8397323" w14:textId="77777777" w:rsidR="00D56EDE" w:rsidRPr="00D56EDE" w:rsidRDefault="00D56EDE" w:rsidP="00AC08F3">
            <w:pPr>
              <w:pStyle w:val="movimento"/>
              <w:rPr>
                <w:color w:val="002060"/>
              </w:rPr>
            </w:pPr>
            <w:r w:rsidRPr="00D56EDE">
              <w:rPr>
                <w:color w:val="002060"/>
              </w:rPr>
              <w:t>RAFFAELI DANIELE</w:t>
            </w:r>
          </w:p>
        </w:tc>
        <w:tc>
          <w:tcPr>
            <w:tcW w:w="2200" w:type="dxa"/>
            <w:tcMar>
              <w:top w:w="20" w:type="dxa"/>
              <w:left w:w="20" w:type="dxa"/>
              <w:bottom w:w="20" w:type="dxa"/>
              <w:right w:w="20" w:type="dxa"/>
            </w:tcMar>
            <w:vAlign w:val="center"/>
            <w:hideMark/>
          </w:tcPr>
          <w:p w14:paraId="3F02DC55" w14:textId="77777777" w:rsidR="00D56EDE" w:rsidRPr="00D56EDE" w:rsidRDefault="00D56EDE" w:rsidP="00AC08F3">
            <w:pPr>
              <w:pStyle w:val="movimento2"/>
              <w:rPr>
                <w:color w:val="002060"/>
              </w:rPr>
            </w:pPr>
            <w:r w:rsidRPr="00D56EDE">
              <w:rPr>
                <w:color w:val="002060"/>
              </w:rPr>
              <w:t xml:space="preserve">(CAPODARCO CASABIANCA C5) </w:t>
            </w:r>
          </w:p>
        </w:tc>
      </w:tr>
      <w:tr w:rsidR="00D56EDE" w:rsidRPr="00D56EDE" w14:paraId="6215494D" w14:textId="77777777" w:rsidTr="00AC08F3">
        <w:tc>
          <w:tcPr>
            <w:tcW w:w="2200" w:type="dxa"/>
            <w:tcMar>
              <w:top w:w="20" w:type="dxa"/>
              <w:left w:w="20" w:type="dxa"/>
              <w:bottom w:w="20" w:type="dxa"/>
              <w:right w:w="20" w:type="dxa"/>
            </w:tcMar>
            <w:vAlign w:val="center"/>
            <w:hideMark/>
          </w:tcPr>
          <w:p w14:paraId="79402010" w14:textId="77777777" w:rsidR="00D56EDE" w:rsidRPr="00D56EDE" w:rsidRDefault="00D56EDE" w:rsidP="00AC08F3">
            <w:pPr>
              <w:pStyle w:val="movimento"/>
              <w:rPr>
                <w:color w:val="002060"/>
              </w:rPr>
            </w:pPr>
            <w:r w:rsidRPr="00D56EDE">
              <w:rPr>
                <w:color w:val="002060"/>
              </w:rPr>
              <w:t>CORNELL PABLO</w:t>
            </w:r>
          </w:p>
        </w:tc>
        <w:tc>
          <w:tcPr>
            <w:tcW w:w="2200" w:type="dxa"/>
            <w:tcMar>
              <w:top w:w="20" w:type="dxa"/>
              <w:left w:w="20" w:type="dxa"/>
              <w:bottom w:w="20" w:type="dxa"/>
              <w:right w:w="20" w:type="dxa"/>
            </w:tcMar>
            <w:vAlign w:val="center"/>
            <w:hideMark/>
          </w:tcPr>
          <w:p w14:paraId="2C1B10CE" w14:textId="77777777" w:rsidR="00D56EDE" w:rsidRPr="00D56EDE" w:rsidRDefault="00D56EDE" w:rsidP="00AC08F3">
            <w:pPr>
              <w:pStyle w:val="movimento2"/>
              <w:rPr>
                <w:color w:val="002060"/>
              </w:rPr>
            </w:pPr>
            <w:r w:rsidRPr="00D56EDE">
              <w:rPr>
                <w:color w:val="002060"/>
              </w:rPr>
              <w:t xml:space="preserve">(FOLGORE CASTELRAIMONDO) </w:t>
            </w:r>
          </w:p>
        </w:tc>
        <w:tc>
          <w:tcPr>
            <w:tcW w:w="800" w:type="dxa"/>
            <w:tcMar>
              <w:top w:w="20" w:type="dxa"/>
              <w:left w:w="20" w:type="dxa"/>
              <w:bottom w:w="20" w:type="dxa"/>
              <w:right w:w="20" w:type="dxa"/>
            </w:tcMar>
            <w:vAlign w:val="center"/>
            <w:hideMark/>
          </w:tcPr>
          <w:p w14:paraId="2560869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317AA25" w14:textId="77777777" w:rsidR="00D56EDE" w:rsidRPr="00D56EDE" w:rsidRDefault="00D56EDE" w:rsidP="00AC08F3">
            <w:pPr>
              <w:pStyle w:val="movimento"/>
              <w:rPr>
                <w:color w:val="002060"/>
              </w:rPr>
            </w:pPr>
            <w:r w:rsidRPr="00D56EDE">
              <w:rPr>
                <w:color w:val="002060"/>
              </w:rPr>
              <w:t>MAQKAJ URIM</w:t>
            </w:r>
          </w:p>
        </w:tc>
        <w:tc>
          <w:tcPr>
            <w:tcW w:w="2200" w:type="dxa"/>
            <w:tcMar>
              <w:top w:w="20" w:type="dxa"/>
              <w:left w:w="20" w:type="dxa"/>
              <w:bottom w:w="20" w:type="dxa"/>
              <w:right w:w="20" w:type="dxa"/>
            </w:tcMar>
            <w:vAlign w:val="center"/>
            <w:hideMark/>
          </w:tcPr>
          <w:p w14:paraId="3DE700C5" w14:textId="77777777" w:rsidR="00D56EDE" w:rsidRPr="00D56EDE" w:rsidRDefault="00D56EDE" w:rsidP="00AC08F3">
            <w:pPr>
              <w:pStyle w:val="movimento2"/>
              <w:rPr>
                <w:color w:val="002060"/>
              </w:rPr>
            </w:pPr>
            <w:r w:rsidRPr="00D56EDE">
              <w:rPr>
                <w:color w:val="002060"/>
              </w:rPr>
              <w:t xml:space="preserve">(GNANO 04) </w:t>
            </w:r>
          </w:p>
        </w:tc>
      </w:tr>
      <w:tr w:rsidR="00D56EDE" w:rsidRPr="00D56EDE" w14:paraId="0C2EA845" w14:textId="77777777" w:rsidTr="00AC08F3">
        <w:tc>
          <w:tcPr>
            <w:tcW w:w="2200" w:type="dxa"/>
            <w:tcMar>
              <w:top w:w="20" w:type="dxa"/>
              <w:left w:w="20" w:type="dxa"/>
              <w:bottom w:w="20" w:type="dxa"/>
              <w:right w:w="20" w:type="dxa"/>
            </w:tcMar>
            <w:vAlign w:val="center"/>
            <w:hideMark/>
          </w:tcPr>
          <w:p w14:paraId="65AA079B" w14:textId="77777777" w:rsidR="00D56EDE" w:rsidRPr="00D56EDE" w:rsidRDefault="00D56EDE" w:rsidP="00AC08F3">
            <w:pPr>
              <w:pStyle w:val="movimento"/>
              <w:rPr>
                <w:color w:val="002060"/>
              </w:rPr>
            </w:pPr>
            <w:r w:rsidRPr="00D56EDE">
              <w:rPr>
                <w:color w:val="002060"/>
              </w:rPr>
              <w:t>MORELLI NICOLA</w:t>
            </w:r>
          </w:p>
        </w:tc>
        <w:tc>
          <w:tcPr>
            <w:tcW w:w="2200" w:type="dxa"/>
            <w:tcMar>
              <w:top w:w="20" w:type="dxa"/>
              <w:left w:w="20" w:type="dxa"/>
              <w:bottom w:w="20" w:type="dxa"/>
              <w:right w:w="20" w:type="dxa"/>
            </w:tcMar>
            <w:vAlign w:val="center"/>
            <w:hideMark/>
          </w:tcPr>
          <w:p w14:paraId="46F2B015" w14:textId="77777777" w:rsidR="00D56EDE" w:rsidRPr="00D56EDE" w:rsidRDefault="00D56EDE" w:rsidP="00AC08F3">
            <w:pPr>
              <w:pStyle w:val="movimento2"/>
              <w:rPr>
                <w:color w:val="002060"/>
              </w:rPr>
            </w:pPr>
            <w:r w:rsidRPr="00D56EDE">
              <w:rPr>
                <w:color w:val="002060"/>
              </w:rPr>
              <w:t xml:space="preserve">(MONTECCHIO SPORT) </w:t>
            </w:r>
          </w:p>
        </w:tc>
        <w:tc>
          <w:tcPr>
            <w:tcW w:w="800" w:type="dxa"/>
            <w:tcMar>
              <w:top w:w="20" w:type="dxa"/>
              <w:left w:w="20" w:type="dxa"/>
              <w:bottom w:w="20" w:type="dxa"/>
              <w:right w:w="20" w:type="dxa"/>
            </w:tcMar>
            <w:vAlign w:val="center"/>
            <w:hideMark/>
          </w:tcPr>
          <w:p w14:paraId="6759E93F"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F560AFF" w14:textId="77777777" w:rsidR="00D56EDE" w:rsidRPr="00D56EDE" w:rsidRDefault="00D56EDE" w:rsidP="00AC08F3">
            <w:pPr>
              <w:pStyle w:val="movimento"/>
              <w:rPr>
                <w:color w:val="002060"/>
              </w:rPr>
            </w:pPr>
            <w:r w:rsidRPr="00D56EDE">
              <w:rPr>
                <w:color w:val="002060"/>
              </w:rPr>
              <w:t>MORRESI NICOLO</w:t>
            </w:r>
          </w:p>
        </w:tc>
        <w:tc>
          <w:tcPr>
            <w:tcW w:w="2200" w:type="dxa"/>
            <w:tcMar>
              <w:top w:w="20" w:type="dxa"/>
              <w:left w:w="20" w:type="dxa"/>
              <w:bottom w:w="20" w:type="dxa"/>
              <w:right w:w="20" w:type="dxa"/>
            </w:tcMar>
            <w:vAlign w:val="center"/>
            <w:hideMark/>
          </w:tcPr>
          <w:p w14:paraId="22F0D52B" w14:textId="77777777" w:rsidR="00D56EDE" w:rsidRPr="00D56EDE" w:rsidRDefault="00D56EDE" w:rsidP="00AC08F3">
            <w:pPr>
              <w:pStyle w:val="movimento2"/>
              <w:rPr>
                <w:color w:val="002060"/>
              </w:rPr>
            </w:pPr>
            <w:r w:rsidRPr="00D56EDE">
              <w:rPr>
                <w:color w:val="002060"/>
              </w:rPr>
              <w:t xml:space="preserve">(NUOVA FOLGORE) </w:t>
            </w:r>
          </w:p>
        </w:tc>
      </w:tr>
      <w:tr w:rsidR="00D56EDE" w:rsidRPr="00D56EDE" w14:paraId="00920754" w14:textId="77777777" w:rsidTr="00AC08F3">
        <w:tc>
          <w:tcPr>
            <w:tcW w:w="2200" w:type="dxa"/>
            <w:tcMar>
              <w:top w:w="20" w:type="dxa"/>
              <w:left w:w="20" w:type="dxa"/>
              <w:bottom w:w="20" w:type="dxa"/>
              <w:right w:w="20" w:type="dxa"/>
            </w:tcMar>
            <w:vAlign w:val="center"/>
            <w:hideMark/>
          </w:tcPr>
          <w:p w14:paraId="74FA03C7" w14:textId="77777777" w:rsidR="00D56EDE" w:rsidRPr="00D56EDE" w:rsidRDefault="00D56EDE" w:rsidP="00AC08F3">
            <w:pPr>
              <w:pStyle w:val="movimento"/>
              <w:rPr>
                <w:color w:val="002060"/>
              </w:rPr>
            </w:pPr>
            <w:r w:rsidRPr="00D56EDE">
              <w:rPr>
                <w:color w:val="002060"/>
              </w:rPr>
              <w:t>LAMBERTUCCI ALESSANDRO</w:t>
            </w:r>
          </w:p>
        </w:tc>
        <w:tc>
          <w:tcPr>
            <w:tcW w:w="2200" w:type="dxa"/>
            <w:tcMar>
              <w:top w:w="20" w:type="dxa"/>
              <w:left w:w="20" w:type="dxa"/>
              <w:bottom w:w="20" w:type="dxa"/>
              <w:right w:w="20" w:type="dxa"/>
            </w:tcMar>
            <w:vAlign w:val="center"/>
            <w:hideMark/>
          </w:tcPr>
          <w:p w14:paraId="366FE9A5" w14:textId="77777777" w:rsidR="00D56EDE" w:rsidRPr="00D56EDE" w:rsidRDefault="00D56EDE" w:rsidP="00AC08F3">
            <w:pPr>
              <w:pStyle w:val="movimento2"/>
              <w:rPr>
                <w:color w:val="002060"/>
              </w:rPr>
            </w:pPr>
            <w:r w:rsidRPr="00D56EDE">
              <w:rPr>
                <w:color w:val="002060"/>
              </w:rPr>
              <w:t xml:space="preserve">(NUOVA JUVENTINA FFC) </w:t>
            </w:r>
          </w:p>
        </w:tc>
        <w:tc>
          <w:tcPr>
            <w:tcW w:w="800" w:type="dxa"/>
            <w:tcMar>
              <w:top w:w="20" w:type="dxa"/>
              <w:left w:w="20" w:type="dxa"/>
              <w:bottom w:w="20" w:type="dxa"/>
              <w:right w:w="20" w:type="dxa"/>
            </w:tcMar>
            <w:vAlign w:val="center"/>
            <w:hideMark/>
          </w:tcPr>
          <w:p w14:paraId="7E633E9F"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066583E" w14:textId="77777777" w:rsidR="00D56EDE" w:rsidRPr="00D56EDE" w:rsidRDefault="00D56EDE" w:rsidP="00AC08F3">
            <w:pPr>
              <w:pStyle w:val="movimento"/>
              <w:rPr>
                <w:color w:val="002060"/>
              </w:rPr>
            </w:pPr>
            <w:r w:rsidRPr="00D56EDE">
              <w:rPr>
                <w:color w:val="002060"/>
              </w:rPr>
              <w:t>ALDOBRANDINI ADRIANO</w:t>
            </w:r>
          </w:p>
        </w:tc>
        <w:tc>
          <w:tcPr>
            <w:tcW w:w="2200" w:type="dxa"/>
            <w:tcMar>
              <w:top w:w="20" w:type="dxa"/>
              <w:left w:w="20" w:type="dxa"/>
              <w:bottom w:w="20" w:type="dxa"/>
              <w:right w:w="20" w:type="dxa"/>
            </w:tcMar>
            <w:vAlign w:val="center"/>
            <w:hideMark/>
          </w:tcPr>
          <w:p w14:paraId="31540D61" w14:textId="77777777" w:rsidR="00D56EDE" w:rsidRPr="00D56EDE" w:rsidRDefault="00D56EDE" w:rsidP="00AC08F3">
            <w:pPr>
              <w:pStyle w:val="movimento2"/>
              <w:rPr>
                <w:color w:val="002060"/>
              </w:rPr>
            </w:pPr>
            <w:r w:rsidRPr="00D56EDE">
              <w:rPr>
                <w:color w:val="002060"/>
              </w:rPr>
              <w:t xml:space="preserve">(POLISPORTIVA FUTURA A.D.) </w:t>
            </w:r>
          </w:p>
        </w:tc>
      </w:tr>
      <w:tr w:rsidR="00D56EDE" w:rsidRPr="00D56EDE" w14:paraId="45C071A5" w14:textId="77777777" w:rsidTr="00AC08F3">
        <w:tc>
          <w:tcPr>
            <w:tcW w:w="2200" w:type="dxa"/>
            <w:tcMar>
              <w:top w:w="20" w:type="dxa"/>
              <w:left w:w="20" w:type="dxa"/>
              <w:bottom w:w="20" w:type="dxa"/>
              <w:right w:w="20" w:type="dxa"/>
            </w:tcMar>
            <w:vAlign w:val="center"/>
            <w:hideMark/>
          </w:tcPr>
          <w:p w14:paraId="7D2FC0C2" w14:textId="77777777" w:rsidR="00D56EDE" w:rsidRPr="00D56EDE" w:rsidRDefault="00D56EDE" w:rsidP="00AC08F3">
            <w:pPr>
              <w:pStyle w:val="movimento"/>
              <w:rPr>
                <w:color w:val="002060"/>
              </w:rPr>
            </w:pPr>
            <w:r w:rsidRPr="00D56EDE">
              <w:rPr>
                <w:color w:val="002060"/>
              </w:rPr>
              <w:t>STACCHIOTTI MATTIA</w:t>
            </w:r>
          </w:p>
        </w:tc>
        <w:tc>
          <w:tcPr>
            <w:tcW w:w="2200" w:type="dxa"/>
            <w:tcMar>
              <w:top w:w="20" w:type="dxa"/>
              <w:left w:w="20" w:type="dxa"/>
              <w:bottom w:w="20" w:type="dxa"/>
              <w:right w:w="20" w:type="dxa"/>
            </w:tcMar>
            <w:vAlign w:val="center"/>
            <w:hideMark/>
          </w:tcPr>
          <w:p w14:paraId="2C02C8DE" w14:textId="77777777" w:rsidR="00D56EDE" w:rsidRPr="00D56EDE" w:rsidRDefault="00D56EDE" w:rsidP="00AC08F3">
            <w:pPr>
              <w:pStyle w:val="movimento2"/>
              <w:rPr>
                <w:color w:val="002060"/>
              </w:rPr>
            </w:pPr>
            <w:r w:rsidRPr="00D56EDE">
              <w:rPr>
                <w:color w:val="002060"/>
              </w:rPr>
              <w:t xml:space="preserve">(POLVERIGI C/5) </w:t>
            </w:r>
          </w:p>
        </w:tc>
        <w:tc>
          <w:tcPr>
            <w:tcW w:w="800" w:type="dxa"/>
            <w:tcMar>
              <w:top w:w="20" w:type="dxa"/>
              <w:left w:w="20" w:type="dxa"/>
              <w:bottom w:w="20" w:type="dxa"/>
              <w:right w:w="20" w:type="dxa"/>
            </w:tcMar>
            <w:vAlign w:val="center"/>
            <w:hideMark/>
          </w:tcPr>
          <w:p w14:paraId="01E0AB5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31AE9E6" w14:textId="77777777" w:rsidR="00D56EDE" w:rsidRPr="00D56EDE" w:rsidRDefault="00D56EDE" w:rsidP="00AC08F3">
            <w:pPr>
              <w:pStyle w:val="movimento"/>
              <w:rPr>
                <w:color w:val="002060"/>
              </w:rPr>
            </w:pPr>
            <w:r w:rsidRPr="00D56EDE">
              <w:rPr>
                <w:color w:val="002060"/>
              </w:rPr>
              <w:t>SCALABRONI STEFANO</w:t>
            </w:r>
          </w:p>
        </w:tc>
        <w:tc>
          <w:tcPr>
            <w:tcW w:w="2200" w:type="dxa"/>
            <w:tcMar>
              <w:top w:w="20" w:type="dxa"/>
              <w:left w:w="20" w:type="dxa"/>
              <w:bottom w:w="20" w:type="dxa"/>
              <w:right w:w="20" w:type="dxa"/>
            </w:tcMar>
            <w:vAlign w:val="center"/>
            <w:hideMark/>
          </w:tcPr>
          <w:p w14:paraId="5A8BF199" w14:textId="77777777" w:rsidR="00D56EDE" w:rsidRPr="00D56EDE" w:rsidRDefault="00D56EDE" w:rsidP="00AC08F3">
            <w:pPr>
              <w:pStyle w:val="movimento2"/>
              <w:rPr>
                <w:color w:val="002060"/>
              </w:rPr>
            </w:pPr>
            <w:r w:rsidRPr="00D56EDE">
              <w:rPr>
                <w:color w:val="002060"/>
              </w:rPr>
              <w:t xml:space="preserve">(SANTA MARIA APPARENTE) </w:t>
            </w:r>
          </w:p>
        </w:tc>
      </w:tr>
      <w:tr w:rsidR="00D56EDE" w:rsidRPr="00D56EDE" w14:paraId="6C5CBF89" w14:textId="77777777" w:rsidTr="00AC08F3">
        <w:tc>
          <w:tcPr>
            <w:tcW w:w="2200" w:type="dxa"/>
            <w:tcMar>
              <w:top w:w="20" w:type="dxa"/>
              <w:left w:w="20" w:type="dxa"/>
              <w:bottom w:w="20" w:type="dxa"/>
              <w:right w:w="20" w:type="dxa"/>
            </w:tcMar>
            <w:vAlign w:val="center"/>
            <w:hideMark/>
          </w:tcPr>
          <w:p w14:paraId="02D49279" w14:textId="77777777" w:rsidR="00D56EDE" w:rsidRPr="00D56EDE" w:rsidRDefault="00D56EDE" w:rsidP="00AC08F3">
            <w:pPr>
              <w:pStyle w:val="movimento"/>
              <w:rPr>
                <w:color w:val="002060"/>
              </w:rPr>
            </w:pPr>
            <w:r w:rsidRPr="00D56EDE">
              <w:rPr>
                <w:color w:val="002060"/>
              </w:rPr>
              <w:t>LUCARELLI LUDOVICO</w:t>
            </w:r>
          </w:p>
        </w:tc>
        <w:tc>
          <w:tcPr>
            <w:tcW w:w="2200" w:type="dxa"/>
            <w:tcMar>
              <w:top w:w="20" w:type="dxa"/>
              <w:left w:w="20" w:type="dxa"/>
              <w:bottom w:w="20" w:type="dxa"/>
              <w:right w:w="20" w:type="dxa"/>
            </w:tcMar>
            <w:vAlign w:val="center"/>
            <w:hideMark/>
          </w:tcPr>
          <w:p w14:paraId="3003E308" w14:textId="77777777" w:rsidR="00D56EDE" w:rsidRPr="00D56EDE" w:rsidRDefault="00D56EDE" w:rsidP="00AC08F3">
            <w:pPr>
              <w:pStyle w:val="movimento2"/>
              <w:rPr>
                <w:color w:val="002060"/>
              </w:rPr>
            </w:pPr>
            <w:r w:rsidRPr="00D56EDE">
              <w:rPr>
                <w:color w:val="002060"/>
              </w:rPr>
              <w:t xml:space="preserve">(SPECIAL ONE SPORTING CLUB) </w:t>
            </w:r>
          </w:p>
        </w:tc>
        <w:tc>
          <w:tcPr>
            <w:tcW w:w="800" w:type="dxa"/>
            <w:tcMar>
              <w:top w:w="20" w:type="dxa"/>
              <w:left w:w="20" w:type="dxa"/>
              <w:bottom w:w="20" w:type="dxa"/>
              <w:right w:w="20" w:type="dxa"/>
            </w:tcMar>
            <w:vAlign w:val="center"/>
            <w:hideMark/>
          </w:tcPr>
          <w:p w14:paraId="202970C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0D8DFC7" w14:textId="77777777" w:rsidR="00D56EDE" w:rsidRPr="00D56EDE" w:rsidRDefault="00D56EDE" w:rsidP="00AC08F3">
            <w:pPr>
              <w:pStyle w:val="movimento"/>
              <w:rPr>
                <w:color w:val="002060"/>
              </w:rPr>
            </w:pPr>
            <w:r w:rsidRPr="00D56EDE">
              <w:rPr>
                <w:color w:val="002060"/>
              </w:rPr>
              <w:t>RUSSO RICCARDO</w:t>
            </w:r>
          </w:p>
        </w:tc>
        <w:tc>
          <w:tcPr>
            <w:tcW w:w="2200" w:type="dxa"/>
            <w:tcMar>
              <w:top w:w="20" w:type="dxa"/>
              <w:left w:w="20" w:type="dxa"/>
              <w:bottom w:w="20" w:type="dxa"/>
              <w:right w:w="20" w:type="dxa"/>
            </w:tcMar>
            <w:vAlign w:val="center"/>
            <w:hideMark/>
          </w:tcPr>
          <w:p w14:paraId="4B0DD2CC" w14:textId="77777777" w:rsidR="00D56EDE" w:rsidRPr="00D56EDE" w:rsidRDefault="00D56EDE" w:rsidP="00AC08F3">
            <w:pPr>
              <w:pStyle w:val="movimento2"/>
              <w:rPr>
                <w:color w:val="002060"/>
              </w:rPr>
            </w:pPr>
            <w:r w:rsidRPr="00D56EDE">
              <w:rPr>
                <w:color w:val="002060"/>
              </w:rPr>
              <w:t xml:space="preserve">(VAL TENNA UNITED) </w:t>
            </w:r>
          </w:p>
        </w:tc>
      </w:tr>
      <w:tr w:rsidR="00D56EDE" w:rsidRPr="00D56EDE" w14:paraId="3423D344" w14:textId="77777777" w:rsidTr="00AC08F3">
        <w:tc>
          <w:tcPr>
            <w:tcW w:w="2200" w:type="dxa"/>
            <w:tcMar>
              <w:top w:w="20" w:type="dxa"/>
              <w:left w:w="20" w:type="dxa"/>
              <w:bottom w:w="20" w:type="dxa"/>
              <w:right w:w="20" w:type="dxa"/>
            </w:tcMar>
            <w:vAlign w:val="center"/>
            <w:hideMark/>
          </w:tcPr>
          <w:p w14:paraId="3D2CEC65" w14:textId="77777777" w:rsidR="00D56EDE" w:rsidRPr="00D56EDE" w:rsidRDefault="00D56EDE" w:rsidP="00AC08F3">
            <w:pPr>
              <w:pStyle w:val="movimento"/>
              <w:rPr>
                <w:color w:val="002060"/>
              </w:rPr>
            </w:pPr>
            <w:r w:rsidRPr="00D56EDE">
              <w:rPr>
                <w:color w:val="002060"/>
              </w:rPr>
              <w:t>VENTURA FILIPPO</w:t>
            </w:r>
          </w:p>
        </w:tc>
        <w:tc>
          <w:tcPr>
            <w:tcW w:w="2200" w:type="dxa"/>
            <w:tcMar>
              <w:top w:w="20" w:type="dxa"/>
              <w:left w:w="20" w:type="dxa"/>
              <w:bottom w:w="20" w:type="dxa"/>
              <w:right w:w="20" w:type="dxa"/>
            </w:tcMar>
            <w:vAlign w:val="center"/>
            <w:hideMark/>
          </w:tcPr>
          <w:p w14:paraId="7F75C1D1" w14:textId="77777777" w:rsidR="00D56EDE" w:rsidRPr="00CB07DB" w:rsidRDefault="00D56EDE" w:rsidP="00AC08F3">
            <w:pPr>
              <w:pStyle w:val="movimento2"/>
              <w:rPr>
                <w:color w:val="002060"/>
                <w:lang w:val="es-ES"/>
              </w:rPr>
            </w:pPr>
            <w:r w:rsidRPr="00CB07DB">
              <w:rPr>
                <w:color w:val="002060"/>
                <w:lang w:val="es-ES"/>
              </w:rPr>
              <w:t xml:space="preserve">(VALMISA FUTSAL A.S.D.) </w:t>
            </w:r>
          </w:p>
        </w:tc>
        <w:tc>
          <w:tcPr>
            <w:tcW w:w="800" w:type="dxa"/>
            <w:tcMar>
              <w:top w:w="20" w:type="dxa"/>
              <w:left w:w="20" w:type="dxa"/>
              <w:bottom w:w="20" w:type="dxa"/>
              <w:right w:w="20" w:type="dxa"/>
            </w:tcMar>
            <w:vAlign w:val="center"/>
            <w:hideMark/>
          </w:tcPr>
          <w:p w14:paraId="63997B0A" w14:textId="77777777" w:rsidR="00D56EDE" w:rsidRPr="00CB07DB" w:rsidRDefault="00D56EDE" w:rsidP="00AC08F3">
            <w:pPr>
              <w:pStyle w:val="movimento"/>
              <w:rPr>
                <w:color w:val="002060"/>
                <w:lang w:val="es-ES"/>
              </w:rPr>
            </w:pPr>
            <w:r w:rsidRPr="00CB07DB">
              <w:rPr>
                <w:color w:val="002060"/>
                <w:lang w:val="es-ES"/>
              </w:rPr>
              <w:t> </w:t>
            </w:r>
          </w:p>
        </w:tc>
        <w:tc>
          <w:tcPr>
            <w:tcW w:w="2200" w:type="dxa"/>
            <w:tcMar>
              <w:top w:w="20" w:type="dxa"/>
              <w:left w:w="20" w:type="dxa"/>
              <w:bottom w:w="20" w:type="dxa"/>
              <w:right w:w="20" w:type="dxa"/>
            </w:tcMar>
            <w:vAlign w:val="center"/>
            <w:hideMark/>
          </w:tcPr>
          <w:p w14:paraId="12122240" w14:textId="77777777" w:rsidR="00D56EDE" w:rsidRPr="00D56EDE" w:rsidRDefault="00D56EDE" w:rsidP="00AC08F3">
            <w:pPr>
              <w:pStyle w:val="movimento"/>
              <w:rPr>
                <w:color w:val="002060"/>
              </w:rPr>
            </w:pPr>
            <w:r w:rsidRPr="00D56EDE">
              <w:rPr>
                <w:color w:val="002060"/>
              </w:rPr>
              <w:t>SEBASTIANELLI ALEX</w:t>
            </w:r>
          </w:p>
        </w:tc>
        <w:tc>
          <w:tcPr>
            <w:tcW w:w="2200" w:type="dxa"/>
            <w:tcMar>
              <w:top w:w="20" w:type="dxa"/>
              <w:left w:w="20" w:type="dxa"/>
              <w:bottom w:w="20" w:type="dxa"/>
              <w:right w:w="20" w:type="dxa"/>
            </w:tcMar>
            <w:vAlign w:val="center"/>
            <w:hideMark/>
          </w:tcPr>
          <w:p w14:paraId="5CB8AF24" w14:textId="77777777" w:rsidR="00D56EDE" w:rsidRPr="00D56EDE" w:rsidRDefault="00D56EDE" w:rsidP="00AC08F3">
            <w:pPr>
              <w:pStyle w:val="movimento2"/>
              <w:rPr>
                <w:color w:val="002060"/>
              </w:rPr>
            </w:pPr>
            <w:r w:rsidRPr="00D56EDE">
              <w:rPr>
                <w:color w:val="002060"/>
              </w:rPr>
              <w:t xml:space="preserve">(VIRTUS ASD) </w:t>
            </w:r>
          </w:p>
        </w:tc>
      </w:tr>
    </w:tbl>
    <w:p w14:paraId="5D6CB3B7"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E42134D" w14:textId="77777777" w:rsidTr="00AC08F3">
        <w:tc>
          <w:tcPr>
            <w:tcW w:w="2200" w:type="dxa"/>
            <w:tcMar>
              <w:top w:w="20" w:type="dxa"/>
              <w:left w:w="20" w:type="dxa"/>
              <w:bottom w:w="20" w:type="dxa"/>
              <w:right w:w="20" w:type="dxa"/>
            </w:tcMar>
            <w:vAlign w:val="center"/>
            <w:hideMark/>
          </w:tcPr>
          <w:p w14:paraId="2E374F6B" w14:textId="77777777" w:rsidR="00D56EDE" w:rsidRPr="00D56EDE" w:rsidRDefault="00D56EDE" w:rsidP="00AC08F3">
            <w:pPr>
              <w:pStyle w:val="movimento"/>
              <w:rPr>
                <w:color w:val="002060"/>
              </w:rPr>
            </w:pPr>
            <w:r w:rsidRPr="00D56EDE">
              <w:rPr>
                <w:color w:val="002060"/>
              </w:rPr>
              <w:t>CANESTRARI ALESSANDRO</w:t>
            </w:r>
          </w:p>
        </w:tc>
        <w:tc>
          <w:tcPr>
            <w:tcW w:w="2200" w:type="dxa"/>
            <w:tcMar>
              <w:top w:w="20" w:type="dxa"/>
              <w:left w:w="20" w:type="dxa"/>
              <w:bottom w:w="20" w:type="dxa"/>
              <w:right w:w="20" w:type="dxa"/>
            </w:tcMar>
            <w:vAlign w:val="center"/>
            <w:hideMark/>
          </w:tcPr>
          <w:p w14:paraId="1AEE90D8" w14:textId="77777777" w:rsidR="00D56EDE" w:rsidRPr="00D56EDE" w:rsidRDefault="00D56EDE" w:rsidP="00AC08F3">
            <w:pPr>
              <w:pStyle w:val="movimento2"/>
              <w:rPr>
                <w:color w:val="002060"/>
              </w:rPr>
            </w:pPr>
            <w:r w:rsidRPr="00D56EDE">
              <w:rPr>
                <w:color w:val="002060"/>
              </w:rPr>
              <w:t xml:space="preserve">(ACLI AUDAX MONTECOSARO C5) </w:t>
            </w:r>
          </w:p>
        </w:tc>
        <w:tc>
          <w:tcPr>
            <w:tcW w:w="800" w:type="dxa"/>
            <w:tcMar>
              <w:top w:w="20" w:type="dxa"/>
              <w:left w:w="20" w:type="dxa"/>
              <w:bottom w:w="20" w:type="dxa"/>
              <w:right w:w="20" w:type="dxa"/>
            </w:tcMar>
            <w:vAlign w:val="center"/>
            <w:hideMark/>
          </w:tcPr>
          <w:p w14:paraId="4D37613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09893E1" w14:textId="77777777" w:rsidR="00D56EDE" w:rsidRPr="00D56EDE" w:rsidRDefault="00D56EDE" w:rsidP="00AC08F3">
            <w:pPr>
              <w:pStyle w:val="movimento"/>
              <w:rPr>
                <w:color w:val="002060"/>
              </w:rPr>
            </w:pPr>
            <w:r w:rsidRPr="00D56EDE">
              <w:rPr>
                <w:color w:val="002060"/>
              </w:rPr>
              <w:t>COZZOLINO JOSEPH</w:t>
            </w:r>
          </w:p>
        </w:tc>
        <w:tc>
          <w:tcPr>
            <w:tcW w:w="2200" w:type="dxa"/>
            <w:tcMar>
              <w:top w:w="20" w:type="dxa"/>
              <w:left w:w="20" w:type="dxa"/>
              <w:bottom w:w="20" w:type="dxa"/>
              <w:right w:w="20" w:type="dxa"/>
            </w:tcMar>
            <w:vAlign w:val="center"/>
            <w:hideMark/>
          </w:tcPr>
          <w:p w14:paraId="586DFAF9" w14:textId="77777777" w:rsidR="00D56EDE" w:rsidRPr="00D56EDE" w:rsidRDefault="00D56EDE" w:rsidP="00AC08F3">
            <w:pPr>
              <w:pStyle w:val="movimento2"/>
              <w:rPr>
                <w:color w:val="002060"/>
              </w:rPr>
            </w:pPr>
            <w:r w:rsidRPr="00D56EDE">
              <w:rPr>
                <w:color w:val="002060"/>
              </w:rPr>
              <w:t xml:space="preserve">(ACLI AUDAX MONTECOSARO C5) </w:t>
            </w:r>
          </w:p>
        </w:tc>
      </w:tr>
      <w:tr w:rsidR="00D56EDE" w:rsidRPr="00D56EDE" w14:paraId="6AA0DB15" w14:textId="77777777" w:rsidTr="00AC08F3">
        <w:tc>
          <w:tcPr>
            <w:tcW w:w="2200" w:type="dxa"/>
            <w:tcMar>
              <w:top w:w="20" w:type="dxa"/>
              <w:left w:w="20" w:type="dxa"/>
              <w:bottom w:w="20" w:type="dxa"/>
              <w:right w:w="20" w:type="dxa"/>
            </w:tcMar>
            <w:vAlign w:val="center"/>
            <w:hideMark/>
          </w:tcPr>
          <w:p w14:paraId="17EB3995" w14:textId="77777777" w:rsidR="00D56EDE" w:rsidRPr="00D56EDE" w:rsidRDefault="00D56EDE" w:rsidP="00AC08F3">
            <w:pPr>
              <w:pStyle w:val="movimento"/>
              <w:rPr>
                <w:color w:val="002060"/>
              </w:rPr>
            </w:pPr>
            <w:r w:rsidRPr="00D56EDE">
              <w:rPr>
                <w:color w:val="002060"/>
              </w:rPr>
              <w:t>PETRINI FEDERICO</w:t>
            </w:r>
          </w:p>
        </w:tc>
        <w:tc>
          <w:tcPr>
            <w:tcW w:w="2200" w:type="dxa"/>
            <w:tcMar>
              <w:top w:w="20" w:type="dxa"/>
              <w:left w:w="20" w:type="dxa"/>
              <w:bottom w:w="20" w:type="dxa"/>
              <w:right w:w="20" w:type="dxa"/>
            </w:tcMar>
            <w:vAlign w:val="center"/>
            <w:hideMark/>
          </w:tcPr>
          <w:p w14:paraId="360CBCFB" w14:textId="77777777" w:rsidR="00D56EDE" w:rsidRPr="00D56EDE" w:rsidRDefault="00D56EDE" w:rsidP="00AC08F3">
            <w:pPr>
              <w:pStyle w:val="movimento2"/>
              <w:rPr>
                <w:color w:val="002060"/>
              </w:rPr>
            </w:pPr>
            <w:r w:rsidRPr="00D56EDE">
              <w:rPr>
                <w:color w:val="002060"/>
              </w:rPr>
              <w:t xml:space="preserve">(AMATORI STESE 2007 SRL) </w:t>
            </w:r>
          </w:p>
        </w:tc>
        <w:tc>
          <w:tcPr>
            <w:tcW w:w="800" w:type="dxa"/>
            <w:tcMar>
              <w:top w:w="20" w:type="dxa"/>
              <w:left w:w="20" w:type="dxa"/>
              <w:bottom w:w="20" w:type="dxa"/>
              <w:right w:w="20" w:type="dxa"/>
            </w:tcMar>
            <w:vAlign w:val="center"/>
            <w:hideMark/>
          </w:tcPr>
          <w:p w14:paraId="21BAB75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3182308" w14:textId="77777777" w:rsidR="00D56EDE" w:rsidRPr="00D56EDE" w:rsidRDefault="00D56EDE" w:rsidP="00AC08F3">
            <w:pPr>
              <w:pStyle w:val="movimento"/>
              <w:rPr>
                <w:color w:val="002060"/>
              </w:rPr>
            </w:pPr>
            <w:r w:rsidRPr="00D56EDE">
              <w:rPr>
                <w:color w:val="002060"/>
              </w:rPr>
              <w:t>KECI ENEA</w:t>
            </w:r>
          </w:p>
        </w:tc>
        <w:tc>
          <w:tcPr>
            <w:tcW w:w="2200" w:type="dxa"/>
            <w:tcMar>
              <w:top w:w="20" w:type="dxa"/>
              <w:left w:w="20" w:type="dxa"/>
              <w:bottom w:w="20" w:type="dxa"/>
              <w:right w:w="20" w:type="dxa"/>
            </w:tcMar>
            <w:vAlign w:val="center"/>
            <w:hideMark/>
          </w:tcPr>
          <w:p w14:paraId="200493A5" w14:textId="77777777" w:rsidR="00D56EDE" w:rsidRPr="00D56EDE" w:rsidRDefault="00D56EDE" w:rsidP="00AC08F3">
            <w:pPr>
              <w:pStyle w:val="movimento2"/>
              <w:rPr>
                <w:color w:val="002060"/>
              </w:rPr>
            </w:pPr>
            <w:r w:rsidRPr="00D56EDE">
              <w:rPr>
                <w:color w:val="002060"/>
              </w:rPr>
              <w:t xml:space="preserve">(CAPODARCO CASABIANCA C5) </w:t>
            </w:r>
          </w:p>
        </w:tc>
      </w:tr>
      <w:tr w:rsidR="00D56EDE" w:rsidRPr="00D56EDE" w14:paraId="2BEC8485" w14:textId="77777777" w:rsidTr="00AC08F3">
        <w:tc>
          <w:tcPr>
            <w:tcW w:w="2200" w:type="dxa"/>
            <w:tcMar>
              <w:top w:w="20" w:type="dxa"/>
              <w:left w:w="20" w:type="dxa"/>
              <w:bottom w:w="20" w:type="dxa"/>
              <w:right w:w="20" w:type="dxa"/>
            </w:tcMar>
            <w:vAlign w:val="center"/>
            <w:hideMark/>
          </w:tcPr>
          <w:p w14:paraId="3801B309" w14:textId="77777777" w:rsidR="00D56EDE" w:rsidRPr="00D56EDE" w:rsidRDefault="00D56EDE" w:rsidP="00AC08F3">
            <w:pPr>
              <w:pStyle w:val="movimento"/>
              <w:rPr>
                <w:color w:val="002060"/>
              </w:rPr>
            </w:pPr>
            <w:r w:rsidRPr="00D56EDE">
              <w:rPr>
                <w:color w:val="002060"/>
              </w:rPr>
              <w:t>PAOLI GIOVANNI</w:t>
            </w:r>
          </w:p>
        </w:tc>
        <w:tc>
          <w:tcPr>
            <w:tcW w:w="2200" w:type="dxa"/>
            <w:tcMar>
              <w:top w:w="20" w:type="dxa"/>
              <w:left w:w="20" w:type="dxa"/>
              <w:bottom w:w="20" w:type="dxa"/>
              <w:right w:w="20" w:type="dxa"/>
            </w:tcMar>
            <w:vAlign w:val="center"/>
            <w:hideMark/>
          </w:tcPr>
          <w:p w14:paraId="343E2428" w14:textId="77777777" w:rsidR="00D56EDE" w:rsidRPr="00D56EDE" w:rsidRDefault="00D56EDE" w:rsidP="00AC08F3">
            <w:pPr>
              <w:pStyle w:val="movimento2"/>
              <w:rPr>
                <w:color w:val="002060"/>
              </w:rPr>
            </w:pPr>
            <w:r w:rsidRPr="00D56EDE">
              <w:rPr>
                <w:color w:val="002060"/>
              </w:rPr>
              <w:t xml:space="preserve">(DURANTINA SANTA CECILIA) </w:t>
            </w:r>
          </w:p>
        </w:tc>
        <w:tc>
          <w:tcPr>
            <w:tcW w:w="800" w:type="dxa"/>
            <w:tcMar>
              <w:top w:w="20" w:type="dxa"/>
              <w:left w:w="20" w:type="dxa"/>
              <w:bottom w:w="20" w:type="dxa"/>
              <w:right w:w="20" w:type="dxa"/>
            </w:tcMar>
            <w:vAlign w:val="center"/>
            <w:hideMark/>
          </w:tcPr>
          <w:p w14:paraId="4EFDDBB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BE3A6E4" w14:textId="77777777" w:rsidR="00D56EDE" w:rsidRPr="00D56EDE" w:rsidRDefault="00D56EDE" w:rsidP="00AC08F3">
            <w:pPr>
              <w:pStyle w:val="movimento"/>
              <w:rPr>
                <w:color w:val="002060"/>
              </w:rPr>
            </w:pPr>
            <w:r w:rsidRPr="00D56EDE">
              <w:rPr>
                <w:color w:val="002060"/>
              </w:rPr>
              <w:t>PUPILLI MARCO</w:t>
            </w:r>
          </w:p>
        </w:tc>
        <w:tc>
          <w:tcPr>
            <w:tcW w:w="2200" w:type="dxa"/>
            <w:tcMar>
              <w:top w:w="20" w:type="dxa"/>
              <w:left w:w="20" w:type="dxa"/>
              <w:bottom w:w="20" w:type="dxa"/>
              <w:right w:w="20" w:type="dxa"/>
            </w:tcMar>
            <w:vAlign w:val="center"/>
            <w:hideMark/>
          </w:tcPr>
          <w:p w14:paraId="678672BC" w14:textId="77777777" w:rsidR="00D56EDE" w:rsidRPr="00D56EDE" w:rsidRDefault="00D56EDE" w:rsidP="00AC08F3">
            <w:pPr>
              <w:pStyle w:val="movimento2"/>
              <w:rPr>
                <w:color w:val="002060"/>
              </w:rPr>
            </w:pPr>
            <w:r w:rsidRPr="00D56EDE">
              <w:rPr>
                <w:color w:val="002060"/>
              </w:rPr>
              <w:t xml:space="preserve">(FOLGORE CASTELRAIMONDO) </w:t>
            </w:r>
          </w:p>
        </w:tc>
      </w:tr>
      <w:tr w:rsidR="00D56EDE" w:rsidRPr="00D56EDE" w14:paraId="7D44758B" w14:textId="77777777" w:rsidTr="00AC08F3">
        <w:tc>
          <w:tcPr>
            <w:tcW w:w="2200" w:type="dxa"/>
            <w:tcMar>
              <w:top w:w="20" w:type="dxa"/>
              <w:left w:w="20" w:type="dxa"/>
              <w:bottom w:w="20" w:type="dxa"/>
              <w:right w:w="20" w:type="dxa"/>
            </w:tcMar>
            <w:vAlign w:val="center"/>
            <w:hideMark/>
          </w:tcPr>
          <w:p w14:paraId="2BA49D36" w14:textId="77777777" w:rsidR="00D56EDE" w:rsidRPr="00D56EDE" w:rsidRDefault="00D56EDE" w:rsidP="00AC08F3">
            <w:pPr>
              <w:pStyle w:val="movimento"/>
              <w:rPr>
                <w:color w:val="002060"/>
              </w:rPr>
            </w:pPr>
            <w:r w:rsidRPr="00D56EDE">
              <w:rPr>
                <w:color w:val="002060"/>
              </w:rPr>
              <w:t>FELICI ANDREA</w:t>
            </w:r>
          </w:p>
        </w:tc>
        <w:tc>
          <w:tcPr>
            <w:tcW w:w="2200" w:type="dxa"/>
            <w:tcMar>
              <w:top w:w="20" w:type="dxa"/>
              <w:left w:w="20" w:type="dxa"/>
              <w:bottom w:w="20" w:type="dxa"/>
              <w:right w:w="20" w:type="dxa"/>
            </w:tcMar>
            <w:vAlign w:val="center"/>
            <w:hideMark/>
          </w:tcPr>
          <w:p w14:paraId="652FF19D" w14:textId="77777777" w:rsidR="00D56EDE" w:rsidRPr="00D56EDE" w:rsidRDefault="00D56EDE" w:rsidP="00AC08F3">
            <w:pPr>
              <w:pStyle w:val="movimento2"/>
              <w:rPr>
                <w:color w:val="002060"/>
              </w:rPr>
            </w:pPr>
            <w:r w:rsidRPr="00D56EDE">
              <w:rPr>
                <w:color w:val="002060"/>
              </w:rPr>
              <w:t xml:space="preserve">(FUTSAL OTTRANO) </w:t>
            </w:r>
          </w:p>
        </w:tc>
        <w:tc>
          <w:tcPr>
            <w:tcW w:w="800" w:type="dxa"/>
            <w:tcMar>
              <w:top w:w="20" w:type="dxa"/>
              <w:left w:w="20" w:type="dxa"/>
              <w:bottom w:w="20" w:type="dxa"/>
              <w:right w:w="20" w:type="dxa"/>
            </w:tcMar>
            <w:vAlign w:val="center"/>
            <w:hideMark/>
          </w:tcPr>
          <w:p w14:paraId="7B54FB6F"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63EC4A5" w14:textId="77777777" w:rsidR="00D56EDE" w:rsidRPr="00D56EDE" w:rsidRDefault="00D56EDE" w:rsidP="00AC08F3">
            <w:pPr>
              <w:pStyle w:val="movimento"/>
              <w:rPr>
                <w:color w:val="002060"/>
              </w:rPr>
            </w:pPr>
            <w:r w:rsidRPr="00D56EDE">
              <w:rPr>
                <w:color w:val="002060"/>
              </w:rPr>
              <w:t>GRANCI GEREMIA</w:t>
            </w:r>
          </w:p>
        </w:tc>
        <w:tc>
          <w:tcPr>
            <w:tcW w:w="2200" w:type="dxa"/>
            <w:tcMar>
              <w:top w:w="20" w:type="dxa"/>
              <w:left w:w="20" w:type="dxa"/>
              <w:bottom w:w="20" w:type="dxa"/>
              <w:right w:w="20" w:type="dxa"/>
            </w:tcMar>
            <w:vAlign w:val="center"/>
            <w:hideMark/>
          </w:tcPr>
          <w:p w14:paraId="310A9009" w14:textId="77777777" w:rsidR="00D56EDE" w:rsidRPr="00D56EDE" w:rsidRDefault="00D56EDE" w:rsidP="00AC08F3">
            <w:pPr>
              <w:pStyle w:val="movimento2"/>
              <w:rPr>
                <w:color w:val="002060"/>
              </w:rPr>
            </w:pPr>
            <w:r w:rsidRPr="00D56EDE">
              <w:rPr>
                <w:color w:val="002060"/>
              </w:rPr>
              <w:t xml:space="preserve">(GNANO 04) </w:t>
            </w:r>
          </w:p>
        </w:tc>
      </w:tr>
      <w:tr w:rsidR="00D56EDE" w:rsidRPr="00D56EDE" w14:paraId="008B9165" w14:textId="77777777" w:rsidTr="00AC08F3">
        <w:tc>
          <w:tcPr>
            <w:tcW w:w="2200" w:type="dxa"/>
            <w:tcMar>
              <w:top w:w="20" w:type="dxa"/>
              <w:left w:w="20" w:type="dxa"/>
              <w:bottom w:w="20" w:type="dxa"/>
              <w:right w:w="20" w:type="dxa"/>
            </w:tcMar>
            <w:vAlign w:val="center"/>
            <w:hideMark/>
          </w:tcPr>
          <w:p w14:paraId="465E5240" w14:textId="77777777" w:rsidR="00D56EDE" w:rsidRPr="00D56EDE" w:rsidRDefault="00D56EDE" w:rsidP="00AC08F3">
            <w:pPr>
              <w:pStyle w:val="movimento"/>
              <w:rPr>
                <w:color w:val="002060"/>
              </w:rPr>
            </w:pPr>
            <w:r w:rsidRPr="00D56EDE">
              <w:rPr>
                <w:color w:val="002060"/>
              </w:rPr>
              <w:t>DEL BIANCO ANDREA</w:t>
            </w:r>
          </w:p>
        </w:tc>
        <w:tc>
          <w:tcPr>
            <w:tcW w:w="2200" w:type="dxa"/>
            <w:tcMar>
              <w:top w:w="20" w:type="dxa"/>
              <w:left w:w="20" w:type="dxa"/>
              <w:bottom w:w="20" w:type="dxa"/>
              <w:right w:w="20" w:type="dxa"/>
            </w:tcMar>
            <w:vAlign w:val="center"/>
            <w:hideMark/>
          </w:tcPr>
          <w:p w14:paraId="2B864BBA" w14:textId="77777777" w:rsidR="00D56EDE" w:rsidRPr="00D56EDE" w:rsidRDefault="00D56EDE" w:rsidP="00AC08F3">
            <w:pPr>
              <w:pStyle w:val="movimento2"/>
              <w:rPr>
                <w:color w:val="002060"/>
              </w:rPr>
            </w:pPr>
            <w:r w:rsidRPr="00D56EDE">
              <w:rPr>
                <w:color w:val="002060"/>
              </w:rPr>
              <w:t xml:space="preserve">(GROTTACCIA 2005) </w:t>
            </w:r>
          </w:p>
        </w:tc>
        <w:tc>
          <w:tcPr>
            <w:tcW w:w="800" w:type="dxa"/>
            <w:tcMar>
              <w:top w:w="20" w:type="dxa"/>
              <w:left w:w="20" w:type="dxa"/>
              <w:bottom w:w="20" w:type="dxa"/>
              <w:right w:w="20" w:type="dxa"/>
            </w:tcMar>
            <w:vAlign w:val="center"/>
            <w:hideMark/>
          </w:tcPr>
          <w:p w14:paraId="5A13D651"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611C0A9" w14:textId="77777777" w:rsidR="00D56EDE" w:rsidRPr="00D56EDE" w:rsidRDefault="00D56EDE" w:rsidP="00AC08F3">
            <w:pPr>
              <w:pStyle w:val="movimento"/>
              <w:rPr>
                <w:color w:val="002060"/>
              </w:rPr>
            </w:pPr>
            <w:r w:rsidRPr="00D56EDE">
              <w:rPr>
                <w:color w:val="002060"/>
              </w:rPr>
              <w:t>GRASSETTI LORENZO</w:t>
            </w:r>
          </w:p>
        </w:tc>
        <w:tc>
          <w:tcPr>
            <w:tcW w:w="2200" w:type="dxa"/>
            <w:tcMar>
              <w:top w:w="20" w:type="dxa"/>
              <w:left w:w="20" w:type="dxa"/>
              <w:bottom w:w="20" w:type="dxa"/>
              <w:right w:w="20" w:type="dxa"/>
            </w:tcMar>
            <w:vAlign w:val="center"/>
            <w:hideMark/>
          </w:tcPr>
          <w:p w14:paraId="3218E811" w14:textId="77777777" w:rsidR="00D56EDE" w:rsidRPr="00D56EDE" w:rsidRDefault="00D56EDE" w:rsidP="00AC08F3">
            <w:pPr>
              <w:pStyle w:val="movimento2"/>
              <w:rPr>
                <w:color w:val="002060"/>
              </w:rPr>
            </w:pPr>
            <w:r w:rsidRPr="00D56EDE">
              <w:rPr>
                <w:color w:val="002060"/>
              </w:rPr>
              <w:t xml:space="preserve">(NUOVA JUVENTINA FFC) </w:t>
            </w:r>
          </w:p>
        </w:tc>
      </w:tr>
      <w:tr w:rsidR="00D56EDE" w:rsidRPr="00D56EDE" w14:paraId="1A7ADED7" w14:textId="77777777" w:rsidTr="00AC08F3">
        <w:tc>
          <w:tcPr>
            <w:tcW w:w="2200" w:type="dxa"/>
            <w:tcMar>
              <w:top w:w="20" w:type="dxa"/>
              <w:left w:w="20" w:type="dxa"/>
              <w:bottom w:w="20" w:type="dxa"/>
              <w:right w:w="20" w:type="dxa"/>
            </w:tcMar>
            <w:vAlign w:val="center"/>
            <w:hideMark/>
          </w:tcPr>
          <w:p w14:paraId="05559288" w14:textId="77777777" w:rsidR="00D56EDE" w:rsidRPr="00D56EDE" w:rsidRDefault="00D56EDE" w:rsidP="00AC08F3">
            <w:pPr>
              <w:pStyle w:val="movimento"/>
              <w:rPr>
                <w:color w:val="002060"/>
              </w:rPr>
            </w:pPr>
            <w:r w:rsidRPr="00D56EDE">
              <w:rPr>
                <w:color w:val="002060"/>
              </w:rPr>
              <w:lastRenderedPageBreak/>
              <w:t>BALDASSARRI MATTEO</w:t>
            </w:r>
          </w:p>
        </w:tc>
        <w:tc>
          <w:tcPr>
            <w:tcW w:w="2200" w:type="dxa"/>
            <w:tcMar>
              <w:top w:w="20" w:type="dxa"/>
              <w:left w:w="20" w:type="dxa"/>
              <w:bottom w:w="20" w:type="dxa"/>
              <w:right w:w="20" w:type="dxa"/>
            </w:tcMar>
            <w:vAlign w:val="center"/>
            <w:hideMark/>
          </w:tcPr>
          <w:p w14:paraId="3EE31FC8" w14:textId="77777777" w:rsidR="00D56EDE" w:rsidRPr="00D56EDE" w:rsidRDefault="00D56EDE" w:rsidP="00AC08F3">
            <w:pPr>
              <w:pStyle w:val="movimento2"/>
              <w:rPr>
                <w:color w:val="002060"/>
              </w:rPr>
            </w:pPr>
            <w:r w:rsidRPr="00D56EDE">
              <w:rPr>
                <w:color w:val="002060"/>
              </w:rPr>
              <w:t xml:space="preserve">(OLIMPIA JUVENTU FALCONARA) </w:t>
            </w:r>
          </w:p>
        </w:tc>
        <w:tc>
          <w:tcPr>
            <w:tcW w:w="800" w:type="dxa"/>
            <w:tcMar>
              <w:top w:w="20" w:type="dxa"/>
              <w:left w:w="20" w:type="dxa"/>
              <w:bottom w:w="20" w:type="dxa"/>
              <w:right w:w="20" w:type="dxa"/>
            </w:tcMar>
            <w:vAlign w:val="center"/>
            <w:hideMark/>
          </w:tcPr>
          <w:p w14:paraId="2A471FB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598AB31" w14:textId="77777777" w:rsidR="00D56EDE" w:rsidRPr="00D56EDE" w:rsidRDefault="00D56EDE" w:rsidP="00AC08F3">
            <w:pPr>
              <w:pStyle w:val="movimento"/>
              <w:rPr>
                <w:color w:val="002060"/>
              </w:rPr>
            </w:pPr>
            <w:r w:rsidRPr="00D56EDE">
              <w:rPr>
                <w:color w:val="002060"/>
              </w:rPr>
              <w:t>GIRONACCI ALESSANDRO</w:t>
            </w:r>
          </w:p>
        </w:tc>
        <w:tc>
          <w:tcPr>
            <w:tcW w:w="2200" w:type="dxa"/>
            <w:tcMar>
              <w:top w:w="20" w:type="dxa"/>
              <w:left w:w="20" w:type="dxa"/>
              <w:bottom w:w="20" w:type="dxa"/>
              <w:right w:w="20" w:type="dxa"/>
            </w:tcMar>
            <w:vAlign w:val="center"/>
            <w:hideMark/>
          </w:tcPr>
          <w:p w14:paraId="4CEC2601" w14:textId="77777777" w:rsidR="00D56EDE" w:rsidRPr="00D56EDE" w:rsidRDefault="00D56EDE" w:rsidP="00AC08F3">
            <w:pPr>
              <w:pStyle w:val="movimento2"/>
              <w:rPr>
                <w:color w:val="002060"/>
              </w:rPr>
            </w:pPr>
            <w:r w:rsidRPr="00D56EDE">
              <w:rPr>
                <w:color w:val="002060"/>
              </w:rPr>
              <w:t xml:space="preserve">(POL. SPORT COMMUNICATION) </w:t>
            </w:r>
          </w:p>
        </w:tc>
      </w:tr>
      <w:tr w:rsidR="00D56EDE" w:rsidRPr="00CB07DB" w14:paraId="59AA5DD1" w14:textId="77777777" w:rsidTr="00AC08F3">
        <w:tc>
          <w:tcPr>
            <w:tcW w:w="2200" w:type="dxa"/>
            <w:tcMar>
              <w:top w:w="20" w:type="dxa"/>
              <w:left w:w="20" w:type="dxa"/>
              <w:bottom w:w="20" w:type="dxa"/>
              <w:right w:w="20" w:type="dxa"/>
            </w:tcMar>
            <w:vAlign w:val="center"/>
            <w:hideMark/>
          </w:tcPr>
          <w:p w14:paraId="76C395D9" w14:textId="77777777" w:rsidR="00D56EDE" w:rsidRPr="00D56EDE" w:rsidRDefault="00D56EDE" w:rsidP="00AC08F3">
            <w:pPr>
              <w:pStyle w:val="movimento"/>
              <w:rPr>
                <w:color w:val="002060"/>
              </w:rPr>
            </w:pPr>
            <w:r w:rsidRPr="00D56EDE">
              <w:rPr>
                <w:color w:val="002060"/>
              </w:rPr>
              <w:t>MATERA GUIDO</w:t>
            </w:r>
          </w:p>
        </w:tc>
        <w:tc>
          <w:tcPr>
            <w:tcW w:w="2200" w:type="dxa"/>
            <w:tcMar>
              <w:top w:w="20" w:type="dxa"/>
              <w:left w:w="20" w:type="dxa"/>
              <w:bottom w:w="20" w:type="dxa"/>
              <w:right w:w="20" w:type="dxa"/>
            </w:tcMar>
            <w:vAlign w:val="center"/>
            <w:hideMark/>
          </w:tcPr>
          <w:p w14:paraId="4858AB6E" w14:textId="77777777" w:rsidR="00D56EDE" w:rsidRPr="00D56EDE" w:rsidRDefault="00D56EDE" w:rsidP="00AC08F3">
            <w:pPr>
              <w:pStyle w:val="movimento2"/>
              <w:rPr>
                <w:color w:val="002060"/>
              </w:rPr>
            </w:pPr>
            <w:r w:rsidRPr="00D56EDE">
              <w:rPr>
                <w:color w:val="002060"/>
              </w:rPr>
              <w:t xml:space="preserve">(UNION PICENA) </w:t>
            </w:r>
          </w:p>
        </w:tc>
        <w:tc>
          <w:tcPr>
            <w:tcW w:w="800" w:type="dxa"/>
            <w:tcMar>
              <w:top w:w="20" w:type="dxa"/>
              <w:left w:w="20" w:type="dxa"/>
              <w:bottom w:w="20" w:type="dxa"/>
              <w:right w:w="20" w:type="dxa"/>
            </w:tcMar>
            <w:vAlign w:val="center"/>
            <w:hideMark/>
          </w:tcPr>
          <w:p w14:paraId="0CB56FB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78B36F1" w14:textId="77777777" w:rsidR="00D56EDE" w:rsidRPr="00D56EDE" w:rsidRDefault="00D56EDE" w:rsidP="00AC08F3">
            <w:pPr>
              <w:pStyle w:val="movimento"/>
              <w:rPr>
                <w:color w:val="002060"/>
              </w:rPr>
            </w:pPr>
            <w:r w:rsidRPr="00D56EDE">
              <w:rPr>
                <w:color w:val="002060"/>
              </w:rPr>
              <w:t>MORBIDELLI ELIA</w:t>
            </w:r>
          </w:p>
        </w:tc>
        <w:tc>
          <w:tcPr>
            <w:tcW w:w="2200" w:type="dxa"/>
            <w:tcMar>
              <w:top w:w="20" w:type="dxa"/>
              <w:left w:w="20" w:type="dxa"/>
              <w:bottom w:w="20" w:type="dxa"/>
              <w:right w:w="20" w:type="dxa"/>
            </w:tcMar>
            <w:vAlign w:val="center"/>
            <w:hideMark/>
          </w:tcPr>
          <w:p w14:paraId="22C77A45" w14:textId="77777777" w:rsidR="00D56EDE" w:rsidRPr="00CB07DB" w:rsidRDefault="00D56EDE" w:rsidP="00AC08F3">
            <w:pPr>
              <w:pStyle w:val="movimento2"/>
              <w:rPr>
                <w:color w:val="002060"/>
                <w:lang w:val="es-ES"/>
              </w:rPr>
            </w:pPr>
            <w:r w:rsidRPr="00CB07DB">
              <w:rPr>
                <w:color w:val="002060"/>
                <w:lang w:val="es-ES"/>
              </w:rPr>
              <w:t xml:space="preserve">(VALMISA FUTSAL A.S.D.) </w:t>
            </w:r>
          </w:p>
        </w:tc>
      </w:tr>
    </w:tbl>
    <w:p w14:paraId="77DDEFF7" w14:textId="77777777" w:rsidR="00D56EDE" w:rsidRPr="00D56EDE" w:rsidRDefault="00D56EDE" w:rsidP="00D56EDE">
      <w:pPr>
        <w:pStyle w:val="titolo10"/>
        <w:rPr>
          <w:rFonts w:eastAsiaTheme="minorEastAsia"/>
          <w:color w:val="002060"/>
        </w:rPr>
      </w:pPr>
      <w:r w:rsidRPr="00D56EDE">
        <w:rPr>
          <w:color w:val="002060"/>
        </w:rPr>
        <w:t xml:space="preserve">GARE DEL 22/ 2/2025 </w:t>
      </w:r>
    </w:p>
    <w:p w14:paraId="184BDD28" w14:textId="77777777" w:rsidR="00D56EDE" w:rsidRPr="00D56EDE" w:rsidRDefault="00D56EDE" w:rsidP="00D56EDE">
      <w:pPr>
        <w:pStyle w:val="titolo7a"/>
        <w:rPr>
          <w:color w:val="002060"/>
        </w:rPr>
      </w:pPr>
      <w:r w:rsidRPr="00D56EDE">
        <w:rPr>
          <w:color w:val="002060"/>
        </w:rPr>
        <w:t xml:space="preserve">PROVVEDIMENTI DISCIPLINARI </w:t>
      </w:r>
    </w:p>
    <w:p w14:paraId="316FF5EA"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2F39D632" w14:textId="77777777" w:rsidR="00D56EDE" w:rsidRPr="00D56EDE" w:rsidRDefault="00D56EDE" w:rsidP="00D56EDE">
      <w:pPr>
        <w:pStyle w:val="titolo30"/>
        <w:rPr>
          <w:color w:val="002060"/>
        </w:rPr>
      </w:pPr>
      <w:r w:rsidRPr="00D56EDE">
        <w:rPr>
          <w:color w:val="002060"/>
        </w:rPr>
        <w:t xml:space="preserve">ASSISTENTE ARBITRO </w:t>
      </w:r>
    </w:p>
    <w:p w14:paraId="58DAFAE1" w14:textId="77777777" w:rsidR="00D56EDE" w:rsidRPr="00D56EDE" w:rsidRDefault="00D56EDE" w:rsidP="00D56EDE">
      <w:pPr>
        <w:pStyle w:val="titolo20"/>
        <w:rPr>
          <w:color w:val="002060"/>
        </w:rPr>
      </w:pPr>
      <w:r w:rsidRPr="00D56EDE">
        <w:rPr>
          <w:color w:val="002060"/>
        </w:rPr>
        <w:t xml:space="preserve">SQUALIFICA FINO AL 26/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A46466F" w14:textId="77777777" w:rsidTr="00AC08F3">
        <w:tc>
          <w:tcPr>
            <w:tcW w:w="2200" w:type="dxa"/>
            <w:tcMar>
              <w:top w:w="20" w:type="dxa"/>
              <w:left w:w="20" w:type="dxa"/>
              <w:bottom w:w="20" w:type="dxa"/>
              <w:right w:w="20" w:type="dxa"/>
            </w:tcMar>
            <w:vAlign w:val="center"/>
            <w:hideMark/>
          </w:tcPr>
          <w:p w14:paraId="63D764D9" w14:textId="77777777" w:rsidR="00D56EDE" w:rsidRPr="00D56EDE" w:rsidRDefault="00D56EDE" w:rsidP="00AC08F3">
            <w:pPr>
              <w:pStyle w:val="movimento"/>
              <w:rPr>
                <w:color w:val="002060"/>
              </w:rPr>
            </w:pPr>
            <w:r w:rsidRPr="00D56EDE">
              <w:rPr>
                <w:color w:val="002060"/>
              </w:rPr>
              <w:t>MONTENERI ANGELO</w:t>
            </w:r>
          </w:p>
        </w:tc>
        <w:tc>
          <w:tcPr>
            <w:tcW w:w="2200" w:type="dxa"/>
            <w:tcMar>
              <w:top w:w="20" w:type="dxa"/>
              <w:left w:w="20" w:type="dxa"/>
              <w:bottom w:w="20" w:type="dxa"/>
              <w:right w:w="20" w:type="dxa"/>
            </w:tcMar>
            <w:vAlign w:val="center"/>
            <w:hideMark/>
          </w:tcPr>
          <w:p w14:paraId="5944D43D" w14:textId="77777777" w:rsidR="00D56EDE" w:rsidRPr="00D56EDE" w:rsidRDefault="00D56EDE" w:rsidP="00AC08F3">
            <w:pPr>
              <w:pStyle w:val="movimento2"/>
              <w:rPr>
                <w:color w:val="002060"/>
              </w:rPr>
            </w:pPr>
            <w:r w:rsidRPr="00D56EDE">
              <w:rPr>
                <w:color w:val="002060"/>
              </w:rPr>
              <w:t xml:space="preserve">(FIUMINATA) </w:t>
            </w:r>
          </w:p>
        </w:tc>
        <w:tc>
          <w:tcPr>
            <w:tcW w:w="800" w:type="dxa"/>
            <w:tcMar>
              <w:top w:w="20" w:type="dxa"/>
              <w:left w:w="20" w:type="dxa"/>
              <w:bottom w:w="20" w:type="dxa"/>
              <w:right w:w="20" w:type="dxa"/>
            </w:tcMar>
            <w:vAlign w:val="center"/>
            <w:hideMark/>
          </w:tcPr>
          <w:p w14:paraId="408F083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A3B20F0"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96B73CC" w14:textId="77777777" w:rsidR="00D56EDE" w:rsidRPr="00D56EDE" w:rsidRDefault="00D56EDE" w:rsidP="00AC08F3">
            <w:pPr>
              <w:pStyle w:val="movimento2"/>
              <w:rPr>
                <w:color w:val="002060"/>
              </w:rPr>
            </w:pPr>
            <w:r w:rsidRPr="00D56EDE">
              <w:rPr>
                <w:color w:val="002060"/>
              </w:rPr>
              <w:t> </w:t>
            </w:r>
          </w:p>
        </w:tc>
      </w:tr>
    </w:tbl>
    <w:p w14:paraId="4508C453" w14:textId="4B8DBCA9" w:rsidR="00D56EDE" w:rsidRPr="00D56EDE" w:rsidRDefault="00D56EDE" w:rsidP="00D56EDE">
      <w:pPr>
        <w:pStyle w:val="diffida"/>
        <w:spacing w:before="80" w:beforeAutospacing="0" w:after="40" w:afterAutospacing="0"/>
        <w:jc w:val="left"/>
        <w:rPr>
          <w:rFonts w:eastAsiaTheme="minorEastAsia"/>
          <w:color w:val="002060"/>
        </w:rPr>
      </w:pPr>
      <w:r w:rsidRPr="00D56EDE">
        <w:rPr>
          <w:color w:val="002060"/>
        </w:rPr>
        <w:t>Espulso perch</w:t>
      </w:r>
      <w:r w:rsidR="007A15E9">
        <w:rPr>
          <w:color w:val="002060"/>
        </w:rPr>
        <w:t>é</w:t>
      </w:r>
      <w:r w:rsidRPr="00D56EDE">
        <w:rPr>
          <w:color w:val="002060"/>
        </w:rPr>
        <w:t xml:space="preserve"> partecipava ad una colluttazione tra due giocatori, alla notifica del provvedimento disciplinare insultava l'arbitro. A fine gara entrava in campo per reiterare le offese e seguiva il direttore di gara fino agli spogliatoi per insultarlo e minacciarlo. Sanzione irrogata ai sensi e agli effetti dell'art. 36 co. 2 lett. a) CGS </w:t>
      </w:r>
    </w:p>
    <w:p w14:paraId="7C60803C" w14:textId="77777777" w:rsidR="00D56EDE" w:rsidRPr="00D56EDE" w:rsidRDefault="00D56EDE" w:rsidP="00D56EDE">
      <w:pPr>
        <w:pStyle w:val="titolo30"/>
        <w:rPr>
          <w:color w:val="002060"/>
        </w:rPr>
      </w:pPr>
      <w:r w:rsidRPr="00D56EDE">
        <w:rPr>
          <w:color w:val="002060"/>
        </w:rPr>
        <w:t xml:space="preserve">CALCIATORI ESPULSI </w:t>
      </w:r>
    </w:p>
    <w:p w14:paraId="1D248711" w14:textId="77777777" w:rsidR="00D56EDE" w:rsidRPr="00D56EDE" w:rsidRDefault="00D56EDE" w:rsidP="00D56EDE">
      <w:pPr>
        <w:pStyle w:val="titolo20"/>
        <w:rPr>
          <w:color w:val="002060"/>
        </w:rPr>
      </w:pPr>
      <w:r w:rsidRPr="00D56ED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4D922902" w14:textId="77777777" w:rsidTr="00AC08F3">
        <w:tc>
          <w:tcPr>
            <w:tcW w:w="2200" w:type="dxa"/>
            <w:tcMar>
              <w:top w:w="20" w:type="dxa"/>
              <w:left w:w="20" w:type="dxa"/>
              <w:bottom w:w="20" w:type="dxa"/>
              <w:right w:w="20" w:type="dxa"/>
            </w:tcMar>
            <w:vAlign w:val="center"/>
            <w:hideMark/>
          </w:tcPr>
          <w:p w14:paraId="1D5E6807" w14:textId="77777777" w:rsidR="00D56EDE" w:rsidRPr="00D56EDE" w:rsidRDefault="00D56EDE" w:rsidP="00AC08F3">
            <w:pPr>
              <w:pStyle w:val="movimento"/>
              <w:rPr>
                <w:color w:val="002060"/>
              </w:rPr>
            </w:pPr>
            <w:r w:rsidRPr="00D56EDE">
              <w:rPr>
                <w:color w:val="002060"/>
              </w:rPr>
              <w:t>BINCI RICCARDO</w:t>
            </w:r>
          </w:p>
        </w:tc>
        <w:tc>
          <w:tcPr>
            <w:tcW w:w="2200" w:type="dxa"/>
            <w:tcMar>
              <w:top w:w="20" w:type="dxa"/>
              <w:left w:w="20" w:type="dxa"/>
              <w:bottom w:w="20" w:type="dxa"/>
              <w:right w:w="20" w:type="dxa"/>
            </w:tcMar>
            <w:vAlign w:val="center"/>
            <w:hideMark/>
          </w:tcPr>
          <w:p w14:paraId="49C987A5" w14:textId="77777777" w:rsidR="00D56EDE" w:rsidRPr="00D56EDE" w:rsidRDefault="00D56EDE" w:rsidP="00AC08F3">
            <w:pPr>
              <w:pStyle w:val="movimento2"/>
              <w:rPr>
                <w:color w:val="002060"/>
              </w:rPr>
            </w:pPr>
            <w:r w:rsidRPr="00D56EDE">
              <w:rPr>
                <w:color w:val="002060"/>
              </w:rPr>
              <w:t xml:space="preserve">(ATLETICO CHIARAVALLE) </w:t>
            </w:r>
          </w:p>
        </w:tc>
        <w:tc>
          <w:tcPr>
            <w:tcW w:w="800" w:type="dxa"/>
            <w:tcMar>
              <w:top w:w="20" w:type="dxa"/>
              <w:left w:w="20" w:type="dxa"/>
              <w:bottom w:w="20" w:type="dxa"/>
              <w:right w:w="20" w:type="dxa"/>
            </w:tcMar>
            <w:vAlign w:val="center"/>
            <w:hideMark/>
          </w:tcPr>
          <w:p w14:paraId="53659A2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BD6F858" w14:textId="77777777" w:rsidR="00D56EDE" w:rsidRPr="00D56EDE" w:rsidRDefault="00D56EDE" w:rsidP="00AC08F3">
            <w:pPr>
              <w:pStyle w:val="movimento"/>
              <w:rPr>
                <w:color w:val="002060"/>
              </w:rPr>
            </w:pPr>
            <w:r w:rsidRPr="00D56EDE">
              <w:rPr>
                <w:color w:val="002060"/>
              </w:rPr>
              <w:t>GRASSELLI DENNY</w:t>
            </w:r>
          </w:p>
        </w:tc>
        <w:tc>
          <w:tcPr>
            <w:tcW w:w="2200" w:type="dxa"/>
            <w:tcMar>
              <w:top w:w="20" w:type="dxa"/>
              <w:left w:w="20" w:type="dxa"/>
              <w:bottom w:w="20" w:type="dxa"/>
              <w:right w:w="20" w:type="dxa"/>
            </w:tcMar>
            <w:vAlign w:val="center"/>
            <w:hideMark/>
          </w:tcPr>
          <w:p w14:paraId="01023AB0" w14:textId="77777777" w:rsidR="00D56EDE" w:rsidRPr="00D56EDE" w:rsidRDefault="00D56EDE" w:rsidP="00AC08F3">
            <w:pPr>
              <w:pStyle w:val="movimento2"/>
              <w:rPr>
                <w:color w:val="002060"/>
              </w:rPr>
            </w:pPr>
            <w:r w:rsidRPr="00D56EDE">
              <w:rPr>
                <w:color w:val="002060"/>
              </w:rPr>
              <w:t xml:space="preserve">(EUROPE TT) </w:t>
            </w:r>
          </w:p>
        </w:tc>
      </w:tr>
      <w:tr w:rsidR="00D56EDE" w:rsidRPr="00D56EDE" w14:paraId="7633EE9C" w14:textId="77777777" w:rsidTr="00AC08F3">
        <w:tc>
          <w:tcPr>
            <w:tcW w:w="2200" w:type="dxa"/>
            <w:tcMar>
              <w:top w:w="20" w:type="dxa"/>
              <w:left w:w="20" w:type="dxa"/>
              <w:bottom w:w="20" w:type="dxa"/>
              <w:right w:w="20" w:type="dxa"/>
            </w:tcMar>
            <w:vAlign w:val="center"/>
            <w:hideMark/>
          </w:tcPr>
          <w:p w14:paraId="7B3C1EF8" w14:textId="77777777" w:rsidR="00D56EDE" w:rsidRPr="00D56EDE" w:rsidRDefault="00D56EDE" w:rsidP="00AC08F3">
            <w:pPr>
              <w:pStyle w:val="movimento"/>
              <w:rPr>
                <w:color w:val="002060"/>
              </w:rPr>
            </w:pPr>
            <w:r w:rsidRPr="00D56EDE">
              <w:rPr>
                <w:color w:val="002060"/>
              </w:rPr>
              <w:t>CAMPIONI RICCARDO</w:t>
            </w:r>
          </w:p>
        </w:tc>
        <w:tc>
          <w:tcPr>
            <w:tcW w:w="2200" w:type="dxa"/>
            <w:tcMar>
              <w:top w:w="20" w:type="dxa"/>
              <w:left w:w="20" w:type="dxa"/>
              <w:bottom w:w="20" w:type="dxa"/>
              <w:right w:w="20" w:type="dxa"/>
            </w:tcMar>
            <w:vAlign w:val="center"/>
            <w:hideMark/>
          </w:tcPr>
          <w:p w14:paraId="4C7D1551" w14:textId="77777777" w:rsidR="00D56EDE" w:rsidRPr="00D56EDE" w:rsidRDefault="00D56EDE" w:rsidP="00AC08F3">
            <w:pPr>
              <w:pStyle w:val="movimento2"/>
              <w:rPr>
                <w:color w:val="002060"/>
              </w:rPr>
            </w:pPr>
            <w:r w:rsidRPr="00D56EDE">
              <w:rPr>
                <w:color w:val="002060"/>
              </w:rPr>
              <w:t xml:space="preserve">(FIUMINATA) </w:t>
            </w:r>
          </w:p>
        </w:tc>
        <w:tc>
          <w:tcPr>
            <w:tcW w:w="800" w:type="dxa"/>
            <w:tcMar>
              <w:top w:w="20" w:type="dxa"/>
              <w:left w:w="20" w:type="dxa"/>
              <w:bottom w:w="20" w:type="dxa"/>
              <w:right w:w="20" w:type="dxa"/>
            </w:tcMar>
            <w:vAlign w:val="center"/>
            <w:hideMark/>
          </w:tcPr>
          <w:p w14:paraId="75A79CC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A35EAF6" w14:textId="77777777" w:rsidR="00D56EDE" w:rsidRPr="00D56EDE" w:rsidRDefault="00D56EDE" w:rsidP="00AC08F3">
            <w:pPr>
              <w:pStyle w:val="movimento"/>
              <w:rPr>
                <w:color w:val="002060"/>
              </w:rPr>
            </w:pPr>
            <w:r w:rsidRPr="00D56EDE">
              <w:rPr>
                <w:color w:val="002060"/>
              </w:rPr>
              <w:t>DONATI CRISTIAN</w:t>
            </w:r>
          </w:p>
        </w:tc>
        <w:tc>
          <w:tcPr>
            <w:tcW w:w="2200" w:type="dxa"/>
            <w:tcMar>
              <w:top w:w="20" w:type="dxa"/>
              <w:left w:w="20" w:type="dxa"/>
              <w:bottom w:w="20" w:type="dxa"/>
              <w:right w:w="20" w:type="dxa"/>
            </w:tcMar>
            <w:vAlign w:val="center"/>
            <w:hideMark/>
          </w:tcPr>
          <w:p w14:paraId="4183BE9A" w14:textId="77777777" w:rsidR="00D56EDE" w:rsidRPr="00D56EDE" w:rsidRDefault="00D56EDE" w:rsidP="00AC08F3">
            <w:pPr>
              <w:pStyle w:val="movimento2"/>
              <w:rPr>
                <w:color w:val="002060"/>
              </w:rPr>
            </w:pPr>
            <w:r w:rsidRPr="00D56EDE">
              <w:rPr>
                <w:color w:val="002060"/>
              </w:rPr>
              <w:t xml:space="preserve">(FIUMINATA) </w:t>
            </w:r>
          </w:p>
        </w:tc>
      </w:tr>
      <w:tr w:rsidR="00D56EDE" w:rsidRPr="00D56EDE" w14:paraId="1A6F3397" w14:textId="77777777" w:rsidTr="00AC08F3">
        <w:tc>
          <w:tcPr>
            <w:tcW w:w="2200" w:type="dxa"/>
            <w:tcMar>
              <w:top w:w="20" w:type="dxa"/>
              <w:left w:w="20" w:type="dxa"/>
              <w:bottom w:w="20" w:type="dxa"/>
              <w:right w:w="20" w:type="dxa"/>
            </w:tcMar>
            <w:vAlign w:val="center"/>
            <w:hideMark/>
          </w:tcPr>
          <w:p w14:paraId="4155E09D" w14:textId="77777777" w:rsidR="00D56EDE" w:rsidRPr="00D56EDE" w:rsidRDefault="00D56EDE" w:rsidP="00AC08F3">
            <w:pPr>
              <w:pStyle w:val="movimento"/>
              <w:rPr>
                <w:color w:val="002060"/>
              </w:rPr>
            </w:pPr>
            <w:r w:rsidRPr="00D56EDE">
              <w:rPr>
                <w:color w:val="002060"/>
              </w:rPr>
              <w:t>GALVAGNO MARCO</w:t>
            </w:r>
          </w:p>
        </w:tc>
        <w:tc>
          <w:tcPr>
            <w:tcW w:w="2200" w:type="dxa"/>
            <w:tcMar>
              <w:top w:w="20" w:type="dxa"/>
              <w:left w:w="20" w:type="dxa"/>
              <w:bottom w:w="20" w:type="dxa"/>
              <w:right w:w="20" w:type="dxa"/>
            </w:tcMar>
            <w:vAlign w:val="center"/>
            <w:hideMark/>
          </w:tcPr>
          <w:p w14:paraId="1696D050" w14:textId="77777777" w:rsidR="00D56EDE" w:rsidRPr="00D56EDE" w:rsidRDefault="00D56EDE" w:rsidP="00AC08F3">
            <w:pPr>
              <w:pStyle w:val="movimento2"/>
              <w:rPr>
                <w:color w:val="002060"/>
              </w:rPr>
            </w:pPr>
            <w:r w:rsidRPr="00D56EDE">
              <w:rPr>
                <w:color w:val="002060"/>
              </w:rPr>
              <w:t xml:space="preserve">(FIUMINATA) </w:t>
            </w:r>
          </w:p>
        </w:tc>
        <w:tc>
          <w:tcPr>
            <w:tcW w:w="800" w:type="dxa"/>
            <w:tcMar>
              <w:top w:w="20" w:type="dxa"/>
              <w:left w:w="20" w:type="dxa"/>
              <w:bottom w:w="20" w:type="dxa"/>
              <w:right w:w="20" w:type="dxa"/>
            </w:tcMar>
            <w:vAlign w:val="center"/>
            <w:hideMark/>
          </w:tcPr>
          <w:p w14:paraId="32C2486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260923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DD689BF" w14:textId="77777777" w:rsidR="00D56EDE" w:rsidRPr="00D56EDE" w:rsidRDefault="00D56EDE" w:rsidP="00AC08F3">
            <w:pPr>
              <w:pStyle w:val="movimento2"/>
              <w:rPr>
                <w:color w:val="002060"/>
              </w:rPr>
            </w:pPr>
            <w:r w:rsidRPr="00D56EDE">
              <w:rPr>
                <w:color w:val="002060"/>
              </w:rPr>
              <w:t> </w:t>
            </w:r>
          </w:p>
        </w:tc>
      </w:tr>
    </w:tbl>
    <w:p w14:paraId="371ADB1B" w14:textId="77777777" w:rsidR="00D56EDE" w:rsidRPr="00D56EDE" w:rsidRDefault="00D56EDE" w:rsidP="00D56EDE">
      <w:pPr>
        <w:pStyle w:val="titolo30"/>
        <w:rPr>
          <w:rFonts w:eastAsiaTheme="minorEastAsia"/>
          <w:color w:val="002060"/>
        </w:rPr>
      </w:pPr>
      <w:r w:rsidRPr="00D56EDE">
        <w:rPr>
          <w:color w:val="002060"/>
        </w:rPr>
        <w:t xml:space="preserve">CALCIATORI NON ESPULSI </w:t>
      </w:r>
    </w:p>
    <w:p w14:paraId="1C547DF1" w14:textId="77777777" w:rsidR="00D56EDE" w:rsidRPr="00D56EDE" w:rsidRDefault="00D56EDE" w:rsidP="00D56EDE">
      <w:pPr>
        <w:pStyle w:val="titolo20"/>
        <w:rPr>
          <w:color w:val="002060"/>
        </w:rPr>
      </w:pPr>
      <w:r w:rsidRPr="00D56ED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270AFD1" w14:textId="77777777" w:rsidTr="00AC08F3">
        <w:tc>
          <w:tcPr>
            <w:tcW w:w="2200" w:type="dxa"/>
            <w:tcMar>
              <w:top w:w="20" w:type="dxa"/>
              <w:left w:w="20" w:type="dxa"/>
              <w:bottom w:w="20" w:type="dxa"/>
              <w:right w:w="20" w:type="dxa"/>
            </w:tcMar>
            <w:vAlign w:val="center"/>
            <w:hideMark/>
          </w:tcPr>
          <w:p w14:paraId="707045F0" w14:textId="77777777" w:rsidR="00D56EDE" w:rsidRPr="00D56EDE" w:rsidRDefault="00D56EDE" w:rsidP="00AC08F3">
            <w:pPr>
              <w:pStyle w:val="movimento"/>
              <w:rPr>
                <w:color w:val="002060"/>
              </w:rPr>
            </w:pPr>
            <w:r w:rsidRPr="00D56EDE">
              <w:rPr>
                <w:color w:val="002060"/>
              </w:rPr>
              <w:t>TESEI SIMONE</w:t>
            </w:r>
          </w:p>
        </w:tc>
        <w:tc>
          <w:tcPr>
            <w:tcW w:w="2200" w:type="dxa"/>
            <w:tcMar>
              <w:top w:w="20" w:type="dxa"/>
              <w:left w:w="20" w:type="dxa"/>
              <w:bottom w:w="20" w:type="dxa"/>
              <w:right w:w="20" w:type="dxa"/>
            </w:tcMar>
            <w:vAlign w:val="center"/>
            <w:hideMark/>
          </w:tcPr>
          <w:p w14:paraId="1E37FBA8" w14:textId="77777777" w:rsidR="00D56EDE" w:rsidRPr="00D56EDE" w:rsidRDefault="00D56EDE" w:rsidP="00AC08F3">
            <w:pPr>
              <w:pStyle w:val="movimento2"/>
              <w:rPr>
                <w:color w:val="002060"/>
              </w:rPr>
            </w:pPr>
            <w:r w:rsidRPr="00D56EDE">
              <w:rPr>
                <w:color w:val="002060"/>
              </w:rPr>
              <w:t xml:space="preserve">(ATLETICO CHIARAVALLE) </w:t>
            </w:r>
          </w:p>
        </w:tc>
        <w:tc>
          <w:tcPr>
            <w:tcW w:w="800" w:type="dxa"/>
            <w:tcMar>
              <w:top w:w="20" w:type="dxa"/>
              <w:left w:w="20" w:type="dxa"/>
              <w:bottom w:w="20" w:type="dxa"/>
              <w:right w:w="20" w:type="dxa"/>
            </w:tcMar>
            <w:vAlign w:val="center"/>
            <w:hideMark/>
          </w:tcPr>
          <w:p w14:paraId="64BE0C0F"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9E185D8" w14:textId="77777777" w:rsidR="00D56EDE" w:rsidRPr="00D56EDE" w:rsidRDefault="00D56EDE" w:rsidP="00AC08F3">
            <w:pPr>
              <w:pStyle w:val="movimento"/>
              <w:rPr>
                <w:color w:val="002060"/>
              </w:rPr>
            </w:pPr>
            <w:r w:rsidRPr="00D56EDE">
              <w:rPr>
                <w:color w:val="002060"/>
              </w:rPr>
              <w:t>PALOMBARANI SIMONE</w:t>
            </w:r>
          </w:p>
        </w:tc>
        <w:tc>
          <w:tcPr>
            <w:tcW w:w="2200" w:type="dxa"/>
            <w:tcMar>
              <w:top w:w="20" w:type="dxa"/>
              <w:left w:w="20" w:type="dxa"/>
              <w:bottom w:w="20" w:type="dxa"/>
              <w:right w:w="20" w:type="dxa"/>
            </w:tcMar>
            <w:vAlign w:val="center"/>
            <w:hideMark/>
          </w:tcPr>
          <w:p w14:paraId="0BD8ACFA" w14:textId="77777777" w:rsidR="00D56EDE" w:rsidRPr="00D56EDE" w:rsidRDefault="00D56EDE" w:rsidP="00AC08F3">
            <w:pPr>
              <w:pStyle w:val="movimento2"/>
              <w:rPr>
                <w:color w:val="002060"/>
              </w:rPr>
            </w:pPr>
            <w:r w:rsidRPr="00D56EDE">
              <w:rPr>
                <w:color w:val="002060"/>
              </w:rPr>
              <w:t xml:space="preserve">(CASENUOVE) </w:t>
            </w:r>
          </w:p>
        </w:tc>
      </w:tr>
      <w:tr w:rsidR="00D56EDE" w:rsidRPr="00D56EDE" w14:paraId="04BE1907" w14:textId="77777777" w:rsidTr="00AC08F3">
        <w:tc>
          <w:tcPr>
            <w:tcW w:w="2200" w:type="dxa"/>
            <w:tcMar>
              <w:top w:w="20" w:type="dxa"/>
              <w:left w:w="20" w:type="dxa"/>
              <w:bottom w:w="20" w:type="dxa"/>
              <w:right w:w="20" w:type="dxa"/>
            </w:tcMar>
            <w:vAlign w:val="center"/>
            <w:hideMark/>
          </w:tcPr>
          <w:p w14:paraId="081592DC" w14:textId="77777777" w:rsidR="00D56EDE" w:rsidRPr="00D56EDE" w:rsidRDefault="00D56EDE" w:rsidP="00AC08F3">
            <w:pPr>
              <w:pStyle w:val="movimento"/>
              <w:rPr>
                <w:color w:val="002060"/>
              </w:rPr>
            </w:pPr>
            <w:r w:rsidRPr="00D56EDE">
              <w:rPr>
                <w:color w:val="002060"/>
              </w:rPr>
              <w:t>MONTERVINO EGIDIO</w:t>
            </w:r>
          </w:p>
        </w:tc>
        <w:tc>
          <w:tcPr>
            <w:tcW w:w="2200" w:type="dxa"/>
            <w:tcMar>
              <w:top w:w="20" w:type="dxa"/>
              <w:left w:w="20" w:type="dxa"/>
              <w:bottom w:w="20" w:type="dxa"/>
              <w:right w:w="20" w:type="dxa"/>
            </w:tcMar>
            <w:vAlign w:val="center"/>
            <w:hideMark/>
          </w:tcPr>
          <w:p w14:paraId="3EAFC2A9" w14:textId="77777777" w:rsidR="00D56EDE" w:rsidRPr="00D56EDE" w:rsidRDefault="00D56EDE" w:rsidP="00AC08F3">
            <w:pPr>
              <w:pStyle w:val="movimento2"/>
              <w:rPr>
                <w:color w:val="002060"/>
              </w:rPr>
            </w:pPr>
            <w:r w:rsidRPr="00D56EDE">
              <w:rPr>
                <w:color w:val="002060"/>
              </w:rPr>
              <w:t>(</w:t>
            </w:r>
            <w:proofErr w:type="gramStart"/>
            <w:r w:rsidRPr="00D56EDE">
              <w:rPr>
                <w:color w:val="002060"/>
              </w:rPr>
              <w:t>CITTA</w:t>
            </w:r>
            <w:proofErr w:type="gramEnd"/>
            <w:r w:rsidRPr="00D56EDE">
              <w:rPr>
                <w:color w:val="002060"/>
              </w:rPr>
              <w:t xml:space="preserve"> DI FALCONARA) </w:t>
            </w:r>
          </w:p>
        </w:tc>
        <w:tc>
          <w:tcPr>
            <w:tcW w:w="800" w:type="dxa"/>
            <w:tcMar>
              <w:top w:w="20" w:type="dxa"/>
              <w:left w:w="20" w:type="dxa"/>
              <w:bottom w:w="20" w:type="dxa"/>
              <w:right w:w="20" w:type="dxa"/>
            </w:tcMar>
            <w:vAlign w:val="center"/>
            <w:hideMark/>
          </w:tcPr>
          <w:p w14:paraId="77CBA4D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A7F7E9B" w14:textId="77777777" w:rsidR="00D56EDE" w:rsidRPr="00D56EDE" w:rsidRDefault="00D56EDE" w:rsidP="00AC08F3">
            <w:pPr>
              <w:pStyle w:val="movimento"/>
              <w:rPr>
                <w:color w:val="002060"/>
              </w:rPr>
            </w:pPr>
            <w:r w:rsidRPr="00D56EDE">
              <w:rPr>
                <w:color w:val="002060"/>
              </w:rPr>
              <w:t>MONTERVINO SIMONE</w:t>
            </w:r>
          </w:p>
        </w:tc>
        <w:tc>
          <w:tcPr>
            <w:tcW w:w="2200" w:type="dxa"/>
            <w:tcMar>
              <w:top w:w="20" w:type="dxa"/>
              <w:left w:w="20" w:type="dxa"/>
              <w:bottom w:w="20" w:type="dxa"/>
              <w:right w:w="20" w:type="dxa"/>
            </w:tcMar>
            <w:vAlign w:val="center"/>
            <w:hideMark/>
          </w:tcPr>
          <w:p w14:paraId="6828EAA1" w14:textId="77777777" w:rsidR="00D56EDE" w:rsidRPr="00D56EDE" w:rsidRDefault="00D56EDE" w:rsidP="00AC08F3">
            <w:pPr>
              <w:pStyle w:val="movimento2"/>
              <w:rPr>
                <w:color w:val="002060"/>
              </w:rPr>
            </w:pPr>
            <w:r w:rsidRPr="00D56EDE">
              <w:rPr>
                <w:color w:val="002060"/>
              </w:rPr>
              <w:t>(</w:t>
            </w:r>
            <w:proofErr w:type="gramStart"/>
            <w:r w:rsidRPr="00D56EDE">
              <w:rPr>
                <w:color w:val="002060"/>
              </w:rPr>
              <w:t>CITTA</w:t>
            </w:r>
            <w:proofErr w:type="gramEnd"/>
            <w:r w:rsidRPr="00D56EDE">
              <w:rPr>
                <w:color w:val="002060"/>
              </w:rPr>
              <w:t xml:space="preserve"> DI FALCONARA) </w:t>
            </w:r>
          </w:p>
        </w:tc>
      </w:tr>
      <w:tr w:rsidR="00D56EDE" w:rsidRPr="00D56EDE" w14:paraId="2B1467AF" w14:textId="77777777" w:rsidTr="00AC08F3">
        <w:tc>
          <w:tcPr>
            <w:tcW w:w="2200" w:type="dxa"/>
            <w:tcMar>
              <w:top w:w="20" w:type="dxa"/>
              <w:left w:w="20" w:type="dxa"/>
              <w:bottom w:w="20" w:type="dxa"/>
              <w:right w:w="20" w:type="dxa"/>
            </w:tcMar>
            <w:vAlign w:val="center"/>
            <w:hideMark/>
          </w:tcPr>
          <w:p w14:paraId="0BD2E2A9" w14:textId="77777777" w:rsidR="00D56EDE" w:rsidRPr="00D56EDE" w:rsidRDefault="00D56EDE" w:rsidP="00AC08F3">
            <w:pPr>
              <w:pStyle w:val="movimento"/>
              <w:rPr>
                <w:color w:val="002060"/>
              </w:rPr>
            </w:pPr>
            <w:r w:rsidRPr="00D56EDE">
              <w:rPr>
                <w:color w:val="002060"/>
              </w:rPr>
              <w:t>ANGELINI ALESSANDRO</w:t>
            </w:r>
          </w:p>
        </w:tc>
        <w:tc>
          <w:tcPr>
            <w:tcW w:w="2200" w:type="dxa"/>
            <w:tcMar>
              <w:top w:w="20" w:type="dxa"/>
              <w:left w:w="20" w:type="dxa"/>
              <w:bottom w:w="20" w:type="dxa"/>
              <w:right w:w="20" w:type="dxa"/>
            </w:tcMar>
            <w:vAlign w:val="center"/>
            <w:hideMark/>
          </w:tcPr>
          <w:p w14:paraId="344E1AF4" w14:textId="77777777" w:rsidR="00D56EDE" w:rsidRPr="00D56EDE" w:rsidRDefault="00D56EDE" w:rsidP="00AC08F3">
            <w:pPr>
              <w:pStyle w:val="movimento2"/>
              <w:rPr>
                <w:color w:val="002060"/>
              </w:rPr>
            </w:pPr>
            <w:r w:rsidRPr="00D56EDE">
              <w:rPr>
                <w:color w:val="002060"/>
              </w:rPr>
              <w:t xml:space="preserve">(FIUMINATA) </w:t>
            </w:r>
          </w:p>
        </w:tc>
        <w:tc>
          <w:tcPr>
            <w:tcW w:w="800" w:type="dxa"/>
            <w:tcMar>
              <w:top w:w="20" w:type="dxa"/>
              <w:left w:w="20" w:type="dxa"/>
              <w:bottom w:w="20" w:type="dxa"/>
              <w:right w:w="20" w:type="dxa"/>
            </w:tcMar>
            <w:vAlign w:val="center"/>
            <w:hideMark/>
          </w:tcPr>
          <w:p w14:paraId="336CC6E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F175199" w14:textId="77777777" w:rsidR="00D56EDE" w:rsidRPr="00D56EDE" w:rsidRDefault="00D56EDE" w:rsidP="00AC08F3">
            <w:pPr>
              <w:pStyle w:val="movimento"/>
              <w:rPr>
                <w:color w:val="002060"/>
              </w:rPr>
            </w:pPr>
            <w:r w:rsidRPr="00D56EDE">
              <w:rPr>
                <w:color w:val="002060"/>
              </w:rPr>
              <w:t>DONATI CRISTIAN</w:t>
            </w:r>
          </w:p>
        </w:tc>
        <w:tc>
          <w:tcPr>
            <w:tcW w:w="2200" w:type="dxa"/>
            <w:tcMar>
              <w:top w:w="20" w:type="dxa"/>
              <w:left w:w="20" w:type="dxa"/>
              <w:bottom w:w="20" w:type="dxa"/>
              <w:right w:w="20" w:type="dxa"/>
            </w:tcMar>
            <w:vAlign w:val="center"/>
            <w:hideMark/>
          </w:tcPr>
          <w:p w14:paraId="6CA257EF" w14:textId="77777777" w:rsidR="00D56EDE" w:rsidRPr="00D56EDE" w:rsidRDefault="00D56EDE" w:rsidP="00AC08F3">
            <w:pPr>
              <w:pStyle w:val="movimento2"/>
              <w:rPr>
                <w:color w:val="002060"/>
              </w:rPr>
            </w:pPr>
            <w:r w:rsidRPr="00D56EDE">
              <w:rPr>
                <w:color w:val="002060"/>
              </w:rPr>
              <w:t xml:space="preserve">(FIUMINATA) </w:t>
            </w:r>
          </w:p>
        </w:tc>
      </w:tr>
      <w:tr w:rsidR="00D56EDE" w:rsidRPr="00D56EDE" w14:paraId="003368C6" w14:textId="77777777" w:rsidTr="00AC08F3">
        <w:tc>
          <w:tcPr>
            <w:tcW w:w="2200" w:type="dxa"/>
            <w:tcMar>
              <w:top w:w="20" w:type="dxa"/>
              <w:left w:w="20" w:type="dxa"/>
              <w:bottom w:w="20" w:type="dxa"/>
              <w:right w:w="20" w:type="dxa"/>
            </w:tcMar>
            <w:vAlign w:val="center"/>
            <w:hideMark/>
          </w:tcPr>
          <w:p w14:paraId="48DA61CA" w14:textId="77777777" w:rsidR="00D56EDE" w:rsidRPr="00D56EDE" w:rsidRDefault="00D56EDE" w:rsidP="00AC08F3">
            <w:pPr>
              <w:pStyle w:val="movimento"/>
              <w:rPr>
                <w:color w:val="002060"/>
              </w:rPr>
            </w:pPr>
            <w:r w:rsidRPr="00D56EDE">
              <w:rPr>
                <w:color w:val="002060"/>
              </w:rPr>
              <w:t>ANGELINI ALESSANDRO</w:t>
            </w:r>
          </w:p>
        </w:tc>
        <w:tc>
          <w:tcPr>
            <w:tcW w:w="2200" w:type="dxa"/>
            <w:tcMar>
              <w:top w:w="20" w:type="dxa"/>
              <w:left w:w="20" w:type="dxa"/>
              <w:bottom w:w="20" w:type="dxa"/>
              <w:right w:w="20" w:type="dxa"/>
            </w:tcMar>
            <w:vAlign w:val="center"/>
            <w:hideMark/>
          </w:tcPr>
          <w:p w14:paraId="7CE66B94" w14:textId="77777777" w:rsidR="00D56EDE" w:rsidRPr="00D56EDE" w:rsidRDefault="00D56EDE" w:rsidP="00AC08F3">
            <w:pPr>
              <w:pStyle w:val="movimento2"/>
              <w:rPr>
                <w:color w:val="002060"/>
              </w:rPr>
            </w:pPr>
            <w:r w:rsidRPr="00D56EDE">
              <w:rPr>
                <w:color w:val="002060"/>
              </w:rPr>
              <w:t xml:space="preserve">(VADO C5) </w:t>
            </w:r>
          </w:p>
        </w:tc>
        <w:tc>
          <w:tcPr>
            <w:tcW w:w="800" w:type="dxa"/>
            <w:tcMar>
              <w:top w:w="20" w:type="dxa"/>
              <w:left w:w="20" w:type="dxa"/>
              <w:bottom w:w="20" w:type="dxa"/>
              <w:right w:w="20" w:type="dxa"/>
            </w:tcMar>
            <w:vAlign w:val="center"/>
            <w:hideMark/>
          </w:tcPr>
          <w:p w14:paraId="2EBA0DD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2B2D64A"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1D3AA28" w14:textId="77777777" w:rsidR="00D56EDE" w:rsidRPr="00D56EDE" w:rsidRDefault="00D56EDE" w:rsidP="00AC08F3">
            <w:pPr>
              <w:pStyle w:val="movimento2"/>
              <w:rPr>
                <w:color w:val="002060"/>
              </w:rPr>
            </w:pPr>
            <w:r w:rsidRPr="00D56EDE">
              <w:rPr>
                <w:color w:val="002060"/>
              </w:rPr>
              <w:t> </w:t>
            </w:r>
          </w:p>
        </w:tc>
      </w:tr>
    </w:tbl>
    <w:p w14:paraId="4F4715CC" w14:textId="77777777" w:rsidR="00D56EDE" w:rsidRPr="00D56EDE" w:rsidRDefault="00D56EDE" w:rsidP="00D56EDE">
      <w:pPr>
        <w:pStyle w:val="titolo20"/>
        <w:rPr>
          <w:rFonts w:eastAsiaTheme="minorEastAsia"/>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600246F" w14:textId="77777777" w:rsidTr="00AC08F3">
        <w:tc>
          <w:tcPr>
            <w:tcW w:w="2200" w:type="dxa"/>
            <w:tcMar>
              <w:top w:w="20" w:type="dxa"/>
              <w:left w:w="20" w:type="dxa"/>
              <w:bottom w:w="20" w:type="dxa"/>
              <w:right w:w="20" w:type="dxa"/>
            </w:tcMar>
            <w:vAlign w:val="center"/>
            <w:hideMark/>
          </w:tcPr>
          <w:p w14:paraId="751C10D8" w14:textId="77777777" w:rsidR="00D56EDE" w:rsidRPr="00D56EDE" w:rsidRDefault="00D56EDE" w:rsidP="00AC08F3">
            <w:pPr>
              <w:pStyle w:val="movimento"/>
              <w:rPr>
                <w:color w:val="002060"/>
              </w:rPr>
            </w:pPr>
            <w:r w:rsidRPr="00D56EDE">
              <w:rPr>
                <w:color w:val="002060"/>
              </w:rPr>
              <w:t>MENGONI NICOLO</w:t>
            </w:r>
          </w:p>
        </w:tc>
        <w:tc>
          <w:tcPr>
            <w:tcW w:w="2200" w:type="dxa"/>
            <w:tcMar>
              <w:top w:w="20" w:type="dxa"/>
              <w:left w:w="20" w:type="dxa"/>
              <w:bottom w:w="20" w:type="dxa"/>
              <w:right w:w="20" w:type="dxa"/>
            </w:tcMar>
            <w:vAlign w:val="center"/>
            <w:hideMark/>
          </w:tcPr>
          <w:p w14:paraId="50BF1F9C" w14:textId="77777777" w:rsidR="00D56EDE" w:rsidRPr="00D56EDE" w:rsidRDefault="00D56EDE" w:rsidP="00AC08F3">
            <w:pPr>
              <w:pStyle w:val="movimento2"/>
              <w:rPr>
                <w:color w:val="002060"/>
              </w:rPr>
            </w:pPr>
            <w:r w:rsidRPr="00D56EDE">
              <w:rPr>
                <w:color w:val="002060"/>
              </w:rPr>
              <w:t xml:space="preserve">(CASENUOVE) </w:t>
            </w:r>
          </w:p>
        </w:tc>
        <w:tc>
          <w:tcPr>
            <w:tcW w:w="800" w:type="dxa"/>
            <w:tcMar>
              <w:top w:w="20" w:type="dxa"/>
              <w:left w:w="20" w:type="dxa"/>
              <w:bottom w:w="20" w:type="dxa"/>
              <w:right w:w="20" w:type="dxa"/>
            </w:tcMar>
            <w:vAlign w:val="center"/>
            <w:hideMark/>
          </w:tcPr>
          <w:p w14:paraId="4F2C884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A75C9A3" w14:textId="77777777" w:rsidR="00D56EDE" w:rsidRPr="00D56EDE" w:rsidRDefault="00D56EDE" w:rsidP="00AC08F3">
            <w:pPr>
              <w:pStyle w:val="movimento"/>
              <w:rPr>
                <w:color w:val="002060"/>
              </w:rPr>
            </w:pPr>
            <w:r w:rsidRPr="00D56EDE">
              <w:rPr>
                <w:color w:val="002060"/>
              </w:rPr>
              <w:t>IANNELLI ANDREA</w:t>
            </w:r>
          </w:p>
        </w:tc>
        <w:tc>
          <w:tcPr>
            <w:tcW w:w="2200" w:type="dxa"/>
            <w:tcMar>
              <w:top w:w="20" w:type="dxa"/>
              <w:left w:w="20" w:type="dxa"/>
              <w:bottom w:w="20" w:type="dxa"/>
              <w:right w:w="20" w:type="dxa"/>
            </w:tcMar>
            <w:vAlign w:val="center"/>
            <w:hideMark/>
          </w:tcPr>
          <w:p w14:paraId="13C55FFD" w14:textId="77777777" w:rsidR="00D56EDE" w:rsidRPr="00D56EDE" w:rsidRDefault="00D56EDE" w:rsidP="00AC08F3">
            <w:pPr>
              <w:pStyle w:val="movimento2"/>
              <w:rPr>
                <w:color w:val="002060"/>
              </w:rPr>
            </w:pPr>
            <w:r w:rsidRPr="00D56EDE">
              <w:rPr>
                <w:color w:val="002060"/>
              </w:rPr>
              <w:t>(</w:t>
            </w:r>
            <w:proofErr w:type="gramStart"/>
            <w:r w:rsidRPr="00D56EDE">
              <w:rPr>
                <w:color w:val="002060"/>
              </w:rPr>
              <w:t>CITTA</w:t>
            </w:r>
            <w:proofErr w:type="gramEnd"/>
            <w:r w:rsidRPr="00D56EDE">
              <w:rPr>
                <w:color w:val="002060"/>
              </w:rPr>
              <w:t xml:space="preserve"> DI FALCONARA) </w:t>
            </w:r>
          </w:p>
        </w:tc>
      </w:tr>
      <w:tr w:rsidR="00D56EDE" w:rsidRPr="00D56EDE" w14:paraId="19F62A42" w14:textId="77777777" w:rsidTr="00AC08F3">
        <w:tc>
          <w:tcPr>
            <w:tcW w:w="2200" w:type="dxa"/>
            <w:tcMar>
              <w:top w:w="20" w:type="dxa"/>
              <w:left w:w="20" w:type="dxa"/>
              <w:bottom w:w="20" w:type="dxa"/>
              <w:right w:w="20" w:type="dxa"/>
            </w:tcMar>
            <w:vAlign w:val="center"/>
            <w:hideMark/>
          </w:tcPr>
          <w:p w14:paraId="1E8280A8" w14:textId="77777777" w:rsidR="00D56EDE" w:rsidRPr="00D56EDE" w:rsidRDefault="00D56EDE" w:rsidP="00AC08F3">
            <w:pPr>
              <w:pStyle w:val="movimento"/>
              <w:rPr>
                <w:color w:val="002060"/>
              </w:rPr>
            </w:pPr>
            <w:r w:rsidRPr="00D56EDE">
              <w:rPr>
                <w:color w:val="002060"/>
              </w:rPr>
              <w:t>ROSSI LORENZO</w:t>
            </w:r>
          </w:p>
        </w:tc>
        <w:tc>
          <w:tcPr>
            <w:tcW w:w="2200" w:type="dxa"/>
            <w:tcMar>
              <w:top w:w="20" w:type="dxa"/>
              <w:left w:w="20" w:type="dxa"/>
              <w:bottom w:w="20" w:type="dxa"/>
              <w:right w:w="20" w:type="dxa"/>
            </w:tcMar>
            <w:vAlign w:val="center"/>
            <w:hideMark/>
          </w:tcPr>
          <w:p w14:paraId="0F8E67B4" w14:textId="77777777" w:rsidR="00D56EDE" w:rsidRPr="00D56EDE" w:rsidRDefault="00D56EDE" w:rsidP="00AC08F3">
            <w:pPr>
              <w:pStyle w:val="movimento2"/>
              <w:rPr>
                <w:color w:val="002060"/>
              </w:rPr>
            </w:pPr>
            <w:r w:rsidRPr="00D56EDE">
              <w:rPr>
                <w:color w:val="002060"/>
              </w:rPr>
              <w:t xml:space="preserve">(OSIMO STAZIONE SSD A R.L.) </w:t>
            </w:r>
          </w:p>
        </w:tc>
        <w:tc>
          <w:tcPr>
            <w:tcW w:w="800" w:type="dxa"/>
            <w:tcMar>
              <w:top w:w="20" w:type="dxa"/>
              <w:left w:w="20" w:type="dxa"/>
              <w:bottom w:w="20" w:type="dxa"/>
              <w:right w:w="20" w:type="dxa"/>
            </w:tcMar>
            <w:vAlign w:val="center"/>
            <w:hideMark/>
          </w:tcPr>
          <w:p w14:paraId="652D207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F44027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F1EC19B" w14:textId="77777777" w:rsidR="00D56EDE" w:rsidRPr="00D56EDE" w:rsidRDefault="00D56EDE" w:rsidP="00AC08F3">
            <w:pPr>
              <w:pStyle w:val="movimento2"/>
              <w:rPr>
                <w:color w:val="002060"/>
              </w:rPr>
            </w:pPr>
            <w:r w:rsidRPr="00D56EDE">
              <w:rPr>
                <w:color w:val="002060"/>
              </w:rPr>
              <w:t> </w:t>
            </w:r>
          </w:p>
        </w:tc>
      </w:tr>
    </w:tbl>
    <w:p w14:paraId="13BFDC61" w14:textId="77777777" w:rsidR="00D56EDE" w:rsidRPr="00D56EDE" w:rsidRDefault="00D56EDE" w:rsidP="00D56EDE">
      <w:pPr>
        <w:pStyle w:val="titolo20"/>
        <w:rPr>
          <w:rFonts w:eastAsiaTheme="minorEastAsia"/>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23AACA99" w14:textId="77777777" w:rsidTr="00AC08F3">
        <w:tc>
          <w:tcPr>
            <w:tcW w:w="2200" w:type="dxa"/>
            <w:tcMar>
              <w:top w:w="20" w:type="dxa"/>
              <w:left w:w="20" w:type="dxa"/>
              <w:bottom w:w="20" w:type="dxa"/>
              <w:right w:w="20" w:type="dxa"/>
            </w:tcMar>
            <w:vAlign w:val="center"/>
            <w:hideMark/>
          </w:tcPr>
          <w:p w14:paraId="427623C5" w14:textId="77777777" w:rsidR="00D56EDE" w:rsidRPr="00D56EDE" w:rsidRDefault="00D56EDE" w:rsidP="00AC08F3">
            <w:pPr>
              <w:pStyle w:val="movimento"/>
              <w:rPr>
                <w:color w:val="002060"/>
              </w:rPr>
            </w:pPr>
            <w:r w:rsidRPr="00D56EDE">
              <w:rPr>
                <w:color w:val="002060"/>
              </w:rPr>
              <w:t>RANGO MICHAEL</w:t>
            </w:r>
          </w:p>
        </w:tc>
        <w:tc>
          <w:tcPr>
            <w:tcW w:w="2200" w:type="dxa"/>
            <w:tcMar>
              <w:top w:w="20" w:type="dxa"/>
              <w:left w:w="20" w:type="dxa"/>
              <w:bottom w:w="20" w:type="dxa"/>
              <w:right w:w="20" w:type="dxa"/>
            </w:tcMar>
            <w:vAlign w:val="center"/>
            <w:hideMark/>
          </w:tcPr>
          <w:p w14:paraId="49470EB0" w14:textId="77777777" w:rsidR="00D56EDE" w:rsidRPr="00D56EDE" w:rsidRDefault="00D56EDE" w:rsidP="00AC08F3">
            <w:pPr>
              <w:pStyle w:val="movimento2"/>
              <w:rPr>
                <w:color w:val="002060"/>
              </w:rPr>
            </w:pPr>
            <w:r w:rsidRPr="00D56EDE">
              <w:rPr>
                <w:color w:val="002060"/>
              </w:rPr>
              <w:t xml:space="preserve">(CDC 2018) </w:t>
            </w:r>
          </w:p>
        </w:tc>
        <w:tc>
          <w:tcPr>
            <w:tcW w:w="800" w:type="dxa"/>
            <w:tcMar>
              <w:top w:w="20" w:type="dxa"/>
              <w:left w:w="20" w:type="dxa"/>
              <w:bottom w:w="20" w:type="dxa"/>
              <w:right w:w="20" w:type="dxa"/>
            </w:tcMar>
            <w:vAlign w:val="center"/>
            <w:hideMark/>
          </w:tcPr>
          <w:p w14:paraId="460B52C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B7351CB" w14:textId="77777777" w:rsidR="00D56EDE" w:rsidRPr="00D56EDE" w:rsidRDefault="00D56EDE" w:rsidP="00AC08F3">
            <w:pPr>
              <w:pStyle w:val="movimento"/>
              <w:rPr>
                <w:color w:val="002060"/>
              </w:rPr>
            </w:pPr>
            <w:r w:rsidRPr="00D56EDE">
              <w:rPr>
                <w:color w:val="002060"/>
              </w:rPr>
              <w:t>LEONE STEFANO</w:t>
            </w:r>
          </w:p>
        </w:tc>
        <w:tc>
          <w:tcPr>
            <w:tcW w:w="2200" w:type="dxa"/>
            <w:tcMar>
              <w:top w:w="20" w:type="dxa"/>
              <w:left w:w="20" w:type="dxa"/>
              <w:bottom w:w="20" w:type="dxa"/>
              <w:right w:w="20" w:type="dxa"/>
            </w:tcMar>
            <w:vAlign w:val="center"/>
            <w:hideMark/>
          </w:tcPr>
          <w:p w14:paraId="5215A6BF" w14:textId="77777777" w:rsidR="00D56EDE" w:rsidRPr="00D56EDE" w:rsidRDefault="00D56EDE" w:rsidP="00AC08F3">
            <w:pPr>
              <w:pStyle w:val="movimento2"/>
              <w:rPr>
                <w:color w:val="002060"/>
              </w:rPr>
            </w:pPr>
            <w:r w:rsidRPr="00D56EDE">
              <w:rPr>
                <w:color w:val="002060"/>
              </w:rPr>
              <w:t xml:space="preserve">(OSIMO STAZIONE SSD A R.L.) </w:t>
            </w:r>
          </w:p>
        </w:tc>
      </w:tr>
      <w:tr w:rsidR="00D56EDE" w:rsidRPr="00D56EDE" w14:paraId="452763DC" w14:textId="77777777" w:rsidTr="00AC08F3">
        <w:tc>
          <w:tcPr>
            <w:tcW w:w="2200" w:type="dxa"/>
            <w:tcMar>
              <w:top w:w="20" w:type="dxa"/>
              <w:left w:w="20" w:type="dxa"/>
              <w:bottom w:w="20" w:type="dxa"/>
              <w:right w:w="20" w:type="dxa"/>
            </w:tcMar>
            <w:vAlign w:val="center"/>
            <w:hideMark/>
          </w:tcPr>
          <w:p w14:paraId="6A2B27EC" w14:textId="77777777" w:rsidR="00D56EDE" w:rsidRPr="00D56EDE" w:rsidRDefault="00D56EDE" w:rsidP="00AC08F3">
            <w:pPr>
              <w:pStyle w:val="movimento"/>
              <w:rPr>
                <w:color w:val="002060"/>
              </w:rPr>
            </w:pPr>
            <w:r w:rsidRPr="00D56EDE">
              <w:rPr>
                <w:color w:val="002060"/>
              </w:rPr>
              <w:t>AMBROSINI MATTEO</w:t>
            </w:r>
          </w:p>
        </w:tc>
        <w:tc>
          <w:tcPr>
            <w:tcW w:w="2200" w:type="dxa"/>
            <w:tcMar>
              <w:top w:w="20" w:type="dxa"/>
              <w:left w:w="20" w:type="dxa"/>
              <w:bottom w:w="20" w:type="dxa"/>
              <w:right w:w="20" w:type="dxa"/>
            </w:tcMar>
            <w:vAlign w:val="center"/>
            <w:hideMark/>
          </w:tcPr>
          <w:p w14:paraId="14A7687F" w14:textId="77777777" w:rsidR="00D56EDE" w:rsidRPr="00D56EDE" w:rsidRDefault="00D56EDE" w:rsidP="00AC08F3">
            <w:pPr>
              <w:pStyle w:val="movimento2"/>
              <w:rPr>
                <w:color w:val="002060"/>
              </w:rPr>
            </w:pPr>
            <w:r w:rsidRPr="00D56EDE">
              <w:rPr>
                <w:color w:val="002060"/>
              </w:rPr>
              <w:t xml:space="preserve">(REAL FABRIANO </w:t>
            </w:r>
            <w:proofErr w:type="gramStart"/>
            <w:r w:rsidRPr="00D56EDE">
              <w:rPr>
                <w:color w:val="002060"/>
              </w:rPr>
              <w:t>SQ.B</w:t>
            </w:r>
            <w:proofErr w:type="gramEnd"/>
            <w:r w:rsidRPr="00D56EDE">
              <w:rPr>
                <w:color w:val="002060"/>
              </w:rPr>
              <w:t xml:space="preserve">) </w:t>
            </w:r>
          </w:p>
        </w:tc>
        <w:tc>
          <w:tcPr>
            <w:tcW w:w="800" w:type="dxa"/>
            <w:tcMar>
              <w:top w:w="20" w:type="dxa"/>
              <w:left w:w="20" w:type="dxa"/>
              <w:bottom w:w="20" w:type="dxa"/>
              <w:right w:w="20" w:type="dxa"/>
            </w:tcMar>
            <w:vAlign w:val="center"/>
            <w:hideMark/>
          </w:tcPr>
          <w:p w14:paraId="756088D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36F26A8" w14:textId="77777777" w:rsidR="00D56EDE" w:rsidRPr="00D56EDE" w:rsidRDefault="00D56EDE" w:rsidP="00AC08F3">
            <w:pPr>
              <w:pStyle w:val="movimento"/>
              <w:rPr>
                <w:color w:val="002060"/>
              </w:rPr>
            </w:pPr>
            <w:r w:rsidRPr="00D56EDE">
              <w:rPr>
                <w:color w:val="002060"/>
              </w:rPr>
              <w:t>RAMADANI SHEZA</w:t>
            </w:r>
          </w:p>
        </w:tc>
        <w:tc>
          <w:tcPr>
            <w:tcW w:w="2200" w:type="dxa"/>
            <w:tcMar>
              <w:top w:w="20" w:type="dxa"/>
              <w:left w:w="20" w:type="dxa"/>
              <w:bottom w:w="20" w:type="dxa"/>
              <w:right w:w="20" w:type="dxa"/>
            </w:tcMar>
            <w:vAlign w:val="center"/>
            <w:hideMark/>
          </w:tcPr>
          <w:p w14:paraId="2A2AC07E" w14:textId="77777777" w:rsidR="00D56EDE" w:rsidRPr="00D56EDE" w:rsidRDefault="00D56EDE" w:rsidP="00AC08F3">
            <w:pPr>
              <w:pStyle w:val="movimento2"/>
              <w:rPr>
                <w:color w:val="002060"/>
              </w:rPr>
            </w:pPr>
            <w:r w:rsidRPr="00D56EDE">
              <w:rPr>
                <w:color w:val="002060"/>
              </w:rPr>
              <w:t xml:space="preserve">(VADO C5) </w:t>
            </w:r>
          </w:p>
        </w:tc>
      </w:tr>
    </w:tbl>
    <w:p w14:paraId="132ED0B5"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3669A3A9" w14:textId="77777777" w:rsidTr="00AC08F3">
        <w:tc>
          <w:tcPr>
            <w:tcW w:w="2200" w:type="dxa"/>
            <w:tcMar>
              <w:top w:w="20" w:type="dxa"/>
              <w:left w:w="20" w:type="dxa"/>
              <w:bottom w:w="20" w:type="dxa"/>
              <w:right w:w="20" w:type="dxa"/>
            </w:tcMar>
            <w:vAlign w:val="center"/>
            <w:hideMark/>
          </w:tcPr>
          <w:p w14:paraId="060964CF" w14:textId="77777777" w:rsidR="00D56EDE" w:rsidRPr="00D56EDE" w:rsidRDefault="00D56EDE" w:rsidP="00AC08F3">
            <w:pPr>
              <w:pStyle w:val="movimento"/>
              <w:rPr>
                <w:color w:val="002060"/>
              </w:rPr>
            </w:pPr>
            <w:r w:rsidRPr="00D56EDE">
              <w:rPr>
                <w:color w:val="002060"/>
              </w:rPr>
              <w:t>STOCCHI EMANUELE</w:t>
            </w:r>
          </w:p>
        </w:tc>
        <w:tc>
          <w:tcPr>
            <w:tcW w:w="2200" w:type="dxa"/>
            <w:tcMar>
              <w:top w:w="20" w:type="dxa"/>
              <w:left w:w="20" w:type="dxa"/>
              <w:bottom w:w="20" w:type="dxa"/>
              <w:right w:w="20" w:type="dxa"/>
            </w:tcMar>
            <w:vAlign w:val="center"/>
            <w:hideMark/>
          </w:tcPr>
          <w:p w14:paraId="316CFD64" w14:textId="77777777" w:rsidR="00D56EDE" w:rsidRPr="00D56EDE" w:rsidRDefault="00D56EDE" w:rsidP="00AC08F3">
            <w:pPr>
              <w:pStyle w:val="movimento2"/>
              <w:rPr>
                <w:color w:val="002060"/>
              </w:rPr>
            </w:pPr>
            <w:r w:rsidRPr="00D56EDE">
              <w:rPr>
                <w:color w:val="002060"/>
              </w:rPr>
              <w:t xml:space="preserve">(OSIMO STAZIONE SSD A R.L.) </w:t>
            </w:r>
          </w:p>
        </w:tc>
        <w:tc>
          <w:tcPr>
            <w:tcW w:w="800" w:type="dxa"/>
            <w:tcMar>
              <w:top w:w="20" w:type="dxa"/>
              <w:left w:w="20" w:type="dxa"/>
              <w:bottom w:w="20" w:type="dxa"/>
              <w:right w:w="20" w:type="dxa"/>
            </w:tcMar>
            <w:vAlign w:val="center"/>
            <w:hideMark/>
          </w:tcPr>
          <w:p w14:paraId="3D41B4E7"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CC5D803" w14:textId="77777777" w:rsidR="00D56EDE" w:rsidRPr="00D56EDE" w:rsidRDefault="00D56EDE" w:rsidP="00AC08F3">
            <w:pPr>
              <w:pStyle w:val="movimento"/>
              <w:rPr>
                <w:color w:val="002060"/>
              </w:rPr>
            </w:pPr>
            <w:r w:rsidRPr="00D56EDE">
              <w:rPr>
                <w:color w:val="002060"/>
              </w:rPr>
              <w:t>CARUCCI ALESSIO</w:t>
            </w:r>
          </w:p>
        </w:tc>
        <w:tc>
          <w:tcPr>
            <w:tcW w:w="2200" w:type="dxa"/>
            <w:tcMar>
              <w:top w:w="20" w:type="dxa"/>
              <w:left w:w="20" w:type="dxa"/>
              <w:bottom w:w="20" w:type="dxa"/>
              <w:right w:w="20" w:type="dxa"/>
            </w:tcMar>
            <w:vAlign w:val="center"/>
            <w:hideMark/>
          </w:tcPr>
          <w:p w14:paraId="6CFCB99D" w14:textId="77777777" w:rsidR="00D56EDE" w:rsidRPr="00D56EDE" w:rsidRDefault="00D56EDE" w:rsidP="00AC08F3">
            <w:pPr>
              <w:pStyle w:val="movimento2"/>
              <w:rPr>
                <w:color w:val="002060"/>
              </w:rPr>
            </w:pPr>
            <w:r w:rsidRPr="00D56EDE">
              <w:rPr>
                <w:color w:val="002060"/>
              </w:rPr>
              <w:t xml:space="preserve">(RIPE SAN GINESIO A.S.D.) </w:t>
            </w:r>
          </w:p>
        </w:tc>
      </w:tr>
    </w:tbl>
    <w:p w14:paraId="0DB86C54" w14:textId="77777777" w:rsidR="00D56EDE" w:rsidRDefault="00D56EDE" w:rsidP="00D56EDE">
      <w:pPr>
        <w:pStyle w:val="breakline"/>
        <w:rPr>
          <w:rFonts w:eastAsiaTheme="minorEastAsia"/>
          <w:color w:val="002060"/>
        </w:rPr>
      </w:pPr>
    </w:p>
    <w:p w14:paraId="401682BF" w14:textId="77777777" w:rsidR="00CE51E8" w:rsidRPr="008B074C" w:rsidRDefault="00CE51E8" w:rsidP="00CE51E8">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3AA2AB22" w14:textId="77777777" w:rsidR="00CE51E8" w:rsidRPr="008B074C" w:rsidRDefault="00CE51E8" w:rsidP="00CE51E8">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1820DEF8" w14:textId="77777777" w:rsidR="00CE51E8" w:rsidRPr="00D56EDE" w:rsidRDefault="00CE51E8" w:rsidP="00D56EDE">
      <w:pPr>
        <w:pStyle w:val="breakline"/>
        <w:rPr>
          <w:rFonts w:eastAsiaTheme="minorEastAsia"/>
          <w:color w:val="002060"/>
        </w:rPr>
      </w:pPr>
    </w:p>
    <w:p w14:paraId="77209580" w14:textId="77777777" w:rsidR="00D56EDE" w:rsidRPr="00D56EDE" w:rsidRDefault="00D56EDE" w:rsidP="00D56EDE">
      <w:pPr>
        <w:pStyle w:val="titoloprinc0"/>
        <w:rPr>
          <w:color w:val="002060"/>
        </w:rPr>
      </w:pPr>
      <w:r w:rsidRPr="00D56EDE">
        <w:rPr>
          <w:color w:val="002060"/>
        </w:rPr>
        <w:t>CLASSIFICA</w:t>
      </w:r>
    </w:p>
    <w:p w14:paraId="3814382D" w14:textId="77777777" w:rsidR="00D56EDE" w:rsidRPr="00D56EDE" w:rsidRDefault="00D56EDE" w:rsidP="00D56EDE">
      <w:pPr>
        <w:pStyle w:val="breakline"/>
        <w:rPr>
          <w:color w:val="002060"/>
        </w:rPr>
      </w:pPr>
    </w:p>
    <w:p w14:paraId="7ABBE6BE" w14:textId="77777777" w:rsidR="00D56EDE" w:rsidRPr="00D56EDE" w:rsidRDefault="00D56EDE" w:rsidP="00D56EDE">
      <w:pPr>
        <w:pStyle w:val="breakline"/>
        <w:rPr>
          <w:color w:val="002060"/>
        </w:rPr>
      </w:pPr>
    </w:p>
    <w:p w14:paraId="15900368" w14:textId="77777777" w:rsidR="00D56EDE" w:rsidRPr="00D56EDE" w:rsidRDefault="00D56EDE" w:rsidP="00D56EDE">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6F91998D"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F7456"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EF2FE"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CB564"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A33B"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DE979"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29508"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C3817"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07836"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08FC0"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79450" w14:textId="77777777" w:rsidR="00D56EDE" w:rsidRPr="00D56EDE" w:rsidRDefault="00D56EDE" w:rsidP="00AC08F3">
            <w:pPr>
              <w:pStyle w:val="headertabella0"/>
              <w:rPr>
                <w:color w:val="002060"/>
              </w:rPr>
            </w:pPr>
            <w:r w:rsidRPr="00D56EDE">
              <w:rPr>
                <w:color w:val="002060"/>
              </w:rPr>
              <w:t>PE</w:t>
            </w:r>
          </w:p>
        </w:tc>
      </w:tr>
      <w:tr w:rsidR="00D56EDE" w:rsidRPr="00D56EDE" w14:paraId="12018B66"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CA3EB" w14:textId="77777777" w:rsidR="00D56EDE" w:rsidRPr="00D56EDE" w:rsidRDefault="00D56EDE" w:rsidP="00AC08F3">
            <w:pPr>
              <w:pStyle w:val="rowtabella0"/>
              <w:rPr>
                <w:color w:val="002060"/>
              </w:rPr>
            </w:pPr>
            <w:r w:rsidRPr="00D56EDE">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4537"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1677"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91A5"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4C8B"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5606"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02D1" w14:textId="77777777" w:rsidR="00D56EDE" w:rsidRPr="00D56EDE" w:rsidRDefault="00D56EDE" w:rsidP="00AC08F3">
            <w:pPr>
              <w:pStyle w:val="rowtabella0"/>
              <w:jc w:val="center"/>
              <w:rPr>
                <w:color w:val="002060"/>
              </w:rPr>
            </w:pPr>
            <w:r w:rsidRPr="00D56ED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CF37"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28CD" w14:textId="77777777" w:rsidR="00D56EDE" w:rsidRPr="00D56EDE" w:rsidRDefault="00D56EDE" w:rsidP="00AC08F3">
            <w:pPr>
              <w:pStyle w:val="rowtabella0"/>
              <w:jc w:val="center"/>
              <w:rPr>
                <w:color w:val="002060"/>
              </w:rPr>
            </w:pPr>
            <w:r w:rsidRPr="00D56E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26AD" w14:textId="77777777" w:rsidR="00D56EDE" w:rsidRPr="00D56EDE" w:rsidRDefault="00D56EDE" w:rsidP="00AC08F3">
            <w:pPr>
              <w:pStyle w:val="rowtabella0"/>
              <w:jc w:val="center"/>
              <w:rPr>
                <w:color w:val="002060"/>
              </w:rPr>
            </w:pPr>
            <w:r w:rsidRPr="00D56EDE">
              <w:rPr>
                <w:color w:val="002060"/>
              </w:rPr>
              <w:t>0</w:t>
            </w:r>
          </w:p>
        </w:tc>
      </w:tr>
      <w:tr w:rsidR="00D56EDE" w:rsidRPr="00D56EDE" w14:paraId="13C7675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D85A5" w14:textId="77777777" w:rsidR="00D56EDE" w:rsidRPr="00CB07DB" w:rsidRDefault="00D56EDE" w:rsidP="00AC08F3">
            <w:pPr>
              <w:pStyle w:val="rowtabella0"/>
              <w:rPr>
                <w:color w:val="002060"/>
                <w:lang w:val="es-ES"/>
              </w:rPr>
            </w:pPr>
            <w:r w:rsidRPr="00CB07D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F09F"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C9E6"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30A2"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738B"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7A4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ED60"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782E"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563BD"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1A22" w14:textId="77777777" w:rsidR="00D56EDE" w:rsidRPr="00D56EDE" w:rsidRDefault="00D56EDE" w:rsidP="00AC08F3">
            <w:pPr>
              <w:pStyle w:val="rowtabella0"/>
              <w:jc w:val="center"/>
              <w:rPr>
                <w:color w:val="002060"/>
              </w:rPr>
            </w:pPr>
            <w:r w:rsidRPr="00D56EDE">
              <w:rPr>
                <w:color w:val="002060"/>
              </w:rPr>
              <w:t>0</w:t>
            </w:r>
          </w:p>
        </w:tc>
      </w:tr>
      <w:tr w:rsidR="00D56EDE" w:rsidRPr="00D56EDE" w14:paraId="1DE4B8D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4380A" w14:textId="77777777" w:rsidR="00D56EDE" w:rsidRPr="00D56EDE" w:rsidRDefault="00D56EDE" w:rsidP="00AC08F3">
            <w:pPr>
              <w:pStyle w:val="rowtabella0"/>
              <w:rPr>
                <w:color w:val="002060"/>
              </w:rPr>
            </w:pPr>
            <w:r w:rsidRPr="00D56ED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C3C1"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A112"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2733"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AC71"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278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E332" w14:textId="77777777" w:rsidR="00D56EDE" w:rsidRPr="00D56EDE" w:rsidRDefault="00D56EDE" w:rsidP="00AC08F3">
            <w:pPr>
              <w:pStyle w:val="rowtabella0"/>
              <w:jc w:val="center"/>
              <w:rPr>
                <w:color w:val="002060"/>
              </w:rPr>
            </w:pPr>
            <w:r w:rsidRPr="00D56ED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D2BF"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E491"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8032" w14:textId="77777777" w:rsidR="00D56EDE" w:rsidRPr="00D56EDE" w:rsidRDefault="00D56EDE" w:rsidP="00AC08F3">
            <w:pPr>
              <w:pStyle w:val="rowtabella0"/>
              <w:jc w:val="center"/>
              <w:rPr>
                <w:color w:val="002060"/>
              </w:rPr>
            </w:pPr>
            <w:r w:rsidRPr="00D56EDE">
              <w:rPr>
                <w:color w:val="002060"/>
              </w:rPr>
              <w:t>0</w:t>
            </w:r>
          </w:p>
        </w:tc>
      </w:tr>
      <w:tr w:rsidR="00D56EDE" w:rsidRPr="00D56EDE" w14:paraId="7236EDA5"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3A5D5" w14:textId="77777777" w:rsidR="00D56EDE" w:rsidRPr="00D56EDE" w:rsidRDefault="00D56EDE" w:rsidP="00AC08F3">
            <w:pPr>
              <w:pStyle w:val="rowtabella0"/>
              <w:rPr>
                <w:color w:val="002060"/>
              </w:rPr>
            </w:pPr>
            <w:r w:rsidRPr="00D56EDE">
              <w:rPr>
                <w:color w:val="002060"/>
              </w:rPr>
              <w:lastRenderedPageBreak/>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D025"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E744"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1502"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F0E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900A"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7E3E"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C340" w14:textId="77777777" w:rsidR="00D56EDE" w:rsidRPr="00D56EDE" w:rsidRDefault="00D56EDE" w:rsidP="00AC08F3">
            <w:pPr>
              <w:pStyle w:val="rowtabella0"/>
              <w:jc w:val="center"/>
              <w:rPr>
                <w:color w:val="002060"/>
              </w:rPr>
            </w:pPr>
            <w:r w:rsidRPr="00D56ED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46F6"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4DF7" w14:textId="77777777" w:rsidR="00D56EDE" w:rsidRPr="00D56EDE" w:rsidRDefault="00D56EDE" w:rsidP="00AC08F3">
            <w:pPr>
              <w:pStyle w:val="rowtabella0"/>
              <w:jc w:val="center"/>
              <w:rPr>
                <w:color w:val="002060"/>
              </w:rPr>
            </w:pPr>
            <w:r w:rsidRPr="00D56EDE">
              <w:rPr>
                <w:color w:val="002060"/>
              </w:rPr>
              <w:t>1</w:t>
            </w:r>
          </w:p>
        </w:tc>
      </w:tr>
      <w:tr w:rsidR="00D56EDE" w:rsidRPr="00D56EDE" w14:paraId="7C53E8D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7C8F4" w14:textId="77777777" w:rsidR="00D56EDE" w:rsidRPr="00D56EDE" w:rsidRDefault="00D56EDE" w:rsidP="00AC08F3">
            <w:pPr>
              <w:pStyle w:val="rowtabella0"/>
              <w:rPr>
                <w:color w:val="002060"/>
              </w:rPr>
            </w:pPr>
            <w:r w:rsidRPr="00D56ED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15C7"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144AB"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11A4"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78E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F1DB"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2105"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9B15"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151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4655" w14:textId="77777777" w:rsidR="00D56EDE" w:rsidRPr="00D56EDE" w:rsidRDefault="00D56EDE" w:rsidP="00AC08F3">
            <w:pPr>
              <w:pStyle w:val="rowtabella0"/>
              <w:jc w:val="center"/>
              <w:rPr>
                <w:color w:val="002060"/>
              </w:rPr>
            </w:pPr>
            <w:r w:rsidRPr="00D56EDE">
              <w:rPr>
                <w:color w:val="002060"/>
              </w:rPr>
              <w:t>0</w:t>
            </w:r>
          </w:p>
        </w:tc>
      </w:tr>
      <w:tr w:rsidR="00D56EDE" w:rsidRPr="00D56EDE" w14:paraId="615E18F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888A0" w14:textId="77777777" w:rsidR="00D56EDE" w:rsidRPr="00D56EDE" w:rsidRDefault="00D56EDE" w:rsidP="00AC08F3">
            <w:pPr>
              <w:pStyle w:val="rowtabella0"/>
              <w:rPr>
                <w:color w:val="002060"/>
              </w:rPr>
            </w:pPr>
            <w:r w:rsidRPr="00D56ED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3A2A"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4782"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0F6E"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DA8E"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737E"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96EB" w14:textId="77777777" w:rsidR="00D56EDE" w:rsidRPr="00D56EDE" w:rsidRDefault="00D56EDE" w:rsidP="00AC08F3">
            <w:pPr>
              <w:pStyle w:val="rowtabella0"/>
              <w:jc w:val="center"/>
              <w:rPr>
                <w:color w:val="002060"/>
              </w:rPr>
            </w:pPr>
            <w:r w:rsidRPr="00D56ED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8FA8" w14:textId="77777777" w:rsidR="00D56EDE" w:rsidRPr="00D56EDE" w:rsidRDefault="00D56EDE" w:rsidP="00AC08F3">
            <w:pPr>
              <w:pStyle w:val="rowtabella0"/>
              <w:jc w:val="center"/>
              <w:rPr>
                <w:color w:val="002060"/>
              </w:rPr>
            </w:pPr>
            <w:r w:rsidRPr="00D56ED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1B83"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579E" w14:textId="77777777" w:rsidR="00D56EDE" w:rsidRPr="00D56EDE" w:rsidRDefault="00D56EDE" w:rsidP="00AC08F3">
            <w:pPr>
              <w:pStyle w:val="rowtabella0"/>
              <w:jc w:val="center"/>
              <w:rPr>
                <w:color w:val="002060"/>
              </w:rPr>
            </w:pPr>
            <w:r w:rsidRPr="00D56EDE">
              <w:rPr>
                <w:color w:val="002060"/>
              </w:rPr>
              <w:t>0</w:t>
            </w:r>
          </w:p>
        </w:tc>
      </w:tr>
      <w:tr w:rsidR="00D56EDE" w:rsidRPr="00D56EDE" w14:paraId="5783B9B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FDFDE" w14:textId="77777777" w:rsidR="00D56EDE" w:rsidRPr="00D56EDE" w:rsidRDefault="00D56EDE" w:rsidP="00AC08F3">
            <w:pPr>
              <w:pStyle w:val="rowtabella0"/>
              <w:rPr>
                <w:color w:val="002060"/>
              </w:rPr>
            </w:pPr>
            <w:r w:rsidRPr="00D56EDE">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2D54"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3B5B9"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5B9D"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74F8"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2D4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2E450"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DB8D6" w14:textId="77777777" w:rsidR="00D56EDE" w:rsidRPr="00D56EDE" w:rsidRDefault="00D56EDE" w:rsidP="00AC08F3">
            <w:pPr>
              <w:pStyle w:val="rowtabella0"/>
              <w:jc w:val="center"/>
              <w:rPr>
                <w:color w:val="002060"/>
              </w:rPr>
            </w:pPr>
            <w:r w:rsidRPr="00D56ED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D99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16C7" w14:textId="77777777" w:rsidR="00D56EDE" w:rsidRPr="00D56EDE" w:rsidRDefault="00D56EDE" w:rsidP="00AC08F3">
            <w:pPr>
              <w:pStyle w:val="rowtabella0"/>
              <w:jc w:val="center"/>
              <w:rPr>
                <w:color w:val="002060"/>
              </w:rPr>
            </w:pPr>
            <w:r w:rsidRPr="00D56EDE">
              <w:rPr>
                <w:color w:val="002060"/>
              </w:rPr>
              <w:t>0</w:t>
            </w:r>
          </w:p>
        </w:tc>
      </w:tr>
      <w:tr w:rsidR="00D56EDE" w:rsidRPr="00D56EDE" w14:paraId="5F97750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8911F" w14:textId="77777777" w:rsidR="00D56EDE" w:rsidRPr="003E0335" w:rsidRDefault="00D56EDE" w:rsidP="00AC08F3">
            <w:pPr>
              <w:pStyle w:val="rowtabella0"/>
              <w:rPr>
                <w:color w:val="002060"/>
                <w:lang w:val="en-US"/>
              </w:rPr>
            </w:pPr>
            <w:r w:rsidRPr="003E0335">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44D3"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4883"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7BF26"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D14C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1FCA"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47C6"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4407" w14:textId="77777777" w:rsidR="00D56EDE" w:rsidRPr="00D56EDE" w:rsidRDefault="00D56EDE" w:rsidP="00AC08F3">
            <w:pPr>
              <w:pStyle w:val="rowtabella0"/>
              <w:jc w:val="center"/>
              <w:rPr>
                <w:color w:val="002060"/>
              </w:rPr>
            </w:pPr>
            <w:r w:rsidRPr="00D56E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BD38"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1723" w14:textId="77777777" w:rsidR="00D56EDE" w:rsidRPr="00D56EDE" w:rsidRDefault="00D56EDE" w:rsidP="00AC08F3">
            <w:pPr>
              <w:pStyle w:val="rowtabella0"/>
              <w:jc w:val="center"/>
              <w:rPr>
                <w:color w:val="002060"/>
              </w:rPr>
            </w:pPr>
            <w:r w:rsidRPr="00D56EDE">
              <w:rPr>
                <w:color w:val="002060"/>
              </w:rPr>
              <w:t>0</w:t>
            </w:r>
          </w:p>
        </w:tc>
      </w:tr>
      <w:tr w:rsidR="00D56EDE" w:rsidRPr="00D56EDE" w14:paraId="44C48B3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25DAC" w14:textId="77777777" w:rsidR="00D56EDE" w:rsidRPr="00D56EDE" w:rsidRDefault="00D56EDE" w:rsidP="00AC08F3">
            <w:pPr>
              <w:pStyle w:val="rowtabella0"/>
              <w:rPr>
                <w:color w:val="002060"/>
              </w:rPr>
            </w:pPr>
            <w:r w:rsidRPr="00D56ED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632E"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B16E"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9B02"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719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B433"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FC84"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34B0" w14:textId="77777777" w:rsidR="00D56EDE" w:rsidRPr="00D56EDE" w:rsidRDefault="00D56EDE" w:rsidP="00AC08F3">
            <w:pPr>
              <w:pStyle w:val="rowtabella0"/>
              <w:jc w:val="center"/>
              <w:rPr>
                <w:color w:val="002060"/>
              </w:rPr>
            </w:pPr>
            <w:r w:rsidRPr="00D56ED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40A85"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6E35" w14:textId="77777777" w:rsidR="00D56EDE" w:rsidRPr="00D56EDE" w:rsidRDefault="00D56EDE" w:rsidP="00AC08F3">
            <w:pPr>
              <w:pStyle w:val="rowtabella0"/>
              <w:jc w:val="center"/>
              <w:rPr>
                <w:color w:val="002060"/>
              </w:rPr>
            </w:pPr>
            <w:r w:rsidRPr="00D56EDE">
              <w:rPr>
                <w:color w:val="002060"/>
              </w:rPr>
              <w:t>0</w:t>
            </w:r>
          </w:p>
        </w:tc>
      </w:tr>
      <w:tr w:rsidR="00D56EDE" w:rsidRPr="00D56EDE" w14:paraId="0C91414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DC461" w14:textId="77777777" w:rsidR="00D56EDE" w:rsidRPr="00D56EDE" w:rsidRDefault="00D56EDE" w:rsidP="00AC08F3">
            <w:pPr>
              <w:pStyle w:val="rowtabella0"/>
              <w:rPr>
                <w:color w:val="002060"/>
              </w:rPr>
            </w:pPr>
            <w:r w:rsidRPr="00D56ED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9055"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F793"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AB56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9CD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DAC2"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46C8"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1556"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644D"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B292" w14:textId="77777777" w:rsidR="00D56EDE" w:rsidRPr="00D56EDE" w:rsidRDefault="00D56EDE" w:rsidP="00AC08F3">
            <w:pPr>
              <w:pStyle w:val="rowtabella0"/>
              <w:jc w:val="center"/>
              <w:rPr>
                <w:color w:val="002060"/>
              </w:rPr>
            </w:pPr>
            <w:r w:rsidRPr="00D56EDE">
              <w:rPr>
                <w:color w:val="002060"/>
              </w:rPr>
              <w:t>0</w:t>
            </w:r>
          </w:p>
        </w:tc>
      </w:tr>
      <w:tr w:rsidR="00D56EDE" w:rsidRPr="00D56EDE" w14:paraId="28A5DF7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27AD8" w14:textId="77777777" w:rsidR="00D56EDE" w:rsidRPr="00D56EDE" w:rsidRDefault="00D56EDE" w:rsidP="00AC08F3">
            <w:pPr>
              <w:pStyle w:val="rowtabella0"/>
              <w:rPr>
                <w:color w:val="002060"/>
              </w:rPr>
            </w:pPr>
            <w:r w:rsidRPr="00D56EDE">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7B77"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47F7"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B05C"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BAD43"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B648"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EB47"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FE33" w14:textId="77777777" w:rsidR="00D56EDE" w:rsidRPr="00D56EDE" w:rsidRDefault="00D56EDE" w:rsidP="00AC08F3">
            <w:pPr>
              <w:pStyle w:val="rowtabella0"/>
              <w:jc w:val="center"/>
              <w:rPr>
                <w:color w:val="002060"/>
              </w:rPr>
            </w:pPr>
            <w:r w:rsidRPr="00D56ED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CAA9"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90F6" w14:textId="77777777" w:rsidR="00D56EDE" w:rsidRPr="00D56EDE" w:rsidRDefault="00D56EDE" w:rsidP="00AC08F3">
            <w:pPr>
              <w:pStyle w:val="rowtabella0"/>
              <w:jc w:val="center"/>
              <w:rPr>
                <w:color w:val="002060"/>
              </w:rPr>
            </w:pPr>
            <w:r w:rsidRPr="00D56EDE">
              <w:rPr>
                <w:color w:val="002060"/>
              </w:rPr>
              <w:t>0</w:t>
            </w:r>
          </w:p>
        </w:tc>
      </w:tr>
      <w:tr w:rsidR="00D56EDE" w:rsidRPr="00D56EDE" w14:paraId="0E33F5BD"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BD277" w14:textId="77777777" w:rsidR="00D56EDE" w:rsidRPr="003E0335" w:rsidRDefault="00D56EDE" w:rsidP="00AC08F3">
            <w:pPr>
              <w:pStyle w:val="rowtabella0"/>
              <w:rPr>
                <w:color w:val="002060"/>
                <w:lang w:val="en-US"/>
              </w:rPr>
            </w:pPr>
            <w:proofErr w:type="spellStart"/>
            <w:proofErr w:type="gramStart"/>
            <w:r w:rsidRPr="003E0335">
              <w:rPr>
                <w:color w:val="002060"/>
                <w:lang w:val="en-US"/>
              </w:rPr>
              <w:t>sq.B</w:t>
            </w:r>
            <w:proofErr w:type="spellEnd"/>
            <w:proofErr w:type="gramEnd"/>
            <w:r w:rsidRPr="003E0335">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1C6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BC3E"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825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4527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948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AFF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AE6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D805"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F94E" w14:textId="77777777" w:rsidR="00D56EDE" w:rsidRPr="00D56EDE" w:rsidRDefault="00D56EDE" w:rsidP="00AC08F3">
            <w:pPr>
              <w:pStyle w:val="rowtabella0"/>
              <w:jc w:val="center"/>
              <w:rPr>
                <w:color w:val="002060"/>
              </w:rPr>
            </w:pPr>
            <w:r w:rsidRPr="00D56EDE">
              <w:rPr>
                <w:color w:val="002060"/>
              </w:rPr>
              <w:t>0</w:t>
            </w:r>
          </w:p>
        </w:tc>
      </w:tr>
    </w:tbl>
    <w:p w14:paraId="7A670350" w14:textId="77777777" w:rsidR="00D56EDE" w:rsidRPr="00D56EDE" w:rsidRDefault="00D56EDE" w:rsidP="00D56EDE">
      <w:pPr>
        <w:pStyle w:val="breakline"/>
        <w:rPr>
          <w:rFonts w:eastAsiaTheme="minorEastAsia"/>
          <w:color w:val="002060"/>
        </w:rPr>
      </w:pPr>
    </w:p>
    <w:p w14:paraId="5CF701FB" w14:textId="77777777" w:rsidR="00D56EDE" w:rsidRPr="00D56EDE" w:rsidRDefault="00D56EDE" w:rsidP="00D56EDE">
      <w:pPr>
        <w:pStyle w:val="breakline"/>
        <w:rPr>
          <w:color w:val="002060"/>
        </w:rPr>
      </w:pPr>
    </w:p>
    <w:p w14:paraId="0B13E602" w14:textId="77777777" w:rsidR="00D56EDE" w:rsidRPr="00D56EDE" w:rsidRDefault="00D56EDE" w:rsidP="00D56EDE">
      <w:pPr>
        <w:pStyle w:val="sottotitolocampionato10"/>
        <w:rPr>
          <w:color w:val="002060"/>
        </w:rPr>
      </w:pPr>
      <w:r w:rsidRPr="00D56ED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45854C40"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B9CD1"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BB958"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24062"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CBA27"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E601B"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9C20D"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6492F"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26F75"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ABE1B"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C1383" w14:textId="77777777" w:rsidR="00D56EDE" w:rsidRPr="00D56EDE" w:rsidRDefault="00D56EDE" w:rsidP="00AC08F3">
            <w:pPr>
              <w:pStyle w:val="headertabella0"/>
              <w:rPr>
                <w:color w:val="002060"/>
              </w:rPr>
            </w:pPr>
            <w:r w:rsidRPr="00D56EDE">
              <w:rPr>
                <w:color w:val="002060"/>
              </w:rPr>
              <w:t>PE</w:t>
            </w:r>
          </w:p>
        </w:tc>
      </w:tr>
      <w:tr w:rsidR="00D56EDE" w:rsidRPr="00D56EDE" w14:paraId="00355158"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B0DEA" w14:textId="77777777" w:rsidR="00D56EDE" w:rsidRPr="00D56EDE" w:rsidRDefault="00D56EDE" w:rsidP="00AC08F3">
            <w:pPr>
              <w:pStyle w:val="rowtabella0"/>
              <w:rPr>
                <w:color w:val="002060"/>
              </w:rPr>
            </w:pPr>
            <w:r w:rsidRPr="00D56ED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9B9A" w14:textId="77777777" w:rsidR="00D56EDE" w:rsidRPr="00D56EDE" w:rsidRDefault="00D56EDE" w:rsidP="00AC08F3">
            <w:pPr>
              <w:pStyle w:val="rowtabella0"/>
              <w:jc w:val="center"/>
              <w:rPr>
                <w:color w:val="002060"/>
              </w:rPr>
            </w:pPr>
            <w:r w:rsidRPr="00D56E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5BBA"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E748"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808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D74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4131"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C773"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47AA"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2A23" w14:textId="77777777" w:rsidR="00D56EDE" w:rsidRPr="00D56EDE" w:rsidRDefault="00D56EDE" w:rsidP="00AC08F3">
            <w:pPr>
              <w:pStyle w:val="rowtabella0"/>
              <w:jc w:val="center"/>
              <w:rPr>
                <w:color w:val="002060"/>
              </w:rPr>
            </w:pPr>
            <w:r w:rsidRPr="00D56EDE">
              <w:rPr>
                <w:color w:val="002060"/>
              </w:rPr>
              <w:t>0</w:t>
            </w:r>
          </w:p>
        </w:tc>
      </w:tr>
      <w:tr w:rsidR="00D56EDE" w:rsidRPr="00D56EDE" w14:paraId="05E0CCD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7E3B2B" w14:textId="77777777" w:rsidR="00D56EDE" w:rsidRPr="00CB07DB" w:rsidRDefault="00D56EDE" w:rsidP="00AC08F3">
            <w:pPr>
              <w:pStyle w:val="rowtabella0"/>
              <w:rPr>
                <w:color w:val="002060"/>
                <w:lang w:val="es-ES"/>
              </w:rPr>
            </w:pPr>
            <w:r w:rsidRPr="00CB07DB">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9BD1"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75CD"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1375"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757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9A79"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BC92"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F1C0"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31BE2"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6B5D" w14:textId="77777777" w:rsidR="00D56EDE" w:rsidRPr="00D56EDE" w:rsidRDefault="00D56EDE" w:rsidP="00AC08F3">
            <w:pPr>
              <w:pStyle w:val="rowtabella0"/>
              <w:jc w:val="center"/>
              <w:rPr>
                <w:color w:val="002060"/>
              </w:rPr>
            </w:pPr>
            <w:r w:rsidRPr="00D56EDE">
              <w:rPr>
                <w:color w:val="002060"/>
              </w:rPr>
              <w:t>0</w:t>
            </w:r>
          </w:p>
        </w:tc>
      </w:tr>
      <w:tr w:rsidR="00D56EDE" w:rsidRPr="00D56EDE" w14:paraId="7E9CF0B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E357C" w14:textId="77777777" w:rsidR="00D56EDE" w:rsidRPr="00D56EDE" w:rsidRDefault="00D56EDE" w:rsidP="00AC08F3">
            <w:pPr>
              <w:pStyle w:val="rowtabella0"/>
              <w:rPr>
                <w:color w:val="002060"/>
              </w:rPr>
            </w:pPr>
            <w:r w:rsidRPr="00D56ED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9B6E"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AC72"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50F4"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7BA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904A"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24B3"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0BB3F"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4006"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DB61" w14:textId="77777777" w:rsidR="00D56EDE" w:rsidRPr="00D56EDE" w:rsidRDefault="00D56EDE" w:rsidP="00AC08F3">
            <w:pPr>
              <w:pStyle w:val="rowtabella0"/>
              <w:jc w:val="center"/>
              <w:rPr>
                <w:color w:val="002060"/>
              </w:rPr>
            </w:pPr>
            <w:r w:rsidRPr="00D56EDE">
              <w:rPr>
                <w:color w:val="002060"/>
              </w:rPr>
              <w:t>0</w:t>
            </w:r>
          </w:p>
        </w:tc>
      </w:tr>
      <w:tr w:rsidR="00D56EDE" w:rsidRPr="00D56EDE" w14:paraId="6553D48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BFD43" w14:textId="77777777" w:rsidR="00D56EDE" w:rsidRPr="00CB07DB" w:rsidRDefault="00D56EDE" w:rsidP="00AC08F3">
            <w:pPr>
              <w:pStyle w:val="rowtabella0"/>
              <w:rPr>
                <w:color w:val="002060"/>
                <w:lang w:val="es-ES"/>
              </w:rPr>
            </w:pPr>
            <w:r w:rsidRPr="00CB07DB">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F08B"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F258"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D862"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0D3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696C"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0C6F" w14:textId="77777777" w:rsidR="00D56EDE" w:rsidRPr="00D56EDE" w:rsidRDefault="00D56EDE" w:rsidP="00AC08F3">
            <w:pPr>
              <w:pStyle w:val="rowtabella0"/>
              <w:jc w:val="center"/>
              <w:rPr>
                <w:color w:val="002060"/>
              </w:rPr>
            </w:pPr>
            <w:r w:rsidRPr="00D56ED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BAA4" w14:textId="77777777" w:rsidR="00D56EDE" w:rsidRPr="00D56EDE" w:rsidRDefault="00D56EDE" w:rsidP="00AC08F3">
            <w:pPr>
              <w:pStyle w:val="rowtabella0"/>
              <w:jc w:val="center"/>
              <w:rPr>
                <w:color w:val="002060"/>
              </w:rPr>
            </w:pPr>
            <w:r w:rsidRPr="00D56ED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07E3"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4EEF" w14:textId="77777777" w:rsidR="00D56EDE" w:rsidRPr="00D56EDE" w:rsidRDefault="00D56EDE" w:rsidP="00AC08F3">
            <w:pPr>
              <w:pStyle w:val="rowtabella0"/>
              <w:jc w:val="center"/>
              <w:rPr>
                <w:color w:val="002060"/>
              </w:rPr>
            </w:pPr>
            <w:r w:rsidRPr="00D56EDE">
              <w:rPr>
                <w:color w:val="002060"/>
              </w:rPr>
              <w:t>0</w:t>
            </w:r>
          </w:p>
        </w:tc>
      </w:tr>
      <w:tr w:rsidR="00D56EDE" w:rsidRPr="00D56EDE" w14:paraId="4988A1E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D379A" w14:textId="77777777" w:rsidR="00D56EDE" w:rsidRPr="00D56EDE" w:rsidRDefault="00D56EDE" w:rsidP="00AC08F3">
            <w:pPr>
              <w:pStyle w:val="rowtabella0"/>
              <w:rPr>
                <w:color w:val="002060"/>
              </w:rPr>
            </w:pPr>
            <w:r w:rsidRPr="00D56ED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F2C1" w14:textId="77777777" w:rsidR="00D56EDE" w:rsidRPr="00D56EDE" w:rsidRDefault="00D56EDE" w:rsidP="00AC08F3">
            <w:pPr>
              <w:pStyle w:val="rowtabella0"/>
              <w:jc w:val="center"/>
              <w:rPr>
                <w:color w:val="002060"/>
              </w:rPr>
            </w:pPr>
            <w:r w:rsidRPr="00D56E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877D"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BB27"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917F"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962A"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D214" w14:textId="77777777" w:rsidR="00D56EDE" w:rsidRPr="00D56EDE" w:rsidRDefault="00D56EDE" w:rsidP="00AC08F3">
            <w:pPr>
              <w:pStyle w:val="rowtabella0"/>
              <w:jc w:val="center"/>
              <w:rPr>
                <w:color w:val="002060"/>
              </w:rPr>
            </w:pPr>
            <w:r w:rsidRPr="00D56ED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16D1"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29B0"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43602" w14:textId="77777777" w:rsidR="00D56EDE" w:rsidRPr="00D56EDE" w:rsidRDefault="00D56EDE" w:rsidP="00AC08F3">
            <w:pPr>
              <w:pStyle w:val="rowtabella0"/>
              <w:jc w:val="center"/>
              <w:rPr>
                <w:color w:val="002060"/>
              </w:rPr>
            </w:pPr>
            <w:r w:rsidRPr="00D56EDE">
              <w:rPr>
                <w:color w:val="002060"/>
              </w:rPr>
              <w:t>0</w:t>
            </w:r>
          </w:p>
        </w:tc>
      </w:tr>
      <w:tr w:rsidR="00D56EDE" w:rsidRPr="00D56EDE" w14:paraId="38A51D6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6DC3A" w14:textId="77777777" w:rsidR="00D56EDE" w:rsidRPr="003E0335" w:rsidRDefault="00D56EDE" w:rsidP="00AC08F3">
            <w:pPr>
              <w:pStyle w:val="rowtabella0"/>
              <w:rPr>
                <w:color w:val="002060"/>
                <w:lang w:val="en-US"/>
              </w:rPr>
            </w:pPr>
            <w:r w:rsidRPr="003E0335">
              <w:rPr>
                <w:color w:val="002060"/>
                <w:lang w:val="en-US"/>
              </w:rPr>
              <w:t xml:space="preserve">A.S.D. REAL CASEBRUCIATE </w:t>
            </w:r>
            <w:proofErr w:type="gramStart"/>
            <w:r w:rsidRPr="003E0335">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6C59"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4C8C"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9C3C"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698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82E5"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4CE7" w14:textId="77777777" w:rsidR="00D56EDE" w:rsidRPr="00D56EDE" w:rsidRDefault="00D56EDE" w:rsidP="00AC08F3">
            <w:pPr>
              <w:pStyle w:val="rowtabella0"/>
              <w:jc w:val="center"/>
              <w:rPr>
                <w:color w:val="002060"/>
              </w:rPr>
            </w:pPr>
            <w:r w:rsidRPr="00D56ED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1F38"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975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9377" w14:textId="77777777" w:rsidR="00D56EDE" w:rsidRPr="00D56EDE" w:rsidRDefault="00D56EDE" w:rsidP="00AC08F3">
            <w:pPr>
              <w:pStyle w:val="rowtabella0"/>
              <w:jc w:val="center"/>
              <w:rPr>
                <w:color w:val="002060"/>
              </w:rPr>
            </w:pPr>
            <w:r w:rsidRPr="00D56EDE">
              <w:rPr>
                <w:color w:val="002060"/>
              </w:rPr>
              <w:t>0</w:t>
            </w:r>
          </w:p>
        </w:tc>
      </w:tr>
      <w:tr w:rsidR="00D56EDE" w:rsidRPr="00D56EDE" w14:paraId="2FEEDB0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6358A" w14:textId="77777777" w:rsidR="00D56EDE" w:rsidRPr="00D56EDE" w:rsidRDefault="00D56EDE" w:rsidP="00AC08F3">
            <w:pPr>
              <w:pStyle w:val="rowtabella0"/>
              <w:rPr>
                <w:color w:val="002060"/>
              </w:rPr>
            </w:pPr>
            <w:r w:rsidRPr="00D56ED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B44B"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6DD3"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038E"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3880"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5F2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BD59" w14:textId="77777777" w:rsidR="00D56EDE" w:rsidRPr="00D56EDE" w:rsidRDefault="00D56EDE" w:rsidP="00AC08F3">
            <w:pPr>
              <w:pStyle w:val="rowtabella0"/>
              <w:jc w:val="center"/>
              <w:rPr>
                <w:color w:val="002060"/>
              </w:rPr>
            </w:pPr>
            <w:r w:rsidRPr="00D56ED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CDF0" w14:textId="77777777" w:rsidR="00D56EDE" w:rsidRPr="00D56EDE" w:rsidRDefault="00D56EDE" w:rsidP="00AC08F3">
            <w:pPr>
              <w:pStyle w:val="rowtabella0"/>
              <w:jc w:val="center"/>
              <w:rPr>
                <w:color w:val="002060"/>
              </w:rPr>
            </w:pPr>
            <w:r w:rsidRPr="00D56ED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120F"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80D2" w14:textId="77777777" w:rsidR="00D56EDE" w:rsidRPr="00D56EDE" w:rsidRDefault="00D56EDE" w:rsidP="00AC08F3">
            <w:pPr>
              <w:pStyle w:val="rowtabella0"/>
              <w:jc w:val="center"/>
              <w:rPr>
                <w:color w:val="002060"/>
              </w:rPr>
            </w:pPr>
            <w:r w:rsidRPr="00D56EDE">
              <w:rPr>
                <w:color w:val="002060"/>
              </w:rPr>
              <w:t>0</w:t>
            </w:r>
          </w:p>
        </w:tc>
      </w:tr>
      <w:tr w:rsidR="00D56EDE" w:rsidRPr="00D56EDE" w14:paraId="5F2BEF7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61E44" w14:textId="77777777" w:rsidR="00D56EDE" w:rsidRPr="00D56EDE" w:rsidRDefault="00D56EDE" w:rsidP="00AC08F3">
            <w:pPr>
              <w:pStyle w:val="rowtabella0"/>
              <w:rPr>
                <w:color w:val="002060"/>
              </w:rPr>
            </w:pPr>
            <w:r w:rsidRPr="00D56ED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1EC5"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6660"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3FA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B34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19BE"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4B3E" w14:textId="77777777" w:rsidR="00D56EDE" w:rsidRPr="00D56EDE" w:rsidRDefault="00D56EDE" w:rsidP="00AC08F3">
            <w:pPr>
              <w:pStyle w:val="rowtabella0"/>
              <w:jc w:val="center"/>
              <w:rPr>
                <w:color w:val="002060"/>
              </w:rPr>
            </w:pPr>
            <w:r w:rsidRPr="00D56ED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4C5B" w14:textId="77777777" w:rsidR="00D56EDE" w:rsidRPr="00D56EDE" w:rsidRDefault="00D56EDE" w:rsidP="00AC08F3">
            <w:pPr>
              <w:pStyle w:val="rowtabella0"/>
              <w:jc w:val="center"/>
              <w:rPr>
                <w:color w:val="002060"/>
              </w:rPr>
            </w:pPr>
            <w:r w:rsidRPr="00D56E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4BA0"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09AC" w14:textId="77777777" w:rsidR="00D56EDE" w:rsidRPr="00D56EDE" w:rsidRDefault="00D56EDE" w:rsidP="00AC08F3">
            <w:pPr>
              <w:pStyle w:val="rowtabella0"/>
              <w:jc w:val="center"/>
              <w:rPr>
                <w:color w:val="002060"/>
              </w:rPr>
            </w:pPr>
            <w:r w:rsidRPr="00D56EDE">
              <w:rPr>
                <w:color w:val="002060"/>
              </w:rPr>
              <w:t>0</w:t>
            </w:r>
          </w:p>
        </w:tc>
      </w:tr>
      <w:tr w:rsidR="00D56EDE" w:rsidRPr="00D56EDE" w14:paraId="4313732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D815E" w14:textId="77777777" w:rsidR="00D56EDE" w:rsidRPr="00D56EDE" w:rsidRDefault="00D56EDE" w:rsidP="00AC08F3">
            <w:pPr>
              <w:pStyle w:val="rowtabella0"/>
              <w:rPr>
                <w:color w:val="002060"/>
              </w:rPr>
            </w:pPr>
            <w:r w:rsidRPr="00D56EDE">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B948"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D999"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7F47"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7F3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3234"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CAD5" w14:textId="77777777" w:rsidR="00D56EDE" w:rsidRPr="00D56EDE" w:rsidRDefault="00D56EDE" w:rsidP="00AC08F3">
            <w:pPr>
              <w:pStyle w:val="rowtabella0"/>
              <w:jc w:val="center"/>
              <w:rPr>
                <w:color w:val="002060"/>
              </w:rPr>
            </w:pPr>
            <w:r w:rsidRPr="00D56ED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3454" w14:textId="77777777" w:rsidR="00D56EDE" w:rsidRPr="00D56EDE" w:rsidRDefault="00D56EDE" w:rsidP="00AC08F3">
            <w:pPr>
              <w:pStyle w:val="rowtabella0"/>
              <w:jc w:val="center"/>
              <w:rPr>
                <w:color w:val="002060"/>
              </w:rPr>
            </w:pPr>
            <w:r w:rsidRPr="00D56ED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6A61"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12C9" w14:textId="77777777" w:rsidR="00D56EDE" w:rsidRPr="00D56EDE" w:rsidRDefault="00D56EDE" w:rsidP="00AC08F3">
            <w:pPr>
              <w:pStyle w:val="rowtabella0"/>
              <w:jc w:val="center"/>
              <w:rPr>
                <w:color w:val="002060"/>
              </w:rPr>
            </w:pPr>
            <w:r w:rsidRPr="00D56EDE">
              <w:rPr>
                <w:color w:val="002060"/>
              </w:rPr>
              <w:t>0</w:t>
            </w:r>
          </w:p>
        </w:tc>
      </w:tr>
      <w:tr w:rsidR="00D56EDE" w:rsidRPr="00D56EDE" w14:paraId="5152866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45EC0" w14:textId="77777777" w:rsidR="00D56EDE" w:rsidRPr="00D56EDE" w:rsidRDefault="00D56EDE" w:rsidP="00AC08F3">
            <w:pPr>
              <w:pStyle w:val="rowtabella0"/>
              <w:rPr>
                <w:color w:val="002060"/>
              </w:rPr>
            </w:pPr>
            <w:r w:rsidRPr="00D56ED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DA91"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DF51"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FCD2"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C85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EF4B"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F399" w14:textId="77777777" w:rsidR="00D56EDE" w:rsidRPr="00D56EDE" w:rsidRDefault="00D56EDE" w:rsidP="00AC08F3">
            <w:pPr>
              <w:pStyle w:val="rowtabella0"/>
              <w:jc w:val="center"/>
              <w:rPr>
                <w:color w:val="002060"/>
              </w:rPr>
            </w:pPr>
            <w:r w:rsidRPr="00D56E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2F3E" w14:textId="77777777" w:rsidR="00D56EDE" w:rsidRPr="00D56EDE" w:rsidRDefault="00D56EDE" w:rsidP="00AC08F3">
            <w:pPr>
              <w:pStyle w:val="rowtabella0"/>
              <w:jc w:val="center"/>
              <w:rPr>
                <w:color w:val="002060"/>
              </w:rPr>
            </w:pPr>
            <w:r w:rsidRPr="00D56ED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1E56"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A7A7" w14:textId="77777777" w:rsidR="00D56EDE" w:rsidRPr="00D56EDE" w:rsidRDefault="00D56EDE" w:rsidP="00AC08F3">
            <w:pPr>
              <w:pStyle w:val="rowtabella0"/>
              <w:jc w:val="center"/>
              <w:rPr>
                <w:color w:val="002060"/>
              </w:rPr>
            </w:pPr>
            <w:r w:rsidRPr="00D56EDE">
              <w:rPr>
                <w:color w:val="002060"/>
              </w:rPr>
              <w:t>0</w:t>
            </w:r>
          </w:p>
        </w:tc>
      </w:tr>
      <w:tr w:rsidR="00D56EDE" w:rsidRPr="00D56EDE" w14:paraId="599AA96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B54B1" w14:textId="77777777" w:rsidR="00D56EDE" w:rsidRPr="00D56EDE" w:rsidRDefault="00D56EDE" w:rsidP="00AC08F3">
            <w:pPr>
              <w:pStyle w:val="rowtabella0"/>
              <w:rPr>
                <w:color w:val="002060"/>
              </w:rPr>
            </w:pPr>
            <w:r w:rsidRPr="00D56EDE">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EF60"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375A"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4CBD"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CEB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33D71"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CE4D"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26ED" w14:textId="77777777" w:rsidR="00D56EDE" w:rsidRPr="00D56EDE" w:rsidRDefault="00D56EDE" w:rsidP="00AC08F3">
            <w:pPr>
              <w:pStyle w:val="rowtabella0"/>
              <w:jc w:val="center"/>
              <w:rPr>
                <w:color w:val="002060"/>
              </w:rPr>
            </w:pPr>
            <w:r w:rsidRPr="00D56ED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52D2"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44E3" w14:textId="77777777" w:rsidR="00D56EDE" w:rsidRPr="00D56EDE" w:rsidRDefault="00D56EDE" w:rsidP="00AC08F3">
            <w:pPr>
              <w:pStyle w:val="rowtabella0"/>
              <w:jc w:val="center"/>
              <w:rPr>
                <w:color w:val="002060"/>
              </w:rPr>
            </w:pPr>
            <w:r w:rsidRPr="00D56EDE">
              <w:rPr>
                <w:color w:val="002060"/>
              </w:rPr>
              <w:t>0</w:t>
            </w:r>
          </w:p>
        </w:tc>
      </w:tr>
      <w:tr w:rsidR="00D56EDE" w:rsidRPr="00D56EDE" w14:paraId="728B1159"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60E441" w14:textId="77777777" w:rsidR="00D56EDE" w:rsidRPr="00D56EDE" w:rsidRDefault="00D56EDE" w:rsidP="00AC08F3">
            <w:pPr>
              <w:pStyle w:val="rowtabella0"/>
              <w:rPr>
                <w:color w:val="002060"/>
              </w:rPr>
            </w:pPr>
            <w:r w:rsidRPr="00D56EDE">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485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EF77"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903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405C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2458"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0C46" w14:textId="77777777" w:rsidR="00D56EDE" w:rsidRPr="00D56EDE" w:rsidRDefault="00D56EDE" w:rsidP="00AC08F3">
            <w:pPr>
              <w:pStyle w:val="rowtabella0"/>
              <w:jc w:val="center"/>
              <w:rPr>
                <w:color w:val="002060"/>
              </w:rPr>
            </w:pPr>
            <w:r w:rsidRPr="00D56E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BE23" w14:textId="77777777" w:rsidR="00D56EDE" w:rsidRPr="00D56EDE" w:rsidRDefault="00D56EDE" w:rsidP="00AC08F3">
            <w:pPr>
              <w:pStyle w:val="rowtabella0"/>
              <w:jc w:val="center"/>
              <w:rPr>
                <w:color w:val="002060"/>
              </w:rPr>
            </w:pPr>
            <w:r w:rsidRPr="00D56ED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FCFC"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3932" w14:textId="77777777" w:rsidR="00D56EDE" w:rsidRPr="00D56EDE" w:rsidRDefault="00D56EDE" w:rsidP="00AC08F3">
            <w:pPr>
              <w:pStyle w:val="rowtabella0"/>
              <w:jc w:val="center"/>
              <w:rPr>
                <w:color w:val="002060"/>
              </w:rPr>
            </w:pPr>
            <w:r w:rsidRPr="00D56EDE">
              <w:rPr>
                <w:color w:val="002060"/>
              </w:rPr>
              <w:t>0</w:t>
            </w:r>
          </w:p>
        </w:tc>
      </w:tr>
    </w:tbl>
    <w:p w14:paraId="5C256988" w14:textId="77777777" w:rsidR="00D56EDE" w:rsidRPr="00D56EDE" w:rsidRDefault="00D56EDE" w:rsidP="00D56EDE">
      <w:pPr>
        <w:pStyle w:val="breakline"/>
        <w:rPr>
          <w:rFonts w:eastAsiaTheme="minorEastAsia"/>
          <w:color w:val="002060"/>
        </w:rPr>
      </w:pPr>
    </w:p>
    <w:p w14:paraId="224E7D52" w14:textId="77777777" w:rsidR="00D56EDE" w:rsidRPr="00D56EDE" w:rsidRDefault="00D56EDE" w:rsidP="00D56EDE">
      <w:pPr>
        <w:pStyle w:val="breakline"/>
        <w:rPr>
          <w:color w:val="002060"/>
        </w:rPr>
      </w:pPr>
    </w:p>
    <w:p w14:paraId="382A7062" w14:textId="77777777" w:rsidR="00D56EDE" w:rsidRPr="00D56EDE" w:rsidRDefault="00D56EDE" w:rsidP="00D56EDE">
      <w:pPr>
        <w:pStyle w:val="sottotitolocampionato10"/>
        <w:rPr>
          <w:color w:val="002060"/>
        </w:rPr>
      </w:pPr>
      <w:r w:rsidRPr="00D56ED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48EE0903"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61EEA"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CE382"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0A64D"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BB07"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BDA53"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399BD"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DBD9B"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FA3E6"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F780F"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DB88F" w14:textId="77777777" w:rsidR="00D56EDE" w:rsidRPr="00D56EDE" w:rsidRDefault="00D56EDE" w:rsidP="00AC08F3">
            <w:pPr>
              <w:pStyle w:val="headertabella0"/>
              <w:rPr>
                <w:color w:val="002060"/>
              </w:rPr>
            </w:pPr>
            <w:r w:rsidRPr="00D56EDE">
              <w:rPr>
                <w:color w:val="002060"/>
              </w:rPr>
              <w:t>PE</w:t>
            </w:r>
          </w:p>
        </w:tc>
      </w:tr>
      <w:tr w:rsidR="00D56EDE" w:rsidRPr="00D56EDE" w14:paraId="3BF91EE5"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DC815E" w14:textId="77777777" w:rsidR="00D56EDE" w:rsidRPr="00D56EDE" w:rsidRDefault="00D56EDE" w:rsidP="00AC08F3">
            <w:pPr>
              <w:pStyle w:val="rowtabella0"/>
              <w:rPr>
                <w:color w:val="002060"/>
              </w:rPr>
            </w:pPr>
            <w:r w:rsidRPr="00D56ED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E5B7" w14:textId="77777777" w:rsidR="00D56EDE" w:rsidRPr="00D56EDE" w:rsidRDefault="00D56EDE" w:rsidP="00AC08F3">
            <w:pPr>
              <w:pStyle w:val="rowtabella0"/>
              <w:jc w:val="center"/>
              <w:rPr>
                <w:color w:val="002060"/>
              </w:rPr>
            </w:pPr>
            <w:r w:rsidRPr="00D56ED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6CFC"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A84E"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B15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643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9DB8" w14:textId="77777777" w:rsidR="00D56EDE" w:rsidRPr="00D56EDE" w:rsidRDefault="00D56EDE" w:rsidP="00AC08F3">
            <w:pPr>
              <w:pStyle w:val="rowtabella0"/>
              <w:jc w:val="center"/>
              <w:rPr>
                <w:color w:val="002060"/>
              </w:rPr>
            </w:pPr>
            <w:r w:rsidRPr="00D56EDE">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92D5"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B9F0" w14:textId="77777777" w:rsidR="00D56EDE" w:rsidRPr="00D56EDE" w:rsidRDefault="00D56EDE" w:rsidP="00AC08F3">
            <w:pPr>
              <w:pStyle w:val="rowtabella0"/>
              <w:jc w:val="center"/>
              <w:rPr>
                <w:color w:val="002060"/>
              </w:rPr>
            </w:pPr>
            <w:r w:rsidRPr="00D56ED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0DBE"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D396E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30E1B" w14:textId="77777777" w:rsidR="00D56EDE" w:rsidRPr="00D56EDE" w:rsidRDefault="00D56EDE" w:rsidP="00AC08F3">
            <w:pPr>
              <w:pStyle w:val="rowtabella0"/>
              <w:rPr>
                <w:color w:val="002060"/>
              </w:rPr>
            </w:pPr>
            <w:r w:rsidRPr="00D56ED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169F"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B26A"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98DA"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9EE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47EF"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6447" w14:textId="77777777" w:rsidR="00D56EDE" w:rsidRPr="00D56EDE" w:rsidRDefault="00D56EDE" w:rsidP="00AC08F3">
            <w:pPr>
              <w:pStyle w:val="rowtabella0"/>
              <w:jc w:val="center"/>
              <w:rPr>
                <w:color w:val="002060"/>
              </w:rPr>
            </w:pPr>
            <w:r w:rsidRPr="00D56ED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EA6F"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7AB7"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A8E2" w14:textId="77777777" w:rsidR="00D56EDE" w:rsidRPr="00D56EDE" w:rsidRDefault="00D56EDE" w:rsidP="00AC08F3">
            <w:pPr>
              <w:pStyle w:val="rowtabella0"/>
              <w:jc w:val="center"/>
              <w:rPr>
                <w:color w:val="002060"/>
              </w:rPr>
            </w:pPr>
            <w:r w:rsidRPr="00D56EDE">
              <w:rPr>
                <w:color w:val="002060"/>
              </w:rPr>
              <w:t>0</w:t>
            </w:r>
          </w:p>
        </w:tc>
      </w:tr>
      <w:tr w:rsidR="00D56EDE" w:rsidRPr="00D56EDE" w14:paraId="4A73451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01918" w14:textId="77777777" w:rsidR="00D56EDE" w:rsidRPr="00D56EDE" w:rsidRDefault="00D56EDE" w:rsidP="00AC08F3">
            <w:pPr>
              <w:pStyle w:val="rowtabella0"/>
              <w:rPr>
                <w:color w:val="002060"/>
              </w:rPr>
            </w:pPr>
            <w:r w:rsidRPr="00D56ED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8229"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53EF"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DC72C"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CA89"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C4A8"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4789" w14:textId="77777777" w:rsidR="00D56EDE" w:rsidRPr="00D56EDE" w:rsidRDefault="00D56EDE" w:rsidP="00AC08F3">
            <w:pPr>
              <w:pStyle w:val="rowtabella0"/>
              <w:jc w:val="center"/>
              <w:rPr>
                <w:color w:val="002060"/>
              </w:rPr>
            </w:pPr>
            <w:r w:rsidRPr="00D56ED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18D4"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507D"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8C39" w14:textId="77777777" w:rsidR="00D56EDE" w:rsidRPr="00D56EDE" w:rsidRDefault="00D56EDE" w:rsidP="00AC08F3">
            <w:pPr>
              <w:pStyle w:val="rowtabella0"/>
              <w:jc w:val="center"/>
              <w:rPr>
                <w:color w:val="002060"/>
              </w:rPr>
            </w:pPr>
            <w:r w:rsidRPr="00D56EDE">
              <w:rPr>
                <w:color w:val="002060"/>
              </w:rPr>
              <w:t>0</w:t>
            </w:r>
          </w:p>
        </w:tc>
      </w:tr>
      <w:tr w:rsidR="00D56EDE" w:rsidRPr="00D56EDE" w14:paraId="2479686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F64A4" w14:textId="77777777" w:rsidR="00D56EDE" w:rsidRPr="00D56EDE" w:rsidRDefault="00D56EDE" w:rsidP="00AC08F3">
            <w:pPr>
              <w:pStyle w:val="rowtabella0"/>
              <w:rPr>
                <w:color w:val="002060"/>
              </w:rPr>
            </w:pPr>
            <w:r w:rsidRPr="00D56ED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D221"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FAB4"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A681"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77E9"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DF58"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E134" w14:textId="77777777" w:rsidR="00D56EDE" w:rsidRPr="00D56EDE" w:rsidRDefault="00D56EDE" w:rsidP="00AC08F3">
            <w:pPr>
              <w:pStyle w:val="rowtabella0"/>
              <w:jc w:val="center"/>
              <w:rPr>
                <w:color w:val="002060"/>
              </w:rPr>
            </w:pPr>
            <w:r w:rsidRPr="00D56ED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3E24" w14:textId="77777777" w:rsidR="00D56EDE" w:rsidRPr="00D56EDE" w:rsidRDefault="00D56EDE" w:rsidP="00AC08F3">
            <w:pPr>
              <w:pStyle w:val="rowtabella0"/>
              <w:jc w:val="center"/>
              <w:rPr>
                <w:color w:val="002060"/>
              </w:rPr>
            </w:pPr>
            <w:r w:rsidRPr="00D56ED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C909" w14:textId="77777777" w:rsidR="00D56EDE" w:rsidRPr="00D56EDE" w:rsidRDefault="00D56EDE" w:rsidP="00AC08F3">
            <w:pPr>
              <w:pStyle w:val="rowtabella0"/>
              <w:jc w:val="center"/>
              <w:rPr>
                <w:color w:val="002060"/>
              </w:rPr>
            </w:pPr>
            <w:r w:rsidRPr="00D56ED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55EF" w14:textId="77777777" w:rsidR="00D56EDE" w:rsidRPr="00D56EDE" w:rsidRDefault="00D56EDE" w:rsidP="00AC08F3">
            <w:pPr>
              <w:pStyle w:val="rowtabella0"/>
              <w:jc w:val="center"/>
              <w:rPr>
                <w:color w:val="002060"/>
              </w:rPr>
            </w:pPr>
            <w:r w:rsidRPr="00D56EDE">
              <w:rPr>
                <w:color w:val="002060"/>
              </w:rPr>
              <w:t>0</w:t>
            </w:r>
          </w:p>
        </w:tc>
      </w:tr>
      <w:tr w:rsidR="00D56EDE" w:rsidRPr="00D56EDE" w14:paraId="2E3CA47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5E757" w14:textId="77777777" w:rsidR="00D56EDE" w:rsidRPr="00D56EDE" w:rsidRDefault="00D56EDE" w:rsidP="00AC08F3">
            <w:pPr>
              <w:pStyle w:val="rowtabella0"/>
              <w:rPr>
                <w:color w:val="002060"/>
              </w:rPr>
            </w:pPr>
            <w:r w:rsidRPr="00D56ED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E4D9"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366C"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7BB0"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0074"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431A"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F192" w14:textId="77777777" w:rsidR="00D56EDE" w:rsidRPr="00D56EDE" w:rsidRDefault="00D56EDE" w:rsidP="00AC08F3">
            <w:pPr>
              <w:pStyle w:val="rowtabella0"/>
              <w:jc w:val="center"/>
              <w:rPr>
                <w:color w:val="002060"/>
              </w:rPr>
            </w:pPr>
            <w:r w:rsidRPr="00D56ED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3F90"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42C4"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2FAD" w14:textId="77777777" w:rsidR="00D56EDE" w:rsidRPr="00D56EDE" w:rsidRDefault="00D56EDE" w:rsidP="00AC08F3">
            <w:pPr>
              <w:pStyle w:val="rowtabella0"/>
              <w:jc w:val="center"/>
              <w:rPr>
                <w:color w:val="002060"/>
              </w:rPr>
            </w:pPr>
            <w:r w:rsidRPr="00D56EDE">
              <w:rPr>
                <w:color w:val="002060"/>
              </w:rPr>
              <w:t>0</w:t>
            </w:r>
          </w:p>
        </w:tc>
      </w:tr>
      <w:tr w:rsidR="00D56EDE" w:rsidRPr="00D56EDE" w14:paraId="52B2528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F226E" w14:textId="77777777" w:rsidR="00D56EDE" w:rsidRPr="00CB07DB" w:rsidRDefault="00D56EDE" w:rsidP="00AC08F3">
            <w:pPr>
              <w:pStyle w:val="rowtabella0"/>
              <w:rPr>
                <w:color w:val="002060"/>
                <w:lang w:val="es-ES"/>
              </w:rPr>
            </w:pPr>
            <w:r w:rsidRPr="00CB07DB">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B9B2"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8C13"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8767"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2D5F"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5CC5"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C171"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D7A7" w14:textId="77777777" w:rsidR="00D56EDE" w:rsidRPr="00D56EDE" w:rsidRDefault="00D56EDE" w:rsidP="00AC08F3">
            <w:pPr>
              <w:pStyle w:val="rowtabella0"/>
              <w:jc w:val="center"/>
              <w:rPr>
                <w:color w:val="002060"/>
              </w:rPr>
            </w:pPr>
            <w:r w:rsidRPr="00D56ED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0613"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C9A9" w14:textId="77777777" w:rsidR="00D56EDE" w:rsidRPr="00D56EDE" w:rsidRDefault="00D56EDE" w:rsidP="00AC08F3">
            <w:pPr>
              <w:pStyle w:val="rowtabella0"/>
              <w:jc w:val="center"/>
              <w:rPr>
                <w:color w:val="002060"/>
              </w:rPr>
            </w:pPr>
            <w:r w:rsidRPr="00D56EDE">
              <w:rPr>
                <w:color w:val="002060"/>
              </w:rPr>
              <w:t>0</w:t>
            </w:r>
          </w:p>
        </w:tc>
      </w:tr>
      <w:tr w:rsidR="00D56EDE" w:rsidRPr="00D56EDE" w14:paraId="06F923C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4E1E2" w14:textId="77777777" w:rsidR="00D56EDE" w:rsidRPr="00D56EDE" w:rsidRDefault="00D56EDE" w:rsidP="00AC08F3">
            <w:pPr>
              <w:pStyle w:val="rowtabella0"/>
              <w:rPr>
                <w:color w:val="002060"/>
              </w:rPr>
            </w:pPr>
            <w:r w:rsidRPr="00D56EDE">
              <w:rPr>
                <w:color w:val="002060"/>
              </w:rPr>
              <w:t xml:space="preserve">A.S.D. </w:t>
            </w:r>
            <w:proofErr w:type="gramStart"/>
            <w:r w:rsidRPr="00D56EDE">
              <w:rPr>
                <w:color w:val="002060"/>
              </w:rPr>
              <w:t>CITTA</w:t>
            </w:r>
            <w:proofErr w:type="gramEnd"/>
            <w:r w:rsidRPr="00D56EDE">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509A"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F1F2"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AE21"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D9F8"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B87D"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727F" w14:textId="77777777" w:rsidR="00D56EDE" w:rsidRPr="00D56EDE" w:rsidRDefault="00D56EDE" w:rsidP="00AC08F3">
            <w:pPr>
              <w:pStyle w:val="rowtabella0"/>
              <w:jc w:val="center"/>
              <w:rPr>
                <w:color w:val="002060"/>
              </w:rPr>
            </w:pPr>
            <w:r w:rsidRPr="00D56ED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138DF" w14:textId="77777777" w:rsidR="00D56EDE" w:rsidRPr="00D56EDE" w:rsidRDefault="00D56EDE" w:rsidP="00AC08F3">
            <w:pPr>
              <w:pStyle w:val="rowtabella0"/>
              <w:jc w:val="center"/>
              <w:rPr>
                <w:color w:val="002060"/>
              </w:rPr>
            </w:pPr>
            <w:r w:rsidRPr="00D56ED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8879"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4C0B" w14:textId="77777777" w:rsidR="00D56EDE" w:rsidRPr="00D56EDE" w:rsidRDefault="00D56EDE" w:rsidP="00AC08F3">
            <w:pPr>
              <w:pStyle w:val="rowtabella0"/>
              <w:jc w:val="center"/>
              <w:rPr>
                <w:color w:val="002060"/>
              </w:rPr>
            </w:pPr>
            <w:r w:rsidRPr="00D56EDE">
              <w:rPr>
                <w:color w:val="002060"/>
              </w:rPr>
              <w:t>0</w:t>
            </w:r>
          </w:p>
        </w:tc>
      </w:tr>
      <w:tr w:rsidR="00D56EDE" w:rsidRPr="00D56EDE" w14:paraId="29DEEFD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E64C8" w14:textId="77777777" w:rsidR="00D56EDE" w:rsidRPr="00D56EDE" w:rsidRDefault="00D56EDE" w:rsidP="00AC08F3">
            <w:pPr>
              <w:pStyle w:val="rowtabella0"/>
              <w:rPr>
                <w:color w:val="002060"/>
              </w:rPr>
            </w:pPr>
            <w:r w:rsidRPr="00D56ED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1E2D"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962A"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9FBA"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6D94"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736B"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D9F8" w14:textId="77777777" w:rsidR="00D56EDE" w:rsidRPr="00D56EDE" w:rsidRDefault="00D56EDE" w:rsidP="00AC08F3">
            <w:pPr>
              <w:pStyle w:val="rowtabella0"/>
              <w:jc w:val="center"/>
              <w:rPr>
                <w:color w:val="002060"/>
              </w:rPr>
            </w:pPr>
            <w:r w:rsidRPr="00D56ED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A993" w14:textId="77777777" w:rsidR="00D56EDE" w:rsidRPr="00D56EDE" w:rsidRDefault="00D56EDE" w:rsidP="00AC08F3">
            <w:pPr>
              <w:pStyle w:val="rowtabella0"/>
              <w:jc w:val="center"/>
              <w:rPr>
                <w:color w:val="002060"/>
              </w:rPr>
            </w:pPr>
            <w:r w:rsidRPr="00D56ED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6C3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E8C6" w14:textId="77777777" w:rsidR="00D56EDE" w:rsidRPr="00D56EDE" w:rsidRDefault="00D56EDE" w:rsidP="00AC08F3">
            <w:pPr>
              <w:pStyle w:val="rowtabella0"/>
              <w:jc w:val="center"/>
              <w:rPr>
                <w:color w:val="002060"/>
              </w:rPr>
            </w:pPr>
            <w:r w:rsidRPr="00D56EDE">
              <w:rPr>
                <w:color w:val="002060"/>
              </w:rPr>
              <w:t>0</w:t>
            </w:r>
          </w:p>
        </w:tc>
      </w:tr>
      <w:tr w:rsidR="00D56EDE" w:rsidRPr="00D56EDE" w14:paraId="1992296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4B58B" w14:textId="77777777" w:rsidR="00D56EDE" w:rsidRPr="00D56EDE" w:rsidRDefault="00D56EDE" w:rsidP="00AC08F3">
            <w:pPr>
              <w:pStyle w:val="rowtabella0"/>
              <w:rPr>
                <w:color w:val="002060"/>
              </w:rPr>
            </w:pPr>
            <w:r w:rsidRPr="00D56EDE">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818C"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887D"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F8D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B98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C3C92"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CB1E3" w14:textId="77777777" w:rsidR="00D56EDE" w:rsidRPr="00D56EDE" w:rsidRDefault="00D56EDE" w:rsidP="00AC08F3">
            <w:pPr>
              <w:pStyle w:val="rowtabella0"/>
              <w:jc w:val="center"/>
              <w:rPr>
                <w:color w:val="002060"/>
              </w:rPr>
            </w:pPr>
            <w:r w:rsidRPr="00D56ED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12D41"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DDA5"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E445" w14:textId="77777777" w:rsidR="00D56EDE" w:rsidRPr="00D56EDE" w:rsidRDefault="00D56EDE" w:rsidP="00AC08F3">
            <w:pPr>
              <w:pStyle w:val="rowtabella0"/>
              <w:jc w:val="center"/>
              <w:rPr>
                <w:color w:val="002060"/>
              </w:rPr>
            </w:pPr>
            <w:r w:rsidRPr="00D56EDE">
              <w:rPr>
                <w:color w:val="002060"/>
              </w:rPr>
              <w:t>0</w:t>
            </w:r>
          </w:p>
        </w:tc>
      </w:tr>
      <w:tr w:rsidR="00D56EDE" w:rsidRPr="00D56EDE" w14:paraId="6A73B264"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AEAF9" w14:textId="77777777" w:rsidR="00D56EDE" w:rsidRPr="00D56EDE" w:rsidRDefault="00D56EDE" w:rsidP="00AC08F3">
            <w:pPr>
              <w:pStyle w:val="rowtabella0"/>
              <w:rPr>
                <w:color w:val="002060"/>
              </w:rPr>
            </w:pPr>
            <w:r w:rsidRPr="00D56EDE">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1FC9"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26E2"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5CC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273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8E1F"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21FC"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C1DF" w14:textId="77777777" w:rsidR="00D56EDE" w:rsidRPr="00D56EDE" w:rsidRDefault="00D56EDE" w:rsidP="00AC08F3">
            <w:pPr>
              <w:pStyle w:val="rowtabella0"/>
              <w:jc w:val="center"/>
              <w:rPr>
                <w:color w:val="002060"/>
              </w:rPr>
            </w:pPr>
            <w:r w:rsidRPr="00D56ED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757C" w14:textId="77777777" w:rsidR="00D56EDE" w:rsidRPr="00D56EDE" w:rsidRDefault="00D56EDE" w:rsidP="00AC08F3">
            <w:pPr>
              <w:pStyle w:val="rowtabella0"/>
              <w:jc w:val="center"/>
              <w:rPr>
                <w:color w:val="002060"/>
              </w:rPr>
            </w:pPr>
            <w:r w:rsidRPr="00D56ED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D7FC" w14:textId="77777777" w:rsidR="00D56EDE" w:rsidRPr="00D56EDE" w:rsidRDefault="00D56EDE" w:rsidP="00AC08F3">
            <w:pPr>
              <w:pStyle w:val="rowtabella0"/>
              <w:jc w:val="center"/>
              <w:rPr>
                <w:color w:val="002060"/>
              </w:rPr>
            </w:pPr>
            <w:r w:rsidRPr="00D56EDE">
              <w:rPr>
                <w:color w:val="002060"/>
              </w:rPr>
              <w:t>0</w:t>
            </w:r>
          </w:p>
        </w:tc>
      </w:tr>
      <w:tr w:rsidR="00D56EDE" w:rsidRPr="00D56EDE" w14:paraId="77531F1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8F89FB" w14:textId="77777777" w:rsidR="00D56EDE" w:rsidRPr="00D56EDE" w:rsidRDefault="00D56EDE" w:rsidP="00AC08F3">
            <w:pPr>
              <w:pStyle w:val="rowtabella0"/>
              <w:rPr>
                <w:color w:val="002060"/>
              </w:rPr>
            </w:pPr>
            <w:r w:rsidRPr="00D56EDE">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5259"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1D63"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3EE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DE0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BDC2"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A80C"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B5C4" w14:textId="77777777" w:rsidR="00D56EDE" w:rsidRPr="00D56EDE" w:rsidRDefault="00D56EDE" w:rsidP="00AC08F3">
            <w:pPr>
              <w:pStyle w:val="rowtabella0"/>
              <w:jc w:val="center"/>
              <w:rPr>
                <w:color w:val="002060"/>
              </w:rPr>
            </w:pPr>
            <w:r w:rsidRPr="00D56ED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FF23" w14:textId="77777777" w:rsidR="00D56EDE" w:rsidRPr="00D56EDE" w:rsidRDefault="00D56EDE" w:rsidP="00AC08F3">
            <w:pPr>
              <w:pStyle w:val="rowtabella0"/>
              <w:jc w:val="center"/>
              <w:rPr>
                <w:color w:val="002060"/>
              </w:rPr>
            </w:pPr>
            <w:r w:rsidRPr="00D56ED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C0E0" w14:textId="77777777" w:rsidR="00D56EDE" w:rsidRPr="00D56EDE" w:rsidRDefault="00D56EDE" w:rsidP="00AC08F3">
            <w:pPr>
              <w:pStyle w:val="rowtabella0"/>
              <w:jc w:val="center"/>
              <w:rPr>
                <w:color w:val="002060"/>
              </w:rPr>
            </w:pPr>
            <w:r w:rsidRPr="00D56EDE">
              <w:rPr>
                <w:color w:val="002060"/>
              </w:rPr>
              <w:t>0</w:t>
            </w:r>
          </w:p>
        </w:tc>
      </w:tr>
      <w:tr w:rsidR="00D56EDE" w:rsidRPr="00D56EDE" w14:paraId="179678EF"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C039A" w14:textId="77777777" w:rsidR="00D56EDE" w:rsidRPr="00CB07DB" w:rsidRDefault="00D56EDE" w:rsidP="00AC08F3">
            <w:pPr>
              <w:pStyle w:val="rowtabella0"/>
              <w:rPr>
                <w:color w:val="002060"/>
                <w:lang w:val="es-ES"/>
              </w:rPr>
            </w:pPr>
            <w:r w:rsidRPr="00CB07DB">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13C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4AD4"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6DF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C3D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2B87"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A499" w14:textId="77777777" w:rsidR="00D56EDE" w:rsidRPr="00D56EDE" w:rsidRDefault="00D56EDE" w:rsidP="00AC08F3">
            <w:pPr>
              <w:pStyle w:val="rowtabella0"/>
              <w:jc w:val="center"/>
              <w:rPr>
                <w:color w:val="002060"/>
              </w:rPr>
            </w:pPr>
            <w:r w:rsidRPr="00D56ED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5128" w14:textId="77777777" w:rsidR="00D56EDE" w:rsidRPr="00D56EDE" w:rsidRDefault="00D56EDE" w:rsidP="00AC08F3">
            <w:pPr>
              <w:pStyle w:val="rowtabella0"/>
              <w:jc w:val="center"/>
              <w:rPr>
                <w:color w:val="002060"/>
              </w:rPr>
            </w:pPr>
            <w:r w:rsidRPr="00D56EDE">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41A0" w14:textId="77777777" w:rsidR="00D56EDE" w:rsidRPr="00D56EDE" w:rsidRDefault="00D56EDE" w:rsidP="00AC08F3">
            <w:pPr>
              <w:pStyle w:val="rowtabella0"/>
              <w:jc w:val="center"/>
              <w:rPr>
                <w:color w:val="002060"/>
              </w:rPr>
            </w:pPr>
            <w:r w:rsidRPr="00D56ED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65A6" w14:textId="77777777" w:rsidR="00D56EDE" w:rsidRPr="00D56EDE" w:rsidRDefault="00D56EDE" w:rsidP="00AC08F3">
            <w:pPr>
              <w:pStyle w:val="rowtabella0"/>
              <w:jc w:val="center"/>
              <w:rPr>
                <w:color w:val="002060"/>
              </w:rPr>
            </w:pPr>
            <w:r w:rsidRPr="00D56EDE">
              <w:rPr>
                <w:color w:val="002060"/>
              </w:rPr>
              <w:t>2</w:t>
            </w:r>
          </w:p>
        </w:tc>
      </w:tr>
    </w:tbl>
    <w:p w14:paraId="02AA2465" w14:textId="77777777" w:rsidR="00D56EDE" w:rsidRPr="00D56EDE" w:rsidRDefault="00D56EDE" w:rsidP="00D56EDE">
      <w:pPr>
        <w:pStyle w:val="breakline"/>
        <w:rPr>
          <w:rFonts w:eastAsiaTheme="minorEastAsia"/>
          <w:color w:val="002060"/>
        </w:rPr>
      </w:pPr>
    </w:p>
    <w:p w14:paraId="5442F9AD" w14:textId="77777777" w:rsidR="00D56EDE" w:rsidRPr="00D56EDE" w:rsidRDefault="00D56EDE" w:rsidP="00D56EDE">
      <w:pPr>
        <w:pStyle w:val="breakline"/>
        <w:rPr>
          <w:color w:val="002060"/>
        </w:rPr>
      </w:pPr>
    </w:p>
    <w:p w14:paraId="28714A87" w14:textId="77777777" w:rsidR="00D56EDE" w:rsidRPr="00D56EDE" w:rsidRDefault="00D56EDE" w:rsidP="00D56EDE">
      <w:pPr>
        <w:pStyle w:val="sottotitolocampionato10"/>
        <w:rPr>
          <w:color w:val="002060"/>
        </w:rPr>
      </w:pPr>
      <w:r w:rsidRPr="00D56ED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6CED526A"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4DE02"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5B8B5"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BEA9E"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49AC6"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25C92"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6212F"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3E13D"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4C0D8"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6F695"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EA358" w14:textId="77777777" w:rsidR="00D56EDE" w:rsidRPr="00D56EDE" w:rsidRDefault="00D56EDE" w:rsidP="00AC08F3">
            <w:pPr>
              <w:pStyle w:val="headertabella0"/>
              <w:rPr>
                <w:color w:val="002060"/>
              </w:rPr>
            </w:pPr>
            <w:r w:rsidRPr="00D56EDE">
              <w:rPr>
                <w:color w:val="002060"/>
              </w:rPr>
              <w:t>PE</w:t>
            </w:r>
          </w:p>
        </w:tc>
      </w:tr>
      <w:tr w:rsidR="00D56EDE" w:rsidRPr="00D56EDE" w14:paraId="411C8251"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F98A1" w14:textId="77777777" w:rsidR="00D56EDE" w:rsidRPr="00D56EDE" w:rsidRDefault="00D56EDE" w:rsidP="00AC08F3">
            <w:pPr>
              <w:pStyle w:val="rowtabella0"/>
              <w:rPr>
                <w:color w:val="002060"/>
              </w:rPr>
            </w:pPr>
            <w:r w:rsidRPr="00D56ED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F3686"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8AF2"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E3EB3"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629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4DF1"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DF88"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13B1A"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0DFE"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8FEF" w14:textId="77777777" w:rsidR="00D56EDE" w:rsidRPr="00D56EDE" w:rsidRDefault="00D56EDE" w:rsidP="00AC08F3">
            <w:pPr>
              <w:pStyle w:val="rowtabella0"/>
              <w:jc w:val="center"/>
              <w:rPr>
                <w:color w:val="002060"/>
              </w:rPr>
            </w:pPr>
            <w:r w:rsidRPr="00D56EDE">
              <w:rPr>
                <w:color w:val="002060"/>
              </w:rPr>
              <w:t>0</w:t>
            </w:r>
          </w:p>
        </w:tc>
      </w:tr>
      <w:tr w:rsidR="00D56EDE" w:rsidRPr="00D56EDE" w14:paraId="32C26A1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023A1" w14:textId="77777777" w:rsidR="00D56EDE" w:rsidRPr="00D56EDE" w:rsidRDefault="00D56EDE" w:rsidP="00AC08F3">
            <w:pPr>
              <w:pStyle w:val="rowtabella0"/>
              <w:rPr>
                <w:color w:val="002060"/>
              </w:rPr>
            </w:pPr>
            <w:r w:rsidRPr="00D56ED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DF42"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8C5EA"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D5ACD"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5E8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9579"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056C"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B822"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B729"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6C51" w14:textId="77777777" w:rsidR="00D56EDE" w:rsidRPr="00D56EDE" w:rsidRDefault="00D56EDE" w:rsidP="00AC08F3">
            <w:pPr>
              <w:pStyle w:val="rowtabella0"/>
              <w:jc w:val="center"/>
              <w:rPr>
                <w:color w:val="002060"/>
              </w:rPr>
            </w:pPr>
            <w:r w:rsidRPr="00D56EDE">
              <w:rPr>
                <w:color w:val="002060"/>
              </w:rPr>
              <w:t>0</w:t>
            </w:r>
          </w:p>
        </w:tc>
      </w:tr>
      <w:tr w:rsidR="00D56EDE" w:rsidRPr="00D56EDE" w14:paraId="7C1206F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DE321" w14:textId="77777777" w:rsidR="00D56EDE" w:rsidRPr="00D56EDE" w:rsidRDefault="00D56EDE" w:rsidP="00AC08F3">
            <w:pPr>
              <w:pStyle w:val="rowtabella0"/>
              <w:rPr>
                <w:color w:val="002060"/>
              </w:rPr>
            </w:pPr>
            <w:r w:rsidRPr="00D56EDE">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47D8"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2806"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4014"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0733"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F165"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5635" w14:textId="77777777" w:rsidR="00D56EDE" w:rsidRPr="00D56EDE" w:rsidRDefault="00D56EDE" w:rsidP="00AC08F3">
            <w:pPr>
              <w:pStyle w:val="rowtabella0"/>
              <w:jc w:val="center"/>
              <w:rPr>
                <w:color w:val="002060"/>
              </w:rPr>
            </w:pPr>
            <w:r w:rsidRPr="00D56ED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F0AB"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998E"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905D" w14:textId="77777777" w:rsidR="00D56EDE" w:rsidRPr="00D56EDE" w:rsidRDefault="00D56EDE" w:rsidP="00AC08F3">
            <w:pPr>
              <w:pStyle w:val="rowtabella0"/>
              <w:jc w:val="center"/>
              <w:rPr>
                <w:color w:val="002060"/>
              </w:rPr>
            </w:pPr>
            <w:r w:rsidRPr="00D56EDE">
              <w:rPr>
                <w:color w:val="002060"/>
              </w:rPr>
              <w:t>0</w:t>
            </w:r>
          </w:p>
        </w:tc>
      </w:tr>
      <w:tr w:rsidR="00D56EDE" w:rsidRPr="00D56EDE" w14:paraId="05FEDBF5"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220FF" w14:textId="77777777" w:rsidR="00D56EDE" w:rsidRPr="00D56EDE" w:rsidRDefault="00D56EDE" w:rsidP="00AC08F3">
            <w:pPr>
              <w:pStyle w:val="rowtabella0"/>
              <w:rPr>
                <w:color w:val="002060"/>
              </w:rPr>
            </w:pPr>
            <w:r w:rsidRPr="00D56EDE">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CCCD" w14:textId="77777777" w:rsidR="00D56EDE" w:rsidRPr="00D56EDE" w:rsidRDefault="00D56EDE" w:rsidP="00AC08F3">
            <w:pPr>
              <w:pStyle w:val="rowtabella0"/>
              <w:jc w:val="center"/>
              <w:rPr>
                <w:color w:val="002060"/>
              </w:rPr>
            </w:pPr>
            <w:r w:rsidRPr="00D56ED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991B"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8956"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46AA1"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79C8"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B895"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1E8B"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A258"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00BA" w14:textId="77777777" w:rsidR="00D56EDE" w:rsidRPr="00D56EDE" w:rsidRDefault="00D56EDE" w:rsidP="00AC08F3">
            <w:pPr>
              <w:pStyle w:val="rowtabella0"/>
              <w:jc w:val="center"/>
              <w:rPr>
                <w:color w:val="002060"/>
              </w:rPr>
            </w:pPr>
            <w:r w:rsidRPr="00D56EDE">
              <w:rPr>
                <w:color w:val="002060"/>
              </w:rPr>
              <w:t>0</w:t>
            </w:r>
          </w:p>
        </w:tc>
      </w:tr>
      <w:tr w:rsidR="00D56EDE" w:rsidRPr="00D56EDE" w14:paraId="557889C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48E733" w14:textId="77777777" w:rsidR="00D56EDE" w:rsidRPr="00D56EDE" w:rsidRDefault="00D56EDE" w:rsidP="00AC08F3">
            <w:pPr>
              <w:pStyle w:val="rowtabella0"/>
              <w:rPr>
                <w:color w:val="002060"/>
              </w:rPr>
            </w:pPr>
            <w:r w:rsidRPr="00D56EDE">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54EA"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5021"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C187"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331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37AB4"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72F92"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C843"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6C1C"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49BC" w14:textId="77777777" w:rsidR="00D56EDE" w:rsidRPr="00D56EDE" w:rsidRDefault="00D56EDE" w:rsidP="00AC08F3">
            <w:pPr>
              <w:pStyle w:val="rowtabella0"/>
              <w:jc w:val="center"/>
              <w:rPr>
                <w:color w:val="002060"/>
              </w:rPr>
            </w:pPr>
            <w:r w:rsidRPr="00D56EDE">
              <w:rPr>
                <w:color w:val="002060"/>
              </w:rPr>
              <w:t>0</w:t>
            </w:r>
          </w:p>
        </w:tc>
      </w:tr>
      <w:tr w:rsidR="00D56EDE" w:rsidRPr="00D56EDE" w14:paraId="61292AF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AD1B8" w14:textId="77777777" w:rsidR="00D56EDE" w:rsidRPr="00D56EDE" w:rsidRDefault="00D56EDE" w:rsidP="00AC08F3">
            <w:pPr>
              <w:pStyle w:val="rowtabella0"/>
              <w:rPr>
                <w:color w:val="002060"/>
              </w:rPr>
            </w:pPr>
            <w:r w:rsidRPr="00D56ED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3053"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A7A2"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9D6A2"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C41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8BE1"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3BA8" w14:textId="77777777" w:rsidR="00D56EDE" w:rsidRPr="00D56EDE" w:rsidRDefault="00D56EDE" w:rsidP="00AC08F3">
            <w:pPr>
              <w:pStyle w:val="rowtabella0"/>
              <w:jc w:val="center"/>
              <w:rPr>
                <w:color w:val="002060"/>
              </w:rPr>
            </w:pPr>
            <w:r w:rsidRPr="00D56ED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A53A"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6C07"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206BD" w14:textId="77777777" w:rsidR="00D56EDE" w:rsidRPr="00D56EDE" w:rsidRDefault="00D56EDE" w:rsidP="00AC08F3">
            <w:pPr>
              <w:pStyle w:val="rowtabella0"/>
              <w:jc w:val="center"/>
              <w:rPr>
                <w:color w:val="002060"/>
              </w:rPr>
            </w:pPr>
            <w:r w:rsidRPr="00D56EDE">
              <w:rPr>
                <w:color w:val="002060"/>
              </w:rPr>
              <w:t>0</w:t>
            </w:r>
          </w:p>
        </w:tc>
      </w:tr>
      <w:tr w:rsidR="00D56EDE" w:rsidRPr="00D56EDE" w14:paraId="752B950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3442B" w14:textId="77777777" w:rsidR="00D56EDE" w:rsidRPr="00D56EDE" w:rsidRDefault="00D56EDE" w:rsidP="00AC08F3">
            <w:pPr>
              <w:pStyle w:val="rowtabella0"/>
              <w:rPr>
                <w:color w:val="002060"/>
              </w:rPr>
            </w:pPr>
            <w:r w:rsidRPr="00D56EDE">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DCB2"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5F8B"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5141"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0AE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DCB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428C"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E362"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D702"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283D" w14:textId="77777777" w:rsidR="00D56EDE" w:rsidRPr="00D56EDE" w:rsidRDefault="00D56EDE" w:rsidP="00AC08F3">
            <w:pPr>
              <w:pStyle w:val="rowtabella0"/>
              <w:jc w:val="center"/>
              <w:rPr>
                <w:color w:val="002060"/>
              </w:rPr>
            </w:pPr>
            <w:r w:rsidRPr="00D56EDE">
              <w:rPr>
                <w:color w:val="002060"/>
              </w:rPr>
              <w:t>0</w:t>
            </w:r>
          </w:p>
        </w:tc>
      </w:tr>
      <w:tr w:rsidR="00D56EDE" w:rsidRPr="00D56EDE" w14:paraId="2B2A16A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245AE" w14:textId="77777777" w:rsidR="00D56EDE" w:rsidRPr="00D56EDE" w:rsidRDefault="00D56EDE" w:rsidP="00AC08F3">
            <w:pPr>
              <w:pStyle w:val="rowtabella0"/>
              <w:rPr>
                <w:color w:val="002060"/>
              </w:rPr>
            </w:pPr>
            <w:r w:rsidRPr="00D56ED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E6FA"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B23B"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37C2"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DB6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D4A9"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33DC" w14:textId="77777777" w:rsidR="00D56EDE" w:rsidRPr="00D56EDE" w:rsidRDefault="00D56EDE" w:rsidP="00AC08F3">
            <w:pPr>
              <w:pStyle w:val="rowtabella0"/>
              <w:jc w:val="center"/>
              <w:rPr>
                <w:color w:val="002060"/>
              </w:rPr>
            </w:pPr>
            <w:r w:rsidRPr="00D56ED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37F2"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FB2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08DF" w14:textId="77777777" w:rsidR="00D56EDE" w:rsidRPr="00D56EDE" w:rsidRDefault="00D56EDE" w:rsidP="00AC08F3">
            <w:pPr>
              <w:pStyle w:val="rowtabella0"/>
              <w:jc w:val="center"/>
              <w:rPr>
                <w:color w:val="002060"/>
              </w:rPr>
            </w:pPr>
            <w:r w:rsidRPr="00D56EDE">
              <w:rPr>
                <w:color w:val="002060"/>
              </w:rPr>
              <w:t>0</w:t>
            </w:r>
          </w:p>
        </w:tc>
      </w:tr>
      <w:tr w:rsidR="00D56EDE" w:rsidRPr="00D56EDE" w14:paraId="59C0382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49F27" w14:textId="77777777" w:rsidR="00D56EDE" w:rsidRPr="00D56EDE" w:rsidRDefault="00D56EDE" w:rsidP="00AC08F3">
            <w:pPr>
              <w:pStyle w:val="rowtabella0"/>
              <w:rPr>
                <w:color w:val="002060"/>
              </w:rPr>
            </w:pPr>
            <w:r w:rsidRPr="00D56EDE">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4668"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AFD8"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9D7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3684"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6751"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6C4F" w14:textId="77777777" w:rsidR="00D56EDE" w:rsidRPr="00D56EDE" w:rsidRDefault="00D56EDE" w:rsidP="00AC08F3">
            <w:pPr>
              <w:pStyle w:val="rowtabella0"/>
              <w:jc w:val="center"/>
              <w:rPr>
                <w:color w:val="002060"/>
              </w:rPr>
            </w:pPr>
            <w:r w:rsidRPr="00D56ED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0365"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F45C"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4FE0" w14:textId="77777777" w:rsidR="00D56EDE" w:rsidRPr="00D56EDE" w:rsidRDefault="00D56EDE" w:rsidP="00AC08F3">
            <w:pPr>
              <w:pStyle w:val="rowtabella0"/>
              <w:jc w:val="center"/>
              <w:rPr>
                <w:color w:val="002060"/>
              </w:rPr>
            </w:pPr>
            <w:r w:rsidRPr="00D56EDE">
              <w:rPr>
                <w:color w:val="002060"/>
              </w:rPr>
              <w:t>0</w:t>
            </w:r>
          </w:p>
        </w:tc>
      </w:tr>
      <w:tr w:rsidR="00D56EDE" w:rsidRPr="00D56EDE" w14:paraId="4F819715"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688FB" w14:textId="77777777" w:rsidR="00D56EDE" w:rsidRPr="00D56EDE" w:rsidRDefault="00D56EDE" w:rsidP="00AC08F3">
            <w:pPr>
              <w:pStyle w:val="rowtabella0"/>
              <w:rPr>
                <w:color w:val="002060"/>
              </w:rPr>
            </w:pPr>
            <w:r w:rsidRPr="00D56EDE">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1DF19"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9ABA"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807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96E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A3F7"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1877" w14:textId="77777777" w:rsidR="00D56EDE" w:rsidRPr="00D56EDE" w:rsidRDefault="00D56EDE" w:rsidP="00AC08F3">
            <w:pPr>
              <w:pStyle w:val="rowtabella0"/>
              <w:jc w:val="center"/>
              <w:rPr>
                <w:color w:val="002060"/>
              </w:rPr>
            </w:pPr>
            <w:r w:rsidRPr="00D56ED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6FFC" w14:textId="77777777" w:rsidR="00D56EDE" w:rsidRPr="00D56EDE" w:rsidRDefault="00D56EDE" w:rsidP="00AC08F3">
            <w:pPr>
              <w:pStyle w:val="rowtabella0"/>
              <w:jc w:val="center"/>
              <w:rPr>
                <w:color w:val="002060"/>
              </w:rPr>
            </w:pPr>
            <w:r w:rsidRPr="00D56ED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FFD2" w14:textId="77777777" w:rsidR="00D56EDE" w:rsidRPr="00D56EDE" w:rsidRDefault="00D56EDE" w:rsidP="00AC08F3">
            <w:pPr>
              <w:pStyle w:val="rowtabella0"/>
              <w:jc w:val="center"/>
              <w:rPr>
                <w:color w:val="002060"/>
              </w:rPr>
            </w:pPr>
            <w:r w:rsidRPr="00D56ED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FCFE" w14:textId="77777777" w:rsidR="00D56EDE" w:rsidRPr="00D56EDE" w:rsidRDefault="00D56EDE" w:rsidP="00AC08F3">
            <w:pPr>
              <w:pStyle w:val="rowtabella0"/>
              <w:jc w:val="center"/>
              <w:rPr>
                <w:color w:val="002060"/>
              </w:rPr>
            </w:pPr>
            <w:r w:rsidRPr="00D56EDE">
              <w:rPr>
                <w:color w:val="002060"/>
              </w:rPr>
              <w:t>0</w:t>
            </w:r>
          </w:p>
        </w:tc>
      </w:tr>
      <w:tr w:rsidR="00D56EDE" w:rsidRPr="00D56EDE" w14:paraId="4C8F0024"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DCF4E" w14:textId="77777777" w:rsidR="00D56EDE" w:rsidRPr="00D56EDE" w:rsidRDefault="00D56EDE" w:rsidP="00AC08F3">
            <w:pPr>
              <w:pStyle w:val="rowtabella0"/>
              <w:rPr>
                <w:color w:val="002060"/>
              </w:rPr>
            </w:pPr>
            <w:r w:rsidRPr="00D56ED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B28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0B62"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91B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98B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650A"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06F4"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7BB6" w14:textId="77777777" w:rsidR="00D56EDE" w:rsidRPr="00D56EDE" w:rsidRDefault="00D56EDE" w:rsidP="00AC08F3">
            <w:pPr>
              <w:pStyle w:val="rowtabella0"/>
              <w:jc w:val="center"/>
              <w:rPr>
                <w:color w:val="002060"/>
              </w:rPr>
            </w:pPr>
            <w:r w:rsidRPr="00D56ED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AA05" w14:textId="77777777" w:rsidR="00D56EDE" w:rsidRPr="00D56EDE" w:rsidRDefault="00D56EDE" w:rsidP="00AC08F3">
            <w:pPr>
              <w:pStyle w:val="rowtabella0"/>
              <w:jc w:val="center"/>
              <w:rPr>
                <w:color w:val="002060"/>
              </w:rPr>
            </w:pPr>
            <w:r w:rsidRPr="00D56ED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3E70" w14:textId="77777777" w:rsidR="00D56EDE" w:rsidRPr="00D56EDE" w:rsidRDefault="00D56EDE" w:rsidP="00AC08F3">
            <w:pPr>
              <w:pStyle w:val="rowtabella0"/>
              <w:jc w:val="center"/>
              <w:rPr>
                <w:color w:val="002060"/>
              </w:rPr>
            </w:pPr>
            <w:r w:rsidRPr="00D56EDE">
              <w:rPr>
                <w:color w:val="002060"/>
              </w:rPr>
              <w:t>1</w:t>
            </w:r>
          </w:p>
        </w:tc>
      </w:tr>
      <w:tr w:rsidR="00D56EDE" w:rsidRPr="00D56EDE" w14:paraId="324EB510"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053A6C" w14:textId="77777777" w:rsidR="00D56EDE" w:rsidRPr="00CB07DB" w:rsidRDefault="00D56EDE" w:rsidP="00AC08F3">
            <w:pPr>
              <w:pStyle w:val="rowtabella0"/>
              <w:rPr>
                <w:color w:val="002060"/>
                <w:lang w:val="es-ES"/>
              </w:rPr>
            </w:pPr>
            <w:r w:rsidRPr="00CB07DB">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16C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A0F1"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420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BF6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1A2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13E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C546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A23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12CB" w14:textId="77777777" w:rsidR="00D56EDE" w:rsidRPr="00D56EDE" w:rsidRDefault="00D56EDE" w:rsidP="00AC08F3">
            <w:pPr>
              <w:pStyle w:val="rowtabella0"/>
              <w:jc w:val="center"/>
              <w:rPr>
                <w:color w:val="002060"/>
              </w:rPr>
            </w:pPr>
            <w:r w:rsidRPr="00D56EDE">
              <w:rPr>
                <w:color w:val="002060"/>
              </w:rPr>
              <w:t>0</w:t>
            </w:r>
          </w:p>
        </w:tc>
      </w:tr>
    </w:tbl>
    <w:p w14:paraId="1084ECF3" w14:textId="77777777" w:rsidR="00D56EDE" w:rsidRPr="00D56EDE" w:rsidRDefault="00D56EDE" w:rsidP="00D56EDE">
      <w:pPr>
        <w:pStyle w:val="breakline"/>
        <w:rPr>
          <w:rFonts w:eastAsiaTheme="minorEastAsia"/>
          <w:color w:val="002060"/>
        </w:rPr>
      </w:pPr>
    </w:p>
    <w:p w14:paraId="5682DA5A" w14:textId="77777777" w:rsidR="00D56EDE" w:rsidRPr="00D56EDE" w:rsidRDefault="00D56EDE" w:rsidP="00D56EDE">
      <w:pPr>
        <w:pStyle w:val="breakline"/>
        <w:rPr>
          <w:color w:val="002060"/>
        </w:rPr>
      </w:pPr>
    </w:p>
    <w:p w14:paraId="74FF91BF" w14:textId="77777777" w:rsidR="00D56EDE" w:rsidRPr="00D56EDE" w:rsidRDefault="00D56EDE" w:rsidP="00D56EDE">
      <w:pPr>
        <w:pStyle w:val="sottotitolocampionato10"/>
        <w:rPr>
          <w:color w:val="002060"/>
        </w:rPr>
      </w:pPr>
      <w:r w:rsidRPr="00D56ED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2E95C8A7"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7518A"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C611"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5716"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FC9D3"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E6D88"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CD7FD"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70017"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B63DF"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342F8"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CFF95" w14:textId="77777777" w:rsidR="00D56EDE" w:rsidRPr="00D56EDE" w:rsidRDefault="00D56EDE" w:rsidP="00AC08F3">
            <w:pPr>
              <w:pStyle w:val="headertabella0"/>
              <w:rPr>
                <w:color w:val="002060"/>
              </w:rPr>
            </w:pPr>
            <w:r w:rsidRPr="00D56EDE">
              <w:rPr>
                <w:color w:val="002060"/>
              </w:rPr>
              <w:t>PE</w:t>
            </w:r>
          </w:p>
        </w:tc>
      </w:tr>
      <w:tr w:rsidR="00D56EDE" w:rsidRPr="00D56EDE" w14:paraId="200299E7"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F7A1F" w14:textId="77777777" w:rsidR="00D56EDE" w:rsidRPr="00D56EDE" w:rsidRDefault="00D56EDE" w:rsidP="00AC08F3">
            <w:pPr>
              <w:pStyle w:val="rowtabella0"/>
              <w:rPr>
                <w:color w:val="002060"/>
              </w:rPr>
            </w:pPr>
            <w:r w:rsidRPr="00D56EDE">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CDBA" w14:textId="77777777" w:rsidR="00D56EDE" w:rsidRPr="00D56EDE" w:rsidRDefault="00D56EDE" w:rsidP="00AC08F3">
            <w:pPr>
              <w:pStyle w:val="rowtabella0"/>
              <w:jc w:val="center"/>
              <w:rPr>
                <w:color w:val="002060"/>
              </w:rPr>
            </w:pPr>
            <w:r w:rsidRPr="00D56ED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49F0"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A4F48"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67D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093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2F7E" w14:textId="77777777" w:rsidR="00D56EDE" w:rsidRPr="00D56EDE" w:rsidRDefault="00D56EDE" w:rsidP="00AC08F3">
            <w:pPr>
              <w:pStyle w:val="rowtabella0"/>
              <w:jc w:val="center"/>
              <w:rPr>
                <w:color w:val="002060"/>
              </w:rPr>
            </w:pPr>
            <w:r w:rsidRPr="00D56EDE">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A434"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37E9" w14:textId="77777777" w:rsidR="00D56EDE" w:rsidRPr="00D56EDE" w:rsidRDefault="00D56EDE" w:rsidP="00AC08F3">
            <w:pPr>
              <w:pStyle w:val="rowtabella0"/>
              <w:jc w:val="center"/>
              <w:rPr>
                <w:color w:val="002060"/>
              </w:rPr>
            </w:pPr>
            <w:r w:rsidRPr="00D56ED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9108" w14:textId="77777777" w:rsidR="00D56EDE" w:rsidRPr="00D56EDE" w:rsidRDefault="00D56EDE" w:rsidP="00AC08F3">
            <w:pPr>
              <w:pStyle w:val="rowtabella0"/>
              <w:jc w:val="center"/>
              <w:rPr>
                <w:color w:val="002060"/>
              </w:rPr>
            </w:pPr>
            <w:r w:rsidRPr="00D56EDE">
              <w:rPr>
                <w:color w:val="002060"/>
              </w:rPr>
              <w:t>0</w:t>
            </w:r>
          </w:p>
        </w:tc>
      </w:tr>
      <w:tr w:rsidR="00D56EDE" w:rsidRPr="00D56EDE" w14:paraId="3D04A91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6FD06" w14:textId="77777777" w:rsidR="00D56EDE" w:rsidRPr="003E0335" w:rsidRDefault="00D56EDE" w:rsidP="00AC08F3">
            <w:pPr>
              <w:pStyle w:val="rowtabella0"/>
              <w:rPr>
                <w:color w:val="002060"/>
                <w:lang w:val="en-US"/>
              </w:rPr>
            </w:pPr>
            <w:r w:rsidRPr="003E0335">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9B4F"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EE28"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40CF"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1B9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A5A40"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546C2" w14:textId="77777777" w:rsidR="00D56EDE" w:rsidRPr="00D56EDE" w:rsidRDefault="00D56EDE" w:rsidP="00AC08F3">
            <w:pPr>
              <w:pStyle w:val="rowtabella0"/>
              <w:jc w:val="center"/>
              <w:rPr>
                <w:color w:val="002060"/>
              </w:rPr>
            </w:pPr>
            <w:r w:rsidRPr="00D56ED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3D78" w14:textId="77777777" w:rsidR="00D56EDE" w:rsidRPr="00D56EDE" w:rsidRDefault="00D56EDE" w:rsidP="00AC08F3">
            <w:pPr>
              <w:pStyle w:val="rowtabella0"/>
              <w:jc w:val="center"/>
              <w:rPr>
                <w:color w:val="002060"/>
              </w:rPr>
            </w:pPr>
            <w:r w:rsidRPr="00D56ED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F8E4" w14:textId="77777777" w:rsidR="00D56EDE" w:rsidRPr="00D56EDE" w:rsidRDefault="00D56EDE" w:rsidP="00AC08F3">
            <w:pPr>
              <w:pStyle w:val="rowtabella0"/>
              <w:jc w:val="center"/>
              <w:rPr>
                <w:color w:val="002060"/>
              </w:rPr>
            </w:pPr>
            <w:r w:rsidRPr="00D56ED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B0391" w14:textId="77777777" w:rsidR="00D56EDE" w:rsidRPr="00D56EDE" w:rsidRDefault="00D56EDE" w:rsidP="00AC08F3">
            <w:pPr>
              <w:pStyle w:val="rowtabella0"/>
              <w:jc w:val="center"/>
              <w:rPr>
                <w:color w:val="002060"/>
              </w:rPr>
            </w:pPr>
            <w:r w:rsidRPr="00D56EDE">
              <w:rPr>
                <w:color w:val="002060"/>
              </w:rPr>
              <w:t>0</w:t>
            </w:r>
          </w:p>
        </w:tc>
      </w:tr>
      <w:tr w:rsidR="00D56EDE" w:rsidRPr="00D56EDE" w14:paraId="00AC9214"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8BCC3" w14:textId="77777777" w:rsidR="00D56EDE" w:rsidRPr="00D56EDE" w:rsidRDefault="00D56EDE" w:rsidP="00AC08F3">
            <w:pPr>
              <w:pStyle w:val="rowtabella0"/>
              <w:rPr>
                <w:color w:val="002060"/>
              </w:rPr>
            </w:pPr>
            <w:r w:rsidRPr="00D56ED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6F03"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AEC4"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659B"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9AF7"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BD49"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8544" w14:textId="77777777" w:rsidR="00D56EDE" w:rsidRPr="00D56EDE" w:rsidRDefault="00D56EDE" w:rsidP="00AC08F3">
            <w:pPr>
              <w:pStyle w:val="rowtabella0"/>
              <w:jc w:val="center"/>
              <w:rPr>
                <w:color w:val="002060"/>
              </w:rPr>
            </w:pPr>
            <w:r w:rsidRPr="00D56ED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6330"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E7F9"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3CDB" w14:textId="77777777" w:rsidR="00D56EDE" w:rsidRPr="00D56EDE" w:rsidRDefault="00D56EDE" w:rsidP="00AC08F3">
            <w:pPr>
              <w:pStyle w:val="rowtabella0"/>
              <w:jc w:val="center"/>
              <w:rPr>
                <w:color w:val="002060"/>
              </w:rPr>
            </w:pPr>
            <w:r w:rsidRPr="00D56EDE">
              <w:rPr>
                <w:color w:val="002060"/>
              </w:rPr>
              <w:t>0</w:t>
            </w:r>
          </w:p>
        </w:tc>
      </w:tr>
      <w:tr w:rsidR="00D56EDE" w:rsidRPr="00D56EDE" w14:paraId="737DC19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CA7AF" w14:textId="77777777" w:rsidR="00D56EDE" w:rsidRPr="00D56EDE" w:rsidRDefault="00D56EDE" w:rsidP="00AC08F3">
            <w:pPr>
              <w:pStyle w:val="rowtabella0"/>
              <w:rPr>
                <w:color w:val="002060"/>
              </w:rPr>
            </w:pPr>
            <w:r w:rsidRPr="00D56EDE">
              <w:rPr>
                <w:color w:val="002060"/>
              </w:rPr>
              <w:t xml:space="preserve">A.S.D. CALCIO </w:t>
            </w:r>
            <w:proofErr w:type="gramStart"/>
            <w:r w:rsidRPr="00D56EDE">
              <w:rPr>
                <w:color w:val="002060"/>
              </w:rPr>
              <w:t>S.ELPIDIO</w:t>
            </w:r>
            <w:proofErr w:type="gramEnd"/>
            <w:r w:rsidRPr="00D56EDE">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DB0A"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D464"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DE49"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8E2F"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57B2"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3177" w14:textId="77777777" w:rsidR="00D56EDE" w:rsidRPr="00D56EDE" w:rsidRDefault="00D56EDE" w:rsidP="00AC08F3">
            <w:pPr>
              <w:pStyle w:val="rowtabella0"/>
              <w:jc w:val="center"/>
              <w:rPr>
                <w:color w:val="002060"/>
              </w:rPr>
            </w:pPr>
            <w:r w:rsidRPr="00D56ED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667FD" w14:textId="77777777" w:rsidR="00D56EDE" w:rsidRPr="00D56EDE" w:rsidRDefault="00D56EDE" w:rsidP="00AC08F3">
            <w:pPr>
              <w:pStyle w:val="rowtabella0"/>
              <w:jc w:val="center"/>
              <w:rPr>
                <w:color w:val="002060"/>
              </w:rPr>
            </w:pPr>
            <w:r w:rsidRPr="00D56ED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32DF"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6650" w14:textId="77777777" w:rsidR="00D56EDE" w:rsidRPr="00D56EDE" w:rsidRDefault="00D56EDE" w:rsidP="00AC08F3">
            <w:pPr>
              <w:pStyle w:val="rowtabella0"/>
              <w:jc w:val="center"/>
              <w:rPr>
                <w:color w:val="002060"/>
              </w:rPr>
            </w:pPr>
            <w:r w:rsidRPr="00D56EDE">
              <w:rPr>
                <w:color w:val="002060"/>
              </w:rPr>
              <w:t>0</w:t>
            </w:r>
          </w:p>
        </w:tc>
      </w:tr>
      <w:tr w:rsidR="00D56EDE" w:rsidRPr="00D56EDE" w14:paraId="252F0DC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96081" w14:textId="77777777" w:rsidR="00D56EDE" w:rsidRPr="003E0335" w:rsidRDefault="00D56EDE" w:rsidP="00AC08F3">
            <w:pPr>
              <w:pStyle w:val="rowtabella0"/>
              <w:rPr>
                <w:color w:val="002060"/>
                <w:lang w:val="en-US"/>
              </w:rPr>
            </w:pPr>
            <w:r w:rsidRPr="003E0335">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FED1"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7C7A"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4B63"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BA21"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616C"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597B" w14:textId="77777777" w:rsidR="00D56EDE" w:rsidRPr="00D56EDE" w:rsidRDefault="00D56EDE" w:rsidP="00AC08F3">
            <w:pPr>
              <w:pStyle w:val="rowtabella0"/>
              <w:jc w:val="center"/>
              <w:rPr>
                <w:color w:val="002060"/>
              </w:rPr>
            </w:pPr>
            <w:r w:rsidRPr="00D56ED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9713"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BA7A"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967D" w14:textId="77777777" w:rsidR="00D56EDE" w:rsidRPr="00D56EDE" w:rsidRDefault="00D56EDE" w:rsidP="00AC08F3">
            <w:pPr>
              <w:pStyle w:val="rowtabella0"/>
              <w:jc w:val="center"/>
              <w:rPr>
                <w:color w:val="002060"/>
              </w:rPr>
            </w:pPr>
            <w:r w:rsidRPr="00D56EDE">
              <w:rPr>
                <w:color w:val="002060"/>
              </w:rPr>
              <w:t>0</w:t>
            </w:r>
          </w:p>
        </w:tc>
      </w:tr>
      <w:tr w:rsidR="00D56EDE" w:rsidRPr="00D56EDE" w14:paraId="1EE3985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0795E" w14:textId="77777777" w:rsidR="00D56EDE" w:rsidRPr="00D56EDE" w:rsidRDefault="00D56EDE" w:rsidP="00AC08F3">
            <w:pPr>
              <w:pStyle w:val="rowtabella0"/>
              <w:rPr>
                <w:color w:val="002060"/>
              </w:rPr>
            </w:pPr>
            <w:r w:rsidRPr="00D56ED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B81A"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BD0C"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5C17"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92F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881C"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8278" w14:textId="77777777" w:rsidR="00D56EDE" w:rsidRPr="00D56EDE" w:rsidRDefault="00D56EDE" w:rsidP="00AC08F3">
            <w:pPr>
              <w:pStyle w:val="rowtabella0"/>
              <w:jc w:val="center"/>
              <w:rPr>
                <w:color w:val="002060"/>
              </w:rPr>
            </w:pPr>
            <w:r w:rsidRPr="00D56ED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2FCE"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AF20"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4ECB"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47A96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900BA" w14:textId="77777777" w:rsidR="00D56EDE" w:rsidRPr="003E0335" w:rsidRDefault="00D56EDE" w:rsidP="00AC08F3">
            <w:pPr>
              <w:pStyle w:val="rowtabella0"/>
              <w:rPr>
                <w:color w:val="002060"/>
                <w:lang w:val="en-US"/>
              </w:rPr>
            </w:pPr>
            <w:r w:rsidRPr="003E0335">
              <w:rPr>
                <w:color w:val="002060"/>
                <w:lang w:val="en-US"/>
              </w:rPr>
              <w:lastRenderedPageBreak/>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AA5A"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FCCF"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814B"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E9E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8D340"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2F04" w14:textId="77777777" w:rsidR="00D56EDE" w:rsidRPr="00D56EDE" w:rsidRDefault="00D56EDE" w:rsidP="00AC08F3">
            <w:pPr>
              <w:pStyle w:val="rowtabella0"/>
              <w:jc w:val="center"/>
              <w:rPr>
                <w:color w:val="002060"/>
              </w:rPr>
            </w:pPr>
            <w:r w:rsidRPr="00D56ED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9475" w14:textId="77777777" w:rsidR="00D56EDE" w:rsidRPr="00D56EDE" w:rsidRDefault="00D56EDE" w:rsidP="00AC08F3">
            <w:pPr>
              <w:pStyle w:val="rowtabella0"/>
              <w:jc w:val="center"/>
              <w:rPr>
                <w:color w:val="002060"/>
              </w:rPr>
            </w:pPr>
            <w:r w:rsidRPr="00D56ED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047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8A19" w14:textId="77777777" w:rsidR="00D56EDE" w:rsidRPr="00D56EDE" w:rsidRDefault="00D56EDE" w:rsidP="00AC08F3">
            <w:pPr>
              <w:pStyle w:val="rowtabella0"/>
              <w:jc w:val="center"/>
              <w:rPr>
                <w:color w:val="002060"/>
              </w:rPr>
            </w:pPr>
            <w:r w:rsidRPr="00D56EDE">
              <w:rPr>
                <w:color w:val="002060"/>
              </w:rPr>
              <w:t>0</w:t>
            </w:r>
          </w:p>
        </w:tc>
      </w:tr>
      <w:tr w:rsidR="00D56EDE" w:rsidRPr="00D56EDE" w14:paraId="209AC74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A1FAC" w14:textId="77777777" w:rsidR="00D56EDE" w:rsidRPr="00D56EDE" w:rsidRDefault="00D56EDE" w:rsidP="00AC08F3">
            <w:pPr>
              <w:pStyle w:val="rowtabella0"/>
              <w:rPr>
                <w:color w:val="002060"/>
              </w:rPr>
            </w:pPr>
            <w:r w:rsidRPr="00D56EDE">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DC1C2"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F2C3"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40107"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2963"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6527"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46C3" w14:textId="77777777" w:rsidR="00D56EDE" w:rsidRPr="00D56EDE" w:rsidRDefault="00D56EDE" w:rsidP="00AC08F3">
            <w:pPr>
              <w:pStyle w:val="rowtabella0"/>
              <w:jc w:val="center"/>
              <w:rPr>
                <w:color w:val="002060"/>
              </w:rPr>
            </w:pPr>
            <w:r w:rsidRPr="00D56ED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6628" w14:textId="77777777" w:rsidR="00D56EDE" w:rsidRPr="00D56EDE" w:rsidRDefault="00D56EDE" w:rsidP="00AC08F3">
            <w:pPr>
              <w:pStyle w:val="rowtabella0"/>
              <w:jc w:val="center"/>
              <w:rPr>
                <w:color w:val="002060"/>
              </w:rPr>
            </w:pPr>
            <w:r w:rsidRPr="00D56ED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D2A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9E31" w14:textId="77777777" w:rsidR="00D56EDE" w:rsidRPr="00D56EDE" w:rsidRDefault="00D56EDE" w:rsidP="00AC08F3">
            <w:pPr>
              <w:pStyle w:val="rowtabella0"/>
              <w:jc w:val="center"/>
              <w:rPr>
                <w:color w:val="002060"/>
              </w:rPr>
            </w:pPr>
            <w:r w:rsidRPr="00D56EDE">
              <w:rPr>
                <w:color w:val="002060"/>
              </w:rPr>
              <w:t>0</w:t>
            </w:r>
          </w:p>
        </w:tc>
      </w:tr>
      <w:tr w:rsidR="00D56EDE" w:rsidRPr="00D56EDE" w14:paraId="5C03D47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C6E12" w14:textId="77777777" w:rsidR="00D56EDE" w:rsidRPr="00D56EDE" w:rsidRDefault="00D56EDE" w:rsidP="00AC08F3">
            <w:pPr>
              <w:pStyle w:val="rowtabella0"/>
              <w:rPr>
                <w:color w:val="002060"/>
              </w:rPr>
            </w:pPr>
            <w:r w:rsidRPr="00D56ED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A2F8"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FCCF"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63638"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AB7C"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5CD0"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43D8" w14:textId="77777777" w:rsidR="00D56EDE" w:rsidRPr="00D56EDE" w:rsidRDefault="00D56EDE" w:rsidP="00AC08F3">
            <w:pPr>
              <w:pStyle w:val="rowtabella0"/>
              <w:jc w:val="center"/>
              <w:rPr>
                <w:color w:val="002060"/>
              </w:rPr>
            </w:pPr>
            <w:r w:rsidRPr="00D56ED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9CB8" w14:textId="77777777" w:rsidR="00D56EDE" w:rsidRPr="00D56EDE" w:rsidRDefault="00D56EDE" w:rsidP="00AC08F3">
            <w:pPr>
              <w:pStyle w:val="rowtabella0"/>
              <w:jc w:val="center"/>
              <w:rPr>
                <w:color w:val="002060"/>
              </w:rPr>
            </w:pPr>
            <w:r w:rsidRPr="00D56ED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2439"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6F54" w14:textId="77777777" w:rsidR="00D56EDE" w:rsidRPr="00D56EDE" w:rsidRDefault="00D56EDE" w:rsidP="00AC08F3">
            <w:pPr>
              <w:pStyle w:val="rowtabella0"/>
              <w:jc w:val="center"/>
              <w:rPr>
                <w:color w:val="002060"/>
              </w:rPr>
            </w:pPr>
            <w:r w:rsidRPr="00D56EDE">
              <w:rPr>
                <w:color w:val="002060"/>
              </w:rPr>
              <w:t>0</w:t>
            </w:r>
          </w:p>
        </w:tc>
      </w:tr>
      <w:tr w:rsidR="00D56EDE" w:rsidRPr="00D56EDE" w14:paraId="23EB8CEB"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9AE3F" w14:textId="70457963" w:rsidR="00D56EDE" w:rsidRPr="00CB07DB" w:rsidRDefault="00D56EDE" w:rsidP="00CB07DB">
            <w:pPr>
              <w:pStyle w:val="breakline"/>
              <w:rPr>
                <w:rFonts w:ascii="Arial" w:eastAsiaTheme="minorEastAsia" w:hAnsi="Arial" w:cs="Arial"/>
                <w:color w:val="002060"/>
              </w:rPr>
            </w:pPr>
            <w:r w:rsidRPr="00CB07DB">
              <w:rPr>
                <w:rFonts w:ascii="Arial" w:hAnsi="Arial" w:cs="Arial"/>
                <w:color w:val="002060"/>
              </w:rPr>
              <w:t>A.S.D. NUOVA JUVENTINA FFC</w:t>
            </w:r>
            <w:r w:rsidR="00CB07DB" w:rsidRPr="00CB07DB">
              <w:rPr>
                <w:rFonts w:ascii="Arial" w:hAnsi="Arial" w:cs="Arial"/>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6D66"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929C"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391F"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3AE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2F59"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E4B57"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1290" w14:textId="77777777" w:rsidR="00D56EDE" w:rsidRPr="00D56EDE" w:rsidRDefault="00D56EDE" w:rsidP="00AC08F3">
            <w:pPr>
              <w:pStyle w:val="rowtabella0"/>
              <w:jc w:val="center"/>
              <w:rPr>
                <w:color w:val="002060"/>
              </w:rPr>
            </w:pPr>
            <w:r w:rsidRPr="00D56ED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DC80" w14:textId="77777777" w:rsidR="00D56EDE" w:rsidRPr="00D56EDE" w:rsidRDefault="00D56EDE" w:rsidP="00AC08F3">
            <w:pPr>
              <w:pStyle w:val="rowtabella0"/>
              <w:jc w:val="center"/>
              <w:rPr>
                <w:color w:val="002060"/>
              </w:rPr>
            </w:pPr>
            <w:r w:rsidRPr="00D56ED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1190" w14:textId="77777777" w:rsidR="00D56EDE" w:rsidRPr="00D56EDE" w:rsidRDefault="00D56EDE" w:rsidP="00AC08F3">
            <w:pPr>
              <w:pStyle w:val="rowtabella0"/>
              <w:jc w:val="center"/>
              <w:rPr>
                <w:color w:val="002060"/>
              </w:rPr>
            </w:pPr>
            <w:r w:rsidRPr="00D56EDE">
              <w:rPr>
                <w:color w:val="002060"/>
              </w:rPr>
              <w:t>0</w:t>
            </w:r>
          </w:p>
        </w:tc>
      </w:tr>
      <w:tr w:rsidR="00D56EDE" w:rsidRPr="00D56EDE" w14:paraId="789E7B1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9D16A" w14:textId="77777777" w:rsidR="00D56EDE" w:rsidRPr="00CB07DB" w:rsidRDefault="00D56EDE" w:rsidP="00AC08F3">
            <w:pPr>
              <w:pStyle w:val="rowtabella0"/>
              <w:rPr>
                <w:color w:val="002060"/>
                <w:lang w:val="es-ES"/>
              </w:rPr>
            </w:pPr>
            <w:r w:rsidRPr="00CB07DB">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9245"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34D6"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D26D"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793E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41B4"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29938"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B283" w14:textId="77777777" w:rsidR="00D56EDE" w:rsidRPr="00D56EDE" w:rsidRDefault="00D56EDE" w:rsidP="00AC08F3">
            <w:pPr>
              <w:pStyle w:val="rowtabella0"/>
              <w:jc w:val="center"/>
              <w:rPr>
                <w:color w:val="002060"/>
              </w:rPr>
            </w:pPr>
            <w:r w:rsidRPr="00D56ED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3C22" w14:textId="77777777" w:rsidR="00D56EDE" w:rsidRPr="00D56EDE" w:rsidRDefault="00D56EDE" w:rsidP="00AC08F3">
            <w:pPr>
              <w:pStyle w:val="rowtabella0"/>
              <w:jc w:val="center"/>
              <w:rPr>
                <w:color w:val="002060"/>
              </w:rPr>
            </w:pPr>
            <w:r w:rsidRPr="00D56ED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B774"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D3575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5D42F" w14:textId="77777777" w:rsidR="00D56EDE" w:rsidRPr="00D56EDE" w:rsidRDefault="00D56EDE" w:rsidP="00AC08F3">
            <w:pPr>
              <w:pStyle w:val="rowtabella0"/>
              <w:rPr>
                <w:color w:val="002060"/>
              </w:rPr>
            </w:pPr>
            <w:r w:rsidRPr="00D56ED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13EB"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2085"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7BC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B666"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1B94"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E344" w14:textId="77777777" w:rsidR="00D56EDE" w:rsidRPr="00D56EDE" w:rsidRDefault="00D56EDE" w:rsidP="00AC08F3">
            <w:pPr>
              <w:pStyle w:val="rowtabella0"/>
              <w:jc w:val="center"/>
              <w:rPr>
                <w:color w:val="002060"/>
              </w:rPr>
            </w:pPr>
            <w:r w:rsidRPr="00D56ED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B941F" w14:textId="77777777" w:rsidR="00D56EDE" w:rsidRPr="00D56EDE" w:rsidRDefault="00D56EDE" w:rsidP="00AC08F3">
            <w:pPr>
              <w:pStyle w:val="rowtabella0"/>
              <w:jc w:val="center"/>
              <w:rPr>
                <w:color w:val="002060"/>
              </w:rPr>
            </w:pPr>
            <w:r w:rsidRPr="00D56EDE">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632C" w14:textId="77777777" w:rsidR="00D56EDE" w:rsidRPr="00D56EDE" w:rsidRDefault="00D56EDE" w:rsidP="00AC08F3">
            <w:pPr>
              <w:pStyle w:val="rowtabella0"/>
              <w:jc w:val="center"/>
              <w:rPr>
                <w:color w:val="002060"/>
              </w:rPr>
            </w:pPr>
            <w:r w:rsidRPr="00D56ED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56D8" w14:textId="77777777" w:rsidR="00D56EDE" w:rsidRPr="00D56EDE" w:rsidRDefault="00D56EDE" w:rsidP="00AC08F3">
            <w:pPr>
              <w:pStyle w:val="rowtabella0"/>
              <w:jc w:val="center"/>
              <w:rPr>
                <w:color w:val="002060"/>
              </w:rPr>
            </w:pPr>
            <w:r w:rsidRPr="00D56EDE">
              <w:rPr>
                <w:color w:val="002060"/>
              </w:rPr>
              <w:t>0</w:t>
            </w:r>
          </w:p>
        </w:tc>
      </w:tr>
      <w:tr w:rsidR="00D56EDE" w:rsidRPr="00D56EDE" w14:paraId="49C9F5F4"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CB5BC9" w14:textId="77777777" w:rsidR="00D56EDE" w:rsidRPr="00D56EDE" w:rsidRDefault="00D56EDE" w:rsidP="00AC08F3">
            <w:pPr>
              <w:pStyle w:val="rowtabella0"/>
              <w:rPr>
                <w:color w:val="002060"/>
              </w:rPr>
            </w:pPr>
            <w:r w:rsidRPr="00D56EDE">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EF22"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EBF45"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A4B1"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DFF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9D8A"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8C8D"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D9C2" w14:textId="77777777" w:rsidR="00D56EDE" w:rsidRPr="00D56EDE" w:rsidRDefault="00D56EDE" w:rsidP="00AC08F3">
            <w:pPr>
              <w:pStyle w:val="rowtabella0"/>
              <w:jc w:val="center"/>
              <w:rPr>
                <w:color w:val="002060"/>
              </w:rPr>
            </w:pPr>
            <w:r w:rsidRPr="00D56EDE">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CDD5" w14:textId="77777777" w:rsidR="00D56EDE" w:rsidRPr="00D56EDE" w:rsidRDefault="00D56EDE" w:rsidP="00AC08F3">
            <w:pPr>
              <w:pStyle w:val="rowtabella0"/>
              <w:jc w:val="center"/>
              <w:rPr>
                <w:color w:val="002060"/>
              </w:rPr>
            </w:pPr>
            <w:r w:rsidRPr="00D56ED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A1CA7" w14:textId="77777777" w:rsidR="00D56EDE" w:rsidRPr="00D56EDE" w:rsidRDefault="00D56EDE" w:rsidP="00AC08F3">
            <w:pPr>
              <w:pStyle w:val="rowtabella0"/>
              <w:jc w:val="center"/>
              <w:rPr>
                <w:color w:val="002060"/>
              </w:rPr>
            </w:pPr>
            <w:r w:rsidRPr="00D56EDE">
              <w:rPr>
                <w:color w:val="002060"/>
              </w:rPr>
              <w:t>0</w:t>
            </w:r>
          </w:p>
        </w:tc>
      </w:tr>
    </w:tbl>
    <w:p w14:paraId="63ED6FD3" w14:textId="77777777" w:rsidR="00D56EDE" w:rsidRPr="00D56EDE" w:rsidRDefault="00D56EDE" w:rsidP="00D56EDE">
      <w:pPr>
        <w:pStyle w:val="breakline"/>
        <w:rPr>
          <w:rFonts w:eastAsiaTheme="minorEastAsia"/>
          <w:color w:val="002060"/>
        </w:rPr>
      </w:pPr>
    </w:p>
    <w:p w14:paraId="26E7D7DB" w14:textId="77777777" w:rsidR="00D56EDE" w:rsidRPr="00D56EDE" w:rsidRDefault="00D56EDE" w:rsidP="00D56EDE">
      <w:pPr>
        <w:pStyle w:val="breakline"/>
        <w:rPr>
          <w:color w:val="002060"/>
        </w:rPr>
      </w:pPr>
    </w:p>
    <w:p w14:paraId="2750BD1C" w14:textId="77777777" w:rsidR="00D56EDE" w:rsidRPr="00D56EDE" w:rsidRDefault="00D56EDE" w:rsidP="00D56EDE">
      <w:pPr>
        <w:pStyle w:val="sottotitolocampionato10"/>
        <w:rPr>
          <w:color w:val="002060"/>
        </w:rPr>
      </w:pPr>
      <w:r w:rsidRPr="00D56ED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37290EE8"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398C3"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85684"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BF272"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10038"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2211C"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D14EC"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89534"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9BD8"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790E7"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EA2D2" w14:textId="77777777" w:rsidR="00D56EDE" w:rsidRPr="00D56EDE" w:rsidRDefault="00D56EDE" w:rsidP="00AC08F3">
            <w:pPr>
              <w:pStyle w:val="headertabella0"/>
              <w:rPr>
                <w:color w:val="002060"/>
              </w:rPr>
            </w:pPr>
            <w:r w:rsidRPr="00D56EDE">
              <w:rPr>
                <w:color w:val="002060"/>
              </w:rPr>
              <w:t>PE</w:t>
            </w:r>
          </w:p>
        </w:tc>
      </w:tr>
      <w:tr w:rsidR="00D56EDE" w:rsidRPr="00D56EDE" w14:paraId="4DE06DD6"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2DB219" w14:textId="77777777" w:rsidR="00D56EDE" w:rsidRPr="00D56EDE" w:rsidRDefault="00D56EDE" w:rsidP="00AC08F3">
            <w:pPr>
              <w:pStyle w:val="rowtabella0"/>
              <w:rPr>
                <w:color w:val="002060"/>
              </w:rPr>
            </w:pPr>
            <w:r w:rsidRPr="00D56ED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3E6E" w14:textId="77777777" w:rsidR="00D56EDE" w:rsidRPr="00D56EDE" w:rsidRDefault="00D56EDE" w:rsidP="00AC08F3">
            <w:pPr>
              <w:pStyle w:val="rowtabella0"/>
              <w:jc w:val="center"/>
              <w:rPr>
                <w:color w:val="002060"/>
              </w:rPr>
            </w:pPr>
            <w:r w:rsidRPr="00D56ED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B12A"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82BB"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1E1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E4B1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F4FF" w14:textId="77777777" w:rsidR="00D56EDE" w:rsidRPr="00D56EDE" w:rsidRDefault="00D56EDE" w:rsidP="00AC08F3">
            <w:pPr>
              <w:pStyle w:val="rowtabella0"/>
              <w:jc w:val="center"/>
              <w:rPr>
                <w:color w:val="002060"/>
              </w:rPr>
            </w:pPr>
            <w:r w:rsidRPr="00D56EDE">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983B"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CEC0" w14:textId="77777777" w:rsidR="00D56EDE" w:rsidRPr="00D56EDE" w:rsidRDefault="00D56EDE" w:rsidP="00AC08F3">
            <w:pPr>
              <w:pStyle w:val="rowtabella0"/>
              <w:jc w:val="center"/>
              <w:rPr>
                <w:color w:val="002060"/>
              </w:rPr>
            </w:pPr>
            <w:r w:rsidRPr="00D56ED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E78E2" w14:textId="77777777" w:rsidR="00D56EDE" w:rsidRPr="00D56EDE" w:rsidRDefault="00D56EDE" w:rsidP="00AC08F3">
            <w:pPr>
              <w:pStyle w:val="rowtabella0"/>
              <w:jc w:val="center"/>
              <w:rPr>
                <w:color w:val="002060"/>
              </w:rPr>
            </w:pPr>
            <w:r w:rsidRPr="00D56EDE">
              <w:rPr>
                <w:color w:val="002060"/>
              </w:rPr>
              <w:t>0</w:t>
            </w:r>
          </w:p>
        </w:tc>
      </w:tr>
      <w:tr w:rsidR="00D56EDE" w:rsidRPr="00D56EDE" w14:paraId="35DBCA1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28EC6" w14:textId="77777777" w:rsidR="00D56EDE" w:rsidRPr="00D56EDE" w:rsidRDefault="00D56EDE" w:rsidP="00AC08F3">
            <w:pPr>
              <w:pStyle w:val="rowtabella0"/>
              <w:rPr>
                <w:color w:val="002060"/>
              </w:rPr>
            </w:pPr>
            <w:r w:rsidRPr="00D56ED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0836"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E7FE"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D616"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E987"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AA3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1FCD" w14:textId="77777777" w:rsidR="00D56EDE" w:rsidRPr="00D56EDE" w:rsidRDefault="00D56EDE" w:rsidP="00AC08F3">
            <w:pPr>
              <w:pStyle w:val="rowtabella0"/>
              <w:jc w:val="center"/>
              <w:rPr>
                <w:color w:val="002060"/>
              </w:rPr>
            </w:pPr>
            <w:r w:rsidRPr="00D56ED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E62D"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09B8" w14:textId="77777777" w:rsidR="00D56EDE" w:rsidRPr="00D56EDE" w:rsidRDefault="00D56EDE" w:rsidP="00AC08F3">
            <w:pPr>
              <w:pStyle w:val="rowtabella0"/>
              <w:jc w:val="center"/>
              <w:rPr>
                <w:color w:val="002060"/>
              </w:rPr>
            </w:pPr>
            <w:r w:rsidRPr="00D56ED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8240" w14:textId="77777777" w:rsidR="00D56EDE" w:rsidRPr="00D56EDE" w:rsidRDefault="00D56EDE" w:rsidP="00AC08F3">
            <w:pPr>
              <w:pStyle w:val="rowtabella0"/>
              <w:jc w:val="center"/>
              <w:rPr>
                <w:color w:val="002060"/>
              </w:rPr>
            </w:pPr>
            <w:r w:rsidRPr="00D56EDE">
              <w:rPr>
                <w:color w:val="002060"/>
              </w:rPr>
              <w:t>0</w:t>
            </w:r>
          </w:p>
        </w:tc>
      </w:tr>
      <w:tr w:rsidR="00D56EDE" w:rsidRPr="00D56EDE" w14:paraId="249F942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56D7C" w14:textId="77777777" w:rsidR="00D56EDE" w:rsidRPr="00D56EDE" w:rsidRDefault="00D56EDE" w:rsidP="00AC08F3">
            <w:pPr>
              <w:pStyle w:val="rowtabella0"/>
              <w:rPr>
                <w:color w:val="002060"/>
              </w:rPr>
            </w:pPr>
            <w:r w:rsidRPr="00D56ED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61BAB"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03EFE"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883D"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70A4"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0D4F"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15F5A" w14:textId="77777777" w:rsidR="00D56EDE" w:rsidRPr="00D56EDE" w:rsidRDefault="00D56EDE" w:rsidP="00AC08F3">
            <w:pPr>
              <w:pStyle w:val="rowtabella0"/>
              <w:jc w:val="center"/>
              <w:rPr>
                <w:color w:val="002060"/>
              </w:rPr>
            </w:pPr>
            <w:r w:rsidRPr="00D56ED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B664"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0B19"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7FB9" w14:textId="77777777" w:rsidR="00D56EDE" w:rsidRPr="00D56EDE" w:rsidRDefault="00D56EDE" w:rsidP="00AC08F3">
            <w:pPr>
              <w:pStyle w:val="rowtabella0"/>
              <w:jc w:val="center"/>
              <w:rPr>
                <w:color w:val="002060"/>
              </w:rPr>
            </w:pPr>
            <w:r w:rsidRPr="00D56EDE">
              <w:rPr>
                <w:color w:val="002060"/>
              </w:rPr>
              <w:t>0</w:t>
            </w:r>
          </w:p>
        </w:tc>
      </w:tr>
      <w:tr w:rsidR="00D56EDE" w:rsidRPr="00D56EDE" w14:paraId="142667B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4767D" w14:textId="77777777" w:rsidR="00D56EDE" w:rsidRPr="00D56EDE" w:rsidRDefault="00D56EDE" w:rsidP="00AC08F3">
            <w:pPr>
              <w:pStyle w:val="rowtabella0"/>
              <w:rPr>
                <w:color w:val="002060"/>
              </w:rPr>
            </w:pPr>
            <w:r w:rsidRPr="00D56EDE">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61B7"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8E30"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7FB5"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2C6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49C0"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3EE5"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9023"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6A5B"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DE28" w14:textId="77777777" w:rsidR="00D56EDE" w:rsidRPr="00D56EDE" w:rsidRDefault="00D56EDE" w:rsidP="00AC08F3">
            <w:pPr>
              <w:pStyle w:val="rowtabella0"/>
              <w:jc w:val="center"/>
              <w:rPr>
                <w:color w:val="002060"/>
              </w:rPr>
            </w:pPr>
            <w:r w:rsidRPr="00D56EDE">
              <w:rPr>
                <w:color w:val="002060"/>
              </w:rPr>
              <w:t>0</w:t>
            </w:r>
          </w:p>
        </w:tc>
      </w:tr>
      <w:tr w:rsidR="00D56EDE" w:rsidRPr="00D56EDE" w14:paraId="0732C65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6BB3E" w14:textId="77777777" w:rsidR="00D56EDE" w:rsidRPr="00CB07DB" w:rsidRDefault="00D56EDE" w:rsidP="00AC08F3">
            <w:pPr>
              <w:pStyle w:val="rowtabella0"/>
              <w:rPr>
                <w:color w:val="002060"/>
                <w:lang w:val="es-ES"/>
              </w:rPr>
            </w:pPr>
            <w:r w:rsidRPr="00CB07D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FD7C"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4E39"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BA1D2"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C93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E0E1"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DD6C" w14:textId="77777777" w:rsidR="00D56EDE" w:rsidRPr="00D56EDE" w:rsidRDefault="00D56EDE" w:rsidP="00AC08F3">
            <w:pPr>
              <w:pStyle w:val="rowtabella0"/>
              <w:jc w:val="center"/>
              <w:rPr>
                <w:color w:val="002060"/>
              </w:rPr>
            </w:pPr>
            <w:r w:rsidRPr="00D56ED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4F3A"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397C"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64CF2" w14:textId="77777777" w:rsidR="00D56EDE" w:rsidRPr="00D56EDE" w:rsidRDefault="00D56EDE" w:rsidP="00AC08F3">
            <w:pPr>
              <w:pStyle w:val="rowtabella0"/>
              <w:jc w:val="center"/>
              <w:rPr>
                <w:color w:val="002060"/>
              </w:rPr>
            </w:pPr>
            <w:r w:rsidRPr="00D56EDE">
              <w:rPr>
                <w:color w:val="002060"/>
              </w:rPr>
              <w:t>0</w:t>
            </w:r>
          </w:p>
        </w:tc>
      </w:tr>
      <w:tr w:rsidR="00D56EDE" w:rsidRPr="00D56EDE" w14:paraId="65114F9B"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FDD0F" w14:textId="77777777" w:rsidR="00D56EDE" w:rsidRPr="00D56EDE" w:rsidRDefault="00D56EDE" w:rsidP="00AC08F3">
            <w:pPr>
              <w:pStyle w:val="rowtabella0"/>
              <w:rPr>
                <w:color w:val="002060"/>
              </w:rPr>
            </w:pPr>
            <w:r w:rsidRPr="00D56EDE">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600B"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466F"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7F241"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5910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F5FD"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BE15" w14:textId="77777777" w:rsidR="00D56EDE" w:rsidRPr="00D56EDE" w:rsidRDefault="00D56EDE" w:rsidP="00AC08F3">
            <w:pPr>
              <w:pStyle w:val="rowtabella0"/>
              <w:jc w:val="center"/>
              <w:rPr>
                <w:color w:val="002060"/>
              </w:rPr>
            </w:pPr>
            <w:r w:rsidRPr="00D56ED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F6EF" w14:textId="77777777" w:rsidR="00D56EDE" w:rsidRPr="00D56EDE" w:rsidRDefault="00D56EDE" w:rsidP="00AC08F3">
            <w:pPr>
              <w:pStyle w:val="rowtabella0"/>
              <w:jc w:val="center"/>
              <w:rPr>
                <w:color w:val="002060"/>
              </w:rPr>
            </w:pPr>
            <w:r w:rsidRPr="00D56ED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F75B"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314E" w14:textId="77777777" w:rsidR="00D56EDE" w:rsidRPr="00D56EDE" w:rsidRDefault="00D56EDE" w:rsidP="00AC08F3">
            <w:pPr>
              <w:pStyle w:val="rowtabella0"/>
              <w:jc w:val="center"/>
              <w:rPr>
                <w:color w:val="002060"/>
              </w:rPr>
            </w:pPr>
            <w:r w:rsidRPr="00D56EDE">
              <w:rPr>
                <w:color w:val="002060"/>
              </w:rPr>
              <w:t>0</w:t>
            </w:r>
          </w:p>
        </w:tc>
      </w:tr>
      <w:tr w:rsidR="00D56EDE" w:rsidRPr="00D56EDE" w14:paraId="36E19ED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7D814" w14:textId="77777777" w:rsidR="00D56EDE" w:rsidRPr="00D56EDE" w:rsidRDefault="00D56EDE" w:rsidP="00AC08F3">
            <w:pPr>
              <w:pStyle w:val="rowtabella0"/>
              <w:rPr>
                <w:color w:val="002060"/>
              </w:rPr>
            </w:pPr>
            <w:r w:rsidRPr="00D56EDE">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713F" w14:textId="77777777" w:rsidR="00D56EDE" w:rsidRPr="00D56EDE" w:rsidRDefault="00D56EDE" w:rsidP="00AC08F3">
            <w:pPr>
              <w:pStyle w:val="rowtabella0"/>
              <w:jc w:val="center"/>
              <w:rPr>
                <w:color w:val="002060"/>
              </w:rPr>
            </w:pPr>
            <w:r w:rsidRPr="00D56ED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7301"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9D2B"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501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4C0A"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FDDE" w14:textId="77777777" w:rsidR="00D56EDE" w:rsidRPr="00D56EDE" w:rsidRDefault="00D56EDE" w:rsidP="00AC08F3">
            <w:pPr>
              <w:pStyle w:val="rowtabella0"/>
              <w:jc w:val="center"/>
              <w:rPr>
                <w:color w:val="002060"/>
              </w:rPr>
            </w:pPr>
            <w:r w:rsidRPr="00D56ED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E625" w14:textId="77777777" w:rsidR="00D56EDE" w:rsidRPr="00D56EDE" w:rsidRDefault="00D56EDE" w:rsidP="00AC08F3">
            <w:pPr>
              <w:pStyle w:val="rowtabella0"/>
              <w:jc w:val="center"/>
              <w:rPr>
                <w:color w:val="002060"/>
              </w:rPr>
            </w:pPr>
            <w:r w:rsidRPr="00D56ED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F1A2"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A5AC" w14:textId="77777777" w:rsidR="00D56EDE" w:rsidRPr="00D56EDE" w:rsidRDefault="00D56EDE" w:rsidP="00AC08F3">
            <w:pPr>
              <w:pStyle w:val="rowtabella0"/>
              <w:jc w:val="center"/>
              <w:rPr>
                <w:color w:val="002060"/>
              </w:rPr>
            </w:pPr>
            <w:r w:rsidRPr="00D56EDE">
              <w:rPr>
                <w:color w:val="002060"/>
              </w:rPr>
              <w:t>0</w:t>
            </w:r>
          </w:p>
        </w:tc>
      </w:tr>
      <w:tr w:rsidR="00D56EDE" w:rsidRPr="00D56EDE" w14:paraId="13AE20A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6578D" w14:textId="77777777" w:rsidR="00D56EDE" w:rsidRPr="003E0335" w:rsidRDefault="00D56EDE" w:rsidP="00AC08F3">
            <w:pPr>
              <w:pStyle w:val="rowtabella0"/>
              <w:rPr>
                <w:color w:val="002060"/>
                <w:lang w:val="en-US"/>
              </w:rPr>
            </w:pPr>
            <w:r w:rsidRPr="003E0335">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625D"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4EB9"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C6E0"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7E0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C54D"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0C1E" w14:textId="77777777" w:rsidR="00D56EDE" w:rsidRPr="00D56EDE" w:rsidRDefault="00D56EDE" w:rsidP="00AC08F3">
            <w:pPr>
              <w:pStyle w:val="rowtabella0"/>
              <w:jc w:val="center"/>
              <w:rPr>
                <w:color w:val="002060"/>
              </w:rPr>
            </w:pPr>
            <w:r w:rsidRPr="00D56ED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992A" w14:textId="77777777" w:rsidR="00D56EDE" w:rsidRPr="00D56EDE" w:rsidRDefault="00D56EDE" w:rsidP="00AC08F3">
            <w:pPr>
              <w:pStyle w:val="rowtabella0"/>
              <w:jc w:val="center"/>
              <w:rPr>
                <w:color w:val="002060"/>
              </w:rPr>
            </w:pPr>
            <w:r w:rsidRPr="00D56ED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B7EC"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C682" w14:textId="77777777" w:rsidR="00D56EDE" w:rsidRPr="00D56EDE" w:rsidRDefault="00D56EDE" w:rsidP="00AC08F3">
            <w:pPr>
              <w:pStyle w:val="rowtabella0"/>
              <w:jc w:val="center"/>
              <w:rPr>
                <w:color w:val="002060"/>
              </w:rPr>
            </w:pPr>
            <w:r w:rsidRPr="00D56EDE">
              <w:rPr>
                <w:color w:val="002060"/>
              </w:rPr>
              <w:t>0</w:t>
            </w:r>
          </w:p>
        </w:tc>
      </w:tr>
      <w:tr w:rsidR="00D56EDE" w:rsidRPr="00D56EDE" w14:paraId="11686E2B"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85036" w14:textId="77777777" w:rsidR="00D56EDE" w:rsidRPr="00D56EDE" w:rsidRDefault="00D56EDE" w:rsidP="00AC08F3">
            <w:pPr>
              <w:pStyle w:val="rowtabella0"/>
              <w:rPr>
                <w:color w:val="002060"/>
              </w:rPr>
            </w:pPr>
            <w:r w:rsidRPr="00D56EDE">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E669"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05DE"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C035"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91B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DE15"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C0F7" w14:textId="77777777" w:rsidR="00D56EDE" w:rsidRPr="00D56EDE" w:rsidRDefault="00D56EDE" w:rsidP="00AC08F3">
            <w:pPr>
              <w:pStyle w:val="rowtabella0"/>
              <w:jc w:val="center"/>
              <w:rPr>
                <w:color w:val="002060"/>
              </w:rPr>
            </w:pPr>
            <w:r w:rsidRPr="00D56ED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AECD" w14:textId="77777777" w:rsidR="00D56EDE" w:rsidRPr="00D56EDE" w:rsidRDefault="00D56EDE" w:rsidP="00AC08F3">
            <w:pPr>
              <w:pStyle w:val="rowtabella0"/>
              <w:jc w:val="center"/>
              <w:rPr>
                <w:color w:val="002060"/>
              </w:rPr>
            </w:pPr>
            <w:r w:rsidRPr="00D56ED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DDF7"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315D" w14:textId="77777777" w:rsidR="00D56EDE" w:rsidRPr="00D56EDE" w:rsidRDefault="00D56EDE" w:rsidP="00AC08F3">
            <w:pPr>
              <w:pStyle w:val="rowtabella0"/>
              <w:jc w:val="center"/>
              <w:rPr>
                <w:color w:val="002060"/>
              </w:rPr>
            </w:pPr>
            <w:r w:rsidRPr="00D56EDE">
              <w:rPr>
                <w:color w:val="002060"/>
              </w:rPr>
              <w:t>0</w:t>
            </w:r>
          </w:p>
        </w:tc>
      </w:tr>
      <w:tr w:rsidR="00D56EDE" w:rsidRPr="00D56EDE" w14:paraId="6CCF666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70FA1" w14:textId="77777777" w:rsidR="00D56EDE" w:rsidRPr="00D56EDE" w:rsidRDefault="00D56EDE" w:rsidP="00AC08F3">
            <w:pPr>
              <w:pStyle w:val="rowtabella0"/>
              <w:rPr>
                <w:color w:val="002060"/>
              </w:rPr>
            </w:pPr>
            <w:r w:rsidRPr="00D56EDE">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938B"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FF4F"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3BF0"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2F8C"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BAAA"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FD6D" w14:textId="77777777" w:rsidR="00D56EDE" w:rsidRPr="00D56EDE" w:rsidRDefault="00D56EDE" w:rsidP="00AC08F3">
            <w:pPr>
              <w:pStyle w:val="rowtabella0"/>
              <w:jc w:val="center"/>
              <w:rPr>
                <w:color w:val="002060"/>
              </w:rPr>
            </w:pPr>
            <w:r w:rsidRPr="00D56ED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12BE" w14:textId="77777777" w:rsidR="00D56EDE" w:rsidRPr="00D56EDE" w:rsidRDefault="00D56EDE" w:rsidP="00AC08F3">
            <w:pPr>
              <w:pStyle w:val="rowtabella0"/>
              <w:jc w:val="center"/>
              <w:rPr>
                <w:color w:val="002060"/>
              </w:rPr>
            </w:pPr>
            <w:r w:rsidRPr="00D56ED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DC30"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FD1E" w14:textId="77777777" w:rsidR="00D56EDE" w:rsidRPr="00D56EDE" w:rsidRDefault="00D56EDE" w:rsidP="00AC08F3">
            <w:pPr>
              <w:pStyle w:val="rowtabella0"/>
              <w:jc w:val="center"/>
              <w:rPr>
                <w:color w:val="002060"/>
              </w:rPr>
            </w:pPr>
            <w:r w:rsidRPr="00D56EDE">
              <w:rPr>
                <w:color w:val="002060"/>
              </w:rPr>
              <w:t>0</w:t>
            </w:r>
          </w:p>
        </w:tc>
      </w:tr>
      <w:tr w:rsidR="00D56EDE" w:rsidRPr="00D56EDE" w14:paraId="4A11D11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76217" w14:textId="77777777" w:rsidR="00D56EDE" w:rsidRPr="00CB07DB" w:rsidRDefault="00D56EDE" w:rsidP="00AC08F3">
            <w:pPr>
              <w:pStyle w:val="rowtabella0"/>
              <w:rPr>
                <w:color w:val="002060"/>
              </w:rPr>
            </w:pPr>
            <w:r w:rsidRPr="00CB07D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F7E1"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3F64"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0B233"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245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36CE"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4E96"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8A7D" w14:textId="77777777" w:rsidR="00D56EDE" w:rsidRPr="00D56EDE" w:rsidRDefault="00D56EDE" w:rsidP="00AC08F3">
            <w:pPr>
              <w:pStyle w:val="rowtabella0"/>
              <w:jc w:val="center"/>
              <w:rPr>
                <w:color w:val="002060"/>
              </w:rPr>
            </w:pPr>
            <w:r w:rsidRPr="00D56ED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A783"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3F15" w14:textId="77777777" w:rsidR="00D56EDE" w:rsidRPr="00D56EDE" w:rsidRDefault="00D56EDE" w:rsidP="00AC08F3">
            <w:pPr>
              <w:pStyle w:val="rowtabella0"/>
              <w:jc w:val="center"/>
              <w:rPr>
                <w:color w:val="002060"/>
              </w:rPr>
            </w:pPr>
            <w:r w:rsidRPr="00D56EDE">
              <w:rPr>
                <w:color w:val="002060"/>
              </w:rPr>
              <w:t>0</w:t>
            </w:r>
          </w:p>
        </w:tc>
      </w:tr>
      <w:tr w:rsidR="00D56EDE" w:rsidRPr="00D56EDE" w14:paraId="085C451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F0545" w14:textId="4B730913" w:rsidR="00D56EDE" w:rsidRPr="00CB07DB" w:rsidRDefault="00D56EDE" w:rsidP="00CB07DB">
            <w:pPr>
              <w:pStyle w:val="breakline"/>
              <w:rPr>
                <w:rFonts w:ascii="Arial" w:eastAsiaTheme="minorEastAsia" w:hAnsi="Arial" w:cs="Arial"/>
                <w:color w:val="002060"/>
              </w:rPr>
            </w:pPr>
            <w:r w:rsidRPr="00CB07DB">
              <w:rPr>
                <w:rFonts w:ascii="Arial" w:hAnsi="Arial" w:cs="Arial"/>
                <w:color w:val="002060"/>
              </w:rPr>
              <w:t>POL. CSI STELLA A.S.D.</w:t>
            </w:r>
            <w:r w:rsidR="00CB07DB" w:rsidRPr="00CB07DB">
              <w:rPr>
                <w:rFonts w:ascii="Arial" w:hAnsi="Arial" w:cs="Arial"/>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FE76"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3B8E8"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4D10"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1BC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8222"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1317" w14:textId="77777777" w:rsidR="00D56EDE" w:rsidRPr="00D56EDE" w:rsidRDefault="00D56EDE" w:rsidP="00AC08F3">
            <w:pPr>
              <w:pStyle w:val="rowtabella0"/>
              <w:jc w:val="center"/>
              <w:rPr>
                <w:color w:val="002060"/>
              </w:rPr>
            </w:pPr>
            <w:r w:rsidRPr="00D56ED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730CC" w14:textId="77777777" w:rsidR="00D56EDE" w:rsidRPr="00D56EDE" w:rsidRDefault="00D56EDE" w:rsidP="00AC08F3">
            <w:pPr>
              <w:pStyle w:val="rowtabella0"/>
              <w:jc w:val="center"/>
              <w:rPr>
                <w:color w:val="002060"/>
              </w:rPr>
            </w:pPr>
            <w:r w:rsidRPr="00D56ED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DAF9"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6CA1" w14:textId="77777777" w:rsidR="00D56EDE" w:rsidRPr="00D56EDE" w:rsidRDefault="00D56EDE" w:rsidP="00AC08F3">
            <w:pPr>
              <w:pStyle w:val="rowtabella0"/>
              <w:jc w:val="center"/>
              <w:rPr>
                <w:color w:val="002060"/>
              </w:rPr>
            </w:pPr>
            <w:r w:rsidRPr="00D56EDE">
              <w:rPr>
                <w:color w:val="002060"/>
              </w:rPr>
              <w:t>0</w:t>
            </w:r>
          </w:p>
        </w:tc>
      </w:tr>
      <w:tr w:rsidR="00D56EDE" w:rsidRPr="00D56EDE" w14:paraId="2909723A"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D34CB6" w14:textId="40EFD2B4" w:rsidR="00D56EDE" w:rsidRPr="00CB07DB" w:rsidRDefault="00D56EDE" w:rsidP="00CB07DB">
            <w:pPr>
              <w:pStyle w:val="breakline"/>
              <w:rPr>
                <w:rFonts w:ascii="Arial" w:eastAsiaTheme="minorEastAsia" w:hAnsi="Arial" w:cs="Arial"/>
                <w:color w:val="002060"/>
              </w:rPr>
            </w:pPr>
            <w:r w:rsidRPr="00CB07DB">
              <w:rPr>
                <w:rFonts w:ascii="Arial" w:hAnsi="Arial" w:cs="Arial"/>
                <w:color w:val="002060"/>
              </w:rPr>
              <w:t>A.S.D. SPORTING GROTTAMMARE</w:t>
            </w:r>
            <w:r w:rsidR="00CB07DB" w:rsidRPr="00CB07DB">
              <w:rPr>
                <w:rFonts w:ascii="Arial" w:hAnsi="Arial" w:cs="Arial"/>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B54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A32F"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30F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845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ED53"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5C53"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1A775" w14:textId="77777777" w:rsidR="00D56EDE" w:rsidRPr="00D56EDE" w:rsidRDefault="00D56EDE" w:rsidP="00AC08F3">
            <w:pPr>
              <w:pStyle w:val="rowtabella0"/>
              <w:jc w:val="center"/>
              <w:rPr>
                <w:color w:val="002060"/>
              </w:rPr>
            </w:pPr>
            <w:r w:rsidRPr="00D56EDE">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1FC08"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B884" w14:textId="77777777" w:rsidR="00D56EDE" w:rsidRPr="00D56EDE" w:rsidRDefault="00D56EDE" w:rsidP="00AC08F3">
            <w:pPr>
              <w:pStyle w:val="rowtabella0"/>
              <w:jc w:val="center"/>
              <w:rPr>
                <w:color w:val="002060"/>
              </w:rPr>
            </w:pPr>
            <w:r w:rsidRPr="00D56EDE">
              <w:rPr>
                <w:color w:val="002060"/>
              </w:rPr>
              <w:t>0</w:t>
            </w:r>
          </w:p>
        </w:tc>
      </w:tr>
    </w:tbl>
    <w:p w14:paraId="6A6FDF7A" w14:textId="77777777" w:rsidR="00D56EDE" w:rsidRDefault="00D56EDE" w:rsidP="00D56EDE">
      <w:pPr>
        <w:pStyle w:val="breakline"/>
        <w:rPr>
          <w:rFonts w:eastAsiaTheme="minorEastAsia"/>
          <w:color w:val="002060"/>
        </w:rPr>
      </w:pPr>
    </w:p>
    <w:p w14:paraId="5F3593EC" w14:textId="77777777" w:rsidR="00CE51E8" w:rsidRPr="00D56EDE" w:rsidRDefault="00CE51E8" w:rsidP="00CE51E8">
      <w:pPr>
        <w:pStyle w:val="titoloprinc0"/>
        <w:rPr>
          <w:color w:val="002060"/>
        </w:rPr>
      </w:pPr>
      <w:r w:rsidRPr="00D56EDE">
        <w:rPr>
          <w:color w:val="002060"/>
        </w:rPr>
        <w:t>PROGRAMMA GARE</w:t>
      </w:r>
    </w:p>
    <w:p w14:paraId="61F716E1" w14:textId="77777777" w:rsidR="00CE51E8" w:rsidRDefault="00CE51E8" w:rsidP="00D56EDE">
      <w:pPr>
        <w:pStyle w:val="breakline"/>
        <w:rPr>
          <w:rFonts w:eastAsiaTheme="minorEastAsia"/>
          <w:color w:val="002060"/>
        </w:rPr>
      </w:pPr>
    </w:p>
    <w:p w14:paraId="0ADB91B7" w14:textId="77777777" w:rsidR="00123900" w:rsidRPr="00780DDB" w:rsidRDefault="00123900" w:rsidP="00123900">
      <w:pPr>
        <w:pStyle w:val="sottotitolocampionato10"/>
        <w:rPr>
          <w:color w:val="002060"/>
        </w:rPr>
      </w:pPr>
      <w:r w:rsidRPr="00780DDB">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5"/>
        <w:gridCol w:w="385"/>
        <w:gridCol w:w="898"/>
        <w:gridCol w:w="1191"/>
        <w:gridCol w:w="1561"/>
        <w:gridCol w:w="1553"/>
      </w:tblGrid>
      <w:tr w:rsidR="00123900" w:rsidRPr="00780DDB" w14:paraId="22CF9BCA"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1D892"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E30A1"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C774A"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933D0"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59BFD"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E0232"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6DE00"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608724F8"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85C8B" w14:textId="77777777" w:rsidR="00123900" w:rsidRPr="00780DDB" w:rsidRDefault="00123900" w:rsidP="00AC08F3">
            <w:pPr>
              <w:pStyle w:val="rowtabella0"/>
              <w:rPr>
                <w:color w:val="002060"/>
              </w:rPr>
            </w:pPr>
            <w:r w:rsidRPr="00780DDB">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2F0E7" w14:textId="77777777" w:rsidR="00123900" w:rsidRPr="00780DDB" w:rsidRDefault="00123900" w:rsidP="00AC08F3">
            <w:pPr>
              <w:pStyle w:val="rowtabella0"/>
              <w:rPr>
                <w:color w:val="002060"/>
              </w:rPr>
            </w:pPr>
            <w:r w:rsidRPr="00780DDB">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08E6E"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4FADC" w14:textId="77777777" w:rsidR="00123900" w:rsidRPr="00780DDB" w:rsidRDefault="00123900" w:rsidP="00AC08F3">
            <w:pPr>
              <w:pStyle w:val="rowtabella0"/>
              <w:rPr>
                <w:color w:val="002060"/>
              </w:rPr>
            </w:pPr>
            <w:r w:rsidRPr="00780DDB">
              <w:rPr>
                <w:color w:val="002060"/>
              </w:rPr>
              <w:t>28/02/2025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8AF26" w14:textId="77777777" w:rsidR="00123900" w:rsidRPr="00780DDB" w:rsidRDefault="00123900" w:rsidP="00AC08F3">
            <w:pPr>
              <w:pStyle w:val="rowtabella0"/>
              <w:rPr>
                <w:color w:val="002060"/>
              </w:rPr>
            </w:pPr>
            <w:r w:rsidRPr="00780DDB">
              <w:rPr>
                <w:color w:val="002060"/>
              </w:rPr>
              <w:t xml:space="preserve">5454 </w:t>
            </w:r>
            <w:proofErr w:type="gramStart"/>
            <w:r w:rsidRPr="00780DDB">
              <w:rPr>
                <w:color w:val="002060"/>
              </w:rPr>
              <w:t>C.COPERTO</w:t>
            </w:r>
            <w:proofErr w:type="gramEnd"/>
            <w:r w:rsidRPr="00780DDB">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42DDB" w14:textId="77777777" w:rsidR="00123900" w:rsidRPr="00780DDB" w:rsidRDefault="00123900" w:rsidP="00AC08F3">
            <w:pPr>
              <w:pStyle w:val="rowtabella0"/>
              <w:rPr>
                <w:color w:val="002060"/>
              </w:rPr>
            </w:pPr>
            <w:r w:rsidRPr="00780DD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FF782" w14:textId="77777777" w:rsidR="00123900" w:rsidRPr="00780DDB" w:rsidRDefault="00123900" w:rsidP="00AC08F3">
            <w:pPr>
              <w:pStyle w:val="rowtabella0"/>
              <w:rPr>
                <w:color w:val="002060"/>
              </w:rPr>
            </w:pPr>
            <w:r w:rsidRPr="00780DDB">
              <w:rPr>
                <w:color w:val="002060"/>
              </w:rPr>
              <w:t>VIA VILLA TOMBARI</w:t>
            </w:r>
          </w:p>
        </w:tc>
      </w:tr>
      <w:tr w:rsidR="00123900" w:rsidRPr="00780DDB" w14:paraId="60D102A1"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A229EB" w14:textId="77777777" w:rsidR="00123900" w:rsidRPr="00780DDB" w:rsidRDefault="00123900" w:rsidP="00AC08F3">
            <w:pPr>
              <w:pStyle w:val="rowtabella0"/>
              <w:rPr>
                <w:color w:val="002060"/>
              </w:rPr>
            </w:pPr>
            <w:r w:rsidRPr="00780DDB">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2EDE75" w14:textId="77777777" w:rsidR="00123900" w:rsidRPr="00780DDB" w:rsidRDefault="00123900" w:rsidP="00AC08F3">
            <w:pPr>
              <w:pStyle w:val="rowtabella0"/>
              <w:rPr>
                <w:color w:val="002060"/>
              </w:rPr>
            </w:pPr>
            <w:r w:rsidRPr="00780DDB">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191049"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929BEF"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74EA61" w14:textId="77777777" w:rsidR="00123900" w:rsidRPr="00780DDB" w:rsidRDefault="00123900" w:rsidP="00AC08F3">
            <w:pPr>
              <w:pStyle w:val="rowtabella0"/>
              <w:rPr>
                <w:color w:val="002060"/>
              </w:rPr>
            </w:pPr>
            <w:r w:rsidRPr="00780DDB">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05ACF" w14:textId="77777777" w:rsidR="00123900" w:rsidRPr="00780DDB" w:rsidRDefault="00123900" w:rsidP="00AC08F3">
            <w:pPr>
              <w:pStyle w:val="rowtabella0"/>
              <w:rPr>
                <w:color w:val="002060"/>
              </w:rPr>
            </w:pPr>
            <w:r w:rsidRPr="00780DDB">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8B3A7" w14:textId="77777777" w:rsidR="00123900" w:rsidRPr="00780DDB" w:rsidRDefault="00123900" w:rsidP="00AC08F3">
            <w:pPr>
              <w:pStyle w:val="rowtabella0"/>
              <w:rPr>
                <w:color w:val="002060"/>
              </w:rPr>
            </w:pPr>
            <w:r w:rsidRPr="00780DDB">
              <w:rPr>
                <w:color w:val="002060"/>
              </w:rPr>
              <w:t>VIA DELLO SPORT, 2</w:t>
            </w:r>
          </w:p>
        </w:tc>
      </w:tr>
      <w:tr w:rsidR="00123900" w:rsidRPr="00780DDB" w14:paraId="023FB738"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5EC928" w14:textId="77777777" w:rsidR="00123900" w:rsidRPr="00780DDB" w:rsidRDefault="00123900" w:rsidP="00AC08F3">
            <w:pPr>
              <w:pStyle w:val="rowtabella0"/>
              <w:rPr>
                <w:color w:val="002060"/>
              </w:rPr>
            </w:pPr>
            <w:r w:rsidRPr="00780DDB">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57E83C" w14:textId="77777777" w:rsidR="00123900" w:rsidRPr="003E0335" w:rsidRDefault="00123900" w:rsidP="00AC08F3">
            <w:pPr>
              <w:pStyle w:val="rowtabella0"/>
              <w:rPr>
                <w:color w:val="002060"/>
                <w:lang w:val="en-US"/>
              </w:rPr>
            </w:pPr>
            <w:r w:rsidRPr="003E0335">
              <w:rPr>
                <w:color w:val="002060"/>
                <w:lang w:val="en-US"/>
              </w:rPr>
              <w:t xml:space="preserve">SPECIAL ONE SPORTING </w:t>
            </w:r>
            <w:proofErr w:type="gramStart"/>
            <w:r w:rsidRPr="003E0335">
              <w:rPr>
                <w:color w:val="002060"/>
                <w:lang w:val="en-US"/>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75246E"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03799B"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D3402" w14:textId="77777777" w:rsidR="00123900" w:rsidRPr="00780DDB" w:rsidRDefault="00123900" w:rsidP="00AC08F3">
            <w:pPr>
              <w:pStyle w:val="rowtabella0"/>
              <w:rPr>
                <w:color w:val="002060"/>
              </w:rPr>
            </w:pPr>
            <w:r w:rsidRPr="00780DDB">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0FE95" w14:textId="77777777" w:rsidR="00123900" w:rsidRPr="00780DDB" w:rsidRDefault="00123900" w:rsidP="00AC08F3">
            <w:pPr>
              <w:pStyle w:val="rowtabella0"/>
              <w:rPr>
                <w:color w:val="002060"/>
              </w:rPr>
            </w:pPr>
            <w:r w:rsidRPr="00780DDB">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3430A" w14:textId="77777777" w:rsidR="00123900" w:rsidRPr="00780DDB" w:rsidRDefault="00123900" w:rsidP="00AC08F3">
            <w:pPr>
              <w:pStyle w:val="rowtabella0"/>
              <w:rPr>
                <w:color w:val="002060"/>
              </w:rPr>
            </w:pPr>
            <w:r w:rsidRPr="00780DDB">
              <w:rPr>
                <w:color w:val="002060"/>
              </w:rPr>
              <w:t>PIAN DEL BRUSCOLO</w:t>
            </w:r>
          </w:p>
        </w:tc>
      </w:tr>
      <w:tr w:rsidR="00123900" w:rsidRPr="00780DDB" w14:paraId="0348062E"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6497FD" w14:textId="77777777" w:rsidR="00123900" w:rsidRPr="00780DDB" w:rsidRDefault="00123900" w:rsidP="00AC08F3">
            <w:pPr>
              <w:pStyle w:val="rowtabella0"/>
              <w:rPr>
                <w:color w:val="002060"/>
              </w:rPr>
            </w:pPr>
            <w:r w:rsidRPr="00780DDB">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27AB0A" w14:textId="77777777" w:rsidR="00123900" w:rsidRPr="00780DDB" w:rsidRDefault="00123900" w:rsidP="00AC08F3">
            <w:pPr>
              <w:pStyle w:val="rowtabella0"/>
              <w:rPr>
                <w:color w:val="002060"/>
              </w:rPr>
            </w:pPr>
            <w:r w:rsidRPr="00780DDB">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D97F37"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F24011" w14:textId="77777777" w:rsidR="00123900" w:rsidRPr="00780DDB" w:rsidRDefault="00123900" w:rsidP="00AC08F3">
            <w:pPr>
              <w:pStyle w:val="rowtabella0"/>
              <w:rPr>
                <w:color w:val="002060"/>
              </w:rPr>
            </w:pPr>
            <w:r w:rsidRPr="00780DDB">
              <w:rPr>
                <w:color w:val="002060"/>
              </w:rPr>
              <w:t>28/02/2025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9092FC" w14:textId="77777777" w:rsidR="00123900" w:rsidRPr="00780DDB" w:rsidRDefault="00123900" w:rsidP="00AC08F3">
            <w:pPr>
              <w:pStyle w:val="rowtabella0"/>
              <w:rPr>
                <w:color w:val="002060"/>
              </w:rPr>
            </w:pPr>
            <w:r w:rsidRPr="00780DDB">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399F9" w14:textId="77777777" w:rsidR="00123900" w:rsidRPr="00780DDB" w:rsidRDefault="00123900" w:rsidP="00AC08F3">
            <w:pPr>
              <w:pStyle w:val="rowtabella0"/>
              <w:rPr>
                <w:color w:val="002060"/>
              </w:rPr>
            </w:pPr>
            <w:r w:rsidRPr="00780DDB">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6C9CA" w14:textId="77777777" w:rsidR="00123900" w:rsidRPr="00780DDB" w:rsidRDefault="00123900" w:rsidP="00AC08F3">
            <w:pPr>
              <w:pStyle w:val="rowtabella0"/>
              <w:rPr>
                <w:color w:val="002060"/>
              </w:rPr>
            </w:pPr>
            <w:r w:rsidRPr="00780DDB">
              <w:rPr>
                <w:color w:val="002060"/>
              </w:rPr>
              <w:t>VIA DEI PIOPPI 2</w:t>
            </w:r>
          </w:p>
        </w:tc>
      </w:tr>
      <w:tr w:rsidR="00123900" w:rsidRPr="00780DDB" w14:paraId="3B95986B"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1C43C" w14:textId="77777777" w:rsidR="00123900" w:rsidRPr="00780DDB" w:rsidRDefault="00123900" w:rsidP="00AC08F3">
            <w:pPr>
              <w:pStyle w:val="rowtabella0"/>
              <w:rPr>
                <w:color w:val="002060"/>
              </w:rPr>
            </w:pPr>
            <w:r w:rsidRPr="00780DDB">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72347A" w14:textId="77777777" w:rsidR="00123900" w:rsidRPr="00780DDB" w:rsidRDefault="00123900" w:rsidP="00AC08F3">
            <w:pPr>
              <w:pStyle w:val="rowtabella0"/>
              <w:rPr>
                <w:color w:val="002060"/>
              </w:rPr>
            </w:pPr>
            <w:r w:rsidRPr="00780DDB">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53EE7C"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F0CD6E" w14:textId="77777777" w:rsidR="00123900" w:rsidRPr="00780DDB" w:rsidRDefault="00123900" w:rsidP="00AC08F3">
            <w:pPr>
              <w:pStyle w:val="rowtabella0"/>
              <w:rPr>
                <w:color w:val="002060"/>
              </w:rPr>
            </w:pPr>
            <w:r w:rsidRPr="00780DDB">
              <w:rPr>
                <w:color w:val="002060"/>
              </w:rPr>
              <w:t>01/03/2025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5F29E" w14:textId="77777777" w:rsidR="00123900" w:rsidRPr="00780DDB" w:rsidRDefault="00123900" w:rsidP="00AC08F3">
            <w:pPr>
              <w:pStyle w:val="rowtabella0"/>
              <w:rPr>
                <w:color w:val="002060"/>
              </w:rPr>
            </w:pPr>
            <w:r w:rsidRPr="00780DDB">
              <w:rPr>
                <w:color w:val="002060"/>
              </w:rPr>
              <w:t>5496 CAMPO C5 "BABBUCCE"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96268" w14:textId="77777777" w:rsidR="00123900" w:rsidRPr="00780DDB" w:rsidRDefault="00123900" w:rsidP="00AC08F3">
            <w:pPr>
              <w:pStyle w:val="rowtabella0"/>
              <w:rPr>
                <w:color w:val="002060"/>
              </w:rPr>
            </w:pPr>
            <w:r w:rsidRPr="00780DDB">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0DC71" w14:textId="77777777" w:rsidR="00123900" w:rsidRPr="00780DDB" w:rsidRDefault="00123900" w:rsidP="00AC08F3">
            <w:pPr>
              <w:pStyle w:val="rowtabella0"/>
              <w:rPr>
                <w:color w:val="002060"/>
              </w:rPr>
            </w:pPr>
            <w:proofErr w:type="gramStart"/>
            <w:r w:rsidRPr="00780DDB">
              <w:rPr>
                <w:color w:val="002060"/>
              </w:rPr>
              <w:t>P.LE</w:t>
            </w:r>
            <w:proofErr w:type="gramEnd"/>
            <w:r w:rsidRPr="00780DDB">
              <w:rPr>
                <w:color w:val="002060"/>
              </w:rPr>
              <w:t xml:space="preserve"> DELLO SPORT SNC</w:t>
            </w:r>
          </w:p>
        </w:tc>
      </w:tr>
      <w:tr w:rsidR="00123900" w:rsidRPr="00780DDB" w14:paraId="55970F8C"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511A4" w14:textId="77777777" w:rsidR="00123900" w:rsidRPr="00780DDB" w:rsidRDefault="00123900" w:rsidP="00AC08F3">
            <w:pPr>
              <w:pStyle w:val="rowtabella0"/>
              <w:rPr>
                <w:color w:val="002060"/>
              </w:rPr>
            </w:pPr>
            <w:r w:rsidRPr="00780DDB">
              <w:rPr>
                <w:color w:val="002060"/>
              </w:rPr>
              <w:t>SAN COSTANZO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2B970" w14:textId="77777777" w:rsidR="00123900" w:rsidRPr="00780DDB" w:rsidRDefault="00123900" w:rsidP="00AC08F3">
            <w:pPr>
              <w:pStyle w:val="rowtabella0"/>
              <w:rPr>
                <w:color w:val="002060"/>
              </w:rPr>
            </w:pPr>
            <w:r w:rsidRPr="00780DDB">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0D713"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7E87E" w14:textId="77777777" w:rsidR="00123900" w:rsidRPr="00780DDB" w:rsidRDefault="00123900" w:rsidP="00AC08F3">
            <w:pPr>
              <w:pStyle w:val="rowtabella0"/>
              <w:rPr>
                <w:color w:val="002060"/>
              </w:rPr>
            </w:pPr>
            <w:r w:rsidRPr="00780DDB">
              <w:rPr>
                <w:color w:val="002060"/>
              </w:rPr>
              <w:t>01/03/2025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EF587" w14:textId="77777777" w:rsidR="00123900" w:rsidRPr="00780DDB" w:rsidRDefault="00123900" w:rsidP="00AC08F3">
            <w:pPr>
              <w:pStyle w:val="rowtabella0"/>
              <w:rPr>
                <w:color w:val="002060"/>
              </w:rPr>
            </w:pPr>
            <w:r w:rsidRPr="00780DDB">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E0806" w14:textId="77777777" w:rsidR="00123900" w:rsidRPr="00780DDB" w:rsidRDefault="00123900" w:rsidP="00AC08F3">
            <w:pPr>
              <w:pStyle w:val="rowtabella0"/>
              <w:rPr>
                <w:color w:val="002060"/>
              </w:rPr>
            </w:pPr>
            <w:r w:rsidRPr="00780DDB">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688B4" w14:textId="77777777" w:rsidR="00123900" w:rsidRPr="00780DDB" w:rsidRDefault="00123900" w:rsidP="00AC08F3">
            <w:pPr>
              <w:pStyle w:val="rowtabella0"/>
              <w:rPr>
                <w:color w:val="002060"/>
              </w:rPr>
            </w:pPr>
            <w:r w:rsidRPr="00780DDB">
              <w:rPr>
                <w:color w:val="002060"/>
              </w:rPr>
              <w:t>VIA RISORGIMENTO 16</w:t>
            </w:r>
          </w:p>
        </w:tc>
      </w:tr>
    </w:tbl>
    <w:p w14:paraId="1F3C4382" w14:textId="77777777" w:rsidR="00123900" w:rsidRPr="00780DDB" w:rsidRDefault="00123900" w:rsidP="00123900">
      <w:pPr>
        <w:pStyle w:val="breakline"/>
        <w:rPr>
          <w:rFonts w:eastAsiaTheme="minorEastAsia"/>
          <w:color w:val="002060"/>
        </w:rPr>
      </w:pPr>
    </w:p>
    <w:p w14:paraId="65F68267" w14:textId="77777777" w:rsidR="00123900" w:rsidRPr="00780DDB" w:rsidRDefault="00123900" w:rsidP="00123900">
      <w:pPr>
        <w:pStyle w:val="breakline"/>
        <w:rPr>
          <w:color w:val="002060"/>
        </w:rPr>
      </w:pPr>
    </w:p>
    <w:p w14:paraId="3CF5A1C1" w14:textId="77777777" w:rsidR="00123900" w:rsidRPr="00780DDB" w:rsidRDefault="00123900" w:rsidP="00123900">
      <w:pPr>
        <w:pStyle w:val="breakline"/>
        <w:rPr>
          <w:color w:val="002060"/>
        </w:rPr>
      </w:pPr>
    </w:p>
    <w:p w14:paraId="364B3804" w14:textId="77777777" w:rsidR="00123900" w:rsidRPr="00780DDB" w:rsidRDefault="00123900" w:rsidP="00123900">
      <w:pPr>
        <w:pStyle w:val="sottotitolocampionato10"/>
        <w:rPr>
          <w:color w:val="002060"/>
        </w:rPr>
      </w:pPr>
      <w:r w:rsidRPr="00780DDB">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9"/>
        <w:gridCol w:w="385"/>
        <w:gridCol w:w="898"/>
        <w:gridCol w:w="1178"/>
        <w:gridCol w:w="1557"/>
        <w:gridCol w:w="1572"/>
      </w:tblGrid>
      <w:tr w:rsidR="00123900" w:rsidRPr="00780DDB" w14:paraId="50B5A27E"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0AF31"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DDE6A"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A6CD6"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E2FE6"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0629A"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34B78"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03CD"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52C08E96"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79F80" w14:textId="77777777" w:rsidR="00123900" w:rsidRPr="00780DDB" w:rsidRDefault="00123900" w:rsidP="00AC08F3">
            <w:pPr>
              <w:pStyle w:val="rowtabella0"/>
              <w:rPr>
                <w:color w:val="002060"/>
              </w:rPr>
            </w:pPr>
            <w:r w:rsidRPr="00780DDB">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EE8A4" w14:textId="77777777" w:rsidR="00123900" w:rsidRPr="00780DDB" w:rsidRDefault="00123900" w:rsidP="00AC08F3">
            <w:pPr>
              <w:pStyle w:val="rowtabella0"/>
              <w:rPr>
                <w:color w:val="002060"/>
              </w:rPr>
            </w:pPr>
            <w:r w:rsidRPr="00780DDB">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F87B5"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62A70" w14:textId="77777777" w:rsidR="00123900" w:rsidRPr="00780DDB" w:rsidRDefault="00123900" w:rsidP="00AC08F3">
            <w:pPr>
              <w:pStyle w:val="rowtabella0"/>
              <w:rPr>
                <w:color w:val="002060"/>
              </w:rPr>
            </w:pPr>
            <w:r w:rsidRPr="00780DDB">
              <w:rPr>
                <w:color w:val="002060"/>
              </w:rPr>
              <w:t>28/02/2025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6C2A9" w14:textId="77777777" w:rsidR="00123900" w:rsidRPr="00780DDB" w:rsidRDefault="00123900" w:rsidP="00AC08F3">
            <w:pPr>
              <w:pStyle w:val="rowtabella0"/>
              <w:rPr>
                <w:color w:val="002060"/>
              </w:rPr>
            </w:pPr>
            <w:r w:rsidRPr="00780DDB">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69B2C" w14:textId="77777777" w:rsidR="00123900" w:rsidRPr="00780DDB" w:rsidRDefault="00123900" w:rsidP="00AC08F3">
            <w:pPr>
              <w:pStyle w:val="rowtabella0"/>
              <w:rPr>
                <w:color w:val="002060"/>
              </w:rPr>
            </w:pPr>
            <w:r w:rsidRPr="00780DD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BAF49" w14:textId="77777777" w:rsidR="00123900" w:rsidRPr="00780DDB" w:rsidRDefault="00123900" w:rsidP="00AC08F3">
            <w:pPr>
              <w:pStyle w:val="rowtabella0"/>
              <w:rPr>
                <w:color w:val="002060"/>
              </w:rPr>
            </w:pPr>
            <w:r w:rsidRPr="00780DDB">
              <w:rPr>
                <w:color w:val="002060"/>
              </w:rPr>
              <w:t>VIA FALCONARA</w:t>
            </w:r>
          </w:p>
        </w:tc>
      </w:tr>
      <w:tr w:rsidR="00123900" w:rsidRPr="00780DDB" w14:paraId="6730DC74"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2AEF20" w14:textId="77777777" w:rsidR="00123900" w:rsidRPr="00780DDB" w:rsidRDefault="00123900" w:rsidP="00AC08F3">
            <w:pPr>
              <w:pStyle w:val="rowtabella0"/>
              <w:rPr>
                <w:color w:val="002060"/>
              </w:rPr>
            </w:pPr>
            <w:r w:rsidRPr="00780DDB">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248846" w14:textId="77777777" w:rsidR="00123900" w:rsidRPr="00780DDB" w:rsidRDefault="00123900" w:rsidP="00AC08F3">
            <w:pPr>
              <w:pStyle w:val="rowtabella0"/>
              <w:rPr>
                <w:color w:val="002060"/>
              </w:rPr>
            </w:pPr>
            <w:r w:rsidRPr="00780DDB">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8CC39D"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39443E" w14:textId="77777777" w:rsidR="00123900" w:rsidRPr="00780DDB" w:rsidRDefault="00123900" w:rsidP="00AC08F3">
            <w:pPr>
              <w:pStyle w:val="rowtabella0"/>
              <w:rPr>
                <w:color w:val="002060"/>
              </w:rPr>
            </w:pPr>
            <w:r w:rsidRPr="00780DDB">
              <w:rPr>
                <w:color w:val="002060"/>
              </w:rPr>
              <w:t>28/02/2025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BA8B5" w14:textId="77777777" w:rsidR="00123900" w:rsidRPr="00780DDB" w:rsidRDefault="00123900" w:rsidP="00AC08F3">
            <w:pPr>
              <w:pStyle w:val="rowtabella0"/>
              <w:rPr>
                <w:color w:val="002060"/>
              </w:rPr>
            </w:pPr>
            <w:r w:rsidRPr="00780DDB">
              <w:rPr>
                <w:color w:val="002060"/>
              </w:rPr>
              <w:t>5136 PALASPORT "</w:t>
            </w:r>
            <w:proofErr w:type="gramStart"/>
            <w:r w:rsidRPr="00780DDB">
              <w:rPr>
                <w:color w:val="002060"/>
              </w:rPr>
              <w:t>A.PERGOLESI</w:t>
            </w:r>
            <w:proofErr w:type="gramEnd"/>
            <w:r w:rsidRPr="00780DDB">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40BB5" w14:textId="77777777" w:rsidR="00123900" w:rsidRPr="00780DDB" w:rsidRDefault="00123900" w:rsidP="00AC08F3">
            <w:pPr>
              <w:pStyle w:val="rowtabella0"/>
              <w:rPr>
                <w:color w:val="002060"/>
              </w:rPr>
            </w:pPr>
            <w:r w:rsidRPr="00780DDB">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2046F" w14:textId="77777777" w:rsidR="00123900" w:rsidRPr="00780DDB" w:rsidRDefault="00123900" w:rsidP="00AC08F3">
            <w:pPr>
              <w:pStyle w:val="rowtabella0"/>
              <w:rPr>
                <w:color w:val="002060"/>
              </w:rPr>
            </w:pPr>
            <w:r w:rsidRPr="00780DDB">
              <w:rPr>
                <w:color w:val="002060"/>
              </w:rPr>
              <w:t>VIA CIRCONVALLAZIONE</w:t>
            </w:r>
          </w:p>
        </w:tc>
      </w:tr>
      <w:tr w:rsidR="00123900" w:rsidRPr="00780DDB" w14:paraId="2B9F2A03"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864EF1" w14:textId="77777777" w:rsidR="00123900" w:rsidRPr="00780DDB" w:rsidRDefault="00123900" w:rsidP="00AC08F3">
            <w:pPr>
              <w:pStyle w:val="rowtabella0"/>
              <w:rPr>
                <w:color w:val="002060"/>
                <w:lang w:val="es-ES"/>
              </w:rPr>
            </w:pPr>
            <w:r w:rsidRPr="00780DDB">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8F569B" w14:textId="77777777" w:rsidR="00123900" w:rsidRPr="00780DDB" w:rsidRDefault="00123900" w:rsidP="00AC08F3">
            <w:pPr>
              <w:pStyle w:val="rowtabella0"/>
              <w:rPr>
                <w:color w:val="002060"/>
              </w:rPr>
            </w:pPr>
            <w:r w:rsidRPr="00780DDB">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FA5718"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C04F1"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86677E" w14:textId="77777777" w:rsidR="00123900" w:rsidRPr="00780DDB" w:rsidRDefault="00123900" w:rsidP="00AC08F3">
            <w:pPr>
              <w:pStyle w:val="rowtabella0"/>
              <w:rPr>
                <w:color w:val="002060"/>
              </w:rPr>
            </w:pPr>
            <w:r w:rsidRPr="00780DDB">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D33B9" w14:textId="77777777" w:rsidR="00123900" w:rsidRPr="00780DDB" w:rsidRDefault="00123900" w:rsidP="00AC08F3">
            <w:pPr>
              <w:pStyle w:val="rowtabella0"/>
              <w:rPr>
                <w:color w:val="002060"/>
              </w:rPr>
            </w:pPr>
            <w:r w:rsidRPr="00780DDB">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63014" w14:textId="77777777" w:rsidR="00123900" w:rsidRPr="00780DDB" w:rsidRDefault="00123900" w:rsidP="00AC08F3">
            <w:pPr>
              <w:pStyle w:val="rowtabella0"/>
              <w:rPr>
                <w:color w:val="002060"/>
              </w:rPr>
            </w:pPr>
            <w:r w:rsidRPr="00780DDB">
              <w:rPr>
                <w:color w:val="002060"/>
              </w:rPr>
              <w:t>VIA ANTONIO ROSMINI 22/B</w:t>
            </w:r>
          </w:p>
        </w:tc>
      </w:tr>
      <w:tr w:rsidR="00123900" w:rsidRPr="00780DDB" w14:paraId="7A51D7AC"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1B7827" w14:textId="77777777" w:rsidR="00123900" w:rsidRPr="00780DDB" w:rsidRDefault="00123900" w:rsidP="00AC08F3">
            <w:pPr>
              <w:pStyle w:val="rowtabella0"/>
              <w:rPr>
                <w:color w:val="002060"/>
              </w:rPr>
            </w:pPr>
            <w:r w:rsidRPr="00780DDB">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DD3972" w14:textId="77777777" w:rsidR="00123900" w:rsidRPr="00780DDB" w:rsidRDefault="00123900" w:rsidP="00AC08F3">
            <w:pPr>
              <w:pStyle w:val="rowtabella0"/>
              <w:rPr>
                <w:color w:val="002060"/>
              </w:rPr>
            </w:pPr>
            <w:r w:rsidRPr="00780DDB">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F1BCF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EBB8AF"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18E0B2" w14:textId="77777777" w:rsidR="00123900" w:rsidRPr="00780DDB" w:rsidRDefault="00123900" w:rsidP="00AC08F3">
            <w:pPr>
              <w:pStyle w:val="rowtabella0"/>
              <w:rPr>
                <w:color w:val="002060"/>
              </w:rPr>
            </w:pPr>
            <w:r w:rsidRPr="00780DDB">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105AC" w14:textId="77777777" w:rsidR="00123900" w:rsidRPr="00780DDB" w:rsidRDefault="00123900" w:rsidP="00AC08F3">
            <w:pPr>
              <w:pStyle w:val="rowtabella0"/>
              <w:rPr>
                <w:color w:val="002060"/>
              </w:rPr>
            </w:pPr>
            <w:r w:rsidRPr="00780DD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37EBC" w14:textId="77777777" w:rsidR="00123900" w:rsidRPr="00780DDB" w:rsidRDefault="00123900" w:rsidP="00AC08F3">
            <w:pPr>
              <w:pStyle w:val="rowtabella0"/>
              <w:rPr>
                <w:color w:val="002060"/>
              </w:rPr>
            </w:pPr>
            <w:r w:rsidRPr="00780DDB">
              <w:rPr>
                <w:color w:val="002060"/>
              </w:rPr>
              <w:t>VIA ZANNONI</w:t>
            </w:r>
          </w:p>
        </w:tc>
      </w:tr>
      <w:tr w:rsidR="00123900" w:rsidRPr="00780DDB" w14:paraId="7B37E7BB"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CBD879" w14:textId="77777777" w:rsidR="00123900" w:rsidRPr="00780DDB" w:rsidRDefault="00123900" w:rsidP="00AC08F3">
            <w:pPr>
              <w:pStyle w:val="rowtabella0"/>
              <w:rPr>
                <w:color w:val="002060"/>
              </w:rPr>
            </w:pPr>
            <w:r w:rsidRPr="00780DDB">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C5E85" w14:textId="77777777" w:rsidR="00123900" w:rsidRPr="00780DDB" w:rsidRDefault="00123900" w:rsidP="00AC08F3">
            <w:pPr>
              <w:pStyle w:val="rowtabella0"/>
              <w:rPr>
                <w:color w:val="002060"/>
              </w:rPr>
            </w:pPr>
            <w:r w:rsidRPr="00780DDB">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02CF84"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DF9B19" w14:textId="77777777" w:rsidR="00123900" w:rsidRPr="00780DDB" w:rsidRDefault="00123900" w:rsidP="00AC08F3">
            <w:pPr>
              <w:pStyle w:val="rowtabella0"/>
              <w:rPr>
                <w:color w:val="002060"/>
              </w:rPr>
            </w:pPr>
            <w:r w:rsidRPr="00780DDB">
              <w:rPr>
                <w:color w:val="002060"/>
              </w:rPr>
              <w:t>01/03/2025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DE500" w14:textId="77777777" w:rsidR="00123900" w:rsidRPr="00780DDB" w:rsidRDefault="00123900" w:rsidP="00AC08F3">
            <w:pPr>
              <w:pStyle w:val="rowtabella0"/>
              <w:rPr>
                <w:color w:val="002060"/>
              </w:rPr>
            </w:pPr>
            <w:r w:rsidRPr="00780DDB">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71675" w14:textId="77777777" w:rsidR="00123900" w:rsidRPr="00780DDB" w:rsidRDefault="00123900" w:rsidP="00AC08F3">
            <w:pPr>
              <w:pStyle w:val="rowtabella0"/>
              <w:rPr>
                <w:color w:val="002060"/>
              </w:rPr>
            </w:pPr>
            <w:r w:rsidRPr="00780DDB">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0537BB" w14:textId="77777777" w:rsidR="00123900" w:rsidRPr="00780DDB" w:rsidRDefault="00123900" w:rsidP="00AC08F3">
            <w:pPr>
              <w:pStyle w:val="rowtabella0"/>
              <w:rPr>
                <w:color w:val="002060"/>
              </w:rPr>
            </w:pPr>
            <w:r w:rsidRPr="00780DDB">
              <w:rPr>
                <w:color w:val="002060"/>
              </w:rPr>
              <w:t>VIA MONTESSORI LOC. ANGELI</w:t>
            </w:r>
          </w:p>
        </w:tc>
      </w:tr>
      <w:tr w:rsidR="00123900" w:rsidRPr="00780DDB" w14:paraId="14B624DE"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1F93B" w14:textId="77777777" w:rsidR="00123900" w:rsidRPr="00780DDB" w:rsidRDefault="00123900" w:rsidP="00AC08F3">
            <w:pPr>
              <w:pStyle w:val="rowtabella0"/>
              <w:rPr>
                <w:color w:val="002060"/>
              </w:rPr>
            </w:pPr>
            <w:r w:rsidRPr="00780DDB">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30F7E" w14:textId="77777777" w:rsidR="00123900" w:rsidRPr="00780DDB" w:rsidRDefault="00123900" w:rsidP="00AC08F3">
            <w:pPr>
              <w:pStyle w:val="rowtabella0"/>
              <w:rPr>
                <w:color w:val="002060"/>
              </w:rPr>
            </w:pPr>
            <w:r w:rsidRPr="00780DDB">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6446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B8939" w14:textId="77777777" w:rsidR="00123900" w:rsidRPr="00780DDB" w:rsidRDefault="00123900" w:rsidP="00AC08F3">
            <w:pPr>
              <w:pStyle w:val="rowtabella0"/>
              <w:rPr>
                <w:color w:val="002060"/>
              </w:rPr>
            </w:pPr>
            <w:r w:rsidRPr="00780DDB">
              <w:rPr>
                <w:color w:val="002060"/>
              </w:rPr>
              <w:t>01/03/2025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C2D11" w14:textId="77777777" w:rsidR="00123900" w:rsidRPr="00780DDB" w:rsidRDefault="00123900" w:rsidP="00AC08F3">
            <w:pPr>
              <w:pStyle w:val="rowtabella0"/>
              <w:rPr>
                <w:color w:val="002060"/>
              </w:rPr>
            </w:pPr>
            <w:r w:rsidRPr="00780DDB">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9CB75" w14:textId="77777777" w:rsidR="00123900" w:rsidRPr="00780DDB" w:rsidRDefault="00123900" w:rsidP="00AC08F3">
            <w:pPr>
              <w:pStyle w:val="rowtabella0"/>
              <w:rPr>
                <w:color w:val="002060"/>
              </w:rPr>
            </w:pPr>
            <w:r w:rsidRPr="00780DDB">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EF8A8" w14:textId="77777777" w:rsidR="00123900" w:rsidRPr="00780DDB" w:rsidRDefault="00123900" w:rsidP="00AC08F3">
            <w:pPr>
              <w:pStyle w:val="rowtabella0"/>
              <w:rPr>
                <w:color w:val="002060"/>
              </w:rPr>
            </w:pPr>
            <w:r w:rsidRPr="00780DDB">
              <w:rPr>
                <w:color w:val="002060"/>
              </w:rPr>
              <w:t>VIA MARIO RIDOLFI</w:t>
            </w:r>
          </w:p>
        </w:tc>
      </w:tr>
    </w:tbl>
    <w:p w14:paraId="2AB11857" w14:textId="77777777" w:rsidR="00123900" w:rsidRPr="00780DDB" w:rsidRDefault="00123900" w:rsidP="00123900">
      <w:pPr>
        <w:pStyle w:val="breakline"/>
        <w:rPr>
          <w:rFonts w:eastAsiaTheme="minorEastAsia"/>
          <w:color w:val="002060"/>
        </w:rPr>
      </w:pPr>
    </w:p>
    <w:p w14:paraId="66FF8437" w14:textId="77777777" w:rsidR="00123900" w:rsidRPr="00780DDB" w:rsidRDefault="00123900" w:rsidP="00123900">
      <w:pPr>
        <w:pStyle w:val="breakline"/>
        <w:rPr>
          <w:color w:val="002060"/>
        </w:rPr>
      </w:pPr>
    </w:p>
    <w:p w14:paraId="73801E2D" w14:textId="77777777" w:rsidR="00123900" w:rsidRPr="00780DDB" w:rsidRDefault="00123900" w:rsidP="00123900">
      <w:pPr>
        <w:pStyle w:val="breakline"/>
        <w:rPr>
          <w:color w:val="002060"/>
        </w:rPr>
      </w:pPr>
    </w:p>
    <w:p w14:paraId="15128947" w14:textId="77777777" w:rsidR="00123900" w:rsidRPr="00780DDB" w:rsidRDefault="00123900" w:rsidP="00123900">
      <w:pPr>
        <w:pStyle w:val="sottotitolocampionato10"/>
        <w:rPr>
          <w:color w:val="002060"/>
        </w:rPr>
      </w:pPr>
      <w:r w:rsidRPr="00780DDB">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81"/>
        <w:gridCol w:w="1548"/>
        <w:gridCol w:w="1564"/>
      </w:tblGrid>
      <w:tr w:rsidR="00123900" w:rsidRPr="00780DDB" w14:paraId="280841AE"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9360C"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B2840"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3FA71"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B8DB3"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80543"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EB148"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3FE1B"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41683062"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CC6AF4" w14:textId="77777777" w:rsidR="00123900" w:rsidRPr="00780DDB" w:rsidRDefault="00123900" w:rsidP="00AC08F3">
            <w:pPr>
              <w:pStyle w:val="rowtabella0"/>
              <w:rPr>
                <w:color w:val="002060"/>
              </w:rPr>
            </w:pPr>
            <w:r w:rsidRPr="00780DDB">
              <w:rPr>
                <w:color w:val="002060"/>
              </w:rPr>
              <w:lastRenderedPageBreak/>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FFC11" w14:textId="77777777" w:rsidR="00123900" w:rsidRPr="00780DDB" w:rsidRDefault="00123900" w:rsidP="00AC08F3">
            <w:pPr>
              <w:pStyle w:val="rowtabella0"/>
              <w:rPr>
                <w:color w:val="002060"/>
              </w:rPr>
            </w:pPr>
            <w:r w:rsidRPr="00780DDB">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5E176"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711B6" w14:textId="77777777" w:rsidR="00123900" w:rsidRPr="00780DDB" w:rsidRDefault="00123900" w:rsidP="00AC08F3">
            <w:pPr>
              <w:pStyle w:val="rowtabella0"/>
              <w:rPr>
                <w:color w:val="002060"/>
              </w:rPr>
            </w:pPr>
            <w:r w:rsidRPr="00780DDB">
              <w:rPr>
                <w:color w:val="002060"/>
              </w:rPr>
              <w:t>28/02/2025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F1C2D" w14:textId="77777777" w:rsidR="00123900" w:rsidRPr="00780DDB" w:rsidRDefault="00123900" w:rsidP="00AC08F3">
            <w:pPr>
              <w:pStyle w:val="rowtabella0"/>
              <w:rPr>
                <w:color w:val="002060"/>
              </w:rPr>
            </w:pPr>
            <w:r w:rsidRPr="00780DDB">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8D8DF" w14:textId="77777777" w:rsidR="00123900" w:rsidRPr="00780DDB" w:rsidRDefault="00123900" w:rsidP="00AC08F3">
            <w:pPr>
              <w:pStyle w:val="rowtabella0"/>
              <w:rPr>
                <w:color w:val="002060"/>
              </w:rPr>
            </w:pPr>
            <w:r w:rsidRPr="00780DD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4936A" w14:textId="77777777" w:rsidR="00123900" w:rsidRPr="00780DDB" w:rsidRDefault="00123900" w:rsidP="00AC08F3">
            <w:pPr>
              <w:pStyle w:val="rowtabella0"/>
              <w:rPr>
                <w:color w:val="002060"/>
              </w:rPr>
            </w:pPr>
            <w:r w:rsidRPr="00780DDB">
              <w:rPr>
                <w:color w:val="002060"/>
              </w:rPr>
              <w:t>LOCALITA' NONTESICURO</w:t>
            </w:r>
          </w:p>
        </w:tc>
      </w:tr>
      <w:tr w:rsidR="00123900" w:rsidRPr="00780DDB" w14:paraId="0E714839"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150880" w14:textId="77777777" w:rsidR="00123900" w:rsidRPr="00780DDB" w:rsidRDefault="00123900" w:rsidP="00AC08F3">
            <w:pPr>
              <w:pStyle w:val="rowtabella0"/>
              <w:rPr>
                <w:color w:val="002060"/>
              </w:rPr>
            </w:pPr>
            <w:r w:rsidRPr="00780DDB">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3FBBB" w14:textId="77777777" w:rsidR="00123900" w:rsidRPr="00780DDB" w:rsidRDefault="00123900" w:rsidP="00AC08F3">
            <w:pPr>
              <w:pStyle w:val="rowtabella0"/>
              <w:rPr>
                <w:color w:val="002060"/>
              </w:rPr>
            </w:pPr>
            <w:r w:rsidRPr="00780DDB">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0CF7A0"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845B90" w14:textId="77777777" w:rsidR="00123900" w:rsidRPr="00780DDB" w:rsidRDefault="00123900" w:rsidP="00AC08F3">
            <w:pPr>
              <w:pStyle w:val="rowtabella0"/>
              <w:rPr>
                <w:color w:val="002060"/>
              </w:rPr>
            </w:pPr>
            <w:r w:rsidRPr="00780DDB">
              <w:rPr>
                <w:color w:val="002060"/>
              </w:rPr>
              <w:t>28/02/2025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B9841F" w14:textId="77777777" w:rsidR="00123900" w:rsidRPr="00780DDB" w:rsidRDefault="00123900" w:rsidP="00AC08F3">
            <w:pPr>
              <w:pStyle w:val="rowtabella0"/>
              <w:rPr>
                <w:color w:val="002060"/>
              </w:rPr>
            </w:pPr>
            <w:r w:rsidRPr="00780DD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0E66D1" w14:textId="77777777" w:rsidR="00123900" w:rsidRPr="00780DDB" w:rsidRDefault="00123900" w:rsidP="00AC08F3">
            <w:pPr>
              <w:pStyle w:val="rowtabella0"/>
              <w:rPr>
                <w:color w:val="002060"/>
              </w:rPr>
            </w:pPr>
            <w:r w:rsidRPr="00780DD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8B1353" w14:textId="77777777" w:rsidR="00123900" w:rsidRPr="00780DDB" w:rsidRDefault="00123900" w:rsidP="00AC08F3">
            <w:pPr>
              <w:pStyle w:val="rowtabella0"/>
              <w:rPr>
                <w:color w:val="002060"/>
              </w:rPr>
            </w:pPr>
            <w:r w:rsidRPr="00780DDB">
              <w:rPr>
                <w:color w:val="002060"/>
              </w:rPr>
              <w:t>VIA DELLO SPORT</w:t>
            </w:r>
          </w:p>
        </w:tc>
      </w:tr>
      <w:tr w:rsidR="00123900" w:rsidRPr="00780DDB" w14:paraId="4F5D29A5"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EC69DB" w14:textId="77777777" w:rsidR="00123900" w:rsidRPr="00780DDB" w:rsidRDefault="00123900" w:rsidP="00AC08F3">
            <w:pPr>
              <w:pStyle w:val="rowtabella0"/>
              <w:rPr>
                <w:color w:val="002060"/>
              </w:rPr>
            </w:pPr>
            <w:proofErr w:type="gramStart"/>
            <w:r w:rsidRPr="00780DDB">
              <w:rPr>
                <w:color w:val="002060"/>
              </w:rPr>
              <w:t>CITTA</w:t>
            </w:r>
            <w:proofErr w:type="gramEnd"/>
            <w:r w:rsidRPr="00780DDB">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5C469" w14:textId="77777777" w:rsidR="00123900" w:rsidRPr="00780DDB" w:rsidRDefault="00123900" w:rsidP="00AC08F3">
            <w:pPr>
              <w:pStyle w:val="rowtabella0"/>
              <w:rPr>
                <w:color w:val="002060"/>
              </w:rPr>
            </w:pPr>
            <w:r w:rsidRPr="00780DDB">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CBF6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F84C74" w14:textId="77777777" w:rsidR="00123900" w:rsidRPr="00780DDB" w:rsidRDefault="00123900" w:rsidP="00AC08F3">
            <w:pPr>
              <w:pStyle w:val="rowtabella0"/>
              <w:rPr>
                <w:color w:val="002060"/>
              </w:rPr>
            </w:pPr>
            <w:r w:rsidRPr="00780DDB">
              <w:rPr>
                <w:color w:val="002060"/>
              </w:rPr>
              <w:t>28/02/2025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99DD26" w14:textId="77777777" w:rsidR="00123900" w:rsidRPr="00780DDB" w:rsidRDefault="00123900" w:rsidP="00AC08F3">
            <w:pPr>
              <w:pStyle w:val="rowtabella0"/>
              <w:rPr>
                <w:color w:val="002060"/>
              </w:rPr>
            </w:pPr>
            <w:r w:rsidRPr="00780DD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5E0EE" w14:textId="77777777" w:rsidR="00123900" w:rsidRPr="00780DDB" w:rsidRDefault="00123900" w:rsidP="00AC08F3">
            <w:pPr>
              <w:pStyle w:val="rowtabella0"/>
              <w:rPr>
                <w:color w:val="002060"/>
              </w:rPr>
            </w:pPr>
            <w:r w:rsidRPr="00780DD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52FA68" w14:textId="77777777" w:rsidR="00123900" w:rsidRPr="00780DDB" w:rsidRDefault="00123900" w:rsidP="00AC08F3">
            <w:pPr>
              <w:pStyle w:val="rowtabella0"/>
              <w:rPr>
                <w:color w:val="002060"/>
              </w:rPr>
            </w:pPr>
            <w:r w:rsidRPr="00780DDB">
              <w:rPr>
                <w:color w:val="002060"/>
              </w:rPr>
              <w:t>VIA DELLO STADIO</w:t>
            </w:r>
          </w:p>
        </w:tc>
      </w:tr>
      <w:tr w:rsidR="00123900" w:rsidRPr="00780DDB" w14:paraId="2436F21E"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36BD1" w14:textId="77777777" w:rsidR="00123900" w:rsidRPr="00780DDB" w:rsidRDefault="00123900" w:rsidP="00AC08F3">
            <w:pPr>
              <w:pStyle w:val="rowtabella0"/>
              <w:rPr>
                <w:color w:val="002060"/>
              </w:rPr>
            </w:pPr>
            <w:r w:rsidRPr="00780DDB">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1C18B4" w14:textId="77777777" w:rsidR="00123900" w:rsidRPr="00780DDB" w:rsidRDefault="00123900" w:rsidP="00AC08F3">
            <w:pPr>
              <w:pStyle w:val="rowtabella0"/>
              <w:rPr>
                <w:color w:val="002060"/>
              </w:rPr>
            </w:pPr>
            <w:r w:rsidRPr="00780DDB">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C7AD2"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0A46E" w14:textId="77777777" w:rsidR="00123900" w:rsidRPr="00780DDB" w:rsidRDefault="00123900" w:rsidP="00AC08F3">
            <w:pPr>
              <w:pStyle w:val="rowtabella0"/>
              <w:rPr>
                <w:color w:val="002060"/>
              </w:rPr>
            </w:pPr>
            <w:r w:rsidRPr="00780DDB">
              <w:rPr>
                <w:color w:val="002060"/>
              </w:rPr>
              <w:t>28/02/2025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20D724" w14:textId="77777777" w:rsidR="00123900" w:rsidRPr="00780DDB" w:rsidRDefault="00123900" w:rsidP="00AC08F3">
            <w:pPr>
              <w:pStyle w:val="rowtabella0"/>
              <w:rPr>
                <w:color w:val="002060"/>
              </w:rPr>
            </w:pPr>
            <w:r w:rsidRPr="00780DDB">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A6F59" w14:textId="77777777" w:rsidR="00123900" w:rsidRPr="00780DDB" w:rsidRDefault="00123900" w:rsidP="00AC08F3">
            <w:pPr>
              <w:pStyle w:val="rowtabella0"/>
              <w:rPr>
                <w:color w:val="002060"/>
              </w:rPr>
            </w:pPr>
            <w:r w:rsidRPr="00780DD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E790F" w14:textId="77777777" w:rsidR="00123900" w:rsidRPr="00780DDB" w:rsidRDefault="00123900" w:rsidP="00AC08F3">
            <w:pPr>
              <w:pStyle w:val="rowtabella0"/>
              <w:rPr>
                <w:color w:val="002060"/>
              </w:rPr>
            </w:pPr>
            <w:r w:rsidRPr="00780DDB">
              <w:rPr>
                <w:color w:val="002060"/>
              </w:rPr>
              <w:t>VIA MASSIMO D'AZEGLIO</w:t>
            </w:r>
          </w:p>
        </w:tc>
      </w:tr>
      <w:tr w:rsidR="00123900" w:rsidRPr="00780DDB" w14:paraId="04B139A7"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F32F2E" w14:textId="77777777" w:rsidR="00123900" w:rsidRPr="00780DDB" w:rsidRDefault="00123900" w:rsidP="00AC08F3">
            <w:pPr>
              <w:pStyle w:val="rowtabella0"/>
              <w:rPr>
                <w:color w:val="002060"/>
              </w:rPr>
            </w:pPr>
            <w:r w:rsidRPr="00780DDB">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65E017" w14:textId="77777777" w:rsidR="00123900" w:rsidRPr="00780DDB" w:rsidRDefault="00123900" w:rsidP="00AC08F3">
            <w:pPr>
              <w:pStyle w:val="rowtabella0"/>
              <w:rPr>
                <w:color w:val="002060"/>
              </w:rPr>
            </w:pPr>
            <w:r w:rsidRPr="00780DDB">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5286E1"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0D4C3D" w14:textId="77777777" w:rsidR="00123900" w:rsidRPr="00780DDB" w:rsidRDefault="00123900" w:rsidP="00AC08F3">
            <w:pPr>
              <w:pStyle w:val="rowtabella0"/>
              <w:rPr>
                <w:color w:val="002060"/>
              </w:rPr>
            </w:pPr>
            <w:r w:rsidRPr="00780DDB">
              <w:rPr>
                <w:color w:val="002060"/>
              </w:rPr>
              <w:t>01/03/2025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32AC94" w14:textId="77777777" w:rsidR="00123900" w:rsidRPr="00780DDB" w:rsidRDefault="00123900" w:rsidP="00AC08F3">
            <w:pPr>
              <w:pStyle w:val="rowtabella0"/>
              <w:rPr>
                <w:color w:val="002060"/>
              </w:rPr>
            </w:pPr>
            <w:r w:rsidRPr="00780DDB">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3A3AD" w14:textId="77777777" w:rsidR="00123900" w:rsidRPr="00780DDB" w:rsidRDefault="00123900" w:rsidP="00AC08F3">
            <w:pPr>
              <w:pStyle w:val="rowtabella0"/>
              <w:rPr>
                <w:color w:val="002060"/>
              </w:rPr>
            </w:pPr>
            <w:r w:rsidRPr="00780DD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AEBB5" w14:textId="77777777" w:rsidR="00123900" w:rsidRPr="00780DDB" w:rsidRDefault="00123900" w:rsidP="00AC08F3">
            <w:pPr>
              <w:pStyle w:val="rowtabella0"/>
              <w:rPr>
                <w:color w:val="002060"/>
              </w:rPr>
            </w:pPr>
            <w:r w:rsidRPr="00780DDB">
              <w:rPr>
                <w:color w:val="002060"/>
              </w:rPr>
              <w:t>LOCALITA' CANDIA</w:t>
            </w:r>
          </w:p>
        </w:tc>
      </w:tr>
      <w:tr w:rsidR="00123900" w:rsidRPr="00780DDB" w14:paraId="6B4D0183"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D664E" w14:textId="77777777" w:rsidR="00123900" w:rsidRPr="00780DDB" w:rsidRDefault="00123900" w:rsidP="00AC08F3">
            <w:pPr>
              <w:pStyle w:val="rowtabella0"/>
              <w:rPr>
                <w:color w:val="002060"/>
              </w:rPr>
            </w:pPr>
            <w:r w:rsidRPr="00780DDB">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A7F60" w14:textId="77777777" w:rsidR="00123900" w:rsidRPr="00780DDB" w:rsidRDefault="00123900" w:rsidP="00AC08F3">
            <w:pPr>
              <w:pStyle w:val="rowtabella0"/>
              <w:rPr>
                <w:color w:val="002060"/>
              </w:rPr>
            </w:pPr>
            <w:r w:rsidRPr="00780DDB">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552D3"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75766" w14:textId="77777777" w:rsidR="00123900" w:rsidRPr="00780DDB" w:rsidRDefault="00123900" w:rsidP="00AC08F3">
            <w:pPr>
              <w:pStyle w:val="rowtabella0"/>
              <w:rPr>
                <w:color w:val="002060"/>
              </w:rPr>
            </w:pPr>
            <w:r w:rsidRPr="00780DDB">
              <w:rPr>
                <w:color w:val="002060"/>
              </w:rPr>
              <w:t>01/03/2025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0A95C" w14:textId="77777777" w:rsidR="00123900" w:rsidRPr="00780DDB" w:rsidRDefault="00123900" w:rsidP="00AC08F3">
            <w:pPr>
              <w:pStyle w:val="rowtabella0"/>
              <w:rPr>
                <w:color w:val="002060"/>
              </w:rPr>
            </w:pPr>
            <w:r w:rsidRPr="00780DDB">
              <w:rPr>
                <w:color w:val="002060"/>
              </w:rPr>
              <w:t>5085 PALASPORT "LIUTI"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E2F4C" w14:textId="77777777" w:rsidR="00123900" w:rsidRPr="00780DDB" w:rsidRDefault="00123900" w:rsidP="00AC08F3">
            <w:pPr>
              <w:pStyle w:val="rowtabella0"/>
              <w:rPr>
                <w:color w:val="002060"/>
              </w:rPr>
            </w:pPr>
            <w:r w:rsidRPr="00780DDB">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960A3" w14:textId="77777777" w:rsidR="00123900" w:rsidRPr="00780DDB" w:rsidRDefault="00123900" w:rsidP="00AC08F3">
            <w:pPr>
              <w:pStyle w:val="rowtabella0"/>
              <w:rPr>
                <w:color w:val="002060"/>
              </w:rPr>
            </w:pPr>
            <w:r w:rsidRPr="00780DDB">
              <w:rPr>
                <w:color w:val="002060"/>
              </w:rPr>
              <w:t>VIA MONTALE CASTELFERRETTI</w:t>
            </w:r>
          </w:p>
        </w:tc>
      </w:tr>
    </w:tbl>
    <w:p w14:paraId="043FF68E" w14:textId="77777777" w:rsidR="00123900" w:rsidRPr="00780DDB" w:rsidRDefault="00123900" w:rsidP="00123900">
      <w:pPr>
        <w:pStyle w:val="breakline"/>
        <w:rPr>
          <w:rFonts w:eastAsiaTheme="minorEastAsia"/>
          <w:color w:val="002060"/>
        </w:rPr>
      </w:pPr>
    </w:p>
    <w:p w14:paraId="24E268A6" w14:textId="77777777" w:rsidR="00123900" w:rsidRPr="00780DDB" w:rsidRDefault="00123900" w:rsidP="00123900">
      <w:pPr>
        <w:pStyle w:val="breakline"/>
        <w:rPr>
          <w:color w:val="002060"/>
        </w:rPr>
      </w:pPr>
    </w:p>
    <w:p w14:paraId="1CD57196" w14:textId="77777777" w:rsidR="00123900" w:rsidRPr="00780DDB" w:rsidRDefault="00123900" w:rsidP="00123900">
      <w:pPr>
        <w:pStyle w:val="breakline"/>
        <w:rPr>
          <w:color w:val="002060"/>
        </w:rPr>
      </w:pPr>
    </w:p>
    <w:p w14:paraId="437353B2" w14:textId="77777777" w:rsidR="00123900" w:rsidRPr="00780DDB" w:rsidRDefault="00123900" w:rsidP="00123900">
      <w:pPr>
        <w:pStyle w:val="sottotitolocampionato10"/>
        <w:rPr>
          <w:color w:val="002060"/>
        </w:rPr>
      </w:pPr>
      <w:r w:rsidRPr="00780DDB">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9"/>
        <w:gridCol w:w="385"/>
        <w:gridCol w:w="898"/>
        <w:gridCol w:w="1190"/>
        <w:gridCol w:w="1545"/>
        <w:gridCol w:w="1545"/>
      </w:tblGrid>
      <w:tr w:rsidR="00123900" w:rsidRPr="00780DDB" w14:paraId="033C53AE"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EA317"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37183"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6855C"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6DAF0"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9EBB9"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4FD6F"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B745F"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74C0CAC8"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62F4A8" w14:textId="77777777" w:rsidR="00123900" w:rsidRPr="00780DDB" w:rsidRDefault="00123900" w:rsidP="00AC08F3">
            <w:pPr>
              <w:pStyle w:val="rowtabella0"/>
              <w:rPr>
                <w:color w:val="002060"/>
              </w:rPr>
            </w:pPr>
            <w:r w:rsidRPr="00780DDB">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09E96" w14:textId="77777777" w:rsidR="00123900" w:rsidRPr="00780DDB" w:rsidRDefault="00123900" w:rsidP="00AC08F3">
            <w:pPr>
              <w:pStyle w:val="rowtabella0"/>
              <w:rPr>
                <w:color w:val="002060"/>
              </w:rPr>
            </w:pPr>
            <w:r w:rsidRPr="00780DDB">
              <w:rPr>
                <w:color w:val="002060"/>
              </w:rPr>
              <w:t xml:space="preserve">REAL FABRIANO </w:t>
            </w:r>
            <w:proofErr w:type="gramStart"/>
            <w:r w:rsidRPr="00780DDB">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0AAE6"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8FB32" w14:textId="77777777" w:rsidR="00123900" w:rsidRPr="00780DDB" w:rsidRDefault="00123900" w:rsidP="00AC08F3">
            <w:pPr>
              <w:pStyle w:val="rowtabella0"/>
              <w:rPr>
                <w:color w:val="002060"/>
              </w:rPr>
            </w:pPr>
            <w:r w:rsidRPr="00780DDB">
              <w:rPr>
                <w:color w:val="002060"/>
              </w:rPr>
              <w:t>28/02/2025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96522" w14:textId="77777777" w:rsidR="00123900" w:rsidRPr="00780DDB" w:rsidRDefault="00123900" w:rsidP="00AC08F3">
            <w:pPr>
              <w:pStyle w:val="rowtabella0"/>
              <w:rPr>
                <w:color w:val="002060"/>
              </w:rPr>
            </w:pPr>
            <w:r w:rsidRPr="00780DDB">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9BD7D" w14:textId="77777777" w:rsidR="00123900" w:rsidRPr="00780DDB" w:rsidRDefault="00123900" w:rsidP="00AC08F3">
            <w:pPr>
              <w:pStyle w:val="rowtabella0"/>
              <w:rPr>
                <w:color w:val="002060"/>
              </w:rPr>
            </w:pPr>
            <w:r w:rsidRPr="00780DDB">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7533A" w14:textId="77777777" w:rsidR="00123900" w:rsidRPr="00780DDB" w:rsidRDefault="00123900" w:rsidP="00AC08F3">
            <w:pPr>
              <w:pStyle w:val="rowtabella0"/>
              <w:rPr>
                <w:color w:val="002060"/>
              </w:rPr>
            </w:pPr>
            <w:r w:rsidRPr="00780DDB">
              <w:rPr>
                <w:color w:val="002060"/>
              </w:rPr>
              <w:t>VIA VOLTURNO-PIEDIRIPA</w:t>
            </w:r>
          </w:p>
        </w:tc>
      </w:tr>
      <w:tr w:rsidR="00123900" w:rsidRPr="00780DDB" w14:paraId="02915F1E"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05E62" w14:textId="77777777" w:rsidR="00123900" w:rsidRPr="00780DDB" w:rsidRDefault="00123900" w:rsidP="00AC08F3">
            <w:pPr>
              <w:pStyle w:val="rowtabella0"/>
              <w:rPr>
                <w:color w:val="002060"/>
              </w:rPr>
            </w:pPr>
            <w:r w:rsidRPr="00780DDB">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A195AB" w14:textId="77777777" w:rsidR="00123900" w:rsidRPr="00780DDB" w:rsidRDefault="00123900" w:rsidP="00AC08F3">
            <w:pPr>
              <w:pStyle w:val="rowtabella0"/>
              <w:rPr>
                <w:color w:val="002060"/>
              </w:rPr>
            </w:pPr>
            <w:r w:rsidRPr="00780DDB">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F78035"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E6F35" w14:textId="77777777" w:rsidR="00123900" w:rsidRPr="00780DDB" w:rsidRDefault="00123900" w:rsidP="00AC08F3">
            <w:pPr>
              <w:pStyle w:val="rowtabella0"/>
              <w:rPr>
                <w:color w:val="002060"/>
              </w:rPr>
            </w:pPr>
            <w:r w:rsidRPr="00780DDB">
              <w:rPr>
                <w:color w:val="002060"/>
              </w:rPr>
              <w:t>28/02/2025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FD2B21" w14:textId="77777777" w:rsidR="00123900" w:rsidRPr="00780DDB" w:rsidRDefault="00123900" w:rsidP="00AC08F3">
            <w:pPr>
              <w:pStyle w:val="rowtabella0"/>
              <w:rPr>
                <w:color w:val="002060"/>
              </w:rPr>
            </w:pPr>
            <w:r w:rsidRPr="00780DDB">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C79F6" w14:textId="77777777" w:rsidR="00123900" w:rsidRPr="00780DDB" w:rsidRDefault="00123900" w:rsidP="00AC08F3">
            <w:pPr>
              <w:pStyle w:val="rowtabella0"/>
              <w:rPr>
                <w:color w:val="002060"/>
              </w:rPr>
            </w:pPr>
            <w:r w:rsidRPr="00780DDB">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FBEA5" w14:textId="77777777" w:rsidR="00123900" w:rsidRPr="00780DDB" w:rsidRDefault="00123900" w:rsidP="00AC08F3">
            <w:pPr>
              <w:pStyle w:val="rowtabella0"/>
              <w:rPr>
                <w:color w:val="002060"/>
              </w:rPr>
            </w:pPr>
            <w:r w:rsidRPr="00780DDB">
              <w:rPr>
                <w:color w:val="002060"/>
              </w:rPr>
              <w:t>LOC. "LE CALVIE"</w:t>
            </w:r>
          </w:p>
        </w:tc>
      </w:tr>
      <w:tr w:rsidR="00123900" w:rsidRPr="00780DDB" w14:paraId="0BCA691A"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FAA498" w14:textId="77777777" w:rsidR="00123900" w:rsidRPr="00780DDB" w:rsidRDefault="00123900" w:rsidP="00AC08F3">
            <w:pPr>
              <w:pStyle w:val="rowtabella0"/>
              <w:rPr>
                <w:color w:val="002060"/>
              </w:rPr>
            </w:pPr>
            <w:r w:rsidRPr="00780DDB">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891E04" w14:textId="77777777" w:rsidR="00123900" w:rsidRPr="00780DDB" w:rsidRDefault="00123900" w:rsidP="00AC08F3">
            <w:pPr>
              <w:pStyle w:val="rowtabella0"/>
              <w:rPr>
                <w:color w:val="002060"/>
              </w:rPr>
            </w:pPr>
            <w:r w:rsidRPr="00780DD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152E3"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59EFB" w14:textId="77777777" w:rsidR="00123900" w:rsidRPr="00780DDB" w:rsidRDefault="00123900" w:rsidP="00AC08F3">
            <w:pPr>
              <w:pStyle w:val="rowtabella0"/>
              <w:rPr>
                <w:color w:val="002060"/>
              </w:rPr>
            </w:pPr>
            <w:r w:rsidRPr="00780DDB">
              <w:rPr>
                <w:color w:val="002060"/>
              </w:rPr>
              <w:t>28/02/2025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10AA1D" w14:textId="77777777" w:rsidR="00123900" w:rsidRPr="00780DDB" w:rsidRDefault="00123900" w:rsidP="00AC08F3">
            <w:pPr>
              <w:pStyle w:val="rowtabella0"/>
              <w:rPr>
                <w:color w:val="002060"/>
              </w:rPr>
            </w:pPr>
            <w:r w:rsidRPr="00780DD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AC8BC" w14:textId="77777777" w:rsidR="00123900" w:rsidRPr="00780DDB" w:rsidRDefault="00123900" w:rsidP="00AC08F3">
            <w:pPr>
              <w:pStyle w:val="rowtabella0"/>
              <w:rPr>
                <w:color w:val="002060"/>
              </w:rPr>
            </w:pPr>
            <w:r w:rsidRPr="00780DD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37F60" w14:textId="77777777" w:rsidR="00123900" w:rsidRPr="00780DDB" w:rsidRDefault="00123900" w:rsidP="00AC08F3">
            <w:pPr>
              <w:pStyle w:val="rowtabella0"/>
              <w:rPr>
                <w:color w:val="002060"/>
              </w:rPr>
            </w:pPr>
            <w:r w:rsidRPr="00780DDB">
              <w:rPr>
                <w:color w:val="002060"/>
              </w:rPr>
              <w:t>VIA VERDI</w:t>
            </w:r>
          </w:p>
        </w:tc>
      </w:tr>
      <w:tr w:rsidR="00123900" w:rsidRPr="00780DDB" w14:paraId="1068FBBD"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2EC8EF" w14:textId="77777777" w:rsidR="00123900" w:rsidRPr="00780DDB" w:rsidRDefault="00123900" w:rsidP="00AC08F3">
            <w:pPr>
              <w:pStyle w:val="rowtabella0"/>
              <w:rPr>
                <w:color w:val="002060"/>
              </w:rPr>
            </w:pPr>
            <w:r w:rsidRPr="00780DDB">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DF6565" w14:textId="77777777" w:rsidR="00123900" w:rsidRPr="00780DDB" w:rsidRDefault="00123900" w:rsidP="00AC08F3">
            <w:pPr>
              <w:pStyle w:val="rowtabella0"/>
              <w:rPr>
                <w:color w:val="002060"/>
              </w:rPr>
            </w:pPr>
            <w:r w:rsidRPr="00780DDB">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41B52C"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03EF7"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0C4560" w14:textId="77777777" w:rsidR="00123900" w:rsidRPr="00780DDB" w:rsidRDefault="00123900" w:rsidP="00AC08F3">
            <w:pPr>
              <w:pStyle w:val="rowtabella0"/>
              <w:rPr>
                <w:color w:val="002060"/>
              </w:rPr>
            </w:pPr>
            <w:r w:rsidRPr="00780DDB">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E3DD5" w14:textId="77777777" w:rsidR="00123900" w:rsidRPr="00780DDB" w:rsidRDefault="00123900" w:rsidP="00AC08F3">
            <w:pPr>
              <w:pStyle w:val="rowtabella0"/>
              <w:rPr>
                <w:color w:val="002060"/>
              </w:rPr>
            </w:pPr>
            <w:r w:rsidRPr="00780DDB">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6D291" w14:textId="77777777" w:rsidR="00123900" w:rsidRPr="00780DDB" w:rsidRDefault="00123900" w:rsidP="00AC08F3">
            <w:pPr>
              <w:pStyle w:val="rowtabella0"/>
              <w:rPr>
                <w:color w:val="002060"/>
              </w:rPr>
            </w:pPr>
            <w:r w:rsidRPr="00780DDB">
              <w:rPr>
                <w:color w:val="002060"/>
              </w:rPr>
              <w:t>VIA PAOLO BORSELLINO</w:t>
            </w:r>
          </w:p>
        </w:tc>
      </w:tr>
      <w:tr w:rsidR="00123900" w:rsidRPr="00780DDB" w14:paraId="7C37D783"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8E4D44" w14:textId="77777777" w:rsidR="00123900" w:rsidRPr="00780DDB" w:rsidRDefault="00123900" w:rsidP="00AC08F3">
            <w:pPr>
              <w:pStyle w:val="rowtabella0"/>
              <w:rPr>
                <w:color w:val="002060"/>
              </w:rPr>
            </w:pPr>
            <w:r w:rsidRPr="00780DDB">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36E7BF" w14:textId="77777777" w:rsidR="00123900" w:rsidRPr="00780DDB" w:rsidRDefault="00123900" w:rsidP="00AC08F3">
            <w:pPr>
              <w:pStyle w:val="rowtabella0"/>
              <w:rPr>
                <w:color w:val="002060"/>
              </w:rPr>
            </w:pPr>
            <w:r w:rsidRPr="00780DDB">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654D26"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D7E93"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FDAA17" w14:textId="77777777" w:rsidR="00123900" w:rsidRPr="00780DDB" w:rsidRDefault="00123900" w:rsidP="00AC08F3">
            <w:pPr>
              <w:pStyle w:val="rowtabella0"/>
              <w:rPr>
                <w:color w:val="002060"/>
              </w:rPr>
            </w:pPr>
            <w:r w:rsidRPr="00780DDB">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30249" w14:textId="77777777" w:rsidR="00123900" w:rsidRPr="00780DDB" w:rsidRDefault="00123900" w:rsidP="00AC08F3">
            <w:pPr>
              <w:pStyle w:val="rowtabella0"/>
              <w:rPr>
                <w:color w:val="002060"/>
              </w:rPr>
            </w:pPr>
            <w:r w:rsidRPr="00780DDB">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B5A66" w14:textId="77777777" w:rsidR="00123900" w:rsidRPr="00780DDB" w:rsidRDefault="00123900" w:rsidP="00AC08F3">
            <w:pPr>
              <w:pStyle w:val="rowtabella0"/>
              <w:rPr>
                <w:color w:val="002060"/>
              </w:rPr>
            </w:pPr>
            <w:r w:rsidRPr="00780DDB">
              <w:rPr>
                <w:color w:val="002060"/>
              </w:rPr>
              <w:t>VIA FAVETO</w:t>
            </w:r>
          </w:p>
        </w:tc>
      </w:tr>
      <w:tr w:rsidR="00123900" w:rsidRPr="00780DDB" w14:paraId="372E0B86"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53C257" w14:textId="77777777" w:rsidR="00123900" w:rsidRPr="00780DDB" w:rsidRDefault="00123900" w:rsidP="00AC08F3">
            <w:pPr>
              <w:pStyle w:val="rowtabella0"/>
              <w:rPr>
                <w:color w:val="002060"/>
              </w:rPr>
            </w:pPr>
            <w:r w:rsidRPr="00780DDB">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33FEB" w14:textId="77777777" w:rsidR="00123900" w:rsidRPr="00780DDB" w:rsidRDefault="00123900" w:rsidP="00AC08F3">
            <w:pPr>
              <w:pStyle w:val="rowtabella0"/>
              <w:rPr>
                <w:color w:val="002060"/>
              </w:rPr>
            </w:pPr>
            <w:r w:rsidRPr="00780DDB">
              <w:rPr>
                <w:color w:val="002060"/>
              </w:rPr>
              <w:t>FIUMINATA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8230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51C75" w14:textId="77777777" w:rsidR="00123900" w:rsidRPr="00780DDB" w:rsidRDefault="00123900" w:rsidP="00AC08F3">
            <w:pPr>
              <w:pStyle w:val="rowtabella0"/>
              <w:rPr>
                <w:color w:val="002060"/>
              </w:rPr>
            </w:pPr>
            <w:r w:rsidRPr="00780DDB">
              <w:rPr>
                <w:color w:val="002060"/>
              </w:rPr>
              <w:t>01/03/2025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1AEF0" w14:textId="77777777" w:rsidR="00123900" w:rsidRPr="00780DDB" w:rsidRDefault="00123900" w:rsidP="00AC08F3">
            <w:pPr>
              <w:pStyle w:val="rowtabella0"/>
              <w:rPr>
                <w:color w:val="002060"/>
              </w:rPr>
            </w:pPr>
            <w:r w:rsidRPr="00780DDB">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0FF63" w14:textId="77777777" w:rsidR="00123900" w:rsidRPr="00780DDB" w:rsidRDefault="00123900" w:rsidP="00AC08F3">
            <w:pPr>
              <w:pStyle w:val="rowtabella0"/>
              <w:rPr>
                <w:color w:val="002060"/>
              </w:rPr>
            </w:pPr>
            <w:r w:rsidRPr="00780DD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23667" w14:textId="77777777" w:rsidR="00123900" w:rsidRPr="00780DDB" w:rsidRDefault="00123900" w:rsidP="00AC08F3">
            <w:pPr>
              <w:pStyle w:val="rowtabella0"/>
              <w:rPr>
                <w:color w:val="002060"/>
              </w:rPr>
            </w:pPr>
            <w:r w:rsidRPr="00780DDB">
              <w:rPr>
                <w:color w:val="002060"/>
              </w:rPr>
              <w:t>VIA SAN SERGIO FZ. GROTTACCIA</w:t>
            </w:r>
          </w:p>
        </w:tc>
      </w:tr>
    </w:tbl>
    <w:p w14:paraId="7C7CE220" w14:textId="77777777" w:rsidR="00123900" w:rsidRPr="00780DDB" w:rsidRDefault="00123900" w:rsidP="00123900">
      <w:pPr>
        <w:pStyle w:val="breakline"/>
        <w:rPr>
          <w:rFonts w:eastAsiaTheme="minorEastAsia"/>
          <w:color w:val="002060"/>
        </w:rPr>
      </w:pPr>
    </w:p>
    <w:p w14:paraId="5DFBECA5" w14:textId="77777777" w:rsidR="00123900" w:rsidRPr="00780DDB" w:rsidRDefault="00123900" w:rsidP="00123900">
      <w:pPr>
        <w:pStyle w:val="breakline"/>
        <w:rPr>
          <w:color w:val="002060"/>
        </w:rPr>
      </w:pPr>
    </w:p>
    <w:p w14:paraId="24B25C12" w14:textId="77777777" w:rsidR="00123900" w:rsidRPr="00780DDB" w:rsidRDefault="00123900" w:rsidP="00123900">
      <w:pPr>
        <w:pStyle w:val="breakline"/>
        <w:rPr>
          <w:color w:val="002060"/>
        </w:rPr>
      </w:pPr>
    </w:p>
    <w:p w14:paraId="6982E81E" w14:textId="77777777" w:rsidR="00123900" w:rsidRPr="00780DDB" w:rsidRDefault="00123900" w:rsidP="00123900">
      <w:pPr>
        <w:pStyle w:val="sottotitolocampionato10"/>
        <w:rPr>
          <w:color w:val="002060"/>
        </w:rPr>
      </w:pPr>
      <w:r w:rsidRPr="00780DDB">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6"/>
        <w:gridCol w:w="385"/>
        <w:gridCol w:w="898"/>
        <w:gridCol w:w="1198"/>
        <w:gridCol w:w="1557"/>
        <w:gridCol w:w="1541"/>
      </w:tblGrid>
      <w:tr w:rsidR="00123900" w:rsidRPr="00780DDB" w14:paraId="3CF5074D"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FAEF9"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6BC3"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AE17F"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98DD2"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26C1B"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A3833"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AE80E"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4B5B50C5"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5E0E1" w14:textId="77777777" w:rsidR="00123900" w:rsidRPr="00780DDB" w:rsidRDefault="00123900" w:rsidP="00AC08F3">
            <w:pPr>
              <w:pStyle w:val="rowtabella0"/>
              <w:rPr>
                <w:color w:val="002060"/>
              </w:rPr>
            </w:pPr>
            <w:r w:rsidRPr="00780DDB">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0CB4B" w14:textId="77777777" w:rsidR="00123900" w:rsidRPr="00780DDB" w:rsidRDefault="00123900" w:rsidP="00AC08F3">
            <w:pPr>
              <w:pStyle w:val="rowtabella0"/>
              <w:rPr>
                <w:color w:val="002060"/>
              </w:rPr>
            </w:pPr>
            <w:r w:rsidRPr="00780DDB">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3AE85"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B1FF3" w14:textId="77777777" w:rsidR="00123900" w:rsidRPr="00780DDB" w:rsidRDefault="00123900" w:rsidP="00AC08F3">
            <w:pPr>
              <w:pStyle w:val="rowtabella0"/>
              <w:rPr>
                <w:color w:val="002060"/>
              </w:rPr>
            </w:pPr>
            <w:r w:rsidRPr="00780DDB">
              <w:rPr>
                <w:color w:val="002060"/>
              </w:rPr>
              <w:t>28/02/2025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57BE1" w14:textId="77777777" w:rsidR="00123900" w:rsidRPr="00780DDB" w:rsidRDefault="00123900" w:rsidP="00AC08F3">
            <w:pPr>
              <w:pStyle w:val="rowtabella0"/>
              <w:rPr>
                <w:color w:val="002060"/>
              </w:rPr>
            </w:pPr>
            <w:r w:rsidRPr="00780DDB">
              <w:rPr>
                <w:color w:val="002060"/>
              </w:rPr>
              <w:t>5280 TENSOSTRUTTURA S.</w:t>
            </w:r>
            <w:proofErr w:type="gramStart"/>
            <w:r w:rsidRPr="00780DDB">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E2EF9" w14:textId="77777777" w:rsidR="00123900" w:rsidRPr="00780DDB" w:rsidRDefault="00123900" w:rsidP="00AC08F3">
            <w:pPr>
              <w:pStyle w:val="rowtabella0"/>
              <w:rPr>
                <w:color w:val="002060"/>
              </w:rPr>
            </w:pPr>
            <w:r w:rsidRPr="00780DDB">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CBDD4" w14:textId="77777777" w:rsidR="00123900" w:rsidRPr="00780DDB" w:rsidRDefault="00123900" w:rsidP="00AC08F3">
            <w:pPr>
              <w:pStyle w:val="rowtabella0"/>
              <w:rPr>
                <w:color w:val="002060"/>
              </w:rPr>
            </w:pPr>
            <w:r w:rsidRPr="00780DDB">
              <w:rPr>
                <w:color w:val="002060"/>
              </w:rPr>
              <w:t>VIA LORENZO LOTTO</w:t>
            </w:r>
          </w:p>
        </w:tc>
      </w:tr>
      <w:tr w:rsidR="00123900" w:rsidRPr="00780DDB" w14:paraId="05270600"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67EFF" w14:textId="77777777" w:rsidR="00123900" w:rsidRPr="00780DDB" w:rsidRDefault="00123900" w:rsidP="00AC08F3">
            <w:pPr>
              <w:pStyle w:val="rowtabella0"/>
              <w:rPr>
                <w:color w:val="002060"/>
              </w:rPr>
            </w:pPr>
            <w:r w:rsidRPr="00780DDB">
              <w:rPr>
                <w:color w:val="002060"/>
              </w:rPr>
              <w:t xml:space="preserve">CALCIO </w:t>
            </w:r>
            <w:proofErr w:type="gramStart"/>
            <w:r w:rsidRPr="00780DDB">
              <w:rPr>
                <w:color w:val="002060"/>
              </w:rPr>
              <w:t>S.ELPIDIO</w:t>
            </w:r>
            <w:proofErr w:type="gramEnd"/>
            <w:r w:rsidRPr="00780DDB">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B29F8F" w14:textId="77777777" w:rsidR="00123900" w:rsidRPr="00780DDB" w:rsidRDefault="00123900" w:rsidP="00AC08F3">
            <w:pPr>
              <w:pStyle w:val="rowtabella0"/>
              <w:rPr>
                <w:color w:val="002060"/>
              </w:rPr>
            </w:pPr>
            <w:r w:rsidRPr="00780DDB">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9FD6C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FFD2CE" w14:textId="77777777" w:rsidR="00123900" w:rsidRPr="00780DDB" w:rsidRDefault="00123900" w:rsidP="00AC08F3">
            <w:pPr>
              <w:pStyle w:val="rowtabella0"/>
              <w:rPr>
                <w:color w:val="002060"/>
              </w:rPr>
            </w:pPr>
            <w:r w:rsidRPr="00780DDB">
              <w:rPr>
                <w:color w:val="002060"/>
              </w:rPr>
              <w:t>28/02/2025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47175B" w14:textId="77777777" w:rsidR="00123900" w:rsidRPr="00780DDB" w:rsidRDefault="00123900" w:rsidP="00AC08F3">
            <w:pPr>
              <w:pStyle w:val="rowtabella0"/>
              <w:rPr>
                <w:color w:val="002060"/>
              </w:rPr>
            </w:pPr>
            <w:r w:rsidRPr="00780DDB">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57E070" w14:textId="77777777" w:rsidR="00123900" w:rsidRPr="00780DDB" w:rsidRDefault="00123900" w:rsidP="00AC08F3">
            <w:pPr>
              <w:pStyle w:val="rowtabella0"/>
              <w:rPr>
                <w:color w:val="002060"/>
              </w:rPr>
            </w:pPr>
            <w:r w:rsidRPr="00780DDB">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A157D" w14:textId="77777777" w:rsidR="00123900" w:rsidRPr="00780DDB" w:rsidRDefault="00123900" w:rsidP="00AC08F3">
            <w:pPr>
              <w:pStyle w:val="rowtabella0"/>
              <w:rPr>
                <w:color w:val="002060"/>
              </w:rPr>
            </w:pPr>
            <w:r w:rsidRPr="00780DDB">
              <w:rPr>
                <w:color w:val="002060"/>
              </w:rPr>
              <w:t>VIA CARDUCCI</w:t>
            </w:r>
          </w:p>
        </w:tc>
      </w:tr>
      <w:tr w:rsidR="00123900" w:rsidRPr="00780DDB" w14:paraId="1759DCD2"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1DDA35" w14:textId="77777777" w:rsidR="00123900" w:rsidRPr="00780DDB" w:rsidRDefault="00123900" w:rsidP="00AC08F3">
            <w:pPr>
              <w:pStyle w:val="rowtabella0"/>
              <w:rPr>
                <w:color w:val="002060"/>
              </w:rPr>
            </w:pPr>
            <w:r w:rsidRPr="00780DDB">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49038A" w14:textId="77777777" w:rsidR="00123900" w:rsidRPr="00780DDB" w:rsidRDefault="00123900" w:rsidP="00AC08F3">
            <w:pPr>
              <w:pStyle w:val="rowtabella0"/>
              <w:rPr>
                <w:color w:val="002060"/>
              </w:rPr>
            </w:pPr>
            <w:r w:rsidRPr="00780DDB">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98844"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D8F50"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BFDE94" w14:textId="77777777" w:rsidR="00123900" w:rsidRPr="00780DDB" w:rsidRDefault="00123900" w:rsidP="00AC08F3">
            <w:pPr>
              <w:pStyle w:val="rowtabella0"/>
              <w:rPr>
                <w:color w:val="002060"/>
              </w:rPr>
            </w:pPr>
            <w:r w:rsidRPr="00780DDB">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AD0E6" w14:textId="77777777" w:rsidR="00123900" w:rsidRPr="00780DDB" w:rsidRDefault="00123900" w:rsidP="00AC08F3">
            <w:pPr>
              <w:pStyle w:val="rowtabella0"/>
              <w:rPr>
                <w:color w:val="002060"/>
              </w:rPr>
            </w:pPr>
            <w:r w:rsidRPr="00780DD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CC837" w14:textId="77777777" w:rsidR="00123900" w:rsidRPr="00780DDB" w:rsidRDefault="00123900" w:rsidP="00AC08F3">
            <w:pPr>
              <w:pStyle w:val="rowtabella0"/>
              <w:rPr>
                <w:color w:val="002060"/>
              </w:rPr>
            </w:pPr>
            <w:r w:rsidRPr="00780DDB">
              <w:rPr>
                <w:color w:val="002060"/>
              </w:rPr>
              <w:t>VIA FRATELLANZA SNC</w:t>
            </w:r>
          </w:p>
        </w:tc>
      </w:tr>
      <w:tr w:rsidR="00123900" w:rsidRPr="00780DDB" w14:paraId="49C6FB54"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791AE9" w14:textId="77777777" w:rsidR="00123900" w:rsidRPr="00780DDB" w:rsidRDefault="00123900" w:rsidP="00AC08F3">
            <w:pPr>
              <w:pStyle w:val="rowtabella0"/>
              <w:rPr>
                <w:color w:val="002060"/>
              </w:rPr>
            </w:pPr>
            <w:r w:rsidRPr="00780DD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0A4671" w14:textId="77777777" w:rsidR="00123900" w:rsidRPr="00780DDB" w:rsidRDefault="00123900" w:rsidP="00AC08F3">
            <w:pPr>
              <w:pStyle w:val="rowtabella0"/>
              <w:rPr>
                <w:color w:val="002060"/>
              </w:rPr>
            </w:pPr>
            <w:r w:rsidRPr="00780DDB">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3D492C"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CFAF1" w14:textId="77777777" w:rsidR="00123900" w:rsidRPr="00780DDB" w:rsidRDefault="00123900" w:rsidP="00AC08F3">
            <w:pPr>
              <w:pStyle w:val="rowtabella0"/>
              <w:rPr>
                <w:color w:val="002060"/>
              </w:rPr>
            </w:pPr>
            <w:r w:rsidRPr="00780DDB">
              <w:rPr>
                <w:color w:val="002060"/>
              </w:rPr>
              <w:t>28/02/2025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A3E737" w14:textId="77777777" w:rsidR="00123900" w:rsidRPr="00780DDB" w:rsidRDefault="00123900" w:rsidP="00AC08F3">
            <w:pPr>
              <w:pStyle w:val="rowtabella0"/>
              <w:rPr>
                <w:color w:val="002060"/>
              </w:rPr>
            </w:pPr>
            <w:r w:rsidRPr="00780DD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9DF87" w14:textId="77777777" w:rsidR="00123900" w:rsidRPr="00780DDB" w:rsidRDefault="00123900" w:rsidP="00AC08F3">
            <w:pPr>
              <w:pStyle w:val="rowtabella0"/>
              <w:rPr>
                <w:color w:val="002060"/>
              </w:rPr>
            </w:pPr>
            <w:r w:rsidRPr="00780DD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120DF" w14:textId="77777777" w:rsidR="00123900" w:rsidRPr="00780DDB" w:rsidRDefault="00123900" w:rsidP="00AC08F3">
            <w:pPr>
              <w:pStyle w:val="rowtabella0"/>
              <w:rPr>
                <w:color w:val="002060"/>
              </w:rPr>
            </w:pPr>
            <w:r w:rsidRPr="00780DDB">
              <w:rPr>
                <w:color w:val="002060"/>
              </w:rPr>
              <w:t xml:space="preserve">VIA </w:t>
            </w:r>
            <w:proofErr w:type="gramStart"/>
            <w:r w:rsidRPr="00780DDB">
              <w:rPr>
                <w:color w:val="002060"/>
              </w:rPr>
              <w:t>B.ROSSI</w:t>
            </w:r>
            <w:proofErr w:type="gramEnd"/>
            <w:r w:rsidRPr="00780DDB">
              <w:rPr>
                <w:color w:val="002060"/>
              </w:rPr>
              <w:t xml:space="preserve"> SNC</w:t>
            </w:r>
          </w:p>
        </w:tc>
      </w:tr>
      <w:tr w:rsidR="00123900" w:rsidRPr="00780DDB" w14:paraId="03BC1F9D"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4AA24" w14:textId="77777777" w:rsidR="00123900" w:rsidRPr="00780DDB" w:rsidRDefault="00123900" w:rsidP="00AC08F3">
            <w:pPr>
              <w:pStyle w:val="rowtabella0"/>
              <w:rPr>
                <w:color w:val="002060"/>
              </w:rPr>
            </w:pPr>
            <w:r w:rsidRPr="00780DDB">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20251B" w14:textId="77777777" w:rsidR="00123900" w:rsidRPr="00780DDB" w:rsidRDefault="00123900" w:rsidP="00AC08F3">
            <w:pPr>
              <w:pStyle w:val="rowtabella0"/>
              <w:rPr>
                <w:color w:val="002060"/>
              </w:rPr>
            </w:pPr>
            <w:r w:rsidRPr="00780DDB">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3C6ABA"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D74D52" w14:textId="77777777" w:rsidR="00123900" w:rsidRPr="00780DDB" w:rsidRDefault="00123900" w:rsidP="00AC08F3">
            <w:pPr>
              <w:pStyle w:val="rowtabella0"/>
              <w:rPr>
                <w:color w:val="002060"/>
              </w:rPr>
            </w:pPr>
            <w:r w:rsidRPr="00780DDB">
              <w:rPr>
                <w:color w:val="002060"/>
              </w:rPr>
              <w:t>28/02/2025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BDFDE8" w14:textId="77777777" w:rsidR="00123900" w:rsidRPr="00780DDB" w:rsidRDefault="00123900" w:rsidP="00AC08F3">
            <w:pPr>
              <w:pStyle w:val="rowtabella0"/>
              <w:rPr>
                <w:color w:val="002060"/>
              </w:rPr>
            </w:pPr>
            <w:r w:rsidRPr="00780DDB">
              <w:rPr>
                <w:color w:val="002060"/>
              </w:rPr>
              <w:t>5280 TENSOSTRUTTURA S.</w:t>
            </w:r>
            <w:proofErr w:type="gramStart"/>
            <w:r w:rsidRPr="00780DDB">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29330" w14:textId="77777777" w:rsidR="00123900" w:rsidRPr="00780DDB" w:rsidRDefault="00123900" w:rsidP="00AC08F3">
            <w:pPr>
              <w:pStyle w:val="rowtabella0"/>
              <w:rPr>
                <w:color w:val="002060"/>
              </w:rPr>
            </w:pPr>
            <w:r w:rsidRPr="00780DDB">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54D1D" w14:textId="77777777" w:rsidR="00123900" w:rsidRPr="00780DDB" w:rsidRDefault="00123900" w:rsidP="00AC08F3">
            <w:pPr>
              <w:pStyle w:val="rowtabella0"/>
              <w:rPr>
                <w:color w:val="002060"/>
              </w:rPr>
            </w:pPr>
            <w:r w:rsidRPr="00780DDB">
              <w:rPr>
                <w:color w:val="002060"/>
              </w:rPr>
              <w:t>VIA LORENZO LOTTO</w:t>
            </w:r>
          </w:p>
        </w:tc>
      </w:tr>
      <w:tr w:rsidR="00123900" w:rsidRPr="00780DDB" w14:paraId="3DAB6760"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1587D9" w14:textId="77777777" w:rsidR="00123900" w:rsidRPr="00780DDB" w:rsidRDefault="00123900" w:rsidP="00AC08F3">
            <w:pPr>
              <w:pStyle w:val="rowtabella0"/>
              <w:rPr>
                <w:color w:val="002060"/>
              </w:rPr>
            </w:pPr>
            <w:r w:rsidRPr="00780DDB">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98A6A" w14:textId="77777777" w:rsidR="00123900" w:rsidRPr="00780DDB" w:rsidRDefault="00123900" w:rsidP="00AC08F3">
            <w:pPr>
              <w:pStyle w:val="rowtabella0"/>
              <w:rPr>
                <w:color w:val="002060"/>
              </w:rPr>
            </w:pPr>
            <w:r w:rsidRPr="00780DDB">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FE4A5"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34323" w14:textId="77777777" w:rsidR="00123900" w:rsidRPr="00780DDB" w:rsidRDefault="00123900" w:rsidP="00AC08F3">
            <w:pPr>
              <w:pStyle w:val="rowtabella0"/>
              <w:rPr>
                <w:color w:val="002060"/>
              </w:rPr>
            </w:pPr>
            <w:r w:rsidRPr="00780DDB">
              <w:rPr>
                <w:color w:val="002060"/>
              </w:rPr>
              <w:t>02/03/2025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39491" w14:textId="77777777" w:rsidR="00123900" w:rsidRPr="00780DDB" w:rsidRDefault="00123900" w:rsidP="00AC08F3">
            <w:pPr>
              <w:pStyle w:val="rowtabella0"/>
              <w:rPr>
                <w:color w:val="002060"/>
              </w:rPr>
            </w:pPr>
            <w:r w:rsidRPr="00780DDB">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76C71" w14:textId="77777777" w:rsidR="00123900" w:rsidRPr="00780DDB" w:rsidRDefault="00123900" w:rsidP="00AC08F3">
            <w:pPr>
              <w:pStyle w:val="rowtabella0"/>
              <w:rPr>
                <w:color w:val="002060"/>
              </w:rPr>
            </w:pPr>
            <w:r w:rsidRPr="00780DDB">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82F4D" w14:textId="77777777" w:rsidR="00123900" w:rsidRPr="00780DDB" w:rsidRDefault="00123900" w:rsidP="00AC08F3">
            <w:pPr>
              <w:pStyle w:val="rowtabella0"/>
              <w:rPr>
                <w:color w:val="002060"/>
              </w:rPr>
            </w:pPr>
            <w:r w:rsidRPr="00780DDB">
              <w:rPr>
                <w:color w:val="002060"/>
              </w:rPr>
              <w:t>VIA PIEMONTE-PORTO POTENZA P.</w:t>
            </w:r>
          </w:p>
        </w:tc>
      </w:tr>
    </w:tbl>
    <w:p w14:paraId="73A9B5DF" w14:textId="77777777" w:rsidR="00123900" w:rsidRPr="00780DDB" w:rsidRDefault="00123900" w:rsidP="00123900">
      <w:pPr>
        <w:pStyle w:val="breakline"/>
        <w:rPr>
          <w:rFonts w:eastAsiaTheme="minorEastAsia"/>
          <w:color w:val="002060"/>
        </w:rPr>
      </w:pPr>
    </w:p>
    <w:p w14:paraId="50B330B6" w14:textId="77777777" w:rsidR="00123900" w:rsidRPr="00780DDB" w:rsidRDefault="00123900" w:rsidP="00123900">
      <w:pPr>
        <w:pStyle w:val="breakline"/>
        <w:rPr>
          <w:color w:val="002060"/>
        </w:rPr>
      </w:pPr>
    </w:p>
    <w:p w14:paraId="056083F9" w14:textId="77777777" w:rsidR="00123900" w:rsidRPr="00780DDB" w:rsidRDefault="00123900" w:rsidP="00123900">
      <w:pPr>
        <w:pStyle w:val="breakline"/>
        <w:rPr>
          <w:color w:val="002060"/>
        </w:rPr>
      </w:pPr>
    </w:p>
    <w:p w14:paraId="62B3905E" w14:textId="77777777" w:rsidR="00123900" w:rsidRPr="00780DDB" w:rsidRDefault="00123900" w:rsidP="00123900">
      <w:pPr>
        <w:pStyle w:val="sottotitolocampionato10"/>
        <w:rPr>
          <w:color w:val="002060"/>
        </w:rPr>
      </w:pPr>
      <w:r w:rsidRPr="00780DDB">
        <w:rPr>
          <w:color w:val="002060"/>
        </w:rP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0"/>
        <w:gridCol w:w="385"/>
        <w:gridCol w:w="898"/>
        <w:gridCol w:w="1175"/>
        <w:gridCol w:w="1553"/>
        <w:gridCol w:w="1544"/>
      </w:tblGrid>
      <w:tr w:rsidR="00123900" w:rsidRPr="00780DDB" w14:paraId="7546229B"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646BC"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452F1"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ECDAE"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555DE"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BEE54"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2EDB2"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5B60E"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51E20A46"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AA8740" w14:textId="77777777" w:rsidR="00123900" w:rsidRPr="00780DDB" w:rsidRDefault="00123900" w:rsidP="00AC08F3">
            <w:pPr>
              <w:pStyle w:val="rowtabella0"/>
              <w:rPr>
                <w:color w:val="002060"/>
              </w:rPr>
            </w:pPr>
            <w:r w:rsidRPr="00780DDB">
              <w:rPr>
                <w:color w:val="002060"/>
              </w:rPr>
              <w:t>TRUENTIN LAMA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36E4E" w14:textId="77777777" w:rsidR="00123900" w:rsidRPr="00780DDB" w:rsidRDefault="00123900" w:rsidP="00AC08F3">
            <w:pPr>
              <w:pStyle w:val="rowtabella0"/>
              <w:rPr>
                <w:color w:val="002060"/>
              </w:rPr>
            </w:pPr>
            <w:r w:rsidRPr="00780DDB">
              <w:rPr>
                <w:color w:val="002060"/>
              </w:rPr>
              <w:t>SAMBENEDETTESE BEACH SOCC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B67D2"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ADA0D" w14:textId="77777777" w:rsidR="00123900" w:rsidRPr="00780DDB" w:rsidRDefault="00123900" w:rsidP="00AC08F3">
            <w:pPr>
              <w:pStyle w:val="rowtabella0"/>
              <w:rPr>
                <w:color w:val="002060"/>
              </w:rPr>
            </w:pPr>
            <w:r w:rsidRPr="00780DDB">
              <w:rPr>
                <w:color w:val="002060"/>
              </w:rPr>
              <w:t>26/02/2025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BFAD0" w14:textId="77777777" w:rsidR="00123900" w:rsidRPr="00780DDB" w:rsidRDefault="00123900" w:rsidP="00AC08F3">
            <w:pPr>
              <w:pStyle w:val="rowtabella0"/>
              <w:rPr>
                <w:color w:val="002060"/>
              </w:rPr>
            </w:pPr>
            <w:r w:rsidRPr="00780DDB">
              <w:rPr>
                <w:color w:val="002060"/>
              </w:rPr>
              <w:t>5738 PALESTRA COM.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1F274" w14:textId="77777777" w:rsidR="00123900" w:rsidRPr="00780DDB" w:rsidRDefault="00123900" w:rsidP="00AC08F3">
            <w:pPr>
              <w:pStyle w:val="rowtabella0"/>
              <w:rPr>
                <w:color w:val="002060"/>
              </w:rPr>
            </w:pPr>
            <w:r w:rsidRPr="00780DDB">
              <w:rPr>
                <w:color w:val="002060"/>
              </w:rPr>
              <w:t>CASTEL DI LAMA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F0D67" w14:textId="77777777" w:rsidR="00123900" w:rsidRPr="00780DDB" w:rsidRDefault="00123900" w:rsidP="00AC08F3">
            <w:pPr>
              <w:pStyle w:val="rowtabella0"/>
              <w:rPr>
                <w:color w:val="002060"/>
              </w:rPr>
            </w:pPr>
            <w:r w:rsidRPr="00780DDB">
              <w:rPr>
                <w:color w:val="002060"/>
              </w:rPr>
              <w:t>VIA ADIGE, 35</w:t>
            </w:r>
          </w:p>
        </w:tc>
      </w:tr>
      <w:tr w:rsidR="00123900" w:rsidRPr="00780DDB" w14:paraId="14DBEC4E"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B101CF" w14:textId="77777777" w:rsidR="00123900" w:rsidRPr="00780DDB" w:rsidRDefault="00123900" w:rsidP="00AC08F3">
            <w:pPr>
              <w:pStyle w:val="rowtabella0"/>
              <w:rPr>
                <w:color w:val="002060"/>
              </w:rPr>
            </w:pPr>
            <w:r w:rsidRPr="00780DDB">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9F4F00" w14:textId="77777777" w:rsidR="00123900" w:rsidRPr="00780DDB" w:rsidRDefault="00123900" w:rsidP="00AC08F3">
            <w:pPr>
              <w:pStyle w:val="rowtabella0"/>
              <w:rPr>
                <w:color w:val="002060"/>
              </w:rPr>
            </w:pPr>
            <w:r w:rsidRPr="00780DDB">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A65C96"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AB910" w14:textId="77777777" w:rsidR="00123900" w:rsidRPr="00780DDB" w:rsidRDefault="00123900" w:rsidP="00AC08F3">
            <w:pPr>
              <w:pStyle w:val="rowtabella0"/>
              <w:rPr>
                <w:color w:val="002060"/>
              </w:rPr>
            </w:pPr>
            <w:r w:rsidRPr="00780DDB">
              <w:rPr>
                <w:color w:val="002060"/>
              </w:rPr>
              <w:t>28/02/2025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DA7B19" w14:textId="77777777" w:rsidR="00123900" w:rsidRPr="00780DDB" w:rsidRDefault="00123900" w:rsidP="00AC08F3">
            <w:pPr>
              <w:pStyle w:val="rowtabella0"/>
              <w:rPr>
                <w:color w:val="002060"/>
              </w:rPr>
            </w:pPr>
            <w:r w:rsidRPr="00780DDB">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13139" w14:textId="77777777" w:rsidR="00123900" w:rsidRPr="00780DDB" w:rsidRDefault="00123900" w:rsidP="00AC08F3">
            <w:pPr>
              <w:pStyle w:val="rowtabella0"/>
              <w:rPr>
                <w:color w:val="002060"/>
              </w:rPr>
            </w:pPr>
            <w:r w:rsidRPr="00780DDB">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BA0197" w14:textId="77777777" w:rsidR="00123900" w:rsidRPr="00780DDB" w:rsidRDefault="00123900" w:rsidP="00AC08F3">
            <w:pPr>
              <w:pStyle w:val="rowtabella0"/>
              <w:rPr>
                <w:color w:val="002060"/>
              </w:rPr>
            </w:pPr>
            <w:r w:rsidRPr="00780DDB">
              <w:rPr>
                <w:color w:val="002060"/>
              </w:rPr>
              <w:t>VIA CORRADI</w:t>
            </w:r>
          </w:p>
        </w:tc>
      </w:tr>
      <w:tr w:rsidR="00123900" w:rsidRPr="00780DDB" w14:paraId="44C4D52A"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052CC6" w14:textId="77777777" w:rsidR="00123900" w:rsidRPr="00780DDB" w:rsidRDefault="00123900" w:rsidP="00AC08F3">
            <w:pPr>
              <w:pStyle w:val="rowtabella0"/>
              <w:rPr>
                <w:color w:val="002060"/>
              </w:rPr>
            </w:pPr>
            <w:r w:rsidRPr="00780DD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9389DC" w14:textId="77777777" w:rsidR="00123900" w:rsidRPr="00780DDB" w:rsidRDefault="00123900" w:rsidP="00AC08F3">
            <w:pPr>
              <w:pStyle w:val="rowtabella0"/>
              <w:rPr>
                <w:color w:val="002060"/>
              </w:rPr>
            </w:pPr>
            <w:r w:rsidRPr="00780DDB">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1CA645"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238DBE" w14:textId="77777777" w:rsidR="00123900" w:rsidRPr="00780DDB" w:rsidRDefault="00123900" w:rsidP="00AC08F3">
            <w:pPr>
              <w:pStyle w:val="rowtabella0"/>
              <w:rPr>
                <w:color w:val="002060"/>
              </w:rPr>
            </w:pPr>
            <w:r w:rsidRPr="00780DDB">
              <w:rPr>
                <w:color w:val="002060"/>
              </w:rPr>
              <w:t>28/02/2025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018259" w14:textId="77777777" w:rsidR="00123900" w:rsidRPr="00780DDB" w:rsidRDefault="00123900" w:rsidP="00AC08F3">
            <w:pPr>
              <w:pStyle w:val="rowtabella0"/>
              <w:rPr>
                <w:color w:val="002060"/>
              </w:rPr>
            </w:pPr>
            <w:r w:rsidRPr="00780DD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25F62" w14:textId="77777777" w:rsidR="00123900" w:rsidRPr="00780DDB" w:rsidRDefault="00123900" w:rsidP="00AC08F3">
            <w:pPr>
              <w:pStyle w:val="rowtabella0"/>
              <w:rPr>
                <w:color w:val="002060"/>
              </w:rPr>
            </w:pPr>
            <w:r w:rsidRPr="00780DD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1FE47" w14:textId="77777777" w:rsidR="00123900" w:rsidRPr="00780DDB" w:rsidRDefault="00123900" w:rsidP="00AC08F3">
            <w:pPr>
              <w:pStyle w:val="rowtabella0"/>
              <w:rPr>
                <w:color w:val="002060"/>
              </w:rPr>
            </w:pPr>
            <w:r w:rsidRPr="00780DDB">
              <w:rPr>
                <w:color w:val="002060"/>
              </w:rPr>
              <w:t>VIA DELLO SPORT</w:t>
            </w:r>
          </w:p>
        </w:tc>
      </w:tr>
      <w:tr w:rsidR="00123900" w:rsidRPr="00780DDB" w14:paraId="526CA0D0"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329156" w14:textId="77777777" w:rsidR="00123900" w:rsidRPr="00780DDB" w:rsidRDefault="00123900" w:rsidP="00AC08F3">
            <w:pPr>
              <w:pStyle w:val="rowtabella0"/>
              <w:rPr>
                <w:color w:val="002060"/>
              </w:rPr>
            </w:pPr>
            <w:r w:rsidRPr="00780DDB">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FE6B5C" w14:textId="77777777" w:rsidR="00123900" w:rsidRPr="00780DDB" w:rsidRDefault="00123900" w:rsidP="00AC08F3">
            <w:pPr>
              <w:pStyle w:val="rowtabella0"/>
              <w:rPr>
                <w:color w:val="002060"/>
              </w:rPr>
            </w:pPr>
            <w:r w:rsidRPr="00780DDB">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69571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3F6080" w14:textId="77777777" w:rsidR="00123900" w:rsidRPr="00780DDB" w:rsidRDefault="00123900" w:rsidP="00AC08F3">
            <w:pPr>
              <w:pStyle w:val="rowtabella0"/>
              <w:rPr>
                <w:color w:val="002060"/>
              </w:rPr>
            </w:pPr>
            <w:r w:rsidRPr="00780DDB">
              <w:rPr>
                <w:color w:val="002060"/>
              </w:rPr>
              <w:t>28/02/2025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660975" w14:textId="77777777" w:rsidR="00123900" w:rsidRPr="00780DDB" w:rsidRDefault="00123900" w:rsidP="00AC08F3">
            <w:pPr>
              <w:pStyle w:val="rowtabella0"/>
              <w:rPr>
                <w:color w:val="002060"/>
              </w:rPr>
            </w:pPr>
            <w:r w:rsidRPr="00780DD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5AA31" w14:textId="77777777" w:rsidR="00123900" w:rsidRPr="00780DDB" w:rsidRDefault="00123900" w:rsidP="00AC08F3">
            <w:pPr>
              <w:pStyle w:val="rowtabella0"/>
              <w:rPr>
                <w:color w:val="002060"/>
              </w:rPr>
            </w:pPr>
            <w:r w:rsidRPr="00780DD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EE7BB" w14:textId="77777777" w:rsidR="00123900" w:rsidRPr="00780DDB" w:rsidRDefault="00123900" w:rsidP="00AC08F3">
            <w:pPr>
              <w:pStyle w:val="rowtabella0"/>
              <w:rPr>
                <w:color w:val="002060"/>
              </w:rPr>
            </w:pPr>
            <w:r w:rsidRPr="00780DDB">
              <w:rPr>
                <w:color w:val="002060"/>
              </w:rPr>
              <w:t>VIA DELLO SPORT</w:t>
            </w:r>
          </w:p>
        </w:tc>
      </w:tr>
      <w:tr w:rsidR="00123900" w:rsidRPr="00780DDB" w14:paraId="19B97FF3"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22807" w14:textId="77777777" w:rsidR="00123900" w:rsidRPr="00780DDB" w:rsidRDefault="00123900" w:rsidP="00AC08F3">
            <w:pPr>
              <w:pStyle w:val="rowtabella0"/>
              <w:rPr>
                <w:color w:val="002060"/>
              </w:rPr>
            </w:pPr>
            <w:r w:rsidRPr="00780DDB">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A64D90" w14:textId="77777777" w:rsidR="00123900" w:rsidRPr="00780DDB" w:rsidRDefault="00123900" w:rsidP="00AC08F3">
            <w:pPr>
              <w:pStyle w:val="rowtabella0"/>
              <w:rPr>
                <w:color w:val="002060"/>
              </w:rPr>
            </w:pPr>
            <w:r w:rsidRPr="00780DDB">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A6FEC"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A465B5" w14:textId="77777777" w:rsidR="00123900" w:rsidRPr="00780DDB" w:rsidRDefault="00123900" w:rsidP="00AC08F3">
            <w:pPr>
              <w:pStyle w:val="rowtabella0"/>
              <w:rPr>
                <w:color w:val="002060"/>
              </w:rPr>
            </w:pPr>
            <w:r w:rsidRPr="00780DDB">
              <w:rPr>
                <w:color w:val="002060"/>
              </w:rPr>
              <w:t>01/03/2025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DEBAB4" w14:textId="77777777" w:rsidR="00123900" w:rsidRPr="00780DDB" w:rsidRDefault="00123900" w:rsidP="00AC08F3">
            <w:pPr>
              <w:pStyle w:val="rowtabella0"/>
              <w:rPr>
                <w:color w:val="002060"/>
              </w:rPr>
            </w:pPr>
            <w:r w:rsidRPr="00780DDB">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D5F3D" w14:textId="77777777" w:rsidR="00123900" w:rsidRPr="00780DDB" w:rsidRDefault="00123900" w:rsidP="00AC08F3">
            <w:pPr>
              <w:pStyle w:val="rowtabella0"/>
              <w:rPr>
                <w:color w:val="002060"/>
              </w:rPr>
            </w:pPr>
            <w:r w:rsidRPr="00780DDB">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B6474" w14:textId="77777777" w:rsidR="00123900" w:rsidRPr="00780DDB" w:rsidRDefault="00123900" w:rsidP="00AC08F3">
            <w:pPr>
              <w:pStyle w:val="rowtabella0"/>
              <w:rPr>
                <w:color w:val="002060"/>
              </w:rPr>
            </w:pPr>
            <w:r w:rsidRPr="00780DDB">
              <w:rPr>
                <w:color w:val="002060"/>
              </w:rPr>
              <w:t>VIA PERTINI</w:t>
            </w:r>
          </w:p>
        </w:tc>
      </w:tr>
      <w:tr w:rsidR="00123900" w:rsidRPr="00780DDB" w14:paraId="5F9AFE7D"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6E4908" w14:textId="77777777" w:rsidR="00123900" w:rsidRPr="00780DDB" w:rsidRDefault="00123900" w:rsidP="00AC08F3">
            <w:pPr>
              <w:pStyle w:val="rowtabella0"/>
              <w:rPr>
                <w:color w:val="002060"/>
              </w:rPr>
            </w:pPr>
            <w:r w:rsidRPr="00780DDB">
              <w:rPr>
                <w:color w:val="002060"/>
              </w:rPr>
              <w:t>FUTSAL COMUNANZA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49F7F" w14:textId="77777777" w:rsidR="00123900" w:rsidRPr="00780DDB" w:rsidRDefault="00123900" w:rsidP="00AC08F3">
            <w:pPr>
              <w:pStyle w:val="rowtabella0"/>
              <w:rPr>
                <w:color w:val="002060"/>
              </w:rPr>
            </w:pPr>
            <w:r w:rsidRPr="00780DDB">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79671"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33594" w14:textId="77777777" w:rsidR="00123900" w:rsidRPr="00780DDB" w:rsidRDefault="00123900" w:rsidP="00AC08F3">
            <w:pPr>
              <w:pStyle w:val="rowtabella0"/>
              <w:rPr>
                <w:color w:val="002060"/>
              </w:rPr>
            </w:pPr>
            <w:r w:rsidRPr="00780DDB">
              <w:rPr>
                <w:color w:val="002060"/>
              </w:rPr>
              <w:t>03/03/2025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B6860" w14:textId="77777777" w:rsidR="00123900" w:rsidRPr="00780DDB" w:rsidRDefault="00123900" w:rsidP="00AC08F3">
            <w:pPr>
              <w:pStyle w:val="rowtabella0"/>
              <w:rPr>
                <w:color w:val="002060"/>
              </w:rPr>
            </w:pPr>
            <w:r w:rsidRPr="00780DDB">
              <w:rPr>
                <w:color w:val="002060"/>
              </w:rPr>
              <w:t>5659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FFD39" w14:textId="77777777" w:rsidR="00123900" w:rsidRPr="00780DDB" w:rsidRDefault="00123900" w:rsidP="00AC08F3">
            <w:pPr>
              <w:pStyle w:val="rowtabella0"/>
              <w:rPr>
                <w:color w:val="002060"/>
              </w:rPr>
            </w:pPr>
            <w:r w:rsidRPr="00780DDB">
              <w:rPr>
                <w:color w:val="002060"/>
              </w:rPr>
              <w:t>PETRITOLI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23F17" w14:textId="77777777" w:rsidR="00123900" w:rsidRPr="00780DDB" w:rsidRDefault="00123900" w:rsidP="00AC08F3">
            <w:pPr>
              <w:pStyle w:val="rowtabella0"/>
              <w:rPr>
                <w:color w:val="002060"/>
              </w:rPr>
            </w:pPr>
            <w:r w:rsidRPr="00780DDB">
              <w:rPr>
                <w:color w:val="002060"/>
              </w:rPr>
              <w:t>LOCALITA' CALCINARI</w:t>
            </w:r>
          </w:p>
        </w:tc>
      </w:tr>
    </w:tbl>
    <w:p w14:paraId="20D0F1DE" w14:textId="77777777" w:rsidR="00123900" w:rsidRPr="00D56EDE" w:rsidRDefault="00123900" w:rsidP="00D56EDE">
      <w:pPr>
        <w:pStyle w:val="breakline"/>
        <w:rPr>
          <w:rFonts w:eastAsiaTheme="minorEastAsia"/>
          <w:color w:val="002060"/>
        </w:rPr>
      </w:pPr>
    </w:p>
    <w:p w14:paraId="60DD454D" w14:textId="77777777" w:rsidR="00D56EDE" w:rsidRPr="00D56EDE" w:rsidRDefault="00D56EDE" w:rsidP="00D56EDE">
      <w:pPr>
        <w:pStyle w:val="breakline"/>
        <w:rPr>
          <w:color w:val="002060"/>
        </w:rPr>
      </w:pPr>
    </w:p>
    <w:p w14:paraId="23B89016" w14:textId="77777777" w:rsidR="00D56EDE" w:rsidRPr="00D56EDE" w:rsidRDefault="00D56EDE" w:rsidP="00D56EDE">
      <w:pPr>
        <w:pStyle w:val="titolocampionato0"/>
        <w:shd w:val="clear" w:color="auto" w:fill="CCCCCC"/>
        <w:spacing w:before="80" w:after="40"/>
        <w:rPr>
          <w:color w:val="002060"/>
        </w:rPr>
      </w:pPr>
      <w:r w:rsidRPr="00D56EDE">
        <w:rPr>
          <w:color w:val="002060"/>
        </w:rPr>
        <w:lastRenderedPageBreak/>
        <w:t>REGIONALE CALCIO A 5 FEMMINILE</w:t>
      </w:r>
    </w:p>
    <w:p w14:paraId="7A7C7228" w14:textId="77777777" w:rsidR="00D56EDE" w:rsidRPr="00D56EDE" w:rsidRDefault="00D56EDE" w:rsidP="00D56EDE">
      <w:pPr>
        <w:pStyle w:val="titoloprinc0"/>
        <w:rPr>
          <w:color w:val="002060"/>
        </w:rPr>
      </w:pPr>
      <w:r w:rsidRPr="00D56EDE">
        <w:rPr>
          <w:color w:val="002060"/>
        </w:rPr>
        <w:t>VARIAZIONI AL PROGRAMMA GARE</w:t>
      </w:r>
    </w:p>
    <w:p w14:paraId="13346464" w14:textId="77777777" w:rsidR="00D56EDE" w:rsidRPr="00D56EDE" w:rsidRDefault="00D56EDE" w:rsidP="00D56EDE">
      <w:pPr>
        <w:pStyle w:val="breakline"/>
        <w:rPr>
          <w:color w:val="002060"/>
        </w:rPr>
      </w:pPr>
    </w:p>
    <w:p w14:paraId="5BFC0D8B" w14:textId="77777777" w:rsidR="00D56EDE" w:rsidRPr="00D56EDE" w:rsidRDefault="00D56EDE" w:rsidP="00D56EDE">
      <w:pPr>
        <w:pStyle w:val="breakline"/>
        <w:rPr>
          <w:color w:val="002060"/>
        </w:rPr>
      </w:pPr>
    </w:p>
    <w:p w14:paraId="2D0B89CB" w14:textId="77777777" w:rsidR="00D56EDE" w:rsidRPr="00D56EDE" w:rsidRDefault="00D56EDE" w:rsidP="00D56EDE">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6EDE" w:rsidRPr="00D56EDE" w14:paraId="512BFAFD" w14:textId="77777777" w:rsidTr="007A15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20664" w14:textId="77777777" w:rsidR="00D56EDE" w:rsidRPr="00D56EDE" w:rsidRDefault="00D56EDE" w:rsidP="00AC08F3">
            <w:pPr>
              <w:pStyle w:val="headertabella0"/>
              <w:rPr>
                <w:color w:val="002060"/>
              </w:rPr>
            </w:pPr>
            <w:r w:rsidRPr="00D56E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BF567"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270C6" w14:textId="77777777" w:rsidR="00D56EDE" w:rsidRPr="00D56EDE" w:rsidRDefault="00D56EDE" w:rsidP="00AC08F3">
            <w:pPr>
              <w:pStyle w:val="headertabella0"/>
              <w:rPr>
                <w:color w:val="002060"/>
              </w:rPr>
            </w:pPr>
            <w:r w:rsidRPr="00D56E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D1540"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105E"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1B101"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03874"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25964" w14:textId="77777777" w:rsidR="00D56EDE" w:rsidRPr="00D56EDE" w:rsidRDefault="00D56EDE" w:rsidP="00AC08F3">
            <w:pPr>
              <w:pStyle w:val="headertabella0"/>
              <w:rPr>
                <w:color w:val="002060"/>
              </w:rPr>
            </w:pPr>
            <w:r w:rsidRPr="00D56EDE">
              <w:rPr>
                <w:color w:val="002060"/>
              </w:rPr>
              <w:t>Impianto</w:t>
            </w:r>
          </w:p>
        </w:tc>
      </w:tr>
      <w:tr w:rsidR="00D56EDE" w:rsidRPr="00D56EDE" w14:paraId="4D65B297" w14:textId="77777777" w:rsidTr="007A15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BDB2" w14:textId="77777777" w:rsidR="00D56EDE" w:rsidRPr="007A15E9" w:rsidRDefault="00D56EDE" w:rsidP="00AC08F3">
            <w:pPr>
              <w:pStyle w:val="rowtabella0"/>
              <w:rPr>
                <w:color w:val="002060"/>
                <w:highlight w:val="yellow"/>
              </w:rPr>
            </w:pPr>
            <w:r w:rsidRPr="007A15E9">
              <w:rPr>
                <w:color w:val="002060"/>
                <w:highlight w:val="yellow"/>
              </w:rPr>
              <w:t>08/03/2025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0EC2" w14:textId="77777777" w:rsidR="00D56EDE" w:rsidRPr="007A15E9" w:rsidRDefault="00D56EDE" w:rsidP="00AC08F3">
            <w:pPr>
              <w:pStyle w:val="rowtabella0"/>
              <w:jc w:val="center"/>
              <w:rPr>
                <w:color w:val="002060"/>
                <w:highlight w:val="yellow"/>
              </w:rPr>
            </w:pPr>
            <w:r w:rsidRPr="007A15E9">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120D" w14:textId="77777777" w:rsidR="00D56EDE" w:rsidRPr="007A15E9" w:rsidRDefault="00D56EDE" w:rsidP="00AC08F3">
            <w:pPr>
              <w:pStyle w:val="rowtabella0"/>
              <w:rPr>
                <w:color w:val="002060"/>
                <w:highlight w:val="yellow"/>
              </w:rPr>
            </w:pPr>
            <w:r w:rsidRPr="007A15E9">
              <w:rPr>
                <w:color w:val="002060"/>
                <w:highlight w:val="yellow"/>
              </w:rPr>
              <w:t>WOMAN SANGIUSTESE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53F1" w14:textId="77777777" w:rsidR="00D56EDE" w:rsidRPr="007A15E9" w:rsidRDefault="00D56EDE" w:rsidP="00AC08F3">
            <w:pPr>
              <w:pStyle w:val="rowtabella0"/>
              <w:rPr>
                <w:color w:val="002060"/>
                <w:highlight w:val="yellow"/>
              </w:rPr>
            </w:pPr>
            <w:proofErr w:type="gramStart"/>
            <w:r w:rsidRPr="007A15E9">
              <w:rPr>
                <w:color w:val="002060"/>
                <w:highlight w:val="yellow"/>
              </w:rPr>
              <w:t>U.MANDOLESI</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0883" w14:textId="2091E339" w:rsidR="00D56EDE" w:rsidRPr="00D56EDE" w:rsidRDefault="00D56EDE" w:rsidP="00AC08F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59C3" w14:textId="77777777" w:rsidR="00D56EDE" w:rsidRPr="00D56EDE" w:rsidRDefault="00D56EDE" w:rsidP="00AC08F3">
            <w:pPr>
              <w:pStyle w:val="rowtabella0"/>
              <w:jc w:val="center"/>
              <w:rPr>
                <w:color w:val="002060"/>
              </w:rPr>
            </w:pPr>
            <w:r w:rsidRPr="007A15E9">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7551" w14:textId="77777777" w:rsidR="00D56EDE" w:rsidRPr="00D56EDE" w:rsidRDefault="00D56EDE" w:rsidP="00AC08F3">
            <w:pPr>
              <w:pStyle w:val="rowtabella0"/>
              <w:jc w:val="center"/>
              <w:rPr>
                <w:color w:val="002060"/>
              </w:rPr>
            </w:pPr>
            <w:r w:rsidRPr="00D56ED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7858" w14:textId="77777777" w:rsidR="00D56EDE" w:rsidRPr="00D56EDE" w:rsidRDefault="00D56EDE" w:rsidP="00AC08F3">
            <w:pPr>
              <w:rPr>
                <w:color w:val="002060"/>
              </w:rPr>
            </w:pPr>
          </w:p>
        </w:tc>
      </w:tr>
    </w:tbl>
    <w:p w14:paraId="2FFE2FF3" w14:textId="77777777" w:rsidR="00D56EDE" w:rsidRPr="00D56EDE" w:rsidRDefault="00D56EDE" w:rsidP="00D56EDE">
      <w:pPr>
        <w:pStyle w:val="breakline"/>
        <w:rPr>
          <w:rFonts w:eastAsiaTheme="minorEastAsia"/>
          <w:color w:val="002060"/>
        </w:rPr>
      </w:pPr>
    </w:p>
    <w:p w14:paraId="4582583E" w14:textId="77777777" w:rsidR="00D56EDE" w:rsidRPr="00D56EDE" w:rsidRDefault="00D56EDE" w:rsidP="00D56EDE">
      <w:pPr>
        <w:pStyle w:val="breakline"/>
        <w:rPr>
          <w:color w:val="002060"/>
        </w:rPr>
      </w:pPr>
    </w:p>
    <w:p w14:paraId="348009A2" w14:textId="77777777" w:rsidR="00D56EDE" w:rsidRPr="00D56EDE" w:rsidRDefault="00D56EDE" w:rsidP="00D56EDE">
      <w:pPr>
        <w:pStyle w:val="titoloprinc0"/>
        <w:rPr>
          <w:color w:val="002060"/>
        </w:rPr>
      </w:pPr>
      <w:r w:rsidRPr="00D56EDE">
        <w:rPr>
          <w:color w:val="002060"/>
        </w:rPr>
        <w:t>CLASSIFICA</w:t>
      </w:r>
    </w:p>
    <w:p w14:paraId="2EFE4DCA" w14:textId="77777777" w:rsidR="00D56EDE" w:rsidRPr="00D56EDE" w:rsidRDefault="00D56EDE" w:rsidP="00D56EDE">
      <w:pPr>
        <w:pStyle w:val="breakline"/>
        <w:rPr>
          <w:color w:val="002060"/>
        </w:rPr>
      </w:pPr>
    </w:p>
    <w:p w14:paraId="6CFB123A" w14:textId="77777777" w:rsidR="00D56EDE" w:rsidRPr="00D56EDE" w:rsidRDefault="00D56EDE" w:rsidP="00D56EDE">
      <w:pPr>
        <w:pStyle w:val="breakline"/>
        <w:rPr>
          <w:color w:val="002060"/>
        </w:rPr>
      </w:pPr>
    </w:p>
    <w:p w14:paraId="76F71EB9" w14:textId="77777777" w:rsidR="00D56EDE" w:rsidRPr="00D56EDE" w:rsidRDefault="00D56EDE" w:rsidP="00D56EDE">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197AE2BD"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28F87"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8EC4F"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E6A5D"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36B04"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D749B"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5DC4"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CDAA1"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C35B2"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4B405"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B1329" w14:textId="77777777" w:rsidR="00D56EDE" w:rsidRPr="00D56EDE" w:rsidRDefault="00D56EDE" w:rsidP="00AC08F3">
            <w:pPr>
              <w:pStyle w:val="headertabella0"/>
              <w:rPr>
                <w:color w:val="002060"/>
              </w:rPr>
            </w:pPr>
            <w:r w:rsidRPr="00D56EDE">
              <w:rPr>
                <w:color w:val="002060"/>
              </w:rPr>
              <w:t>PE</w:t>
            </w:r>
          </w:p>
        </w:tc>
      </w:tr>
      <w:tr w:rsidR="00D56EDE" w:rsidRPr="00D56EDE" w14:paraId="3F699730"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93425" w14:textId="77777777" w:rsidR="00D56EDE" w:rsidRPr="00D56EDE" w:rsidRDefault="00D56EDE" w:rsidP="00AC08F3">
            <w:pPr>
              <w:pStyle w:val="rowtabella0"/>
              <w:rPr>
                <w:color w:val="002060"/>
              </w:rPr>
            </w:pPr>
            <w:r w:rsidRPr="00D56ED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2DDB"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1028"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DA6D"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3FDE"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114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6ECC" w14:textId="77777777" w:rsidR="00D56EDE" w:rsidRPr="00D56EDE" w:rsidRDefault="00D56EDE" w:rsidP="00AC08F3">
            <w:pPr>
              <w:pStyle w:val="rowtabella0"/>
              <w:jc w:val="center"/>
              <w:rPr>
                <w:color w:val="002060"/>
              </w:rPr>
            </w:pPr>
            <w:r w:rsidRPr="00D56ED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4805"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E5B3"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BD7F" w14:textId="77777777" w:rsidR="00D56EDE" w:rsidRPr="00D56EDE" w:rsidRDefault="00D56EDE" w:rsidP="00AC08F3">
            <w:pPr>
              <w:pStyle w:val="rowtabella0"/>
              <w:jc w:val="center"/>
              <w:rPr>
                <w:color w:val="002060"/>
              </w:rPr>
            </w:pPr>
            <w:r w:rsidRPr="00D56EDE">
              <w:rPr>
                <w:color w:val="002060"/>
              </w:rPr>
              <w:t>0</w:t>
            </w:r>
          </w:p>
        </w:tc>
      </w:tr>
      <w:tr w:rsidR="00D56EDE" w:rsidRPr="00D56EDE" w14:paraId="21D411DB"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9F569" w14:textId="77777777" w:rsidR="00D56EDE" w:rsidRPr="00D56EDE" w:rsidRDefault="00D56EDE" w:rsidP="00AC08F3">
            <w:pPr>
              <w:pStyle w:val="rowtabella0"/>
              <w:rPr>
                <w:color w:val="002060"/>
              </w:rPr>
            </w:pPr>
            <w:r w:rsidRPr="00D56EDE">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A957" w14:textId="77777777" w:rsidR="00D56EDE" w:rsidRPr="00D56EDE" w:rsidRDefault="00D56EDE" w:rsidP="00AC08F3">
            <w:pPr>
              <w:pStyle w:val="rowtabella0"/>
              <w:jc w:val="center"/>
              <w:rPr>
                <w:color w:val="002060"/>
              </w:rPr>
            </w:pPr>
            <w:r w:rsidRPr="00D56E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5388"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7BF2"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9D034"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13D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D460" w14:textId="77777777" w:rsidR="00D56EDE" w:rsidRPr="00D56EDE" w:rsidRDefault="00D56EDE" w:rsidP="00AC08F3">
            <w:pPr>
              <w:pStyle w:val="rowtabella0"/>
              <w:jc w:val="center"/>
              <w:rPr>
                <w:color w:val="002060"/>
              </w:rPr>
            </w:pPr>
            <w:r w:rsidRPr="00D56EDE">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6CB2"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D264" w14:textId="77777777" w:rsidR="00D56EDE" w:rsidRPr="00D56EDE" w:rsidRDefault="00D56EDE" w:rsidP="00AC08F3">
            <w:pPr>
              <w:pStyle w:val="rowtabella0"/>
              <w:jc w:val="center"/>
              <w:rPr>
                <w:color w:val="002060"/>
              </w:rPr>
            </w:pPr>
            <w:r w:rsidRPr="00D56ED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0532" w14:textId="77777777" w:rsidR="00D56EDE" w:rsidRPr="00D56EDE" w:rsidRDefault="00D56EDE" w:rsidP="00AC08F3">
            <w:pPr>
              <w:pStyle w:val="rowtabella0"/>
              <w:jc w:val="center"/>
              <w:rPr>
                <w:color w:val="002060"/>
              </w:rPr>
            </w:pPr>
            <w:r w:rsidRPr="00D56EDE">
              <w:rPr>
                <w:color w:val="002060"/>
              </w:rPr>
              <w:t>0</w:t>
            </w:r>
          </w:p>
        </w:tc>
      </w:tr>
      <w:tr w:rsidR="00D56EDE" w:rsidRPr="00D56EDE" w14:paraId="3375195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DBC00" w14:textId="77777777" w:rsidR="00D56EDE" w:rsidRPr="00D56EDE" w:rsidRDefault="00D56EDE" w:rsidP="00AC08F3">
            <w:pPr>
              <w:pStyle w:val="rowtabella0"/>
              <w:rPr>
                <w:color w:val="002060"/>
              </w:rPr>
            </w:pPr>
            <w:r w:rsidRPr="00D56ED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23BF"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1FE66"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68BE"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2B2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25E5"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8FAB" w14:textId="77777777" w:rsidR="00D56EDE" w:rsidRPr="00D56EDE" w:rsidRDefault="00D56EDE" w:rsidP="00AC08F3">
            <w:pPr>
              <w:pStyle w:val="rowtabella0"/>
              <w:jc w:val="center"/>
              <w:rPr>
                <w:color w:val="002060"/>
              </w:rPr>
            </w:pPr>
            <w:r w:rsidRPr="00D56ED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65EB" w14:textId="77777777" w:rsidR="00D56EDE" w:rsidRPr="00D56EDE" w:rsidRDefault="00D56EDE" w:rsidP="00AC08F3">
            <w:pPr>
              <w:pStyle w:val="rowtabella0"/>
              <w:jc w:val="center"/>
              <w:rPr>
                <w:color w:val="002060"/>
              </w:rPr>
            </w:pPr>
            <w:r w:rsidRPr="00D56ED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B732" w14:textId="77777777" w:rsidR="00D56EDE" w:rsidRPr="00D56EDE" w:rsidRDefault="00D56EDE" w:rsidP="00AC08F3">
            <w:pPr>
              <w:pStyle w:val="rowtabella0"/>
              <w:jc w:val="center"/>
              <w:rPr>
                <w:color w:val="002060"/>
              </w:rPr>
            </w:pPr>
            <w:r w:rsidRPr="00D56ED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D64C" w14:textId="77777777" w:rsidR="00D56EDE" w:rsidRPr="00D56EDE" w:rsidRDefault="00D56EDE" w:rsidP="00AC08F3">
            <w:pPr>
              <w:pStyle w:val="rowtabella0"/>
              <w:jc w:val="center"/>
              <w:rPr>
                <w:color w:val="002060"/>
              </w:rPr>
            </w:pPr>
            <w:r w:rsidRPr="00D56EDE">
              <w:rPr>
                <w:color w:val="002060"/>
              </w:rPr>
              <w:t>0</w:t>
            </w:r>
          </w:p>
        </w:tc>
      </w:tr>
      <w:tr w:rsidR="00D56EDE" w:rsidRPr="00D56EDE" w14:paraId="7C07447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A28D9" w14:textId="77777777" w:rsidR="00D56EDE" w:rsidRPr="00D56EDE" w:rsidRDefault="00D56EDE" w:rsidP="00AC08F3">
            <w:pPr>
              <w:pStyle w:val="rowtabella0"/>
              <w:rPr>
                <w:color w:val="002060"/>
              </w:rPr>
            </w:pPr>
            <w:r w:rsidRPr="00D56ED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EB8A"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FDC1"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88D0"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7A23"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842E"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AF07" w14:textId="77777777" w:rsidR="00D56EDE" w:rsidRPr="00D56EDE" w:rsidRDefault="00D56EDE" w:rsidP="00AC08F3">
            <w:pPr>
              <w:pStyle w:val="rowtabella0"/>
              <w:jc w:val="center"/>
              <w:rPr>
                <w:color w:val="002060"/>
              </w:rPr>
            </w:pPr>
            <w:r w:rsidRPr="00D56ED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82F9"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65B9" w14:textId="77777777" w:rsidR="00D56EDE" w:rsidRPr="00D56EDE" w:rsidRDefault="00D56EDE" w:rsidP="00AC08F3">
            <w:pPr>
              <w:pStyle w:val="rowtabella0"/>
              <w:jc w:val="center"/>
              <w:rPr>
                <w:color w:val="002060"/>
              </w:rPr>
            </w:pPr>
            <w:r w:rsidRPr="00D56ED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26D3" w14:textId="77777777" w:rsidR="00D56EDE" w:rsidRPr="00D56EDE" w:rsidRDefault="00D56EDE" w:rsidP="00AC08F3">
            <w:pPr>
              <w:pStyle w:val="rowtabella0"/>
              <w:jc w:val="center"/>
              <w:rPr>
                <w:color w:val="002060"/>
              </w:rPr>
            </w:pPr>
            <w:r w:rsidRPr="00D56EDE">
              <w:rPr>
                <w:color w:val="002060"/>
              </w:rPr>
              <w:t>0</w:t>
            </w:r>
          </w:p>
        </w:tc>
      </w:tr>
      <w:tr w:rsidR="00D56EDE" w:rsidRPr="00D56EDE" w14:paraId="2C57660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A84F0" w14:textId="77777777" w:rsidR="00D56EDE" w:rsidRPr="00D56EDE" w:rsidRDefault="00D56EDE" w:rsidP="00AC08F3">
            <w:pPr>
              <w:pStyle w:val="rowtabella0"/>
              <w:rPr>
                <w:color w:val="002060"/>
              </w:rPr>
            </w:pPr>
            <w:r w:rsidRPr="00D56EDE">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C0D6"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7676"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407E"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186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560C"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DA28" w14:textId="77777777" w:rsidR="00D56EDE" w:rsidRPr="00D56EDE" w:rsidRDefault="00D56EDE" w:rsidP="00AC08F3">
            <w:pPr>
              <w:pStyle w:val="rowtabella0"/>
              <w:jc w:val="center"/>
              <w:rPr>
                <w:color w:val="002060"/>
              </w:rPr>
            </w:pPr>
            <w:r w:rsidRPr="00D56ED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1B88" w14:textId="77777777" w:rsidR="00D56EDE" w:rsidRPr="00D56EDE" w:rsidRDefault="00D56EDE" w:rsidP="00AC08F3">
            <w:pPr>
              <w:pStyle w:val="rowtabella0"/>
              <w:jc w:val="center"/>
              <w:rPr>
                <w:color w:val="002060"/>
              </w:rPr>
            </w:pPr>
            <w:r w:rsidRPr="00D56ED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F291"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8D6D" w14:textId="77777777" w:rsidR="00D56EDE" w:rsidRPr="00D56EDE" w:rsidRDefault="00D56EDE" w:rsidP="00AC08F3">
            <w:pPr>
              <w:pStyle w:val="rowtabella0"/>
              <w:jc w:val="center"/>
              <w:rPr>
                <w:color w:val="002060"/>
              </w:rPr>
            </w:pPr>
            <w:r w:rsidRPr="00D56EDE">
              <w:rPr>
                <w:color w:val="002060"/>
              </w:rPr>
              <w:t>0</w:t>
            </w:r>
          </w:p>
        </w:tc>
      </w:tr>
      <w:tr w:rsidR="00D56EDE" w:rsidRPr="00D56EDE" w14:paraId="6EF2034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26680" w14:textId="77777777" w:rsidR="00D56EDE" w:rsidRPr="00D56EDE" w:rsidRDefault="00D56EDE" w:rsidP="00AC08F3">
            <w:pPr>
              <w:pStyle w:val="rowtabella0"/>
              <w:rPr>
                <w:color w:val="002060"/>
              </w:rPr>
            </w:pPr>
            <w:r w:rsidRPr="00D56ED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0050"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BF4C"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B653"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932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0288"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DA46" w14:textId="77777777" w:rsidR="00D56EDE" w:rsidRPr="00D56EDE" w:rsidRDefault="00D56EDE" w:rsidP="00AC08F3">
            <w:pPr>
              <w:pStyle w:val="rowtabella0"/>
              <w:jc w:val="center"/>
              <w:rPr>
                <w:color w:val="002060"/>
              </w:rPr>
            </w:pPr>
            <w:r w:rsidRPr="00D56ED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721E"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B5B3"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74D5" w14:textId="77777777" w:rsidR="00D56EDE" w:rsidRPr="00D56EDE" w:rsidRDefault="00D56EDE" w:rsidP="00AC08F3">
            <w:pPr>
              <w:pStyle w:val="rowtabella0"/>
              <w:jc w:val="center"/>
              <w:rPr>
                <w:color w:val="002060"/>
              </w:rPr>
            </w:pPr>
            <w:r w:rsidRPr="00D56EDE">
              <w:rPr>
                <w:color w:val="002060"/>
              </w:rPr>
              <w:t>0</w:t>
            </w:r>
          </w:p>
        </w:tc>
      </w:tr>
      <w:tr w:rsidR="00D56EDE" w:rsidRPr="00D56EDE" w14:paraId="579171F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52E16" w14:textId="77777777" w:rsidR="00D56EDE" w:rsidRPr="00D56EDE" w:rsidRDefault="00D56EDE" w:rsidP="00AC08F3">
            <w:pPr>
              <w:pStyle w:val="rowtabella0"/>
              <w:rPr>
                <w:color w:val="002060"/>
              </w:rPr>
            </w:pPr>
            <w:r w:rsidRPr="00D56EDE">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D3BE"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DA05"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BBEB"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18DC"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9EBD"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AB5F" w14:textId="77777777" w:rsidR="00D56EDE" w:rsidRPr="00D56EDE" w:rsidRDefault="00D56EDE" w:rsidP="00AC08F3">
            <w:pPr>
              <w:pStyle w:val="rowtabella0"/>
              <w:jc w:val="center"/>
              <w:rPr>
                <w:color w:val="002060"/>
              </w:rPr>
            </w:pPr>
            <w:r w:rsidRPr="00D56ED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D5F50"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E4704"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652D" w14:textId="77777777" w:rsidR="00D56EDE" w:rsidRPr="00D56EDE" w:rsidRDefault="00D56EDE" w:rsidP="00AC08F3">
            <w:pPr>
              <w:pStyle w:val="rowtabella0"/>
              <w:jc w:val="center"/>
              <w:rPr>
                <w:color w:val="002060"/>
              </w:rPr>
            </w:pPr>
            <w:r w:rsidRPr="00D56EDE">
              <w:rPr>
                <w:color w:val="002060"/>
              </w:rPr>
              <w:t>1</w:t>
            </w:r>
          </w:p>
        </w:tc>
      </w:tr>
      <w:tr w:rsidR="00D56EDE" w:rsidRPr="00D56EDE" w14:paraId="672B53C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D41D6" w14:textId="77777777" w:rsidR="00D56EDE" w:rsidRPr="00D56EDE" w:rsidRDefault="00D56EDE" w:rsidP="00AC08F3">
            <w:pPr>
              <w:pStyle w:val="rowtabella0"/>
              <w:rPr>
                <w:color w:val="002060"/>
              </w:rPr>
            </w:pPr>
            <w:r w:rsidRPr="00D56EDE">
              <w:rPr>
                <w:color w:val="002060"/>
              </w:rPr>
              <w:t xml:space="preserve">A.S.D. </w:t>
            </w:r>
            <w:proofErr w:type="gramStart"/>
            <w:r w:rsidRPr="00D56ED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57F4"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01BD"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6ED3"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7336"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C14D"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62FE"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70B4" w14:textId="77777777" w:rsidR="00D56EDE" w:rsidRPr="00D56EDE" w:rsidRDefault="00D56EDE" w:rsidP="00AC08F3">
            <w:pPr>
              <w:pStyle w:val="rowtabella0"/>
              <w:jc w:val="center"/>
              <w:rPr>
                <w:color w:val="002060"/>
              </w:rPr>
            </w:pPr>
            <w:r w:rsidRPr="00D56ED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9FB3"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8EF7" w14:textId="77777777" w:rsidR="00D56EDE" w:rsidRPr="00D56EDE" w:rsidRDefault="00D56EDE" w:rsidP="00AC08F3">
            <w:pPr>
              <w:pStyle w:val="rowtabella0"/>
              <w:jc w:val="center"/>
              <w:rPr>
                <w:color w:val="002060"/>
              </w:rPr>
            </w:pPr>
            <w:r w:rsidRPr="00D56EDE">
              <w:rPr>
                <w:color w:val="002060"/>
              </w:rPr>
              <w:t>0</w:t>
            </w:r>
          </w:p>
        </w:tc>
      </w:tr>
      <w:tr w:rsidR="00D56EDE" w:rsidRPr="00D56EDE" w14:paraId="27A9F3E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AB08D" w14:textId="77777777" w:rsidR="00D56EDE" w:rsidRPr="00D56EDE" w:rsidRDefault="00D56EDE" w:rsidP="00AC08F3">
            <w:pPr>
              <w:pStyle w:val="rowtabella0"/>
              <w:rPr>
                <w:color w:val="002060"/>
              </w:rPr>
            </w:pPr>
            <w:r w:rsidRPr="00D56EDE">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C9DE"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2FC6"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AEE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893C"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B60A"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5F32"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D888" w14:textId="77777777" w:rsidR="00D56EDE" w:rsidRPr="00D56EDE" w:rsidRDefault="00D56EDE" w:rsidP="00AC08F3">
            <w:pPr>
              <w:pStyle w:val="rowtabella0"/>
              <w:jc w:val="center"/>
              <w:rPr>
                <w:color w:val="002060"/>
              </w:rPr>
            </w:pPr>
            <w:r w:rsidRPr="00D56ED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AB4E"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9744" w14:textId="77777777" w:rsidR="00D56EDE" w:rsidRPr="00D56EDE" w:rsidRDefault="00D56EDE" w:rsidP="00AC08F3">
            <w:pPr>
              <w:pStyle w:val="rowtabella0"/>
              <w:jc w:val="center"/>
              <w:rPr>
                <w:color w:val="002060"/>
              </w:rPr>
            </w:pPr>
            <w:r w:rsidRPr="00D56EDE">
              <w:rPr>
                <w:color w:val="002060"/>
              </w:rPr>
              <w:t>0</w:t>
            </w:r>
          </w:p>
        </w:tc>
      </w:tr>
      <w:tr w:rsidR="00D56EDE" w:rsidRPr="00D56EDE" w14:paraId="622D75B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FBE56" w14:textId="77777777" w:rsidR="00D56EDE" w:rsidRPr="00D56EDE" w:rsidRDefault="00D56EDE" w:rsidP="00AC08F3">
            <w:pPr>
              <w:pStyle w:val="rowtabella0"/>
              <w:rPr>
                <w:color w:val="002060"/>
              </w:rPr>
            </w:pPr>
            <w:r w:rsidRPr="00D56EDE">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D105"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7640"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2906"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B8B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8079"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981E"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A1E6" w14:textId="77777777" w:rsidR="00D56EDE" w:rsidRPr="00D56EDE" w:rsidRDefault="00D56EDE" w:rsidP="00AC08F3">
            <w:pPr>
              <w:pStyle w:val="rowtabella0"/>
              <w:jc w:val="center"/>
              <w:rPr>
                <w:color w:val="002060"/>
              </w:rPr>
            </w:pPr>
            <w:r w:rsidRPr="00D56EDE">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B6B8"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733A" w14:textId="77777777" w:rsidR="00D56EDE" w:rsidRPr="00D56EDE" w:rsidRDefault="00D56EDE" w:rsidP="00AC08F3">
            <w:pPr>
              <w:pStyle w:val="rowtabella0"/>
              <w:jc w:val="center"/>
              <w:rPr>
                <w:color w:val="002060"/>
              </w:rPr>
            </w:pPr>
            <w:r w:rsidRPr="00D56EDE">
              <w:rPr>
                <w:color w:val="002060"/>
              </w:rPr>
              <w:t>0</w:t>
            </w:r>
          </w:p>
        </w:tc>
      </w:tr>
      <w:tr w:rsidR="00D56EDE" w:rsidRPr="00D56EDE" w14:paraId="6AC4466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A2B94" w14:textId="77777777" w:rsidR="00D56EDE" w:rsidRPr="00D56EDE" w:rsidRDefault="00D56EDE" w:rsidP="00AC08F3">
            <w:pPr>
              <w:pStyle w:val="rowtabella0"/>
              <w:rPr>
                <w:color w:val="002060"/>
              </w:rPr>
            </w:pPr>
            <w:r w:rsidRPr="00D56ED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796C"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07F7"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5F93"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8A3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CEC7"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7DDC"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4B65" w14:textId="77777777" w:rsidR="00D56EDE" w:rsidRPr="00D56EDE" w:rsidRDefault="00D56EDE" w:rsidP="00AC08F3">
            <w:pPr>
              <w:pStyle w:val="rowtabella0"/>
              <w:jc w:val="center"/>
              <w:rPr>
                <w:color w:val="002060"/>
              </w:rPr>
            </w:pPr>
            <w:r w:rsidRPr="00D56ED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3FCD" w14:textId="77777777" w:rsidR="00D56EDE" w:rsidRPr="00D56EDE" w:rsidRDefault="00D56EDE" w:rsidP="00AC08F3">
            <w:pPr>
              <w:pStyle w:val="rowtabella0"/>
              <w:jc w:val="center"/>
              <w:rPr>
                <w:color w:val="002060"/>
              </w:rPr>
            </w:pPr>
            <w:r w:rsidRPr="00D56ED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7AB5" w14:textId="77777777" w:rsidR="00D56EDE" w:rsidRPr="00D56EDE" w:rsidRDefault="00D56EDE" w:rsidP="00AC08F3">
            <w:pPr>
              <w:pStyle w:val="rowtabella0"/>
              <w:jc w:val="center"/>
              <w:rPr>
                <w:color w:val="002060"/>
              </w:rPr>
            </w:pPr>
            <w:r w:rsidRPr="00D56EDE">
              <w:rPr>
                <w:color w:val="002060"/>
              </w:rPr>
              <w:t>0</w:t>
            </w:r>
          </w:p>
        </w:tc>
      </w:tr>
      <w:tr w:rsidR="00D56EDE" w:rsidRPr="00D56EDE" w14:paraId="769029E6"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CE80D1" w14:textId="77777777" w:rsidR="00D56EDE" w:rsidRPr="00D56EDE" w:rsidRDefault="00D56EDE" w:rsidP="00AC08F3">
            <w:pPr>
              <w:pStyle w:val="rowtabella0"/>
              <w:rPr>
                <w:color w:val="002060"/>
              </w:rPr>
            </w:pPr>
            <w:r w:rsidRPr="00D56EDE">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94D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B773"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8B3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D86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F6CD"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F016"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5F1F" w14:textId="77777777" w:rsidR="00D56EDE" w:rsidRPr="00D56EDE" w:rsidRDefault="00D56EDE" w:rsidP="00AC08F3">
            <w:pPr>
              <w:pStyle w:val="rowtabella0"/>
              <w:jc w:val="center"/>
              <w:rPr>
                <w:color w:val="002060"/>
              </w:rPr>
            </w:pPr>
            <w:r w:rsidRPr="00D56EDE">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30E04" w14:textId="77777777" w:rsidR="00D56EDE" w:rsidRPr="00D56EDE" w:rsidRDefault="00D56EDE" w:rsidP="00AC08F3">
            <w:pPr>
              <w:pStyle w:val="rowtabella0"/>
              <w:jc w:val="center"/>
              <w:rPr>
                <w:color w:val="002060"/>
              </w:rPr>
            </w:pPr>
            <w:r w:rsidRPr="00D56ED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7C8F" w14:textId="77777777" w:rsidR="00D56EDE" w:rsidRPr="00D56EDE" w:rsidRDefault="00D56EDE" w:rsidP="00AC08F3">
            <w:pPr>
              <w:pStyle w:val="rowtabella0"/>
              <w:jc w:val="center"/>
              <w:rPr>
                <w:color w:val="002060"/>
              </w:rPr>
            </w:pPr>
            <w:r w:rsidRPr="00D56EDE">
              <w:rPr>
                <w:color w:val="002060"/>
              </w:rPr>
              <w:t>0</w:t>
            </w:r>
          </w:p>
        </w:tc>
      </w:tr>
    </w:tbl>
    <w:p w14:paraId="13A4665A" w14:textId="77777777" w:rsidR="00D56EDE" w:rsidRDefault="00D56EDE" w:rsidP="00D56EDE">
      <w:pPr>
        <w:pStyle w:val="breakline"/>
        <w:rPr>
          <w:rFonts w:eastAsiaTheme="minorEastAsia"/>
          <w:color w:val="002060"/>
        </w:rPr>
      </w:pPr>
    </w:p>
    <w:p w14:paraId="649999CC" w14:textId="77777777" w:rsidR="00CE51E8" w:rsidRPr="00D56EDE" w:rsidRDefault="00CE51E8" w:rsidP="00CE51E8">
      <w:pPr>
        <w:pStyle w:val="titoloprinc0"/>
        <w:rPr>
          <w:color w:val="002060"/>
        </w:rPr>
      </w:pPr>
      <w:r w:rsidRPr="00D56EDE">
        <w:rPr>
          <w:color w:val="002060"/>
        </w:rPr>
        <w:t>PROGRAMMA GARE</w:t>
      </w:r>
    </w:p>
    <w:p w14:paraId="1E45534E" w14:textId="77777777" w:rsidR="00CE51E8" w:rsidRDefault="00CE51E8" w:rsidP="00D56EDE">
      <w:pPr>
        <w:pStyle w:val="breakline"/>
        <w:rPr>
          <w:rFonts w:eastAsiaTheme="minorEastAsia"/>
          <w:color w:val="002060"/>
        </w:rPr>
      </w:pPr>
    </w:p>
    <w:p w14:paraId="30299354" w14:textId="77777777" w:rsidR="00123900" w:rsidRPr="00780DDB" w:rsidRDefault="00123900" w:rsidP="00123900">
      <w:pPr>
        <w:pStyle w:val="sottotitolocampionato10"/>
        <w:rPr>
          <w:color w:val="002060"/>
        </w:rPr>
      </w:pPr>
      <w:r w:rsidRPr="00780DDB">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8"/>
        <w:gridCol w:w="385"/>
        <w:gridCol w:w="898"/>
        <w:gridCol w:w="1178"/>
        <w:gridCol w:w="1555"/>
        <w:gridCol w:w="1550"/>
      </w:tblGrid>
      <w:tr w:rsidR="00123900" w:rsidRPr="00780DDB" w14:paraId="05269CE0"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5DD33"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3C5A4"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15CC"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AF832"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05BC6"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8AF5"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88C2F"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73DCCD20"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D00E3" w14:textId="77777777" w:rsidR="00123900" w:rsidRPr="00780DDB" w:rsidRDefault="00123900" w:rsidP="00AC08F3">
            <w:pPr>
              <w:pStyle w:val="rowtabella0"/>
              <w:rPr>
                <w:color w:val="002060"/>
              </w:rPr>
            </w:pPr>
            <w:r w:rsidRPr="00780DDB">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7D131" w14:textId="77777777" w:rsidR="00123900" w:rsidRPr="00780DDB" w:rsidRDefault="00123900" w:rsidP="00AC08F3">
            <w:pPr>
              <w:pStyle w:val="rowtabella0"/>
              <w:rPr>
                <w:color w:val="002060"/>
              </w:rPr>
            </w:pPr>
            <w:r w:rsidRPr="00780DDB">
              <w:rPr>
                <w:color w:val="002060"/>
              </w:rPr>
              <w:t>CALCIO 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11EA3" w14:textId="77777777" w:rsidR="00123900" w:rsidRPr="00780DDB" w:rsidRDefault="00123900" w:rsidP="00AC08F3">
            <w:pPr>
              <w:pStyle w:val="rowtabella0"/>
              <w:jc w:val="center"/>
              <w:rPr>
                <w:color w:val="002060"/>
              </w:rPr>
            </w:pPr>
            <w:r w:rsidRPr="00780DD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14B3F" w14:textId="77777777" w:rsidR="00123900" w:rsidRPr="00780DDB" w:rsidRDefault="00123900" w:rsidP="00AC08F3">
            <w:pPr>
              <w:pStyle w:val="rowtabella0"/>
              <w:rPr>
                <w:color w:val="002060"/>
              </w:rPr>
            </w:pPr>
            <w:r w:rsidRPr="00780DDB">
              <w:rPr>
                <w:color w:val="002060"/>
              </w:rPr>
              <w:t>26/02/2025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0AFCB" w14:textId="77777777" w:rsidR="00123900" w:rsidRPr="00780DDB" w:rsidRDefault="00123900" w:rsidP="00AC08F3">
            <w:pPr>
              <w:pStyle w:val="rowtabella0"/>
              <w:rPr>
                <w:color w:val="002060"/>
              </w:rPr>
            </w:pPr>
            <w:r w:rsidRPr="00780DDB">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4B49F" w14:textId="77777777" w:rsidR="00123900" w:rsidRPr="00780DDB" w:rsidRDefault="00123900" w:rsidP="00AC08F3">
            <w:pPr>
              <w:pStyle w:val="rowtabella0"/>
              <w:rPr>
                <w:color w:val="002060"/>
              </w:rPr>
            </w:pPr>
            <w:r w:rsidRPr="00780DDB">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2023D" w14:textId="77777777" w:rsidR="00123900" w:rsidRPr="00780DDB" w:rsidRDefault="00123900" w:rsidP="00AC08F3">
            <w:pPr>
              <w:pStyle w:val="rowtabella0"/>
              <w:rPr>
                <w:color w:val="002060"/>
              </w:rPr>
            </w:pPr>
            <w:r w:rsidRPr="00780DDB">
              <w:rPr>
                <w:color w:val="002060"/>
              </w:rPr>
              <w:t>LOC. "LE CALVIE"</w:t>
            </w:r>
          </w:p>
        </w:tc>
      </w:tr>
      <w:tr w:rsidR="00123900" w:rsidRPr="00780DDB" w14:paraId="63FA5ADC"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B64546" w14:textId="77777777" w:rsidR="00123900" w:rsidRPr="00780DDB" w:rsidRDefault="00123900" w:rsidP="00AC08F3">
            <w:pPr>
              <w:pStyle w:val="rowtabella0"/>
              <w:rPr>
                <w:color w:val="002060"/>
              </w:rPr>
            </w:pPr>
            <w:r w:rsidRPr="00780DDB">
              <w:rPr>
                <w:color w:val="002060"/>
              </w:rPr>
              <w:t>KAIROS 3 MONTI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8C89FE" w14:textId="77777777" w:rsidR="00123900" w:rsidRPr="00780DDB" w:rsidRDefault="00123900" w:rsidP="00AC08F3">
            <w:pPr>
              <w:pStyle w:val="rowtabella0"/>
              <w:rPr>
                <w:color w:val="002060"/>
              </w:rPr>
            </w:pPr>
            <w:r w:rsidRPr="00780DDB">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96769E"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515EB8" w14:textId="77777777" w:rsidR="00123900" w:rsidRPr="00780DDB" w:rsidRDefault="00123900" w:rsidP="00AC08F3">
            <w:pPr>
              <w:pStyle w:val="rowtabella0"/>
              <w:rPr>
                <w:color w:val="002060"/>
              </w:rPr>
            </w:pPr>
            <w:r w:rsidRPr="00780DDB">
              <w:rPr>
                <w:color w:val="002060"/>
              </w:rPr>
              <w:t>28/02/2025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AB9216" w14:textId="77777777" w:rsidR="00123900" w:rsidRPr="00780DDB" w:rsidRDefault="00123900" w:rsidP="00AC08F3">
            <w:pPr>
              <w:pStyle w:val="rowtabella0"/>
              <w:rPr>
                <w:color w:val="002060"/>
              </w:rPr>
            </w:pPr>
            <w:r w:rsidRPr="00780DDB">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01648" w14:textId="77777777" w:rsidR="00123900" w:rsidRPr="00780DDB" w:rsidRDefault="00123900" w:rsidP="00AC08F3">
            <w:pPr>
              <w:pStyle w:val="rowtabella0"/>
              <w:rPr>
                <w:color w:val="002060"/>
              </w:rPr>
            </w:pPr>
            <w:r w:rsidRPr="00780DDB">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39C26" w14:textId="77777777" w:rsidR="00123900" w:rsidRPr="00780DDB" w:rsidRDefault="00123900" w:rsidP="00AC08F3">
            <w:pPr>
              <w:pStyle w:val="rowtabella0"/>
              <w:rPr>
                <w:color w:val="002060"/>
              </w:rPr>
            </w:pPr>
            <w:r w:rsidRPr="00780DDB">
              <w:rPr>
                <w:color w:val="002060"/>
              </w:rPr>
              <w:t>VIA PIAVE 8</w:t>
            </w:r>
          </w:p>
        </w:tc>
      </w:tr>
      <w:tr w:rsidR="00123900" w:rsidRPr="00780DDB" w14:paraId="46558D19"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C89E8" w14:textId="77777777" w:rsidR="00123900" w:rsidRPr="00780DDB" w:rsidRDefault="00123900" w:rsidP="00AC08F3">
            <w:pPr>
              <w:pStyle w:val="rowtabella0"/>
              <w:rPr>
                <w:color w:val="002060"/>
              </w:rPr>
            </w:pPr>
            <w:r w:rsidRPr="00780DDB">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C356E8" w14:textId="77777777" w:rsidR="00123900" w:rsidRPr="00780DDB" w:rsidRDefault="00123900" w:rsidP="00AC08F3">
            <w:pPr>
              <w:pStyle w:val="rowtabella0"/>
              <w:rPr>
                <w:color w:val="002060"/>
              </w:rPr>
            </w:pPr>
            <w:r w:rsidRPr="00780DDB">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E9E303"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B6D709" w14:textId="77777777" w:rsidR="00123900" w:rsidRPr="00780DDB" w:rsidRDefault="00123900" w:rsidP="00AC08F3">
            <w:pPr>
              <w:pStyle w:val="rowtabella0"/>
              <w:rPr>
                <w:color w:val="002060"/>
              </w:rPr>
            </w:pPr>
            <w:r w:rsidRPr="00780DDB">
              <w:rPr>
                <w:color w:val="002060"/>
              </w:rPr>
              <w:t>28/02/2025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645227" w14:textId="77777777" w:rsidR="00123900" w:rsidRPr="00780DDB" w:rsidRDefault="00123900" w:rsidP="00AC08F3">
            <w:pPr>
              <w:pStyle w:val="rowtabella0"/>
              <w:rPr>
                <w:color w:val="002060"/>
              </w:rPr>
            </w:pPr>
            <w:r w:rsidRPr="00780DDB">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092DC" w14:textId="77777777" w:rsidR="00123900" w:rsidRPr="00780DDB" w:rsidRDefault="00123900" w:rsidP="00AC08F3">
            <w:pPr>
              <w:pStyle w:val="rowtabella0"/>
              <w:rPr>
                <w:color w:val="002060"/>
              </w:rPr>
            </w:pPr>
            <w:r w:rsidRPr="00780DDB">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FEE2F4" w14:textId="77777777" w:rsidR="00123900" w:rsidRPr="00780DDB" w:rsidRDefault="00123900" w:rsidP="00AC08F3">
            <w:pPr>
              <w:pStyle w:val="rowtabella0"/>
              <w:rPr>
                <w:color w:val="002060"/>
              </w:rPr>
            </w:pPr>
            <w:r w:rsidRPr="00780DDB">
              <w:rPr>
                <w:color w:val="002060"/>
              </w:rPr>
              <w:t>VIA ROMA, SNC</w:t>
            </w:r>
          </w:p>
        </w:tc>
      </w:tr>
      <w:tr w:rsidR="00123900" w:rsidRPr="00780DDB" w14:paraId="4106401A"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12C57B" w14:textId="77777777" w:rsidR="00123900" w:rsidRPr="00780DDB" w:rsidRDefault="00123900" w:rsidP="00AC08F3">
            <w:pPr>
              <w:pStyle w:val="rowtabella0"/>
              <w:rPr>
                <w:color w:val="002060"/>
              </w:rPr>
            </w:pPr>
            <w:proofErr w:type="gramStart"/>
            <w:r w:rsidRPr="00780DDB">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2EF1DF" w14:textId="77777777" w:rsidR="00123900" w:rsidRPr="00780DDB" w:rsidRDefault="00123900" w:rsidP="00AC08F3">
            <w:pPr>
              <w:pStyle w:val="rowtabella0"/>
              <w:rPr>
                <w:color w:val="002060"/>
              </w:rPr>
            </w:pPr>
            <w:r w:rsidRPr="00780DDB">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1F151"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3B3A0" w14:textId="77777777" w:rsidR="00123900" w:rsidRPr="00780DDB" w:rsidRDefault="00123900" w:rsidP="00AC08F3">
            <w:pPr>
              <w:pStyle w:val="rowtabella0"/>
              <w:rPr>
                <w:color w:val="002060"/>
              </w:rPr>
            </w:pPr>
            <w:r w:rsidRPr="00780DDB">
              <w:rPr>
                <w:color w:val="002060"/>
              </w:rPr>
              <w:t>28/02/2025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5EDD11" w14:textId="77777777" w:rsidR="00123900" w:rsidRPr="00780DDB" w:rsidRDefault="00123900" w:rsidP="00AC08F3">
            <w:pPr>
              <w:pStyle w:val="rowtabella0"/>
              <w:rPr>
                <w:color w:val="002060"/>
              </w:rPr>
            </w:pPr>
            <w:r w:rsidRPr="00780DDB">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383C9" w14:textId="77777777" w:rsidR="00123900" w:rsidRPr="00780DDB" w:rsidRDefault="00123900" w:rsidP="00AC08F3">
            <w:pPr>
              <w:pStyle w:val="rowtabella0"/>
              <w:rPr>
                <w:color w:val="002060"/>
              </w:rPr>
            </w:pPr>
            <w:r w:rsidRPr="00780DD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368C0" w14:textId="77777777" w:rsidR="00123900" w:rsidRPr="00780DDB" w:rsidRDefault="00123900" w:rsidP="00AC08F3">
            <w:pPr>
              <w:pStyle w:val="rowtabella0"/>
              <w:rPr>
                <w:color w:val="002060"/>
              </w:rPr>
            </w:pPr>
            <w:r w:rsidRPr="00780DDB">
              <w:rPr>
                <w:color w:val="002060"/>
              </w:rPr>
              <w:t>VIA DELLE REGIONI, 8</w:t>
            </w:r>
          </w:p>
        </w:tc>
      </w:tr>
      <w:tr w:rsidR="00123900" w:rsidRPr="00780DDB" w14:paraId="5FC102C0"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D601AF" w14:textId="77777777" w:rsidR="00123900" w:rsidRPr="00780DDB" w:rsidRDefault="00123900" w:rsidP="00AC08F3">
            <w:pPr>
              <w:pStyle w:val="rowtabella0"/>
              <w:rPr>
                <w:color w:val="002060"/>
              </w:rPr>
            </w:pPr>
            <w:r w:rsidRPr="00780DDB">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B610D" w14:textId="77777777" w:rsidR="00123900" w:rsidRPr="00780DDB" w:rsidRDefault="00123900" w:rsidP="00AC08F3">
            <w:pPr>
              <w:pStyle w:val="rowtabella0"/>
              <w:rPr>
                <w:color w:val="002060"/>
              </w:rPr>
            </w:pPr>
            <w:r w:rsidRPr="00780DDB">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71EB1"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814685" w14:textId="77777777" w:rsidR="00123900" w:rsidRPr="00780DDB" w:rsidRDefault="00123900" w:rsidP="00AC08F3">
            <w:pPr>
              <w:pStyle w:val="rowtabella0"/>
              <w:rPr>
                <w:color w:val="002060"/>
              </w:rPr>
            </w:pPr>
            <w:r w:rsidRPr="00780DDB">
              <w:rPr>
                <w:color w:val="002060"/>
              </w:rPr>
              <w:t>28/02/2025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7B041A" w14:textId="77777777" w:rsidR="00123900" w:rsidRPr="00780DDB" w:rsidRDefault="00123900" w:rsidP="00AC08F3">
            <w:pPr>
              <w:pStyle w:val="rowtabella0"/>
              <w:rPr>
                <w:color w:val="002060"/>
              </w:rPr>
            </w:pPr>
            <w:r w:rsidRPr="00780DDB">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94497" w14:textId="77777777" w:rsidR="00123900" w:rsidRPr="00780DDB" w:rsidRDefault="00123900" w:rsidP="00AC08F3">
            <w:pPr>
              <w:pStyle w:val="rowtabella0"/>
              <w:rPr>
                <w:color w:val="002060"/>
              </w:rPr>
            </w:pPr>
            <w:r w:rsidRPr="00780DD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94B78" w14:textId="77777777" w:rsidR="00123900" w:rsidRPr="00780DDB" w:rsidRDefault="00123900" w:rsidP="00AC08F3">
            <w:pPr>
              <w:pStyle w:val="rowtabella0"/>
              <w:rPr>
                <w:color w:val="002060"/>
              </w:rPr>
            </w:pPr>
            <w:r w:rsidRPr="00780DDB">
              <w:rPr>
                <w:color w:val="002060"/>
              </w:rPr>
              <w:t>VIA DELLO SPORT</w:t>
            </w:r>
          </w:p>
        </w:tc>
      </w:tr>
      <w:tr w:rsidR="00123900" w:rsidRPr="00780DDB" w14:paraId="25A96DF3"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35685" w14:textId="77777777" w:rsidR="00123900" w:rsidRPr="00780DDB" w:rsidRDefault="00123900" w:rsidP="00AC08F3">
            <w:pPr>
              <w:pStyle w:val="rowtabella0"/>
              <w:rPr>
                <w:color w:val="002060"/>
              </w:rPr>
            </w:pPr>
            <w:r w:rsidRPr="00780DDB">
              <w:rPr>
                <w:color w:val="002060"/>
              </w:rPr>
              <w:t>TRODICA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AECD4" w14:textId="77777777" w:rsidR="00123900" w:rsidRPr="00780DDB" w:rsidRDefault="00123900" w:rsidP="00AC08F3">
            <w:pPr>
              <w:pStyle w:val="rowtabella0"/>
              <w:rPr>
                <w:color w:val="002060"/>
              </w:rPr>
            </w:pPr>
            <w:r w:rsidRPr="00780DDB">
              <w:rPr>
                <w:color w:val="002060"/>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C69EB" w14:textId="77777777" w:rsidR="00123900" w:rsidRPr="00780DDB" w:rsidRDefault="00123900" w:rsidP="00AC08F3">
            <w:pPr>
              <w:pStyle w:val="rowtabella0"/>
              <w:jc w:val="center"/>
              <w:rPr>
                <w:color w:val="002060"/>
              </w:rPr>
            </w:pPr>
            <w:r w:rsidRPr="00780DD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81B3D" w14:textId="77777777" w:rsidR="00123900" w:rsidRPr="00780DDB" w:rsidRDefault="00123900" w:rsidP="00AC08F3">
            <w:pPr>
              <w:pStyle w:val="rowtabella0"/>
              <w:rPr>
                <w:color w:val="002060"/>
              </w:rPr>
            </w:pPr>
            <w:r w:rsidRPr="00780DDB">
              <w:rPr>
                <w:color w:val="002060"/>
              </w:rPr>
              <w:t>01/03/2025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9B5D9" w14:textId="77777777" w:rsidR="00123900" w:rsidRPr="00780DDB" w:rsidRDefault="00123900" w:rsidP="00AC08F3">
            <w:pPr>
              <w:pStyle w:val="rowtabella0"/>
              <w:rPr>
                <w:color w:val="002060"/>
              </w:rPr>
            </w:pPr>
            <w:r w:rsidRPr="00780DDB">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212A3" w14:textId="77777777" w:rsidR="00123900" w:rsidRPr="00780DDB" w:rsidRDefault="00123900" w:rsidP="00AC08F3">
            <w:pPr>
              <w:pStyle w:val="rowtabella0"/>
              <w:rPr>
                <w:color w:val="002060"/>
              </w:rPr>
            </w:pPr>
            <w:r w:rsidRPr="00780DDB">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1B1A9" w14:textId="77777777" w:rsidR="00123900" w:rsidRPr="00780DDB" w:rsidRDefault="00123900" w:rsidP="00AC08F3">
            <w:pPr>
              <w:pStyle w:val="rowtabella0"/>
              <w:rPr>
                <w:color w:val="002060"/>
              </w:rPr>
            </w:pPr>
            <w:r w:rsidRPr="00780DDB">
              <w:rPr>
                <w:color w:val="002060"/>
              </w:rPr>
              <w:t>VIA LIGURIA - BORGO PINTURA</w:t>
            </w:r>
          </w:p>
        </w:tc>
      </w:tr>
    </w:tbl>
    <w:p w14:paraId="19C7F763" w14:textId="77777777" w:rsidR="00CE51E8" w:rsidRPr="00D56EDE" w:rsidRDefault="00CE51E8" w:rsidP="00D56EDE">
      <w:pPr>
        <w:pStyle w:val="breakline"/>
        <w:rPr>
          <w:rFonts w:eastAsiaTheme="minorEastAsia"/>
          <w:color w:val="002060"/>
        </w:rPr>
      </w:pPr>
    </w:p>
    <w:p w14:paraId="02EA3CE8" w14:textId="77777777" w:rsidR="00D56EDE" w:rsidRPr="00D56EDE" w:rsidRDefault="00D56EDE" w:rsidP="00D56EDE">
      <w:pPr>
        <w:pStyle w:val="breakline"/>
        <w:rPr>
          <w:color w:val="002060"/>
        </w:rPr>
      </w:pPr>
    </w:p>
    <w:p w14:paraId="6F2F3EA9" w14:textId="77777777" w:rsidR="00D56EDE" w:rsidRPr="00D56EDE" w:rsidRDefault="00D56EDE" w:rsidP="00D56EDE">
      <w:pPr>
        <w:pStyle w:val="titolocampionato0"/>
        <w:shd w:val="clear" w:color="auto" w:fill="CCCCCC"/>
        <w:spacing w:before="80" w:after="40"/>
        <w:rPr>
          <w:color w:val="002060"/>
        </w:rPr>
      </w:pPr>
      <w:r w:rsidRPr="00D56EDE">
        <w:rPr>
          <w:color w:val="002060"/>
        </w:rPr>
        <w:t>UNDER 19 CALCIO A 5 REGIONALE</w:t>
      </w:r>
    </w:p>
    <w:p w14:paraId="0283C3F3" w14:textId="77777777" w:rsidR="00D56EDE" w:rsidRPr="00D56EDE" w:rsidRDefault="00D56EDE" w:rsidP="00D56EDE">
      <w:pPr>
        <w:pStyle w:val="titoloprinc0"/>
        <w:rPr>
          <w:color w:val="002060"/>
        </w:rPr>
      </w:pPr>
      <w:r w:rsidRPr="00D56EDE">
        <w:rPr>
          <w:color w:val="002060"/>
        </w:rPr>
        <w:t>VARIAZIONI AL PROGRAMMA GARE</w:t>
      </w:r>
    </w:p>
    <w:p w14:paraId="1400F0B6" w14:textId="77777777" w:rsidR="00D56EDE" w:rsidRPr="00D56EDE" w:rsidRDefault="00D56EDE" w:rsidP="00D56EDE">
      <w:pPr>
        <w:pStyle w:val="breakline"/>
        <w:rPr>
          <w:color w:val="002060"/>
        </w:rPr>
      </w:pPr>
    </w:p>
    <w:p w14:paraId="031F28C6" w14:textId="77777777" w:rsidR="00D56EDE" w:rsidRPr="00D56EDE" w:rsidRDefault="00D56EDE" w:rsidP="00D56EDE">
      <w:pPr>
        <w:pStyle w:val="breakline"/>
        <w:rPr>
          <w:color w:val="002060"/>
        </w:rPr>
      </w:pPr>
    </w:p>
    <w:p w14:paraId="248ED148" w14:textId="77777777" w:rsidR="00D56EDE" w:rsidRPr="00D56EDE" w:rsidRDefault="00D56EDE" w:rsidP="00D56EDE">
      <w:pPr>
        <w:pStyle w:val="sottotitolocampionato10"/>
        <w:rPr>
          <w:color w:val="002060"/>
        </w:rPr>
      </w:pPr>
      <w:r w:rsidRPr="00D56ED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6EDE" w:rsidRPr="00D56EDE" w14:paraId="4DD14047" w14:textId="77777777" w:rsidTr="007A15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F7978" w14:textId="77777777" w:rsidR="00D56EDE" w:rsidRPr="00D56EDE" w:rsidRDefault="00D56EDE" w:rsidP="00AC08F3">
            <w:pPr>
              <w:pStyle w:val="headertabella0"/>
              <w:rPr>
                <w:color w:val="002060"/>
              </w:rPr>
            </w:pPr>
            <w:r w:rsidRPr="00D56E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3C0EC"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CC66C" w14:textId="77777777" w:rsidR="00D56EDE" w:rsidRPr="00D56EDE" w:rsidRDefault="00D56EDE" w:rsidP="00AC08F3">
            <w:pPr>
              <w:pStyle w:val="headertabella0"/>
              <w:rPr>
                <w:color w:val="002060"/>
              </w:rPr>
            </w:pPr>
            <w:r w:rsidRPr="00D56E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4E8E9"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1E04"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46474"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EB0A7"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BA978" w14:textId="77777777" w:rsidR="00D56EDE" w:rsidRPr="00D56EDE" w:rsidRDefault="00D56EDE" w:rsidP="00AC08F3">
            <w:pPr>
              <w:pStyle w:val="headertabella0"/>
              <w:rPr>
                <w:color w:val="002060"/>
              </w:rPr>
            </w:pPr>
            <w:r w:rsidRPr="00D56EDE">
              <w:rPr>
                <w:color w:val="002060"/>
              </w:rPr>
              <w:t>Impianto</w:t>
            </w:r>
          </w:p>
        </w:tc>
      </w:tr>
      <w:tr w:rsidR="00D56EDE" w:rsidRPr="00D56EDE" w14:paraId="5D0BD21C" w14:textId="77777777" w:rsidTr="007A15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BBE8" w14:textId="77777777" w:rsidR="00D56EDE" w:rsidRPr="007A15E9" w:rsidRDefault="00D56EDE" w:rsidP="00AC08F3">
            <w:pPr>
              <w:pStyle w:val="rowtabella0"/>
              <w:rPr>
                <w:color w:val="002060"/>
                <w:highlight w:val="yellow"/>
              </w:rPr>
            </w:pPr>
            <w:r w:rsidRPr="007A15E9">
              <w:rPr>
                <w:color w:val="002060"/>
                <w:highlight w:val="yellow"/>
              </w:rPr>
              <w:t>01/03/2025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A47F" w14:textId="77777777" w:rsidR="00D56EDE" w:rsidRPr="007A15E9" w:rsidRDefault="00D56EDE" w:rsidP="00AC08F3">
            <w:pPr>
              <w:pStyle w:val="rowtabella0"/>
              <w:jc w:val="center"/>
              <w:rPr>
                <w:color w:val="002060"/>
                <w:highlight w:val="yellow"/>
              </w:rPr>
            </w:pPr>
            <w:r w:rsidRPr="007A15E9">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87A9" w14:textId="77777777" w:rsidR="00D56EDE" w:rsidRPr="007A15E9" w:rsidRDefault="00D56EDE" w:rsidP="00AC08F3">
            <w:pPr>
              <w:pStyle w:val="rowtabella0"/>
              <w:rPr>
                <w:color w:val="002060"/>
                <w:highlight w:val="yellow"/>
              </w:rPr>
            </w:pPr>
            <w:r w:rsidRPr="007A15E9">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2AF9" w14:textId="77777777" w:rsidR="00D56EDE" w:rsidRPr="007A15E9" w:rsidRDefault="00D56EDE" w:rsidP="00AC08F3">
            <w:pPr>
              <w:pStyle w:val="rowtabella0"/>
              <w:rPr>
                <w:color w:val="002060"/>
                <w:highlight w:val="yellow"/>
              </w:rPr>
            </w:pPr>
            <w:r w:rsidRPr="007A15E9">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5E5B" w14:textId="17C6BF43" w:rsidR="00D56EDE" w:rsidRPr="00D56EDE" w:rsidRDefault="00D56EDE" w:rsidP="00AC08F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C957" w14:textId="77777777" w:rsidR="00D56EDE" w:rsidRPr="00D56EDE" w:rsidRDefault="00D56EDE" w:rsidP="00AC08F3">
            <w:pPr>
              <w:pStyle w:val="rowtabella0"/>
              <w:jc w:val="center"/>
              <w:rPr>
                <w:color w:val="002060"/>
              </w:rPr>
            </w:pPr>
            <w:r w:rsidRPr="007A15E9">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C0E2" w14:textId="77777777" w:rsidR="00D56EDE" w:rsidRPr="00D56EDE" w:rsidRDefault="00D56EDE" w:rsidP="00AC08F3">
            <w:pPr>
              <w:pStyle w:val="rowtabella0"/>
              <w:jc w:val="center"/>
              <w:rPr>
                <w:color w:val="002060"/>
              </w:rPr>
            </w:pPr>
            <w:r w:rsidRPr="00D56ED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735E" w14:textId="77777777" w:rsidR="00D56EDE" w:rsidRPr="00D56EDE" w:rsidRDefault="00D56EDE" w:rsidP="00AC08F3">
            <w:pPr>
              <w:rPr>
                <w:color w:val="002060"/>
              </w:rPr>
            </w:pPr>
          </w:p>
        </w:tc>
      </w:tr>
    </w:tbl>
    <w:p w14:paraId="498CEE71" w14:textId="77777777" w:rsidR="00D56EDE" w:rsidRPr="00D56EDE" w:rsidRDefault="00D56EDE" w:rsidP="00D56EDE">
      <w:pPr>
        <w:pStyle w:val="breakline"/>
        <w:rPr>
          <w:rFonts w:eastAsiaTheme="minorEastAsia"/>
          <w:color w:val="002060"/>
        </w:rPr>
      </w:pPr>
    </w:p>
    <w:p w14:paraId="3EA43D8B" w14:textId="77777777" w:rsidR="00D56EDE" w:rsidRPr="00D56EDE" w:rsidRDefault="00D56EDE" w:rsidP="00D56EDE">
      <w:pPr>
        <w:pStyle w:val="breakline"/>
        <w:rPr>
          <w:color w:val="002060"/>
        </w:rPr>
      </w:pPr>
    </w:p>
    <w:p w14:paraId="5F31B48F" w14:textId="77777777" w:rsidR="00D56EDE" w:rsidRPr="00D56EDE" w:rsidRDefault="00D56EDE" w:rsidP="00D56EDE">
      <w:pPr>
        <w:pStyle w:val="sottotitolocampionato10"/>
        <w:rPr>
          <w:color w:val="002060"/>
        </w:rPr>
      </w:pPr>
      <w:r w:rsidRPr="00D56ED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6EDE" w:rsidRPr="00D56EDE" w14:paraId="1E50232B" w14:textId="77777777" w:rsidTr="007A15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8C32B" w14:textId="77777777" w:rsidR="00D56EDE" w:rsidRPr="00D56EDE" w:rsidRDefault="00D56EDE" w:rsidP="00AC08F3">
            <w:pPr>
              <w:pStyle w:val="headertabella0"/>
              <w:rPr>
                <w:color w:val="002060"/>
              </w:rPr>
            </w:pPr>
            <w:r w:rsidRPr="00D56E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40DB4"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E9E5C" w14:textId="77777777" w:rsidR="00D56EDE" w:rsidRPr="00D56EDE" w:rsidRDefault="00D56EDE" w:rsidP="00AC08F3">
            <w:pPr>
              <w:pStyle w:val="headertabella0"/>
              <w:rPr>
                <w:color w:val="002060"/>
              </w:rPr>
            </w:pPr>
            <w:r w:rsidRPr="00D56E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E25D0"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D4FBC"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8E1D3"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C1F51"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A1ABA" w14:textId="77777777" w:rsidR="00D56EDE" w:rsidRPr="00D56EDE" w:rsidRDefault="00D56EDE" w:rsidP="00AC08F3">
            <w:pPr>
              <w:pStyle w:val="headertabella0"/>
              <w:rPr>
                <w:color w:val="002060"/>
              </w:rPr>
            </w:pPr>
            <w:r w:rsidRPr="00D56EDE">
              <w:rPr>
                <w:color w:val="002060"/>
              </w:rPr>
              <w:t>Impianto</w:t>
            </w:r>
          </w:p>
        </w:tc>
      </w:tr>
      <w:tr w:rsidR="00D56EDE" w:rsidRPr="00D56EDE" w14:paraId="79DB02A6" w14:textId="77777777" w:rsidTr="007A15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FB0C" w14:textId="77777777" w:rsidR="00D56EDE" w:rsidRPr="007A15E9" w:rsidRDefault="00D56EDE" w:rsidP="00AC08F3">
            <w:pPr>
              <w:pStyle w:val="rowtabella0"/>
              <w:rPr>
                <w:color w:val="002060"/>
                <w:highlight w:val="yellow"/>
              </w:rPr>
            </w:pPr>
            <w:r w:rsidRPr="007A15E9">
              <w:rPr>
                <w:color w:val="002060"/>
                <w:highlight w:val="yellow"/>
              </w:rPr>
              <w:lastRenderedPageBreak/>
              <w:t>01/03/2025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A757" w14:textId="77777777" w:rsidR="00D56EDE" w:rsidRPr="007A15E9" w:rsidRDefault="00D56EDE" w:rsidP="00AC08F3">
            <w:pPr>
              <w:pStyle w:val="rowtabella0"/>
              <w:jc w:val="center"/>
              <w:rPr>
                <w:color w:val="002060"/>
                <w:highlight w:val="yellow"/>
              </w:rPr>
            </w:pPr>
            <w:r w:rsidRPr="007A15E9">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A658" w14:textId="77777777" w:rsidR="00D56EDE" w:rsidRPr="007A15E9" w:rsidRDefault="00D56EDE" w:rsidP="00AC08F3">
            <w:pPr>
              <w:pStyle w:val="rowtabella0"/>
              <w:rPr>
                <w:color w:val="002060"/>
                <w:highlight w:val="yellow"/>
              </w:rPr>
            </w:pPr>
            <w:r w:rsidRPr="007A15E9">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273D5" w14:textId="77777777" w:rsidR="00D56EDE" w:rsidRPr="007A15E9" w:rsidRDefault="00D56EDE" w:rsidP="00AC08F3">
            <w:pPr>
              <w:pStyle w:val="rowtabella0"/>
              <w:rPr>
                <w:color w:val="002060"/>
                <w:highlight w:val="yellow"/>
              </w:rPr>
            </w:pPr>
            <w:r w:rsidRPr="007A15E9">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8180" w14:textId="72E906B5" w:rsidR="00D56EDE" w:rsidRPr="00D56EDE" w:rsidRDefault="007A15E9" w:rsidP="00AC08F3">
            <w:pPr>
              <w:pStyle w:val="rowtabella0"/>
              <w:rPr>
                <w:color w:val="002060"/>
              </w:rPr>
            </w:pPr>
            <w:r>
              <w:rPr>
                <w:color w:val="002060"/>
              </w:rPr>
              <w:t>02</w:t>
            </w:r>
            <w:r w:rsidR="00D56EDE" w:rsidRPr="00D56EDE">
              <w:rPr>
                <w:color w:val="002060"/>
              </w:rPr>
              <w:t>/0</w:t>
            </w:r>
            <w:r>
              <w:rPr>
                <w:color w:val="002060"/>
              </w:rPr>
              <w:t>3</w:t>
            </w:r>
            <w:r w:rsidR="00D56EDE" w:rsidRPr="00D56EDE">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0483" w14:textId="77777777" w:rsidR="00D56EDE" w:rsidRPr="00D56EDE" w:rsidRDefault="00D56EDE" w:rsidP="00AC08F3">
            <w:pPr>
              <w:pStyle w:val="rowtabella0"/>
              <w:jc w:val="center"/>
              <w:rPr>
                <w:color w:val="002060"/>
              </w:rPr>
            </w:pPr>
            <w:r w:rsidRPr="007A15E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D67A" w14:textId="77777777" w:rsidR="00D56EDE" w:rsidRPr="00D56EDE" w:rsidRDefault="00D56EDE" w:rsidP="00AC08F3">
            <w:pPr>
              <w:pStyle w:val="rowtabella0"/>
              <w:jc w:val="center"/>
              <w:rPr>
                <w:color w:val="002060"/>
              </w:rPr>
            </w:pPr>
            <w:r w:rsidRPr="00D56ED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EBB2" w14:textId="77777777" w:rsidR="00D56EDE" w:rsidRPr="00D56EDE" w:rsidRDefault="00D56EDE" w:rsidP="00AC08F3">
            <w:pPr>
              <w:pStyle w:val="rowtabella0"/>
              <w:rPr>
                <w:color w:val="002060"/>
              </w:rPr>
            </w:pPr>
            <w:r w:rsidRPr="007A15E9">
              <w:rPr>
                <w:color w:val="002060"/>
                <w:highlight w:val="yellow"/>
              </w:rPr>
              <w:t>PALASPORT "ZANNONI 2" JESI VIA ZANNONI</w:t>
            </w:r>
          </w:p>
        </w:tc>
      </w:tr>
    </w:tbl>
    <w:p w14:paraId="5251D85D" w14:textId="77777777" w:rsidR="00D56EDE" w:rsidRPr="00D56EDE" w:rsidRDefault="00D56EDE" w:rsidP="00D56EDE">
      <w:pPr>
        <w:pStyle w:val="breakline"/>
        <w:rPr>
          <w:rFonts w:eastAsiaTheme="minorEastAsia"/>
          <w:color w:val="002060"/>
        </w:rPr>
      </w:pPr>
    </w:p>
    <w:p w14:paraId="28E64D51" w14:textId="77777777" w:rsidR="00D56EDE" w:rsidRPr="00D56EDE" w:rsidRDefault="00D56EDE" w:rsidP="00D56EDE">
      <w:pPr>
        <w:pStyle w:val="breakline"/>
        <w:rPr>
          <w:color w:val="002060"/>
        </w:rPr>
      </w:pPr>
    </w:p>
    <w:p w14:paraId="2630E017" w14:textId="77777777" w:rsidR="00D56EDE" w:rsidRPr="00D56EDE" w:rsidRDefault="00D56EDE" w:rsidP="00D56EDE">
      <w:pPr>
        <w:pStyle w:val="titoloprinc0"/>
        <w:rPr>
          <w:color w:val="002060"/>
        </w:rPr>
      </w:pPr>
      <w:r w:rsidRPr="00D56EDE">
        <w:rPr>
          <w:color w:val="002060"/>
        </w:rPr>
        <w:t>RISULTATI</w:t>
      </w:r>
    </w:p>
    <w:p w14:paraId="3C1186A8" w14:textId="77777777" w:rsidR="00D56EDE" w:rsidRPr="00D56EDE" w:rsidRDefault="00D56EDE" w:rsidP="00D56EDE">
      <w:pPr>
        <w:pStyle w:val="breakline"/>
        <w:rPr>
          <w:color w:val="002060"/>
        </w:rPr>
      </w:pPr>
    </w:p>
    <w:p w14:paraId="0767ACA2" w14:textId="77777777" w:rsidR="00D56EDE" w:rsidRPr="00D56EDE" w:rsidRDefault="00D56EDE" w:rsidP="00D56EDE">
      <w:pPr>
        <w:pStyle w:val="sottotitolocampionato10"/>
        <w:rPr>
          <w:color w:val="002060"/>
        </w:rPr>
      </w:pPr>
      <w:r w:rsidRPr="00D56EDE">
        <w:rPr>
          <w:color w:val="002060"/>
        </w:rPr>
        <w:t>RISULTATI UFFICIALI GARE DEL 22/02/2025</w:t>
      </w:r>
    </w:p>
    <w:p w14:paraId="36D165B1" w14:textId="77777777" w:rsidR="003E0335" w:rsidRPr="003E0335" w:rsidRDefault="003E0335"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21E9B2FE" w14:textId="77777777" w:rsidR="00D56EDE" w:rsidRPr="00D56EDE" w:rsidRDefault="00D56EDE" w:rsidP="00D56E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6EDE" w:rsidRPr="00D56EDE" w14:paraId="3BAF25D0"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0008272C"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485A7" w14:textId="77777777" w:rsidR="00D56EDE" w:rsidRPr="00D56EDE" w:rsidRDefault="00D56EDE" w:rsidP="00AC08F3">
                  <w:pPr>
                    <w:pStyle w:val="headertabella0"/>
                    <w:rPr>
                      <w:color w:val="002060"/>
                    </w:rPr>
                  </w:pPr>
                  <w:r w:rsidRPr="00D56EDE">
                    <w:rPr>
                      <w:color w:val="002060"/>
                    </w:rPr>
                    <w:t>GIRONE G - 2 Giornata - A</w:t>
                  </w:r>
                </w:p>
              </w:tc>
            </w:tr>
            <w:tr w:rsidR="00D56EDE" w:rsidRPr="00D56EDE" w14:paraId="7098795E"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36BBF" w14:textId="77777777" w:rsidR="00D56EDE" w:rsidRPr="00D56EDE" w:rsidRDefault="00D56EDE" w:rsidP="00AC08F3">
                  <w:pPr>
                    <w:pStyle w:val="rowtabella0"/>
                    <w:rPr>
                      <w:color w:val="002060"/>
                    </w:rPr>
                  </w:pPr>
                  <w:r w:rsidRPr="00D56EDE">
                    <w:rPr>
                      <w:color w:val="002060"/>
                    </w:rPr>
                    <w:t>FERMANA FUTSAL 2022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95108" w14:textId="77777777" w:rsidR="00D56EDE" w:rsidRPr="00D56EDE" w:rsidRDefault="00D56EDE" w:rsidP="00AC08F3">
                  <w:pPr>
                    <w:pStyle w:val="rowtabella0"/>
                    <w:rPr>
                      <w:color w:val="002060"/>
                    </w:rPr>
                  </w:pPr>
                  <w:r w:rsidRPr="00D56ED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694CB" w14:textId="77777777" w:rsidR="00D56EDE" w:rsidRPr="00D56EDE" w:rsidRDefault="00D56EDE" w:rsidP="00AC08F3">
                  <w:pPr>
                    <w:pStyle w:val="rowtabella0"/>
                    <w:jc w:val="center"/>
                    <w:rPr>
                      <w:color w:val="002060"/>
                    </w:rPr>
                  </w:pPr>
                  <w:r w:rsidRPr="00D56EDE">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71760" w14:textId="77777777" w:rsidR="00D56EDE" w:rsidRPr="00D56EDE" w:rsidRDefault="00D56EDE" w:rsidP="00AC08F3">
                  <w:pPr>
                    <w:pStyle w:val="rowtabella0"/>
                    <w:jc w:val="center"/>
                    <w:rPr>
                      <w:color w:val="002060"/>
                    </w:rPr>
                  </w:pPr>
                  <w:r w:rsidRPr="00D56EDE">
                    <w:rPr>
                      <w:color w:val="002060"/>
                    </w:rPr>
                    <w:t> </w:t>
                  </w:r>
                </w:p>
              </w:tc>
            </w:tr>
            <w:tr w:rsidR="00D56EDE" w:rsidRPr="00D56EDE" w14:paraId="38F14485"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74ED88" w14:textId="77777777" w:rsidR="00D56EDE" w:rsidRPr="00D56EDE" w:rsidRDefault="00D56EDE" w:rsidP="00AC08F3">
                  <w:pPr>
                    <w:pStyle w:val="rowtabella0"/>
                    <w:rPr>
                      <w:color w:val="002060"/>
                    </w:rPr>
                  </w:pPr>
                  <w:r w:rsidRPr="00D56EDE">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940EA" w14:textId="77777777" w:rsidR="00D56EDE" w:rsidRPr="00D56EDE" w:rsidRDefault="00D56EDE" w:rsidP="00AC08F3">
                  <w:pPr>
                    <w:pStyle w:val="rowtabella0"/>
                    <w:rPr>
                      <w:color w:val="002060"/>
                    </w:rPr>
                  </w:pPr>
                  <w:r w:rsidRPr="00D56EDE">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C27ED" w14:textId="77777777" w:rsidR="00D56EDE" w:rsidRPr="00D56EDE" w:rsidRDefault="00D56EDE" w:rsidP="00AC08F3">
                  <w:pPr>
                    <w:pStyle w:val="rowtabella0"/>
                    <w:jc w:val="center"/>
                    <w:rPr>
                      <w:color w:val="002060"/>
                    </w:rPr>
                  </w:pPr>
                  <w:r w:rsidRPr="00D56EDE">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47D8C" w14:textId="77777777" w:rsidR="00D56EDE" w:rsidRPr="00D56EDE" w:rsidRDefault="00D56EDE" w:rsidP="00AC08F3">
                  <w:pPr>
                    <w:pStyle w:val="rowtabella0"/>
                    <w:jc w:val="center"/>
                    <w:rPr>
                      <w:color w:val="002060"/>
                    </w:rPr>
                  </w:pPr>
                  <w:r w:rsidRPr="00D56EDE">
                    <w:rPr>
                      <w:color w:val="002060"/>
                    </w:rPr>
                    <w:t> </w:t>
                  </w:r>
                </w:p>
              </w:tc>
            </w:tr>
          </w:tbl>
          <w:p w14:paraId="1ADE61EF" w14:textId="77777777" w:rsidR="00D56EDE" w:rsidRPr="00D56EDE" w:rsidRDefault="00D56EDE" w:rsidP="00AC08F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55C0CA8C"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FC977" w14:textId="77777777" w:rsidR="00D56EDE" w:rsidRPr="00D56EDE" w:rsidRDefault="00D56EDE" w:rsidP="00AC08F3">
                  <w:pPr>
                    <w:pStyle w:val="headertabella0"/>
                    <w:rPr>
                      <w:color w:val="002060"/>
                    </w:rPr>
                  </w:pPr>
                  <w:r w:rsidRPr="00D56EDE">
                    <w:rPr>
                      <w:color w:val="002060"/>
                    </w:rPr>
                    <w:t>GIRONE SA - 2 Giornata - A</w:t>
                  </w:r>
                </w:p>
              </w:tc>
            </w:tr>
            <w:tr w:rsidR="00D56EDE" w:rsidRPr="00D56EDE" w14:paraId="1312499B" w14:textId="77777777" w:rsidTr="00AC08F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274169" w14:textId="77777777" w:rsidR="00D56EDE" w:rsidRPr="00D56EDE" w:rsidRDefault="00D56EDE" w:rsidP="00AC08F3">
                  <w:pPr>
                    <w:pStyle w:val="rowtabella0"/>
                    <w:rPr>
                      <w:color w:val="002060"/>
                    </w:rPr>
                  </w:pPr>
                  <w:r w:rsidRPr="00D56EDE">
                    <w:rPr>
                      <w:color w:val="002060"/>
                    </w:rPr>
                    <w:t>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055034" w14:textId="77777777" w:rsidR="00D56EDE" w:rsidRPr="00D56EDE" w:rsidRDefault="00D56EDE" w:rsidP="00AC08F3">
                  <w:pPr>
                    <w:pStyle w:val="rowtabella0"/>
                    <w:rPr>
                      <w:color w:val="002060"/>
                    </w:rPr>
                  </w:pPr>
                  <w:r w:rsidRPr="00D56EDE">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E2CCC8" w14:textId="77777777" w:rsidR="00D56EDE" w:rsidRPr="00D56EDE" w:rsidRDefault="00D56EDE" w:rsidP="00AC08F3">
                  <w:pPr>
                    <w:pStyle w:val="rowtabella0"/>
                    <w:jc w:val="center"/>
                    <w:rPr>
                      <w:color w:val="002060"/>
                    </w:rPr>
                  </w:pPr>
                  <w:r w:rsidRPr="00D56EDE">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D6F218" w14:textId="77777777" w:rsidR="00D56EDE" w:rsidRPr="00D56EDE" w:rsidRDefault="00D56EDE" w:rsidP="00AC08F3">
                  <w:pPr>
                    <w:pStyle w:val="rowtabella0"/>
                    <w:jc w:val="center"/>
                    <w:rPr>
                      <w:color w:val="002060"/>
                    </w:rPr>
                  </w:pPr>
                  <w:r w:rsidRPr="00D56EDE">
                    <w:rPr>
                      <w:color w:val="002060"/>
                    </w:rPr>
                    <w:t> </w:t>
                  </w:r>
                </w:p>
              </w:tc>
            </w:tr>
          </w:tbl>
          <w:p w14:paraId="3F9E6C57" w14:textId="77777777" w:rsidR="00D56EDE" w:rsidRPr="00D56EDE" w:rsidRDefault="00D56EDE" w:rsidP="00AC08F3">
            <w:pPr>
              <w:rPr>
                <w:color w:val="002060"/>
              </w:rPr>
            </w:pPr>
          </w:p>
        </w:tc>
      </w:tr>
    </w:tbl>
    <w:p w14:paraId="494A7F18" w14:textId="77777777" w:rsidR="00D56EDE" w:rsidRPr="00D56EDE" w:rsidRDefault="00D56EDE" w:rsidP="00D56ED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6EDE" w:rsidRPr="00D56EDE" w14:paraId="2B0A2088"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2C768A10"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A9016" w14:textId="77777777" w:rsidR="00D56EDE" w:rsidRPr="00D56EDE" w:rsidRDefault="00D56EDE" w:rsidP="00AC08F3">
                  <w:pPr>
                    <w:pStyle w:val="headertabella0"/>
                    <w:rPr>
                      <w:color w:val="002060"/>
                    </w:rPr>
                  </w:pPr>
                  <w:r w:rsidRPr="00D56EDE">
                    <w:rPr>
                      <w:color w:val="002060"/>
                    </w:rPr>
                    <w:t>GIRONE SB - 2 Giornata - A</w:t>
                  </w:r>
                </w:p>
              </w:tc>
            </w:tr>
            <w:tr w:rsidR="00D56EDE" w:rsidRPr="00D56EDE" w14:paraId="0D3007F0"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9B5B22" w14:textId="77777777" w:rsidR="00D56EDE" w:rsidRPr="00D56EDE" w:rsidRDefault="00D56EDE" w:rsidP="00AC08F3">
                  <w:pPr>
                    <w:pStyle w:val="rowtabella0"/>
                    <w:rPr>
                      <w:color w:val="002060"/>
                    </w:rPr>
                  </w:pPr>
                  <w:r w:rsidRPr="00D56EDE">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40098" w14:textId="77777777" w:rsidR="00D56EDE" w:rsidRPr="00D56EDE" w:rsidRDefault="00D56EDE" w:rsidP="00AC08F3">
                  <w:pPr>
                    <w:pStyle w:val="rowtabella0"/>
                    <w:rPr>
                      <w:color w:val="002060"/>
                    </w:rPr>
                  </w:pPr>
                  <w:r w:rsidRPr="00D56EDE">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78782" w14:textId="77777777" w:rsidR="00D56EDE" w:rsidRPr="00D56EDE" w:rsidRDefault="00D56EDE" w:rsidP="00AC08F3">
                  <w:pPr>
                    <w:pStyle w:val="rowtabella0"/>
                    <w:jc w:val="center"/>
                    <w:rPr>
                      <w:color w:val="002060"/>
                    </w:rPr>
                  </w:pPr>
                  <w:r w:rsidRPr="00D56EDE">
                    <w:rPr>
                      <w:color w:val="002060"/>
                    </w:rPr>
                    <w:t>11 - 7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65A39" w14:textId="77777777" w:rsidR="00D56EDE" w:rsidRPr="00D56EDE" w:rsidRDefault="00D56EDE" w:rsidP="00AC08F3">
                  <w:pPr>
                    <w:pStyle w:val="rowtabella0"/>
                    <w:jc w:val="center"/>
                    <w:rPr>
                      <w:color w:val="002060"/>
                    </w:rPr>
                  </w:pPr>
                  <w:r w:rsidRPr="00D56EDE">
                    <w:rPr>
                      <w:color w:val="002060"/>
                    </w:rPr>
                    <w:t> </w:t>
                  </w:r>
                </w:p>
              </w:tc>
            </w:tr>
            <w:tr w:rsidR="00D56EDE" w:rsidRPr="00D56EDE" w14:paraId="1CB2ADDC"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AD43C1" w14:textId="77777777" w:rsidR="00D56EDE" w:rsidRPr="00D56EDE" w:rsidRDefault="00D56EDE" w:rsidP="00AC08F3">
                  <w:pPr>
                    <w:pStyle w:val="rowtabella0"/>
                    <w:rPr>
                      <w:color w:val="002060"/>
                    </w:rPr>
                  </w:pPr>
                  <w:r w:rsidRPr="00D56EDE">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CF41E" w14:textId="77777777" w:rsidR="00D56EDE" w:rsidRPr="00D56EDE" w:rsidRDefault="00D56EDE" w:rsidP="00AC08F3">
                  <w:pPr>
                    <w:pStyle w:val="rowtabella0"/>
                    <w:rPr>
                      <w:color w:val="002060"/>
                    </w:rPr>
                  </w:pPr>
                  <w:r w:rsidRPr="00D56EDE">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DF4CB" w14:textId="77777777" w:rsidR="00D56EDE" w:rsidRPr="00D56EDE" w:rsidRDefault="00D56EDE" w:rsidP="00AC08F3">
                  <w:pPr>
                    <w:pStyle w:val="rowtabella0"/>
                    <w:jc w:val="center"/>
                    <w:rPr>
                      <w:color w:val="002060"/>
                    </w:rPr>
                  </w:pPr>
                  <w:r w:rsidRPr="00D56EDE">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4FE0A" w14:textId="77777777" w:rsidR="00D56EDE" w:rsidRPr="00D56EDE" w:rsidRDefault="00D56EDE" w:rsidP="00AC08F3">
                  <w:pPr>
                    <w:pStyle w:val="rowtabella0"/>
                    <w:jc w:val="center"/>
                    <w:rPr>
                      <w:color w:val="002060"/>
                    </w:rPr>
                  </w:pPr>
                  <w:r w:rsidRPr="00D56EDE">
                    <w:rPr>
                      <w:color w:val="002060"/>
                    </w:rPr>
                    <w:t> </w:t>
                  </w:r>
                </w:p>
              </w:tc>
            </w:tr>
            <w:tr w:rsidR="00D56EDE" w:rsidRPr="00D56EDE" w14:paraId="4AE682E2"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0DC49DCD" w14:textId="77777777" w:rsidR="00D56EDE" w:rsidRPr="00D56EDE" w:rsidRDefault="00D56EDE" w:rsidP="00AC08F3">
                  <w:pPr>
                    <w:pStyle w:val="rowtabella0"/>
                    <w:rPr>
                      <w:color w:val="002060"/>
                    </w:rPr>
                  </w:pPr>
                  <w:r w:rsidRPr="00D56EDE">
                    <w:rPr>
                      <w:color w:val="002060"/>
                    </w:rPr>
                    <w:t>(1) - disputata il 23/02/2025</w:t>
                  </w:r>
                </w:p>
              </w:tc>
            </w:tr>
          </w:tbl>
          <w:p w14:paraId="083807E6" w14:textId="77777777" w:rsidR="00D56EDE" w:rsidRPr="00D56EDE" w:rsidRDefault="00D56EDE" w:rsidP="00AC08F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05C6A211"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3B654" w14:textId="77777777" w:rsidR="00D56EDE" w:rsidRPr="00D56EDE" w:rsidRDefault="00D56EDE" w:rsidP="00AC08F3">
                  <w:pPr>
                    <w:pStyle w:val="headertabella0"/>
                    <w:rPr>
                      <w:color w:val="002060"/>
                    </w:rPr>
                  </w:pPr>
                  <w:r w:rsidRPr="00D56EDE">
                    <w:rPr>
                      <w:color w:val="002060"/>
                    </w:rPr>
                    <w:t>GIRONE SC - 2 Giornata - A</w:t>
                  </w:r>
                </w:p>
              </w:tc>
            </w:tr>
            <w:tr w:rsidR="00D56EDE" w:rsidRPr="00D56EDE" w14:paraId="44A14FA5"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408B8" w14:textId="77777777" w:rsidR="00D56EDE" w:rsidRPr="00D56EDE" w:rsidRDefault="00D56EDE" w:rsidP="00AC08F3">
                  <w:pPr>
                    <w:pStyle w:val="rowtabella0"/>
                    <w:rPr>
                      <w:color w:val="002060"/>
                    </w:rPr>
                  </w:pPr>
                  <w:r w:rsidRPr="00D56EDE">
                    <w:rPr>
                      <w:color w:val="002060"/>
                    </w:rPr>
                    <w:t>(1) 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F4A91" w14:textId="77777777" w:rsidR="00D56EDE" w:rsidRPr="00D56EDE" w:rsidRDefault="00D56EDE" w:rsidP="00AC08F3">
                  <w:pPr>
                    <w:pStyle w:val="rowtabella0"/>
                    <w:rPr>
                      <w:color w:val="002060"/>
                    </w:rPr>
                  </w:pPr>
                  <w:r w:rsidRPr="00D56EDE">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C80B5" w14:textId="77777777" w:rsidR="00D56EDE" w:rsidRPr="00D56EDE" w:rsidRDefault="00D56EDE" w:rsidP="00AC08F3">
                  <w:pPr>
                    <w:pStyle w:val="rowtabella0"/>
                    <w:jc w:val="center"/>
                    <w:rPr>
                      <w:color w:val="002060"/>
                    </w:rPr>
                  </w:pPr>
                  <w:r w:rsidRPr="00D56EDE">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2660A" w14:textId="77777777" w:rsidR="00D56EDE" w:rsidRPr="00D56EDE" w:rsidRDefault="00D56EDE" w:rsidP="00AC08F3">
                  <w:pPr>
                    <w:pStyle w:val="rowtabella0"/>
                    <w:jc w:val="center"/>
                    <w:rPr>
                      <w:color w:val="002060"/>
                    </w:rPr>
                  </w:pPr>
                  <w:r w:rsidRPr="00D56EDE">
                    <w:rPr>
                      <w:color w:val="002060"/>
                    </w:rPr>
                    <w:t> </w:t>
                  </w:r>
                </w:p>
              </w:tc>
            </w:tr>
            <w:tr w:rsidR="00D56EDE" w:rsidRPr="00D56EDE" w14:paraId="7B45C989"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947C0" w14:textId="77777777" w:rsidR="00D56EDE" w:rsidRPr="00D56EDE" w:rsidRDefault="00D56EDE" w:rsidP="00AC08F3">
                  <w:pPr>
                    <w:pStyle w:val="rowtabella0"/>
                    <w:rPr>
                      <w:color w:val="002060"/>
                    </w:rPr>
                  </w:pPr>
                  <w:proofErr w:type="gramStart"/>
                  <w:r w:rsidRPr="00D56EDE">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296A5" w14:textId="77777777" w:rsidR="00D56EDE" w:rsidRPr="00D56EDE" w:rsidRDefault="00D56EDE" w:rsidP="00AC08F3">
                  <w:pPr>
                    <w:pStyle w:val="rowtabella0"/>
                    <w:rPr>
                      <w:color w:val="002060"/>
                    </w:rPr>
                  </w:pPr>
                  <w:r w:rsidRPr="00D56EDE">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A2890" w14:textId="77777777" w:rsidR="00D56EDE" w:rsidRPr="00D56EDE" w:rsidRDefault="00D56EDE" w:rsidP="00AC08F3">
                  <w:pPr>
                    <w:pStyle w:val="rowtabella0"/>
                    <w:jc w:val="center"/>
                    <w:rPr>
                      <w:color w:val="002060"/>
                    </w:rPr>
                  </w:pPr>
                  <w:r w:rsidRPr="00D56EDE">
                    <w:rPr>
                      <w:color w:val="002060"/>
                    </w:rPr>
                    <w:t>12 - 1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2D016" w14:textId="77777777" w:rsidR="00D56EDE" w:rsidRPr="00D56EDE" w:rsidRDefault="00D56EDE" w:rsidP="00AC08F3">
                  <w:pPr>
                    <w:pStyle w:val="rowtabella0"/>
                    <w:jc w:val="center"/>
                    <w:rPr>
                      <w:color w:val="002060"/>
                    </w:rPr>
                  </w:pPr>
                  <w:r w:rsidRPr="00D56EDE">
                    <w:rPr>
                      <w:color w:val="002060"/>
                    </w:rPr>
                    <w:t> </w:t>
                  </w:r>
                </w:p>
              </w:tc>
            </w:tr>
            <w:tr w:rsidR="00D56EDE" w:rsidRPr="00D56EDE" w14:paraId="34105B6F"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3F517C0A" w14:textId="77777777" w:rsidR="00D56EDE" w:rsidRPr="00D56EDE" w:rsidRDefault="00D56EDE" w:rsidP="00AC08F3">
                  <w:pPr>
                    <w:pStyle w:val="rowtabella0"/>
                    <w:rPr>
                      <w:color w:val="002060"/>
                    </w:rPr>
                  </w:pPr>
                  <w:r w:rsidRPr="00D56EDE">
                    <w:rPr>
                      <w:color w:val="002060"/>
                    </w:rPr>
                    <w:t>(1) - disputata il 23/02/2025</w:t>
                  </w:r>
                </w:p>
              </w:tc>
            </w:tr>
          </w:tbl>
          <w:p w14:paraId="729075F5" w14:textId="77777777" w:rsidR="00D56EDE" w:rsidRPr="00D56EDE" w:rsidRDefault="00D56EDE" w:rsidP="00AC08F3">
            <w:pPr>
              <w:rPr>
                <w:color w:val="002060"/>
              </w:rPr>
            </w:pPr>
          </w:p>
        </w:tc>
      </w:tr>
    </w:tbl>
    <w:p w14:paraId="3E8EC3DE" w14:textId="77777777" w:rsidR="00D56EDE" w:rsidRPr="00D56EDE" w:rsidRDefault="00D56EDE" w:rsidP="00D56EDE">
      <w:pPr>
        <w:pStyle w:val="breakline"/>
        <w:rPr>
          <w:rFonts w:eastAsiaTheme="minorEastAsia"/>
          <w:color w:val="002060"/>
        </w:rPr>
      </w:pPr>
    </w:p>
    <w:p w14:paraId="05FCF9E9" w14:textId="77777777" w:rsidR="00D56EDE" w:rsidRPr="00D56EDE" w:rsidRDefault="00D56EDE" w:rsidP="00D56EDE">
      <w:pPr>
        <w:pStyle w:val="breakline"/>
        <w:rPr>
          <w:color w:val="002060"/>
        </w:rPr>
      </w:pPr>
    </w:p>
    <w:p w14:paraId="550C2673" w14:textId="77777777" w:rsidR="00D56EDE" w:rsidRPr="00D56EDE" w:rsidRDefault="00D56EDE" w:rsidP="00D56EDE">
      <w:pPr>
        <w:pStyle w:val="titoloprinc0"/>
        <w:rPr>
          <w:color w:val="002060"/>
        </w:rPr>
      </w:pPr>
      <w:r w:rsidRPr="00D56EDE">
        <w:rPr>
          <w:color w:val="002060"/>
        </w:rPr>
        <w:t>GIUDICE SPORTIVO</w:t>
      </w:r>
    </w:p>
    <w:p w14:paraId="4E2BFC91" w14:textId="77777777" w:rsidR="00D56EDE" w:rsidRPr="00D56EDE" w:rsidRDefault="00D56EDE" w:rsidP="00D56EDE">
      <w:pPr>
        <w:pStyle w:val="diffida"/>
        <w:rPr>
          <w:color w:val="002060"/>
        </w:rPr>
      </w:pPr>
      <w:r w:rsidRPr="00D56EDE">
        <w:rPr>
          <w:color w:val="002060"/>
        </w:rPr>
        <w:t>Il Giudice Sportivo Avv. Agnese Lazzaretti, con l'assistenza del Segretario Angelo Castellana, nella seduta del 26/02/2025, ha adottato le decisioni che di seguito integralmente si riportano:</w:t>
      </w:r>
    </w:p>
    <w:p w14:paraId="08852B02" w14:textId="77777777" w:rsidR="00D56EDE" w:rsidRPr="00D56EDE" w:rsidRDefault="00D56EDE" w:rsidP="00D56EDE">
      <w:pPr>
        <w:pStyle w:val="titolo10"/>
        <w:rPr>
          <w:color w:val="002060"/>
        </w:rPr>
      </w:pPr>
      <w:r w:rsidRPr="00D56EDE">
        <w:rPr>
          <w:color w:val="002060"/>
        </w:rPr>
        <w:t xml:space="preserve">GARE DEL 22/ 2/2025 </w:t>
      </w:r>
    </w:p>
    <w:p w14:paraId="77CFA784" w14:textId="77777777" w:rsidR="00D56EDE" w:rsidRPr="00D56EDE" w:rsidRDefault="00D56EDE" w:rsidP="00D56EDE">
      <w:pPr>
        <w:pStyle w:val="titolo7a"/>
        <w:rPr>
          <w:color w:val="002060"/>
        </w:rPr>
      </w:pPr>
      <w:r w:rsidRPr="00D56EDE">
        <w:rPr>
          <w:color w:val="002060"/>
        </w:rPr>
        <w:t xml:space="preserve">PROVVEDIMENTI DISCIPLINARI </w:t>
      </w:r>
    </w:p>
    <w:p w14:paraId="745A7134"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4CB5DAA4" w14:textId="77777777" w:rsidR="00D56EDE" w:rsidRPr="00D56EDE" w:rsidRDefault="00D56EDE" w:rsidP="00D56EDE">
      <w:pPr>
        <w:pStyle w:val="titolo30"/>
        <w:rPr>
          <w:color w:val="002060"/>
        </w:rPr>
      </w:pPr>
      <w:r w:rsidRPr="00D56EDE">
        <w:rPr>
          <w:color w:val="002060"/>
        </w:rPr>
        <w:t xml:space="preserve">CALCIATORI ESPULSI </w:t>
      </w:r>
    </w:p>
    <w:p w14:paraId="77919E11" w14:textId="77777777" w:rsidR="00D56EDE" w:rsidRPr="00D56EDE" w:rsidRDefault="00D56EDE" w:rsidP="00D56EDE">
      <w:pPr>
        <w:pStyle w:val="titolo20"/>
        <w:rPr>
          <w:color w:val="002060"/>
        </w:rPr>
      </w:pPr>
      <w:r w:rsidRPr="00D56ED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B6D4311" w14:textId="77777777" w:rsidTr="00AC08F3">
        <w:tc>
          <w:tcPr>
            <w:tcW w:w="2200" w:type="dxa"/>
            <w:tcMar>
              <w:top w:w="20" w:type="dxa"/>
              <w:left w:w="20" w:type="dxa"/>
              <w:bottom w:w="20" w:type="dxa"/>
              <w:right w:w="20" w:type="dxa"/>
            </w:tcMar>
            <w:vAlign w:val="center"/>
            <w:hideMark/>
          </w:tcPr>
          <w:p w14:paraId="2869DFDF" w14:textId="77777777" w:rsidR="00D56EDE" w:rsidRPr="00D56EDE" w:rsidRDefault="00D56EDE" w:rsidP="00AC08F3">
            <w:pPr>
              <w:pStyle w:val="movimento"/>
              <w:rPr>
                <w:color w:val="002060"/>
              </w:rPr>
            </w:pPr>
            <w:r w:rsidRPr="00D56EDE">
              <w:rPr>
                <w:color w:val="002060"/>
              </w:rPr>
              <w:t>CORREANI ROSSANO</w:t>
            </w:r>
          </w:p>
        </w:tc>
        <w:tc>
          <w:tcPr>
            <w:tcW w:w="2200" w:type="dxa"/>
            <w:tcMar>
              <w:top w:w="20" w:type="dxa"/>
              <w:left w:w="20" w:type="dxa"/>
              <w:bottom w:w="20" w:type="dxa"/>
              <w:right w:w="20" w:type="dxa"/>
            </w:tcMar>
            <w:vAlign w:val="center"/>
            <w:hideMark/>
          </w:tcPr>
          <w:p w14:paraId="00BE44DC" w14:textId="77777777" w:rsidR="00D56EDE" w:rsidRPr="00D56EDE" w:rsidRDefault="00D56EDE" w:rsidP="00AC08F3">
            <w:pPr>
              <w:pStyle w:val="movimento2"/>
              <w:rPr>
                <w:color w:val="002060"/>
              </w:rPr>
            </w:pPr>
            <w:r w:rsidRPr="00D56EDE">
              <w:rPr>
                <w:color w:val="002060"/>
              </w:rPr>
              <w:t xml:space="preserve">(ACLI MANTOVANI CALCIO A 5) </w:t>
            </w:r>
          </w:p>
        </w:tc>
        <w:tc>
          <w:tcPr>
            <w:tcW w:w="800" w:type="dxa"/>
            <w:tcMar>
              <w:top w:w="20" w:type="dxa"/>
              <w:left w:w="20" w:type="dxa"/>
              <w:bottom w:w="20" w:type="dxa"/>
              <w:right w:w="20" w:type="dxa"/>
            </w:tcMar>
            <w:vAlign w:val="center"/>
            <w:hideMark/>
          </w:tcPr>
          <w:p w14:paraId="1E644D0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8EC5D6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EC8763F" w14:textId="77777777" w:rsidR="00D56EDE" w:rsidRPr="00D56EDE" w:rsidRDefault="00D56EDE" w:rsidP="00AC08F3">
            <w:pPr>
              <w:pStyle w:val="movimento2"/>
              <w:rPr>
                <w:color w:val="002060"/>
              </w:rPr>
            </w:pPr>
            <w:r w:rsidRPr="00D56EDE">
              <w:rPr>
                <w:color w:val="002060"/>
              </w:rPr>
              <w:t> </w:t>
            </w:r>
          </w:p>
        </w:tc>
      </w:tr>
    </w:tbl>
    <w:p w14:paraId="49B29BE5" w14:textId="77777777" w:rsidR="00D56EDE" w:rsidRPr="00D56EDE" w:rsidRDefault="00D56EDE" w:rsidP="00D56EDE">
      <w:pPr>
        <w:pStyle w:val="titolo20"/>
        <w:rPr>
          <w:rFonts w:eastAsiaTheme="minorEastAsia"/>
          <w:color w:val="002060"/>
        </w:rPr>
      </w:pPr>
      <w:r w:rsidRPr="00D56ED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91AF95D" w14:textId="77777777" w:rsidTr="00AC08F3">
        <w:tc>
          <w:tcPr>
            <w:tcW w:w="2200" w:type="dxa"/>
            <w:tcMar>
              <w:top w:w="20" w:type="dxa"/>
              <w:left w:w="20" w:type="dxa"/>
              <w:bottom w:w="20" w:type="dxa"/>
              <w:right w:w="20" w:type="dxa"/>
            </w:tcMar>
            <w:vAlign w:val="center"/>
            <w:hideMark/>
          </w:tcPr>
          <w:p w14:paraId="64138D49" w14:textId="77777777" w:rsidR="00D56EDE" w:rsidRPr="00D56EDE" w:rsidRDefault="00D56EDE" w:rsidP="00AC08F3">
            <w:pPr>
              <w:pStyle w:val="movimento"/>
              <w:rPr>
                <w:color w:val="002060"/>
              </w:rPr>
            </w:pPr>
            <w:r w:rsidRPr="00D56EDE">
              <w:rPr>
                <w:color w:val="002060"/>
              </w:rPr>
              <w:t>ABBONATO MANUEL</w:t>
            </w:r>
          </w:p>
        </w:tc>
        <w:tc>
          <w:tcPr>
            <w:tcW w:w="2200" w:type="dxa"/>
            <w:tcMar>
              <w:top w:w="20" w:type="dxa"/>
              <w:left w:w="20" w:type="dxa"/>
              <w:bottom w:w="20" w:type="dxa"/>
              <w:right w:w="20" w:type="dxa"/>
            </w:tcMar>
            <w:vAlign w:val="center"/>
            <w:hideMark/>
          </w:tcPr>
          <w:p w14:paraId="5D201557" w14:textId="77777777" w:rsidR="00D56EDE" w:rsidRPr="00D56EDE" w:rsidRDefault="00D56EDE" w:rsidP="00AC08F3">
            <w:pPr>
              <w:pStyle w:val="movimento2"/>
              <w:rPr>
                <w:color w:val="002060"/>
              </w:rPr>
            </w:pPr>
            <w:r w:rsidRPr="00D56EDE">
              <w:rPr>
                <w:color w:val="002060"/>
              </w:rPr>
              <w:t xml:space="preserve">(MONTELUPONE CALCIO A 5) </w:t>
            </w:r>
          </w:p>
        </w:tc>
        <w:tc>
          <w:tcPr>
            <w:tcW w:w="800" w:type="dxa"/>
            <w:tcMar>
              <w:top w:w="20" w:type="dxa"/>
              <w:left w:w="20" w:type="dxa"/>
              <w:bottom w:w="20" w:type="dxa"/>
              <w:right w:w="20" w:type="dxa"/>
            </w:tcMar>
            <w:vAlign w:val="center"/>
            <w:hideMark/>
          </w:tcPr>
          <w:p w14:paraId="32DF930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61961DE" w14:textId="77777777" w:rsidR="00D56EDE" w:rsidRPr="00D56EDE" w:rsidRDefault="00D56EDE" w:rsidP="00AC08F3">
            <w:pPr>
              <w:pStyle w:val="movimento"/>
              <w:rPr>
                <w:color w:val="002060"/>
              </w:rPr>
            </w:pPr>
            <w:r w:rsidRPr="00D56EDE">
              <w:rPr>
                <w:color w:val="002060"/>
              </w:rPr>
              <w:t>MARCHIONNI FRANCESCO</w:t>
            </w:r>
          </w:p>
        </w:tc>
        <w:tc>
          <w:tcPr>
            <w:tcW w:w="2200" w:type="dxa"/>
            <w:tcMar>
              <w:top w:w="20" w:type="dxa"/>
              <w:left w:w="20" w:type="dxa"/>
              <w:bottom w:w="20" w:type="dxa"/>
              <w:right w:w="20" w:type="dxa"/>
            </w:tcMar>
            <w:vAlign w:val="center"/>
            <w:hideMark/>
          </w:tcPr>
          <w:p w14:paraId="56CC5D0F" w14:textId="77777777" w:rsidR="00D56EDE" w:rsidRPr="00D56EDE" w:rsidRDefault="00D56EDE" w:rsidP="00AC08F3">
            <w:pPr>
              <w:pStyle w:val="movimento2"/>
              <w:rPr>
                <w:color w:val="002060"/>
              </w:rPr>
            </w:pPr>
            <w:r w:rsidRPr="00D56EDE">
              <w:rPr>
                <w:color w:val="002060"/>
              </w:rPr>
              <w:t xml:space="preserve">(POL.CAGLI SPORT ASSOCIATI) </w:t>
            </w:r>
          </w:p>
        </w:tc>
      </w:tr>
    </w:tbl>
    <w:p w14:paraId="1ADD5ABA" w14:textId="77777777" w:rsidR="00D56EDE" w:rsidRPr="00D56EDE" w:rsidRDefault="00D56EDE" w:rsidP="00D56EDE">
      <w:pPr>
        <w:pStyle w:val="titolo30"/>
        <w:rPr>
          <w:rFonts w:eastAsiaTheme="minorEastAsia"/>
          <w:color w:val="002060"/>
        </w:rPr>
      </w:pPr>
      <w:r w:rsidRPr="00D56EDE">
        <w:rPr>
          <w:color w:val="002060"/>
        </w:rPr>
        <w:t xml:space="preserve">CALCIATORI NON ESPULSI </w:t>
      </w:r>
    </w:p>
    <w:p w14:paraId="38EE4173" w14:textId="77777777" w:rsidR="00D56EDE" w:rsidRPr="00D56EDE" w:rsidRDefault="00D56EDE" w:rsidP="00D56EDE">
      <w:pPr>
        <w:pStyle w:val="titolo20"/>
        <w:rPr>
          <w:color w:val="002060"/>
        </w:rPr>
      </w:pPr>
      <w:r w:rsidRPr="00D56ED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2E8C5EE1" w14:textId="77777777" w:rsidTr="00AC08F3">
        <w:tc>
          <w:tcPr>
            <w:tcW w:w="2200" w:type="dxa"/>
            <w:tcMar>
              <w:top w:w="20" w:type="dxa"/>
              <w:left w:w="20" w:type="dxa"/>
              <w:bottom w:w="20" w:type="dxa"/>
              <w:right w:w="20" w:type="dxa"/>
            </w:tcMar>
            <w:vAlign w:val="center"/>
            <w:hideMark/>
          </w:tcPr>
          <w:p w14:paraId="2751B53E" w14:textId="77777777" w:rsidR="00D56EDE" w:rsidRPr="00D56EDE" w:rsidRDefault="00D56EDE" w:rsidP="00AC08F3">
            <w:pPr>
              <w:pStyle w:val="movimento"/>
              <w:rPr>
                <w:color w:val="002060"/>
              </w:rPr>
            </w:pPr>
            <w:r w:rsidRPr="00D56EDE">
              <w:rPr>
                <w:color w:val="002060"/>
              </w:rPr>
              <w:t>FERRACUTI GIOVANNI</w:t>
            </w:r>
          </w:p>
        </w:tc>
        <w:tc>
          <w:tcPr>
            <w:tcW w:w="2200" w:type="dxa"/>
            <w:tcMar>
              <w:top w:w="20" w:type="dxa"/>
              <w:left w:w="20" w:type="dxa"/>
              <w:bottom w:w="20" w:type="dxa"/>
              <w:right w:w="20" w:type="dxa"/>
            </w:tcMar>
            <w:vAlign w:val="center"/>
            <w:hideMark/>
          </w:tcPr>
          <w:p w14:paraId="04A2C48C" w14:textId="77777777" w:rsidR="00D56EDE" w:rsidRPr="00D56EDE" w:rsidRDefault="00D56EDE" w:rsidP="00AC08F3">
            <w:pPr>
              <w:pStyle w:val="movimento2"/>
              <w:rPr>
                <w:color w:val="002060"/>
              </w:rPr>
            </w:pPr>
            <w:r w:rsidRPr="00D56EDE">
              <w:rPr>
                <w:color w:val="002060"/>
              </w:rPr>
              <w:t xml:space="preserve">(MONTELUPONE CALCIO A 5) </w:t>
            </w:r>
          </w:p>
        </w:tc>
        <w:tc>
          <w:tcPr>
            <w:tcW w:w="800" w:type="dxa"/>
            <w:tcMar>
              <w:top w:w="20" w:type="dxa"/>
              <w:left w:w="20" w:type="dxa"/>
              <w:bottom w:w="20" w:type="dxa"/>
              <w:right w:w="20" w:type="dxa"/>
            </w:tcMar>
            <w:vAlign w:val="center"/>
            <w:hideMark/>
          </w:tcPr>
          <w:p w14:paraId="735AEB1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1FA1FC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3A225AD" w14:textId="77777777" w:rsidR="00D56EDE" w:rsidRPr="00D56EDE" w:rsidRDefault="00D56EDE" w:rsidP="00AC08F3">
            <w:pPr>
              <w:pStyle w:val="movimento2"/>
              <w:rPr>
                <w:color w:val="002060"/>
              </w:rPr>
            </w:pPr>
            <w:r w:rsidRPr="00D56EDE">
              <w:rPr>
                <w:color w:val="002060"/>
              </w:rPr>
              <w:t> </w:t>
            </w:r>
          </w:p>
        </w:tc>
      </w:tr>
    </w:tbl>
    <w:p w14:paraId="5A20A00C" w14:textId="77777777" w:rsidR="00D56EDE" w:rsidRPr="00D56EDE" w:rsidRDefault="00D56EDE" w:rsidP="00D56EDE">
      <w:pPr>
        <w:pStyle w:val="titolo20"/>
        <w:rPr>
          <w:rFonts w:eastAsiaTheme="minorEastAsia"/>
          <w:color w:val="002060"/>
        </w:rPr>
      </w:pPr>
      <w:r w:rsidRPr="00D56ED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669D8532" w14:textId="77777777" w:rsidTr="00AC08F3">
        <w:tc>
          <w:tcPr>
            <w:tcW w:w="2200" w:type="dxa"/>
            <w:tcMar>
              <w:top w:w="20" w:type="dxa"/>
              <w:left w:w="20" w:type="dxa"/>
              <w:bottom w:w="20" w:type="dxa"/>
              <w:right w:w="20" w:type="dxa"/>
            </w:tcMar>
            <w:vAlign w:val="center"/>
            <w:hideMark/>
          </w:tcPr>
          <w:p w14:paraId="30A8E30C" w14:textId="77777777" w:rsidR="00D56EDE" w:rsidRPr="00D56EDE" w:rsidRDefault="00D56EDE" w:rsidP="00AC08F3">
            <w:pPr>
              <w:pStyle w:val="movimento"/>
              <w:rPr>
                <w:color w:val="002060"/>
              </w:rPr>
            </w:pPr>
            <w:r w:rsidRPr="00D56EDE">
              <w:rPr>
                <w:color w:val="002060"/>
              </w:rPr>
              <w:t>CHIACCHIERA ALESSANDRO</w:t>
            </w:r>
          </w:p>
        </w:tc>
        <w:tc>
          <w:tcPr>
            <w:tcW w:w="2200" w:type="dxa"/>
            <w:tcMar>
              <w:top w:w="20" w:type="dxa"/>
              <w:left w:w="20" w:type="dxa"/>
              <w:bottom w:w="20" w:type="dxa"/>
              <w:right w:w="20" w:type="dxa"/>
            </w:tcMar>
            <w:vAlign w:val="center"/>
            <w:hideMark/>
          </w:tcPr>
          <w:p w14:paraId="5A1B1268" w14:textId="77777777" w:rsidR="00D56EDE" w:rsidRPr="00D56EDE" w:rsidRDefault="00D56EDE" w:rsidP="00AC08F3">
            <w:pPr>
              <w:pStyle w:val="movimento2"/>
              <w:rPr>
                <w:color w:val="002060"/>
              </w:rPr>
            </w:pPr>
            <w:r w:rsidRPr="00D56EDE">
              <w:rPr>
                <w:color w:val="002060"/>
              </w:rPr>
              <w:t xml:space="preserve">(MONTELUPONE CALCIO A 5) </w:t>
            </w:r>
          </w:p>
        </w:tc>
        <w:tc>
          <w:tcPr>
            <w:tcW w:w="800" w:type="dxa"/>
            <w:tcMar>
              <w:top w:w="20" w:type="dxa"/>
              <w:left w:w="20" w:type="dxa"/>
              <w:bottom w:w="20" w:type="dxa"/>
              <w:right w:w="20" w:type="dxa"/>
            </w:tcMar>
            <w:vAlign w:val="center"/>
            <w:hideMark/>
          </w:tcPr>
          <w:p w14:paraId="5B9E11D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A1E90A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1A08865" w14:textId="77777777" w:rsidR="00D56EDE" w:rsidRPr="00D56EDE" w:rsidRDefault="00D56EDE" w:rsidP="00AC08F3">
            <w:pPr>
              <w:pStyle w:val="movimento2"/>
              <w:rPr>
                <w:color w:val="002060"/>
              </w:rPr>
            </w:pPr>
            <w:r w:rsidRPr="00D56EDE">
              <w:rPr>
                <w:color w:val="002060"/>
              </w:rPr>
              <w:t> </w:t>
            </w:r>
          </w:p>
        </w:tc>
      </w:tr>
    </w:tbl>
    <w:p w14:paraId="440BCEB1" w14:textId="77777777" w:rsidR="00D56EDE" w:rsidRPr="00D56EDE" w:rsidRDefault="00D56EDE" w:rsidP="00D56EDE">
      <w:pPr>
        <w:pStyle w:val="titolo20"/>
        <w:rPr>
          <w:rFonts w:eastAsiaTheme="minorEastAsia"/>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3991E709" w14:textId="77777777" w:rsidTr="00AC08F3">
        <w:tc>
          <w:tcPr>
            <w:tcW w:w="2200" w:type="dxa"/>
            <w:tcMar>
              <w:top w:w="20" w:type="dxa"/>
              <w:left w:w="20" w:type="dxa"/>
              <w:bottom w:w="20" w:type="dxa"/>
              <w:right w:w="20" w:type="dxa"/>
            </w:tcMar>
            <w:vAlign w:val="center"/>
            <w:hideMark/>
          </w:tcPr>
          <w:p w14:paraId="14053BFD" w14:textId="77777777" w:rsidR="00D56EDE" w:rsidRPr="00D56EDE" w:rsidRDefault="00D56EDE" w:rsidP="00AC08F3">
            <w:pPr>
              <w:pStyle w:val="movimento"/>
              <w:rPr>
                <w:color w:val="002060"/>
              </w:rPr>
            </w:pPr>
            <w:r w:rsidRPr="00D56EDE">
              <w:rPr>
                <w:color w:val="002060"/>
              </w:rPr>
              <w:t>MATTEUCCI PIETRO</w:t>
            </w:r>
          </w:p>
        </w:tc>
        <w:tc>
          <w:tcPr>
            <w:tcW w:w="2200" w:type="dxa"/>
            <w:tcMar>
              <w:top w:w="20" w:type="dxa"/>
              <w:left w:w="20" w:type="dxa"/>
              <w:bottom w:w="20" w:type="dxa"/>
              <w:right w:w="20" w:type="dxa"/>
            </w:tcMar>
            <w:vAlign w:val="center"/>
            <w:hideMark/>
          </w:tcPr>
          <w:p w14:paraId="27DB0AAA" w14:textId="77777777" w:rsidR="00D56EDE" w:rsidRPr="00D56EDE" w:rsidRDefault="00D56EDE" w:rsidP="00AC08F3">
            <w:pPr>
              <w:pStyle w:val="movimento2"/>
              <w:rPr>
                <w:color w:val="002060"/>
              </w:rPr>
            </w:pPr>
            <w:r w:rsidRPr="00D56EDE">
              <w:rPr>
                <w:color w:val="002060"/>
              </w:rPr>
              <w:t xml:space="preserve">(POL.CAGLI SPORT ASSOCIATI) </w:t>
            </w:r>
          </w:p>
        </w:tc>
        <w:tc>
          <w:tcPr>
            <w:tcW w:w="800" w:type="dxa"/>
            <w:tcMar>
              <w:top w:w="20" w:type="dxa"/>
              <w:left w:w="20" w:type="dxa"/>
              <w:bottom w:w="20" w:type="dxa"/>
              <w:right w:w="20" w:type="dxa"/>
            </w:tcMar>
            <w:vAlign w:val="center"/>
            <w:hideMark/>
          </w:tcPr>
          <w:p w14:paraId="1934E69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D7FDA1F"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CDF9CDF" w14:textId="77777777" w:rsidR="00D56EDE" w:rsidRPr="00D56EDE" w:rsidRDefault="00D56EDE" w:rsidP="00AC08F3">
            <w:pPr>
              <w:pStyle w:val="movimento2"/>
              <w:rPr>
                <w:color w:val="002060"/>
              </w:rPr>
            </w:pPr>
            <w:r w:rsidRPr="00D56EDE">
              <w:rPr>
                <w:color w:val="002060"/>
              </w:rPr>
              <w:t> </w:t>
            </w:r>
          </w:p>
        </w:tc>
      </w:tr>
    </w:tbl>
    <w:p w14:paraId="2D591DCF" w14:textId="77777777" w:rsidR="00D56EDE" w:rsidRPr="00D56EDE" w:rsidRDefault="00D56EDE" w:rsidP="00D56EDE">
      <w:pPr>
        <w:pStyle w:val="titolo20"/>
        <w:rPr>
          <w:rFonts w:eastAsiaTheme="minorEastAsia"/>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A39983D" w14:textId="77777777" w:rsidTr="00AC08F3">
        <w:tc>
          <w:tcPr>
            <w:tcW w:w="2200" w:type="dxa"/>
            <w:tcMar>
              <w:top w:w="20" w:type="dxa"/>
              <w:left w:w="20" w:type="dxa"/>
              <w:bottom w:w="20" w:type="dxa"/>
              <w:right w:w="20" w:type="dxa"/>
            </w:tcMar>
            <w:vAlign w:val="center"/>
            <w:hideMark/>
          </w:tcPr>
          <w:p w14:paraId="4ED96A5C" w14:textId="77777777" w:rsidR="00D56EDE" w:rsidRPr="00D56EDE" w:rsidRDefault="00D56EDE" w:rsidP="00AC08F3">
            <w:pPr>
              <w:pStyle w:val="movimento"/>
              <w:rPr>
                <w:color w:val="002060"/>
              </w:rPr>
            </w:pPr>
            <w:r w:rsidRPr="00D56EDE">
              <w:rPr>
                <w:color w:val="002060"/>
              </w:rPr>
              <w:t>BRECCIAROLI BRANDO</w:t>
            </w:r>
          </w:p>
        </w:tc>
        <w:tc>
          <w:tcPr>
            <w:tcW w:w="2200" w:type="dxa"/>
            <w:tcMar>
              <w:top w:w="20" w:type="dxa"/>
              <w:left w:w="20" w:type="dxa"/>
              <w:bottom w:w="20" w:type="dxa"/>
              <w:right w:w="20" w:type="dxa"/>
            </w:tcMar>
            <w:vAlign w:val="center"/>
            <w:hideMark/>
          </w:tcPr>
          <w:p w14:paraId="05D2354D" w14:textId="77777777" w:rsidR="00D56EDE" w:rsidRPr="00D56EDE" w:rsidRDefault="00D56EDE" w:rsidP="00AC08F3">
            <w:pPr>
              <w:pStyle w:val="movimento2"/>
              <w:rPr>
                <w:color w:val="002060"/>
              </w:rPr>
            </w:pPr>
            <w:r w:rsidRPr="00D56EDE">
              <w:rPr>
                <w:color w:val="002060"/>
              </w:rPr>
              <w:t xml:space="preserve">(ACLI MANTOVANI CALCIO A 5) </w:t>
            </w:r>
          </w:p>
        </w:tc>
        <w:tc>
          <w:tcPr>
            <w:tcW w:w="800" w:type="dxa"/>
            <w:tcMar>
              <w:top w:w="20" w:type="dxa"/>
              <w:left w:w="20" w:type="dxa"/>
              <w:bottom w:w="20" w:type="dxa"/>
              <w:right w:w="20" w:type="dxa"/>
            </w:tcMar>
            <w:vAlign w:val="center"/>
            <w:hideMark/>
          </w:tcPr>
          <w:p w14:paraId="6C53715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82FCA14" w14:textId="77777777" w:rsidR="00D56EDE" w:rsidRPr="00D56EDE" w:rsidRDefault="00D56EDE" w:rsidP="00AC08F3">
            <w:pPr>
              <w:pStyle w:val="movimento"/>
              <w:rPr>
                <w:color w:val="002060"/>
              </w:rPr>
            </w:pPr>
            <w:r w:rsidRPr="00D56EDE">
              <w:rPr>
                <w:color w:val="002060"/>
              </w:rPr>
              <w:t>IBRAHIMI DAVID</w:t>
            </w:r>
          </w:p>
        </w:tc>
        <w:tc>
          <w:tcPr>
            <w:tcW w:w="2200" w:type="dxa"/>
            <w:tcMar>
              <w:top w:w="20" w:type="dxa"/>
              <w:left w:w="20" w:type="dxa"/>
              <w:bottom w:w="20" w:type="dxa"/>
              <w:right w:w="20" w:type="dxa"/>
            </w:tcMar>
            <w:vAlign w:val="center"/>
            <w:hideMark/>
          </w:tcPr>
          <w:p w14:paraId="3C685960" w14:textId="77777777" w:rsidR="00D56EDE" w:rsidRPr="00D56EDE" w:rsidRDefault="00D56EDE" w:rsidP="00AC08F3">
            <w:pPr>
              <w:pStyle w:val="movimento2"/>
              <w:rPr>
                <w:color w:val="002060"/>
              </w:rPr>
            </w:pPr>
            <w:r w:rsidRPr="00D56EDE">
              <w:rPr>
                <w:color w:val="002060"/>
              </w:rPr>
              <w:t xml:space="preserve">(ACLI MANTOVANI CALCIO A 5) </w:t>
            </w:r>
          </w:p>
        </w:tc>
      </w:tr>
    </w:tbl>
    <w:p w14:paraId="5E91FFE6"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21745EBB" w14:textId="77777777" w:rsidTr="00AC08F3">
        <w:tc>
          <w:tcPr>
            <w:tcW w:w="2200" w:type="dxa"/>
            <w:tcMar>
              <w:top w:w="20" w:type="dxa"/>
              <w:left w:w="20" w:type="dxa"/>
              <w:bottom w:w="20" w:type="dxa"/>
              <w:right w:w="20" w:type="dxa"/>
            </w:tcMar>
            <w:vAlign w:val="center"/>
            <w:hideMark/>
          </w:tcPr>
          <w:p w14:paraId="22130D0C" w14:textId="77777777" w:rsidR="00D56EDE" w:rsidRPr="00D56EDE" w:rsidRDefault="00D56EDE" w:rsidP="00AC08F3">
            <w:pPr>
              <w:pStyle w:val="movimento"/>
              <w:rPr>
                <w:color w:val="002060"/>
              </w:rPr>
            </w:pPr>
            <w:r w:rsidRPr="00D56EDE">
              <w:rPr>
                <w:color w:val="002060"/>
              </w:rPr>
              <w:t>CORREANI ROSSANO</w:t>
            </w:r>
          </w:p>
        </w:tc>
        <w:tc>
          <w:tcPr>
            <w:tcW w:w="2200" w:type="dxa"/>
            <w:tcMar>
              <w:top w:w="20" w:type="dxa"/>
              <w:left w:w="20" w:type="dxa"/>
              <w:bottom w:w="20" w:type="dxa"/>
              <w:right w:w="20" w:type="dxa"/>
            </w:tcMar>
            <w:vAlign w:val="center"/>
            <w:hideMark/>
          </w:tcPr>
          <w:p w14:paraId="4FE84DD0" w14:textId="77777777" w:rsidR="00D56EDE" w:rsidRPr="00D56EDE" w:rsidRDefault="00D56EDE" w:rsidP="00AC08F3">
            <w:pPr>
              <w:pStyle w:val="movimento2"/>
              <w:rPr>
                <w:color w:val="002060"/>
              </w:rPr>
            </w:pPr>
            <w:r w:rsidRPr="00D56EDE">
              <w:rPr>
                <w:color w:val="002060"/>
              </w:rPr>
              <w:t xml:space="preserve">(ACLI MANTOVANI CALCIO A 5) </w:t>
            </w:r>
          </w:p>
        </w:tc>
        <w:tc>
          <w:tcPr>
            <w:tcW w:w="800" w:type="dxa"/>
            <w:tcMar>
              <w:top w:w="20" w:type="dxa"/>
              <w:left w:w="20" w:type="dxa"/>
              <w:bottom w:w="20" w:type="dxa"/>
              <w:right w:w="20" w:type="dxa"/>
            </w:tcMar>
            <w:vAlign w:val="center"/>
            <w:hideMark/>
          </w:tcPr>
          <w:p w14:paraId="1DFE1735"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7CCFC49" w14:textId="77777777" w:rsidR="00D56EDE" w:rsidRPr="00D56EDE" w:rsidRDefault="00D56EDE" w:rsidP="00AC08F3">
            <w:pPr>
              <w:pStyle w:val="movimento"/>
              <w:rPr>
                <w:color w:val="002060"/>
              </w:rPr>
            </w:pPr>
            <w:r w:rsidRPr="00D56EDE">
              <w:rPr>
                <w:color w:val="002060"/>
              </w:rPr>
              <w:t>ROCCHI MATTEO</w:t>
            </w:r>
          </w:p>
        </w:tc>
        <w:tc>
          <w:tcPr>
            <w:tcW w:w="2200" w:type="dxa"/>
            <w:tcMar>
              <w:top w:w="20" w:type="dxa"/>
              <w:left w:w="20" w:type="dxa"/>
              <w:bottom w:w="20" w:type="dxa"/>
              <w:right w:w="20" w:type="dxa"/>
            </w:tcMar>
            <w:vAlign w:val="center"/>
            <w:hideMark/>
          </w:tcPr>
          <w:p w14:paraId="4DF7408E" w14:textId="77777777" w:rsidR="00D56EDE" w:rsidRPr="00D56EDE" w:rsidRDefault="00D56EDE" w:rsidP="00AC08F3">
            <w:pPr>
              <w:pStyle w:val="movimento2"/>
              <w:rPr>
                <w:color w:val="002060"/>
              </w:rPr>
            </w:pPr>
            <w:r w:rsidRPr="00D56EDE">
              <w:rPr>
                <w:color w:val="002060"/>
              </w:rPr>
              <w:t xml:space="preserve">(ACLI MANTOVANI CALCIO A 5) </w:t>
            </w:r>
          </w:p>
        </w:tc>
      </w:tr>
      <w:tr w:rsidR="00D56EDE" w:rsidRPr="00D56EDE" w14:paraId="2A0F167B" w14:textId="77777777" w:rsidTr="00AC08F3">
        <w:tc>
          <w:tcPr>
            <w:tcW w:w="2200" w:type="dxa"/>
            <w:tcMar>
              <w:top w:w="20" w:type="dxa"/>
              <w:left w:w="20" w:type="dxa"/>
              <w:bottom w:w="20" w:type="dxa"/>
              <w:right w:w="20" w:type="dxa"/>
            </w:tcMar>
            <w:vAlign w:val="center"/>
            <w:hideMark/>
          </w:tcPr>
          <w:p w14:paraId="0862E8EE" w14:textId="77777777" w:rsidR="00D56EDE" w:rsidRPr="00D56EDE" w:rsidRDefault="00D56EDE" w:rsidP="00AC08F3">
            <w:pPr>
              <w:pStyle w:val="movimento"/>
              <w:rPr>
                <w:color w:val="002060"/>
              </w:rPr>
            </w:pPr>
            <w:r w:rsidRPr="00D56EDE">
              <w:rPr>
                <w:color w:val="002060"/>
              </w:rPr>
              <w:lastRenderedPageBreak/>
              <w:t>FALCO GABRIELE</w:t>
            </w:r>
          </w:p>
        </w:tc>
        <w:tc>
          <w:tcPr>
            <w:tcW w:w="2200" w:type="dxa"/>
            <w:tcMar>
              <w:top w:w="20" w:type="dxa"/>
              <w:left w:w="20" w:type="dxa"/>
              <w:bottom w:w="20" w:type="dxa"/>
              <w:right w:w="20" w:type="dxa"/>
            </w:tcMar>
            <w:vAlign w:val="center"/>
            <w:hideMark/>
          </w:tcPr>
          <w:p w14:paraId="558EA064" w14:textId="77777777" w:rsidR="00D56EDE" w:rsidRPr="00D56EDE" w:rsidRDefault="00D56EDE" w:rsidP="00AC08F3">
            <w:pPr>
              <w:pStyle w:val="movimento2"/>
              <w:rPr>
                <w:color w:val="002060"/>
              </w:rPr>
            </w:pPr>
            <w:r w:rsidRPr="00D56EDE">
              <w:rPr>
                <w:color w:val="002060"/>
              </w:rPr>
              <w:t xml:space="preserve">(PIETRALACROCE 73) </w:t>
            </w:r>
          </w:p>
        </w:tc>
        <w:tc>
          <w:tcPr>
            <w:tcW w:w="800" w:type="dxa"/>
            <w:tcMar>
              <w:top w:w="20" w:type="dxa"/>
              <w:left w:w="20" w:type="dxa"/>
              <w:bottom w:w="20" w:type="dxa"/>
              <w:right w:w="20" w:type="dxa"/>
            </w:tcMar>
            <w:vAlign w:val="center"/>
            <w:hideMark/>
          </w:tcPr>
          <w:p w14:paraId="5BAC036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10C6A6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45ACA49" w14:textId="77777777" w:rsidR="00D56EDE" w:rsidRPr="00D56EDE" w:rsidRDefault="00D56EDE" w:rsidP="00AC08F3">
            <w:pPr>
              <w:pStyle w:val="movimento2"/>
              <w:rPr>
                <w:color w:val="002060"/>
              </w:rPr>
            </w:pPr>
            <w:r w:rsidRPr="00D56EDE">
              <w:rPr>
                <w:color w:val="002060"/>
              </w:rPr>
              <w:t> </w:t>
            </w:r>
          </w:p>
        </w:tc>
      </w:tr>
    </w:tbl>
    <w:p w14:paraId="1FDE3CDC" w14:textId="77777777" w:rsidR="00D56EDE" w:rsidRPr="00D56EDE" w:rsidRDefault="00D56EDE" w:rsidP="00D56EDE">
      <w:pPr>
        <w:pStyle w:val="titolo10"/>
        <w:rPr>
          <w:rFonts w:eastAsiaTheme="minorEastAsia"/>
          <w:color w:val="002060"/>
        </w:rPr>
      </w:pPr>
      <w:r w:rsidRPr="00D56EDE">
        <w:rPr>
          <w:color w:val="002060"/>
        </w:rPr>
        <w:t xml:space="preserve">GARE DEL 23/ 2/2025 </w:t>
      </w:r>
    </w:p>
    <w:p w14:paraId="2BD18509" w14:textId="77777777" w:rsidR="00D56EDE" w:rsidRPr="00D56EDE" w:rsidRDefault="00D56EDE" w:rsidP="00D56EDE">
      <w:pPr>
        <w:pStyle w:val="titolo7a"/>
        <w:rPr>
          <w:color w:val="002060"/>
        </w:rPr>
      </w:pPr>
      <w:r w:rsidRPr="00D56EDE">
        <w:rPr>
          <w:color w:val="002060"/>
        </w:rPr>
        <w:t xml:space="preserve">PROVVEDIMENTI DISCIPLINARI </w:t>
      </w:r>
    </w:p>
    <w:p w14:paraId="1FE97E31"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5B9AE20F" w14:textId="77777777" w:rsidR="00D56EDE" w:rsidRPr="00D56EDE" w:rsidRDefault="00D56EDE" w:rsidP="00D56EDE">
      <w:pPr>
        <w:pStyle w:val="titolo30"/>
        <w:rPr>
          <w:color w:val="002060"/>
        </w:rPr>
      </w:pPr>
      <w:r w:rsidRPr="00D56EDE">
        <w:rPr>
          <w:color w:val="002060"/>
        </w:rPr>
        <w:t xml:space="preserve">CALCIATORI ESPULSI </w:t>
      </w:r>
    </w:p>
    <w:p w14:paraId="5FDF457F" w14:textId="77777777" w:rsidR="00D56EDE" w:rsidRPr="00D56EDE" w:rsidRDefault="00D56EDE" w:rsidP="00D56EDE">
      <w:pPr>
        <w:pStyle w:val="titolo20"/>
        <w:rPr>
          <w:color w:val="002060"/>
        </w:rPr>
      </w:pPr>
      <w:r w:rsidRPr="00D56ED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4754FD2" w14:textId="77777777" w:rsidTr="00AC08F3">
        <w:tc>
          <w:tcPr>
            <w:tcW w:w="2200" w:type="dxa"/>
            <w:tcMar>
              <w:top w:w="20" w:type="dxa"/>
              <w:left w:w="20" w:type="dxa"/>
              <w:bottom w:w="20" w:type="dxa"/>
              <w:right w:w="20" w:type="dxa"/>
            </w:tcMar>
            <w:vAlign w:val="center"/>
            <w:hideMark/>
          </w:tcPr>
          <w:p w14:paraId="1379F022" w14:textId="77777777" w:rsidR="00D56EDE" w:rsidRPr="00D56EDE" w:rsidRDefault="00D56EDE" w:rsidP="00AC08F3">
            <w:pPr>
              <w:pStyle w:val="movimento"/>
              <w:rPr>
                <w:color w:val="002060"/>
              </w:rPr>
            </w:pPr>
            <w:r w:rsidRPr="00D56EDE">
              <w:rPr>
                <w:color w:val="002060"/>
              </w:rPr>
              <w:t>DE ANGELIS EDOARDO</w:t>
            </w:r>
          </w:p>
        </w:tc>
        <w:tc>
          <w:tcPr>
            <w:tcW w:w="2200" w:type="dxa"/>
            <w:tcMar>
              <w:top w:w="20" w:type="dxa"/>
              <w:left w:w="20" w:type="dxa"/>
              <w:bottom w:w="20" w:type="dxa"/>
              <w:right w:w="20" w:type="dxa"/>
            </w:tcMar>
            <w:vAlign w:val="center"/>
            <w:hideMark/>
          </w:tcPr>
          <w:p w14:paraId="47FDF768" w14:textId="77777777" w:rsidR="00D56EDE" w:rsidRPr="00D56EDE" w:rsidRDefault="00D56EDE" w:rsidP="00AC08F3">
            <w:pPr>
              <w:pStyle w:val="movimento2"/>
              <w:rPr>
                <w:color w:val="002060"/>
              </w:rPr>
            </w:pPr>
            <w:r w:rsidRPr="00D56EDE">
              <w:rPr>
                <w:color w:val="002060"/>
              </w:rPr>
              <w:t xml:space="preserve">(TRE TORRI A.S.D.) </w:t>
            </w:r>
          </w:p>
        </w:tc>
        <w:tc>
          <w:tcPr>
            <w:tcW w:w="800" w:type="dxa"/>
            <w:tcMar>
              <w:top w:w="20" w:type="dxa"/>
              <w:left w:w="20" w:type="dxa"/>
              <w:bottom w:w="20" w:type="dxa"/>
              <w:right w:w="20" w:type="dxa"/>
            </w:tcMar>
            <w:vAlign w:val="center"/>
            <w:hideMark/>
          </w:tcPr>
          <w:p w14:paraId="75092D51"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C1C62C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8064AED" w14:textId="77777777" w:rsidR="00D56EDE" w:rsidRPr="00D56EDE" w:rsidRDefault="00D56EDE" w:rsidP="00AC08F3">
            <w:pPr>
              <w:pStyle w:val="movimento2"/>
              <w:rPr>
                <w:color w:val="002060"/>
              </w:rPr>
            </w:pPr>
            <w:r w:rsidRPr="00D56EDE">
              <w:rPr>
                <w:color w:val="002060"/>
              </w:rPr>
              <w:t> </w:t>
            </w:r>
          </w:p>
        </w:tc>
      </w:tr>
    </w:tbl>
    <w:p w14:paraId="33841071" w14:textId="77777777" w:rsidR="00D56EDE" w:rsidRPr="00D56EDE" w:rsidRDefault="00D56EDE" w:rsidP="00D56EDE">
      <w:pPr>
        <w:pStyle w:val="titolo30"/>
        <w:rPr>
          <w:rFonts w:eastAsiaTheme="minorEastAsia"/>
          <w:color w:val="002060"/>
        </w:rPr>
      </w:pPr>
      <w:r w:rsidRPr="00D56EDE">
        <w:rPr>
          <w:color w:val="002060"/>
        </w:rPr>
        <w:t xml:space="preserve">CALCIATORI NON ESPULSI </w:t>
      </w:r>
    </w:p>
    <w:p w14:paraId="6C77A121" w14:textId="77777777" w:rsidR="00D56EDE" w:rsidRPr="00D56EDE" w:rsidRDefault="00D56EDE" w:rsidP="00D56EDE">
      <w:pPr>
        <w:pStyle w:val="titolo20"/>
        <w:rPr>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118DE80" w14:textId="77777777" w:rsidTr="00AC08F3">
        <w:tc>
          <w:tcPr>
            <w:tcW w:w="2200" w:type="dxa"/>
            <w:tcMar>
              <w:top w:w="20" w:type="dxa"/>
              <w:left w:w="20" w:type="dxa"/>
              <w:bottom w:w="20" w:type="dxa"/>
              <w:right w:w="20" w:type="dxa"/>
            </w:tcMar>
            <w:vAlign w:val="center"/>
            <w:hideMark/>
          </w:tcPr>
          <w:p w14:paraId="446D6646" w14:textId="77777777" w:rsidR="00D56EDE" w:rsidRPr="00D56EDE" w:rsidRDefault="00D56EDE" w:rsidP="00AC08F3">
            <w:pPr>
              <w:pStyle w:val="movimento"/>
              <w:rPr>
                <w:color w:val="002060"/>
              </w:rPr>
            </w:pPr>
            <w:r w:rsidRPr="00D56EDE">
              <w:rPr>
                <w:color w:val="002060"/>
              </w:rPr>
              <w:t>RAUSO DIEGO</w:t>
            </w:r>
          </w:p>
        </w:tc>
        <w:tc>
          <w:tcPr>
            <w:tcW w:w="2200" w:type="dxa"/>
            <w:tcMar>
              <w:top w:w="20" w:type="dxa"/>
              <w:left w:w="20" w:type="dxa"/>
              <w:bottom w:w="20" w:type="dxa"/>
              <w:right w:w="20" w:type="dxa"/>
            </w:tcMar>
            <w:vAlign w:val="center"/>
            <w:hideMark/>
          </w:tcPr>
          <w:p w14:paraId="33F96BDD" w14:textId="77777777" w:rsidR="00D56EDE" w:rsidRPr="00D56EDE" w:rsidRDefault="00D56EDE" w:rsidP="00AC08F3">
            <w:pPr>
              <w:pStyle w:val="movimento2"/>
              <w:rPr>
                <w:color w:val="002060"/>
              </w:rPr>
            </w:pPr>
            <w:r w:rsidRPr="00D56EDE">
              <w:rPr>
                <w:color w:val="002060"/>
              </w:rPr>
              <w:t xml:space="preserve">(CERRETO D ESI C5 A.S.D.) </w:t>
            </w:r>
          </w:p>
        </w:tc>
        <w:tc>
          <w:tcPr>
            <w:tcW w:w="800" w:type="dxa"/>
            <w:tcMar>
              <w:top w:w="20" w:type="dxa"/>
              <w:left w:w="20" w:type="dxa"/>
              <w:bottom w:w="20" w:type="dxa"/>
              <w:right w:w="20" w:type="dxa"/>
            </w:tcMar>
            <w:vAlign w:val="center"/>
            <w:hideMark/>
          </w:tcPr>
          <w:p w14:paraId="02ABCE5D"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418676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744AFCC" w14:textId="77777777" w:rsidR="00D56EDE" w:rsidRPr="00D56EDE" w:rsidRDefault="00D56EDE" w:rsidP="00AC08F3">
            <w:pPr>
              <w:pStyle w:val="movimento2"/>
              <w:rPr>
                <w:color w:val="002060"/>
              </w:rPr>
            </w:pPr>
            <w:r w:rsidRPr="00D56EDE">
              <w:rPr>
                <w:color w:val="002060"/>
              </w:rPr>
              <w:t> </w:t>
            </w:r>
          </w:p>
        </w:tc>
      </w:tr>
    </w:tbl>
    <w:p w14:paraId="621CD9F2" w14:textId="77777777" w:rsidR="00D56EDE" w:rsidRDefault="00D56EDE" w:rsidP="00D56EDE">
      <w:pPr>
        <w:pStyle w:val="breakline"/>
        <w:rPr>
          <w:rFonts w:eastAsiaTheme="minorEastAsia"/>
          <w:color w:val="002060"/>
        </w:rPr>
      </w:pPr>
    </w:p>
    <w:p w14:paraId="278C2251" w14:textId="77777777" w:rsidR="00CE51E8" w:rsidRPr="008B074C" w:rsidRDefault="00CE51E8" w:rsidP="00CE51E8">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460D32B3" w14:textId="77777777" w:rsidR="00CE51E8" w:rsidRPr="008B074C" w:rsidRDefault="00CE51E8" w:rsidP="00CE51E8">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983FCF6" w14:textId="77777777" w:rsidR="00CE51E8" w:rsidRPr="00D56EDE" w:rsidRDefault="00CE51E8" w:rsidP="00D56EDE">
      <w:pPr>
        <w:pStyle w:val="breakline"/>
        <w:rPr>
          <w:rFonts w:eastAsiaTheme="minorEastAsia"/>
          <w:color w:val="002060"/>
        </w:rPr>
      </w:pPr>
    </w:p>
    <w:p w14:paraId="07E20617" w14:textId="77777777" w:rsidR="00D56EDE" w:rsidRPr="00D56EDE" w:rsidRDefault="00D56EDE" w:rsidP="00D56EDE">
      <w:pPr>
        <w:pStyle w:val="titoloprinc0"/>
        <w:rPr>
          <w:color w:val="002060"/>
        </w:rPr>
      </w:pPr>
      <w:r w:rsidRPr="00D56EDE">
        <w:rPr>
          <w:color w:val="002060"/>
        </w:rPr>
        <w:t>CLASSIFICA</w:t>
      </w:r>
    </w:p>
    <w:p w14:paraId="0510466C" w14:textId="77777777" w:rsidR="00D56EDE" w:rsidRPr="00D56EDE" w:rsidRDefault="00D56EDE" w:rsidP="00D56EDE">
      <w:pPr>
        <w:pStyle w:val="breakline"/>
        <w:rPr>
          <w:color w:val="002060"/>
        </w:rPr>
      </w:pPr>
    </w:p>
    <w:p w14:paraId="5C6A5B33" w14:textId="77777777" w:rsidR="00D56EDE" w:rsidRPr="00D56EDE" w:rsidRDefault="00D56EDE" w:rsidP="00D56EDE">
      <w:pPr>
        <w:pStyle w:val="breakline"/>
        <w:rPr>
          <w:color w:val="002060"/>
        </w:rPr>
      </w:pPr>
    </w:p>
    <w:p w14:paraId="773995AE" w14:textId="77777777" w:rsidR="00D56EDE" w:rsidRPr="00D56EDE" w:rsidRDefault="00D56EDE" w:rsidP="00D56EDE">
      <w:pPr>
        <w:pStyle w:val="sottotitolocampionato10"/>
        <w:rPr>
          <w:color w:val="002060"/>
        </w:rPr>
      </w:pPr>
      <w:r w:rsidRPr="00D56ED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271B1094"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03276"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CDB9F"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214E3"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8362A"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299BC"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0AF24"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BDCDA"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4A329"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4416C"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EAACB" w14:textId="77777777" w:rsidR="00D56EDE" w:rsidRPr="00D56EDE" w:rsidRDefault="00D56EDE" w:rsidP="00AC08F3">
            <w:pPr>
              <w:pStyle w:val="headertabella0"/>
              <w:rPr>
                <w:color w:val="002060"/>
              </w:rPr>
            </w:pPr>
            <w:r w:rsidRPr="00D56EDE">
              <w:rPr>
                <w:color w:val="002060"/>
              </w:rPr>
              <w:t>PE</w:t>
            </w:r>
          </w:p>
        </w:tc>
      </w:tr>
      <w:tr w:rsidR="00D56EDE" w:rsidRPr="00D56EDE" w14:paraId="09A1CC1B"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7C7A5" w14:textId="77777777" w:rsidR="00D56EDE" w:rsidRPr="00D56EDE" w:rsidRDefault="00D56EDE" w:rsidP="00AC08F3">
            <w:pPr>
              <w:pStyle w:val="rowtabella0"/>
              <w:rPr>
                <w:color w:val="002060"/>
              </w:rPr>
            </w:pPr>
            <w:r w:rsidRPr="00D56ED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E287"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29D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CE7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7FA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B86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257B"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D181"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F1F9"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8219" w14:textId="77777777" w:rsidR="00D56EDE" w:rsidRPr="00D56EDE" w:rsidRDefault="00D56EDE" w:rsidP="00AC08F3">
            <w:pPr>
              <w:pStyle w:val="rowtabella0"/>
              <w:jc w:val="center"/>
              <w:rPr>
                <w:color w:val="002060"/>
              </w:rPr>
            </w:pPr>
            <w:r w:rsidRPr="00D56EDE">
              <w:rPr>
                <w:color w:val="002060"/>
              </w:rPr>
              <w:t>0</w:t>
            </w:r>
          </w:p>
        </w:tc>
      </w:tr>
      <w:tr w:rsidR="00D56EDE" w:rsidRPr="00D56EDE" w14:paraId="79F8BBC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FE52D" w14:textId="77777777" w:rsidR="00D56EDE" w:rsidRPr="00D56EDE" w:rsidRDefault="00D56EDE" w:rsidP="00AC08F3">
            <w:pPr>
              <w:pStyle w:val="rowtabella0"/>
              <w:rPr>
                <w:color w:val="002060"/>
              </w:rPr>
            </w:pPr>
            <w:r w:rsidRPr="00D56ED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C01F"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37C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E6C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C10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133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D6C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DB5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A286"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E97F7" w14:textId="77777777" w:rsidR="00D56EDE" w:rsidRPr="00D56EDE" w:rsidRDefault="00D56EDE" w:rsidP="00AC08F3">
            <w:pPr>
              <w:pStyle w:val="rowtabella0"/>
              <w:jc w:val="center"/>
              <w:rPr>
                <w:color w:val="002060"/>
              </w:rPr>
            </w:pPr>
            <w:r w:rsidRPr="00D56EDE">
              <w:rPr>
                <w:color w:val="002060"/>
              </w:rPr>
              <w:t>0</w:t>
            </w:r>
          </w:p>
        </w:tc>
      </w:tr>
      <w:tr w:rsidR="00D56EDE" w:rsidRPr="00D56EDE" w14:paraId="492E6B9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92526" w14:textId="77777777" w:rsidR="00D56EDE" w:rsidRPr="00D56EDE" w:rsidRDefault="00D56EDE" w:rsidP="00AC08F3">
            <w:pPr>
              <w:pStyle w:val="rowtabella0"/>
              <w:rPr>
                <w:color w:val="002060"/>
              </w:rPr>
            </w:pPr>
            <w:r w:rsidRPr="00D56ED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0AE1"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3F0B"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52A6"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995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CC84"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ADFC"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61B4"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295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6DC9" w14:textId="77777777" w:rsidR="00D56EDE" w:rsidRPr="00D56EDE" w:rsidRDefault="00D56EDE" w:rsidP="00AC08F3">
            <w:pPr>
              <w:pStyle w:val="rowtabella0"/>
              <w:jc w:val="center"/>
              <w:rPr>
                <w:color w:val="002060"/>
              </w:rPr>
            </w:pPr>
            <w:r w:rsidRPr="00D56EDE">
              <w:rPr>
                <w:color w:val="002060"/>
              </w:rPr>
              <w:t>0</w:t>
            </w:r>
          </w:p>
        </w:tc>
      </w:tr>
      <w:tr w:rsidR="00D56EDE" w:rsidRPr="00D56EDE" w14:paraId="53A14AE5"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198AF" w14:textId="77777777" w:rsidR="00D56EDE" w:rsidRPr="00D56EDE" w:rsidRDefault="00D56EDE" w:rsidP="00AC08F3">
            <w:pPr>
              <w:pStyle w:val="rowtabella0"/>
              <w:rPr>
                <w:color w:val="002060"/>
              </w:rPr>
            </w:pPr>
            <w:r w:rsidRPr="00D56ED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207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DD4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01C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007C"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77C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DCC0"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6D17"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062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4802" w14:textId="77777777" w:rsidR="00D56EDE" w:rsidRPr="00D56EDE" w:rsidRDefault="00D56EDE" w:rsidP="00AC08F3">
            <w:pPr>
              <w:pStyle w:val="rowtabella0"/>
              <w:jc w:val="center"/>
              <w:rPr>
                <w:color w:val="002060"/>
              </w:rPr>
            </w:pPr>
            <w:r w:rsidRPr="00D56EDE">
              <w:rPr>
                <w:color w:val="002060"/>
              </w:rPr>
              <w:t>0</w:t>
            </w:r>
          </w:p>
        </w:tc>
      </w:tr>
      <w:tr w:rsidR="00D56EDE" w:rsidRPr="00D56EDE" w14:paraId="652FBDAF"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C308AF" w14:textId="77777777" w:rsidR="00D56EDE" w:rsidRPr="00D56EDE" w:rsidRDefault="00D56EDE" w:rsidP="00AC08F3">
            <w:pPr>
              <w:pStyle w:val="rowtabella0"/>
              <w:rPr>
                <w:color w:val="002060"/>
              </w:rPr>
            </w:pPr>
            <w:r w:rsidRPr="00D56ED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0514"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B27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911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3EB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26B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9546"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960E4"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E916"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DE2B" w14:textId="77777777" w:rsidR="00D56EDE" w:rsidRPr="00D56EDE" w:rsidRDefault="00D56EDE" w:rsidP="00AC08F3">
            <w:pPr>
              <w:pStyle w:val="rowtabella0"/>
              <w:jc w:val="center"/>
              <w:rPr>
                <w:color w:val="002060"/>
              </w:rPr>
            </w:pPr>
            <w:r w:rsidRPr="00D56EDE">
              <w:rPr>
                <w:color w:val="002060"/>
              </w:rPr>
              <w:t>0</w:t>
            </w:r>
          </w:p>
        </w:tc>
      </w:tr>
    </w:tbl>
    <w:p w14:paraId="738CC6E6" w14:textId="77777777" w:rsidR="00D56EDE" w:rsidRPr="00D56EDE" w:rsidRDefault="00D56EDE" w:rsidP="00D56EDE">
      <w:pPr>
        <w:pStyle w:val="breakline"/>
        <w:rPr>
          <w:rFonts w:eastAsiaTheme="minorEastAsia"/>
          <w:color w:val="002060"/>
        </w:rPr>
      </w:pPr>
    </w:p>
    <w:p w14:paraId="7AB76E12" w14:textId="77777777" w:rsidR="00D56EDE" w:rsidRPr="00D56EDE" w:rsidRDefault="00D56EDE" w:rsidP="00D56EDE">
      <w:pPr>
        <w:pStyle w:val="breakline"/>
        <w:rPr>
          <w:color w:val="002060"/>
        </w:rPr>
      </w:pPr>
    </w:p>
    <w:p w14:paraId="6A06A6F1" w14:textId="77777777" w:rsidR="00D56EDE" w:rsidRPr="00D56EDE" w:rsidRDefault="00D56EDE" w:rsidP="00D56EDE">
      <w:pPr>
        <w:pStyle w:val="sottotitolocampionato10"/>
        <w:rPr>
          <w:color w:val="002060"/>
        </w:rPr>
      </w:pPr>
      <w:r w:rsidRPr="00D56ED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60F52A34"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F55E0"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E428C"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BDC56"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0A32A"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04685"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E2200"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B30FE"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355B1"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B43D6"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64F19" w14:textId="77777777" w:rsidR="00D56EDE" w:rsidRPr="00D56EDE" w:rsidRDefault="00D56EDE" w:rsidP="00AC08F3">
            <w:pPr>
              <w:pStyle w:val="headertabella0"/>
              <w:rPr>
                <w:color w:val="002060"/>
              </w:rPr>
            </w:pPr>
            <w:r w:rsidRPr="00D56EDE">
              <w:rPr>
                <w:color w:val="002060"/>
              </w:rPr>
              <w:t>PE</w:t>
            </w:r>
          </w:p>
        </w:tc>
      </w:tr>
      <w:tr w:rsidR="00D56EDE" w:rsidRPr="00D56EDE" w14:paraId="0D90799D"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60E89B" w14:textId="77777777" w:rsidR="00D56EDE" w:rsidRPr="00D56EDE" w:rsidRDefault="00D56EDE" w:rsidP="00AC08F3">
            <w:pPr>
              <w:pStyle w:val="rowtabella0"/>
              <w:rPr>
                <w:color w:val="002060"/>
              </w:rPr>
            </w:pPr>
            <w:r w:rsidRPr="00D56ED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425F"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1BF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AA7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B25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409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E4C6"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6190"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9EC9"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7E2E" w14:textId="77777777" w:rsidR="00D56EDE" w:rsidRPr="00D56EDE" w:rsidRDefault="00D56EDE" w:rsidP="00AC08F3">
            <w:pPr>
              <w:pStyle w:val="rowtabella0"/>
              <w:jc w:val="center"/>
              <w:rPr>
                <w:color w:val="002060"/>
              </w:rPr>
            </w:pPr>
            <w:r w:rsidRPr="00D56EDE">
              <w:rPr>
                <w:color w:val="002060"/>
              </w:rPr>
              <w:t>0</w:t>
            </w:r>
          </w:p>
        </w:tc>
      </w:tr>
      <w:tr w:rsidR="00D56EDE" w:rsidRPr="00D56EDE" w14:paraId="671CF53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639C6" w14:textId="77777777" w:rsidR="00D56EDE" w:rsidRPr="00D56EDE" w:rsidRDefault="00D56EDE" w:rsidP="00AC08F3">
            <w:pPr>
              <w:pStyle w:val="rowtabella0"/>
              <w:rPr>
                <w:color w:val="002060"/>
              </w:rPr>
            </w:pPr>
            <w:r w:rsidRPr="00D56ED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548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3CD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4CE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590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8D6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82AA"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751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028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56CD5" w14:textId="77777777" w:rsidR="00D56EDE" w:rsidRPr="00D56EDE" w:rsidRDefault="00D56EDE" w:rsidP="00AC08F3">
            <w:pPr>
              <w:pStyle w:val="rowtabella0"/>
              <w:jc w:val="center"/>
              <w:rPr>
                <w:color w:val="002060"/>
              </w:rPr>
            </w:pPr>
            <w:r w:rsidRPr="00D56EDE">
              <w:rPr>
                <w:color w:val="002060"/>
              </w:rPr>
              <w:t>0</w:t>
            </w:r>
          </w:p>
        </w:tc>
      </w:tr>
      <w:tr w:rsidR="00D56EDE" w:rsidRPr="00D56EDE" w14:paraId="62C5AD0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8A7B5" w14:textId="77777777" w:rsidR="00D56EDE" w:rsidRPr="00D56EDE" w:rsidRDefault="00D56EDE" w:rsidP="00AC08F3">
            <w:pPr>
              <w:pStyle w:val="rowtabella0"/>
              <w:rPr>
                <w:color w:val="002060"/>
              </w:rPr>
            </w:pPr>
            <w:r w:rsidRPr="00D56ED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AB5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E14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3A6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64D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8E0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7B6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08D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CAD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A206" w14:textId="77777777" w:rsidR="00D56EDE" w:rsidRPr="00D56EDE" w:rsidRDefault="00D56EDE" w:rsidP="00AC08F3">
            <w:pPr>
              <w:pStyle w:val="rowtabella0"/>
              <w:jc w:val="center"/>
              <w:rPr>
                <w:color w:val="002060"/>
              </w:rPr>
            </w:pPr>
            <w:r w:rsidRPr="00D56EDE">
              <w:rPr>
                <w:color w:val="002060"/>
              </w:rPr>
              <w:t>0</w:t>
            </w:r>
          </w:p>
        </w:tc>
      </w:tr>
      <w:tr w:rsidR="00D56EDE" w:rsidRPr="00D56EDE" w14:paraId="775BACAA"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CA2B7" w14:textId="77777777" w:rsidR="00D56EDE" w:rsidRPr="00D56EDE" w:rsidRDefault="00D56EDE" w:rsidP="00AC08F3">
            <w:pPr>
              <w:pStyle w:val="rowtabella0"/>
              <w:rPr>
                <w:color w:val="002060"/>
              </w:rPr>
            </w:pPr>
            <w:r w:rsidRPr="00D56ED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1BE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A231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0FB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713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0CDF"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AD71"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8723"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47AC"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51EB" w14:textId="77777777" w:rsidR="00D56EDE" w:rsidRPr="00D56EDE" w:rsidRDefault="00D56EDE" w:rsidP="00AC08F3">
            <w:pPr>
              <w:pStyle w:val="rowtabella0"/>
              <w:jc w:val="center"/>
              <w:rPr>
                <w:color w:val="002060"/>
              </w:rPr>
            </w:pPr>
            <w:r w:rsidRPr="00D56EDE">
              <w:rPr>
                <w:color w:val="002060"/>
              </w:rPr>
              <w:t>0</w:t>
            </w:r>
          </w:p>
        </w:tc>
      </w:tr>
      <w:tr w:rsidR="00D56EDE" w:rsidRPr="00D56EDE" w14:paraId="5206A0B6"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BDF2F" w14:textId="77777777" w:rsidR="00D56EDE" w:rsidRPr="00D56EDE" w:rsidRDefault="00D56EDE" w:rsidP="00AC08F3">
            <w:pPr>
              <w:pStyle w:val="rowtabella0"/>
              <w:rPr>
                <w:color w:val="002060"/>
              </w:rPr>
            </w:pPr>
            <w:r w:rsidRPr="00D56ED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D76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6A2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65A7"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A68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B58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014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8BFC"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386A"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E344" w14:textId="77777777" w:rsidR="00D56EDE" w:rsidRPr="00D56EDE" w:rsidRDefault="00D56EDE" w:rsidP="00AC08F3">
            <w:pPr>
              <w:pStyle w:val="rowtabella0"/>
              <w:jc w:val="center"/>
              <w:rPr>
                <w:color w:val="002060"/>
              </w:rPr>
            </w:pPr>
            <w:r w:rsidRPr="00D56EDE">
              <w:rPr>
                <w:color w:val="002060"/>
              </w:rPr>
              <w:t>0</w:t>
            </w:r>
          </w:p>
        </w:tc>
      </w:tr>
    </w:tbl>
    <w:p w14:paraId="63504D5E" w14:textId="77777777" w:rsidR="00D56EDE" w:rsidRPr="00D56EDE" w:rsidRDefault="00D56EDE" w:rsidP="00D56EDE">
      <w:pPr>
        <w:pStyle w:val="breakline"/>
        <w:rPr>
          <w:rFonts w:eastAsiaTheme="minorEastAsia"/>
          <w:color w:val="002060"/>
        </w:rPr>
      </w:pPr>
    </w:p>
    <w:p w14:paraId="1AB4F487" w14:textId="77777777" w:rsidR="00D56EDE" w:rsidRPr="00D56EDE" w:rsidRDefault="00D56EDE" w:rsidP="00D56EDE">
      <w:pPr>
        <w:pStyle w:val="breakline"/>
        <w:rPr>
          <w:color w:val="002060"/>
        </w:rPr>
      </w:pPr>
    </w:p>
    <w:p w14:paraId="2B15AFAB" w14:textId="77777777" w:rsidR="00D56EDE" w:rsidRPr="00D56EDE" w:rsidRDefault="00D56EDE" w:rsidP="00D56EDE">
      <w:pPr>
        <w:pStyle w:val="sottotitolocampionato10"/>
        <w:rPr>
          <w:color w:val="002060"/>
        </w:rPr>
      </w:pPr>
      <w:r w:rsidRPr="00D56ED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26322B97"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0F7AD"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AAFC5"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5DF3A"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17290"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4C485"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403BA"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FAF24"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ED73C"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40CDC"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E3BA0" w14:textId="77777777" w:rsidR="00D56EDE" w:rsidRPr="00D56EDE" w:rsidRDefault="00D56EDE" w:rsidP="00AC08F3">
            <w:pPr>
              <w:pStyle w:val="headertabella0"/>
              <w:rPr>
                <w:color w:val="002060"/>
              </w:rPr>
            </w:pPr>
            <w:r w:rsidRPr="00D56EDE">
              <w:rPr>
                <w:color w:val="002060"/>
              </w:rPr>
              <w:t>PE</w:t>
            </w:r>
          </w:p>
        </w:tc>
      </w:tr>
      <w:tr w:rsidR="00D56EDE" w:rsidRPr="00D56EDE" w14:paraId="47FF73C4"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BEF7C0" w14:textId="77777777" w:rsidR="00D56EDE" w:rsidRPr="00D56EDE" w:rsidRDefault="00D56EDE" w:rsidP="00AC08F3">
            <w:pPr>
              <w:pStyle w:val="rowtabella0"/>
              <w:rPr>
                <w:color w:val="002060"/>
              </w:rPr>
            </w:pPr>
            <w:r w:rsidRPr="00D56ED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6DE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C33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C01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36C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96274"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DBE7"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AE5A4"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8B5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4186" w14:textId="77777777" w:rsidR="00D56EDE" w:rsidRPr="00D56EDE" w:rsidRDefault="00D56EDE" w:rsidP="00AC08F3">
            <w:pPr>
              <w:pStyle w:val="rowtabella0"/>
              <w:jc w:val="center"/>
              <w:rPr>
                <w:color w:val="002060"/>
              </w:rPr>
            </w:pPr>
            <w:r w:rsidRPr="00D56EDE">
              <w:rPr>
                <w:color w:val="002060"/>
              </w:rPr>
              <w:t>0</w:t>
            </w:r>
          </w:p>
        </w:tc>
      </w:tr>
      <w:tr w:rsidR="00D56EDE" w:rsidRPr="00D56EDE" w14:paraId="68299AF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907FC" w14:textId="77777777" w:rsidR="00D56EDE" w:rsidRPr="00CB07DB" w:rsidRDefault="00D56EDE" w:rsidP="00AC08F3">
            <w:pPr>
              <w:pStyle w:val="rowtabella0"/>
              <w:rPr>
                <w:color w:val="002060"/>
                <w:lang w:val="es-ES"/>
              </w:rPr>
            </w:pPr>
            <w:r w:rsidRPr="00CB07D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29F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8CE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094F"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F1C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C745"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89B1"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2D2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39E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8C70" w14:textId="77777777" w:rsidR="00D56EDE" w:rsidRPr="00D56EDE" w:rsidRDefault="00D56EDE" w:rsidP="00AC08F3">
            <w:pPr>
              <w:pStyle w:val="rowtabella0"/>
              <w:jc w:val="center"/>
              <w:rPr>
                <w:color w:val="002060"/>
              </w:rPr>
            </w:pPr>
            <w:r w:rsidRPr="00D56EDE">
              <w:rPr>
                <w:color w:val="002060"/>
              </w:rPr>
              <w:t>0</w:t>
            </w:r>
          </w:p>
        </w:tc>
      </w:tr>
      <w:tr w:rsidR="00D56EDE" w:rsidRPr="00D56EDE" w14:paraId="2DBFE6B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C2193" w14:textId="77777777" w:rsidR="00D56EDE" w:rsidRPr="00D56EDE" w:rsidRDefault="00D56EDE" w:rsidP="00AC08F3">
            <w:pPr>
              <w:pStyle w:val="rowtabella0"/>
              <w:rPr>
                <w:color w:val="002060"/>
              </w:rPr>
            </w:pPr>
            <w:r w:rsidRPr="00D56ED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BE52"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394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9C21"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8C7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4E4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A602"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4549"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E1F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2A2E" w14:textId="77777777" w:rsidR="00D56EDE" w:rsidRPr="00D56EDE" w:rsidRDefault="00D56EDE" w:rsidP="00AC08F3">
            <w:pPr>
              <w:pStyle w:val="rowtabella0"/>
              <w:jc w:val="center"/>
              <w:rPr>
                <w:color w:val="002060"/>
              </w:rPr>
            </w:pPr>
            <w:r w:rsidRPr="00D56EDE">
              <w:rPr>
                <w:color w:val="002060"/>
              </w:rPr>
              <w:t>0</w:t>
            </w:r>
          </w:p>
        </w:tc>
      </w:tr>
      <w:tr w:rsidR="00D56EDE" w:rsidRPr="00D56EDE" w14:paraId="45ADB84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23F83" w14:textId="77777777" w:rsidR="00D56EDE" w:rsidRPr="00D56EDE" w:rsidRDefault="00D56EDE" w:rsidP="00AC08F3">
            <w:pPr>
              <w:pStyle w:val="rowtabella0"/>
              <w:rPr>
                <w:color w:val="002060"/>
              </w:rPr>
            </w:pPr>
            <w:r w:rsidRPr="00D56ED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604E"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5066"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3E8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D8D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B0B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BB181"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64DA"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C18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688D" w14:textId="77777777" w:rsidR="00D56EDE" w:rsidRPr="00D56EDE" w:rsidRDefault="00D56EDE" w:rsidP="00AC08F3">
            <w:pPr>
              <w:pStyle w:val="rowtabella0"/>
              <w:jc w:val="center"/>
              <w:rPr>
                <w:color w:val="002060"/>
              </w:rPr>
            </w:pPr>
            <w:r w:rsidRPr="00D56EDE">
              <w:rPr>
                <w:color w:val="002060"/>
              </w:rPr>
              <w:t>0</w:t>
            </w:r>
          </w:p>
        </w:tc>
      </w:tr>
      <w:tr w:rsidR="00D56EDE" w:rsidRPr="00D56EDE" w14:paraId="5F5F770D"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83211C" w14:textId="77777777" w:rsidR="00D56EDE" w:rsidRPr="00D56EDE" w:rsidRDefault="00D56EDE" w:rsidP="00AC08F3">
            <w:pPr>
              <w:pStyle w:val="rowtabella0"/>
              <w:rPr>
                <w:color w:val="002060"/>
              </w:rPr>
            </w:pPr>
            <w:r w:rsidRPr="00D56ED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F42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6DB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D9A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A84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FE9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D8CB"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6AE99"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0F07"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6B84" w14:textId="77777777" w:rsidR="00D56EDE" w:rsidRPr="00D56EDE" w:rsidRDefault="00D56EDE" w:rsidP="00AC08F3">
            <w:pPr>
              <w:pStyle w:val="rowtabella0"/>
              <w:jc w:val="center"/>
              <w:rPr>
                <w:color w:val="002060"/>
              </w:rPr>
            </w:pPr>
            <w:r w:rsidRPr="00D56EDE">
              <w:rPr>
                <w:color w:val="002060"/>
              </w:rPr>
              <w:t>0</w:t>
            </w:r>
          </w:p>
        </w:tc>
      </w:tr>
    </w:tbl>
    <w:p w14:paraId="6C670E3A" w14:textId="77777777" w:rsidR="00D56EDE" w:rsidRPr="00D56EDE" w:rsidRDefault="00D56EDE" w:rsidP="00D56EDE">
      <w:pPr>
        <w:pStyle w:val="breakline"/>
        <w:rPr>
          <w:rFonts w:eastAsiaTheme="minorEastAsia"/>
          <w:color w:val="002060"/>
        </w:rPr>
      </w:pPr>
    </w:p>
    <w:p w14:paraId="4899C579" w14:textId="77777777" w:rsidR="00D56EDE" w:rsidRPr="00D56EDE" w:rsidRDefault="00D56EDE" w:rsidP="00D56EDE">
      <w:pPr>
        <w:pStyle w:val="breakline"/>
        <w:rPr>
          <w:color w:val="002060"/>
        </w:rPr>
      </w:pPr>
    </w:p>
    <w:p w14:paraId="4E399D48" w14:textId="77777777" w:rsidR="00D56EDE" w:rsidRPr="00D56EDE" w:rsidRDefault="00D56EDE" w:rsidP="00D56EDE">
      <w:pPr>
        <w:pStyle w:val="sottotitolocampionato10"/>
        <w:rPr>
          <w:color w:val="002060"/>
        </w:rPr>
      </w:pPr>
      <w:r w:rsidRPr="00D56EDE">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077FF887"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3A355"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DB4FF"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54831"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F6A6C"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29D48"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8AA4D"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08F8"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6C007"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18D47"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5DA99" w14:textId="77777777" w:rsidR="00D56EDE" w:rsidRPr="00D56EDE" w:rsidRDefault="00D56EDE" w:rsidP="00AC08F3">
            <w:pPr>
              <w:pStyle w:val="headertabella0"/>
              <w:rPr>
                <w:color w:val="002060"/>
              </w:rPr>
            </w:pPr>
            <w:r w:rsidRPr="00D56EDE">
              <w:rPr>
                <w:color w:val="002060"/>
              </w:rPr>
              <w:t>PE</w:t>
            </w:r>
          </w:p>
        </w:tc>
      </w:tr>
      <w:tr w:rsidR="00D56EDE" w:rsidRPr="00D56EDE" w14:paraId="73165736"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6DF775" w14:textId="77777777" w:rsidR="00D56EDE" w:rsidRPr="00D56EDE" w:rsidRDefault="00D56EDE" w:rsidP="00AC08F3">
            <w:pPr>
              <w:pStyle w:val="rowtabella0"/>
              <w:rPr>
                <w:color w:val="002060"/>
              </w:rPr>
            </w:pPr>
            <w:r w:rsidRPr="00D56EDE">
              <w:rPr>
                <w:color w:val="002060"/>
              </w:rPr>
              <w:t xml:space="preserve">A.S.D. </w:t>
            </w:r>
            <w:proofErr w:type="gramStart"/>
            <w:r w:rsidRPr="00D56ED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27FC"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B846"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4B7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0B2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01E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25F3"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B5D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D048"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0A56" w14:textId="77777777" w:rsidR="00D56EDE" w:rsidRPr="00D56EDE" w:rsidRDefault="00D56EDE" w:rsidP="00AC08F3">
            <w:pPr>
              <w:pStyle w:val="rowtabella0"/>
              <w:jc w:val="center"/>
              <w:rPr>
                <w:color w:val="002060"/>
              </w:rPr>
            </w:pPr>
            <w:r w:rsidRPr="00D56EDE">
              <w:rPr>
                <w:color w:val="002060"/>
              </w:rPr>
              <w:t>0</w:t>
            </w:r>
          </w:p>
        </w:tc>
      </w:tr>
      <w:tr w:rsidR="00D56EDE" w:rsidRPr="00D56EDE" w14:paraId="6C69028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CA7E1" w14:textId="77777777" w:rsidR="00D56EDE" w:rsidRPr="003E0335" w:rsidRDefault="00D56EDE" w:rsidP="00AC08F3">
            <w:pPr>
              <w:pStyle w:val="rowtabella0"/>
              <w:rPr>
                <w:color w:val="002060"/>
                <w:lang w:val="en-US"/>
              </w:rPr>
            </w:pPr>
            <w:r w:rsidRPr="003E0335">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46EB"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799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75F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467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687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CB1D"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C80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F08EF"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9D9A" w14:textId="77777777" w:rsidR="00D56EDE" w:rsidRPr="00D56EDE" w:rsidRDefault="00D56EDE" w:rsidP="00AC08F3">
            <w:pPr>
              <w:pStyle w:val="rowtabella0"/>
              <w:jc w:val="center"/>
              <w:rPr>
                <w:color w:val="002060"/>
              </w:rPr>
            </w:pPr>
            <w:r w:rsidRPr="00D56EDE">
              <w:rPr>
                <w:color w:val="002060"/>
              </w:rPr>
              <w:t>0</w:t>
            </w:r>
          </w:p>
        </w:tc>
      </w:tr>
      <w:tr w:rsidR="00D56EDE" w:rsidRPr="00D56EDE" w14:paraId="34F7EC4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39A64" w14:textId="77777777" w:rsidR="00D56EDE" w:rsidRPr="00D56EDE" w:rsidRDefault="00D56EDE" w:rsidP="00AC08F3">
            <w:pPr>
              <w:pStyle w:val="rowtabella0"/>
              <w:rPr>
                <w:color w:val="002060"/>
              </w:rPr>
            </w:pPr>
            <w:r w:rsidRPr="00D56ED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A69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253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269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619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217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C2C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1F32"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8A2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68422" w14:textId="77777777" w:rsidR="00D56EDE" w:rsidRPr="00D56EDE" w:rsidRDefault="00D56EDE" w:rsidP="00AC08F3">
            <w:pPr>
              <w:pStyle w:val="rowtabella0"/>
              <w:jc w:val="center"/>
              <w:rPr>
                <w:color w:val="002060"/>
              </w:rPr>
            </w:pPr>
            <w:r w:rsidRPr="00D56EDE">
              <w:rPr>
                <w:color w:val="002060"/>
              </w:rPr>
              <w:t>0</w:t>
            </w:r>
          </w:p>
        </w:tc>
      </w:tr>
      <w:tr w:rsidR="00D56EDE" w:rsidRPr="00D56EDE" w14:paraId="052EA62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F8D00" w14:textId="77777777" w:rsidR="00D56EDE" w:rsidRPr="00D56EDE" w:rsidRDefault="00D56EDE" w:rsidP="00AC08F3">
            <w:pPr>
              <w:pStyle w:val="rowtabella0"/>
              <w:rPr>
                <w:color w:val="002060"/>
              </w:rPr>
            </w:pPr>
            <w:r w:rsidRPr="00D56ED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F77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62FC"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189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37C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1F8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E53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96DE"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851D"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6170" w14:textId="77777777" w:rsidR="00D56EDE" w:rsidRPr="00D56EDE" w:rsidRDefault="00D56EDE" w:rsidP="00AC08F3">
            <w:pPr>
              <w:pStyle w:val="rowtabella0"/>
              <w:jc w:val="center"/>
              <w:rPr>
                <w:color w:val="002060"/>
              </w:rPr>
            </w:pPr>
            <w:r w:rsidRPr="00D56EDE">
              <w:rPr>
                <w:color w:val="002060"/>
              </w:rPr>
              <w:t>0</w:t>
            </w:r>
          </w:p>
        </w:tc>
      </w:tr>
      <w:tr w:rsidR="00D56EDE" w:rsidRPr="00D56EDE" w14:paraId="3EE04847"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A832C7" w14:textId="77777777" w:rsidR="00D56EDE" w:rsidRPr="003E0335" w:rsidRDefault="00D56EDE" w:rsidP="00AC08F3">
            <w:pPr>
              <w:pStyle w:val="rowtabella0"/>
              <w:rPr>
                <w:color w:val="002060"/>
                <w:lang w:val="en-US"/>
              </w:rPr>
            </w:pPr>
            <w:r w:rsidRPr="003E0335">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0EC1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241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ADD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129D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84D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8BEA5"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87CD"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955E"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2571" w14:textId="77777777" w:rsidR="00D56EDE" w:rsidRPr="00D56EDE" w:rsidRDefault="00D56EDE" w:rsidP="00AC08F3">
            <w:pPr>
              <w:pStyle w:val="rowtabella0"/>
              <w:jc w:val="center"/>
              <w:rPr>
                <w:color w:val="002060"/>
              </w:rPr>
            </w:pPr>
            <w:r w:rsidRPr="00D56EDE">
              <w:rPr>
                <w:color w:val="002060"/>
              </w:rPr>
              <w:t>0</w:t>
            </w:r>
          </w:p>
        </w:tc>
      </w:tr>
    </w:tbl>
    <w:p w14:paraId="3D4198AB" w14:textId="77777777" w:rsidR="00D56EDE" w:rsidRDefault="00D56EDE" w:rsidP="00D56EDE">
      <w:pPr>
        <w:pStyle w:val="breakline"/>
        <w:rPr>
          <w:rFonts w:eastAsiaTheme="minorEastAsia"/>
          <w:color w:val="002060"/>
        </w:rPr>
      </w:pPr>
    </w:p>
    <w:p w14:paraId="4F4C7E35" w14:textId="77777777" w:rsidR="00CE51E8" w:rsidRPr="00D56EDE" w:rsidRDefault="00CE51E8" w:rsidP="00CE51E8">
      <w:pPr>
        <w:pStyle w:val="titoloprinc0"/>
        <w:rPr>
          <w:color w:val="002060"/>
        </w:rPr>
      </w:pPr>
      <w:r w:rsidRPr="00D56EDE">
        <w:rPr>
          <w:color w:val="002060"/>
        </w:rPr>
        <w:t>PROGRAMMA GARE</w:t>
      </w:r>
    </w:p>
    <w:p w14:paraId="5439FA84" w14:textId="77777777" w:rsidR="00CE51E8" w:rsidRDefault="00CE51E8" w:rsidP="00D56EDE">
      <w:pPr>
        <w:pStyle w:val="breakline"/>
        <w:rPr>
          <w:rFonts w:eastAsiaTheme="minorEastAsia"/>
          <w:color w:val="002060"/>
        </w:rPr>
      </w:pPr>
    </w:p>
    <w:p w14:paraId="7DE4E9DE" w14:textId="77777777" w:rsidR="00123900" w:rsidRPr="00780DDB" w:rsidRDefault="00123900" w:rsidP="00123900">
      <w:pPr>
        <w:pStyle w:val="sottotitolocampionato10"/>
        <w:rPr>
          <w:color w:val="002060"/>
        </w:rPr>
      </w:pPr>
      <w:r w:rsidRPr="00780DDB">
        <w:rPr>
          <w:color w:val="002060"/>
        </w:rPr>
        <w:lastRenderedPageBreak/>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123900" w:rsidRPr="00780DDB" w14:paraId="7D86E73B"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CE129"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B0F3"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EFF97"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02F3A"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A912"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3120C"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82F99"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701FD221"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61BCCB" w14:textId="77777777" w:rsidR="00123900" w:rsidRPr="00780DDB" w:rsidRDefault="00123900" w:rsidP="00AC08F3">
            <w:pPr>
              <w:pStyle w:val="rowtabella0"/>
              <w:rPr>
                <w:color w:val="002060"/>
              </w:rPr>
            </w:pPr>
            <w:r w:rsidRPr="00780DDB">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4830D" w14:textId="77777777" w:rsidR="00123900" w:rsidRPr="00780DDB" w:rsidRDefault="00123900" w:rsidP="00AC08F3">
            <w:pPr>
              <w:pStyle w:val="rowtabella0"/>
              <w:rPr>
                <w:color w:val="002060"/>
              </w:rPr>
            </w:pPr>
            <w:r w:rsidRPr="00780DDB">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45240"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45ADB" w14:textId="77777777" w:rsidR="00123900" w:rsidRPr="00780DDB" w:rsidRDefault="00123900" w:rsidP="00AC08F3">
            <w:pPr>
              <w:pStyle w:val="rowtabella0"/>
              <w:rPr>
                <w:color w:val="002060"/>
              </w:rPr>
            </w:pPr>
            <w:r w:rsidRPr="00780DDB">
              <w:rPr>
                <w:color w:val="002060"/>
              </w:rPr>
              <w:t>01/03/2025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E7C44" w14:textId="77777777" w:rsidR="00123900" w:rsidRPr="00780DDB" w:rsidRDefault="00123900" w:rsidP="00AC08F3">
            <w:pPr>
              <w:pStyle w:val="rowtabella0"/>
              <w:rPr>
                <w:color w:val="002060"/>
              </w:rPr>
            </w:pPr>
            <w:r w:rsidRPr="00780DDB">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22E72" w14:textId="77777777" w:rsidR="00123900" w:rsidRPr="00780DDB" w:rsidRDefault="00123900" w:rsidP="00AC08F3">
            <w:pPr>
              <w:pStyle w:val="rowtabella0"/>
              <w:rPr>
                <w:color w:val="002060"/>
              </w:rPr>
            </w:pPr>
            <w:r w:rsidRPr="00780DDB">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C9AEA" w14:textId="77777777" w:rsidR="00123900" w:rsidRPr="00780DDB" w:rsidRDefault="00123900" w:rsidP="00AC08F3">
            <w:pPr>
              <w:pStyle w:val="rowtabella0"/>
              <w:rPr>
                <w:color w:val="002060"/>
              </w:rPr>
            </w:pPr>
            <w:r w:rsidRPr="00780DDB">
              <w:rPr>
                <w:color w:val="002060"/>
              </w:rPr>
              <w:t>VIA ALESSANDRO MANZONI</w:t>
            </w:r>
          </w:p>
        </w:tc>
      </w:tr>
      <w:tr w:rsidR="00123900" w:rsidRPr="00780DDB" w14:paraId="420D241D"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CD3500" w14:textId="77777777" w:rsidR="00123900" w:rsidRPr="00780DDB" w:rsidRDefault="00123900" w:rsidP="00AC08F3">
            <w:pPr>
              <w:pStyle w:val="rowtabella0"/>
              <w:rPr>
                <w:color w:val="002060"/>
              </w:rPr>
            </w:pPr>
            <w:r w:rsidRPr="00780DDB">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701F6" w14:textId="77777777" w:rsidR="00123900" w:rsidRPr="00780DDB" w:rsidRDefault="00123900" w:rsidP="00AC08F3">
            <w:pPr>
              <w:pStyle w:val="rowtabella0"/>
              <w:rPr>
                <w:color w:val="002060"/>
              </w:rPr>
            </w:pPr>
            <w:r w:rsidRPr="00780DDB">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326B7"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106FC" w14:textId="77777777" w:rsidR="00123900" w:rsidRPr="00780DDB" w:rsidRDefault="00123900" w:rsidP="00AC08F3">
            <w:pPr>
              <w:pStyle w:val="rowtabella0"/>
              <w:rPr>
                <w:color w:val="002060"/>
              </w:rPr>
            </w:pPr>
            <w:r w:rsidRPr="00780DDB">
              <w:rPr>
                <w:color w:val="002060"/>
              </w:rPr>
              <w:t>02/03/2025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5B67B" w14:textId="77777777" w:rsidR="00123900" w:rsidRPr="00780DDB" w:rsidRDefault="00123900" w:rsidP="00AC08F3">
            <w:pPr>
              <w:pStyle w:val="rowtabella0"/>
              <w:rPr>
                <w:color w:val="002060"/>
              </w:rPr>
            </w:pPr>
            <w:r w:rsidRPr="00780DDB">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66AB7" w14:textId="77777777" w:rsidR="00123900" w:rsidRPr="00780DDB" w:rsidRDefault="00123900" w:rsidP="00AC08F3">
            <w:pPr>
              <w:pStyle w:val="rowtabella0"/>
              <w:rPr>
                <w:color w:val="002060"/>
              </w:rPr>
            </w:pPr>
            <w:r w:rsidRPr="00780DD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8ED1B" w14:textId="77777777" w:rsidR="00123900" w:rsidRPr="00780DDB" w:rsidRDefault="00123900" w:rsidP="00AC08F3">
            <w:pPr>
              <w:pStyle w:val="rowtabella0"/>
              <w:rPr>
                <w:color w:val="002060"/>
              </w:rPr>
            </w:pPr>
            <w:r w:rsidRPr="00780DDB">
              <w:rPr>
                <w:color w:val="002060"/>
              </w:rPr>
              <w:t>VIA MADRE TERESA DI CALCUTTA</w:t>
            </w:r>
          </w:p>
        </w:tc>
      </w:tr>
    </w:tbl>
    <w:p w14:paraId="0D2F3751" w14:textId="77777777" w:rsidR="00123900" w:rsidRPr="00780DDB" w:rsidRDefault="00123900" w:rsidP="00123900">
      <w:pPr>
        <w:pStyle w:val="breakline"/>
        <w:rPr>
          <w:rFonts w:eastAsiaTheme="minorEastAsia"/>
          <w:color w:val="002060"/>
        </w:rPr>
      </w:pPr>
    </w:p>
    <w:p w14:paraId="6769DC8A" w14:textId="77777777" w:rsidR="00123900" w:rsidRPr="00780DDB" w:rsidRDefault="00123900" w:rsidP="00123900">
      <w:pPr>
        <w:pStyle w:val="breakline"/>
        <w:rPr>
          <w:color w:val="002060"/>
        </w:rPr>
      </w:pPr>
    </w:p>
    <w:p w14:paraId="633E8A39" w14:textId="77777777" w:rsidR="00123900" w:rsidRPr="00780DDB" w:rsidRDefault="00123900" w:rsidP="00123900">
      <w:pPr>
        <w:pStyle w:val="breakline"/>
        <w:rPr>
          <w:color w:val="002060"/>
        </w:rPr>
      </w:pPr>
    </w:p>
    <w:p w14:paraId="7149A2B7" w14:textId="77777777" w:rsidR="00123900" w:rsidRPr="00780DDB" w:rsidRDefault="00123900" w:rsidP="00123900">
      <w:pPr>
        <w:pStyle w:val="sottotitolocampionato10"/>
        <w:rPr>
          <w:color w:val="002060"/>
        </w:rPr>
      </w:pPr>
      <w:r w:rsidRPr="00780DDB">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123900" w:rsidRPr="00780DDB" w14:paraId="3387FF10"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449E8"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413D6"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9C851"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6A186"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F39D8"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AD4BC"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002CB"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63B70F75" w14:textId="77777777" w:rsidTr="00AC08F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50D013" w14:textId="77777777" w:rsidR="00123900" w:rsidRPr="00780DDB" w:rsidRDefault="00123900" w:rsidP="00AC08F3">
            <w:pPr>
              <w:pStyle w:val="rowtabella0"/>
              <w:rPr>
                <w:color w:val="002060"/>
              </w:rPr>
            </w:pPr>
            <w:r w:rsidRPr="00780DDB">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4B1269" w14:textId="77777777" w:rsidR="00123900" w:rsidRPr="00780DDB" w:rsidRDefault="00123900" w:rsidP="00AC08F3">
            <w:pPr>
              <w:pStyle w:val="rowtabella0"/>
              <w:rPr>
                <w:color w:val="002060"/>
              </w:rPr>
            </w:pPr>
            <w:r w:rsidRPr="00780DDB">
              <w:rPr>
                <w:color w:val="002060"/>
              </w:rPr>
              <w:t>CHIARAVALLE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E381D"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B8595" w14:textId="77777777" w:rsidR="00123900" w:rsidRPr="00780DDB" w:rsidRDefault="00123900" w:rsidP="00AC08F3">
            <w:pPr>
              <w:pStyle w:val="rowtabella0"/>
              <w:rPr>
                <w:color w:val="002060"/>
              </w:rPr>
            </w:pPr>
            <w:r w:rsidRPr="00780DDB">
              <w:rPr>
                <w:color w:val="002060"/>
              </w:rPr>
              <w:t>26/02/2025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05ED3" w14:textId="77777777" w:rsidR="00123900" w:rsidRPr="00780DDB" w:rsidRDefault="00123900" w:rsidP="00AC08F3">
            <w:pPr>
              <w:pStyle w:val="rowtabella0"/>
              <w:rPr>
                <w:color w:val="002060"/>
              </w:rPr>
            </w:pPr>
            <w:r w:rsidRPr="00780DDB">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2993F" w14:textId="77777777" w:rsidR="00123900" w:rsidRPr="00780DDB" w:rsidRDefault="00123900" w:rsidP="00AC08F3">
            <w:pPr>
              <w:pStyle w:val="rowtabella0"/>
              <w:rPr>
                <w:color w:val="002060"/>
              </w:rPr>
            </w:pPr>
            <w:r w:rsidRPr="00780DDB">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DE280" w14:textId="77777777" w:rsidR="00123900" w:rsidRPr="00780DDB" w:rsidRDefault="00123900" w:rsidP="00AC08F3">
            <w:pPr>
              <w:pStyle w:val="rowtabella0"/>
              <w:rPr>
                <w:color w:val="002060"/>
              </w:rPr>
            </w:pPr>
            <w:r w:rsidRPr="00780DDB">
              <w:rPr>
                <w:color w:val="002060"/>
              </w:rPr>
              <w:t>VIA DELLE ESPOSIZIONI, 33</w:t>
            </w:r>
          </w:p>
        </w:tc>
      </w:tr>
    </w:tbl>
    <w:p w14:paraId="00D8D5DF" w14:textId="77777777" w:rsidR="00123900" w:rsidRPr="00780DDB" w:rsidRDefault="00123900" w:rsidP="00123900">
      <w:pPr>
        <w:pStyle w:val="breakline"/>
        <w:rPr>
          <w:rFonts w:eastAsiaTheme="minorEastAsia"/>
          <w:color w:val="002060"/>
        </w:rPr>
      </w:pPr>
    </w:p>
    <w:p w14:paraId="199181BD" w14:textId="77777777" w:rsidR="00123900" w:rsidRPr="00780DDB" w:rsidRDefault="00123900" w:rsidP="00123900">
      <w:pPr>
        <w:pStyle w:val="breakline"/>
        <w:rPr>
          <w:color w:val="002060"/>
        </w:rPr>
      </w:pPr>
    </w:p>
    <w:p w14:paraId="7E2AEC33" w14:textId="77777777" w:rsidR="00123900" w:rsidRPr="00780DDB" w:rsidRDefault="00123900" w:rsidP="00123900">
      <w:pPr>
        <w:pStyle w:val="breakline"/>
        <w:rPr>
          <w:color w:val="002060"/>
        </w:rPr>
      </w:pPr>
    </w:p>
    <w:p w14:paraId="4FB4633D" w14:textId="77777777" w:rsidR="00123900" w:rsidRPr="00780DDB" w:rsidRDefault="00123900" w:rsidP="00123900">
      <w:pPr>
        <w:pStyle w:val="sottotitolocampionato10"/>
        <w:rPr>
          <w:color w:val="002060"/>
        </w:rPr>
      </w:pPr>
      <w:r w:rsidRPr="00780DDB">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123900" w:rsidRPr="00780DDB" w14:paraId="66DBF7A4"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00362"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EB9D7"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C54E2"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12B88"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FDA8B"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F40A"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212E7"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07FC17F8"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8329C" w14:textId="77777777" w:rsidR="00123900" w:rsidRPr="00780DDB" w:rsidRDefault="00123900" w:rsidP="00AC08F3">
            <w:pPr>
              <w:pStyle w:val="rowtabella0"/>
              <w:rPr>
                <w:color w:val="002060"/>
              </w:rPr>
            </w:pPr>
            <w:r w:rsidRPr="00780DDB">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A50F4" w14:textId="77777777" w:rsidR="00123900" w:rsidRPr="00780DDB" w:rsidRDefault="00123900" w:rsidP="00AC08F3">
            <w:pPr>
              <w:pStyle w:val="rowtabella0"/>
              <w:rPr>
                <w:color w:val="002060"/>
              </w:rPr>
            </w:pPr>
            <w:r w:rsidRPr="00780DDB">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08905"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53957" w14:textId="77777777" w:rsidR="00123900" w:rsidRPr="00780DDB" w:rsidRDefault="00123900" w:rsidP="00AC08F3">
            <w:pPr>
              <w:pStyle w:val="rowtabella0"/>
              <w:rPr>
                <w:color w:val="002060"/>
              </w:rPr>
            </w:pPr>
            <w:r w:rsidRPr="00780DDB">
              <w:rPr>
                <w:color w:val="002060"/>
              </w:rPr>
              <w:t>01/03/2025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5A51B" w14:textId="77777777" w:rsidR="00123900" w:rsidRPr="00780DDB" w:rsidRDefault="00123900" w:rsidP="00AC08F3">
            <w:pPr>
              <w:pStyle w:val="rowtabella0"/>
              <w:rPr>
                <w:color w:val="002060"/>
              </w:rPr>
            </w:pPr>
            <w:r w:rsidRPr="00780DDB">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BE93C" w14:textId="77777777" w:rsidR="00123900" w:rsidRPr="00780DDB" w:rsidRDefault="00123900" w:rsidP="00AC08F3">
            <w:pPr>
              <w:pStyle w:val="rowtabella0"/>
              <w:rPr>
                <w:color w:val="002060"/>
              </w:rPr>
            </w:pPr>
            <w:r w:rsidRPr="00780DDB">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F4FFB" w14:textId="77777777" w:rsidR="00123900" w:rsidRPr="00780DDB" w:rsidRDefault="00123900" w:rsidP="00AC08F3">
            <w:pPr>
              <w:pStyle w:val="rowtabella0"/>
              <w:rPr>
                <w:color w:val="002060"/>
              </w:rPr>
            </w:pPr>
            <w:r w:rsidRPr="00780DDB">
              <w:rPr>
                <w:color w:val="002060"/>
              </w:rPr>
              <w:t>VIA FALCONARA</w:t>
            </w:r>
          </w:p>
        </w:tc>
      </w:tr>
      <w:tr w:rsidR="00123900" w:rsidRPr="00780DDB" w14:paraId="0DBE65A5"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04485" w14:textId="77777777" w:rsidR="00123900" w:rsidRPr="00780DDB" w:rsidRDefault="00123900" w:rsidP="00AC08F3">
            <w:pPr>
              <w:pStyle w:val="rowtabella0"/>
              <w:rPr>
                <w:color w:val="002060"/>
              </w:rPr>
            </w:pPr>
            <w:r w:rsidRPr="00780DD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18615" w14:textId="77777777" w:rsidR="00123900" w:rsidRPr="00780DDB" w:rsidRDefault="00123900" w:rsidP="00AC08F3">
            <w:pPr>
              <w:pStyle w:val="rowtabella0"/>
              <w:rPr>
                <w:color w:val="002060"/>
              </w:rPr>
            </w:pPr>
            <w:r w:rsidRPr="00780DDB">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1BB1A"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3CECD" w14:textId="77777777" w:rsidR="00123900" w:rsidRPr="00780DDB" w:rsidRDefault="00123900" w:rsidP="00AC08F3">
            <w:pPr>
              <w:pStyle w:val="rowtabella0"/>
              <w:rPr>
                <w:color w:val="002060"/>
              </w:rPr>
            </w:pPr>
            <w:r w:rsidRPr="00780DDB">
              <w:rPr>
                <w:color w:val="002060"/>
              </w:rPr>
              <w:t>01/03/2025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18024" w14:textId="77777777" w:rsidR="00123900" w:rsidRPr="00780DDB" w:rsidRDefault="00123900" w:rsidP="00AC08F3">
            <w:pPr>
              <w:pStyle w:val="rowtabella0"/>
              <w:rPr>
                <w:color w:val="002060"/>
              </w:rPr>
            </w:pPr>
            <w:r w:rsidRPr="00780DDB">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DAD9C" w14:textId="77777777" w:rsidR="00123900" w:rsidRPr="00780DDB" w:rsidRDefault="00123900" w:rsidP="00AC08F3">
            <w:pPr>
              <w:pStyle w:val="rowtabella0"/>
              <w:rPr>
                <w:color w:val="002060"/>
              </w:rPr>
            </w:pPr>
            <w:r w:rsidRPr="00780DD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A0CEA" w14:textId="77777777" w:rsidR="00123900" w:rsidRPr="00780DDB" w:rsidRDefault="00123900" w:rsidP="00AC08F3">
            <w:pPr>
              <w:pStyle w:val="rowtabella0"/>
              <w:rPr>
                <w:color w:val="002060"/>
              </w:rPr>
            </w:pPr>
            <w:r w:rsidRPr="00780DDB">
              <w:rPr>
                <w:color w:val="002060"/>
              </w:rPr>
              <w:t>VIA MONTEPELAGO</w:t>
            </w:r>
          </w:p>
        </w:tc>
      </w:tr>
    </w:tbl>
    <w:p w14:paraId="5C4E2F59" w14:textId="77777777" w:rsidR="00123900" w:rsidRPr="00780DDB" w:rsidRDefault="00123900" w:rsidP="00123900">
      <w:pPr>
        <w:pStyle w:val="breakline"/>
        <w:rPr>
          <w:rFonts w:eastAsiaTheme="minorEastAsia"/>
          <w:color w:val="002060"/>
        </w:rPr>
      </w:pPr>
    </w:p>
    <w:p w14:paraId="3E7B6351" w14:textId="77777777" w:rsidR="00123900" w:rsidRPr="00780DDB" w:rsidRDefault="00123900" w:rsidP="00123900">
      <w:pPr>
        <w:pStyle w:val="breakline"/>
        <w:rPr>
          <w:color w:val="002060"/>
        </w:rPr>
      </w:pPr>
    </w:p>
    <w:p w14:paraId="1E9DE92E" w14:textId="77777777" w:rsidR="00123900" w:rsidRPr="00780DDB" w:rsidRDefault="00123900" w:rsidP="00123900">
      <w:pPr>
        <w:pStyle w:val="breakline"/>
        <w:rPr>
          <w:color w:val="002060"/>
        </w:rPr>
      </w:pPr>
    </w:p>
    <w:p w14:paraId="2B073984" w14:textId="77777777" w:rsidR="00123900" w:rsidRPr="00780DDB" w:rsidRDefault="00123900" w:rsidP="00123900">
      <w:pPr>
        <w:pStyle w:val="sottotitolocampionato10"/>
        <w:rPr>
          <w:color w:val="002060"/>
        </w:rPr>
      </w:pPr>
      <w:r w:rsidRPr="00780DDB">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23900" w:rsidRPr="00780DDB" w14:paraId="0BC47AC3"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65272"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5C2EB"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3939A"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259E2"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EEBE5"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CA442"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63964"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698CFCBE"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A63E9E" w14:textId="77777777" w:rsidR="00123900" w:rsidRPr="00780DDB" w:rsidRDefault="00123900" w:rsidP="00AC08F3">
            <w:pPr>
              <w:pStyle w:val="rowtabella0"/>
              <w:rPr>
                <w:color w:val="002060"/>
              </w:rPr>
            </w:pPr>
            <w:r w:rsidRPr="00780DDB">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CFA96" w14:textId="77777777" w:rsidR="00123900" w:rsidRPr="00780DDB" w:rsidRDefault="00123900" w:rsidP="00AC08F3">
            <w:pPr>
              <w:pStyle w:val="rowtabella0"/>
              <w:rPr>
                <w:color w:val="002060"/>
              </w:rPr>
            </w:pPr>
            <w:r w:rsidRPr="00780DD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5EF0A"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FFBFF" w14:textId="77777777" w:rsidR="00123900" w:rsidRPr="00780DDB" w:rsidRDefault="00123900" w:rsidP="00AC08F3">
            <w:pPr>
              <w:pStyle w:val="rowtabella0"/>
              <w:rPr>
                <w:color w:val="002060"/>
              </w:rPr>
            </w:pPr>
            <w:r w:rsidRPr="00780DDB">
              <w:rPr>
                <w:color w:val="002060"/>
              </w:rPr>
              <w:t>01/03/2025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3234E" w14:textId="77777777" w:rsidR="00123900" w:rsidRPr="00780DDB" w:rsidRDefault="00123900" w:rsidP="00AC08F3">
            <w:pPr>
              <w:pStyle w:val="rowtabella0"/>
              <w:rPr>
                <w:color w:val="002060"/>
              </w:rPr>
            </w:pPr>
            <w:r w:rsidRPr="00780DDB">
              <w:rPr>
                <w:color w:val="002060"/>
              </w:rPr>
              <w:t>5089 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E2D9E" w14:textId="77777777" w:rsidR="00123900" w:rsidRPr="00780DDB" w:rsidRDefault="00123900" w:rsidP="00AC08F3">
            <w:pPr>
              <w:pStyle w:val="rowtabella0"/>
              <w:rPr>
                <w:color w:val="002060"/>
              </w:rPr>
            </w:pPr>
            <w:r w:rsidRPr="00780DDB">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8EEC6" w14:textId="77777777" w:rsidR="00123900" w:rsidRPr="00780DDB" w:rsidRDefault="00123900" w:rsidP="00AC08F3">
            <w:pPr>
              <w:pStyle w:val="rowtabella0"/>
              <w:rPr>
                <w:color w:val="002060"/>
              </w:rPr>
            </w:pPr>
            <w:r w:rsidRPr="00780DDB">
              <w:rPr>
                <w:color w:val="002060"/>
              </w:rPr>
              <w:t>VIA ZANNONI</w:t>
            </w:r>
          </w:p>
        </w:tc>
      </w:tr>
      <w:tr w:rsidR="00123900" w:rsidRPr="00780DDB" w14:paraId="635DBE6E"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C8E48E" w14:textId="77777777" w:rsidR="00123900" w:rsidRPr="00780DDB" w:rsidRDefault="00123900" w:rsidP="00AC08F3">
            <w:pPr>
              <w:pStyle w:val="rowtabella0"/>
              <w:rPr>
                <w:color w:val="002060"/>
              </w:rPr>
            </w:pPr>
            <w:r w:rsidRPr="00780DDB">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50C22" w14:textId="77777777" w:rsidR="00123900" w:rsidRPr="00780DDB" w:rsidRDefault="00123900" w:rsidP="00AC08F3">
            <w:pPr>
              <w:pStyle w:val="rowtabella0"/>
              <w:rPr>
                <w:color w:val="002060"/>
              </w:rPr>
            </w:pPr>
            <w:r w:rsidRPr="00780DDB">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F2115"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50D54" w14:textId="77777777" w:rsidR="00123900" w:rsidRPr="00780DDB" w:rsidRDefault="00123900" w:rsidP="00AC08F3">
            <w:pPr>
              <w:pStyle w:val="rowtabella0"/>
              <w:rPr>
                <w:color w:val="002060"/>
              </w:rPr>
            </w:pPr>
            <w:r w:rsidRPr="00780DDB">
              <w:rPr>
                <w:color w:val="002060"/>
              </w:rPr>
              <w:t>02/03/2025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D1C2A" w14:textId="77777777" w:rsidR="00123900" w:rsidRPr="00780DDB" w:rsidRDefault="00123900" w:rsidP="00AC08F3">
            <w:pPr>
              <w:pStyle w:val="rowtabella0"/>
              <w:rPr>
                <w:color w:val="002060"/>
              </w:rPr>
            </w:pPr>
            <w:r w:rsidRPr="00780DDB">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E707F" w14:textId="77777777" w:rsidR="00123900" w:rsidRPr="00780DDB" w:rsidRDefault="00123900" w:rsidP="00AC08F3">
            <w:pPr>
              <w:pStyle w:val="rowtabella0"/>
              <w:rPr>
                <w:color w:val="002060"/>
              </w:rPr>
            </w:pPr>
            <w:r w:rsidRPr="00780DDB">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E67B7" w14:textId="77777777" w:rsidR="00123900" w:rsidRPr="00780DDB" w:rsidRDefault="00123900" w:rsidP="00AC08F3">
            <w:pPr>
              <w:pStyle w:val="rowtabella0"/>
              <w:rPr>
                <w:color w:val="002060"/>
              </w:rPr>
            </w:pPr>
            <w:r w:rsidRPr="00780DDB">
              <w:rPr>
                <w:color w:val="002060"/>
              </w:rPr>
              <w:t>VIA DELLA REPUBBLICA</w:t>
            </w:r>
          </w:p>
        </w:tc>
      </w:tr>
    </w:tbl>
    <w:p w14:paraId="1E5F71D5" w14:textId="77777777" w:rsidR="00123900" w:rsidRPr="00780DDB" w:rsidRDefault="00123900" w:rsidP="00123900">
      <w:pPr>
        <w:pStyle w:val="breakline"/>
        <w:rPr>
          <w:rFonts w:eastAsiaTheme="minorEastAsia"/>
          <w:color w:val="002060"/>
        </w:rPr>
      </w:pPr>
    </w:p>
    <w:p w14:paraId="4E9EB31F" w14:textId="77777777" w:rsidR="00123900" w:rsidRPr="00780DDB" w:rsidRDefault="00123900" w:rsidP="00123900">
      <w:pPr>
        <w:pStyle w:val="breakline"/>
        <w:rPr>
          <w:color w:val="002060"/>
        </w:rPr>
      </w:pPr>
    </w:p>
    <w:p w14:paraId="394A95B0" w14:textId="77777777" w:rsidR="00123900" w:rsidRPr="00780DDB" w:rsidRDefault="00123900" w:rsidP="00123900">
      <w:pPr>
        <w:pStyle w:val="breakline"/>
        <w:rPr>
          <w:color w:val="002060"/>
        </w:rPr>
      </w:pPr>
    </w:p>
    <w:p w14:paraId="7D5D4A37" w14:textId="77777777" w:rsidR="00123900" w:rsidRPr="00780DDB" w:rsidRDefault="00123900" w:rsidP="00123900">
      <w:pPr>
        <w:pStyle w:val="sottotitolocampionato10"/>
        <w:rPr>
          <w:color w:val="002060"/>
        </w:rPr>
      </w:pPr>
      <w:r w:rsidRPr="00780DDB">
        <w:rPr>
          <w:color w:val="002060"/>
        </w:rPr>
        <w:t>GIRONE SC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9"/>
        <w:gridCol w:w="385"/>
        <w:gridCol w:w="898"/>
        <w:gridCol w:w="1198"/>
        <w:gridCol w:w="1544"/>
        <w:gridCol w:w="1544"/>
      </w:tblGrid>
      <w:tr w:rsidR="00123900" w:rsidRPr="00780DDB" w14:paraId="6DD06551"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5128B"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5545C"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21CA0"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0D961"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01B02"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8DB1E"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ADB00"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1CBDEE48"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CBB7DA" w14:textId="77777777" w:rsidR="00123900" w:rsidRPr="00780DDB" w:rsidRDefault="00123900" w:rsidP="00AC08F3">
            <w:pPr>
              <w:pStyle w:val="rowtabella0"/>
              <w:rPr>
                <w:color w:val="002060"/>
              </w:rPr>
            </w:pPr>
            <w:r w:rsidRPr="00780DDB">
              <w:rPr>
                <w:color w:val="002060"/>
              </w:rPr>
              <w:t>POL. SPORT COMMUNICATION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927E6" w14:textId="77777777" w:rsidR="00123900" w:rsidRPr="00780DDB" w:rsidRDefault="00123900" w:rsidP="00AC08F3">
            <w:pPr>
              <w:pStyle w:val="rowtabella0"/>
              <w:rPr>
                <w:color w:val="002060"/>
              </w:rPr>
            </w:pPr>
            <w:r w:rsidRPr="00780DDB">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C6637"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A26A6" w14:textId="77777777" w:rsidR="00123900" w:rsidRPr="00780DDB" w:rsidRDefault="00123900" w:rsidP="00AC08F3">
            <w:pPr>
              <w:pStyle w:val="rowtabella0"/>
              <w:rPr>
                <w:color w:val="002060"/>
              </w:rPr>
            </w:pPr>
            <w:r w:rsidRPr="00780DDB">
              <w:rPr>
                <w:color w:val="002060"/>
              </w:rPr>
              <w:t>01/03/2025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9598B" w14:textId="77777777" w:rsidR="00123900" w:rsidRPr="00780DDB" w:rsidRDefault="00123900" w:rsidP="00AC08F3">
            <w:pPr>
              <w:pStyle w:val="rowtabella0"/>
              <w:rPr>
                <w:color w:val="002060"/>
              </w:rPr>
            </w:pPr>
            <w:r w:rsidRPr="00780DDB">
              <w:rPr>
                <w:color w:val="002060"/>
              </w:rPr>
              <w:t>5280 TENSOSTRUTTURA S.</w:t>
            </w:r>
            <w:proofErr w:type="gramStart"/>
            <w:r w:rsidRPr="00780DDB">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CD58D" w14:textId="77777777" w:rsidR="00123900" w:rsidRPr="00780DDB" w:rsidRDefault="00123900" w:rsidP="00AC08F3">
            <w:pPr>
              <w:pStyle w:val="rowtabella0"/>
              <w:rPr>
                <w:color w:val="002060"/>
              </w:rPr>
            </w:pPr>
            <w:r w:rsidRPr="00780DDB">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97AEF" w14:textId="77777777" w:rsidR="00123900" w:rsidRPr="00780DDB" w:rsidRDefault="00123900" w:rsidP="00AC08F3">
            <w:pPr>
              <w:pStyle w:val="rowtabella0"/>
              <w:rPr>
                <w:color w:val="002060"/>
              </w:rPr>
            </w:pPr>
            <w:r w:rsidRPr="00780DDB">
              <w:rPr>
                <w:color w:val="002060"/>
              </w:rPr>
              <w:t>VIA LORENZO LOTTO</w:t>
            </w:r>
          </w:p>
        </w:tc>
      </w:tr>
      <w:tr w:rsidR="00123900" w:rsidRPr="00780DDB" w14:paraId="7623C227"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6AF043" w14:textId="77777777" w:rsidR="00123900" w:rsidRPr="00780DDB" w:rsidRDefault="00123900" w:rsidP="00AC08F3">
            <w:pPr>
              <w:pStyle w:val="rowtabella0"/>
              <w:rPr>
                <w:color w:val="002060"/>
              </w:rPr>
            </w:pPr>
            <w:r w:rsidRPr="00780DD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00558" w14:textId="77777777" w:rsidR="00123900" w:rsidRPr="00780DDB" w:rsidRDefault="00123900" w:rsidP="00AC08F3">
            <w:pPr>
              <w:pStyle w:val="rowtabella0"/>
              <w:rPr>
                <w:color w:val="002060"/>
              </w:rPr>
            </w:pPr>
            <w:proofErr w:type="gramStart"/>
            <w:r w:rsidRPr="00780DDB">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9D3FE"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674A3" w14:textId="77777777" w:rsidR="00123900" w:rsidRPr="00780DDB" w:rsidRDefault="00123900" w:rsidP="00AC08F3">
            <w:pPr>
              <w:pStyle w:val="rowtabella0"/>
              <w:rPr>
                <w:color w:val="002060"/>
              </w:rPr>
            </w:pPr>
            <w:r w:rsidRPr="00780DDB">
              <w:rPr>
                <w:color w:val="002060"/>
              </w:rPr>
              <w:t>01/03/2025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5885B" w14:textId="77777777" w:rsidR="00123900" w:rsidRPr="00780DDB" w:rsidRDefault="00123900" w:rsidP="00AC08F3">
            <w:pPr>
              <w:pStyle w:val="rowtabella0"/>
              <w:rPr>
                <w:color w:val="002060"/>
              </w:rPr>
            </w:pPr>
            <w:r w:rsidRPr="00780DDB">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CB731" w14:textId="77777777" w:rsidR="00123900" w:rsidRPr="00780DDB" w:rsidRDefault="00123900" w:rsidP="00AC08F3">
            <w:pPr>
              <w:pStyle w:val="rowtabella0"/>
              <w:rPr>
                <w:color w:val="002060"/>
              </w:rPr>
            </w:pPr>
            <w:r w:rsidRPr="00780DD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CAC1E" w14:textId="77777777" w:rsidR="00123900" w:rsidRPr="00780DDB" w:rsidRDefault="00123900" w:rsidP="00AC08F3">
            <w:pPr>
              <w:pStyle w:val="rowtabella0"/>
              <w:rPr>
                <w:color w:val="002060"/>
              </w:rPr>
            </w:pPr>
            <w:r w:rsidRPr="00780DDB">
              <w:rPr>
                <w:color w:val="002060"/>
              </w:rPr>
              <w:t>VIA LUDOVICO SCARFIOTTI</w:t>
            </w:r>
          </w:p>
        </w:tc>
      </w:tr>
    </w:tbl>
    <w:p w14:paraId="5780A91F" w14:textId="77777777" w:rsidR="00123900" w:rsidRPr="00D56EDE" w:rsidRDefault="00123900" w:rsidP="00D56EDE">
      <w:pPr>
        <w:pStyle w:val="breakline"/>
        <w:rPr>
          <w:rFonts w:eastAsiaTheme="minorEastAsia"/>
          <w:color w:val="002060"/>
        </w:rPr>
      </w:pPr>
    </w:p>
    <w:p w14:paraId="188ABFE6" w14:textId="77777777" w:rsidR="00D56EDE" w:rsidRPr="00D56EDE" w:rsidRDefault="00D56EDE" w:rsidP="00D56EDE">
      <w:pPr>
        <w:pStyle w:val="breakline"/>
        <w:rPr>
          <w:color w:val="002060"/>
        </w:rPr>
      </w:pPr>
    </w:p>
    <w:p w14:paraId="2ED4B670" w14:textId="77777777" w:rsidR="00D56EDE" w:rsidRPr="00D56EDE" w:rsidRDefault="00D56EDE" w:rsidP="00D56EDE">
      <w:pPr>
        <w:pStyle w:val="breakline"/>
        <w:rPr>
          <w:color w:val="002060"/>
        </w:rPr>
      </w:pPr>
    </w:p>
    <w:p w14:paraId="3167C074" w14:textId="77777777" w:rsidR="00D56EDE" w:rsidRPr="00D56EDE" w:rsidRDefault="00D56EDE" w:rsidP="00D56EDE">
      <w:pPr>
        <w:pStyle w:val="titolocampionato0"/>
        <w:shd w:val="clear" w:color="auto" w:fill="CCCCCC"/>
        <w:spacing w:before="80" w:after="40"/>
        <w:rPr>
          <w:color w:val="002060"/>
        </w:rPr>
      </w:pPr>
      <w:r w:rsidRPr="00D56EDE">
        <w:rPr>
          <w:color w:val="002060"/>
        </w:rPr>
        <w:t>UNDER 17 C5 REGIONALI MASCHILI</w:t>
      </w:r>
    </w:p>
    <w:p w14:paraId="744EECD7" w14:textId="77777777" w:rsidR="00D56EDE" w:rsidRPr="00D56EDE" w:rsidRDefault="00D56EDE" w:rsidP="00D56EDE">
      <w:pPr>
        <w:pStyle w:val="titoloprinc0"/>
        <w:rPr>
          <w:color w:val="002060"/>
        </w:rPr>
      </w:pPr>
      <w:r w:rsidRPr="00D56EDE">
        <w:rPr>
          <w:color w:val="002060"/>
        </w:rPr>
        <w:t>VARIAZIONI AL PROGRAMMA GARE</w:t>
      </w:r>
    </w:p>
    <w:p w14:paraId="12E0F7FB" w14:textId="77777777" w:rsidR="00D56EDE" w:rsidRPr="00D56EDE" w:rsidRDefault="00D56EDE" w:rsidP="00D56EDE">
      <w:pPr>
        <w:pStyle w:val="breakline"/>
        <w:rPr>
          <w:color w:val="002060"/>
        </w:rPr>
      </w:pPr>
    </w:p>
    <w:p w14:paraId="5B962608" w14:textId="77777777" w:rsidR="00D56EDE" w:rsidRPr="00D56EDE" w:rsidRDefault="00D56EDE" w:rsidP="00D56EDE">
      <w:pPr>
        <w:pStyle w:val="breakline"/>
        <w:rPr>
          <w:color w:val="002060"/>
        </w:rPr>
      </w:pPr>
    </w:p>
    <w:p w14:paraId="2DB47492" w14:textId="77777777" w:rsidR="00D56EDE" w:rsidRPr="00D56EDE" w:rsidRDefault="00D56EDE" w:rsidP="00D56EDE">
      <w:pPr>
        <w:pStyle w:val="sottotitolocampionato10"/>
        <w:rPr>
          <w:color w:val="002060"/>
        </w:rPr>
      </w:pPr>
      <w:r w:rsidRPr="00D56EDE">
        <w:rPr>
          <w:color w:val="002060"/>
        </w:rPr>
        <w:t>GIRONE SP</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6EDE" w:rsidRPr="00D56EDE" w14:paraId="78D2AB3D" w14:textId="77777777" w:rsidTr="00AC08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8BDD5" w14:textId="77777777" w:rsidR="00D56EDE" w:rsidRPr="00D56EDE" w:rsidRDefault="00D56EDE" w:rsidP="00AC08F3">
            <w:pPr>
              <w:pStyle w:val="headertabella0"/>
              <w:rPr>
                <w:color w:val="002060"/>
              </w:rPr>
            </w:pPr>
            <w:r w:rsidRPr="00D56ED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78871"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A3ED4" w14:textId="77777777" w:rsidR="00D56EDE" w:rsidRPr="00D56EDE" w:rsidRDefault="00D56EDE" w:rsidP="00AC08F3">
            <w:pPr>
              <w:pStyle w:val="headertabella0"/>
              <w:rPr>
                <w:color w:val="002060"/>
              </w:rPr>
            </w:pPr>
            <w:r w:rsidRPr="00D56ED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91472"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2338D"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095C5"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E6F78"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44AF" w14:textId="77777777" w:rsidR="00D56EDE" w:rsidRPr="00D56EDE" w:rsidRDefault="00D56EDE" w:rsidP="00AC08F3">
            <w:pPr>
              <w:pStyle w:val="headertabella0"/>
              <w:rPr>
                <w:color w:val="002060"/>
              </w:rPr>
            </w:pPr>
            <w:r w:rsidRPr="00D56EDE">
              <w:rPr>
                <w:color w:val="002060"/>
              </w:rPr>
              <w:t>Impianto</w:t>
            </w:r>
          </w:p>
        </w:tc>
      </w:tr>
      <w:tr w:rsidR="00D56EDE" w:rsidRPr="00D56EDE" w14:paraId="79C9AA86" w14:textId="77777777" w:rsidTr="00AC0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2FCE" w14:textId="77777777" w:rsidR="00D56EDE" w:rsidRPr="007A15E9" w:rsidRDefault="00D56EDE" w:rsidP="00AC08F3">
            <w:pPr>
              <w:pStyle w:val="rowtabella0"/>
              <w:rPr>
                <w:color w:val="002060"/>
                <w:highlight w:val="yellow"/>
              </w:rPr>
            </w:pPr>
            <w:r w:rsidRPr="007A15E9">
              <w:rPr>
                <w:color w:val="002060"/>
                <w:highlight w:val="yellow"/>
              </w:rPr>
              <w:t>01/03/2025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DA5D" w14:textId="77777777" w:rsidR="00D56EDE" w:rsidRPr="007A15E9" w:rsidRDefault="00D56EDE" w:rsidP="00AC08F3">
            <w:pPr>
              <w:pStyle w:val="rowtabella0"/>
              <w:jc w:val="center"/>
              <w:rPr>
                <w:color w:val="002060"/>
                <w:highlight w:val="yellow"/>
              </w:rPr>
            </w:pPr>
            <w:r w:rsidRPr="007A15E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E42C" w14:textId="77777777" w:rsidR="00D56EDE" w:rsidRPr="007A15E9" w:rsidRDefault="00D56EDE" w:rsidP="00AC08F3">
            <w:pPr>
              <w:pStyle w:val="rowtabella0"/>
              <w:rPr>
                <w:color w:val="002060"/>
                <w:highlight w:val="yellow"/>
              </w:rPr>
            </w:pPr>
            <w:r w:rsidRPr="007A15E9">
              <w:rPr>
                <w:color w:val="002060"/>
                <w:highlight w:val="yellow"/>
              </w:rPr>
              <w:t>MONTELUPONE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4347" w14:textId="77777777" w:rsidR="00D56EDE" w:rsidRPr="007A15E9" w:rsidRDefault="00D56EDE" w:rsidP="00AC08F3">
            <w:pPr>
              <w:pStyle w:val="rowtabella0"/>
              <w:rPr>
                <w:color w:val="002060"/>
                <w:highlight w:val="yellow"/>
              </w:rPr>
            </w:pPr>
            <w:r w:rsidRPr="007A15E9">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C5B9" w14:textId="77777777" w:rsidR="00D56EDE" w:rsidRPr="00D56EDE" w:rsidRDefault="00D56EDE" w:rsidP="00AC08F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1643" w14:textId="77777777" w:rsidR="00D56EDE" w:rsidRPr="007A15E9" w:rsidRDefault="00D56EDE" w:rsidP="00AC08F3">
            <w:pPr>
              <w:pStyle w:val="rowtabella0"/>
              <w:jc w:val="center"/>
              <w:rPr>
                <w:color w:val="002060"/>
                <w:highlight w:val="yellow"/>
              </w:rPr>
            </w:pPr>
            <w:r w:rsidRPr="007A15E9">
              <w:rPr>
                <w:color w:val="002060"/>
                <w:highlight w:val="yellow"/>
              </w:rPr>
              <w:t>15:45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C9D4" w14:textId="77777777" w:rsidR="00D56EDE" w:rsidRPr="00D56EDE" w:rsidRDefault="00D56EDE" w:rsidP="00AC08F3">
            <w:pPr>
              <w:pStyle w:val="rowtabella0"/>
              <w:jc w:val="center"/>
              <w:rPr>
                <w:color w:val="002060"/>
              </w:rPr>
            </w:pPr>
            <w:r w:rsidRPr="00D56EDE">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9A6B" w14:textId="77777777" w:rsidR="00D56EDE" w:rsidRPr="00D56EDE" w:rsidRDefault="00D56EDE" w:rsidP="00AC08F3">
            <w:pPr>
              <w:rPr>
                <w:color w:val="002060"/>
              </w:rPr>
            </w:pPr>
          </w:p>
        </w:tc>
      </w:tr>
      <w:tr w:rsidR="00D56EDE" w:rsidRPr="00D56EDE" w14:paraId="2399F60D" w14:textId="77777777" w:rsidTr="00AC08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C499" w14:textId="77777777" w:rsidR="00D56EDE" w:rsidRPr="007A15E9" w:rsidRDefault="00D56EDE" w:rsidP="00AC08F3">
            <w:pPr>
              <w:pStyle w:val="rowtabella0"/>
              <w:rPr>
                <w:color w:val="002060"/>
                <w:highlight w:val="yellow"/>
              </w:rPr>
            </w:pPr>
            <w:r w:rsidRPr="007A15E9">
              <w:rPr>
                <w:color w:val="002060"/>
                <w:highlight w:val="yellow"/>
              </w:rPr>
              <w:t>05/03/2025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0D68" w14:textId="77777777" w:rsidR="00D56EDE" w:rsidRPr="007A15E9" w:rsidRDefault="00D56EDE" w:rsidP="00AC08F3">
            <w:pPr>
              <w:pStyle w:val="rowtabella0"/>
              <w:jc w:val="center"/>
              <w:rPr>
                <w:color w:val="002060"/>
                <w:highlight w:val="yellow"/>
              </w:rPr>
            </w:pPr>
            <w:r w:rsidRPr="007A15E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10DD" w14:textId="77777777" w:rsidR="00D56EDE" w:rsidRPr="007A15E9" w:rsidRDefault="00D56EDE" w:rsidP="00AC08F3">
            <w:pPr>
              <w:pStyle w:val="rowtabella0"/>
              <w:rPr>
                <w:color w:val="002060"/>
                <w:highlight w:val="yellow"/>
              </w:rPr>
            </w:pPr>
            <w:r w:rsidRPr="007A15E9">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F66F" w14:textId="77777777" w:rsidR="00D56EDE" w:rsidRPr="007A15E9" w:rsidRDefault="00D56EDE" w:rsidP="00AC08F3">
            <w:pPr>
              <w:pStyle w:val="rowtabella0"/>
              <w:rPr>
                <w:color w:val="002060"/>
                <w:highlight w:val="yellow"/>
              </w:rPr>
            </w:pPr>
            <w:r w:rsidRPr="007A15E9">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B572" w14:textId="1640FD1D" w:rsidR="00D56EDE" w:rsidRPr="007A15E9" w:rsidRDefault="007A15E9" w:rsidP="00AC08F3">
            <w:pPr>
              <w:rPr>
                <w:rFonts w:ascii="Arial" w:hAnsi="Arial" w:cs="Arial"/>
                <w:color w:val="002060"/>
                <w:sz w:val="12"/>
                <w:szCs w:val="12"/>
              </w:rPr>
            </w:pPr>
            <w:r w:rsidRPr="007A15E9">
              <w:rPr>
                <w:rFonts w:ascii="Arial" w:hAnsi="Arial" w:cs="Arial"/>
                <w:color w:val="002060"/>
                <w:sz w:val="12"/>
                <w:szCs w:val="12"/>
              </w:rPr>
              <w:t>01/03/2025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CE4C" w14:textId="77777777" w:rsidR="00D56EDE" w:rsidRPr="007A15E9" w:rsidRDefault="00D56EDE" w:rsidP="00AC08F3">
            <w:pPr>
              <w:pStyle w:val="rowtabella0"/>
              <w:jc w:val="center"/>
              <w:rPr>
                <w:color w:val="002060"/>
                <w:highlight w:val="yellow"/>
              </w:rPr>
            </w:pPr>
            <w:r w:rsidRPr="007A15E9">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2B6D" w14:textId="77777777" w:rsidR="00D56EDE" w:rsidRPr="00D56EDE" w:rsidRDefault="00D56EDE" w:rsidP="00AC08F3">
            <w:pPr>
              <w:pStyle w:val="rowtabella0"/>
              <w:jc w:val="center"/>
              <w:rPr>
                <w:color w:val="002060"/>
              </w:rPr>
            </w:pPr>
            <w:r w:rsidRPr="00D56EDE">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CB24" w14:textId="77777777" w:rsidR="00D56EDE" w:rsidRPr="00D56EDE" w:rsidRDefault="00D56EDE" w:rsidP="00AC08F3">
            <w:pPr>
              <w:rPr>
                <w:color w:val="002060"/>
              </w:rPr>
            </w:pPr>
          </w:p>
        </w:tc>
      </w:tr>
    </w:tbl>
    <w:p w14:paraId="64811F9F" w14:textId="77777777" w:rsidR="00D56EDE" w:rsidRPr="00D56EDE" w:rsidRDefault="00D56EDE" w:rsidP="00D56EDE">
      <w:pPr>
        <w:pStyle w:val="breakline"/>
        <w:rPr>
          <w:rFonts w:eastAsiaTheme="minorEastAsia"/>
          <w:color w:val="002060"/>
        </w:rPr>
      </w:pPr>
    </w:p>
    <w:p w14:paraId="48A6FADE" w14:textId="77777777" w:rsidR="00D56EDE" w:rsidRPr="00D56EDE" w:rsidRDefault="00D56EDE" w:rsidP="00D56EDE">
      <w:pPr>
        <w:pStyle w:val="breakline"/>
        <w:rPr>
          <w:color w:val="002060"/>
        </w:rPr>
      </w:pPr>
    </w:p>
    <w:p w14:paraId="48F2E3E6" w14:textId="77777777" w:rsidR="00D56EDE" w:rsidRPr="00D56EDE" w:rsidRDefault="00D56EDE" w:rsidP="00D56EDE">
      <w:pPr>
        <w:pStyle w:val="titoloprinc0"/>
        <w:rPr>
          <w:color w:val="002060"/>
        </w:rPr>
      </w:pPr>
      <w:r w:rsidRPr="00D56EDE">
        <w:rPr>
          <w:color w:val="002060"/>
        </w:rPr>
        <w:t>RISULTATI</w:t>
      </w:r>
    </w:p>
    <w:p w14:paraId="291DD2CF" w14:textId="77777777" w:rsidR="00D56EDE" w:rsidRPr="00D56EDE" w:rsidRDefault="00D56EDE" w:rsidP="00D56EDE">
      <w:pPr>
        <w:pStyle w:val="breakline"/>
        <w:rPr>
          <w:color w:val="002060"/>
        </w:rPr>
      </w:pPr>
    </w:p>
    <w:p w14:paraId="782D2A62" w14:textId="77777777" w:rsidR="00D56EDE" w:rsidRPr="00D56EDE" w:rsidRDefault="00D56EDE" w:rsidP="00D56EDE">
      <w:pPr>
        <w:pStyle w:val="sottotitolocampionato10"/>
        <w:rPr>
          <w:color w:val="002060"/>
        </w:rPr>
      </w:pPr>
      <w:r w:rsidRPr="00D56EDE">
        <w:rPr>
          <w:color w:val="002060"/>
        </w:rPr>
        <w:t>RISULTATI UFFICIALI GARE DEL 22/02/2025</w:t>
      </w:r>
    </w:p>
    <w:p w14:paraId="1A3702C2" w14:textId="77777777" w:rsidR="003E0335" w:rsidRPr="003E0335" w:rsidRDefault="003E0335"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19FF99C3" w14:textId="77777777" w:rsidR="00D56EDE" w:rsidRPr="00D56EDE" w:rsidRDefault="00D56EDE" w:rsidP="00D56E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D56EDE" w:rsidRPr="00D56EDE" w14:paraId="37514F07"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7647DA5F"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A7C84" w14:textId="77777777" w:rsidR="00D56EDE" w:rsidRPr="00D56EDE" w:rsidRDefault="00D56EDE" w:rsidP="00AC08F3">
                  <w:pPr>
                    <w:pStyle w:val="headertabella0"/>
                    <w:rPr>
                      <w:color w:val="002060"/>
                    </w:rPr>
                  </w:pPr>
                  <w:r w:rsidRPr="00D56EDE">
                    <w:rPr>
                      <w:color w:val="002060"/>
                    </w:rPr>
                    <w:lastRenderedPageBreak/>
                    <w:t>GIRONE G - 7 Giornata - A</w:t>
                  </w:r>
                </w:p>
              </w:tc>
            </w:tr>
            <w:tr w:rsidR="00D56EDE" w:rsidRPr="00D56EDE" w14:paraId="028E6E4A"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91699F" w14:textId="77777777" w:rsidR="00D56EDE" w:rsidRPr="00D56EDE" w:rsidRDefault="00D56EDE" w:rsidP="00AC08F3">
                  <w:pPr>
                    <w:pStyle w:val="rowtabella0"/>
                    <w:rPr>
                      <w:color w:val="002060"/>
                    </w:rPr>
                  </w:pPr>
                  <w:r w:rsidRPr="00D56ED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DBD06" w14:textId="77777777" w:rsidR="00D56EDE" w:rsidRPr="00D56EDE" w:rsidRDefault="00D56EDE" w:rsidP="00AC08F3">
                  <w:pPr>
                    <w:pStyle w:val="rowtabella0"/>
                    <w:rPr>
                      <w:color w:val="002060"/>
                    </w:rPr>
                  </w:pPr>
                  <w:r w:rsidRPr="00D56EDE">
                    <w:rPr>
                      <w:color w:val="002060"/>
                    </w:rPr>
                    <w:t>- JESINA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954DC" w14:textId="77777777" w:rsidR="00D56EDE" w:rsidRPr="00D56EDE" w:rsidRDefault="00D56EDE" w:rsidP="00AC08F3">
                  <w:pPr>
                    <w:pStyle w:val="rowtabella0"/>
                    <w:jc w:val="center"/>
                    <w:rPr>
                      <w:color w:val="002060"/>
                    </w:rPr>
                  </w:pPr>
                  <w:r w:rsidRPr="00D56EDE">
                    <w:rPr>
                      <w:color w:val="002060"/>
                    </w:rPr>
                    <w:t>12 - 0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97948" w14:textId="77777777" w:rsidR="00D56EDE" w:rsidRPr="00D56EDE" w:rsidRDefault="00D56EDE" w:rsidP="00AC08F3">
                  <w:pPr>
                    <w:pStyle w:val="rowtabella0"/>
                    <w:jc w:val="center"/>
                    <w:rPr>
                      <w:color w:val="002060"/>
                    </w:rPr>
                  </w:pPr>
                  <w:r w:rsidRPr="00D56EDE">
                    <w:rPr>
                      <w:color w:val="002060"/>
                    </w:rPr>
                    <w:t> </w:t>
                  </w:r>
                </w:p>
              </w:tc>
            </w:tr>
            <w:tr w:rsidR="00D56EDE" w:rsidRPr="00D56EDE" w14:paraId="3ACCE0D8"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29CA07" w14:textId="77777777" w:rsidR="00D56EDE" w:rsidRPr="00D56EDE" w:rsidRDefault="00D56EDE" w:rsidP="00AC08F3">
                  <w:pPr>
                    <w:pStyle w:val="rowtabella0"/>
                    <w:rPr>
                      <w:color w:val="002060"/>
                    </w:rPr>
                  </w:pPr>
                  <w:r w:rsidRPr="00D56EDE">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382A6A" w14:textId="77777777" w:rsidR="00D56EDE" w:rsidRPr="00D56EDE" w:rsidRDefault="00D56EDE" w:rsidP="00AC08F3">
                  <w:pPr>
                    <w:pStyle w:val="rowtabella0"/>
                    <w:rPr>
                      <w:color w:val="002060"/>
                    </w:rPr>
                  </w:pPr>
                  <w:r w:rsidRPr="00D56ED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FF403" w14:textId="77777777" w:rsidR="00D56EDE" w:rsidRPr="00D56EDE" w:rsidRDefault="00D56EDE" w:rsidP="00AC08F3">
                  <w:pPr>
                    <w:pStyle w:val="rowtabella0"/>
                    <w:jc w:val="center"/>
                    <w:rPr>
                      <w:color w:val="002060"/>
                    </w:rPr>
                  </w:pPr>
                  <w:r w:rsidRPr="00D56ED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00BFD9" w14:textId="77777777" w:rsidR="00D56EDE" w:rsidRPr="00D56EDE" w:rsidRDefault="00D56EDE" w:rsidP="00AC08F3">
                  <w:pPr>
                    <w:pStyle w:val="rowtabella0"/>
                    <w:jc w:val="center"/>
                    <w:rPr>
                      <w:color w:val="002060"/>
                    </w:rPr>
                  </w:pPr>
                  <w:r w:rsidRPr="00D56EDE">
                    <w:rPr>
                      <w:color w:val="002060"/>
                    </w:rPr>
                    <w:t> </w:t>
                  </w:r>
                </w:p>
              </w:tc>
            </w:tr>
            <w:tr w:rsidR="00D56EDE" w:rsidRPr="00D56EDE" w14:paraId="165B01C7"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DA8AD2" w14:textId="77777777" w:rsidR="00D56EDE" w:rsidRPr="00D56EDE" w:rsidRDefault="00D56EDE" w:rsidP="00AC08F3">
                  <w:pPr>
                    <w:pStyle w:val="rowtabella0"/>
                    <w:rPr>
                      <w:color w:val="002060"/>
                    </w:rPr>
                  </w:pPr>
                  <w:r w:rsidRPr="00D56ED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0C77A6" w14:textId="77777777" w:rsidR="00D56EDE" w:rsidRPr="00D56EDE" w:rsidRDefault="00D56EDE" w:rsidP="00AC08F3">
                  <w:pPr>
                    <w:pStyle w:val="rowtabella0"/>
                    <w:rPr>
                      <w:color w:val="002060"/>
                    </w:rPr>
                  </w:pPr>
                  <w:r w:rsidRPr="00D56EDE">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570194" w14:textId="77777777" w:rsidR="00D56EDE" w:rsidRPr="00D56EDE" w:rsidRDefault="00D56EDE" w:rsidP="00AC08F3">
                  <w:pPr>
                    <w:pStyle w:val="rowtabella0"/>
                    <w:jc w:val="center"/>
                    <w:rPr>
                      <w:color w:val="002060"/>
                    </w:rPr>
                  </w:pPr>
                  <w:r w:rsidRPr="00D56ED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488A5" w14:textId="77777777" w:rsidR="00D56EDE" w:rsidRPr="00D56EDE" w:rsidRDefault="00D56EDE" w:rsidP="00AC08F3">
                  <w:pPr>
                    <w:pStyle w:val="rowtabella0"/>
                    <w:jc w:val="center"/>
                    <w:rPr>
                      <w:color w:val="002060"/>
                    </w:rPr>
                  </w:pPr>
                  <w:r w:rsidRPr="00D56EDE">
                    <w:rPr>
                      <w:color w:val="002060"/>
                    </w:rPr>
                    <w:t> </w:t>
                  </w:r>
                </w:p>
              </w:tc>
            </w:tr>
            <w:tr w:rsidR="00D56EDE" w:rsidRPr="00D56EDE" w14:paraId="7103AD0B"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FEF0F" w14:textId="77777777" w:rsidR="00D56EDE" w:rsidRPr="00D56EDE" w:rsidRDefault="00D56EDE" w:rsidP="00AC08F3">
                  <w:pPr>
                    <w:pStyle w:val="rowtabella0"/>
                    <w:rPr>
                      <w:color w:val="002060"/>
                    </w:rPr>
                  </w:pPr>
                  <w:r w:rsidRPr="00D56EDE">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2DC07" w14:textId="77777777" w:rsidR="00D56EDE" w:rsidRPr="00D56EDE" w:rsidRDefault="00D56EDE" w:rsidP="00AC08F3">
                  <w:pPr>
                    <w:pStyle w:val="rowtabella0"/>
                    <w:rPr>
                      <w:color w:val="002060"/>
                    </w:rPr>
                  </w:pPr>
                  <w:r w:rsidRPr="00D56EDE">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FE09F" w14:textId="77777777" w:rsidR="00D56EDE" w:rsidRPr="00D56EDE" w:rsidRDefault="00D56EDE" w:rsidP="00AC08F3">
                  <w:pPr>
                    <w:pStyle w:val="rowtabella0"/>
                    <w:jc w:val="center"/>
                    <w:rPr>
                      <w:color w:val="002060"/>
                    </w:rPr>
                  </w:pPr>
                  <w:r w:rsidRPr="00D56EDE">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8F2B4" w14:textId="77777777" w:rsidR="00D56EDE" w:rsidRPr="00D56EDE" w:rsidRDefault="00D56EDE" w:rsidP="00AC08F3">
                  <w:pPr>
                    <w:pStyle w:val="rowtabella0"/>
                    <w:jc w:val="center"/>
                    <w:rPr>
                      <w:color w:val="002060"/>
                    </w:rPr>
                  </w:pPr>
                  <w:r w:rsidRPr="00D56EDE">
                    <w:rPr>
                      <w:color w:val="002060"/>
                    </w:rPr>
                    <w:t> </w:t>
                  </w:r>
                </w:p>
              </w:tc>
            </w:tr>
            <w:tr w:rsidR="00D56EDE" w:rsidRPr="00D56EDE" w14:paraId="1F1456F8"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35126E0A" w14:textId="77777777" w:rsidR="00D56EDE" w:rsidRPr="00D56EDE" w:rsidRDefault="00D56EDE" w:rsidP="00AC08F3">
                  <w:pPr>
                    <w:pStyle w:val="rowtabella0"/>
                    <w:rPr>
                      <w:color w:val="002060"/>
                    </w:rPr>
                  </w:pPr>
                  <w:r w:rsidRPr="00D56EDE">
                    <w:rPr>
                      <w:color w:val="002060"/>
                    </w:rPr>
                    <w:t>(1) - disputata il 23/02/2025</w:t>
                  </w:r>
                </w:p>
              </w:tc>
            </w:tr>
          </w:tbl>
          <w:p w14:paraId="6A5919B2" w14:textId="77777777" w:rsidR="00D56EDE" w:rsidRPr="00D56EDE" w:rsidRDefault="00D56EDE" w:rsidP="00AC08F3">
            <w:pPr>
              <w:rPr>
                <w:color w:val="002060"/>
              </w:rPr>
            </w:pPr>
          </w:p>
        </w:tc>
        <w:tc>
          <w:tcPr>
            <w:tcW w:w="0" w:type="auto"/>
            <w:hideMark/>
          </w:tcPr>
          <w:p w14:paraId="5EA33C68" w14:textId="77777777" w:rsidR="00D56EDE" w:rsidRPr="00D56EDE" w:rsidRDefault="00D56EDE" w:rsidP="00AC08F3">
            <w:pPr>
              <w:rPr>
                <w:color w:val="002060"/>
              </w:rPr>
            </w:pPr>
          </w:p>
        </w:tc>
      </w:tr>
    </w:tbl>
    <w:p w14:paraId="33CFD448" w14:textId="77777777" w:rsidR="00D56EDE" w:rsidRPr="00D56EDE" w:rsidRDefault="00D56EDE" w:rsidP="00D56EDE">
      <w:pPr>
        <w:pStyle w:val="titoloprinc0"/>
        <w:rPr>
          <w:color w:val="002060"/>
        </w:rPr>
      </w:pPr>
      <w:r w:rsidRPr="00D56EDE">
        <w:rPr>
          <w:color w:val="002060"/>
        </w:rPr>
        <w:t>GIUDICE SPORTIVO</w:t>
      </w:r>
    </w:p>
    <w:p w14:paraId="470FA333" w14:textId="77777777" w:rsidR="00D56EDE" w:rsidRPr="00D56EDE" w:rsidRDefault="00D56EDE" w:rsidP="00D56EDE">
      <w:pPr>
        <w:pStyle w:val="diffida"/>
        <w:rPr>
          <w:color w:val="002060"/>
        </w:rPr>
      </w:pPr>
      <w:r w:rsidRPr="00D56EDE">
        <w:rPr>
          <w:color w:val="002060"/>
        </w:rPr>
        <w:t>Il Giudice Sportivo Avv. Agnese Lazzaretti, con l'assistenza del Segretario Angelo Castellana, nella seduta del 26/02/2025, ha adottato le decisioni che di seguito integralmente si riportano:</w:t>
      </w:r>
    </w:p>
    <w:p w14:paraId="3DF4BB96" w14:textId="77777777" w:rsidR="00D56EDE" w:rsidRPr="00D56EDE" w:rsidRDefault="00D56EDE" w:rsidP="00D56EDE">
      <w:pPr>
        <w:pStyle w:val="titolo10"/>
        <w:rPr>
          <w:color w:val="002060"/>
        </w:rPr>
      </w:pPr>
      <w:r w:rsidRPr="00D56EDE">
        <w:rPr>
          <w:color w:val="002060"/>
        </w:rPr>
        <w:t xml:space="preserve">GARE DEL 22/ 2/2025 </w:t>
      </w:r>
    </w:p>
    <w:p w14:paraId="70CD3E15" w14:textId="77777777" w:rsidR="00D56EDE" w:rsidRPr="00D56EDE" w:rsidRDefault="00D56EDE" w:rsidP="00D56EDE">
      <w:pPr>
        <w:pStyle w:val="titolo60"/>
        <w:rPr>
          <w:color w:val="002060"/>
        </w:rPr>
      </w:pPr>
      <w:r w:rsidRPr="00D56EDE">
        <w:rPr>
          <w:color w:val="002060"/>
        </w:rPr>
        <w:t xml:space="preserve">DECISIONI DEL GIUDICE SPORTIVO </w:t>
      </w:r>
    </w:p>
    <w:p w14:paraId="0CD3AE9B" w14:textId="563AF695" w:rsidR="00D56EDE" w:rsidRPr="00D56EDE" w:rsidRDefault="00D56EDE" w:rsidP="00D56EDE">
      <w:pPr>
        <w:pStyle w:val="diffida"/>
        <w:spacing w:before="80" w:beforeAutospacing="0" w:after="40" w:afterAutospacing="0"/>
        <w:jc w:val="left"/>
        <w:rPr>
          <w:color w:val="002060"/>
        </w:rPr>
      </w:pPr>
      <w:r w:rsidRPr="00D56EDE">
        <w:rPr>
          <w:color w:val="002060"/>
        </w:rPr>
        <w:t xml:space="preserve">gara del 22/ 2/2025 AMICI DEL CENTROSOCIO SP. - NUOVA JUVENTINA FFC </w:t>
      </w:r>
      <w:r w:rsidRPr="00D56EDE">
        <w:rPr>
          <w:color w:val="002060"/>
        </w:rPr>
        <w:br/>
        <w:t xml:space="preserve">Il Giudice Sportivo, letto il referto arbitrale, rileva che la gara in oggetto non è stata disputata per la mancata presentazione sul terreno di gioco della società ospitata Nuova Juventina. </w:t>
      </w:r>
    </w:p>
    <w:p w14:paraId="2FDE3744" w14:textId="341C35F9" w:rsidR="00D56EDE" w:rsidRPr="00D56EDE" w:rsidRDefault="00D56EDE" w:rsidP="00D56EDE">
      <w:pPr>
        <w:pStyle w:val="diffida"/>
        <w:spacing w:before="80" w:beforeAutospacing="0" w:after="40" w:afterAutospacing="0"/>
        <w:jc w:val="left"/>
        <w:rPr>
          <w:color w:val="002060"/>
        </w:rPr>
      </w:pPr>
      <w:r w:rsidRPr="00D56EDE">
        <w:rPr>
          <w:color w:val="002060"/>
        </w:rPr>
        <w:t xml:space="preserve">La suddetta società con </w:t>
      </w:r>
      <w:proofErr w:type="spellStart"/>
      <w:r w:rsidRPr="00D56EDE">
        <w:rPr>
          <w:color w:val="002060"/>
        </w:rPr>
        <w:t>pec</w:t>
      </w:r>
      <w:proofErr w:type="spellEnd"/>
      <w:r w:rsidRPr="00D56EDE">
        <w:rPr>
          <w:color w:val="002060"/>
        </w:rPr>
        <w:t xml:space="preserve"> del 24.02.2025 si è giustificata affermando di essere stata impossibilitata a raggiungere il campo di gioco in quanto, durante il tragitto effettuato per disputare la gara,</w:t>
      </w:r>
      <w:r w:rsidR="007A15E9">
        <w:rPr>
          <w:color w:val="002060"/>
        </w:rPr>
        <w:t xml:space="preserve"> </w:t>
      </w:r>
      <w:r w:rsidRPr="00D56EDE">
        <w:rPr>
          <w:color w:val="002060"/>
        </w:rPr>
        <w:t>lungo l'autostrada A</w:t>
      </w:r>
      <w:r w:rsidR="007A15E9">
        <w:rPr>
          <w:color w:val="002060"/>
        </w:rPr>
        <w:t>-</w:t>
      </w:r>
      <w:r w:rsidRPr="00D56EDE">
        <w:rPr>
          <w:color w:val="002060"/>
        </w:rPr>
        <w:t xml:space="preserve">14 tra Loreto e Ancona alle ore 14:00 il mezzo che trasportava i calciatori avrebbe avuto un danno al motore non riparabile. Viene altresì allegata fattura della ditta che ha effettuato il recupero del furgone con il carro attrezzi. </w:t>
      </w:r>
    </w:p>
    <w:p w14:paraId="7AFB0610" w14:textId="3433728B" w:rsidR="00D56EDE" w:rsidRPr="00D56EDE" w:rsidRDefault="00D56EDE" w:rsidP="00D56EDE">
      <w:pPr>
        <w:pStyle w:val="diffida"/>
        <w:spacing w:before="80" w:beforeAutospacing="0" w:after="40" w:afterAutospacing="0"/>
        <w:jc w:val="left"/>
        <w:rPr>
          <w:color w:val="002060"/>
        </w:rPr>
      </w:pPr>
      <w:r w:rsidRPr="00D56EDE">
        <w:rPr>
          <w:color w:val="002060"/>
        </w:rPr>
        <w:t xml:space="preserve">Orbene, è noto che se l'evento esterno risulta imprevedibile, cogente ed insuperabile con la prudenza e accortezza normalmente esigibili da una società sportiva, esso assurge a causa di forza maggiore, idonea, ai sensi dell'art. 55 </w:t>
      </w:r>
      <w:proofErr w:type="spellStart"/>
      <w:r w:rsidRPr="00D56EDE">
        <w:rPr>
          <w:color w:val="002060"/>
        </w:rPr>
        <w:t>Noif</w:t>
      </w:r>
      <w:proofErr w:type="spellEnd"/>
      <w:r w:rsidRPr="00D56EDE">
        <w:rPr>
          <w:color w:val="002060"/>
        </w:rPr>
        <w:t>, ad esimere la società stessa da ogni forma</w:t>
      </w:r>
      <w:r w:rsidR="007A15E9">
        <w:rPr>
          <w:color w:val="002060"/>
        </w:rPr>
        <w:t xml:space="preserve"> </w:t>
      </w:r>
      <w:r w:rsidRPr="00D56EDE">
        <w:rPr>
          <w:color w:val="002060"/>
        </w:rPr>
        <w:t xml:space="preserve">di responsabilità e a tenerla indenne da ogni sanzione (v. già Corte </w:t>
      </w:r>
      <w:proofErr w:type="spellStart"/>
      <w:r w:rsidRPr="00D56EDE">
        <w:rPr>
          <w:color w:val="002060"/>
        </w:rPr>
        <w:t>giust</w:t>
      </w:r>
      <w:proofErr w:type="spellEnd"/>
      <w:r w:rsidRPr="00D56EDE">
        <w:rPr>
          <w:color w:val="002060"/>
        </w:rPr>
        <w:t xml:space="preserve">. </w:t>
      </w:r>
      <w:proofErr w:type="spellStart"/>
      <w:r w:rsidRPr="00D56EDE">
        <w:rPr>
          <w:color w:val="002060"/>
        </w:rPr>
        <w:t>fed</w:t>
      </w:r>
      <w:proofErr w:type="spellEnd"/>
      <w:r w:rsidRPr="00D56EDE">
        <w:rPr>
          <w:color w:val="002060"/>
        </w:rPr>
        <w:t xml:space="preserve">., in </w:t>
      </w:r>
      <w:proofErr w:type="spellStart"/>
      <w:r w:rsidRPr="00D56EDE">
        <w:rPr>
          <w:color w:val="002060"/>
        </w:rPr>
        <w:t>C.u.</w:t>
      </w:r>
      <w:proofErr w:type="spellEnd"/>
      <w:r w:rsidRPr="00D56EDE">
        <w:rPr>
          <w:color w:val="002060"/>
        </w:rPr>
        <w:t xml:space="preserve"> FIGC, 13 luglio 2011, n. 006/CGF). </w:t>
      </w:r>
    </w:p>
    <w:p w14:paraId="0B249644" w14:textId="5229FDA4" w:rsidR="00D56EDE" w:rsidRPr="00F14634" w:rsidRDefault="00D56EDE" w:rsidP="00D56EDE">
      <w:pPr>
        <w:pStyle w:val="diffida"/>
        <w:spacing w:before="80" w:beforeAutospacing="0" w:after="40" w:afterAutospacing="0"/>
        <w:jc w:val="left"/>
        <w:rPr>
          <w:color w:val="002060"/>
        </w:rPr>
      </w:pPr>
      <w:r w:rsidRPr="00D56EDE">
        <w:rPr>
          <w:color w:val="002060"/>
        </w:rPr>
        <w:t xml:space="preserve">Sul punto appare opportuno precisare che </w:t>
      </w:r>
      <w:r w:rsidR="00F14634" w:rsidRPr="00F14634">
        <w:rPr>
          <w:color w:val="002060"/>
        </w:rPr>
        <w:t xml:space="preserve">&lt;&lt; il legislatore sportivo, a differenza di quello ordinario e segnatamente penale, non ha ritenuto di dover inserire, oltre alla forza maggiore, anche il caso fortuito quale elemento che possa escludere la </w:t>
      </w:r>
      <w:proofErr w:type="spellStart"/>
      <w:r w:rsidR="00F14634" w:rsidRPr="00F14634">
        <w:rPr>
          <w:color w:val="002060"/>
        </w:rPr>
        <w:t>rimproverabilità</w:t>
      </w:r>
      <w:proofErr w:type="spellEnd"/>
      <w:r w:rsidR="00F14634" w:rsidRPr="00F14634">
        <w:rPr>
          <w:color w:val="002060"/>
        </w:rPr>
        <w:t xml:space="preserve"> della condotta all’agente. Tale, peculiare, omissione ha negli anni condotto la giurisprudenza federale a fornire una interpretazione piuttosto estesa della prima, arrivando a ritenere che la stessa possa coincidere con un evento assolutamente ‘imprevedibile’, tendendo in buona sostanza a ricomprendere nella forza maggiore il significato tradizionale attribuito al caso fortuito. Se dunque l’esimente sportiva della forza maggiore si misura sui concetti dell’imprevedibilità, della cogenza e della insuperabilità, è inequivocabile che questa forma di esclusione della responsabilità dei club possa estendersi, allora, anche a quelle situazioni ordinariamente qualificabili come caso fortuito &gt;</w:t>
      </w:r>
      <w:proofErr w:type="gramStart"/>
      <w:r w:rsidR="00F14634" w:rsidRPr="00F14634">
        <w:rPr>
          <w:color w:val="002060"/>
        </w:rPr>
        <w:t>&gt;(</w:t>
      </w:r>
      <w:proofErr w:type="gramEnd"/>
      <w:r w:rsidR="00F14634" w:rsidRPr="00F14634">
        <w:rPr>
          <w:color w:val="002060"/>
        </w:rPr>
        <w:t>così Corte Sportiva Appello nazionale III sez. n. 007/</w:t>
      </w:r>
      <w:proofErr w:type="spellStart"/>
      <w:r w:rsidR="00F14634" w:rsidRPr="00F14634">
        <w:rPr>
          <w:color w:val="002060"/>
        </w:rPr>
        <w:t>csa</w:t>
      </w:r>
      <w:proofErr w:type="spellEnd"/>
      <w:r w:rsidR="00F14634" w:rsidRPr="00F14634">
        <w:rPr>
          <w:color w:val="002060"/>
        </w:rPr>
        <w:t xml:space="preserve"> /2021- 2022 registro decisioni)</w:t>
      </w:r>
      <w:r w:rsidRPr="00F14634">
        <w:rPr>
          <w:color w:val="002060"/>
        </w:rPr>
        <w:t xml:space="preserve">. </w:t>
      </w:r>
    </w:p>
    <w:p w14:paraId="15A56B53" w14:textId="77777777" w:rsidR="00D56EDE" w:rsidRPr="00D56EDE" w:rsidRDefault="00D56EDE" w:rsidP="00D56EDE">
      <w:pPr>
        <w:pStyle w:val="diffida"/>
        <w:spacing w:before="80" w:beforeAutospacing="0" w:after="40" w:afterAutospacing="0"/>
        <w:jc w:val="left"/>
        <w:rPr>
          <w:color w:val="002060"/>
        </w:rPr>
      </w:pPr>
      <w:r w:rsidRPr="00D56EDE">
        <w:rPr>
          <w:color w:val="002060"/>
        </w:rPr>
        <w:t xml:space="preserve">Tutto ciò premesso ritiene questo giudice sulla base della documentazione inviata che la Nuova Juventina abbia adeguatamente fornito prova della forza maggiore /caso fortuito. </w:t>
      </w:r>
    </w:p>
    <w:p w14:paraId="7A036827" w14:textId="6FBF9594" w:rsidR="00852999" w:rsidRDefault="00D56EDE" w:rsidP="00852999">
      <w:pPr>
        <w:pStyle w:val="diffida"/>
        <w:spacing w:before="80" w:beforeAutospacing="0" w:after="40" w:afterAutospacing="0"/>
        <w:jc w:val="center"/>
        <w:rPr>
          <w:color w:val="002060"/>
        </w:rPr>
      </w:pPr>
      <w:proofErr w:type="spellStart"/>
      <w:r w:rsidRPr="00D56EDE">
        <w:rPr>
          <w:color w:val="002060"/>
        </w:rPr>
        <w:t>Pqm</w:t>
      </w:r>
      <w:proofErr w:type="spellEnd"/>
    </w:p>
    <w:p w14:paraId="06F7EA28" w14:textId="6FDEC204" w:rsidR="00852999" w:rsidRDefault="00D56EDE" w:rsidP="00852999">
      <w:pPr>
        <w:pStyle w:val="diffida"/>
        <w:spacing w:before="80" w:beforeAutospacing="0" w:after="40" w:afterAutospacing="0"/>
        <w:jc w:val="center"/>
        <w:rPr>
          <w:color w:val="002060"/>
        </w:rPr>
      </w:pPr>
      <w:r w:rsidRPr="00D56EDE">
        <w:rPr>
          <w:color w:val="002060"/>
        </w:rPr>
        <w:t>decide</w:t>
      </w:r>
    </w:p>
    <w:p w14:paraId="0613009C" w14:textId="7B82B612" w:rsidR="00D56EDE" w:rsidRPr="00D56EDE" w:rsidRDefault="00852999" w:rsidP="00D56EDE">
      <w:pPr>
        <w:pStyle w:val="diffida"/>
        <w:spacing w:before="80" w:beforeAutospacing="0" w:after="40" w:afterAutospacing="0"/>
        <w:jc w:val="left"/>
        <w:rPr>
          <w:color w:val="002060"/>
        </w:rPr>
      </w:pPr>
      <w:r>
        <w:rPr>
          <w:color w:val="002060"/>
        </w:rPr>
        <w:t>d</w:t>
      </w:r>
      <w:r w:rsidR="00D56EDE" w:rsidRPr="00D56EDE">
        <w:rPr>
          <w:color w:val="002060"/>
        </w:rPr>
        <w:t>i disporre il recupero della partita e dando mandato al C.R.M. per la</w:t>
      </w:r>
      <w:r>
        <w:rPr>
          <w:color w:val="002060"/>
        </w:rPr>
        <w:t xml:space="preserve"> </w:t>
      </w:r>
      <w:r w:rsidR="00D56EDE" w:rsidRPr="00D56EDE">
        <w:rPr>
          <w:color w:val="002060"/>
        </w:rPr>
        <w:t xml:space="preserve">fissazione della nuova data. </w:t>
      </w:r>
    </w:p>
    <w:p w14:paraId="220B0FA7" w14:textId="77777777" w:rsidR="00D56EDE" w:rsidRPr="00D56EDE" w:rsidRDefault="00D56EDE" w:rsidP="00D56EDE">
      <w:pPr>
        <w:pStyle w:val="titolo7a"/>
        <w:rPr>
          <w:color w:val="002060"/>
        </w:rPr>
      </w:pPr>
      <w:r w:rsidRPr="00D56EDE">
        <w:rPr>
          <w:color w:val="002060"/>
        </w:rPr>
        <w:t xml:space="preserve">PROVVEDIMENTI DISCIPLINARI </w:t>
      </w:r>
    </w:p>
    <w:p w14:paraId="1D644F3D"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2C409B46" w14:textId="77777777" w:rsidR="00D56EDE" w:rsidRPr="00D56EDE" w:rsidRDefault="00D56EDE" w:rsidP="00D56EDE">
      <w:pPr>
        <w:pStyle w:val="titolo30"/>
        <w:rPr>
          <w:color w:val="002060"/>
        </w:rPr>
      </w:pPr>
      <w:r w:rsidRPr="00D56EDE">
        <w:rPr>
          <w:color w:val="002060"/>
        </w:rPr>
        <w:t xml:space="preserve">CALCIATORI NON ESPULSI </w:t>
      </w:r>
    </w:p>
    <w:p w14:paraId="4591842D" w14:textId="77777777" w:rsidR="00D56EDE" w:rsidRPr="00D56EDE" w:rsidRDefault="00D56EDE" w:rsidP="00D56EDE">
      <w:pPr>
        <w:pStyle w:val="titolo20"/>
        <w:rPr>
          <w:color w:val="002060"/>
        </w:rPr>
      </w:pPr>
      <w:r w:rsidRPr="00D56ED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0B46F1C" w14:textId="77777777" w:rsidTr="00AC08F3">
        <w:tc>
          <w:tcPr>
            <w:tcW w:w="2200" w:type="dxa"/>
            <w:tcMar>
              <w:top w:w="20" w:type="dxa"/>
              <w:left w:w="20" w:type="dxa"/>
              <w:bottom w:w="20" w:type="dxa"/>
              <w:right w:w="20" w:type="dxa"/>
            </w:tcMar>
            <w:vAlign w:val="center"/>
            <w:hideMark/>
          </w:tcPr>
          <w:p w14:paraId="7A889194" w14:textId="77777777" w:rsidR="00D56EDE" w:rsidRPr="00D56EDE" w:rsidRDefault="00D56EDE" w:rsidP="00AC08F3">
            <w:pPr>
              <w:pStyle w:val="movimento"/>
              <w:rPr>
                <w:color w:val="002060"/>
              </w:rPr>
            </w:pPr>
            <w:r w:rsidRPr="00D56EDE">
              <w:rPr>
                <w:color w:val="002060"/>
              </w:rPr>
              <w:t>FALCONE DAVIDE</w:t>
            </w:r>
          </w:p>
        </w:tc>
        <w:tc>
          <w:tcPr>
            <w:tcW w:w="2200" w:type="dxa"/>
            <w:tcMar>
              <w:top w:w="20" w:type="dxa"/>
              <w:left w:w="20" w:type="dxa"/>
              <w:bottom w:w="20" w:type="dxa"/>
              <w:right w:w="20" w:type="dxa"/>
            </w:tcMar>
            <w:vAlign w:val="center"/>
            <w:hideMark/>
          </w:tcPr>
          <w:p w14:paraId="6445D5CC" w14:textId="77777777" w:rsidR="00D56EDE" w:rsidRPr="00D56EDE" w:rsidRDefault="00D56EDE" w:rsidP="00AC08F3">
            <w:pPr>
              <w:pStyle w:val="movimento2"/>
              <w:rPr>
                <w:color w:val="002060"/>
              </w:rPr>
            </w:pPr>
            <w:r w:rsidRPr="00D56EDE">
              <w:rPr>
                <w:color w:val="002060"/>
              </w:rPr>
              <w:t xml:space="preserve">(FUTSAL VIRE GEOSISTEM ASD) </w:t>
            </w:r>
          </w:p>
        </w:tc>
        <w:tc>
          <w:tcPr>
            <w:tcW w:w="800" w:type="dxa"/>
            <w:tcMar>
              <w:top w:w="20" w:type="dxa"/>
              <w:left w:w="20" w:type="dxa"/>
              <w:bottom w:w="20" w:type="dxa"/>
              <w:right w:w="20" w:type="dxa"/>
            </w:tcMar>
            <w:vAlign w:val="center"/>
            <w:hideMark/>
          </w:tcPr>
          <w:p w14:paraId="6627D6D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169C6E1"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1FF783B" w14:textId="77777777" w:rsidR="00D56EDE" w:rsidRPr="00D56EDE" w:rsidRDefault="00D56EDE" w:rsidP="00AC08F3">
            <w:pPr>
              <w:pStyle w:val="movimento2"/>
              <w:rPr>
                <w:color w:val="002060"/>
              </w:rPr>
            </w:pPr>
            <w:r w:rsidRPr="00D56EDE">
              <w:rPr>
                <w:color w:val="002060"/>
              </w:rPr>
              <w:t> </w:t>
            </w:r>
          </w:p>
        </w:tc>
      </w:tr>
    </w:tbl>
    <w:p w14:paraId="551772CA" w14:textId="77777777" w:rsidR="00D56EDE" w:rsidRPr="00D56EDE" w:rsidRDefault="00D56EDE" w:rsidP="00D56EDE">
      <w:pPr>
        <w:pStyle w:val="titolo20"/>
        <w:rPr>
          <w:rFonts w:eastAsiaTheme="minorEastAsia"/>
          <w:color w:val="002060"/>
        </w:rPr>
      </w:pPr>
      <w:r w:rsidRPr="00D56ED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541CBA0" w14:textId="77777777" w:rsidTr="00AC08F3">
        <w:tc>
          <w:tcPr>
            <w:tcW w:w="2200" w:type="dxa"/>
            <w:tcMar>
              <w:top w:w="20" w:type="dxa"/>
              <w:left w:w="20" w:type="dxa"/>
              <w:bottom w:w="20" w:type="dxa"/>
              <w:right w:w="20" w:type="dxa"/>
            </w:tcMar>
            <w:vAlign w:val="center"/>
            <w:hideMark/>
          </w:tcPr>
          <w:p w14:paraId="7F9BA5B1" w14:textId="77777777" w:rsidR="00D56EDE" w:rsidRPr="00D56EDE" w:rsidRDefault="00D56EDE" w:rsidP="00AC08F3">
            <w:pPr>
              <w:pStyle w:val="movimento"/>
              <w:rPr>
                <w:color w:val="002060"/>
              </w:rPr>
            </w:pPr>
            <w:r w:rsidRPr="00D56EDE">
              <w:rPr>
                <w:color w:val="002060"/>
              </w:rPr>
              <w:t>COPPARI FRANCESCO</w:t>
            </w:r>
          </w:p>
        </w:tc>
        <w:tc>
          <w:tcPr>
            <w:tcW w:w="2200" w:type="dxa"/>
            <w:tcMar>
              <w:top w:w="20" w:type="dxa"/>
              <w:left w:w="20" w:type="dxa"/>
              <w:bottom w:w="20" w:type="dxa"/>
              <w:right w:w="20" w:type="dxa"/>
            </w:tcMar>
            <w:vAlign w:val="center"/>
            <w:hideMark/>
          </w:tcPr>
          <w:p w14:paraId="1130703D" w14:textId="77777777" w:rsidR="00D56EDE" w:rsidRPr="00D56EDE" w:rsidRDefault="00D56EDE" w:rsidP="00AC08F3">
            <w:pPr>
              <w:pStyle w:val="movimento2"/>
              <w:rPr>
                <w:color w:val="002060"/>
              </w:rPr>
            </w:pPr>
            <w:r w:rsidRPr="00D56EDE">
              <w:rPr>
                <w:color w:val="002060"/>
              </w:rPr>
              <w:t xml:space="preserve">(CALCIO A 5 CORINALDO) </w:t>
            </w:r>
          </w:p>
        </w:tc>
        <w:tc>
          <w:tcPr>
            <w:tcW w:w="800" w:type="dxa"/>
            <w:tcMar>
              <w:top w:w="20" w:type="dxa"/>
              <w:left w:w="20" w:type="dxa"/>
              <w:bottom w:w="20" w:type="dxa"/>
              <w:right w:w="20" w:type="dxa"/>
            </w:tcMar>
            <w:vAlign w:val="center"/>
            <w:hideMark/>
          </w:tcPr>
          <w:p w14:paraId="0A4E8E3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02B33E8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3171C93C" w14:textId="77777777" w:rsidR="00D56EDE" w:rsidRPr="00D56EDE" w:rsidRDefault="00D56EDE" w:rsidP="00AC08F3">
            <w:pPr>
              <w:pStyle w:val="movimento2"/>
              <w:rPr>
                <w:color w:val="002060"/>
              </w:rPr>
            </w:pPr>
            <w:r w:rsidRPr="00D56EDE">
              <w:rPr>
                <w:color w:val="002060"/>
              </w:rPr>
              <w:t> </w:t>
            </w:r>
          </w:p>
        </w:tc>
      </w:tr>
    </w:tbl>
    <w:p w14:paraId="782DBF3E" w14:textId="77777777" w:rsidR="00D56EDE" w:rsidRPr="00D56EDE" w:rsidRDefault="00D56EDE" w:rsidP="00D56EDE">
      <w:pPr>
        <w:pStyle w:val="titolo20"/>
        <w:rPr>
          <w:rFonts w:eastAsiaTheme="minorEastAsia"/>
          <w:color w:val="002060"/>
        </w:rPr>
      </w:pPr>
      <w:r w:rsidRPr="00D56EDE">
        <w:rPr>
          <w:color w:val="002060"/>
        </w:rPr>
        <w:lastRenderedPageBreak/>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5A59EAB4" w14:textId="77777777" w:rsidTr="00AC08F3">
        <w:tc>
          <w:tcPr>
            <w:tcW w:w="2200" w:type="dxa"/>
            <w:tcMar>
              <w:top w:w="20" w:type="dxa"/>
              <w:left w:w="20" w:type="dxa"/>
              <w:bottom w:w="20" w:type="dxa"/>
              <w:right w:w="20" w:type="dxa"/>
            </w:tcMar>
            <w:vAlign w:val="center"/>
            <w:hideMark/>
          </w:tcPr>
          <w:p w14:paraId="0E0EB320" w14:textId="77777777" w:rsidR="00D56EDE" w:rsidRPr="00D56EDE" w:rsidRDefault="00D56EDE" w:rsidP="00AC08F3">
            <w:pPr>
              <w:pStyle w:val="movimento"/>
              <w:rPr>
                <w:color w:val="002060"/>
              </w:rPr>
            </w:pPr>
            <w:r w:rsidRPr="00D56EDE">
              <w:rPr>
                <w:color w:val="002060"/>
              </w:rPr>
              <w:t>BRUALDI ALESSANDRO</w:t>
            </w:r>
          </w:p>
        </w:tc>
        <w:tc>
          <w:tcPr>
            <w:tcW w:w="2200" w:type="dxa"/>
            <w:tcMar>
              <w:top w:w="20" w:type="dxa"/>
              <w:left w:w="20" w:type="dxa"/>
              <w:bottom w:w="20" w:type="dxa"/>
              <w:right w:w="20" w:type="dxa"/>
            </w:tcMar>
            <w:vAlign w:val="center"/>
            <w:hideMark/>
          </w:tcPr>
          <w:p w14:paraId="64FA8101" w14:textId="77777777" w:rsidR="00D56EDE" w:rsidRPr="00D56EDE" w:rsidRDefault="00D56EDE" w:rsidP="00AC08F3">
            <w:pPr>
              <w:pStyle w:val="movimento2"/>
              <w:rPr>
                <w:color w:val="002060"/>
              </w:rPr>
            </w:pPr>
            <w:r w:rsidRPr="00D56EDE">
              <w:rPr>
                <w:color w:val="002060"/>
              </w:rPr>
              <w:t xml:space="preserve">(ITALSERVICE C5) </w:t>
            </w:r>
          </w:p>
        </w:tc>
        <w:tc>
          <w:tcPr>
            <w:tcW w:w="800" w:type="dxa"/>
            <w:tcMar>
              <w:top w:w="20" w:type="dxa"/>
              <w:left w:w="20" w:type="dxa"/>
              <w:bottom w:w="20" w:type="dxa"/>
              <w:right w:w="20" w:type="dxa"/>
            </w:tcMar>
            <w:vAlign w:val="center"/>
            <w:hideMark/>
          </w:tcPr>
          <w:p w14:paraId="7933EDE8"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83AE8B9"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6FEDC65" w14:textId="77777777" w:rsidR="00D56EDE" w:rsidRPr="00D56EDE" w:rsidRDefault="00D56EDE" w:rsidP="00AC08F3">
            <w:pPr>
              <w:pStyle w:val="movimento2"/>
              <w:rPr>
                <w:color w:val="002060"/>
              </w:rPr>
            </w:pPr>
            <w:r w:rsidRPr="00D56EDE">
              <w:rPr>
                <w:color w:val="002060"/>
              </w:rPr>
              <w:t> </w:t>
            </w:r>
          </w:p>
        </w:tc>
      </w:tr>
    </w:tbl>
    <w:p w14:paraId="468DD754" w14:textId="77777777" w:rsidR="00D56EDE" w:rsidRPr="00D56EDE" w:rsidRDefault="00D56EDE" w:rsidP="00D56EDE">
      <w:pPr>
        <w:pStyle w:val="titolo20"/>
        <w:rPr>
          <w:rFonts w:eastAsiaTheme="minorEastAsia"/>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0ED8CF56" w14:textId="77777777" w:rsidTr="00AC08F3">
        <w:tc>
          <w:tcPr>
            <w:tcW w:w="2200" w:type="dxa"/>
            <w:tcMar>
              <w:top w:w="20" w:type="dxa"/>
              <w:left w:w="20" w:type="dxa"/>
              <w:bottom w:w="20" w:type="dxa"/>
              <w:right w:w="20" w:type="dxa"/>
            </w:tcMar>
            <w:vAlign w:val="center"/>
            <w:hideMark/>
          </w:tcPr>
          <w:p w14:paraId="4A8A867C" w14:textId="77777777" w:rsidR="00D56EDE" w:rsidRPr="00D56EDE" w:rsidRDefault="00D56EDE" w:rsidP="00AC08F3">
            <w:pPr>
              <w:pStyle w:val="movimento"/>
              <w:rPr>
                <w:color w:val="002060"/>
              </w:rPr>
            </w:pPr>
            <w:r w:rsidRPr="00D56EDE">
              <w:rPr>
                <w:color w:val="002060"/>
              </w:rPr>
              <w:t>GASHI ELVIS</w:t>
            </w:r>
          </w:p>
        </w:tc>
        <w:tc>
          <w:tcPr>
            <w:tcW w:w="2200" w:type="dxa"/>
            <w:tcMar>
              <w:top w:w="20" w:type="dxa"/>
              <w:left w:w="20" w:type="dxa"/>
              <w:bottom w:w="20" w:type="dxa"/>
              <w:right w:w="20" w:type="dxa"/>
            </w:tcMar>
            <w:vAlign w:val="center"/>
            <w:hideMark/>
          </w:tcPr>
          <w:p w14:paraId="3F561C23" w14:textId="77777777" w:rsidR="00D56EDE" w:rsidRPr="00D56EDE" w:rsidRDefault="00D56EDE" w:rsidP="00AC08F3">
            <w:pPr>
              <w:pStyle w:val="movimento2"/>
              <w:rPr>
                <w:color w:val="002060"/>
              </w:rPr>
            </w:pPr>
            <w:r w:rsidRPr="00D56EDE">
              <w:rPr>
                <w:color w:val="002060"/>
              </w:rPr>
              <w:t xml:space="preserve">(CANTINE RIUNITE CSI) </w:t>
            </w:r>
          </w:p>
        </w:tc>
        <w:tc>
          <w:tcPr>
            <w:tcW w:w="800" w:type="dxa"/>
            <w:tcMar>
              <w:top w:w="20" w:type="dxa"/>
              <w:left w:w="20" w:type="dxa"/>
              <w:bottom w:w="20" w:type="dxa"/>
              <w:right w:w="20" w:type="dxa"/>
            </w:tcMar>
            <w:vAlign w:val="center"/>
            <w:hideMark/>
          </w:tcPr>
          <w:p w14:paraId="6582436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161AF32"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B8B0202" w14:textId="77777777" w:rsidR="00D56EDE" w:rsidRPr="00D56EDE" w:rsidRDefault="00D56EDE" w:rsidP="00AC08F3">
            <w:pPr>
              <w:pStyle w:val="movimento2"/>
              <w:rPr>
                <w:color w:val="002060"/>
              </w:rPr>
            </w:pPr>
            <w:r w:rsidRPr="00D56EDE">
              <w:rPr>
                <w:color w:val="002060"/>
              </w:rPr>
              <w:t> </w:t>
            </w:r>
          </w:p>
        </w:tc>
      </w:tr>
    </w:tbl>
    <w:p w14:paraId="2E96CA18"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7EBB45BF" w14:textId="77777777" w:rsidTr="00AC08F3">
        <w:tc>
          <w:tcPr>
            <w:tcW w:w="2200" w:type="dxa"/>
            <w:tcMar>
              <w:top w:w="20" w:type="dxa"/>
              <w:left w:w="20" w:type="dxa"/>
              <w:bottom w:w="20" w:type="dxa"/>
              <w:right w:w="20" w:type="dxa"/>
            </w:tcMar>
            <w:vAlign w:val="center"/>
            <w:hideMark/>
          </w:tcPr>
          <w:p w14:paraId="69D3C8DE" w14:textId="77777777" w:rsidR="00D56EDE" w:rsidRPr="00D56EDE" w:rsidRDefault="00D56EDE" w:rsidP="00AC08F3">
            <w:pPr>
              <w:pStyle w:val="movimento"/>
              <w:rPr>
                <w:color w:val="002060"/>
              </w:rPr>
            </w:pPr>
            <w:r w:rsidRPr="00D56EDE">
              <w:rPr>
                <w:color w:val="002060"/>
              </w:rPr>
              <w:t>FRAPPIETRO SILVIO</w:t>
            </w:r>
          </w:p>
        </w:tc>
        <w:tc>
          <w:tcPr>
            <w:tcW w:w="2200" w:type="dxa"/>
            <w:tcMar>
              <w:top w:w="20" w:type="dxa"/>
              <w:left w:w="20" w:type="dxa"/>
              <w:bottom w:w="20" w:type="dxa"/>
              <w:right w:w="20" w:type="dxa"/>
            </w:tcMar>
            <w:vAlign w:val="center"/>
            <w:hideMark/>
          </w:tcPr>
          <w:p w14:paraId="7CCDD7CB" w14:textId="77777777" w:rsidR="00D56EDE" w:rsidRPr="00D56EDE" w:rsidRDefault="00D56EDE" w:rsidP="00AC08F3">
            <w:pPr>
              <w:pStyle w:val="movimento2"/>
              <w:rPr>
                <w:color w:val="002060"/>
              </w:rPr>
            </w:pPr>
            <w:r w:rsidRPr="00D56EDE">
              <w:rPr>
                <w:color w:val="002060"/>
              </w:rPr>
              <w:t xml:space="preserve">(CANTINE RIUNITE CSI) </w:t>
            </w:r>
          </w:p>
        </w:tc>
        <w:tc>
          <w:tcPr>
            <w:tcW w:w="800" w:type="dxa"/>
            <w:tcMar>
              <w:top w:w="20" w:type="dxa"/>
              <w:left w:w="20" w:type="dxa"/>
              <w:bottom w:w="20" w:type="dxa"/>
              <w:right w:w="20" w:type="dxa"/>
            </w:tcMar>
            <w:vAlign w:val="center"/>
            <w:hideMark/>
          </w:tcPr>
          <w:p w14:paraId="7FDC7D3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8BC3AD6" w14:textId="77777777" w:rsidR="00D56EDE" w:rsidRPr="00D56EDE" w:rsidRDefault="00D56EDE" w:rsidP="00AC08F3">
            <w:pPr>
              <w:pStyle w:val="movimento"/>
              <w:rPr>
                <w:color w:val="002060"/>
              </w:rPr>
            </w:pPr>
            <w:r w:rsidRPr="00D56EDE">
              <w:rPr>
                <w:color w:val="002060"/>
              </w:rPr>
              <w:t>FABIANI FRANCESCO</w:t>
            </w:r>
          </w:p>
        </w:tc>
        <w:tc>
          <w:tcPr>
            <w:tcW w:w="2200" w:type="dxa"/>
            <w:tcMar>
              <w:top w:w="20" w:type="dxa"/>
              <w:left w:w="20" w:type="dxa"/>
              <w:bottom w:w="20" w:type="dxa"/>
              <w:right w:w="20" w:type="dxa"/>
            </w:tcMar>
            <w:vAlign w:val="center"/>
            <w:hideMark/>
          </w:tcPr>
          <w:p w14:paraId="782A02D3" w14:textId="77777777" w:rsidR="00D56EDE" w:rsidRPr="00D56EDE" w:rsidRDefault="00D56EDE" w:rsidP="00AC08F3">
            <w:pPr>
              <w:pStyle w:val="movimento2"/>
              <w:rPr>
                <w:color w:val="002060"/>
              </w:rPr>
            </w:pPr>
            <w:r w:rsidRPr="00D56EDE">
              <w:rPr>
                <w:color w:val="002060"/>
              </w:rPr>
              <w:t xml:space="preserve">(FUTSAL VIRE GEOSISTEM ASD) </w:t>
            </w:r>
          </w:p>
        </w:tc>
      </w:tr>
    </w:tbl>
    <w:p w14:paraId="716F9C35" w14:textId="77777777" w:rsidR="00D56EDE" w:rsidRPr="00D56EDE" w:rsidRDefault="00D56EDE" w:rsidP="00D56EDE">
      <w:pPr>
        <w:pStyle w:val="titolo10"/>
        <w:rPr>
          <w:rFonts w:eastAsiaTheme="minorEastAsia"/>
          <w:color w:val="002060"/>
        </w:rPr>
      </w:pPr>
      <w:r w:rsidRPr="00D56EDE">
        <w:rPr>
          <w:color w:val="002060"/>
        </w:rPr>
        <w:t xml:space="preserve">GARE DEL 23/ 2/2025 </w:t>
      </w:r>
    </w:p>
    <w:p w14:paraId="61C885C7" w14:textId="77777777" w:rsidR="00D56EDE" w:rsidRPr="00D56EDE" w:rsidRDefault="00D56EDE" w:rsidP="00D56EDE">
      <w:pPr>
        <w:pStyle w:val="titolo7a"/>
        <w:rPr>
          <w:color w:val="002060"/>
        </w:rPr>
      </w:pPr>
      <w:r w:rsidRPr="00D56EDE">
        <w:rPr>
          <w:color w:val="002060"/>
        </w:rPr>
        <w:t xml:space="preserve">PROVVEDIMENTI DISCIPLINARI </w:t>
      </w:r>
    </w:p>
    <w:p w14:paraId="64C10C1E"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5CFAB928" w14:textId="77777777" w:rsidR="00D56EDE" w:rsidRPr="00D56EDE" w:rsidRDefault="00D56EDE" w:rsidP="00D56EDE">
      <w:pPr>
        <w:pStyle w:val="titolo30"/>
        <w:rPr>
          <w:color w:val="002060"/>
        </w:rPr>
      </w:pPr>
      <w:r w:rsidRPr="00D56EDE">
        <w:rPr>
          <w:color w:val="002060"/>
        </w:rPr>
        <w:t xml:space="preserve">CALCIATORI NON ESPULSI </w:t>
      </w:r>
    </w:p>
    <w:p w14:paraId="199E20B4" w14:textId="77777777" w:rsidR="00D56EDE" w:rsidRPr="00D56EDE" w:rsidRDefault="00D56EDE" w:rsidP="00D56EDE">
      <w:pPr>
        <w:pStyle w:val="titolo20"/>
        <w:rPr>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48642E5F" w14:textId="77777777" w:rsidTr="00AC08F3">
        <w:tc>
          <w:tcPr>
            <w:tcW w:w="2200" w:type="dxa"/>
            <w:tcMar>
              <w:top w:w="20" w:type="dxa"/>
              <w:left w:w="20" w:type="dxa"/>
              <w:bottom w:w="20" w:type="dxa"/>
              <w:right w:w="20" w:type="dxa"/>
            </w:tcMar>
            <w:vAlign w:val="center"/>
            <w:hideMark/>
          </w:tcPr>
          <w:p w14:paraId="625965D1" w14:textId="77777777" w:rsidR="00D56EDE" w:rsidRPr="00D56EDE" w:rsidRDefault="00D56EDE" w:rsidP="00AC08F3">
            <w:pPr>
              <w:pStyle w:val="movimento"/>
              <w:rPr>
                <w:color w:val="002060"/>
              </w:rPr>
            </w:pPr>
            <w:r w:rsidRPr="00D56EDE">
              <w:rPr>
                <w:color w:val="002060"/>
              </w:rPr>
              <w:t>GOVERNATORI GIULIO</w:t>
            </w:r>
          </w:p>
        </w:tc>
        <w:tc>
          <w:tcPr>
            <w:tcW w:w="2200" w:type="dxa"/>
            <w:tcMar>
              <w:top w:w="20" w:type="dxa"/>
              <w:left w:w="20" w:type="dxa"/>
              <w:bottom w:w="20" w:type="dxa"/>
              <w:right w:w="20" w:type="dxa"/>
            </w:tcMar>
            <w:vAlign w:val="center"/>
            <w:hideMark/>
          </w:tcPr>
          <w:p w14:paraId="1AA3E742" w14:textId="77777777" w:rsidR="00D56EDE" w:rsidRPr="00D56EDE" w:rsidRDefault="00D56EDE" w:rsidP="00AC08F3">
            <w:pPr>
              <w:pStyle w:val="movimento2"/>
              <w:rPr>
                <w:color w:val="002060"/>
              </w:rPr>
            </w:pPr>
            <w:r w:rsidRPr="00D56EDE">
              <w:rPr>
                <w:color w:val="002060"/>
              </w:rPr>
              <w:t xml:space="preserve">(JESINA S.R.L.) </w:t>
            </w:r>
          </w:p>
        </w:tc>
        <w:tc>
          <w:tcPr>
            <w:tcW w:w="800" w:type="dxa"/>
            <w:tcMar>
              <w:top w:w="20" w:type="dxa"/>
              <w:left w:w="20" w:type="dxa"/>
              <w:bottom w:w="20" w:type="dxa"/>
              <w:right w:w="20" w:type="dxa"/>
            </w:tcMar>
            <w:vAlign w:val="center"/>
            <w:hideMark/>
          </w:tcPr>
          <w:p w14:paraId="1CEB8AC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3377F76" w14:textId="77777777" w:rsidR="00D56EDE" w:rsidRPr="00D56EDE" w:rsidRDefault="00D56EDE" w:rsidP="00AC08F3">
            <w:pPr>
              <w:pStyle w:val="movimento"/>
              <w:rPr>
                <w:color w:val="002060"/>
              </w:rPr>
            </w:pPr>
            <w:r w:rsidRPr="00D56EDE">
              <w:rPr>
                <w:color w:val="002060"/>
              </w:rPr>
              <w:t>PERAZZELLI ANTONIO</w:t>
            </w:r>
          </w:p>
        </w:tc>
        <w:tc>
          <w:tcPr>
            <w:tcW w:w="2200" w:type="dxa"/>
            <w:tcMar>
              <w:top w:w="20" w:type="dxa"/>
              <w:left w:w="20" w:type="dxa"/>
              <w:bottom w:w="20" w:type="dxa"/>
              <w:right w:w="20" w:type="dxa"/>
            </w:tcMar>
            <w:vAlign w:val="center"/>
            <w:hideMark/>
          </w:tcPr>
          <w:p w14:paraId="532187D1" w14:textId="77777777" w:rsidR="00D56EDE" w:rsidRPr="00D56EDE" w:rsidRDefault="00D56EDE" w:rsidP="00AC08F3">
            <w:pPr>
              <w:pStyle w:val="movimento2"/>
              <w:rPr>
                <w:color w:val="002060"/>
              </w:rPr>
            </w:pPr>
            <w:r w:rsidRPr="00D56EDE">
              <w:rPr>
                <w:color w:val="002060"/>
              </w:rPr>
              <w:t xml:space="preserve">(JESINA S.R.L.) </w:t>
            </w:r>
          </w:p>
        </w:tc>
      </w:tr>
    </w:tbl>
    <w:p w14:paraId="4653DD5C"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479E9FD" w14:textId="77777777" w:rsidTr="00AC08F3">
        <w:tc>
          <w:tcPr>
            <w:tcW w:w="2200" w:type="dxa"/>
            <w:tcMar>
              <w:top w:w="20" w:type="dxa"/>
              <w:left w:w="20" w:type="dxa"/>
              <w:bottom w:w="20" w:type="dxa"/>
              <w:right w:w="20" w:type="dxa"/>
            </w:tcMar>
            <w:vAlign w:val="center"/>
            <w:hideMark/>
          </w:tcPr>
          <w:p w14:paraId="1A5FED03" w14:textId="77777777" w:rsidR="00D56EDE" w:rsidRPr="00D56EDE" w:rsidRDefault="00D56EDE" w:rsidP="00AC08F3">
            <w:pPr>
              <w:pStyle w:val="movimento"/>
              <w:rPr>
                <w:color w:val="002060"/>
              </w:rPr>
            </w:pPr>
            <w:r w:rsidRPr="00D56EDE">
              <w:rPr>
                <w:color w:val="002060"/>
              </w:rPr>
              <w:t>AMENDOLA FRANCESCO</w:t>
            </w:r>
          </w:p>
        </w:tc>
        <w:tc>
          <w:tcPr>
            <w:tcW w:w="2200" w:type="dxa"/>
            <w:tcMar>
              <w:top w:w="20" w:type="dxa"/>
              <w:left w:w="20" w:type="dxa"/>
              <w:bottom w:w="20" w:type="dxa"/>
              <w:right w:w="20" w:type="dxa"/>
            </w:tcMar>
            <w:vAlign w:val="center"/>
            <w:hideMark/>
          </w:tcPr>
          <w:p w14:paraId="6D1456B7" w14:textId="77777777" w:rsidR="00D56EDE" w:rsidRPr="00D56EDE" w:rsidRDefault="00D56EDE" w:rsidP="00AC08F3">
            <w:pPr>
              <w:pStyle w:val="movimento2"/>
              <w:rPr>
                <w:color w:val="002060"/>
              </w:rPr>
            </w:pPr>
            <w:r w:rsidRPr="00D56EDE">
              <w:rPr>
                <w:color w:val="002060"/>
              </w:rPr>
              <w:t xml:space="preserve">(JESINA S.R.L.) </w:t>
            </w:r>
          </w:p>
        </w:tc>
        <w:tc>
          <w:tcPr>
            <w:tcW w:w="800" w:type="dxa"/>
            <w:tcMar>
              <w:top w:w="20" w:type="dxa"/>
              <w:left w:w="20" w:type="dxa"/>
              <w:bottom w:w="20" w:type="dxa"/>
              <w:right w:w="20" w:type="dxa"/>
            </w:tcMar>
            <w:vAlign w:val="center"/>
            <w:hideMark/>
          </w:tcPr>
          <w:p w14:paraId="404FA76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AD55303"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74DE6FF4" w14:textId="77777777" w:rsidR="00D56EDE" w:rsidRPr="00D56EDE" w:rsidRDefault="00D56EDE" w:rsidP="00AC08F3">
            <w:pPr>
              <w:pStyle w:val="movimento2"/>
              <w:rPr>
                <w:color w:val="002060"/>
              </w:rPr>
            </w:pPr>
            <w:r w:rsidRPr="00D56EDE">
              <w:rPr>
                <w:color w:val="002060"/>
              </w:rPr>
              <w:t> </w:t>
            </w:r>
          </w:p>
        </w:tc>
      </w:tr>
    </w:tbl>
    <w:p w14:paraId="24125C9D" w14:textId="77777777" w:rsidR="00D56EDE" w:rsidRDefault="00D56EDE" w:rsidP="00D56EDE">
      <w:pPr>
        <w:pStyle w:val="breakline"/>
        <w:rPr>
          <w:rFonts w:eastAsiaTheme="minorEastAsia"/>
          <w:color w:val="002060"/>
        </w:rPr>
      </w:pPr>
    </w:p>
    <w:p w14:paraId="1D94A2C5" w14:textId="77777777" w:rsidR="00CE51E8" w:rsidRPr="008B074C" w:rsidRDefault="00CE51E8" w:rsidP="00CE51E8">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6A35180F" w14:textId="77777777" w:rsidR="00CE51E8" w:rsidRPr="008B074C" w:rsidRDefault="00CE51E8" w:rsidP="00CE51E8">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408A881D" w14:textId="77777777" w:rsidR="00CE51E8" w:rsidRPr="00D56EDE" w:rsidRDefault="00CE51E8" w:rsidP="00D56EDE">
      <w:pPr>
        <w:pStyle w:val="breakline"/>
        <w:rPr>
          <w:rFonts w:eastAsiaTheme="minorEastAsia"/>
          <w:color w:val="002060"/>
        </w:rPr>
      </w:pPr>
    </w:p>
    <w:p w14:paraId="6F77B45F" w14:textId="77777777" w:rsidR="00D56EDE" w:rsidRPr="00D56EDE" w:rsidRDefault="00D56EDE" w:rsidP="00D56EDE">
      <w:pPr>
        <w:pStyle w:val="titoloprinc0"/>
        <w:rPr>
          <w:color w:val="002060"/>
        </w:rPr>
      </w:pPr>
      <w:r w:rsidRPr="00D56EDE">
        <w:rPr>
          <w:color w:val="002060"/>
        </w:rPr>
        <w:t>CLASSIFICA</w:t>
      </w:r>
    </w:p>
    <w:p w14:paraId="5E4F8956" w14:textId="77777777" w:rsidR="00D56EDE" w:rsidRPr="00D56EDE" w:rsidRDefault="00D56EDE" w:rsidP="00D56EDE">
      <w:pPr>
        <w:pStyle w:val="breakline"/>
        <w:rPr>
          <w:color w:val="002060"/>
        </w:rPr>
      </w:pPr>
    </w:p>
    <w:p w14:paraId="2C548694" w14:textId="77777777" w:rsidR="00D56EDE" w:rsidRPr="00D56EDE" w:rsidRDefault="00D56EDE" w:rsidP="00D56EDE">
      <w:pPr>
        <w:pStyle w:val="breakline"/>
        <w:rPr>
          <w:color w:val="002060"/>
        </w:rPr>
      </w:pPr>
    </w:p>
    <w:p w14:paraId="4FE589A7" w14:textId="77777777" w:rsidR="00D56EDE" w:rsidRPr="00D56EDE" w:rsidRDefault="00D56EDE" w:rsidP="00D56EDE">
      <w:pPr>
        <w:pStyle w:val="sottotitolocampionato10"/>
        <w:rPr>
          <w:color w:val="002060"/>
        </w:rPr>
      </w:pPr>
      <w:r w:rsidRPr="00D56ED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4AECB4A8"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EAF66"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BACD5"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21383"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361E9"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FD401"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4F239"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D3DF9"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F272B"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E4874"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E6DF3" w14:textId="77777777" w:rsidR="00D56EDE" w:rsidRPr="00D56EDE" w:rsidRDefault="00D56EDE" w:rsidP="00AC08F3">
            <w:pPr>
              <w:pStyle w:val="headertabella0"/>
              <w:rPr>
                <w:color w:val="002060"/>
              </w:rPr>
            </w:pPr>
            <w:r w:rsidRPr="00D56EDE">
              <w:rPr>
                <w:color w:val="002060"/>
              </w:rPr>
              <w:t>PE</w:t>
            </w:r>
          </w:p>
        </w:tc>
      </w:tr>
      <w:tr w:rsidR="00D56EDE" w:rsidRPr="00D56EDE" w14:paraId="4D382E15"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B5F67" w14:textId="77777777" w:rsidR="00D56EDE" w:rsidRPr="00D56EDE" w:rsidRDefault="00D56EDE" w:rsidP="00AC08F3">
            <w:pPr>
              <w:pStyle w:val="rowtabella0"/>
              <w:rPr>
                <w:color w:val="002060"/>
              </w:rPr>
            </w:pPr>
            <w:r w:rsidRPr="00D56ED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F278"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CFC5"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7AE1"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DA1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66D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F7F7" w14:textId="77777777" w:rsidR="00D56EDE" w:rsidRPr="00D56EDE" w:rsidRDefault="00D56EDE" w:rsidP="00AC08F3">
            <w:pPr>
              <w:pStyle w:val="rowtabella0"/>
              <w:jc w:val="center"/>
              <w:rPr>
                <w:color w:val="002060"/>
              </w:rPr>
            </w:pPr>
            <w:r w:rsidRPr="00D56ED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83BD"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CEAB"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23E7" w14:textId="77777777" w:rsidR="00D56EDE" w:rsidRPr="00D56EDE" w:rsidRDefault="00D56EDE" w:rsidP="00AC08F3">
            <w:pPr>
              <w:pStyle w:val="rowtabella0"/>
              <w:jc w:val="center"/>
              <w:rPr>
                <w:color w:val="002060"/>
              </w:rPr>
            </w:pPr>
            <w:r w:rsidRPr="00D56EDE">
              <w:rPr>
                <w:color w:val="002060"/>
              </w:rPr>
              <w:t>0</w:t>
            </w:r>
          </w:p>
        </w:tc>
      </w:tr>
      <w:tr w:rsidR="00D56EDE" w:rsidRPr="00D56EDE" w14:paraId="24A6027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CBB4F" w14:textId="77777777" w:rsidR="00D56EDE" w:rsidRPr="00D56EDE" w:rsidRDefault="00D56EDE" w:rsidP="00AC08F3">
            <w:pPr>
              <w:pStyle w:val="rowtabella0"/>
              <w:rPr>
                <w:color w:val="002060"/>
              </w:rPr>
            </w:pPr>
            <w:r w:rsidRPr="00D56ED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C42E"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E391"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F6C2"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5C73"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77E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ACE2" w14:textId="77777777" w:rsidR="00D56EDE" w:rsidRPr="00D56EDE" w:rsidRDefault="00D56EDE" w:rsidP="00AC08F3">
            <w:pPr>
              <w:pStyle w:val="rowtabella0"/>
              <w:jc w:val="center"/>
              <w:rPr>
                <w:color w:val="002060"/>
              </w:rPr>
            </w:pPr>
            <w:r w:rsidRPr="00D56ED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3225"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7954"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54B8" w14:textId="77777777" w:rsidR="00D56EDE" w:rsidRPr="00D56EDE" w:rsidRDefault="00D56EDE" w:rsidP="00AC08F3">
            <w:pPr>
              <w:pStyle w:val="rowtabella0"/>
              <w:jc w:val="center"/>
              <w:rPr>
                <w:color w:val="002060"/>
              </w:rPr>
            </w:pPr>
            <w:r w:rsidRPr="00D56EDE">
              <w:rPr>
                <w:color w:val="002060"/>
              </w:rPr>
              <w:t>0</w:t>
            </w:r>
          </w:p>
        </w:tc>
      </w:tr>
      <w:tr w:rsidR="00D56EDE" w:rsidRPr="00D56EDE" w14:paraId="4A1631D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87C99" w14:textId="77777777" w:rsidR="00D56EDE" w:rsidRPr="00D56EDE" w:rsidRDefault="00D56EDE" w:rsidP="00AC08F3">
            <w:pPr>
              <w:pStyle w:val="rowtabella0"/>
              <w:rPr>
                <w:color w:val="002060"/>
              </w:rPr>
            </w:pPr>
            <w:r w:rsidRPr="00D56ED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C15D"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E713"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9905"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3BD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9DF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0389"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8891"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0ECD"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8612" w14:textId="77777777" w:rsidR="00D56EDE" w:rsidRPr="00D56EDE" w:rsidRDefault="00D56EDE" w:rsidP="00AC08F3">
            <w:pPr>
              <w:pStyle w:val="rowtabella0"/>
              <w:jc w:val="center"/>
              <w:rPr>
                <w:color w:val="002060"/>
              </w:rPr>
            </w:pPr>
            <w:r w:rsidRPr="00D56EDE">
              <w:rPr>
                <w:color w:val="002060"/>
              </w:rPr>
              <w:t>0</w:t>
            </w:r>
          </w:p>
        </w:tc>
      </w:tr>
      <w:tr w:rsidR="00D56EDE" w:rsidRPr="00D56EDE" w14:paraId="5A27B04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2BBA7" w14:textId="77777777" w:rsidR="00D56EDE" w:rsidRPr="00D56EDE" w:rsidRDefault="00D56EDE" w:rsidP="00AC08F3">
            <w:pPr>
              <w:pStyle w:val="rowtabella0"/>
              <w:rPr>
                <w:color w:val="002060"/>
              </w:rPr>
            </w:pPr>
            <w:r w:rsidRPr="00D56ED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D880"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7061"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16D3"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717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FA1C"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E522"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FE79"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5FD7"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ACEB" w14:textId="77777777" w:rsidR="00D56EDE" w:rsidRPr="00D56EDE" w:rsidRDefault="00D56EDE" w:rsidP="00AC08F3">
            <w:pPr>
              <w:pStyle w:val="rowtabella0"/>
              <w:jc w:val="center"/>
              <w:rPr>
                <w:color w:val="002060"/>
              </w:rPr>
            </w:pPr>
            <w:r w:rsidRPr="00D56EDE">
              <w:rPr>
                <w:color w:val="002060"/>
              </w:rPr>
              <w:t>0</w:t>
            </w:r>
          </w:p>
        </w:tc>
      </w:tr>
      <w:tr w:rsidR="00D56EDE" w:rsidRPr="00D56EDE" w14:paraId="7EC9F58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265C4" w14:textId="77777777" w:rsidR="00D56EDE" w:rsidRPr="003E0335" w:rsidRDefault="00D56EDE" w:rsidP="00AC08F3">
            <w:pPr>
              <w:pStyle w:val="rowtabella0"/>
              <w:rPr>
                <w:color w:val="002060"/>
                <w:lang w:val="en-US"/>
              </w:rPr>
            </w:pPr>
            <w:r w:rsidRPr="003E0335">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DF1A"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CC8C"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0A7A"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A84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BDAAE"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F6E3"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4CB7"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D1B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4122C" w14:textId="77777777" w:rsidR="00D56EDE" w:rsidRPr="00D56EDE" w:rsidRDefault="00D56EDE" w:rsidP="00AC08F3">
            <w:pPr>
              <w:pStyle w:val="rowtabella0"/>
              <w:jc w:val="center"/>
              <w:rPr>
                <w:color w:val="002060"/>
              </w:rPr>
            </w:pPr>
            <w:r w:rsidRPr="00D56EDE">
              <w:rPr>
                <w:color w:val="002060"/>
              </w:rPr>
              <w:t>0</w:t>
            </w:r>
          </w:p>
        </w:tc>
      </w:tr>
      <w:tr w:rsidR="00D56EDE" w:rsidRPr="00D56EDE" w14:paraId="256E5C4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D2A31" w14:textId="77777777" w:rsidR="00D56EDE" w:rsidRPr="00CB07DB" w:rsidRDefault="00D56EDE" w:rsidP="00AC08F3">
            <w:pPr>
              <w:pStyle w:val="rowtabella0"/>
              <w:rPr>
                <w:color w:val="002060"/>
                <w:lang w:val="es-ES"/>
              </w:rPr>
            </w:pPr>
            <w:r w:rsidRPr="00CB07DB">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4DE0"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6D6D"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F3BF"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B7B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917C"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24E1" w14:textId="77777777" w:rsidR="00D56EDE" w:rsidRPr="00D56EDE" w:rsidRDefault="00D56EDE" w:rsidP="00AC08F3">
            <w:pPr>
              <w:pStyle w:val="rowtabella0"/>
              <w:jc w:val="center"/>
              <w:rPr>
                <w:color w:val="002060"/>
              </w:rPr>
            </w:pPr>
            <w:r w:rsidRPr="00D56ED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959E" w14:textId="77777777" w:rsidR="00D56EDE" w:rsidRPr="00D56EDE" w:rsidRDefault="00D56EDE" w:rsidP="00AC08F3">
            <w:pPr>
              <w:pStyle w:val="rowtabella0"/>
              <w:jc w:val="center"/>
              <w:rPr>
                <w:color w:val="002060"/>
              </w:rPr>
            </w:pPr>
            <w:r w:rsidRPr="00D56ED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ABF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B75E" w14:textId="77777777" w:rsidR="00D56EDE" w:rsidRPr="00D56EDE" w:rsidRDefault="00D56EDE" w:rsidP="00AC08F3">
            <w:pPr>
              <w:pStyle w:val="rowtabella0"/>
              <w:jc w:val="center"/>
              <w:rPr>
                <w:color w:val="002060"/>
              </w:rPr>
            </w:pPr>
            <w:r w:rsidRPr="00D56EDE">
              <w:rPr>
                <w:color w:val="002060"/>
              </w:rPr>
              <w:t>0</w:t>
            </w:r>
          </w:p>
        </w:tc>
      </w:tr>
      <w:tr w:rsidR="00D56EDE" w:rsidRPr="00D56EDE" w14:paraId="4D982956"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7D6EF" w14:textId="77777777" w:rsidR="00D56EDE" w:rsidRPr="00D56EDE" w:rsidRDefault="00D56EDE" w:rsidP="00AC08F3">
            <w:pPr>
              <w:pStyle w:val="rowtabella0"/>
              <w:rPr>
                <w:color w:val="002060"/>
              </w:rPr>
            </w:pPr>
            <w:r w:rsidRPr="00D56ED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43F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92CC"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8DEE"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939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ECAF"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A23C"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952A"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4AB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F0ED0" w14:textId="77777777" w:rsidR="00D56EDE" w:rsidRPr="00D56EDE" w:rsidRDefault="00D56EDE" w:rsidP="00AC08F3">
            <w:pPr>
              <w:pStyle w:val="rowtabella0"/>
              <w:jc w:val="center"/>
              <w:rPr>
                <w:color w:val="002060"/>
              </w:rPr>
            </w:pPr>
            <w:r w:rsidRPr="00D56EDE">
              <w:rPr>
                <w:color w:val="002060"/>
              </w:rPr>
              <w:t>0</w:t>
            </w:r>
          </w:p>
        </w:tc>
      </w:tr>
      <w:tr w:rsidR="00D56EDE" w:rsidRPr="00D56EDE" w14:paraId="0A77536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6B809" w14:textId="77777777" w:rsidR="00D56EDE" w:rsidRPr="00D56EDE" w:rsidRDefault="00D56EDE" w:rsidP="00AC08F3">
            <w:pPr>
              <w:pStyle w:val="rowtabella0"/>
              <w:rPr>
                <w:color w:val="002060"/>
              </w:rPr>
            </w:pPr>
            <w:r w:rsidRPr="00D56ED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0B69"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8253"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996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940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E1E8"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4371"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2ECD"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45C4"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3B22" w14:textId="77777777" w:rsidR="00D56EDE" w:rsidRPr="00D56EDE" w:rsidRDefault="00D56EDE" w:rsidP="00AC08F3">
            <w:pPr>
              <w:pStyle w:val="rowtabella0"/>
              <w:jc w:val="center"/>
              <w:rPr>
                <w:color w:val="002060"/>
              </w:rPr>
            </w:pPr>
            <w:r w:rsidRPr="00D56EDE">
              <w:rPr>
                <w:color w:val="002060"/>
              </w:rPr>
              <w:t>0</w:t>
            </w:r>
          </w:p>
        </w:tc>
      </w:tr>
      <w:tr w:rsidR="00D56EDE" w:rsidRPr="00D56EDE" w14:paraId="43B6BFC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77E45" w14:textId="77777777" w:rsidR="00D56EDE" w:rsidRPr="00D56EDE" w:rsidRDefault="00D56EDE" w:rsidP="00AC08F3">
            <w:pPr>
              <w:pStyle w:val="rowtabella0"/>
              <w:rPr>
                <w:color w:val="002060"/>
              </w:rPr>
            </w:pPr>
            <w:r w:rsidRPr="00D56ED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ED76"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C43F"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92C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D49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E399C"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FB94"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170" w14:textId="77777777" w:rsidR="00D56EDE" w:rsidRPr="00D56EDE" w:rsidRDefault="00D56EDE" w:rsidP="00AC08F3">
            <w:pPr>
              <w:pStyle w:val="rowtabella0"/>
              <w:jc w:val="center"/>
              <w:rPr>
                <w:color w:val="002060"/>
              </w:rPr>
            </w:pPr>
            <w:r w:rsidRPr="00D56ED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EA20"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B1F5" w14:textId="77777777" w:rsidR="00D56EDE" w:rsidRPr="00D56EDE" w:rsidRDefault="00D56EDE" w:rsidP="00AC08F3">
            <w:pPr>
              <w:pStyle w:val="rowtabella0"/>
              <w:jc w:val="center"/>
              <w:rPr>
                <w:color w:val="002060"/>
              </w:rPr>
            </w:pPr>
            <w:r w:rsidRPr="00D56EDE">
              <w:rPr>
                <w:color w:val="002060"/>
              </w:rPr>
              <w:t>0</w:t>
            </w:r>
          </w:p>
        </w:tc>
      </w:tr>
      <w:tr w:rsidR="00D56EDE" w:rsidRPr="00D56EDE" w14:paraId="1B9B8602"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E8CD00" w14:textId="77777777" w:rsidR="00D56EDE" w:rsidRPr="00D56EDE" w:rsidRDefault="00D56EDE" w:rsidP="00AC08F3">
            <w:pPr>
              <w:pStyle w:val="rowtabella0"/>
              <w:rPr>
                <w:color w:val="002060"/>
              </w:rPr>
            </w:pPr>
            <w:r w:rsidRPr="00D56ED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D555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AF82"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F915"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3F7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ACB2"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31E6"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FEC6" w14:textId="77777777" w:rsidR="00D56EDE" w:rsidRPr="00D56EDE" w:rsidRDefault="00D56EDE" w:rsidP="00AC08F3">
            <w:pPr>
              <w:pStyle w:val="rowtabella0"/>
              <w:jc w:val="center"/>
              <w:rPr>
                <w:color w:val="002060"/>
              </w:rPr>
            </w:pPr>
            <w:r w:rsidRPr="00D56ED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D0F0"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6D51" w14:textId="77777777" w:rsidR="00D56EDE" w:rsidRPr="00D56EDE" w:rsidRDefault="00D56EDE" w:rsidP="00AC08F3">
            <w:pPr>
              <w:pStyle w:val="rowtabella0"/>
              <w:jc w:val="center"/>
              <w:rPr>
                <w:color w:val="002060"/>
              </w:rPr>
            </w:pPr>
            <w:r w:rsidRPr="00D56EDE">
              <w:rPr>
                <w:color w:val="002060"/>
              </w:rPr>
              <w:t>0</w:t>
            </w:r>
          </w:p>
        </w:tc>
      </w:tr>
    </w:tbl>
    <w:p w14:paraId="3870BC71" w14:textId="77777777" w:rsidR="00D56EDE" w:rsidRPr="00D56EDE" w:rsidRDefault="00D56EDE" w:rsidP="00D56EDE">
      <w:pPr>
        <w:pStyle w:val="breakline"/>
        <w:rPr>
          <w:rFonts w:eastAsiaTheme="minorEastAsia"/>
          <w:color w:val="002060"/>
        </w:rPr>
      </w:pPr>
    </w:p>
    <w:p w14:paraId="57F9F9FD" w14:textId="77777777" w:rsidR="00D56EDE" w:rsidRPr="00D56EDE" w:rsidRDefault="00D56EDE" w:rsidP="00D56EDE">
      <w:pPr>
        <w:pStyle w:val="breakline"/>
        <w:rPr>
          <w:color w:val="002060"/>
        </w:rPr>
      </w:pPr>
    </w:p>
    <w:p w14:paraId="2BF84EEE" w14:textId="77777777" w:rsidR="00D56EDE" w:rsidRPr="00D56EDE" w:rsidRDefault="00D56EDE" w:rsidP="00D56EDE">
      <w:pPr>
        <w:pStyle w:val="sottotitolocampionato10"/>
        <w:rPr>
          <w:color w:val="002060"/>
        </w:rPr>
      </w:pPr>
      <w:r w:rsidRPr="00D56ED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22A7CCC7"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8C924"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94B43"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91372"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BC88C"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944F3"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710EA"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DDC3"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6C4F"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01740"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8B22B" w14:textId="77777777" w:rsidR="00D56EDE" w:rsidRPr="00D56EDE" w:rsidRDefault="00D56EDE" w:rsidP="00AC08F3">
            <w:pPr>
              <w:pStyle w:val="headertabella0"/>
              <w:rPr>
                <w:color w:val="002060"/>
              </w:rPr>
            </w:pPr>
            <w:r w:rsidRPr="00D56EDE">
              <w:rPr>
                <w:color w:val="002060"/>
              </w:rPr>
              <w:t>PE</w:t>
            </w:r>
          </w:p>
        </w:tc>
      </w:tr>
      <w:tr w:rsidR="00D56EDE" w:rsidRPr="00D56EDE" w14:paraId="3A39D1A7"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7A7C5" w14:textId="77777777" w:rsidR="00D56EDE" w:rsidRPr="00D56EDE" w:rsidRDefault="00D56EDE" w:rsidP="00AC08F3">
            <w:pPr>
              <w:pStyle w:val="rowtabella0"/>
              <w:rPr>
                <w:color w:val="002060"/>
              </w:rPr>
            </w:pPr>
            <w:r w:rsidRPr="00D56ED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E0E6"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911A"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591B"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1F4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932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2D31" w14:textId="77777777" w:rsidR="00D56EDE" w:rsidRPr="00D56EDE" w:rsidRDefault="00D56EDE" w:rsidP="00AC08F3">
            <w:pPr>
              <w:pStyle w:val="rowtabella0"/>
              <w:jc w:val="center"/>
              <w:rPr>
                <w:color w:val="002060"/>
              </w:rPr>
            </w:pPr>
            <w:r w:rsidRPr="00D56ED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96C6"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324D" w14:textId="77777777" w:rsidR="00D56EDE" w:rsidRPr="00D56EDE" w:rsidRDefault="00D56EDE" w:rsidP="00AC08F3">
            <w:pPr>
              <w:pStyle w:val="rowtabella0"/>
              <w:jc w:val="center"/>
              <w:rPr>
                <w:color w:val="002060"/>
              </w:rPr>
            </w:pPr>
            <w:r w:rsidRPr="00D56ED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7DEE" w14:textId="77777777" w:rsidR="00D56EDE" w:rsidRPr="00D56EDE" w:rsidRDefault="00D56EDE" w:rsidP="00AC08F3">
            <w:pPr>
              <w:pStyle w:val="rowtabella0"/>
              <w:jc w:val="center"/>
              <w:rPr>
                <w:color w:val="002060"/>
              </w:rPr>
            </w:pPr>
            <w:r w:rsidRPr="00D56EDE">
              <w:rPr>
                <w:color w:val="002060"/>
              </w:rPr>
              <w:t>0</w:t>
            </w:r>
          </w:p>
        </w:tc>
      </w:tr>
      <w:tr w:rsidR="00D56EDE" w:rsidRPr="00D56EDE" w14:paraId="45A9C338"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CC45D" w14:textId="77777777" w:rsidR="00D56EDE" w:rsidRPr="00D56EDE" w:rsidRDefault="00D56EDE" w:rsidP="00AC08F3">
            <w:pPr>
              <w:pStyle w:val="rowtabella0"/>
              <w:rPr>
                <w:color w:val="002060"/>
              </w:rPr>
            </w:pPr>
            <w:r w:rsidRPr="00D56ED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15AD"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6B49"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9679"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A0AF"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35D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370A" w14:textId="77777777" w:rsidR="00D56EDE" w:rsidRPr="00D56EDE" w:rsidRDefault="00D56EDE" w:rsidP="00AC08F3">
            <w:pPr>
              <w:pStyle w:val="rowtabella0"/>
              <w:jc w:val="center"/>
              <w:rPr>
                <w:color w:val="002060"/>
              </w:rPr>
            </w:pPr>
            <w:r w:rsidRPr="00D56ED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699B"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1328" w14:textId="77777777" w:rsidR="00D56EDE" w:rsidRPr="00D56EDE" w:rsidRDefault="00D56EDE" w:rsidP="00AC08F3">
            <w:pPr>
              <w:pStyle w:val="rowtabella0"/>
              <w:jc w:val="center"/>
              <w:rPr>
                <w:color w:val="002060"/>
              </w:rPr>
            </w:pPr>
            <w:r w:rsidRPr="00D56E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DA0C" w14:textId="77777777" w:rsidR="00D56EDE" w:rsidRPr="00D56EDE" w:rsidRDefault="00D56EDE" w:rsidP="00AC08F3">
            <w:pPr>
              <w:pStyle w:val="rowtabella0"/>
              <w:jc w:val="center"/>
              <w:rPr>
                <w:color w:val="002060"/>
              </w:rPr>
            </w:pPr>
            <w:r w:rsidRPr="00D56EDE">
              <w:rPr>
                <w:color w:val="002060"/>
              </w:rPr>
              <w:t>0</w:t>
            </w:r>
          </w:p>
        </w:tc>
      </w:tr>
      <w:tr w:rsidR="00D56EDE" w:rsidRPr="00D56EDE" w14:paraId="327B40B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3126A" w14:textId="77777777" w:rsidR="00D56EDE" w:rsidRPr="00D56EDE" w:rsidRDefault="00D56EDE" w:rsidP="00AC08F3">
            <w:pPr>
              <w:pStyle w:val="rowtabella0"/>
              <w:rPr>
                <w:color w:val="002060"/>
              </w:rPr>
            </w:pPr>
            <w:r w:rsidRPr="00D56ED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2289"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93D2"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C603"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626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F6A21"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43DD"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40E4"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28D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B5C6" w14:textId="77777777" w:rsidR="00D56EDE" w:rsidRPr="00D56EDE" w:rsidRDefault="00D56EDE" w:rsidP="00AC08F3">
            <w:pPr>
              <w:pStyle w:val="rowtabella0"/>
              <w:jc w:val="center"/>
              <w:rPr>
                <w:color w:val="002060"/>
              </w:rPr>
            </w:pPr>
            <w:r w:rsidRPr="00D56EDE">
              <w:rPr>
                <w:color w:val="002060"/>
              </w:rPr>
              <w:t>0</w:t>
            </w:r>
          </w:p>
        </w:tc>
      </w:tr>
      <w:tr w:rsidR="00D56EDE" w:rsidRPr="00D56EDE" w14:paraId="0E02420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DEFB7" w14:textId="77777777" w:rsidR="00D56EDE" w:rsidRPr="00D56EDE" w:rsidRDefault="00D56EDE" w:rsidP="00AC08F3">
            <w:pPr>
              <w:pStyle w:val="rowtabella0"/>
              <w:rPr>
                <w:color w:val="002060"/>
              </w:rPr>
            </w:pPr>
            <w:r w:rsidRPr="00D56ED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0D68"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2507"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33A5"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F9F6"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34F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0FCC" w14:textId="77777777" w:rsidR="00D56EDE" w:rsidRPr="00D56EDE" w:rsidRDefault="00D56EDE" w:rsidP="00AC08F3">
            <w:pPr>
              <w:pStyle w:val="rowtabella0"/>
              <w:jc w:val="center"/>
              <w:rPr>
                <w:color w:val="002060"/>
              </w:rPr>
            </w:pPr>
            <w:r w:rsidRPr="00D56ED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C8B1"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285C"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2738" w14:textId="77777777" w:rsidR="00D56EDE" w:rsidRPr="00D56EDE" w:rsidRDefault="00D56EDE" w:rsidP="00AC08F3">
            <w:pPr>
              <w:pStyle w:val="rowtabella0"/>
              <w:jc w:val="center"/>
              <w:rPr>
                <w:color w:val="002060"/>
              </w:rPr>
            </w:pPr>
            <w:r w:rsidRPr="00D56EDE">
              <w:rPr>
                <w:color w:val="002060"/>
              </w:rPr>
              <w:t>0</w:t>
            </w:r>
          </w:p>
        </w:tc>
      </w:tr>
      <w:tr w:rsidR="00D56EDE" w:rsidRPr="00D56EDE" w14:paraId="3115B337"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AA563" w14:textId="77777777" w:rsidR="00D56EDE" w:rsidRPr="00CB07DB" w:rsidRDefault="00D56EDE" w:rsidP="00AC08F3">
            <w:pPr>
              <w:pStyle w:val="rowtabella0"/>
              <w:rPr>
                <w:color w:val="002060"/>
                <w:lang w:val="es-ES"/>
              </w:rPr>
            </w:pPr>
            <w:r w:rsidRPr="00CB07D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780F6"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2779"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1916"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297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ED0E"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087B" w14:textId="77777777" w:rsidR="00D56EDE" w:rsidRPr="00D56EDE" w:rsidRDefault="00D56EDE" w:rsidP="00AC08F3">
            <w:pPr>
              <w:pStyle w:val="rowtabella0"/>
              <w:jc w:val="center"/>
              <w:rPr>
                <w:color w:val="002060"/>
              </w:rPr>
            </w:pPr>
            <w:r w:rsidRPr="00D56ED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1AB8" w14:textId="77777777" w:rsidR="00D56EDE" w:rsidRPr="00D56EDE" w:rsidRDefault="00D56EDE" w:rsidP="00AC08F3">
            <w:pPr>
              <w:pStyle w:val="rowtabella0"/>
              <w:jc w:val="center"/>
              <w:rPr>
                <w:color w:val="002060"/>
              </w:rPr>
            </w:pPr>
            <w:r w:rsidRPr="00D56ED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DBFD"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35E6" w14:textId="77777777" w:rsidR="00D56EDE" w:rsidRPr="00D56EDE" w:rsidRDefault="00D56EDE" w:rsidP="00AC08F3">
            <w:pPr>
              <w:pStyle w:val="rowtabella0"/>
              <w:jc w:val="center"/>
              <w:rPr>
                <w:color w:val="002060"/>
              </w:rPr>
            </w:pPr>
            <w:r w:rsidRPr="00D56EDE">
              <w:rPr>
                <w:color w:val="002060"/>
              </w:rPr>
              <w:t>0</w:t>
            </w:r>
          </w:p>
        </w:tc>
      </w:tr>
      <w:tr w:rsidR="00D56EDE" w:rsidRPr="00D56EDE" w14:paraId="43A0CBE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905B8" w14:textId="77777777" w:rsidR="00D56EDE" w:rsidRPr="00CB07DB" w:rsidRDefault="00D56EDE" w:rsidP="00AC08F3">
            <w:pPr>
              <w:pStyle w:val="rowtabella0"/>
              <w:rPr>
                <w:color w:val="002060"/>
                <w:lang w:val="es-ES"/>
              </w:rPr>
            </w:pPr>
            <w:r w:rsidRPr="00CB07D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3B49"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3863"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F1C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218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27C3"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3702"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3964" w14:textId="77777777" w:rsidR="00D56EDE" w:rsidRPr="00D56EDE" w:rsidRDefault="00D56EDE" w:rsidP="00AC08F3">
            <w:pPr>
              <w:pStyle w:val="rowtabella0"/>
              <w:jc w:val="center"/>
              <w:rPr>
                <w:color w:val="002060"/>
              </w:rPr>
            </w:pPr>
            <w:r w:rsidRPr="00D56ED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A038"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7DF4" w14:textId="77777777" w:rsidR="00D56EDE" w:rsidRPr="00D56EDE" w:rsidRDefault="00D56EDE" w:rsidP="00AC08F3">
            <w:pPr>
              <w:pStyle w:val="rowtabella0"/>
              <w:jc w:val="center"/>
              <w:rPr>
                <w:color w:val="002060"/>
              </w:rPr>
            </w:pPr>
            <w:r w:rsidRPr="00D56EDE">
              <w:rPr>
                <w:color w:val="002060"/>
              </w:rPr>
              <w:t>0</w:t>
            </w:r>
          </w:p>
        </w:tc>
      </w:tr>
      <w:tr w:rsidR="00D56EDE" w:rsidRPr="00D56EDE" w14:paraId="12525FF5"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B946C" w14:textId="77777777" w:rsidR="00D56EDE" w:rsidRPr="00D56EDE" w:rsidRDefault="00D56EDE" w:rsidP="00AC08F3">
            <w:pPr>
              <w:pStyle w:val="rowtabella0"/>
              <w:rPr>
                <w:color w:val="002060"/>
              </w:rPr>
            </w:pPr>
            <w:r w:rsidRPr="00D56ED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A07D"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D087"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7AD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AC5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2CFA8"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54243" w14:textId="77777777" w:rsidR="00D56EDE" w:rsidRPr="00D56EDE" w:rsidRDefault="00D56EDE" w:rsidP="00AC08F3">
            <w:pPr>
              <w:pStyle w:val="rowtabella0"/>
              <w:jc w:val="center"/>
              <w:rPr>
                <w:color w:val="002060"/>
              </w:rPr>
            </w:pPr>
            <w:r w:rsidRPr="00D56ED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BE332"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F3B8" w14:textId="77777777" w:rsidR="00D56EDE" w:rsidRPr="00D56EDE" w:rsidRDefault="00D56EDE" w:rsidP="00AC08F3">
            <w:pPr>
              <w:pStyle w:val="rowtabella0"/>
              <w:jc w:val="center"/>
              <w:rPr>
                <w:color w:val="002060"/>
              </w:rPr>
            </w:pPr>
            <w:r w:rsidRPr="00D56ED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ABBD" w14:textId="77777777" w:rsidR="00D56EDE" w:rsidRPr="00D56EDE" w:rsidRDefault="00D56EDE" w:rsidP="00AC08F3">
            <w:pPr>
              <w:pStyle w:val="rowtabella0"/>
              <w:jc w:val="center"/>
              <w:rPr>
                <w:color w:val="002060"/>
              </w:rPr>
            </w:pPr>
            <w:r w:rsidRPr="00D56EDE">
              <w:rPr>
                <w:color w:val="002060"/>
              </w:rPr>
              <w:t>0</w:t>
            </w:r>
          </w:p>
        </w:tc>
      </w:tr>
      <w:tr w:rsidR="00D56EDE" w:rsidRPr="00D56EDE" w14:paraId="1CAA42F8"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7FBDD" w14:textId="77777777" w:rsidR="00D56EDE" w:rsidRPr="00CB07DB" w:rsidRDefault="00D56EDE" w:rsidP="00AC08F3">
            <w:pPr>
              <w:pStyle w:val="rowtabella0"/>
              <w:rPr>
                <w:color w:val="002060"/>
                <w:lang w:val="es-ES"/>
              </w:rPr>
            </w:pPr>
            <w:r w:rsidRPr="00CB07DB">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4086"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63C9B"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DDA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07B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F264"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D586" w14:textId="77777777" w:rsidR="00D56EDE" w:rsidRPr="00D56EDE" w:rsidRDefault="00D56EDE" w:rsidP="00AC08F3">
            <w:pPr>
              <w:pStyle w:val="rowtabella0"/>
              <w:jc w:val="center"/>
              <w:rPr>
                <w:color w:val="002060"/>
              </w:rPr>
            </w:pPr>
            <w:r w:rsidRPr="00D56ED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3E70" w14:textId="77777777" w:rsidR="00D56EDE" w:rsidRPr="00D56EDE" w:rsidRDefault="00D56EDE" w:rsidP="00AC08F3">
            <w:pPr>
              <w:pStyle w:val="rowtabella0"/>
              <w:jc w:val="center"/>
              <w:rPr>
                <w:color w:val="002060"/>
              </w:rPr>
            </w:pPr>
            <w:r w:rsidRPr="00D56ED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107A"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0DE3B" w14:textId="77777777" w:rsidR="00D56EDE" w:rsidRPr="00D56EDE" w:rsidRDefault="00D56EDE" w:rsidP="00AC08F3">
            <w:pPr>
              <w:pStyle w:val="rowtabella0"/>
              <w:jc w:val="center"/>
              <w:rPr>
                <w:color w:val="002060"/>
              </w:rPr>
            </w:pPr>
            <w:r w:rsidRPr="00D56EDE">
              <w:rPr>
                <w:color w:val="002060"/>
              </w:rPr>
              <w:t>1</w:t>
            </w:r>
          </w:p>
        </w:tc>
      </w:tr>
    </w:tbl>
    <w:p w14:paraId="4AD7ED26" w14:textId="77777777" w:rsidR="00D56EDE" w:rsidRPr="00D56EDE" w:rsidRDefault="00D56EDE" w:rsidP="00D56EDE">
      <w:pPr>
        <w:pStyle w:val="breakline"/>
        <w:rPr>
          <w:rFonts w:eastAsiaTheme="minorEastAsia"/>
          <w:color w:val="002060"/>
        </w:rPr>
      </w:pPr>
    </w:p>
    <w:p w14:paraId="58B1A877" w14:textId="77777777" w:rsidR="00D56EDE" w:rsidRPr="00D56EDE" w:rsidRDefault="00D56EDE" w:rsidP="00D56EDE">
      <w:pPr>
        <w:pStyle w:val="breakline"/>
        <w:rPr>
          <w:color w:val="002060"/>
        </w:rPr>
      </w:pPr>
    </w:p>
    <w:p w14:paraId="3298B905" w14:textId="77777777" w:rsidR="00D56EDE" w:rsidRPr="00D56EDE" w:rsidRDefault="00D56EDE" w:rsidP="00D56EDE">
      <w:pPr>
        <w:pStyle w:val="sottotitolocampionato10"/>
        <w:rPr>
          <w:color w:val="002060"/>
        </w:rPr>
      </w:pPr>
      <w:r w:rsidRPr="00D56ED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534A776D"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EBBDA"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95529"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5043A"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FE223"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333FA"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DE0CE"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5F04A"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01C3A"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7C9A4"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F7A10" w14:textId="77777777" w:rsidR="00D56EDE" w:rsidRPr="00D56EDE" w:rsidRDefault="00D56EDE" w:rsidP="00AC08F3">
            <w:pPr>
              <w:pStyle w:val="headertabella0"/>
              <w:rPr>
                <w:color w:val="002060"/>
              </w:rPr>
            </w:pPr>
            <w:r w:rsidRPr="00D56EDE">
              <w:rPr>
                <w:color w:val="002060"/>
              </w:rPr>
              <w:t>PE</w:t>
            </w:r>
          </w:p>
        </w:tc>
      </w:tr>
      <w:tr w:rsidR="00D56EDE" w:rsidRPr="00D56EDE" w14:paraId="2594BB2B"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4729A" w14:textId="77777777" w:rsidR="00D56EDE" w:rsidRPr="00CB07DB" w:rsidRDefault="00D56EDE" w:rsidP="00AC08F3">
            <w:pPr>
              <w:pStyle w:val="rowtabella0"/>
              <w:rPr>
                <w:color w:val="002060"/>
                <w:lang w:val="es-ES"/>
              </w:rPr>
            </w:pPr>
            <w:r w:rsidRPr="00CB07D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6E43"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E4F9"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D5D6"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411F"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9F59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6598" w14:textId="77777777" w:rsidR="00D56EDE" w:rsidRPr="00D56EDE" w:rsidRDefault="00D56EDE" w:rsidP="00AC08F3">
            <w:pPr>
              <w:pStyle w:val="rowtabella0"/>
              <w:jc w:val="center"/>
              <w:rPr>
                <w:color w:val="002060"/>
              </w:rPr>
            </w:pPr>
            <w:r w:rsidRPr="00D56ED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337D" w14:textId="77777777" w:rsidR="00D56EDE" w:rsidRPr="00D56EDE" w:rsidRDefault="00D56EDE" w:rsidP="00AC08F3">
            <w:pPr>
              <w:pStyle w:val="rowtabella0"/>
              <w:jc w:val="center"/>
              <w:rPr>
                <w:color w:val="002060"/>
              </w:rPr>
            </w:pPr>
            <w:r w:rsidRPr="00D56ED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0FE4" w14:textId="77777777" w:rsidR="00D56EDE" w:rsidRPr="00D56EDE" w:rsidRDefault="00D56EDE" w:rsidP="00AC08F3">
            <w:pPr>
              <w:pStyle w:val="rowtabella0"/>
              <w:jc w:val="center"/>
              <w:rPr>
                <w:color w:val="002060"/>
              </w:rPr>
            </w:pPr>
            <w:r w:rsidRPr="00D56ED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4A42" w14:textId="77777777" w:rsidR="00D56EDE" w:rsidRPr="00D56EDE" w:rsidRDefault="00D56EDE" w:rsidP="00AC08F3">
            <w:pPr>
              <w:pStyle w:val="rowtabella0"/>
              <w:jc w:val="center"/>
              <w:rPr>
                <w:color w:val="002060"/>
              </w:rPr>
            </w:pPr>
            <w:r w:rsidRPr="00D56EDE">
              <w:rPr>
                <w:color w:val="002060"/>
              </w:rPr>
              <w:t>0</w:t>
            </w:r>
          </w:p>
        </w:tc>
      </w:tr>
      <w:tr w:rsidR="00D56EDE" w:rsidRPr="00D56EDE" w14:paraId="790F905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D1765" w14:textId="77777777" w:rsidR="00D56EDE" w:rsidRPr="00D56EDE" w:rsidRDefault="00D56EDE" w:rsidP="00AC08F3">
            <w:pPr>
              <w:pStyle w:val="rowtabella0"/>
              <w:rPr>
                <w:color w:val="002060"/>
              </w:rPr>
            </w:pPr>
            <w:r w:rsidRPr="00D56EDE">
              <w:rPr>
                <w:color w:val="002060"/>
              </w:rPr>
              <w:lastRenderedPageBreak/>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4F11"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FCB1"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F104"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CA5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6C0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557C" w14:textId="77777777" w:rsidR="00D56EDE" w:rsidRPr="00D56EDE" w:rsidRDefault="00D56EDE" w:rsidP="00AC08F3">
            <w:pPr>
              <w:pStyle w:val="rowtabella0"/>
              <w:jc w:val="center"/>
              <w:rPr>
                <w:color w:val="002060"/>
              </w:rPr>
            </w:pPr>
            <w:r w:rsidRPr="00D56ED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84314" w14:textId="77777777" w:rsidR="00D56EDE" w:rsidRPr="00D56EDE" w:rsidRDefault="00D56EDE" w:rsidP="00AC08F3">
            <w:pPr>
              <w:pStyle w:val="rowtabella0"/>
              <w:jc w:val="center"/>
              <w:rPr>
                <w:color w:val="002060"/>
              </w:rPr>
            </w:pPr>
            <w:r w:rsidRPr="00D56ED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FF41"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21CE" w14:textId="77777777" w:rsidR="00D56EDE" w:rsidRPr="00D56EDE" w:rsidRDefault="00D56EDE" w:rsidP="00AC08F3">
            <w:pPr>
              <w:pStyle w:val="rowtabella0"/>
              <w:jc w:val="center"/>
              <w:rPr>
                <w:color w:val="002060"/>
              </w:rPr>
            </w:pPr>
            <w:r w:rsidRPr="00D56EDE">
              <w:rPr>
                <w:color w:val="002060"/>
              </w:rPr>
              <w:t>0</w:t>
            </w:r>
          </w:p>
        </w:tc>
      </w:tr>
      <w:tr w:rsidR="00D56EDE" w:rsidRPr="00D56EDE" w14:paraId="47266C6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1FFEC" w14:textId="77777777" w:rsidR="00D56EDE" w:rsidRPr="00D56EDE" w:rsidRDefault="00D56EDE" w:rsidP="00AC08F3">
            <w:pPr>
              <w:pStyle w:val="rowtabella0"/>
              <w:rPr>
                <w:color w:val="002060"/>
              </w:rPr>
            </w:pPr>
            <w:r w:rsidRPr="00D56ED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ED27"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EB0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462E"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0AC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893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13E5" w14:textId="77777777" w:rsidR="00D56EDE" w:rsidRPr="00D56EDE" w:rsidRDefault="00D56EDE" w:rsidP="00AC08F3">
            <w:pPr>
              <w:pStyle w:val="rowtabella0"/>
              <w:jc w:val="center"/>
              <w:rPr>
                <w:color w:val="002060"/>
              </w:rPr>
            </w:pPr>
            <w:r w:rsidRPr="00D56ED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F6E9" w14:textId="77777777" w:rsidR="00D56EDE" w:rsidRPr="00D56EDE" w:rsidRDefault="00D56EDE" w:rsidP="00AC08F3">
            <w:pPr>
              <w:pStyle w:val="rowtabella0"/>
              <w:jc w:val="center"/>
              <w:rPr>
                <w:color w:val="002060"/>
              </w:rPr>
            </w:pPr>
            <w:r w:rsidRPr="00D56ED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FD64"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E0BC" w14:textId="77777777" w:rsidR="00D56EDE" w:rsidRPr="00D56EDE" w:rsidRDefault="00D56EDE" w:rsidP="00AC08F3">
            <w:pPr>
              <w:pStyle w:val="rowtabella0"/>
              <w:jc w:val="center"/>
              <w:rPr>
                <w:color w:val="002060"/>
              </w:rPr>
            </w:pPr>
            <w:r w:rsidRPr="00D56EDE">
              <w:rPr>
                <w:color w:val="002060"/>
              </w:rPr>
              <w:t>0</w:t>
            </w:r>
          </w:p>
        </w:tc>
      </w:tr>
      <w:tr w:rsidR="00D56EDE" w:rsidRPr="00D56EDE" w14:paraId="41B10B3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1A9386" w14:textId="77777777" w:rsidR="00D56EDE" w:rsidRPr="00D56EDE" w:rsidRDefault="00D56EDE" w:rsidP="00AC08F3">
            <w:pPr>
              <w:pStyle w:val="rowtabella0"/>
              <w:rPr>
                <w:color w:val="002060"/>
              </w:rPr>
            </w:pPr>
            <w:r w:rsidRPr="00D56ED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542C"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E351"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714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2B8B"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7EC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D8A2"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A31B"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1DFF"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9BA7" w14:textId="77777777" w:rsidR="00D56EDE" w:rsidRPr="00D56EDE" w:rsidRDefault="00D56EDE" w:rsidP="00AC08F3">
            <w:pPr>
              <w:pStyle w:val="rowtabella0"/>
              <w:jc w:val="center"/>
              <w:rPr>
                <w:color w:val="002060"/>
              </w:rPr>
            </w:pPr>
            <w:r w:rsidRPr="00D56EDE">
              <w:rPr>
                <w:color w:val="002060"/>
              </w:rPr>
              <w:t>0</w:t>
            </w:r>
          </w:p>
        </w:tc>
      </w:tr>
      <w:tr w:rsidR="00D56EDE" w:rsidRPr="00D56EDE" w14:paraId="5328395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91E7E" w14:textId="77777777" w:rsidR="00D56EDE" w:rsidRPr="00D56EDE" w:rsidRDefault="00D56EDE" w:rsidP="00AC08F3">
            <w:pPr>
              <w:pStyle w:val="rowtabella0"/>
              <w:rPr>
                <w:color w:val="002060"/>
              </w:rPr>
            </w:pPr>
            <w:r w:rsidRPr="00D56EDE">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A0DD"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1701"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373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E9A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013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424A" w14:textId="77777777" w:rsidR="00D56EDE" w:rsidRPr="00D56EDE" w:rsidRDefault="00D56EDE" w:rsidP="00AC08F3">
            <w:pPr>
              <w:pStyle w:val="rowtabella0"/>
              <w:jc w:val="center"/>
              <w:rPr>
                <w:color w:val="002060"/>
              </w:rPr>
            </w:pPr>
            <w:r w:rsidRPr="00D56ED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DF08" w14:textId="77777777" w:rsidR="00D56EDE" w:rsidRPr="00D56EDE" w:rsidRDefault="00D56EDE" w:rsidP="00AC08F3">
            <w:pPr>
              <w:pStyle w:val="rowtabella0"/>
              <w:jc w:val="center"/>
              <w:rPr>
                <w:color w:val="002060"/>
              </w:rPr>
            </w:pPr>
            <w:r w:rsidRPr="00D56ED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210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E657" w14:textId="77777777" w:rsidR="00D56EDE" w:rsidRPr="00D56EDE" w:rsidRDefault="00D56EDE" w:rsidP="00AC08F3">
            <w:pPr>
              <w:pStyle w:val="rowtabella0"/>
              <w:jc w:val="center"/>
              <w:rPr>
                <w:color w:val="002060"/>
              </w:rPr>
            </w:pPr>
            <w:r w:rsidRPr="00D56EDE">
              <w:rPr>
                <w:color w:val="002060"/>
              </w:rPr>
              <w:t>0</w:t>
            </w:r>
          </w:p>
        </w:tc>
      </w:tr>
      <w:tr w:rsidR="00D56EDE" w:rsidRPr="00D56EDE" w14:paraId="5F0FA719"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BF4F3" w14:textId="77777777" w:rsidR="00D56EDE" w:rsidRPr="00D56EDE" w:rsidRDefault="00D56EDE" w:rsidP="00AC08F3">
            <w:pPr>
              <w:pStyle w:val="rowtabella0"/>
              <w:rPr>
                <w:color w:val="002060"/>
              </w:rPr>
            </w:pPr>
            <w:r w:rsidRPr="00D56ED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F947"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DAF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AB63"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F29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88C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9A3A" w14:textId="77777777" w:rsidR="00D56EDE" w:rsidRPr="00D56EDE" w:rsidRDefault="00D56EDE" w:rsidP="00AC08F3">
            <w:pPr>
              <w:pStyle w:val="rowtabella0"/>
              <w:jc w:val="center"/>
              <w:rPr>
                <w:color w:val="002060"/>
              </w:rPr>
            </w:pPr>
            <w:r w:rsidRPr="00D56ED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E6070" w14:textId="77777777" w:rsidR="00D56EDE" w:rsidRPr="00D56EDE" w:rsidRDefault="00D56EDE" w:rsidP="00AC08F3">
            <w:pPr>
              <w:pStyle w:val="rowtabella0"/>
              <w:jc w:val="center"/>
              <w:rPr>
                <w:color w:val="002060"/>
              </w:rPr>
            </w:pPr>
            <w:r w:rsidRPr="00D56ED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7976"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765E" w14:textId="77777777" w:rsidR="00D56EDE" w:rsidRPr="00D56EDE" w:rsidRDefault="00D56EDE" w:rsidP="00AC08F3">
            <w:pPr>
              <w:pStyle w:val="rowtabella0"/>
              <w:jc w:val="center"/>
              <w:rPr>
                <w:color w:val="002060"/>
              </w:rPr>
            </w:pPr>
            <w:r w:rsidRPr="00D56EDE">
              <w:rPr>
                <w:color w:val="002060"/>
              </w:rPr>
              <w:t>0</w:t>
            </w:r>
          </w:p>
        </w:tc>
      </w:tr>
      <w:tr w:rsidR="00D56EDE" w:rsidRPr="00D56EDE" w14:paraId="59159070"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8A57B3" w14:textId="77777777" w:rsidR="00D56EDE" w:rsidRPr="00D56EDE" w:rsidRDefault="00D56EDE" w:rsidP="00AC08F3">
            <w:pPr>
              <w:pStyle w:val="rowtabella0"/>
              <w:rPr>
                <w:color w:val="002060"/>
              </w:rPr>
            </w:pPr>
            <w:r w:rsidRPr="00D56EDE">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6444"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507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647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A3B7"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985EF"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1597"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0DC1" w14:textId="77777777" w:rsidR="00D56EDE" w:rsidRPr="00D56EDE" w:rsidRDefault="00D56EDE" w:rsidP="00AC08F3">
            <w:pPr>
              <w:pStyle w:val="rowtabella0"/>
              <w:jc w:val="center"/>
              <w:rPr>
                <w:color w:val="002060"/>
              </w:rPr>
            </w:pPr>
            <w:r w:rsidRPr="00D56ED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A563" w14:textId="77777777" w:rsidR="00D56EDE" w:rsidRPr="00D56EDE" w:rsidRDefault="00D56EDE" w:rsidP="00AC08F3">
            <w:pPr>
              <w:pStyle w:val="rowtabella0"/>
              <w:jc w:val="center"/>
              <w:rPr>
                <w:color w:val="002060"/>
              </w:rPr>
            </w:pPr>
            <w:r w:rsidRPr="00D56ED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C5F8" w14:textId="77777777" w:rsidR="00D56EDE" w:rsidRPr="00D56EDE" w:rsidRDefault="00D56EDE" w:rsidP="00AC08F3">
            <w:pPr>
              <w:pStyle w:val="rowtabella0"/>
              <w:jc w:val="center"/>
              <w:rPr>
                <w:color w:val="002060"/>
              </w:rPr>
            </w:pPr>
            <w:r w:rsidRPr="00D56EDE">
              <w:rPr>
                <w:color w:val="002060"/>
              </w:rPr>
              <w:t>1</w:t>
            </w:r>
          </w:p>
        </w:tc>
      </w:tr>
    </w:tbl>
    <w:p w14:paraId="2B52EE42" w14:textId="77777777" w:rsidR="00D56EDE" w:rsidRDefault="00D56EDE" w:rsidP="00D56EDE">
      <w:pPr>
        <w:pStyle w:val="breakline"/>
        <w:rPr>
          <w:rFonts w:eastAsiaTheme="minorEastAsia"/>
          <w:color w:val="002060"/>
        </w:rPr>
      </w:pPr>
    </w:p>
    <w:p w14:paraId="0FBE7C61" w14:textId="77777777" w:rsidR="00CE51E8" w:rsidRPr="00D56EDE" w:rsidRDefault="00CE51E8" w:rsidP="00CE51E8">
      <w:pPr>
        <w:pStyle w:val="titoloprinc0"/>
        <w:rPr>
          <w:color w:val="002060"/>
        </w:rPr>
      </w:pPr>
      <w:r w:rsidRPr="00D56EDE">
        <w:rPr>
          <w:color w:val="002060"/>
        </w:rPr>
        <w:t>PROGRAMMA GARE</w:t>
      </w:r>
    </w:p>
    <w:p w14:paraId="677BB43D" w14:textId="77777777" w:rsidR="00CE51E8" w:rsidRDefault="00CE51E8" w:rsidP="00D56EDE">
      <w:pPr>
        <w:pStyle w:val="breakline"/>
        <w:rPr>
          <w:rFonts w:eastAsiaTheme="minorEastAsia"/>
          <w:color w:val="002060"/>
        </w:rPr>
      </w:pPr>
    </w:p>
    <w:p w14:paraId="10DDE8D9" w14:textId="77777777" w:rsidR="00123900" w:rsidRPr="00780DDB" w:rsidRDefault="00123900" w:rsidP="00123900">
      <w:pPr>
        <w:pStyle w:val="sottotitolocampionato10"/>
        <w:rPr>
          <w:color w:val="002060"/>
        </w:rPr>
      </w:pPr>
      <w:r w:rsidRPr="00780DDB">
        <w:rPr>
          <w:color w:val="002060"/>
        </w:rP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3"/>
        <w:gridCol w:w="385"/>
        <w:gridCol w:w="898"/>
        <w:gridCol w:w="1175"/>
        <w:gridCol w:w="1560"/>
        <w:gridCol w:w="1569"/>
      </w:tblGrid>
      <w:tr w:rsidR="00123900" w:rsidRPr="00780DDB" w14:paraId="2819781F"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A91C5"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6EA3D"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FE6C"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17463"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ADD2B"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3A757"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7A3F3"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0F42DD5D"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2204BE" w14:textId="77777777" w:rsidR="00123900" w:rsidRPr="00780DDB" w:rsidRDefault="00123900" w:rsidP="00AC08F3">
            <w:pPr>
              <w:pStyle w:val="rowtabella0"/>
              <w:rPr>
                <w:color w:val="002060"/>
              </w:rPr>
            </w:pPr>
            <w:r w:rsidRPr="00780DD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CD1CD" w14:textId="77777777" w:rsidR="00123900" w:rsidRPr="00780DDB" w:rsidRDefault="00123900" w:rsidP="00AC08F3">
            <w:pPr>
              <w:pStyle w:val="rowtabella0"/>
              <w:rPr>
                <w:color w:val="002060"/>
              </w:rPr>
            </w:pPr>
            <w:r w:rsidRPr="00780DDB">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98B26"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C1D4D" w14:textId="77777777" w:rsidR="00123900" w:rsidRPr="00780DDB" w:rsidRDefault="00123900" w:rsidP="00AC08F3">
            <w:pPr>
              <w:pStyle w:val="rowtabella0"/>
              <w:rPr>
                <w:color w:val="002060"/>
              </w:rPr>
            </w:pPr>
            <w:r w:rsidRPr="00780DDB">
              <w:rPr>
                <w:color w:val="002060"/>
              </w:rPr>
              <w:t>01/03/2025 16:15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CED6A" w14:textId="77777777" w:rsidR="00123900" w:rsidRPr="00780DDB" w:rsidRDefault="00123900" w:rsidP="00AC08F3">
            <w:pPr>
              <w:pStyle w:val="rowtabella0"/>
              <w:rPr>
                <w:color w:val="002060"/>
              </w:rPr>
            </w:pPr>
            <w:r w:rsidRPr="00780DDB">
              <w:rPr>
                <w:color w:val="002060"/>
              </w:rPr>
              <w:t xml:space="preserve">5429 PAL.COM. </w:t>
            </w:r>
            <w:proofErr w:type="gramStart"/>
            <w:r w:rsidRPr="00780DDB">
              <w:rPr>
                <w:color w:val="002060"/>
              </w:rPr>
              <w:t>S.MICHELE</w:t>
            </w:r>
            <w:proofErr w:type="gramEnd"/>
            <w:r w:rsidRPr="00780DD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CB832" w14:textId="77777777" w:rsidR="00123900" w:rsidRPr="00780DDB" w:rsidRDefault="00123900" w:rsidP="00AC08F3">
            <w:pPr>
              <w:pStyle w:val="rowtabella0"/>
              <w:rPr>
                <w:color w:val="002060"/>
              </w:rPr>
            </w:pPr>
            <w:r w:rsidRPr="00780DD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35B50" w14:textId="77777777" w:rsidR="00123900" w:rsidRPr="00780DDB" w:rsidRDefault="00123900" w:rsidP="00AC08F3">
            <w:pPr>
              <w:pStyle w:val="rowtabella0"/>
              <w:rPr>
                <w:color w:val="002060"/>
              </w:rPr>
            </w:pPr>
            <w:r w:rsidRPr="00780DDB">
              <w:rPr>
                <w:color w:val="002060"/>
              </w:rPr>
              <w:t>VIA LORETO</w:t>
            </w:r>
          </w:p>
        </w:tc>
      </w:tr>
      <w:tr w:rsidR="00123900" w:rsidRPr="00780DDB" w14:paraId="0608EDC1"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2EF56" w14:textId="77777777" w:rsidR="00123900" w:rsidRPr="00780DDB" w:rsidRDefault="00123900" w:rsidP="00AC08F3">
            <w:pPr>
              <w:pStyle w:val="rowtabella0"/>
              <w:rPr>
                <w:color w:val="002060"/>
              </w:rPr>
            </w:pPr>
            <w:r w:rsidRPr="00780DDB">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1472B6" w14:textId="77777777" w:rsidR="00123900" w:rsidRPr="00780DDB" w:rsidRDefault="00123900" w:rsidP="00AC08F3">
            <w:pPr>
              <w:pStyle w:val="rowtabella0"/>
              <w:rPr>
                <w:color w:val="002060"/>
              </w:rPr>
            </w:pPr>
            <w:r w:rsidRPr="00780DDB">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179FF"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320938" w14:textId="77777777" w:rsidR="00123900" w:rsidRPr="00780DDB" w:rsidRDefault="00123900" w:rsidP="00AC08F3">
            <w:pPr>
              <w:pStyle w:val="rowtabella0"/>
              <w:rPr>
                <w:color w:val="002060"/>
              </w:rPr>
            </w:pPr>
            <w:r w:rsidRPr="00780DDB">
              <w:rPr>
                <w:color w:val="002060"/>
              </w:rPr>
              <w:t>01/03/2025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8A487" w14:textId="77777777" w:rsidR="00123900" w:rsidRPr="00780DDB" w:rsidRDefault="00123900" w:rsidP="00AC08F3">
            <w:pPr>
              <w:pStyle w:val="rowtabella0"/>
              <w:rPr>
                <w:color w:val="002060"/>
              </w:rPr>
            </w:pPr>
            <w:r w:rsidRPr="00780DDB">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C9A32" w14:textId="77777777" w:rsidR="00123900" w:rsidRPr="00780DDB" w:rsidRDefault="00123900" w:rsidP="00AC08F3">
            <w:pPr>
              <w:pStyle w:val="rowtabella0"/>
              <w:rPr>
                <w:color w:val="002060"/>
              </w:rPr>
            </w:pPr>
            <w:r w:rsidRPr="00780DDB">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4511F" w14:textId="77777777" w:rsidR="00123900" w:rsidRPr="00780DDB" w:rsidRDefault="00123900" w:rsidP="00AC08F3">
            <w:pPr>
              <w:pStyle w:val="rowtabella0"/>
              <w:rPr>
                <w:color w:val="002060"/>
              </w:rPr>
            </w:pPr>
            <w:r w:rsidRPr="00780DDB">
              <w:rPr>
                <w:color w:val="002060"/>
              </w:rPr>
              <w:t>VIA DEI TESSITORI</w:t>
            </w:r>
          </w:p>
        </w:tc>
      </w:tr>
      <w:tr w:rsidR="00123900" w:rsidRPr="00780DDB" w14:paraId="13E2F07B"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95B046" w14:textId="77777777" w:rsidR="00123900" w:rsidRPr="00780DDB" w:rsidRDefault="00123900" w:rsidP="00AC08F3">
            <w:pPr>
              <w:pStyle w:val="rowtabella0"/>
              <w:rPr>
                <w:color w:val="002060"/>
              </w:rPr>
            </w:pPr>
            <w:r w:rsidRPr="00780DD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9838E2" w14:textId="77777777" w:rsidR="00123900" w:rsidRPr="00780DDB" w:rsidRDefault="00123900" w:rsidP="00AC08F3">
            <w:pPr>
              <w:pStyle w:val="rowtabella0"/>
              <w:rPr>
                <w:color w:val="002060"/>
              </w:rPr>
            </w:pPr>
            <w:r w:rsidRPr="00780DD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B0C93"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AE080B" w14:textId="77777777" w:rsidR="00123900" w:rsidRPr="00780DDB" w:rsidRDefault="00123900" w:rsidP="00AC08F3">
            <w:pPr>
              <w:pStyle w:val="rowtabella0"/>
              <w:rPr>
                <w:color w:val="002060"/>
              </w:rPr>
            </w:pPr>
            <w:r w:rsidRPr="00780DDB">
              <w:rPr>
                <w:color w:val="002060"/>
              </w:rPr>
              <w:t>02/03/2025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76104" w14:textId="77777777" w:rsidR="00123900" w:rsidRPr="00780DDB" w:rsidRDefault="00123900" w:rsidP="00AC08F3">
            <w:pPr>
              <w:pStyle w:val="rowtabella0"/>
              <w:rPr>
                <w:color w:val="002060"/>
              </w:rPr>
            </w:pPr>
            <w:r w:rsidRPr="00780DD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1BA2E" w14:textId="77777777" w:rsidR="00123900" w:rsidRPr="00780DDB" w:rsidRDefault="00123900" w:rsidP="00AC08F3">
            <w:pPr>
              <w:pStyle w:val="rowtabella0"/>
              <w:rPr>
                <w:color w:val="002060"/>
              </w:rPr>
            </w:pPr>
            <w:r w:rsidRPr="00780DD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06DD9" w14:textId="77777777" w:rsidR="00123900" w:rsidRPr="00780DDB" w:rsidRDefault="00123900" w:rsidP="00AC08F3">
            <w:pPr>
              <w:pStyle w:val="rowtabella0"/>
              <w:rPr>
                <w:color w:val="002060"/>
              </w:rPr>
            </w:pPr>
            <w:r w:rsidRPr="00780DDB">
              <w:rPr>
                <w:color w:val="002060"/>
              </w:rPr>
              <w:t>VIA FRATELLI CERVI</w:t>
            </w:r>
          </w:p>
        </w:tc>
      </w:tr>
      <w:tr w:rsidR="00123900" w:rsidRPr="00780DDB" w14:paraId="5BF16928"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305F93" w14:textId="77777777" w:rsidR="00123900" w:rsidRPr="00780DDB" w:rsidRDefault="00123900" w:rsidP="00AC08F3">
            <w:pPr>
              <w:pStyle w:val="rowtabella0"/>
              <w:rPr>
                <w:color w:val="002060"/>
              </w:rPr>
            </w:pPr>
            <w:r w:rsidRPr="00780DDB">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F496B" w14:textId="77777777" w:rsidR="00123900" w:rsidRPr="00780DDB" w:rsidRDefault="00123900" w:rsidP="00AC08F3">
            <w:pPr>
              <w:pStyle w:val="rowtabella0"/>
              <w:rPr>
                <w:color w:val="002060"/>
              </w:rPr>
            </w:pPr>
            <w:r w:rsidRPr="00780DDB">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405E80"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75F2B3" w14:textId="77777777" w:rsidR="00123900" w:rsidRPr="00780DDB" w:rsidRDefault="00123900" w:rsidP="00AC08F3">
            <w:pPr>
              <w:pStyle w:val="rowtabella0"/>
              <w:rPr>
                <w:color w:val="002060"/>
              </w:rPr>
            </w:pPr>
            <w:r w:rsidRPr="00780DDB">
              <w:rPr>
                <w:color w:val="002060"/>
              </w:rPr>
              <w:t>02/03/2025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EC7839" w14:textId="77777777" w:rsidR="00123900" w:rsidRPr="00780DDB" w:rsidRDefault="00123900" w:rsidP="00AC08F3">
            <w:pPr>
              <w:pStyle w:val="rowtabella0"/>
              <w:rPr>
                <w:color w:val="002060"/>
              </w:rPr>
            </w:pPr>
            <w:r w:rsidRPr="00780DDB">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CF4B8" w14:textId="77777777" w:rsidR="00123900" w:rsidRPr="00780DDB" w:rsidRDefault="00123900" w:rsidP="00AC08F3">
            <w:pPr>
              <w:pStyle w:val="rowtabella0"/>
              <w:rPr>
                <w:color w:val="002060"/>
              </w:rPr>
            </w:pPr>
            <w:r w:rsidRPr="00780DDB">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4F615" w14:textId="77777777" w:rsidR="00123900" w:rsidRPr="00780DDB" w:rsidRDefault="00123900" w:rsidP="00AC08F3">
            <w:pPr>
              <w:pStyle w:val="rowtabella0"/>
              <w:rPr>
                <w:color w:val="002060"/>
              </w:rPr>
            </w:pPr>
            <w:r w:rsidRPr="00780DDB">
              <w:rPr>
                <w:color w:val="002060"/>
              </w:rPr>
              <w:t xml:space="preserve">LOC.MONTEROCCO VIA </w:t>
            </w:r>
            <w:proofErr w:type="gramStart"/>
            <w:r w:rsidRPr="00780DDB">
              <w:rPr>
                <w:color w:val="002060"/>
              </w:rPr>
              <w:t>A.MANCINI</w:t>
            </w:r>
            <w:proofErr w:type="gramEnd"/>
          </w:p>
        </w:tc>
      </w:tr>
      <w:tr w:rsidR="00123900" w:rsidRPr="00780DDB" w14:paraId="4A7A4DBA"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5C0217" w14:textId="77777777" w:rsidR="00123900" w:rsidRPr="00780DDB" w:rsidRDefault="00123900" w:rsidP="00AC08F3">
            <w:pPr>
              <w:pStyle w:val="rowtabella0"/>
              <w:rPr>
                <w:color w:val="002060"/>
              </w:rPr>
            </w:pPr>
            <w:r w:rsidRPr="00780DDB">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90F08" w14:textId="77777777" w:rsidR="00123900" w:rsidRPr="00780DDB" w:rsidRDefault="00123900" w:rsidP="00AC08F3">
            <w:pPr>
              <w:pStyle w:val="rowtabella0"/>
              <w:rPr>
                <w:color w:val="002060"/>
              </w:rPr>
            </w:pPr>
            <w:r w:rsidRPr="00780DDB">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2AE93"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0233C" w14:textId="77777777" w:rsidR="00123900" w:rsidRPr="00780DDB" w:rsidRDefault="00123900" w:rsidP="00AC08F3">
            <w:pPr>
              <w:pStyle w:val="rowtabella0"/>
              <w:rPr>
                <w:color w:val="002060"/>
              </w:rPr>
            </w:pPr>
            <w:r w:rsidRPr="00780DDB">
              <w:rPr>
                <w:color w:val="002060"/>
              </w:rPr>
              <w:t>02/03/2025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46280" w14:textId="77777777" w:rsidR="00123900" w:rsidRPr="00780DDB" w:rsidRDefault="00123900" w:rsidP="00AC08F3">
            <w:pPr>
              <w:pStyle w:val="rowtabella0"/>
              <w:rPr>
                <w:color w:val="002060"/>
              </w:rPr>
            </w:pPr>
            <w:r w:rsidRPr="00780DDB">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3C10F" w14:textId="77777777" w:rsidR="00123900" w:rsidRPr="00780DDB" w:rsidRDefault="00123900" w:rsidP="00AC08F3">
            <w:pPr>
              <w:pStyle w:val="rowtabella0"/>
              <w:rPr>
                <w:color w:val="002060"/>
              </w:rPr>
            </w:pPr>
            <w:r w:rsidRPr="00780DDB">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25743" w14:textId="77777777" w:rsidR="00123900" w:rsidRPr="00780DDB" w:rsidRDefault="00123900" w:rsidP="00AC08F3">
            <w:pPr>
              <w:pStyle w:val="rowtabella0"/>
              <w:rPr>
                <w:color w:val="002060"/>
              </w:rPr>
            </w:pPr>
            <w:r w:rsidRPr="00780DDB">
              <w:rPr>
                <w:color w:val="002060"/>
              </w:rPr>
              <w:t xml:space="preserve">VIA </w:t>
            </w:r>
            <w:proofErr w:type="gramStart"/>
            <w:r w:rsidRPr="00780DDB">
              <w:rPr>
                <w:color w:val="002060"/>
              </w:rPr>
              <w:t>B.ROSSI</w:t>
            </w:r>
            <w:proofErr w:type="gramEnd"/>
            <w:r w:rsidRPr="00780DDB">
              <w:rPr>
                <w:color w:val="002060"/>
              </w:rPr>
              <w:t xml:space="preserve"> SNC</w:t>
            </w:r>
          </w:p>
        </w:tc>
      </w:tr>
    </w:tbl>
    <w:p w14:paraId="5104AEBD" w14:textId="77777777" w:rsidR="00123900" w:rsidRPr="00780DDB" w:rsidRDefault="00123900" w:rsidP="00123900">
      <w:pPr>
        <w:pStyle w:val="breakline"/>
        <w:rPr>
          <w:rFonts w:eastAsiaTheme="minorEastAsia"/>
          <w:color w:val="002060"/>
        </w:rPr>
      </w:pPr>
    </w:p>
    <w:p w14:paraId="3BB05E27" w14:textId="77777777" w:rsidR="00123900" w:rsidRPr="00780DDB" w:rsidRDefault="00123900" w:rsidP="00123900">
      <w:pPr>
        <w:pStyle w:val="breakline"/>
        <w:rPr>
          <w:color w:val="002060"/>
        </w:rPr>
      </w:pPr>
    </w:p>
    <w:p w14:paraId="7818E1AB" w14:textId="77777777" w:rsidR="00123900" w:rsidRPr="00780DDB" w:rsidRDefault="00123900" w:rsidP="00123900">
      <w:pPr>
        <w:pStyle w:val="breakline"/>
        <w:rPr>
          <w:color w:val="002060"/>
        </w:rPr>
      </w:pPr>
    </w:p>
    <w:p w14:paraId="6D9665B7" w14:textId="77777777" w:rsidR="00123900" w:rsidRPr="00780DDB" w:rsidRDefault="00123900" w:rsidP="00123900">
      <w:pPr>
        <w:pStyle w:val="sottotitolocampionato10"/>
        <w:rPr>
          <w:color w:val="002060"/>
        </w:rPr>
      </w:pPr>
      <w:r w:rsidRPr="00780DDB">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123900" w:rsidRPr="00780DDB" w14:paraId="260053EE"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8FC6A"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84DBD"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B46B2"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3D7E2"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DBBEF"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C0ED"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91CBD"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2D9F38EB"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A0A00F" w14:textId="77777777" w:rsidR="00123900" w:rsidRPr="00780DDB" w:rsidRDefault="00123900" w:rsidP="00AC08F3">
            <w:pPr>
              <w:pStyle w:val="rowtabella0"/>
              <w:rPr>
                <w:color w:val="002060"/>
              </w:rPr>
            </w:pPr>
            <w:r w:rsidRPr="00780DDB">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94E0B" w14:textId="77777777" w:rsidR="00123900" w:rsidRPr="00780DDB" w:rsidRDefault="00123900" w:rsidP="00AC08F3">
            <w:pPr>
              <w:pStyle w:val="rowtabella0"/>
              <w:rPr>
                <w:color w:val="002060"/>
              </w:rPr>
            </w:pPr>
            <w:r w:rsidRPr="00780DDB">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3D9BC"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4BDB1" w14:textId="77777777" w:rsidR="00123900" w:rsidRPr="00780DDB" w:rsidRDefault="00123900" w:rsidP="00AC08F3">
            <w:pPr>
              <w:pStyle w:val="rowtabella0"/>
              <w:rPr>
                <w:color w:val="002060"/>
              </w:rPr>
            </w:pPr>
            <w:r w:rsidRPr="00780DDB">
              <w:rPr>
                <w:color w:val="002060"/>
              </w:rPr>
              <w:t>01/03/2025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DF237" w14:textId="77777777" w:rsidR="00123900" w:rsidRPr="00780DDB" w:rsidRDefault="00123900" w:rsidP="00AC08F3">
            <w:pPr>
              <w:pStyle w:val="rowtabella0"/>
              <w:rPr>
                <w:color w:val="002060"/>
              </w:rPr>
            </w:pPr>
            <w:r w:rsidRPr="00780DDB">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1EED2" w14:textId="77777777" w:rsidR="00123900" w:rsidRPr="00780DDB" w:rsidRDefault="00123900" w:rsidP="00AC08F3">
            <w:pPr>
              <w:pStyle w:val="rowtabella0"/>
              <w:rPr>
                <w:color w:val="002060"/>
              </w:rPr>
            </w:pPr>
            <w:r w:rsidRPr="00780DDB">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3C9BC" w14:textId="77777777" w:rsidR="00123900" w:rsidRPr="00780DDB" w:rsidRDefault="00123900" w:rsidP="00AC08F3">
            <w:pPr>
              <w:pStyle w:val="rowtabella0"/>
              <w:rPr>
                <w:color w:val="002060"/>
              </w:rPr>
            </w:pPr>
            <w:r w:rsidRPr="00780DDB">
              <w:rPr>
                <w:color w:val="002060"/>
              </w:rPr>
              <w:t>VIA NAZARIO SAURO</w:t>
            </w:r>
          </w:p>
        </w:tc>
      </w:tr>
      <w:tr w:rsidR="00123900" w:rsidRPr="00780DDB" w14:paraId="16BF87A6"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576085" w14:textId="77777777" w:rsidR="00123900" w:rsidRPr="00780DDB" w:rsidRDefault="00123900" w:rsidP="00AC08F3">
            <w:pPr>
              <w:pStyle w:val="rowtabella0"/>
              <w:rPr>
                <w:color w:val="002060"/>
              </w:rPr>
            </w:pPr>
            <w:r w:rsidRPr="00780DD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1E9D4A" w14:textId="77777777" w:rsidR="00123900" w:rsidRPr="00780DDB" w:rsidRDefault="00123900" w:rsidP="00AC08F3">
            <w:pPr>
              <w:pStyle w:val="rowtabella0"/>
              <w:rPr>
                <w:color w:val="002060"/>
              </w:rPr>
            </w:pPr>
            <w:r w:rsidRPr="00780DDB">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850AF6"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022222" w14:textId="77777777" w:rsidR="00123900" w:rsidRPr="00780DDB" w:rsidRDefault="00123900" w:rsidP="00AC08F3">
            <w:pPr>
              <w:pStyle w:val="rowtabella0"/>
              <w:rPr>
                <w:color w:val="002060"/>
              </w:rPr>
            </w:pPr>
            <w:r w:rsidRPr="00780DDB">
              <w:rPr>
                <w:color w:val="002060"/>
              </w:rPr>
              <w:t>01/03/2025 15:45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456FB" w14:textId="77777777" w:rsidR="00123900" w:rsidRPr="00780DDB" w:rsidRDefault="00123900" w:rsidP="00AC08F3">
            <w:pPr>
              <w:pStyle w:val="rowtabella0"/>
              <w:rPr>
                <w:color w:val="002060"/>
              </w:rPr>
            </w:pPr>
            <w:r w:rsidRPr="00780DD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9B2EC" w14:textId="77777777" w:rsidR="00123900" w:rsidRPr="00780DDB" w:rsidRDefault="00123900" w:rsidP="00AC08F3">
            <w:pPr>
              <w:pStyle w:val="rowtabella0"/>
              <w:rPr>
                <w:color w:val="002060"/>
              </w:rPr>
            </w:pPr>
            <w:r w:rsidRPr="00780DD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1FC78" w14:textId="77777777" w:rsidR="00123900" w:rsidRPr="00780DDB" w:rsidRDefault="00123900" w:rsidP="00AC08F3">
            <w:pPr>
              <w:pStyle w:val="rowtabella0"/>
              <w:rPr>
                <w:color w:val="002060"/>
              </w:rPr>
            </w:pPr>
            <w:r w:rsidRPr="00780DDB">
              <w:rPr>
                <w:color w:val="002060"/>
              </w:rPr>
              <w:t>VIA ALESSANDRO MANZONI</w:t>
            </w:r>
          </w:p>
        </w:tc>
      </w:tr>
      <w:tr w:rsidR="00123900" w:rsidRPr="00780DDB" w14:paraId="5B552D1F"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3AF1D" w14:textId="77777777" w:rsidR="00123900" w:rsidRPr="00780DDB" w:rsidRDefault="00123900" w:rsidP="00AC08F3">
            <w:pPr>
              <w:pStyle w:val="rowtabella0"/>
              <w:rPr>
                <w:color w:val="002060"/>
              </w:rPr>
            </w:pPr>
            <w:r w:rsidRPr="00780DDB">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21D423" w14:textId="77777777" w:rsidR="00123900" w:rsidRPr="00780DDB" w:rsidRDefault="00123900" w:rsidP="00AC08F3">
            <w:pPr>
              <w:pStyle w:val="rowtabella0"/>
              <w:rPr>
                <w:color w:val="002060"/>
              </w:rPr>
            </w:pPr>
            <w:r w:rsidRPr="00780DDB">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D40C12"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DFE1B6" w14:textId="77777777" w:rsidR="00123900" w:rsidRPr="00780DDB" w:rsidRDefault="00123900" w:rsidP="00AC08F3">
            <w:pPr>
              <w:pStyle w:val="rowtabella0"/>
              <w:rPr>
                <w:color w:val="002060"/>
              </w:rPr>
            </w:pPr>
            <w:r w:rsidRPr="00780DDB">
              <w:rPr>
                <w:color w:val="002060"/>
              </w:rPr>
              <w:t>02/03/2025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2CE6C" w14:textId="77777777" w:rsidR="00123900" w:rsidRPr="00780DDB" w:rsidRDefault="00123900" w:rsidP="00AC08F3">
            <w:pPr>
              <w:pStyle w:val="rowtabella0"/>
              <w:rPr>
                <w:color w:val="002060"/>
              </w:rPr>
            </w:pPr>
            <w:r w:rsidRPr="00780DDB">
              <w:rPr>
                <w:color w:val="002060"/>
              </w:rPr>
              <w:t xml:space="preserve">5295 TENSOSTRUTTURA VIA </w:t>
            </w:r>
            <w:proofErr w:type="gramStart"/>
            <w:r w:rsidRPr="00780DDB">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5CDC3" w14:textId="77777777" w:rsidR="00123900" w:rsidRPr="00780DDB" w:rsidRDefault="00123900" w:rsidP="00AC08F3">
            <w:pPr>
              <w:pStyle w:val="rowtabella0"/>
              <w:rPr>
                <w:color w:val="002060"/>
              </w:rPr>
            </w:pPr>
            <w:r w:rsidRPr="00780DDB">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3AB73" w14:textId="77777777" w:rsidR="00123900" w:rsidRPr="00780DDB" w:rsidRDefault="00123900" w:rsidP="00AC08F3">
            <w:pPr>
              <w:pStyle w:val="rowtabella0"/>
              <w:rPr>
                <w:color w:val="002060"/>
              </w:rPr>
            </w:pPr>
            <w:r w:rsidRPr="00780DDB">
              <w:rPr>
                <w:color w:val="002060"/>
              </w:rPr>
              <w:t xml:space="preserve">VIA </w:t>
            </w:r>
            <w:proofErr w:type="gramStart"/>
            <w:r w:rsidRPr="00780DDB">
              <w:rPr>
                <w:color w:val="002060"/>
              </w:rPr>
              <w:t>E.MATTEI</w:t>
            </w:r>
            <w:proofErr w:type="gramEnd"/>
          </w:p>
        </w:tc>
      </w:tr>
      <w:tr w:rsidR="00123900" w:rsidRPr="00780DDB" w14:paraId="7410AAFD"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B0F000" w14:textId="77777777" w:rsidR="00123900" w:rsidRPr="00780DDB" w:rsidRDefault="00123900" w:rsidP="00AC08F3">
            <w:pPr>
              <w:pStyle w:val="rowtabella0"/>
              <w:rPr>
                <w:color w:val="002060"/>
              </w:rPr>
            </w:pPr>
            <w:r w:rsidRPr="00780DDB">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425DD" w14:textId="77777777" w:rsidR="00123900" w:rsidRPr="00780DDB" w:rsidRDefault="00123900" w:rsidP="00AC08F3">
            <w:pPr>
              <w:pStyle w:val="rowtabella0"/>
              <w:rPr>
                <w:color w:val="002060"/>
              </w:rPr>
            </w:pPr>
            <w:r w:rsidRPr="00780DDB">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D5E7C"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E94AA" w14:textId="77777777" w:rsidR="00123900" w:rsidRPr="00780DDB" w:rsidRDefault="00123900" w:rsidP="00AC08F3">
            <w:pPr>
              <w:pStyle w:val="rowtabella0"/>
              <w:rPr>
                <w:color w:val="002060"/>
              </w:rPr>
            </w:pPr>
            <w:r w:rsidRPr="00780DDB">
              <w:rPr>
                <w:color w:val="002060"/>
              </w:rPr>
              <w:t>05/03/2025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9FA87" w14:textId="77777777" w:rsidR="00123900" w:rsidRPr="00780DDB" w:rsidRDefault="00123900" w:rsidP="00AC08F3">
            <w:pPr>
              <w:pStyle w:val="rowtabella0"/>
              <w:rPr>
                <w:color w:val="002060"/>
              </w:rPr>
            </w:pPr>
            <w:r w:rsidRPr="00780DDB">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CCC6E" w14:textId="77777777" w:rsidR="00123900" w:rsidRPr="00780DDB" w:rsidRDefault="00123900" w:rsidP="00AC08F3">
            <w:pPr>
              <w:pStyle w:val="rowtabella0"/>
              <w:rPr>
                <w:color w:val="002060"/>
              </w:rPr>
            </w:pPr>
            <w:r w:rsidRPr="00780DD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B8B6C" w14:textId="77777777" w:rsidR="00123900" w:rsidRPr="00780DDB" w:rsidRDefault="00123900" w:rsidP="00AC08F3">
            <w:pPr>
              <w:pStyle w:val="rowtabella0"/>
              <w:rPr>
                <w:color w:val="002060"/>
              </w:rPr>
            </w:pPr>
            <w:r w:rsidRPr="00780DDB">
              <w:rPr>
                <w:color w:val="002060"/>
              </w:rPr>
              <w:t>VIA GROTTE DI POSATORA 19/A</w:t>
            </w:r>
          </w:p>
        </w:tc>
      </w:tr>
    </w:tbl>
    <w:p w14:paraId="37F01838" w14:textId="77777777" w:rsidR="00123900" w:rsidRPr="00D56EDE" w:rsidRDefault="00123900" w:rsidP="00D56EDE">
      <w:pPr>
        <w:pStyle w:val="breakline"/>
        <w:rPr>
          <w:rFonts w:eastAsiaTheme="minorEastAsia"/>
          <w:color w:val="002060"/>
        </w:rPr>
      </w:pPr>
    </w:p>
    <w:p w14:paraId="278B1E17" w14:textId="77777777" w:rsidR="00D56EDE" w:rsidRPr="00D56EDE" w:rsidRDefault="00D56EDE" w:rsidP="00D56EDE">
      <w:pPr>
        <w:pStyle w:val="breakline"/>
        <w:rPr>
          <w:color w:val="002060"/>
        </w:rPr>
      </w:pPr>
    </w:p>
    <w:p w14:paraId="1F0E101B" w14:textId="77777777" w:rsidR="00D56EDE" w:rsidRPr="00D56EDE" w:rsidRDefault="00D56EDE" w:rsidP="00D56EDE">
      <w:pPr>
        <w:pStyle w:val="titolocampionato0"/>
        <w:shd w:val="clear" w:color="auto" w:fill="CCCCCC"/>
        <w:spacing w:before="80" w:after="40"/>
        <w:rPr>
          <w:color w:val="002060"/>
        </w:rPr>
      </w:pPr>
      <w:r w:rsidRPr="00D56EDE">
        <w:rPr>
          <w:color w:val="002060"/>
        </w:rPr>
        <w:t>UNDER 15 C5 REGIONALI MASCHILI</w:t>
      </w:r>
    </w:p>
    <w:p w14:paraId="798C94AD" w14:textId="77777777" w:rsidR="00D56EDE" w:rsidRPr="00D56EDE" w:rsidRDefault="00D56EDE" w:rsidP="00D56EDE">
      <w:pPr>
        <w:pStyle w:val="titoloprinc0"/>
        <w:rPr>
          <w:color w:val="002060"/>
        </w:rPr>
      </w:pPr>
      <w:r w:rsidRPr="00D56EDE">
        <w:rPr>
          <w:color w:val="002060"/>
        </w:rPr>
        <w:t>VARIAZIONI AL PROGRAMMA GARE</w:t>
      </w:r>
    </w:p>
    <w:p w14:paraId="2130ABE2" w14:textId="77777777" w:rsidR="00D56EDE" w:rsidRPr="00D56EDE" w:rsidRDefault="00D56EDE" w:rsidP="00D56EDE">
      <w:pPr>
        <w:pStyle w:val="breakline"/>
        <w:rPr>
          <w:color w:val="002060"/>
        </w:rPr>
      </w:pPr>
    </w:p>
    <w:p w14:paraId="2C0F6BF3" w14:textId="77777777" w:rsidR="00D56EDE" w:rsidRPr="00D56EDE" w:rsidRDefault="00D56EDE" w:rsidP="00D56EDE">
      <w:pPr>
        <w:pStyle w:val="sottotitolocampionato10"/>
        <w:rPr>
          <w:color w:val="002060"/>
        </w:rPr>
      </w:pPr>
      <w:r w:rsidRPr="00D56EDE">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D56EDE" w:rsidRPr="00D56EDE" w14:paraId="6E53D7E3" w14:textId="77777777" w:rsidTr="0085299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D0AC3" w14:textId="77777777" w:rsidR="00D56EDE" w:rsidRPr="00D56EDE" w:rsidRDefault="00D56EDE" w:rsidP="00AC08F3">
            <w:pPr>
              <w:pStyle w:val="headertabella0"/>
              <w:rPr>
                <w:color w:val="002060"/>
              </w:rPr>
            </w:pPr>
            <w:r w:rsidRPr="00D56E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2D19B"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FD6F7" w14:textId="77777777" w:rsidR="00D56EDE" w:rsidRPr="00D56EDE" w:rsidRDefault="00D56EDE" w:rsidP="00AC08F3">
            <w:pPr>
              <w:pStyle w:val="headertabella0"/>
              <w:rPr>
                <w:color w:val="002060"/>
              </w:rPr>
            </w:pPr>
            <w:r w:rsidRPr="00D56EDE">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68949"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DA143"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08F30"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1E40D"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6A8BB" w14:textId="77777777" w:rsidR="00D56EDE" w:rsidRPr="00D56EDE" w:rsidRDefault="00D56EDE" w:rsidP="00AC08F3">
            <w:pPr>
              <w:pStyle w:val="headertabella0"/>
              <w:rPr>
                <w:color w:val="002060"/>
              </w:rPr>
            </w:pPr>
            <w:r w:rsidRPr="00D56EDE">
              <w:rPr>
                <w:color w:val="002060"/>
              </w:rPr>
              <w:t>Impianto</w:t>
            </w:r>
          </w:p>
        </w:tc>
      </w:tr>
      <w:tr w:rsidR="00D56EDE" w:rsidRPr="00D56EDE" w14:paraId="11195F2E" w14:textId="77777777" w:rsidTr="0085299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0405" w14:textId="77777777" w:rsidR="00D56EDE" w:rsidRPr="00852999" w:rsidRDefault="00D56EDE" w:rsidP="00AC08F3">
            <w:pPr>
              <w:pStyle w:val="rowtabella0"/>
              <w:rPr>
                <w:color w:val="002060"/>
                <w:highlight w:val="yellow"/>
              </w:rPr>
            </w:pPr>
            <w:r w:rsidRPr="00852999">
              <w:rPr>
                <w:color w:val="002060"/>
                <w:highlight w:val="yellow"/>
              </w:rPr>
              <w:t>01/03/2025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04AA" w14:textId="77777777" w:rsidR="00D56EDE" w:rsidRPr="00852999" w:rsidRDefault="00D56EDE" w:rsidP="00AC08F3">
            <w:pPr>
              <w:pStyle w:val="rowtabella0"/>
              <w:jc w:val="center"/>
              <w:rPr>
                <w:color w:val="002060"/>
                <w:highlight w:val="yellow"/>
              </w:rPr>
            </w:pPr>
            <w:r w:rsidRPr="00852999">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C739" w14:textId="77777777" w:rsidR="00D56EDE" w:rsidRPr="00852999" w:rsidRDefault="00D56EDE" w:rsidP="00AC08F3">
            <w:pPr>
              <w:pStyle w:val="rowtabella0"/>
              <w:rPr>
                <w:color w:val="002060"/>
                <w:highlight w:val="yellow"/>
              </w:rPr>
            </w:pPr>
            <w:r w:rsidRPr="00852999">
              <w:rPr>
                <w:color w:val="002060"/>
                <w:highlight w:val="yellow"/>
              </w:rPr>
              <w:t>FABRIANO CERRETO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AAE7" w14:textId="77777777" w:rsidR="00D56EDE" w:rsidRPr="00852999" w:rsidRDefault="00D56EDE" w:rsidP="00AC08F3">
            <w:pPr>
              <w:pStyle w:val="rowtabella0"/>
              <w:rPr>
                <w:color w:val="002060"/>
                <w:highlight w:val="yellow"/>
              </w:rPr>
            </w:pPr>
            <w:r w:rsidRPr="00852999">
              <w:rPr>
                <w:color w:val="002060"/>
                <w:highlight w:val="yellow"/>
              </w:rPr>
              <w:t>AMICI DEL CENTROSOCIOSQ.C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278C" w14:textId="20705223" w:rsidR="00D56EDE" w:rsidRPr="00D56EDE" w:rsidRDefault="00D56EDE" w:rsidP="00AC08F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1892" w14:textId="77777777" w:rsidR="00D56EDE" w:rsidRPr="00D56EDE" w:rsidRDefault="00D56EDE" w:rsidP="00AC08F3">
            <w:pPr>
              <w:pStyle w:val="rowtabella0"/>
              <w:jc w:val="center"/>
              <w:rPr>
                <w:color w:val="002060"/>
              </w:rPr>
            </w:pPr>
            <w:r w:rsidRPr="0085299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9CD6" w14:textId="77777777" w:rsidR="00D56EDE" w:rsidRPr="00D56EDE" w:rsidRDefault="00D56EDE" w:rsidP="00AC08F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AB0F" w14:textId="77777777" w:rsidR="00D56EDE" w:rsidRPr="00D56EDE" w:rsidRDefault="00D56EDE" w:rsidP="00AC08F3">
            <w:pPr>
              <w:pStyle w:val="rowtabella0"/>
              <w:rPr>
                <w:color w:val="002060"/>
              </w:rPr>
            </w:pPr>
            <w:r w:rsidRPr="00852999">
              <w:rPr>
                <w:color w:val="002060"/>
                <w:highlight w:val="yellow"/>
              </w:rPr>
              <w:t xml:space="preserve">PALESTRA "FERMI" FABRIANO VIA </w:t>
            </w:r>
            <w:proofErr w:type="gramStart"/>
            <w:r w:rsidRPr="00852999">
              <w:rPr>
                <w:color w:val="002060"/>
                <w:highlight w:val="yellow"/>
              </w:rPr>
              <w:t>B.BUOZZI</w:t>
            </w:r>
            <w:proofErr w:type="gramEnd"/>
          </w:p>
        </w:tc>
      </w:tr>
    </w:tbl>
    <w:p w14:paraId="46D9C1D2" w14:textId="77777777" w:rsidR="00D56EDE" w:rsidRPr="00D56EDE" w:rsidRDefault="00D56EDE" w:rsidP="00D56EDE">
      <w:pPr>
        <w:pStyle w:val="breakline"/>
        <w:rPr>
          <w:rFonts w:eastAsiaTheme="minorEastAsia"/>
          <w:color w:val="002060"/>
        </w:rPr>
      </w:pPr>
    </w:p>
    <w:p w14:paraId="2AED5D86" w14:textId="77777777" w:rsidR="00D56EDE" w:rsidRPr="00D56EDE" w:rsidRDefault="00D56EDE" w:rsidP="00D56EDE">
      <w:pPr>
        <w:pStyle w:val="breakline"/>
        <w:rPr>
          <w:color w:val="002060"/>
        </w:rPr>
      </w:pPr>
    </w:p>
    <w:p w14:paraId="6F29950D" w14:textId="77777777" w:rsidR="00D56EDE" w:rsidRPr="00D56EDE" w:rsidRDefault="00D56EDE" w:rsidP="00D56EDE">
      <w:pPr>
        <w:pStyle w:val="sottotitolocampionato10"/>
        <w:rPr>
          <w:color w:val="002060"/>
        </w:rPr>
      </w:pPr>
      <w:r w:rsidRPr="00D56EDE">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56EDE" w:rsidRPr="00D56EDE" w14:paraId="0516D7C7" w14:textId="77777777" w:rsidTr="0085299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F67B" w14:textId="77777777" w:rsidR="00D56EDE" w:rsidRPr="00D56EDE" w:rsidRDefault="00D56EDE" w:rsidP="00AC08F3">
            <w:pPr>
              <w:pStyle w:val="headertabella0"/>
              <w:rPr>
                <w:color w:val="002060"/>
              </w:rPr>
            </w:pPr>
            <w:r w:rsidRPr="00D56E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78FBF" w14:textId="77777777" w:rsidR="00D56EDE" w:rsidRPr="00D56EDE" w:rsidRDefault="00D56EDE" w:rsidP="00AC08F3">
            <w:pPr>
              <w:pStyle w:val="headertabella0"/>
              <w:rPr>
                <w:color w:val="002060"/>
              </w:rPr>
            </w:pPr>
            <w:r w:rsidRPr="00D56EDE">
              <w:rPr>
                <w:color w:val="002060"/>
              </w:rPr>
              <w:t xml:space="preserve">N° </w:t>
            </w:r>
            <w:proofErr w:type="spellStart"/>
            <w:r w:rsidRPr="00D56EDE">
              <w:rPr>
                <w:color w:val="002060"/>
              </w:rPr>
              <w:t>Gior</w:t>
            </w:r>
            <w:proofErr w:type="spellEnd"/>
            <w:r w:rsidRPr="00D56E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25BAB" w14:textId="77777777" w:rsidR="00D56EDE" w:rsidRPr="00D56EDE" w:rsidRDefault="00D56EDE" w:rsidP="00AC08F3">
            <w:pPr>
              <w:pStyle w:val="headertabella0"/>
              <w:rPr>
                <w:color w:val="002060"/>
              </w:rPr>
            </w:pPr>
            <w:r w:rsidRPr="00D56E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37B53" w14:textId="77777777" w:rsidR="00D56EDE" w:rsidRPr="00D56EDE" w:rsidRDefault="00D56EDE" w:rsidP="00AC08F3">
            <w:pPr>
              <w:pStyle w:val="headertabella0"/>
              <w:rPr>
                <w:color w:val="002060"/>
              </w:rPr>
            </w:pPr>
            <w:r w:rsidRPr="00D56E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EEE93" w14:textId="77777777" w:rsidR="00D56EDE" w:rsidRPr="00D56EDE" w:rsidRDefault="00D56EDE" w:rsidP="00AC08F3">
            <w:pPr>
              <w:pStyle w:val="headertabella0"/>
              <w:rPr>
                <w:color w:val="002060"/>
              </w:rPr>
            </w:pPr>
            <w:r w:rsidRPr="00D56EDE">
              <w:rPr>
                <w:color w:val="002060"/>
              </w:rPr>
              <w:t xml:space="preserve">Data </w:t>
            </w:r>
            <w:proofErr w:type="spellStart"/>
            <w:r w:rsidRPr="00D56EDE">
              <w:rPr>
                <w:color w:val="002060"/>
              </w:rPr>
              <w:t>Orig</w:t>
            </w:r>
            <w:proofErr w:type="spellEnd"/>
            <w:r w:rsidRPr="00D56E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36BEC" w14:textId="77777777" w:rsidR="00D56EDE" w:rsidRPr="00D56EDE" w:rsidRDefault="00D56EDE" w:rsidP="00AC08F3">
            <w:pPr>
              <w:pStyle w:val="headertabella0"/>
              <w:rPr>
                <w:color w:val="002060"/>
              </w:rPr>
            </w:pPr>
            <w:r w:rsidRPr="00D56E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01381" w14:textId="77777777" w:rsidR="00D56EDE" w:rsidRPr="00D56EDE" w:rsidRDefault="00D56EDE" w:rsidP="00AC08F3">
            <w:pPr>
              <w:pStyle w:val="headertabella0"/>
              <w:rPr>
                <w:color w:val="002060"/>
              </w:rPr>
            </w:pPr>
            <w:r w:rsidRPr="00D56EDE">
              <w:rPr>
                <w:color w:val="002060"/>
              </w:rPr>
              <w:t xml:space="preserve">Ora </w:t>
            </w:r>
            <w:proofErr w:type="spellStart"/>
            <w:r w:rsidRPr="00D56EDE">
              <w:rPr>
                <w:color w:val="002060"/>
              </w:rPr>
              <w:t>Orig</w:t>
            </w:r>
            <w:proofErr w:type="spellEnd"/>
            <w:r w:rsidRPr="00D56E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8FC61" w14:textId="77777777" w:rsidR="00D56EDE" w:rsidRPr="00D56EDE" w:rsidRDefault="00D56EDE" w:rsidP="00AC08F3">
            <w:pPr>
              <w:pStyle w:val="headertabella0"/>
              <w:rPr>
                <w:color w:val="002060"/>
              </w:rPr>
            </w:pPr>
            <w:r w:rsidRPr="00D56EDE">
              <w:rPr>
                <w:color w:val="002060"/>
              </w:rPr>
              <w:t>Impianto</w:t>
            </w:r>
          </w:p>
        </w:tc>
      </w:tr>
      <w:tr w:rsidR="00D56EDE" w:rsidRPr="00D56EDE" w14:paraId="0553FC3F" w14:textId="77777777" w:rsidTr="0085299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7AC4" w14:textId="77777777" w:rsidR="00D56EDE" w:rsidRPr="00852999" w:rsidRDefault="00D56EDE" w:rsidP="00AC08F3">
            <w:pPr>
              <w:pStyle w:val="rowtabella0"/>
              <w:rPr>
                <w:color w:val="002060"/>
                <w:highlight w:val="yellow"/>
              </w:rPr>
            </w:pPr>
            <w:r w:rsidRPr="00852999">
              <w:rPr>
                <w:color w:val="002060"/>
                <w:highlight w:val="yellow"/>
              </w:rPr>
              <w:t>06/03/2025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8413" w14:textId="77777777" w:rsidR="00D56EDE" w:rsidRPr="00852999" w:rsidRDefault="00D56EDE" w:rsidP="00AC08F3">
            <w:pPr>
              <w:pStyle w:val="rowtabella0"/>
              <w:jc w:val="center"/>
              <w:rPr>
                <w:color w:val="002060"/>
                <w:highlight w:val="yellow"/>
              </w:rPr>
            </w:pPr>
            <w:r w:rsidRPr="00852999">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A2B2" w14:textId="77777777" w:rsidR="00D56EDE" w:rsidRPr="00852999" w:rsidRDefault="00D56EDE" w:rsidP="00AC08F3">
            <w:pPr>
              <w:pStyle w:val="rowtabella0"/>
              <w:rPr>
                <w:color w:val="002060"/>
                <w:highlight w:val="yellow"/>
              </w:rPr>
            </w:pPr>
            <w:r w:rsidRPr="00852999">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5FAE" w14:textId="77777777" w:rsidR="00D56EDE" w:rsidRPr="00852999" w:rsidRDefault="00D56EDE" w:rsidP="00AC08F3">
            <w:pPr>
              <w:pStyle w:val="rowtabella0"/>
              <w:rPr>
                <w:color w:val="002060"/>
                <w:highlight w:val="yellow"/>
              </w:rPr>
            </w:pPr>
            <w:r w:rsidRPr="00852999">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67F4" w14:textId="40E731FB" w:rsidR="00D56EDE" w:rsidRPr="00D56EDE" w:rsidRDefault="00852999" w:rsidP="00AC08F3">
            <w:pPr>
              <w:pStyle w:val="rowtabella0"/>
              <w:rPr>
                <w:color w:val="002060"/>
              </w:rPr>
            </w:pPr>
            <w:r>
              <w:rPr>
                <w:color w:val="002060"/>
              </w:rPr>
              <w:t>02</w:t>
            </w:r>
            <w:r w:rsidR="00D56EDE" w:rsidRPr="00D56EDE">
              <w:rPr>
                <w:color w:val="002060"/>
              </w:rPr>
              <w:t>/0</w:t>
            </w:r>
            <w:r>
              <w:rPr>
                <w:color w:val="002060"/>
              </w:rPr>
              <w:t>3</w:t>
            </w:r>
            <w:r w:rsidR="00D56EDE" w:rsidRPr="00D56EDE">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025D" w14:textId="77777777" w:rsidR="00D56EDE" w:rsidRPr="00D56EDE" w:rsidRDefault="00D56EDE" w:rsidP="00AC08F3">
            <w:pPr>
              <w:pStyle w:val="rowtabella0"/>
              <w:jc w:val="center"/>
              <w:rPr>
                <w:color w:val="002060"/>
              </w:rPr>
            </w:pPr>
            <w:r w:rsidRPr="00852999">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740A" w14:textId="77777777" w:rsidR="00D56EDE" w:rsidRPr="00D56EDE" w:rsidRDefault="00D56EDE" w:rsidP="00AC08F3">
            <w:pPr>
              <w:pStyle w:val="rowtabella0"/>
              <w:jc w:val="center"/>
              <w:rPr>
                <w:color w:val="002060"/>
              </w:rPr>
            </w:pPr>
            <w:r w:rsidRPr="00D56ED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7DB2" w14:textId="77777777" w:rsidR="00D56EDE" w:rsidRPr="00D56EDE" w:rsidRDefault="00D56EDE" w:rsidP="00AC08F3">
            <w:pPr>
              <w:rPr>
                <w:color w:val="002060"/>
              </w:rPr>
            </w:pPr>
          </w:p>
        </w:tc>
      </w:tr>
    </w:tbl>
    <w:p w14:paraId="3AA730F9" w14:textId="77777777" w:rsidR="00D56EDE" w:rsidRPr="00D56EDE" w:rsidRDefault="00D56EDE" w:rsidP="00D56EDE">
      <w:pPr>
        <w:pStyle w:val="breakline"/>
        <w:rPr>
          <w:rFonts w:eastAsiaTheme="minorEastAsia"/>
          <w:color w:val="002060"/>
        </w:rPr>
      </w:pPr>
    </w:p>
    <w:p w14:paraId="3B0EA071" w14:textId="77777777" w:rsidR="00D56EDE" w:rsidRPr="00D56EDE" w:rsidRDefault="00D56EDE" w:rsidP="00D56EDE">
      <w:pPr>
        <w:pStyle w:val="breakline"/>
        <w:rPr>
          <w:color w:val="002060"/>
        </w:rPr>
      </w:pPr>
    </w:p>
    <w:p w14:paraId="3B2DDCAD" w14:textId="77777777" w:rsidR="00D56EDE" w:rsidRPr="00D56EDE" w:rsidRDefault="00D56EDE" w:rsidP="00D56EDE">
      <w:pPr>
        <w:pStyle w:val="titoloprinc0"/>
        <w:rPr>
          <w:color w:val="002060"/>
        </w:rPr>
      </w:pPr>
      <w:r w:rsidRPr="00D56EDE">
        <w:rPr>
          <w:color w:val="002060"/>
        </w:rPr>
        <w:t>RISULTATI</w:t>
      </w:r>
    </w:p>
    <w:p w14:paraId="6977B994" w14:textId="77777777" w:rsidR="00D56EDE" w:rsidRPr="00D56EDE" w:rsidRDefault="00D56EDE" w:rsidP="00D56EDE">
      <w:pPr>
        <w:pStyle w:val="breakline"/>
        <w:rPr>
          <w:color w:val="002060"/>
        </w:rPr>
      </w:pPr>
    </w:p>
    <w:p w14:paraId="31174FB6" w14:textId="77777777" w:rsidR="00D56EDE" w:rsidRPr="00D56EDE" w:rsidRDefault="00D56EDE" w:rsidP="00D56EDE">
      <w:pPr>
        <w:pStyle w:val="sottotitolocampionato10"/>
        <w:rPr>
          <w:color w:val="002060"/>
        </w:rPr>
      </w:pPr>
      <w:r w:rsidRPr="00D56EDE">
        <w:rPr>
          <w:color w:val="002060"/>
        </w:rPr>
        <w:t>RISULTATI UFFICIALI GARE DEL 23/02/2025</w:t>
      </w:r>
    </w:p>
    <w:p w14:paraId="4B717C95" w14:textId="77777777" w:rsidR="003E0335" w:rsidRPr="003E0335" w:rsidRDefault="003E0335"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1F9A0BB2" w14:textId="77777777" w:rsidR="00D56EDE" w:rsidRPr="00D56EDE" w:rsidRDefault="00D56EDE" w:rsidP="00D56E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6EDE" w:rsidRPr="00D56EDE" w14:paraId="25CC5AE4"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10C5AD57"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F6655" w14:textId="77777777" w:rsidR="00D56EDE" w:rsidRPr="00D56EDE" w:rsidRDefault="00D56EDE" w:rsidP="00AC08F3">
                  <w:pPr>
                    <w:pStyle w:val="headertabella0"/>
                    <w:rPr>
                      <w:color w:val="002060"/>
                    </w:rPr>
                  </w:pPr>
                  <w:r w:rsidRPr="00D56EDE">
                    <w:rPr>
                      <w:color w:val="002060"/>
                    </w:rPr>
                    <w:lastRenderedPageBreak/>
                    <w:t>GIRONE G - 2 Giornata - A</w:t>
                  </w:r>
                </w:p>
              </w:tc>
            </w:tr>
            <w:tr w:rsidR="00D56EDE" w:rsidRPr="00D56EDE" w14:paraId="49913033"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9789CC" w14:textId="77777777" w:rsidR="00D56EDE" w:rsidRPr="00D56EDE" w:rsidRDefault="00D56EDE" w:rsidP="00AC08F3">
                  <w:pPr>
                    <w:pStyle w:val="rowtabella0"/>
                    <w:rPr>
                      <w:color w:val="002060"/>
                    </w:rPr>
                  </w:pPr>
                  <w:r w:rsidRPr="00D56EDE">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E0A82" w14:textId="77777777" w:rsidR="00D56EDE" w:rsidRPr="00D56EDE" w:rsidRDefault="00D56EDE" w:rsidP="00AC08F3">
                  <w:pPr>
                    <w:pStyle w:val="rowtabella0"/>
                    <w:rPr>
                      <w:color w:val="002060"/>
                    </w:rPr>
                  </w:pPr>
                  <w:r w:rsidRPr="00D56EDE">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60E4B" w14:textId="77777777" w:rsidR="00D56EDE" w:rsidRPr="00D56EDE" w:rsidRDefault="00D56EDE" w:rsidP="00AC08F3">
                  <w:pPr>
                    <w:pStyle w:val="rowtabella0"/>
                    <w:jc w:val="center"/>
                    <w:rPr>
                      <w:color w:val="002060"/>
                    </w:rPr>
                  </w:pPr>
                  <w:r w:rsidRPr="00D56ED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F30D6" w14:textId="77777777" w:rsidR="00D56EDE" w:rsidRPr="00D56EDE" w:rsidRDefault="00D56EDE" w:rsidP="00AC08F3">
                  <w:pPr>
                    <w:pStyle w:val="rowtabella0"/>
                    <w:jc w:val="center"/>
                    <w:rPr>
                      <w:color w:val="002060"/>
                    </w:rPr>
                  </w:pPr>
                  <w:r w:rsidRPr="00D56EDE">
                    <w:rPr>
                      <w:color w:val="002060"/>
                    </w:rPr>
                    <w:t> </w:t>
                  </w:r>
                </w:p>
              </w:tc>
            </w:tr>
            <w:tr w:rsidR="00D56EDE" w:rsidRPr="00D56EDE" w14:paraId="0D2BD71F"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F2DFAE" w14:textId="77777777" w:rsidR="00D56EDE" w:rsidRPr="00D56EDE" w:rsidRDefault="00D56EDE" w:rsidP="00AC08F3">
                  <w:pPr>
                    <w:pStyle w:val="rowtabella0"/>
                    <w:rPr>
                      <w:color w:val="002060"/>
                    </w:rPr>
                  </w:pPr>
                  <w:r w:rsidRPr="00D56EDE">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7BF72B" w14:textId="77777777" w:rsidR="00D56EDE" w:rsidRPr="00D56EDE" w:rsidRDefault="00D56EDE" w:rsidP="00AC08F3">
                  <w:pPr>
                    <w:pStyle w:val="rowtabella0"/>
                    <w:rPr>
                      <w:color w:val="002060"/>
                    </w:rPr>
                  </w:pPr>
                  <w:r w:rsidRPr="00D56EDE">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C6081B" w14:textId="77777777" w:rsidR="00D56EDE" w:rsidRPr="00D56EDE" w:rsidRDefault="00D56EDE" w:rsidP="00AC08F3">
                  <w:pPr>
                    <w:pStyle w:val="rowtabella0"/>
                    <w:jc w:val="center"/>
                    <w:rPr>
                      <w:color w:val="002060"/>
                    </w:rPr>
                  </w:pPr>
                  <w:r w:rsidRPr="00D56ED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31EBB1" w14:textId="77777777" w:rsidR="00D56EDE" w:rsidRPr="00D56EDE" w:rsidRDefault="00D56EDE" w:rsidP="00AC08F3">
                  <w:pPr>
                    <w:pStyle w:val="rowtabella0"/>
                    <w:jc w:val="center"/>
                    <w:rPr>
                      <w:color w:val="002060"/>
                    </w:rPr>
                  </w:pPr>
                  <w:r w:rsidRPr="00D56EDE">
                    <w:rPr>
                      <w:color w:val="002060"/>
                    </w:rPr>
                    <w:t> </w:t>
                  </w:r>
                </w:p>
              </w:tc>
            </w:tr>
            <w:tr w:rsidR="00D56EDE" w:rsidRPr="00D56EDE" w14:paraId="3D85FB65"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E8705D" w14:textId="77777777" w:rsidR="00D56EDE" w:rsidRPr="00D56EDE" w:rsidRDefault="00D56EDE" w:rsidP="00AC08F3">
                  <w:pPr>
                    <w:pStyle w:val="rowtabella0"/>
                    <w:rPr>
                      <w:color w:val="002060"/>
                    </w:rPr>
                  </w:pPr>
                  <w:r w:rsidRPr="00D56ED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B9127" w14:textId="77777777" w:rsidR="00D56EDE" w:rsidRPr="00D56EDE" w:rsidRDefault="00D56EDE" w:rsidP="00AC08F3">
                  <w:pPr>
                    <w:pStyle w:val="rowtabella0"/>
                    <w:rPr>
                      <w:color w:val="002060"/>
                    </w:rPr>
                  </w:pPr>
                  <w:r w:rsidRPr="00D56EDE">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C5831" w14:textId="77777777" w:rsidR="00D56EDE" w:rsidRPr="00D56EDE" w:rsidRDefault="00D56EDE" w:rsidP="00AC08F3">
                  <w:pPr>
                    <w:pStyle w:val="rowtabella0"/>
                    <w:jc w:val="center"/>
                    <w:rPr>
                      <w:color w:val="002060"/>
                    </w:rPr>
                  </w:pPr>
                  <w:r w:rsidRPr="00D56EDE">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00D2B" w14:textId="77777777" w:rsidR="00D56EDE" w:rsidRPr="00D56EDE" w:rsidRDefault="00D56EDE" w:rsidP="00AC08F3">
                  <w:pPr>
                    <w:pStyle w:val="rowtabella0"/>
                    <w:jc w:val="center"/>
                    <w:rPr>
                      <w:color w:val="002060"/>
                    </w:rPr>
                  </w:pPr>
                  <w:r w:rsidRPr="00D56EDE">
                    <w:rPr>
                      <w:color w:val="002060"/>
                    </w:rPr>
                    <w:t> </w:t>
                  </w:r>
                </w:p>
              </w:tc>
            </w:tr>
            <w:tr w:rsidR="00D56EDE" w:rsidRPr="00D56EDE" w14:paraId="181B1EC1"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580A2430" w14:textId="77777777" w:rsidR="00D56EDE" w:rsidRPr="00D56EDE" w:rsidRDefault="00D56EDE" w:rsidP="00AC08F3">
                  <w:pPr>
                    <w:pStyle w:val="rowtabella0"/>
                    <w:rPr>
                      <w:color w:val="002060"/>
                    </w:rPr>
                  </w:pPr>
                  <w:r w:rsidRPr="00D56EDE">
                    <w:rPr>
                      <w:color w:val="002060"/>
                    </w:rPr>
                    <w:t>(1) - disputata il 22/02/2025</w:t>
                  </w:r>
                </w:p>
              </w:tc>
            </w:tr>
          </w:tbl>
          <w:p w14:paraId="6377995E" w14:textId="77777777" w:rsidR="00D56EDE" w:rsidRPr="00D56EDE" w:rsidRDefault="00D56EDE" w:rsidP="00AC08F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03931E92"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3A162" w14:textId="77777777" w:rsidR="00D56EDE" w:rsidRPr="00D56EDE" w:rsidRDefault="00D56EDE" w:rsidP="00AC08F3">
                  <w:pPr>
                    <w:pStyle w:val="headertabella0"/>
                    <w:rPr>
                      <w:color w:val="002060"/>
                    </w:rPr>
                  </w:pPr>
                  <w:r w:rsidRPr="00D56EDE">
                    <w:rPr>
                      <w:color w:val="002060"/>
                    </w:rPr>
                    <w:t>GIRONE SA - 2 Giornata - A</w:t>
                  </w:r>
                </w:p>
              </w:tc>
            </w:tr>
            <w:tr w:rsidR="00D56EDE" w:rsidRPr="00D56EDE" w14:paraId="4E42E703"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088528" w14:textId="77777777" w:rsidR="00D56EDE" w:rsidRPr="00D56EDE" w:rsidRDefault="00D56EDE" w:rsidP="00AC08F3">
                  <w:pPr>
                    <w:pStyle w:val="rowtabella0"/>
                    <w:rPr>
                      <w:color w:val="002060"/>
                    </w:rPr>
                  </w:pPr>
                  <w:r w:rsidRPr="00D56EDE">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91942" w14:textId="77777777" w:rsidR="00D56EDE" w:rsidRPr="00D56EDE" w:rsidRDefault="00D56EDE" w:rsidP="00AC08F3">
                  <w:pPr>
                    <w:pStyle w:val="rowtabella0"/>
                    <w:rPr>
                      <w:color w:val="002060"/>
                    </w:rPr>
                  </w:pPr>
                  <w:r w:rsidRPr="00D56EDE">
                    <w:rPr>
                      <w:color w:val="002060"/>
                    </w:rPr>
                    <w:t>- AMICI DEL CENTROSOCIOSQ.B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AEEFC" w14:textId="77777777" w:rsidR="00D56EDE" w:rsidRPr="00D56EDE" w:rsidRDefault="00D56EDE" w:rsidP="00AC08F3">
                  <w:pPr>
                    <w:pStyle w:val="rowtabella0"/>
                    <w:jc w:val="center"/>
                    <w:rPr>
                      <w:color w:val="002060"/>
                    </w:rPr>
                  </w:pPr>
                  <w:r w:rsidRPr="00D56ED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F3CF9" w14:textId="77777777" w:rsidR="00D56EDE" w:rsidRPr="00D56EDE" w:rsidRDefault="00D56EDE" w:rsidP="00AC08F3">
                  <w:pPr>
                    <w:pStyle w:val="rowtabella0"/>
                    <w:jc w:val="center"/>
                    <w:rPr>
                      <w:color w:val="002060"/>
                    </w:rPr>
                  </w:pPr>
                  <w:r w:rsidRPr="00D56EDE">
                    <w:rPr>
                      <w:color w:val="002060"/>
                    </w:rPr>
                    <w:t> </w:t>
                  </w:r>
                </w:p>
              </w:tc>
            </w:tr>
            <w:tr w:rsidR="00D56EDE" w:rsidRPr="00D56EDE" w14:paraId="6EAAE257"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A52DA9" w14:textId="77777777" w:rsidR="00D56EDE" w:rsidRPr="00D56EDE" w:rsidRDefault="00D56EDE" w:rsidP="00AC08F3">
                  <w:pPr>
                    <w:pStyle w:val="rowtabella0"/>
                    <w:rPr>
                      <w:color w:val="002060"/>
                    </w:rPr>
                  </w:pPr>
                  <w:r w:rsidRPr="00D56EDE">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5A8DA" w14:textId="77777777" w:rsidR="00D56EDE" w:rsidRPr="00D56EDE" w:rsidRDefault="00D56EDE" w:rsidP="00AC08F3">
                  <w:pPr>
                    <w:pStyle w:val="rowtabella0"/>
                    <w:rPr>
                      <w:color w:val="002060"/>
                    </w:rPr>
                  </w:pPr>
                  <w:r w:rsidRPr="00D56EDE">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B81CC" w14:textId="77777777" w:rsidR="00D56EDE" w:rsidRPr="00D56EDE" w:rsidRDefault="00D56EDE" w:rsidP="00AC08F3">
                  <w:pPr>
                    <w:pStyle w:val="rowtabella0"/>
                    <w:jc w:val="center"/>
                    <w:rPr>
                      <w:color w:val="002060"/>
                    </w:rPr>
                  </w:pPr>
                  <w:r w:rsidRPr="00D56ED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F3757" w14:textId="77777777" w:rsidR="00D56EDE" w:rsidRPr="00D56EDE" w:rsidRDefault="00D56EDE" w:rsidP="00AC08F3">
                  <w:pPr>
                    <w:pStyle w:val="rowtabella0"/>
                    <w:jc w:val="center"/>
                    <w:rPr>
                      <w:color w:val="002060"/>
                    </w:rPr>
                  </w:pPr>
                  <w:r w:rsidRPr="00D56EDE">
                    <w:rPr>
                      <w:color w:val="002060"/>
                    </w:rPr>
                    <w:t> </w:t>
                  </w:r>
                </w:p>
              </w:tc>
            </w:tr>
            <w:tr w:rsidR="00D56EDE" w:rsidRPr="00D56EDE" w14:paraId="7792E0D8"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2CBA065D" w14:textId="77777777" w:rsidR="00D56EDE" w:rsidRPr="00D56EDE" w:rsidRDefault="00D56EDE" w:rsidP="00AC08F3">
                  <w:pPr>
                    <w:pStyle w:val="rowtabella0"/>
                    <w:rPr>
                      <w:color w:val="002060"/>
                    </w:rPr>
                  </w:pPr>
                  <w:r w:rsidRPr="00D56EDE">
                    <w:rPr>
                      <w:color w:val="002060"/>
                    </w:rPr>
                    <w:t>(1) - disputata il 22/02/2025</w:t>
                  </w:r>
                </w:p>
              </w:tc>
            </w:tr>
          </w:tbl>
          <w:p w14:paraId="58C8AE1C" w14:textId="77777777" w:rsidR="00D56EDE" w:rsidRPr="00D56EDE" w:rsidRDefault="00D56EDE" w:rsidP="00AC08F3">
            <w:pPr>
              <w:rPr>
                <w:color w:val="002060"/>
              </w:rPr>
            </w:pPr>
          </w:p>
        </w:tc>
      </w:tr>
    </w:tbl>
    <w:p w14:paraId="2BC793D4" w14:textId="77777777" w:rsidR="00D56EDE" w:rsidRPr="00D56EDE" w:rsidRDefault="00D56EDE" w:rsidP="00D56ED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56EDE" w:rsidRPr="00D56EDE" w14:paraId="4E46133E"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7A2DE0F9"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EEBEE" w14:textId="77777777" w:rsidR="00D56EDE" w:rsidRPr="00D56EDE" w:rsidRDefault="00D56EDE" w:rsidP="00AC08F3">
                  <w:pPr>
                    <w:pStyle w:val="headertabella0"/>
                    <w:rPr>
                      <w:color w:val="002060"/>
                    </w:rPr>
                  </w:pPr>
                  <w:r w:rsidRPr="00D56EDE">
                    <w:rPr>
                      <w:color w:val="002060"/>
                    </w:rPr>
                    <w:t>GIRONE SB - 2 Giornata - A</w:t>
                  </w:r>
                </w:p>
              </w:tc>
            </w:tr>
            <w:tr w:rsidR="00D56EDE" w:rsidRPr="00D56EDE" w14:paraId="77042564"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1CB6A7" w14:textId="77777777" w:rsidR="00D56EDE" w:rsidRPr="00D56EDE" w:rsidRDefault="00D56EDE" w:rsidP="00AC08F3">
                  <w:pPr>
                    <w:pStyle w:val="rowtabella0"/>
                    <w:rPr>
                      <w:color w:val="002060"/>
                    </w:rPr>
                  </w:pPr>
                  <w:r w:rsidRPr="00D56EDE">
                    <w:rPr>
                      <w:color w:val="002060"/>
                    </w:rPr>
                    <w:t xml:space="preserve">CALCIO A 5 CORINALDO </w:t>
                  </w:r>
                  <w:proofErr w:type="gramStart"/>
                  <w:r w:rsidRPr="00D56EDE">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80ACB" w14:textId="77777777" w:rsidR="00D56EDE" w:rsidRPr="00D56EDE" w:rsidRDefault="00D56EDE" w:rsidP="00AC08F3">
                  <w:pPr>
                    <w:pStyle w:val="rowtabella0"/>
                    <w:rPr>
                      <w:color w:val="002060"/>
                    </w:rPr>
                  </w:pPr>
                  <w:r w:rsidRPr="00D56ED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2FDB1" w14:textId="77777777" w:rsidR="00D56EDE" w:rsidRPr="00D56EDE" w:rsidRDefault="00D56EDE" w:rsidP="00AC08F3">
                  <w:pPr>
                    <w:pStyle w:val="rowtabella0"/>
                    <w:jc w:val="center"/>
                    <w:rPr>
                      <w:color w:val="002060"/>
                    </w:rPr>
                  </w:pPr>
                  <w:r w:rsidRPr="00D56ED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B3103" w14:textId="77777777" w:rsidR="00D56EDE" w:rsidRPr="00D56EDE" w:rsidRDefault="00D56EDE" w:rsidP="00AC08F3">
                  <w:pPr>
                    <w:pStyle w:val="rowtabella0"/>
                    <w:jc w:val="center"/>
                    <w:rPr>
                      <w:color w:val="002060"/>
                    </w:rPr>
                  </w:pPr>
                  <w:r w:rsidRPr="00D56EDE">
                    <w:rPr>
                      <w:color w:val="002060"/>
                    </w:rPr>
                    <w:t> </w:t>
                  </w:r>
                </w:p>
              </w:tc>
            </w:tr>
            <w:tr w:rsidR="00D56EDE" w:rsidRPr="00D56EDE" w14:paraId="53A7751E"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B5D58" w14:textId="77777777" w:rsidR="00D56EDE" w:rsidRPr="00D56EDE" w:rsidRDefault="00D56EDE" w:rsidP="00AC08F3">
                  <w:pPr>
                    <w:pStyle w:val="rowtabella0"/>
                    <w:rPr>
                      <w:color w:val="002060"/>
                    </w:rPr>
                  </w:pPr>
                  <w:r w:rsidRPr="00D56EDE">
                    <w:rPr>
                      <w:color w:val="002060"/>
                    </w:rPr>
                    <w:t>ITALSERVICE C5 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D8E817" w14:textId="77777777" w:rsidR="00D56EDE" w:rsidRPr="00D56EDE" w:rsidRDefault="00D56EDE" w:rsidP="00AC08F3">
                  <w:pPr>
                    <w:pStyle w:val="rowtabella0"/>
                    <w:rPr>
                      <w:color w:val="002060"/>
                    </w:rPr>
                  </w:pPr>
                  <w:r w:rsidRPr="00D56EDE">
                    <w:rPr>
                      <w:color w:val="002060"/>
                    </w:rPr>
                    <w:t xml:space="preserve">- AUDAX 1970 </w:t>
                  </w:r>
                  <w:proofErr w:type="gramStart"/>
                  <w:r w:rsidRPr="00D56EDE">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4C7C37" w14:textId="77777777" w:rsidR="00D56EDE" w:rsidRPr="00D56EDE" w:rsidRDefault="00D56EDE" w:rsidP="00AC08F3">
                  <w:pPr>
                    <w:pStyle w:val="rowtabella0"/>
                    <w:jc w:val="center"/>
                    <w:rPr>
                      <w:color w:val="002060"/>
                    </w:rPr>
                  </w:pPr>
                  <w:r w:rsidRPr="00D56EDE">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63D38" w14:textId="77777777" w:rsidR="00D56EDE" w:rsidRPr="00D56EDE" w:rsidRDefault="00D56EDE" w:rsidP="00AC08F3">
                  <w:pPr>
                    <w:pStyle w:val="rowtabella0"/>
                    <w:jc w:val="center"/>
                    <w:rPr>
                      <w:color w:val="002060"/>
                    </w:rPr>
                  </w:pPr>
                  <w:r w:rsidRPr="00D56EDE">
                    <w:rPr>
                      <w:color w:val="002060"/>
                    </w:rPr>
                    <w:t> </w:t>
                  </w:r>
                </w:p>
              </w:tc>
            </w:tr>
            <w:tr w:rsidR="00D56EDE" w:rsidRPr="00D56EDE" w14:paraId="6A5B9C1D"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44EFB1" w14:textId="77777777" w:rsidR="00D56EDE" w:rsidRPr="00D56EDE" w:rsidRDefault="00D56EDE" w:rsidP="00AC08F3">
                  <w:pPr>
                    <w:pStyle w:val="rowtabella0"/>
                    <w:rPr>
                      <w:color w:val="002060"/>
                    </w:rPr>
                  </w:pPr>
                  <w:r w:rsidRPr="00D56EDE">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C3371" w14:textId="77777777" w:rsidR="00D56EDE" w:rsidRPr="00D56EDE" w:rsidRDefault="00D56EDE" w:rsidP="00AC08F3">
                  <w:pPr>
                    <w:pStyle w:val="rowtabella0"/>
                    <w:rPr>
                      <w:color w:val="002060"/>
                    </w:rPr>
                  </w:pPr>
                  <w:r w:rsidRPr="00D56EDE">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E3D3B" w14:textId="77777777" w:rsidR="00D56EDE" w:rsidRPr="00D56EDE" w:rsidRDefault="00D56EDE" w:rsidP="00AC08F3">
                  <w:pPr>
                    <w:pStyle w:val="rowtabella0"/>
                    <w:jc w:val="center"/>
                    <w:rPr>
                      <w:color w:val="002060"/>
                    </w:rPr>
                  </w:pPr>
                  <w:r w:rsidRPr="00D56EDE">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FEFB3" w14:textId="77777777" w:rsidR="00D56EDE" w:rsidRPr="00D56EDE" w:rsidRDefault="00D56EDE" w:rsidP="00AC08F3">
                  <w:pPr>
                    <w:pStyle w:val="rowtabella0"/>
                    <w:jc w:val="center"/>
                    <w:rPr>
                      <w:color w:val="002060"/>
                    </w:rPr>
                  </w:pPr>
                  <w:r w:rsidRPr="00D56EDE">
                    <w:rPr>
                      <w:color w:val="002060"/>
                    </w:rPr>
                    <w:t> </w:t>
                  </w:r>
                </w:p>
              </w:tc>
            </w:tr>
            <w:tr w:rsidR="00D56EDE" w:rsidRPr="00D56EDE" w14:paraId="0766C8F6"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5780E890" w14:textId="77777777" w:rsidR="00D56EDE" w:rsidRPr="00D56EDE" w:rsidRDefault="00D56EDE" w:rsidP="00AC08F3">
                  <w:pPr>
                    <w:pStyle w:val="rowtabella0"/>
                    <w:rPr>
                      <w:color w:val="002060"/>
                    </w:rPr>
                  </w:pPr>
                  <w:r w:rsidRPr="00D56EDE">
                    <w:rPr>
                      <w:color w:val="002060"/>
                    </w:rPr>
                    <w:t>(1) - disputata il 22/02/2025</w:t>
                  </w:r>
                </w:p>
              </w:tc>
            </w:tr>
          </w:tbl>
          <w:p w14:paraId="0D384762" w14:textId="77777777" w:rsidR="00D56EDE" w:rsidRPr="00D56EDE" w:rsidRDefault="00D56EDE" w:rsidP="00AC08F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6B74E541"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72F0D" w14:textId="77777777" w:rsidR="00D56EDE" w:rsidRPr="00D56EDE" w:rsidRDefault="00D56EDE" w:rsidP="00AC08F3">
                  <w:pPr>
                    <w:pStyle w:val="headertabella0"/>
                    <w:rPr>
                      <w:color w:val="002060"/>
                    </w:rPr>
                  </w:pPr>
                  <w:r w:rsidRPr="00D56EDE">
                    <w:rPr>
                      <w:color w:val="002060"/>
                    </w:rPr>
                    <w:t>GIRONE SC - 2 Giornata - A</w:t>
                  </w:r>
                </w:p>
              </w:tc>
            </w:tr>
            <w:tr w:rsidR="00D56EDE" w:rsidRPr="00D56EDE" w14:paraId="23D79481"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BDF27" w14:textId="77777777" w:rsidR="00D56EDE" w:rsidRPr="00D56EDE" w:rsidRDefault="00D56EDE" w:rsidP="00AC08F3">
                  <w:pPr>
                    <w:pStyle w:val="rowtabella0"/>
                    <w:rPr>
                      <w:color w:val="002060"/>
                    </w:rPr>
                  </w:pPr>
                  <w:r w:rsidRPr="00D56EDE">
                    <w:rPr>
                      <w:color w:val="002060"/>
                    </w:rPr>
                    <w:t>AMICI DEL CENTROSOCIOSQ.C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CD4C7" w14:textId="77777777" w:rsidR="00D56EDE" w:rsidRPr="00D56EDE" w:rsidRDefault="00D56EDE" w:rsidP="00AC08F3">
                  <w:pPr>
                    <w:pStyle w:val="rowtabella0"/>
                    <w:rPr>
                      <w:color w:val="002060"/>
                    </w:rPr>
                  </w:pPr>
                  <w:r w:rsidRPr="00D56EDE">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BA8A4" w14:textId="77777777" w:rsidR="00D56EDE" w:rsidRPr="00D56EDE" w:rsidRDefault="00D56EDE" w:rsidP="00AC08F3">
                  <w:pPr>
                    <w:pStyle w:val="rowtabella0"/>
                    <w:jc w:val="center"/>
                    <w:rPr>
                      <w:color w:val="002060"/>
                    </w:rPr>
                  </w:pPr>
                  <w:r w:rsidRPr="00D56EDE">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166F4" w14:textId="77777777" w:rsidR="00D56EDE" w:rsidRPr="00D56EDE" w:rsidRDefault="00D56EDE" w:rsidP="00AC08F3">
                  <w:pPr>
                    <w:pStyle w:val="rowtabella0"/>
                    <w:jc w:val="center"/>
                    <w:rPr>
                      <w:color w:val="002060"/>
                    </w:rPr>
                  </w:pPr>
                  <w:r w:rsidRPr="00D56EDE">
                    <w:rPr>
                      <w:color w:val="002060"/>
                    </w:rPr>
                    <w:t> </w:t>
                  </w:r>
                </w:p>
              </w:tc>
            </w:tr>
            <w:tr w:rsidR="00D56EDE" w:rsidRPr="00D56EDE" w14:paraId="32F44920"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68E811" w14:textId="77777777" w:rsidR="00D56EDE" w:rsidRPr="00D56EDE" w:rsidRDefault="00D56EDE" w:rsidP="00AC08F3">
                  <w:pPr>
                    <w:pStyle w:val="rowtabella0"/>
                    <w:rPr>
                      <w:color w:val="002060"/>
                    </w:rPr>
                  </w:pPr>
                  <w:r w:rsidRPr="00D56EDE">
                    <w:rPr>
                      <w:color w:val="002060"/>
                    </w:rPr>
                    <w:t>(1) FABRIANO CERRETO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B876D" w14:textId="77777777" w:rsidR="00D56EDE" w:rsidRPr="00D56EDE" w:rsidRDefault="00D56EDE" w:rsidP="00AC08F3">
                  <w:pPr>
                    <w:pStyle w:val="rowtabella0"/>
                    <w:rPr>
                      <w:color w:val="002060"/>
                    </w:rPr>
                  </w:pPr>
                  <w:r w:rsidRPr="00D56EDE">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743BB" w14:textId="77777777" w:rsidR="00D56EDE" w:rsidRPr="00D56EDE" w:rsidRDefault="00D56EDE" w:rsidP="00AC08F3">
                  <w:pPr>
                    <w:pStyle w:val="rowtabella0"/>
                    <w:jc w:val="center"/>
                    <w:rPr>
                      <w:color w:val="002060"/>
                    </w:rPr>
                  </w:pPr>
                  <w:r w:rsidRPr="00D56EDE">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E1C67" w14:textId="77777777" w:rsidR="00D56EDE" w:rsidRPr="00D56EDE" w:rsidRDefault="00D56EDE" w:rsidP="00AC08F3">
                  <w:pPr>
                    <w:pStyle w:val="rowtabella0"/>
                    <w:jc w:val="center"/>
                    <w:rPr>
                      <w:color w:val="002060"/>
                    </w:rPr>
                  </w:pPr>
                  <w:r w:rsidRPr="00D56EDE">
                    <w:rPr>
                      <w:color w:val="002060"/>
                    </w:rPr>
                    <w:t> </w:t>
                  </w:r>
                </w:p>
              </w:tc>
            </w:tr>
            <w:tr w:rsidR="00D56EDE" w:rsidRPr="00D56EDE" w14:paraId="6092B618"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60A622D2" w14:textId="77777777" w:rsidR="00D56EDE" w:rsidRPr="00D56EDE" w:rsidRDefault="00D56EDE" w:rsidP="00AC08F3">
                  <w:pPr>
                    <w:pStyle w:val="rowtabella0"/>
                    <w:rPr>
                      <w:color w:val="002060"/>
                    </w:rPr>
                  </w:pPr>
                  <w:r w:rsidRPr="00D56EDE">
                    <w:rPr>
                      <w:color w:val="002060"/>
                    </w:rPr>
                    <w:t>(1) - disputata il 22/02/2025</w:t>
                  </w:r>
                </w:p>
              </w:tc>
            </w:tr>
          </w:tbl>
          <w:p w14:paraId="77608E75" w14:textId="77777777" w:rsidR="00D56EDE" w:rsidRPr="00D56EDE" w:rsidRDefault="00D56EDE" w:rsidP="00AC08F3">
            <w:pPr>
              <w:rPr>
                <w:color w:val="002060"/>
              </w:rPr>
            </w:pPr>
          </w:p>
        </w:tc>
      </w:tr>
    </w:tbl>
    <w:p w14:paraId="715D0B5C" w14:textId="77777777" w:rsidR="00D56EDE" w:rsidRPr="00D56EDE" w:rsidRDefault="00D56EDE" w:rsidP="00D56ED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56EDE" w:rsidRPr="00D56EDE" w14:paraId="735AF1B1"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56EDE" w:rsidRPr="00D56EDE" w14:paraId="54A9220B"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9C076" w14:textId="77777777" w:rsidR="00D56EDE" w:rsidRPr="00D56EDE" w:rsidRDefault="00D56EDE" w:rsidP="00AC08F3">
                  <w:pPr>
                    <w:pStyle w:val="headertabella0"/>
                    <w:rPr>
                      <w:color w:val="002060"/>
                    </w:rPr>
                  </w:pPr>
                  <w:r w:rsidRPr="00D56EDE">
                    <w:rPr>
                      <w:color w:val="002060"/>
                    </w:rPr>
                    <w:t>GIRONE SD - 2 Giornata - A</w:t>
                  </w:r>
                </w:p>
              </w:tc>
            </w:tr>
            <w:tr w:rsidR="00D56EDE" w:rsidRPr="00D56EDE" w14:paraId="6FA6BEBD"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8BDC28" w14:textId="77777777" w:rsidR="00D56EDE" w:rsidRPr="00D56EDE" w:rsidRDefault="00D56EDE" w:rsidP="00AC08F3">
                  <w:pPr>
                    <w:pStyle w:val="rowtabella0"/>
                    <w:rPr>
                      <w:color w:val="002060"/>
                    </w:rPr>
                  </w:pPr>
                  <w:r w:rsidRPr="00D56EDE">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9D468" w14:textId="77777777" w:rsidR="00D56EDE" w:rsidRPr="00D56EDE" w:rsidRDefault="00D56EDE" w:rsidP="00AC08F3">
                  <w:pPr>
                    <w:pStyle w:val="rowtabella0"/>
                    <w:rPr>
                      <w:color w:val="002060"/>
                    </w:rPr>
                  </w:pPr>
                  <w:r w:rsidRPr="00D56EDE">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66696" w14:textId="77777777" w:rsidR="00D56EDE" w:rsidRPr="00D56EDE" w:rsidRDefault="00D56EDE" w:rsidP="00AC08F3">
                  <w:pPr>
                    <w:pStyle w:val="rowtabella0"/>
                    <w:jc w:val="center"/>
                    <w:rPr>
                      <w:color w:val="002060"/>
                    </w:rPr>
                  </w:pPr>
                  <w:r w:rsidRPr="00D56ED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A42EF" w14:textId="77777777" w:rsidR="00D56EDE" w:rsidRPr="00D56EDE" w:rsidRDefault="00D56EDE" w:rsidP="00AC08F3">
                  <w:pPr>
                    <w:pStyle w:val="rowtabella0"/>
                    <w:jc w:val="center"/>
                    <w:rPr>
                      <w:color w:val="002060"/>
                    </w:rPr>
                  </w:pPr>
                  <w:r w:rsidRPr="00D56EDE">
                    <w:rPr>
                      <w:color w:val="002060"/>
                    </w:rPr>
                    <w:t> </w:t>
                  </w:r>
                </w:p>
              </w:tc>
            </w:tr>
            <w:tr w:rsidR="00D56EDE" w:rsidRPr="00D56EDE" w14:paraId="03D1A362" w14:textId="77777777" w:rsidTr="00AC08F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F03DE3" w14:textId="77777777" w:rsidR="00D56EDE" w:rsidRPr="00D56EDE" w:rsidRDefault="00D56EDE" w:rsidP="00AC08F3">
                  <w:pPr>
                    <w:pStyle w:val="rowtabella0"/>
                    <w:rPr>
                      <w:color w:val="002060"/>
                    </w:rPr>
                  </w:pPr>
                  <w:r w:rsidRPr="00D56ED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831697" w14:textId="77777777" w:rsidR="00D56EDE" w:rsidRPr="00D56EDE" w:rsidRDefault="00D56EDE" w:rsidP="00AC08F3">
                  <w:pPr>
                    <w:pStyle w:val="rowtabella0"/>
                    <w:rPr>
                      <w:color w:val="002060"/>
                    </w:rPr>
                  </w:pPr>
                  <w:r w:rsidRPr="00D56ED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0672B3" w14:textId="77777777" w:rsidR="00D56EDE" w:rsidRPr="00D56EDE" w:rsidRDefault="00D56EDE" w:rsidP="00AC08F3">
                  <w:pPr>
                    <w:pStyle w:val="rowtabella0"/>
                    <w:jc w:val="center"/>
                    <w:rPr>
                      <w:color w:val="002060"/>
                    </w:rPr>
                  </w:pPr>
                  <w:r w:rsidRPr="00D56EDE">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6B20AF" w14:textId="77777777" w:rsidR="00D56EDE" w:rsidRPr="00D56EDE" w:rsidRDefault="00D56EDE" w:rsidP="00AC08F3">
                  <w:pPr>
                    <w:pStyle w:val="rowtabella0"/>
                    <w:jc w:val="center"/>
                    <w:rPr>
                      <w:color w:val="002060"/>
                    </w:rPr>
                  </w:pPr>
                  <w:r w:rsidRPr="00D56EDE">
                    <w:rPr>
                      <w:color w:val="002060"/>
                    </w:rPr>
                    <w:t> </w:t>
                  </w:r>
                </w:p>
              </w:tc>
            </w:tr>
            <w:tr w:rsidR="00D56EDE" w:rsidRPr="00D56EDE" w14:paraId="3CD0F829"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596DC" w14:textId="77777777" w:rsidR="00D56EDE" w:rsidRPr="00D56EDE" w:rsidRDefault="00D56EDE" w:rsidP="00AC08F3">
                  <w:pPr>
                    <w:pStyle w:val="rowtabella0"/>
                    <w:rPr>
                      <w:color w:val="002060"/>
                    </w:rPr>
                  </w:pPr>
                  <w:r w:rsidRPr="00D56EDE">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9287F" w14:textId="77777777" w:rsidR="00D56EDE" w:rsidRPr="00D56EDE" w:rsidRDefault="00D56EDE" w:rsidP="00AC08F3">
                  <w:pPr>
                    <w:pStyle w:val="rowtabella0"/>
                    <w:rPr>
                      <w:color w:val="002060"/>
                    </w:rPr>
                  </w:pPr>
                  <w:r w:rsidRPr="00D56EDE">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38147" w14:textId="77777777" w:rsidR="00D56EDE" w:rsidRPr="00D56EDE" w:rsidRDefault="00D56EDE" w:rsidP="00AC08F3">
                  <w:pPr>
                    <w:pStyle w:val="rowtabella0"/>
                    <w:jc w:val="center"/>
                    <w:rPr>
                      <w:color w:val="002060"/>
                    </w:rPr>
                  </w:pPr>
                  <w:r w:rsidRPr="00D56EDE">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36546" w14:textId="77777777" w:rsidR="00D56EDE" w:rsidRPr="00D56EDE" w:rsidRDefault="00D56EDE" w:rsidP="00AC08F3">
                  <w:pPr>
                    <w:pStyle w:val="rowtabella0"/>
                    <w:jc w:val="center"/>
                    <w:rPr>
                      <w:color w:val="002060"/>
                    </w:rPr>
                  </w:pPr>
                  <w:r w:rsidRPr="00D56EDE">
                    <w:rPr>
                      <w:color w:val="002060"/>
                    </w:rPr>
                    <w:t> </w:t>
                  </w:r>
                </w:p>
              </w:tc>
            </w:tr>
            <w:tr w:rsidR="00D56EDE" w:rsidRPr="00D56EDE" w14:paraId="50670D8E"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37CD0C8B" w14:textId="77777777" w:rsidR="00D56EDE" w:rsidRPr="00D56EDE" w:rsidRDefault="00D56EDE" w:rsidP="00AC08F3">
                  <w:pPr>
                    <w:pStyle w:val="rowtabella0"/>
                    <w:rPr>
                      <w:color w:val="002060"/>
                    </w:rPr>
                  </w:pPr>
                  <w:r w:rsidRPr="00D56EDE">
                    <w:rPr>
                      <w:color w:val="002060"/>
                    </w:rPr>
                    <w:t>(1) - disputata il 25/02/2025</w:t>
                  </w:r>
                </w:p>
              </w:tc>
            </w:tr>
          </w:tbl>
          <w:p w14:paraId="1C7FF15B" w14:textId="77777777" w:rsidR="00D56EDE" w:rsidRPr="00D56EDE" w:rsidRDefault="00D56EDE" w:rsidP="00AC08F3">
            <w:pPr>
              <w:rPr>
                <w:color w:val="002060"/>
              </w:rPr>
            </w:pPr>
          </w:p>
        </w:tc>
      </w:tr>
    </w:tbl>
    <w:p w14:paraId="02F71801" w14:textId="77777777" w:rsidR="00D56EDE" w:rsidRPr="00D56EDE" w:rsidRDefault="00D56EDE" w:rsidP="00D56EDE">
      <w:pPr>
        <w:pStyle w:val="breakline"/>
        <w:rPr>
          <w:rFonts w:eastAsiaTheme="minorEastAsia"/>
          <w:color w:val="002060"/>
        </w:rPr>
      </w:pPr>
    </w:p>
    <w:p w14:paraId="5C6085D9" w14:textId="77777777" w:rsidR="00D56EDE" w:rsidRPr="00D56EDE" w:rsidRDefault="00D56EDE" w:rsidP="00D56EDE">
      <w:pPr>
        <w:pStyle w:val="breakline"/>
        <w:rPr>
          <w:color w:val="002060"/>
        </w:rPr>
      </w:pPr>
    </w:p>
    <w:p w14:paraId="7DFBCB78" w14:textId="77777777" w:rsidR="00D56EDE" w:rsidRPr="00D56EDE" w:rsidRDefault="00D56EDE" w:rsidP="00D56EDE">
      <w:pPr>
        <w:pStyle w:val="titoloprinc0"/>
        <w:rPr>
          <w:color w:val="002060"/>
        </w:rPr>
      </w:pPr>
      <w:r w:rsidRPr="00D56EDE">
        <w:rPr>
          <w:color w:val="002060"/>
        </w:rPr>
        <w:t>GIUDICE SPORTIVO</w:t>
      </w:r>
    </w:p>
    <w:p w14:paraId="3FB9B22E" w14:textId="77777777" w:rsidR="00D56EDE" w:rsidRPr="00D56EDE" w:rsidRDefault="00D56EDE" w:rsidP="00D56EDE">
      <w:pPr>
        <w:pStyle w:val="diffida"/>
        <w:rPr>
          <w:color w:val="002060"/>
        </w:rPr>
      </w:pPr>
      <w:r w:rsidRPr="00D56EDE">
        <w:rPr>
          <w:color w:val="002060"/>
        </w:rPr>
        <w:t>Il Giudice Sportivo Avv. Agnese Lazzaretti, con l'assistenza del Segretario Angelo Castellana, nella seduta del 26/02/2025, ha adottato le decisioni che di seguito integralmente si riportano:</w:t>
      </w:r>
    </w:p>
    <w:p w14:paraId="51F564A7" w14:textId="77777777" w:rsidR="00D56EDE" w:rsidRPr="00D56EDE" w:rsidRDefault="00D56EDE" w:rsidP="00D56EDE">
      <w:pPr>
        <w:pStyle w:val="titolo10"/>
        <w:rPr>
          <w:color w:val="002060"/>
        </w:rPr>
      </w:pPr>
      <w:r w:rsidRPr="00D56EDE">
        <w:rPr>
          <w:color w:val="002060"/>
        </w:rPr>
        <w:t xml:space="preserve">GARE DEL 22/ 2/2025 </w:t>
      </w:r>
    </w:p>
    <w:p w14:paraId="4E23419E" w14:textId="77777777" w:rsidR="00D56EDE" w:rsidRPr="00D56EDE" w:rsidRDefault="00D56EDE" w:rsidP="00D56EDE">
      <w:pPr>
        <w:pStyle w:val="titolo7a"/>
        <w:rPr>
          <w:color w:val="002060"/>
        </w:rPr>
      </w:pPr>
      <w:r w:rsidRPr="00D56EDE">
        <w:rPr>
          <w:color w:val="002060"/>
        </w:rPr>
        <w:t xml:space="preserve">PROVVEDIMENTI DISCIPLINARI </w:t>
      </w:r>
    </w:p>
    <w:p w14:paraId="39993A44"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465D23CF" w14:textId="77777777" w:rsidR="00D56EDE" w:rsidRPr="00D56EDE" w:rsidRDefault="00D56EDE" w:rsidP="00D56EDE">
      <w:pPr>
        <w:pStyle w:val="titolo30"/>
        <w:rPr>
          <w:color w:val="002060"/>
        </w:rPr>
      </w:pPr>
      <w:r w:rsidRPr="00D56EDE">
        <w:rPr>
          <w:color w:val="002060"/>
        </w:rPr>
        <w:t xml:space="preserve">CALCIATORI NON ESPULSI </w:t>
      </w:r>
    </w:p>
    <w:p w14:paraId="7E33A59F" w14:textId="77777777" w:rsidR="00D56EDE" w:rsidRPr="00D56EDE" w:rsidRDefault="00D56EDE" w:rsidP="00D56EDE">
      <w:pPr>
        <w:pStyle w:val="titolo20"/>
        <w:rPr>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62149E16" w14:textId="77777777" w:rsidTr="00AC08F3">
        <w:tc>
          <w:tcPr>
            <w:tcW w:w="2200" w:type="dxa"/>
            <w:tcMar>
              <w:top w:w="20" w:type="dxa"/>
              <w:left w:w="20" w:type="dxa"/>
              <w:bottom w:w="20" w:type="dxa"/>
              <w:right w:w="20" w:type="dxa"/>
            </w:tcMar>
            <w:vAlign w:val="center"/>
            <w:hideMark/>
          </w:tcPr>
          <w:p w14:paraId="1E65B468" w14:textId="77777777" w:rsidR="00D56EDE" w:rsidRPr="00D56EDE" w:rsidRDefault="00D56EDE" w:rsidP="00AC08F3">
            <w:pPr>
              <w:pStyle w:val="movimento"/>
              <w:rPr>
                <w:color w:val="002060"/>
              </w:rPr>
            </w:pPr>
            <w:r w:rsidRPr="00D56EDE">
              <w:rPr>
                <w:color w:val="002060"/>
              </w:rPr>
              <w:t>COMENTALE FRANCESCO</w:t>
            </w:r>
          </w:p>
        </w:tc>
        <w:tc>
          <w:tcPr>
            <w:tcW w:w="2200" w:type="dxa"/>
            <w:tcMar>
              <w:top w:w="20" w:type="dxa"/>
              <w:left w:w="20" w:type="dxa"/>
              <w:bottom w:w="20" w:type="dxa"/>
              <w:right w:w="20" w:type="dxa"/>
            </w:tcMar>
            <w:vAlign w:val="center"/>
            <w:hideMark/>
          </w:tcPr>
          <w:p w14:paraId="3EC6C622" w14:textId="77777777" w:rsidR="00D56EDE" w:rsidRPr="00D56EDE" w:rsidRDefault="00D56EDE" w:rsidP="00AC08F3">
            <w:pPr>
              <w:pStyle w:val="movimento2"/>
              <w:rPr>
                <w:color w:val="002060"/>
              </w:rPr>
            </w:pPr>
            <w:r w:rsidRPr="00D56EDE">
              <w:rPr>
                <w:color w:val="002060"/>
              </w:rPr>
              <w:t xml:space="preserve">(SPECIAL ONE SPORTING CLUB) </w:t>
            </w:r>
          </w:p>
        </w:tc>
        <w:tc>
          <w:tcPr>
            <w:tcW w:w="800" w:type="dxa"/>
            <w:tcMar>
              <w:top w:w="20" w:type="dxa"/>
              <w:left w:w="20" w:type="dxa"/>
              <w:bottom w:w="20" w:type="dxa"/>
              <w:right w:w="20" w:type="dxa"/>
            </w:tcMar>
            <w:vAlign w:val="center"/>
            <w:hideMark/>
          </w:tcPr>
          <w:p w14:paraId="6AABE3B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5F4BA365" w14:textId="77777777" w:rsidR="00D56EDE" w:rsidRPr="00D56EDE" w:rsidRDefault="00D56EDE" w:rsidP="00AC08F3">
            <w:pPr>
              <w:pStyle w:val="movimento"/>
              <w:rPr>
                <w:color w:val="002060"/>
              </w:rPr>
            </w:pPr>
            <w:r w:rsidRPr="00D56EDE">
              <w:rPr>
                <w:color w:val="002060"/>
              </w:rPr>
              <w:t>BASSINI GIACOMO</w:t>
            </w:r>
          </w:p>
        </w:tc>
        <w:tc>
          <w:tcPr>
            <w:tcW w:w="2200" w:type="dxa"/>
            <w:tcMar>
              <w:top w:w="20" w:type="dxa"/>
              <w:left w:w="20" w:type="dxa"/>
              <w:bottom w:w="20" w:type="dxa"/>
              <w:right w:w="20" w:type="dxa"/>
            </w:tcMar>
            <w:vAlign w:val="center"/>
            <w:hideMark/>
          </w:tcPr>
          <w:p w14:paraId="73C83134" w14:textId="77777777" w:rsidR="00D56EDE" w:rsidRPr="00D56EDE" w:rsidRDefault="00D56EDE" w:rsidP="00AC08F3">
            <w:pPr>
              <w:pStyle w:val="movimento2"/>
              <w:rPr>
                <w:color w:val="002060"/>
              </w:rPr>
            </w:pPr>
            <w:r w:rsidRPr="00D56EDE">
              <w:rPr>
                <w:color w:val="002060"/>
              </w:rPr>
              <w:t xml:space="preserve">(U.S. FORTUNA FANO) </w:t>
            </w:r>
          </w:p>
        </w:tc>
      </w:tr>
    </w:tbl>
    <w:p w14:paraId="4C01981E" w14:textId="77777777" w:rsidR="00D56EDE" w:rsidRPr="00D56EDE" w:rsidRDefault="00D56EDE" w:rsidP="00D56EDE">
      <w:pPr>
        <w:pStyle w:val="titolo20"/>
        <w:rPr>
          <w:rFonts w:eastAsiaTheme="minorEastAsia"/>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7D72995" w14:textId="77777777" w:rsidTr="00AC08F3">
        <w:tc>
          <w:tcPr>
            <w:tcW w:w="2200" w:type="dxa"/>
            <w:tcMar>
              <w:top w:w="20" w:type="dxa"/>
              <w:left w:w="20" w:type="dxa"/>
              <w:bottom w:w="20" w:type="dxa"/>
              <w:right w:w="20" w:type="dxa"/>
            </w:tcMar>
            <w:vAlign w:val="center"/>
            <w:hideMark/>
          </w:tcPr>
          <w:p w14:paraId="7435A6D7" w14:textId="77777777" w:rsidR="00D56EDE" w:rsidRPr="00D56EDE" w:rsidRDefault="00D56EDE" w:rsidP="00AC08F3">
            <w:pPr>
              <w:pStyle w:val="movimento"/>
              <w:rPr>
                <w:color w:val="002060"/>
              </w:rPr>
            </w:pPr>
            <w:r w:rsidRPr="00D56EDE">
              <w:rPr>
                <w:color w:val="002060"/>
              </w:rPr>
              <w:t>LAKRAFI ILIAS</w:t>
            </w:r>
          </w:p>
        </w:tc>
        <w:tc>
          <w:tcPr>
            <w:tcW w:w="2200" w:type="dxa"/>
            <w:tcMar>
              <w:top w:w="20" w:type="dxa"/>
              <w:left w:w="20" w:type="dxa"/>
              <w:bottom w:w="20" w:type="dxa"/>
              <w:right w:w="20" w:type="dxa"/>
            </w:tcMar>
            <w:vAlign w:val="center"/>
            <w:hideMark/>
          </w:tcPr>
          <w:p w14:paraId="494E6E2E" w14:textId="77777777" w:rsidR="00D56EDE" w:rsidRPr="00D56EDE" w:rsidRDefault="00D56EDE" w:rsidP="00AC08F3">
            <w:pPr>
              <w:pStyle w:val="movimento2"/>
              <w:rPr>
                <w:color w:val="002060"/>
              </w:rPr>
            </w:pPr>
            <w:r w:rsidRPr="00D56EDE">
              <w:rPr>
                <w:color w:val="002060"/>
              </w:rPr>
              <w:t xml:space="preserve">(FABRIANO CERRETO) </w:t>
            </w:r>
          </w:p>
        </w:tc>
        <w:tc>
          <w:tcPr>
            <w:tcW w:w="800" w:type="dxa"/>
            <w:tcMar>
              <w:top w:w="20" w:type="dxa"/>
              <w:left w:w="20" w:type="dxa"/>
              <w:bottom w:w="20" w:type="dxa"/>
              <w:right w:w="20" w:type="dxa"/>
            </w:tcMar>
            <w:vAlign w:val="center"/>
            <w:hideMark/>
          </w:tcPr>
          <w:p w14:paraId="60E5C016"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690702FA" w14:textId="77777777" w:rsidR="00D56EDE" w:rsidRPr="00D56EDE" w:rsidRDefault="00D56EDE" w:rsidP="00AC08F3">
            <w:pPr>
              <w:pStyle w:val="movimento"/>
              <w:rPr>
                <w:color w:val="002060"/>
              </w:rPr>
            </w:pPr>
            <w:r w:rsidRPr="00D56EDE">
              <w:rPr>
                <w:color w:val="002060"/>
              </w:rPr>
              <w:t>VITALI MANUEL</w:t>
            </w:r>
          </w:p>
        </w:tc>
        <w:tc>
          <w:tcPr>
            <w:tcW w:w="2200" w:type="dxa"/>
            <w:tcMar>
              <w:top w:w="20" w:type="dxa"/>
              <w:left w:w="20" w:type="dxa"/>
              <w:bottom w:w="20" w:type="dxa"/>
              <w:right w:w="20" w:type="dxa"/>
            </w:tcMar>
            <w:vAlign w:val="center"/>
            <w:hideMark/>
          </w:tcPr>
          <w:p w14:paraId="4D0A1BBE" w14:textId="77777777" w:rsidR="00D56EDE" w:rsidRPr="00D56EDE" w:rsidRDefault="00D56EDE" w:rsidP="00AC08F3">
            <w:pPr>
              <w:pStyle w:val="movimento2"/>
              <w:rPr>
                <w:color w:val="002060"/>
              </w:rPr>
            </w:pPr>
            <w:r w:rsidRPr="00D56EDE">
              <w:rPr>
                <w:color w:val="002060"/>
              </w:rPr>
              <w:t xml:space="preserve">(SPORTFLY ARL) </w:t>
            </w:r>
          </w:p>
        </w:tc>
      </w:tr>
    </w:tbl>
    <w:p w14:paraId="3462FFA3" w14:textId="77777777" w:rsidR="00D56EDE" w:rsidRPr="00D56EDE" w:rsidRDefault="00D56EDE" w:rsidP="00D56EDE">
      <w:pPr>
        <w:pStyle w:val="titolo10"/>
        <w:rPr>
          <w:rFonts w:eastAsiaTheme="minorEastAsia"/>
          <w:color w:val="002060"/>
        </w:rPr>
      </w:pPr>
      <w:r w:rsidRPr="00D56EDE">
        <w:rPr>
          <w:color w:val="002060"/>
        </w:rPr>
        <w:t xml:space="preserve">GARE DEL 23/ 2/2025 </w:t>
      </w:r>
    </w:p>
    <w:p w14:paraId="54F5E721" w14:textId="77777777" w:rsidR="00D56EDE" w:rsidRPr="00D56EDE" w:rsidRDefault="00D56EDE" w:rsidP="00D56EDE">
      <w:pPr>
        <w:pStyle w:val="titolo7a"/>
        <w:rPr>
          <w:color w:val="002060"/>
        </w:rPr>
      </w:pPr>
      <w:r w:rsidRPr="00D56EDE">
        <w:rPr>
          <w:color w:val="002060"/>
        </w:rPr>
        <w:t xml:space="preserve">PROVVEDIMENTI DISCIPLINARI </w:t>
      </w:r>
    </w:p>
    <w:p w14:paraId="78B0D1CC"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326D8622" w14:textId="77777777" w:rsidR="00D56EDE" w:rsidRPr="00D56EDE" w:rsidRDefault="00D56EDE" w:rsidP="00D56EDE">
      <w:pPr>
        <w:pStyle w:val="titolo30"/>
        <w:rPr>
          <w:color w:val="002060"/>
        </w:rPr>
      </w:pPr>
      <w:r w:rsidRPr="00D56EDE">
        <w:rPr>
          <w:color w:val="002060"/>
        </w:rPr>
        <w:t xml:space="preserve">CALCIATORI NON ESPULSI </w:t>
      </w:r>
    </w:p>
    <w:p w14:paraId="2EBF861E" w14:textId="77777777" w:rsidR="00D56EDE" w:rsidRPr="00D56EDE" w:rsidRDefault="00D56EDE" w:rsidP="00D56EDE">
      <w:pPr>
        <w:pStyle w:val="titolo20"/>
        <w:rPr>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63F14747" w14:textId="77777777" w:rsidTr="00AC08F3">
        <w:tc>
          <w:tcPr>
            <w:tcW w:w="2200" w:type="dxa"/>
            <w:tcMar>
              <w:top w:w="20" w:type="dxa"/>
              <w:left w:w="20" w:type="dxa"/>
              <w:bottom w:w="20" w:type="dxa"/>
              <w:right w:w="20" w:type="dxa"/>
            </w:tcMar>
            <w:vAlign w:val="center"/>
            <w:hideMark/>
          </w:tcPr>
          <w:p w14:paraId="0488F67B" w14:textId="77777777" w:rsidR="00D56EDE" w:rsidRPr="00D56EDE" w:rsidRDefault="00D56EDE" w:rsidP="00AC08F3">
            <w:pPr>
              <w:pStyle w:val="movimento"/>
              <w:rPr>
                <w:color w:val="002060"/>
              </w:rPr>
            </w:pPr>
            <w:r w:rsidRPr="00D56EDE">
              <w:rPr>
                <w:color w:val="002060"/>
              </w:rPr>
              <w:t>ANGIONI MICHELE</w:t>
            </w:r>
          </w:p>
        </w:tc>
        <w:tc>
          <w:tcPr>
            <w:tcW w:w="2200" w:type="dxa"/>
            <w:tcMar>
              <w:top w:w="20" w:type="dxa"/>
              <w:left w:w="20" w:type="dxa"/>
              <w:bottom w:w="20" w:type="dxa"/>
              <w:right w:w="20" w:type="dxa"/>
            </w:tcMar>
            <w:vAlign w:val="center"/>
            <w:hideMark/>
          </w:tcPr>
          <w:p w14:paraId="15648E66" w14:textId="77777777" w:rsidR="00D56EDE" w:rsidRPr="00D56EDE" w:rsidRDefault="00D56EDE" w:rsidP="00AC08F3">
            <w:pPr>
              <w:pStyle w:val="movimento2"/>
              <w:rPr>
                <w:color w:val="002060"/>
              </w:rPr>
            </w:pPr>
            <w:r w:rsidRPr="00D56EDE">
              <w:rPr>
                <w:color w:val="002060"/>
              </w:rPr>
              <w:t xml:space="preserve">(FFJ CALCIO A 5) </w:t>
            </w:r>
          </w:p>
        </w:tc>
        <w:tc>
          <w:tcPr>
            <w:tcW w:w="800" w:type="dxa"/>
            <w:tcMar>
              <w:top w:w="20" w:type="dxa"/>
              <w:left w:w="20" w:type="dxa"/>
              <w:bottom w:w="20" w:type="dxa"/>
              <w:right w:w="20" w:type="dxa"/>
            </w:tcMar>
            <w:vAlign w:val="center"/>
            <w:hideMark/>
          </w:tcPr>
          <w:p w14:paraId="4DB79DFE"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835094B"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45B24AED" w14:textId="77777777" w:rsidR="00D56EDE" w:rsidRPr="00D56EDE" w:rsidRDefault="00D56EDE" w:rsidP="00AC08F3">
            <w:pPr>
              <w:pStyle w:val="movimento2"/>
              <w:rPr>
                <w:color w:val="002060"/>
              </w:rPr>
            </w:pPr>
            <w:r w:rsidRPr="00D56EDE">
              <w:rPr>
                <w:color w:val="002060"/>
              </w:rPr>
              <w:t> </w:t>
            </w:r>
          </w:p>
        </w:tc>
      </w:tr>
    </w:tbl>
    <w:p w14:paraId="3A485F30" w14:textId="77777777" w:rsidR="00D56EDE" w:rsidRPr="00D56EDE" w:rsidRDefault="00D56EDE" w:rsidP="00D56EDE">
      <w:pPr>
        <w:pStyle w:val="titolo20"/>
        <w:rPr>
          <w:rFonts w:eastAsiaTheme="minorEastAsia"/>
          <w:color w:val="002060"/>
        </w:rPr>
      </w:pPr>
      <w:r w:rsidRPr="00D56ED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11BC1874" w14:textId="77777777" w:rsidTr="00AC08F3">
        <w:tc>
          <w:tcPr>
            <w:tcW w:w="2200" w:type="dxa"/>
            <w:tcMar>
              <w:top w:w="20" w:type="dxa"/>
              <w:left w:w="20" w:type="dxa"/>
              <w:bottom w:w="20" w:type="dxa"/>
              <w:right w:w="20" w:type="dxa"/>
            </w:tcMar>
            <w:vAlign w:val="center"/>
            <w:hideMark/>
          </w:tcPr>
          <w:p w14:paraId="0578799A" w14:textId="77777777" w:rsidR="00D56EDE" w:rsidRPr="00D56EDE" w:rsidRDefault="00D56EDE" w:rsidP="00AC08F3">
            <w:pPr>
              <w:pStyle w:val="movimento"/>
              <w:rPr>
                <w:color w:val="002060"/>
              </w:rPr>
            </w:pPr>
            <w:r w:rsidRPr="00D56EDE">
              <w:rPr>
                <w:color w:val="002060"/>
              </w:rPr>
              <w:t>CARLONI RICCARDO</w:t>
            </w:r>
          </w:p>
        </w:tc>
        <w:tc>
          <w:tcPr>
            <w:tcW w:w="2200" w:type="dxa"/>
            <w:tcMar>
              <w:top w:w="20" w:type="dxa"/>
              <w:left w:w="20" w:type="dxa"/>
              <w:bottom w:w="20" w:type="dxa"/>
              <w:right w:w="20" w:type="dxa"/>
            </w:tcMar>
            <w:vAlign w:val="center"/>
            <w:hideMark/>
          </w:tcPr>
          <w:p w14:paraId="79DDAF28" w14:textId="77777777" w:rsidR="00D56EDE" w:rsidRPr="00D56EDE" w:rsidRDefault="00D56EDE" w:rsidP="00AC08F3">
            <w:pPr>
              <w:pStyle w:val="movimento2"/>
              <w:rPr>
                <w:color w:val="002060"/>
              </w:rPr>
            </w:pPr>
            <w:r w:rsidRPr="00D56EDE">
              <w:rPr>
                <w:color w:val="002060"/>
              </w:rPr>
              <w:t xml:space="preserve">(AMICI DEL CENTROSOCIO SP.) </w:t>
            </w:r>
          </w:p>
        </w:tc>
        <w:tc>
          <w:tcPr>
            <w:tcW w:w="800" w:type="dxa"/>
            <w:tcMar>
              <w:top w:w="20" w:type="dxa"/>
              <w:left w:w="20" w:type="dxa"/>
              <w:bottom w:w="20" w:type="dxa"/>
              <w:right w:w="20" w:type="dxa"/>
            </w:tcMar>
            <w:vAlign w:val="center"/>
            <w:hideMark/>
          </w:tcPr>
          <w:p w14:paraId="489583C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AEE031A" w14:textId="77777777" w:rsidR="00D56EDE" w:rsidRPr="00D56EDE" w:rsidRDefault="00D56EDE" w:rsidP="00AC08F3">
            <w:pPr>
              <w:pStyle w:val="movimento"/>
              <w:rPr>
                <w:color w:val="002060"/>
              </w:rPr>
            </w:pPr>
            <w:r w:rsidRPr="00D56EDE">
              <w:rPr>
                <w:color w:val="002060"/>
              </w:rPr>
              <w:t>BAJRAMI ADEM</w:t>
            </w:r>
          </w:p>
        </w:tc>
        <w:tc>
          <w:tcPr>
            <w:tcW w:w="2200" w:type="dxa"/>
            <w:tcMar>
              <w:top w:w="20" w:type="dxa"/>
              <w:left w:w="20" w:type="dxa"/>
              <w:bottom w:w="20" w:type="dxa"/>
              <w:right w:w="20" w:type="dxa"/>
            </w:tcMar>
            <w:vAlign w:val="center"/>
            <w:hideMark/>
          </w:tcPr>
          <w:p w14:paraId="07F9B5B2" w14:textId="77777777" w:rsidR="00D56EDE" w:rsidRPr="00D56EDE" w:rsidRDefault="00D56EDE" w:rsidP="00AC08F3">
            <w:pPr>
              <w:pStyle w:val="movimento2"/>
              <w:rPr>
                <w:color w:val="002060"/>
              </w:rPr>
            </w:pPr>
            <w:r w:rsidRPr="00D56EDE">
              <w:rPr>
                <w:color w:val="002060"/>
              </w:rPr>
              <w:t xml:space="preserve">(C.U.S. MACERATA CALCIO A5) </w:t>
            </w:r>
          </w:p>
        </w:tc>
      </w:tr>
    </w:tbl>
    <w:p w14:paraId="7802C2C0" w14:textId="77777777" w:rsidR="00D56EDE" w:rsidRPr="00D56EDE" w:rsidRDefault="00D56EDE" w:rsidP="00D56EDE">
      <w:pPr>
        <w:pStyle w:val="titolo10"/>
        <w:rPr>
          <w:rFonts w:eastAsiaTheme="minorEastAsia"/>
          <w:color w:val="002060"/>
        </w:rPr>
      </w:pPr>
      <w:r w:rsidRPr="00D56EDE">
        <w:rPr>
          <w:color w:val="002060"/>
        </w:rPr>
        <w:t xml:space="preserve">GARE DEL 25/ 2/2025 </w:t>
      </w:r>
    </w:p>
    <w:p w14:paraId="1CF62AD3" w14:textId="77777777" w:rsidR="00D56EDE" w:rsidRPr="00D56EDE" w:rsidRDefault="00D56EDE" w:rsidP="00D56EDE">
      <w:pPr>
        <w:pStyle w:val="titolo7a"/>
        <w:rPr>
          <w:color w:val="002060"/>
        </w:rPr>
      </w:pPr>
      <w:r w:rsidRPr="00D56EDE">
        <w:rPr>
          <w:color w:val="002060"/>
        </w:rPr>
        <w:t xml:space="preserve">PROVVEDIMENTI DISCIPLINARI </w:t>
      </w:r>
    </w:p>
    <w:p w14:paraId="2AD5A9DC" w14:textId="77777777" w:rsidR="00D56EDE" w:rsidRPr="00D56EDE" w:rsidRDefault="00D56EDE" w:rsidP="00D56EDE">
      <w:pPr>
        <w:pStyle w:val="titolo7b0"/>
        <w:rPr>
          <w:color w:val="002060"/>
        </w:rPr>
      </w:pPr>
      <w:r w:rsidRPr="00D56EDE">
        <w:rPr>
          <w:color w:val="002060"/>
        </w:rPr>
        <w:t xml:space="preserve">In base alle risultanze degli atti ufficiali sono state deliberate le seguenti sanzioni disciplinari. </w:t>
      </w:r>
    </w:p>
    <w:p w14:paraId="61E22227" w14:textId="77777777" w:rsidR="00D56EDE" w:rsidRPr="00D56EDE" w:rsidRDefault="00D56EDE" w:rsidP="00D56EDE">
      <w:pPr>
        <w:pStyle w:val="titolo30"/>
        <w:rPr>
          <w:color w:val="002060"/>
        </w:rPr>
      </w:pPr>
      <w:r w:rsidRPr="00D56EDE">
        <w:rPr>
          <w:color w:val="002060"/>
        </w:rPr>
        <w:lastRenderedPageBreak/>
        <w:t xml:space="preserve">CALCIATORI NON ESPULSI </w:t>
      </w:r>
    </w:p>
    <w:p w14:paraId="3B452C14" w14:textId="77777777" w:rsidR="00D56EDE" w:rsidRPr="00D56EDE" w:rsidRDefault="00D56EDE" w:rsidP="00D56EDE">
      <w:pPr>
        <w:pStyle w:val="titolo20"/>
        <w:rPr>
          <w:color w:val="002060"/>
        </w:rPr>
      </w:pPr>
      <w:r w:rsidRPr="00D56ED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56EDE" w:rsidRPr="00D56EDE" w14:paraId="2B10F66C" w14:textId="77777777" w:rsidTr="00AC08F3">
        <w:tc>
          <w:tcPr>
            <w:tcW w:w="2200" w:type="dxa"/>
            <w:tcMar>
              <w:top w:w="20" w:type="dxa"/>
              <w:left w:w="20" w:type="dxa"/>
              <w:bottom w:w="20" w:type="dxa"/>
              <w:right w:w="20" w:type="dxa"/>
            </w:tcMar>
            <w:vAlign w:val="center"/>
            <w:hideMark/>
          </w:tcPr>
          <w:p w14:paraId="67B8C30B" w14:textId="77777777" w:rsidR="00D56EDE" w:rsidRPr="00D56EDE" w:rsidRDefault="00D56EDE" w:rsidP="00AC08F3">
            <w:pPr>
              <w:pStyle w:val="movimento"/>
              <w:rPr>
                <w:color w:val="002060"/>
              </w:rPr>
            </w:pPr>
            <w:r w:rsidRPr="00D56EDE">
              <w:rPr>
                <w:color w:val="002060"/>
              </w:rPr>
              <w:t>TICCHIARELLI LUCA</w:t>
            </w:r>
          </w:p>
        </w:tc>
        <w:tc>
          <w:tcPr>
            <w:tcW w:w="2200" w:type="dxa"/>
            <w:tcMar>
              <w:top w:w="20" w:type="dxa"/>
              <w:left w:w="20" w:type="dxa"/>
              <w:bottom w:w="20" w:type="dxa"/>
              <w:right w:w="20" w:type="dxa"/>
            </w:tcMar>
            <w:vAlign w:val="center"/>
            <w:hideMark/>
          </w:tcPr>
          <w:p w14:paraId="361F7DA6" w14:textId="77777777" w:rsidR="00D56EDE" w:rsidRPr="00D56EDE" w:rsidRDefault="00D56EDE" w:rsidP="00AC08F3">
            <w:pPr>
              <w:pStyle w:val="movimento2"/>
              <w:rPr>
                <w:color w:val="002060"/>
              </w:rPr>
            </w:pPr>
            <w:r w:rsidRPr="00D56EDE">
              <w:rPr>
                <w:color w:val="002060"/>
              </w:rPr>
              <w:t xml:space="preserve">(ASCOLI CALCIO A 5) </w:t>
            </w:r>
          </w:p>
        </w:tc>
        <w:tc>
          <w:tcPr>
            <w:tcW w:w="800" w:type="dxa"/>
            <w:tcMar>
              <w:top w:w="20" w:type="dxa"/>
              <w:left w:w="20" w:type="dxa"/>
              <w:bottom w:w="20" w:type="dxa"/>
              <w:right w:w="20" w:type="dxa"/>
            </w:tcMar>
            <w:vAlign w:val="center"/>
            <w:hideMark/>
          </w:tcPr>
          <w:p w14:paraId="71241E6C"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1AFFC44" w14:textId="77777777" w:rsidR="00D56EDE" w:rsidRPr="00D56EDE" w:rsidRDefault="00D56EDE"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76D66E4" w14:textId="77777777" w:rsidR="00D56EDE" w:rsidRPr="00D56EDE" w:rsidRDefault="00D56EDE" w:rsidP="00AC08F3">
            <w:pPr>
              <w:pStyle w:val="movimento2"/>
              <w:rPr>
                <w:color w:val="002060"/>
              </w:rPr>
            </w:pPr>
            <w:r w:rsidRPr="00D56EDE">
              <w:rPr>
                <w:color w:val="002060"/>
              </w:rPr>
              <w:t> </w:t>
            </w:r>
          </w:p>
        </w:tc>
      </w:tr>
    </w:tbl>
    <w:p w14:paraId="44CA4C8C" w14:textId="77777777" w:rsidR="00D56EDE" w:rsidRDefault="00D56EDE" w:rsidP="00D56EDE">
      <w:pPr>
        <w:pStyle w:val="breakline"/>
        <w:rPr>
          <w:rFonts w:eastAsiaTheme="minorEastAsia"/>
          <w:color w:val="002060"/>
        </w:rPr>
      </w:pPr>
    </w:p>
    <w:p w14:paraId="4CF2BA4A" w14:textId="77777777" w:rsidR="00CE51E8" w:rsidRPr="008B074C" w:rsidRDefault="00CE51E8" w:rsidP="00CE51E8">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16E18F16" w14:textId="77777777" w:rsidR="00CE51E8" w:rsidRPr="008B074C" w:rsidRDefault="00CE51E8" w:rsidP="00CE51E8">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64B9F4D7" w14:textId="77777777" w:rsidR="00CE51E8" w:rsidRPr="00D56EDE" w:rsidRDefault="00CE51E8" w:rsidP="00D56EDE">
      <w:pPr>
        <w:pStyle w:val="breakline"/>
        <w:rPr>
          <w:rFonts w:eastAsiaTheme="minorEastAsia"/>
          <w:color w:val="002060"/>
        </w:rPr>
      </w:pPr>
    </w:p>
    <w:p w14:paraId="1FE7835C" w14:textId="77777777" w:rsidR="00D56EDE" w:rsidRPr="00D56EDE" w:rsidRDefault="00D56EDE" w:rsidP="00D56EDE">
      <w:pPr>
        <w:pStyle w:val="titoloprinc0"/>
        <w:rPr>
          <w:color w:val="002060"/>
        </w:rPr>
      </w:pPr>
      <w:r w:rsidRPr="00D56EDE">
        <w:rPr>
          <w:color w:val="002060"/>
        </w:rPr>
        <w:t>CLASSIFICA</w:t>
      </w:r>
    </w:p>
    <w:p w14:paraId="0FA71480" w14:textId="77777777" w:rsidR="00D56EDE" w:rsidRPr="00D56EDE" w:rsidRDefault="00D56EDE" w:rsidP="00D56EDE">
      <w:pPr>
        <w:pStyle w:val="breakline"/>
        <w:rPr>
          <w:color w:val="002060"/>
        </w:rPr>
      </w:pPr>
    </w:p>
    <w:p w14:paraId="17CA2F32" w14:textId="77777777" w:rsidR="00D56EDE" w:rsidRPr="00D56EDE" w:rsidRDefault="00D56EDE" w:rsidP="00D56EDE">
      <w:pPr>
        <w:pStyle w:val="breakline"/>
        <w:rPr>
          <w:color w:val="002060"/>
        </w:rPr>
      </w:pPr>
    </w:p>
    <w:p w14:paraId="42814996" w14:textId="77777777" w:rsidR="00D56EDE" w:rsidRPr="00D56EDE" w:rsidRDefault="00D56EDE" w:rsidP="00D56EDE">
      <w:pPr>
        <w:pStyle w:val="sottotitolocampionato10"/>
        <w:rPr>
          <w:color w:val="002060"/>
        </w:rPr>
      </w:pPr>
      <w:r w:rsidRPr="00D56ED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3B7C07CB"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0D0B6"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3D26C"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C6043"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BAD0"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C9A8C"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1D6A8"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4D728"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ED121"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9B04A"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CBD6E" w14:textId="77777777" w:rsidR="00D56EDE" w:rsidRPr="00D56EDE" w:rsidRDefault="00D56EDE" w:rsidP="00AC08F3">
            <w:pPr>
              <w:pStyle w:val="headertabella0"/>
              <w:rPr>
                <w:color w:val="002060"/>
              </w:rPr>
            </w:pPr>
            <w:r w:rsidRPr="00D56EDE">
              <w:rPr>
                <w:color w:val="002060"/>
              </w:rPr>
              <w:t>PE</w:t>
            </w:r>
          </w:p>
        </w:tc>
      </w:tr>
      <w:tr w:rsidR="00D56EDE" w:rsidRPr="00D56EDE" w14:paraId="6CC92C0D"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3C0A1" w14:textId="77777777" w:rsidR="00D56EDE" w:rsidRPr="00D56EDE" w:rsidRDefault="00D56EDE" w:rsidP="00AC08F3">
            <w:pPr>
              <w:pStyle w:val="rowtabella0"/>
              <w:rPr>
                <w:color w:val="002060"/>
              </w:rPr>
            </w:pPr>
            <w:r w:rsidRPr="00D56ED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97B5"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F5F1"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C35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C19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8CC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65FE" w14:textId="77777777" w:rsidR="00D56EDE" w:rsidRPr="00D56EDE" w:rsidRDefault="00D56EDE" w:rsidP="00AC08F3">
            <w:pPr>
              <w:pStyle w:val="rowtabella0"/>
              <w:jc w:val="center"/>
              <w:rPr>
                <w:color w:val="002060"/>
              </w:rPr>
            </w:pPr>
            <w:r w:rsidRPr="00D56ED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B31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4FD2" w14:textId="77777777" w:rsidR="00D56EDE" w:rsidRPr="00D56EDE" w:rsidRDefault="00D56EDE" w:rsidP="00AC08F3">
            <w:pPr>
              <w:pStyle w:val="rowtabella0"/>
              <w:jc w:val="center"/>
              <w:rPr>
                <w:color w:val="002060"/>
              </w:rPr>
            </w:pPr>
            <w:r w:rsidRPr="00D56ED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1CA8" w14:textId="77777777" w:rsidR="00D56EDE" w:rsidRPr="00D56EDE" w:rsidRDefault="00D56EDE" w:rsidP="00AC08F3">
            <w:pPr>
              <w:pStyle w:val="rowtabella0"/>
              <w:jc w:val="center"/>
              <w:rPr>
                <w:color w:val="002060"/>
              </w:rPr>
            </w:pPr>
            <w:r w:rsidRPr="00D56EDE">
              <w:rPr>
                <w:color w:val="002060"/>
              </w:rPr>
              <w:t>0</w:t>
            </w:r>
          </w:p>
        </w:tc>
      </w:tr>
      <w:tr w:rsidR="00D56EDE" w:rsidRPr="00D56EDE" w14:paraId="06ABD4F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BD273" w14:textId="77777777" w:rsidR="00D56EDE" w:rsidRPr="00D56EDE" w:rsidRDefault="00D56EDE" w:rsidP="00AC08F3">
            <w:pPr>
              <w:pStyle w:val="rowtabella0"/>
              <w:rPr>
                <w:color w:val="002060"/>
              </w:rPr>
            </w:pPr>
            <w:r w:rsidRPr="00D56ED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7CFC"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CF73"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4AF1"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C31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098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CCF9"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3E20"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5161"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C478" w14:textId="77777777" w:rsidR="00D56EDE" w:rsidRPr="00D56EDE" w:rsidRDefault="00D56EDE" w:rsidP="00AC08F3">
            <w:pPr>
              <w:pStyle w:val="rowtabella0"/>
              <w:jc w:val="center"/>
              <w:rPr>
                <w:color w:val="002060"/>
              </w:rPr>
            </w:pPr>
            <w:r w:rsidRPr="00D56EDE">
              <w:rPr>
                <w:color w:val="002060"/>
              </w:rPr>
              <w:t>0</w:t>
            </w:r>
          </w:p>
        </w:tc>
      </w:tr>
      <w:tr w:rsidR="00D56EDE" w:rsidRPr="00D56EDE" w14:paraId="5B19D75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69387" w14:textId="77777777" w:rsidR="00D56EDE" w:rsidRPr="00D56EDE" w:rsidRDefault="00D56EDE" w:rsidP="00AC08F3">
            <w:pPr>
              <w:pStyle w:val="rowtabella0"/>
              <w:rPr>
                <w:color w:val="002060"/>
              </w:rPr>
            </w:pPr>
            <w:r w:rsidRPr="00D56ED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5C90"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D4D5"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C505"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424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B81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1E15"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1EB8A"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D3C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D13C" w14:textId="77777777" w:rsidR="00D56EDE" w:rsidRPr="00D56EDE" w:rsidRDefault="00D56EDE" w:rsidP="00AC08F3">
            <w:pPr>
              <w:pStyle w:val="rowtabella0"/>
              <w:jc w:val="center"/>
              <w:rPr>
                <w:color w:val="002060"/>
              </w:rPr>
            </w:pPr>
            <w:r w:rsidRPr="00D56EDE">
              <w:rPr>
                <w:color w:val="002060"/>
              </w:rPr>
              <w:t>0</w:t>
            </w:r>
          </w:p>
        </w:tc>
      </w:tr>
      <w:tr w:rsidR="00D56EDE" w:rsidRPr="00D56EDE" w14:paraId="33C1810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812A2" w14:textId="77777777" w:rsidR="00D56EDE" w:rsidRPr="00D56EDE" w:rsidRDefault="00D56EDE" w:rsidP="00AC08F3">
            <w:pPr>
              <w:pStyle w:val="rowtabella0"/>
              <w:rPr>
                <w:color w:val="002060"/>
              </w:rPr>
            </w:pPr>
            <w:r w:rsidRPr="00D56ED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9063"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3275E"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0F4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C1C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FF9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8AE8"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E4B0"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F7E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02BA" w14:textId="77777777" w:rsidR="00D56EDE" w:rsidRPr="00D56EDE" w:rsidRDefault="00D56EDE" w:rsidP="00AC08F3">
            <w:pPr>
              <w:pStyle w:val="rowtabella0"/>
              <w:jc w:val="center"/>
              <w:rPr>
                <w:color w:val="002060"/>
              </w:rPr>
            </w:pPr>
            <w:r w:rsidRPr="00D56EDE">
              <w:rPr>
                <w:color w:val="002060"/>
              </w:rPr>
              <w:t>0</w:t>
            </w:r>
          </w:p>
        </w:tc>
      </w:tr>
      <w:tr w:rsidR="00D56EDE" w:rsidRPr="00D56EDE" w14:paraId="5FF2E3A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07D48" w14:textId="77777777" w:rsidR="00D56EDE" w:rsidRPr="00D56EDE" w:rsidRDefault="00D56EDE" w:rsidP="00AC08F3">
            <w:pPr>
              <w:pStyle w:val="rowtabella0"/>
              <w:rPr>
                <w:color w:val="002060"/>
              </w:rPr>
            </w:pPr>
            <w:r w:rsidRPr="00D56ED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F76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898E"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E39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7A2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A399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FC1A"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3089"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CF5D"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E33A" w14:textId="77777777" w:rsidR="00D56EDE" w:rsidRPr="00D56EDE" w:rsidRDefault="00D56EDE" w:rsidP="00AC08F3">
            <w:pPr>
              <w:pStyle w:val="rowtabella0"/>
              <w:jc w:val="center"/>
              <w:rPr>
                <w:color w:val="002060"/>
              </w:rPr>
            </w:pPr>
            <w:r w:rsidRPr="00D56EDE">
              <w:rPr>
                <w:color w:val="002060"/>
              </w:rPr>
              <w:t>0</w:t>
            </w:r>
          </w:p>
        </w:tc>
      </w:tr>
      <w:tr w:rsidR="00D56EDE" w:rsidRPr="00D56EDE" w14:paraId="52F880D9"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3CD91" w14:textId="77777777" w:rsidR="00D56EDE" w:rsidRPr="00D56EDE" w:rsidRDefault="00D56EDE" w:rsidP="00AC08F3">
            <w:pPr>
              <w:pStyle w:val="rowtabella0"/>
              <w:rPr>
                <w:color w:val="002060"/>
              </w:rPr>
            </w:pPr>
            <w:r w:rsidRPr="00D56ED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F5F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BB3B"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BBD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3F8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499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579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E9A3" w14:textId="77777777" w:rsidR="00D56EDE" w:rsidRPr="00D56EDE" w:rsidRDefault="00D56EDE" w:rsidP="00AC08F3">
            <w:pPr>
              <w:pStyle w:val="rowtabella0"/>
              <w:jc w:val="center"/>
              <w:rPr>
                <w:color w:val="002060"/>
              </w:rPr>
            </w:pPr>
            <w:r w:rsidRPr="00D56ED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EB62"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C7EC" w14:textId="77777777" w:rsidR="00D56EDE" w:rsidRPr="00D56EDE" w:rsidRDefault="00D56EDE" w:rsidP="00AC08F3">
            <w:pPr>
              <w:pStyle w:val="rowtabella0"/>
              <w:jc w:val="center"/>
              <w:rPr>
                <w:color w:val="002060"/>
              </w:rPr>
            </w:pPr>
            <w:r w:rsidRPr="00D56EDE">
              <w:rPr>
                <w:color w:val="002060"/>
              </w:rPr>
              <w:t>0</w:t>
            </w:r>
          </w:p>
        </w:tc>
      </w:tr>
    </w:tbl>
    <w:p w14:paraId="2273F60D" w14:textId="77777777" w:rsidR="00D56EDE" w:rsidRPr="00D56EDE" w:rsidRDefault="00D56EDE" w:rsidP="00D56EDE">
      <w:pPr>
        <w:pStyle w:val="breakline"/>
        <w:rPr>
          <w:rFonts w:eastAsiaTheme="minorEastAsia"/>
          <w:color w:val="002060"/>
        </w:rPr>
      </w:pPr>
    </w:p>
    <w:p w14:paraId="55B315CE" w14:textId="77777777" w:rsidR="00D56EDE" w:rsidRPr="00D56EDE" w:rsidRDefault="00D56EDE" w:rsidP="00D56EDE">
      <w:pPr>
        <w:pStyle w:val="breakline"/>
        <w:rPr>
          <w:color w:val="002060"/>
        </w:rPr>
      </w:pPr>
    </w:p>
    <w:p w14:paraId="52586BCF" w14:textId="77777777" w:rsidR="00D56EDE" w:rsidRPr="00D56EDE" w:rsidRDefault="00D56EDE" w:rsidP="00D56EDE">
      <w:pPr>
        <w:pStyle w:val="sottotitolocampionato10"/>
        <w:rPr>
          <w:color w:val="002060"/>
        </w:rPr>
      </w:pPr>
      <w:r w:rsidRPr="00D56ED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010A2F23"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CB439"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AC83F"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0F50D"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5B73B"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34586"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EFF85"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D62FD"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B5D4C"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72132"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16D47" w14:textId="77777777" w:rsidR="00D56EDE" w:rsidRPr="00D56EDE" w:rsidRDefault="00D56EDE" w:rsidP="00AC08F3">
            <w:pPr>
              <w:pStyle w:val="headertabella0"/>
              <w:rPr>
                <w:color w:val="002060"/>
              </w:rPr>
            </w:pPr>
            <w:r w:rsidRPr="00D56EDE">
              <w:rPr>
                <w:color w:val="002060"/>
              </w:rPr>
              <w:t>PE</w:t>
            </w:r>
          </w:p>
        </w:tc>
      </w:tr>
      <w:tr w:rsidR="00D56EDE" w:rsidRPr="00D56EDE" w14:paraId="3C07FBCF"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BF0C61" w14:textId="77777777" w:rsidR="00D56EDE" w:rsidRPr="00D56EDE" w:rsidRDefault="00D56EDE" w:rsidP="00AC08F3">
            <w:pPr>
              <w:pStyle w:val="rowtabella0"/>
              <w:rPr>
                <w:color w:val="002060"/>
              </w:rPr>
            </w:pPr>
            <w:r w:rsidRPr="00D56ED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EE10"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8E6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5D1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D04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8DE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F41E"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EFFE2"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6AE7"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E5AC" w14:textId="77777777" w:rsidR="00D56EDE" w:rsidRPr="00D56EDE" w:rsidRDefault="00D56EDE" w:rsidP="00AC08F3">
            <w:pPr>
              <w:pStyle w:val="rowtabella0"/>
              <w:jc w:val="center"/>
              <w:rPr>
                <w:color w:val="002060"/>
              </w:rPr>
            </w:pPr>
            <w:r w:rsidRPr="00D56EDE">
              <w:rPr>
                <w:color w:val="002060"/>
              </w:rPr>
              <w:t>0</w:t>
            </w:r>
          </w:p>
        </w:tc>
      </w:tr>
      <w:tr w:rsidR="00D56EDE" w:rsidRPr="00D56EDE" w14:paraId="6F77993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405A6" w14:textId="77777777" w:rsidR="00D56EDE" w:rsidRPr="003E0335" w:rsidRDefault="00D56EDE" w:rsidP="00AC08F3">
            <w:pPr>
              <w:pStyle w:val="rowtabella0"/>
              <w:rPr>
                <w:color w:val="002060"/>
                <w:lang w:val="en-US"/>
              </w:rPr>
            </w:pPr>
            <w:r w:rsidRPr="003E0335">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75C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A0F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3B17"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918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06B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7612"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82A8"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3303"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B49D" w14:textId="77777777" w:rsidR="00D56EDE" w:rsidRPr="00D56EDE" w:rsidRDefault="00D56EDE" w:rsidP="00AC08F3">
            <w:pPr>
              <w:pStyle w:val="rowtabella0"/>
              <w:jc w:val="center"/>
              <w:rPr>
                <w:color w:val="002060"/>
              </w:rPr>
            </w:pPr>
            <w:r w:rsidRPr="00D56EDE">
              <w:rPr>
                <w:color w:val="002060"/>
              </w:rPr>
              <w:t>0</w:t>
            </w:r>
          </w:p>
        </w:tc>
      </w:tr>
      <w:tr w:rsidR="00D56EDE" w:rsidRPr="00D56EDE" w14:paraId="4E1EC43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CC271" w14:textId="77777777" w:rsidR="00D56EDE" w:rsidRPr="00D56EDE" w:rsidRDefault="00D56EDE" w:rsidP="00AC08F3">
            <w:pPr>
              <w:pStyle w:val="rowtabella0"/>
              <w:rPr>
                <w:color w:val="002060"/>
              </w:rPr>
            </w:pPr>
            <w:r w:rsidRPr="00D56ED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5A9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4DA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1B57"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BAA2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7F7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E885"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015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79C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DDEE"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366403"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B044C" w14:textId="77777777" w:rsidR="00D56EDE" w:rsidRPr="00D56EDE" w:rsidRDefault="00D56EDE" w:rsidP="00AC08F3">
            <w:pPr>
              <w:pStyle w:val="rowtabella0"/>
              <w:rPr>
                <w:color w:val="002060"/>
              </w:rPr>
            </w:pPr>
            <w:r w:rsidRPr="00D56ED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8A8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7D9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19F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D17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3BF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5C3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13AF"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E8A7"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44D5" w14:textId="77777777" w:rsidR="00D56EDE" w:rsidRPr="00D56EDE" w:rsidRDefault="00D56EDE" w:rsidP="00AC08F3">
            <w:pPr>
              <w:pStyle w:val="rowtabella0"/>
              <w:jc w:val="center"/>
              <w:rPr>
                <w:color w:val="002060"/>
              </w:rPr>
            </w:pPr>
            <w:r w:rsidRPr="00D56EDE">
              <w:rPr>
                <w:color w:val="002060"/>
              </w:rPr>
              <w:t>0</w:t>
            </w:r>
          </w:p>
        </w:tc>
      </w:tr>
      <w:tr w:rsidR="00D56EDE" w:rsidRPr="00D56EDE" w14:paraId="673AC89C"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7AF9E" w14:textId="77777777" w:rsidR="00D56EDE" w:rsidRPr="00D56EDE" w:rsidRDefault="00D56EDE" w:rsidP="00AC08F3">
            <w:pPr>
              <w:pStyle w:val="rowtabella0"/>
              <w:rPr>
                <w:color w:val="002060"/>
              </w:rPr>
            </w:pPr>
            <w:proofErr w:type="spellStart"/>
            <w:proofErr w:type="gramStart"/>
            <w:r w:rsidRPr="00D56EDE">
              <w:rPr>
                <w:color w:val="002060"/>
              </w:rPr>
              <w:t>sq.B</w:t>
            </w:r>
            <w:proofErr w:type="spellEnd"/>
            <w:proofErr w:type="gramEnd"/>
            <w:r w:rsidRPr="00D56EDE">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02D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902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21E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A788"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ACA5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80A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F82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2724"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7FA5" w14:textId="77777777" w:rsidR="00D56EDE" w:rsidRPr="00D56EDE" w:rsidRDefault="00D56EDE" w:rsidP="00AC08F3">
            <w:pPr>
              <w:pStyle w:val="rowtabella0"/>
              <w:jc w:val="center"/>
              <w:rPr>
                <w:color w:val="002060"/>
              </w:rPr>
            </w:pPr>
            <w:r w:rsidRPr="00D56EDE">
              <w:rPr>
                <w:color w:val="002060"/>
              </w:rPr>
              <w:t>0</w:t>
            </w:r>
          </w:p>
        </w:tc>
      </w:tr>
      <w:tr w:rsidR="00D56EDE" w:rsidRPr="00D56EDE" w14:paraId="3828AFC5"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2F098C" w14:textId="77777777" w:rsidR="00D56EDE" w:rsidRPr="003E0335" w:rsidRDefault="00D56EDE" w:rsidP="00AC08F3">
            <w:pPr>
              <w:pStyle w:val="rowtabella0"/>
              <w:rPr>
                <w:color w:val="002060"/>
                <w:lang w:val="en-US"/>
              </w:rPr>
            </w:pPr>
            <w:proofErr w:type="spellStart"/>
            <w:proofErr w:type="gramStart"/>
            <w:r w:rsidRPr="003E0335">
              <w:rPr>
                <w:color w:val="002060"/>
                <w:lang w:val="en-US"/>
              </w:rPr>
              <w:t>sq.B</w:t>
            </w:r>
            <w:proofErr w:type="spellEnd"/>
            <w:proofErr w:type="gramEnd"/>
            <w:r w:rsidRPr="003E0335">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29E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9DC4"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39C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3FE4"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068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A78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1C17"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6D7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DA54" w14:textId="77777777" w:rsidR="00D56EDE" w:rsidRPr="00D56EDE" w:rsidRDefault="00D56EDE" w:rsidP="00AC08F3">
            <w:pPr>
              <w:pStyle w:val="rowtabella0"/>
              <w:jc w:val="center"/>
              <w:rPr>
                <w:color w:val="002060"/>
              </w:rPr>
            </w:pPr>
            <w:r w:rsidRPr="00D56EDE">
              <w:rPr>
                <w:color w:val="002060"/>
              </w:rPr>
              <w:t>0</w:t>
            </w:r>
          </w:p>
        </w:tc>
      </w:tr>
    </w:tbl>
    <w:p w14:paraId="0BEBD796" w14:textId="77777777" w:rsidR="00D56EDE" w:rsidRPr="00D56EDE" w:rsidRDefault="00D56EDE" w:rsidP="00D56EDE">
      <w:pPr>
        <w:pStyle w:val="breakline"/>
        <w:rPr>
          <w:rFonts w:eastAsiaTheme="minorEastAsia"/>
          <w:color w:val="002060"/>
        </w:rPr>
      </w:pPr>
    </w:p>
    <w:p w14:paraId="71BA3FC0" w14:textId="77777777" w:rsidR="00D56EDE" w:rsidRPr="00D56EDE" w:rsidRDefault="00D56EDE" w:rsidP="00D56EDE">
      <w:pPr>
        <w:pStyle w:val="breakline"/>
        <w:rPr>
          <w:color w:val="002060"/>
        </w:rPr>
      </w:pPr>
    </w:p>
    <w:p w14:paraId="112C93AD" w14:textId="77777777" w:rsidR="00D56EDE" w:rsidRPr="00D56EDE" w:rsidRDefault="00D56EDE" w:rsidP="00D56EDE">
      <w:pPr>
        <w:pStyle w:val="sottotitolocampionato10"/>
        <w:rPr>
          <w:color w:val="002060"/>
        </w:rPr>
      </w:pPr>
      <w:r w:rsidRPr="00D56ED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04B2091E"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A0F1D"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2BF60"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498D3"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78D0D"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B009D"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37F86"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FEE27"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02A09"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942E9"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89B7E" w14:textId="77777777" w:rsidR="00D56EDE" w:rsidRPr="00D56EDE" w:rsidRDefault="00D56EDE" w:rsidP="00AC08F3">
            <w:pPr>
              <w:pStyle w:val="headertabella0"/>
              <w:rPr>
                <w:color w:val="002060"/>
              </w:rPr>
            </w:pPr>
            <w:r w:rsidRPr="00D56EDE">
              <w:rPr>
                <w:color w:val="002060"/>
              </w:rPr>
              <w:t>PE</w:t>
            </w:r>
          </w:p>
        </w:tc>
      </w:tr>
      <w:tr w:rsidR="00D56EDE" w:rsidRPr="00D56EDE" w14:paraId="01FD5E84"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47D4B" w14:textId="77777777" w:rsidR="00D56EDE" w:rsidRPr="003E0335" w:rsidRDefault="00D56EDE" w:rsidP="00AC08F3">
            <w:pPr>
              <w:pStyle w:val="rowtabella0"/>
              <w:rPr>
                <w:color w:val="002060"/>
                <w:lang w:val="en-US"/>
              </w:rPr>
            </w:pPr>
            <w:r w:rsidRPr="003E0335">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855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D49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507E"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DA3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9EA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BC90" w14:textId="77777777" w:rsidR="00D56EDE" w:rsidRPr="00D56EDE" w:rsidRDefault="00D56EDE" w:rsidP="00AC08F3">
            <w:pPr>
              <w:pStyle w:val="rowtabella0"/>
              <w:jc w:val="center"/>
              <w:rPr>
                <w:color w:val="002060"/>
              </w:rPr>
            </w:pPr>
            <w:r w:rsidRPr="00D56ED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C8FD"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623C" w14:textId="77777777" w:rsidR="00D56EDE" w:rsidRPr="00D56EDE" w:rsidRDefault="00D56EDE" w:rsidP="00AC08F3">
            <w:pPr>
              <w:pStyle w:val="rowtabella0"/>
              <w:jc w:val="center"/>
              <w:rPr>
                <w:color w:val="002060"/>
              </w:rPr>
            </w:pPr>
            <w:r w:rsidRPr="00D56ED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66D8" w14:textId="77777777" w:rsidR="00D56EDE" w:rsidRPr="00D56EDE" w:rsidRDefault="00D56EDE" w:rsidP="00AC08F3">
            <w:pPr>
              <w:pStyle w:val="rowtabella0"/>
              <w:jc w:val="center"/>
              <w:rPr>
                <w:color w:val="002060"/>
              </w:rPr>
            </w:pPr>
            <w:r w:rsidRPr="00D56EDE">
              <w:rPr>
                <w:color w:val="002060"/>
              </w:rPr>
              <w:t>0</w:t>
            </w:r>
          </w:p>
        </w:tc>
      </w:tr>
      <w:tr w:rsidR="00D56EDE" w:rsidRPr="00D56EDE" w14:paraId="1929BCFB"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F8C99" w14:textId="77777777" w:rsidR="00D56EDE" w:rsidRPr="00D56EDE" w:rsidRDefault="00D56EDE" w:rsidP="00AC08F3">
            <w:pPr>
              <w:pStyle w:val="rowtabella0"/>
              <w:rPr>
                <w:color w:val="002060"/>
              </w:rPr>
            </w:pPr>
            <w:r w:rsidRPr="00D56ED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AE97"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9BB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928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E14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064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39EB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13F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BE6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778B"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0E68C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3A679" w14:textId="77777777" w:rsidR="00D56EDE" w:rsidRPr="00D56EDE" w:rsidRDefault="00D56EDE" w:rsidP="00AC08F3">
            <w:pPr>
              <w:pStyle w:val="rowtabella0"/>
              <w:rPr>
                <w:color w:val="002060"/>
              </w:rPr>
            </w:pPr>
            <w:r w:rsidRPr="00D56ED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602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8251"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3D5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D2E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A66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D05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FEE1B"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3A62"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7A66" w14:textId="77777777" w:rsidR="00D56EDE" w:rsidRPr="00D56EDE" w:rsidRDefault="00D56EDE" w:rsidP="00AC08F3">
            <w:pPr>
              <w:pStyle w:val="rowtabella0"/>
              <w:jc w:val="center"/>
              <w:rPr>
                <w:color w:val="002060"/>
              </w:rPr>
            </w:pPr>
            <w:r w:rsidRPr="00D56EDE">
              <w:rPr>
                <w:color w:val="002060"/>
              </w:rPr>
              <w:t>0</w:t>
            </w:r>
          </w:p>
        </w:tc>
      </w:tr>
      <w:tr w:rsidR="00D56EDE" w:rsidRPr="00D56EDE" w14:paraId="19435B2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59BD1" w14:textId="77777777" w:rsidR="00D56EDE" w:rsidRPr="00D56EDE" w:rsidRDefault="00D56EDE" w:rsidP="00AC08F3">
            <w:pPr>
              <w:pStyle w:val="rowtabella0"/>
              <w:rPr>
                <w:color w:val="002060"/>
                <w:lang w:val="es-ES"/>
              </w:rPr>
            </w:pPr>
            <w:r w:rsidRPr="00D56ED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636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AB3B"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96E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022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00A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C59D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E7B86"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7A00" w14:textId="77777777" w:rsidR="00D56EDE" w:rsidRPr="00D56EDE" w:rsidRDefault="00D56EDE" w:rsidP="00AC08F3">
            <w:pPr>
              <w:pStyle w:val="rowtabella0"/>
              <w:jc w:val="center"/>
              <w:rPr>
                <w:color w:val="002060"/>
              </w:rPr>
            </w:pPr>
            <w:r w:rsidRPr="00D56ED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4649" w14:textId="77777777" w:rsidR="00D56EDE" w:rsidRPr="00D56EDE" w:rsidRDefault="00D56EDE" w:rsidP="00AC08F3">
            <w:pPr>
              <w:pStyle w:val="rowtabella0"/>
              <w:jc w:val="center"/>
              <w:rPr>
                <w:color w:val="002060"/>
              </w:rPr>
            </w:pPr>
            <w:r w:rsidRPr="00D56EDE">
              <w:rPr>
                <w:color w:val="002060"/>
              </w:rPr>
              <w:t>0</w:t>
            </w:r>
          </w:p>
        </w:tc>
      </w:tr>
      <w:tr w:rsidR="00D56EDE" w:rsidRPr="00D56EDE" w14:paraId="409DC8DE"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BB729" w14:textId="77777777" w:rsidR="00D56EDE" w:rsidRPr="00D56EDE" w:rsidRDefault="00D56EDE" w:rsidP="00AC08F3">
            <w:pPr>
              <w:pStyle w:val="rowtabella0"/>
              <w:rPr>
                <w:color w:val="002060"/>
              </w:rPr>
            </w:pPr>
            <w:proofErr w:type="spellStart"/>
            <w:proofErr w:type="gramStart"/>
            <w:r w:rsidRPr="00D56EDE">
              <w:rPr>
                <w:color w:val="002060"/>
              </w:rPr>
              <w:t>sq.B</w:t>
            </w:r>
            <w:proofErr w:type="spellEnd"/>
            <w:proofErr w:type="gramEnd"/>
            <w:r w:rsidRPr="00D56EDE">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864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FD6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013A"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CE2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D3C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5D6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056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FBF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DBE5" w14:textId="77777777" w:rsidR="00D56EDE" w:rsidRPr="00D56EDE" w:rsidRDefault="00D56EDE" w:rsidP="00AC08F3">
            <w:pPr>
              <w:pStyle w:val="rowtabella0"/>
              <w:jc w:val="center"/>
              <w:rPr>
                <w:color w:val="002060"/>
              </w:rPr>
            </w:pPr>
            <w:r w:rsidRPr="00D56EDE">
              <w:rPr>
                <w:color w:val="002060"/>
              </w:rPr>
              <w:t>0</w:t>
            </w:r>
          </w:p>
        </w:tc>
      </w:tr>
      <w:tr w:rsidR="00D56EDE" w:rsidRPr="00D56EDE" w14:paraId="51FA79D8"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2FBD0D" w14:textId="77777777" w:rsidR="00D56EDE" w:rsidRPr="003E0335" w:rsidRDefault="00D56EDE" w:rsidP="00AC08F3">
            <w:pPr>
              <w:pStyle w:val="rowtabella0"/>
              <w:rPr>
                <w:color w:val="002060"/>
                <w:lang w:val="en-US"/>
              </w:rPr>
            </w:pPr>
            <w:proofErr w:type="spellStart"/>
            <w:r w:rsidRPr="003E0335">
              <w:rPr>
                <w:color w:val="002060"/>
                <w:lang w:val="en-US"/>
              </w:rPr>
              <w:t>sq.C</w:t>
            </w:r>
            <w:proofErr w:type="spellEnd"/>
            <w:r w:rsidRPr="003E0335">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44B6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8FC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58E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8C6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B1686"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063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6FA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52C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37BE" w14:textId="77777777" w:rsidR="00D56EDE" w:rsidRPr="00D56EDE" w:rsidRDefault="00D56EDE" w:rsidP="00AC08F3">
            <w:pPr>
              <w:pStyle w:val="rowtabella0"/>
              <w:jc w:val="center"/>
              <w:rPr>
                <w:color w:val="002060"/>
              </w:rPr>
            </w:pPr>
            <w:r w:rsidRPr="00D56EDE">
              <w:rPr>
                <w:color w:val="002060"/>
              </w:rPr>
              <w:t>0</w:t>
            </w:r>
          </w:p>
        </w:tc>
      </w:tr>
    </w:tbl>
    <w:p w14:paraId="11213D32" w14:textId="77777777" w:rsidR="00D56EDE" w:rsidRPr="00D56EDE" w:rsidRDefault="00D56EDE" w:rsidP="00D56EDE">
      <w:pPr>
        <w:pStyle w:val="breakline"/>
        <w:rPr>
          <w:rFonts w:eastAsiaTheme="minorEastAsia"/>
          <w:color w:val="002060"/>
        </w:rPr>
      </w:pPr>
    </w:p>
    <w:p w14:paraId="433565F4" w14:textId="77777777" w:rsidR="00D56EDE" w:rsidRPr="00D56EDE" w:rsidRDefault="00D56EDE" w:rsidP="00D56EDE">
      <w:pPr>
        <w:pStyle w:val="breakline"/>
        <w:rPr>
          <w:color w:val="002060"/>
        </w:rPr>
      </w:pPr>
    </w:p>
    <w:p w14:paraId="729523B8" w14:textId="77777777" w:rsidR="00D56EDE" w:rsidRPr="00D56EDE" w:rsidRDefault="00D56EDE" w:rsidP="00D56EDE">
      <w:pPr>
        <w:pStyle w:val="sottotitolocampionato10"/>
        <w:rPr>
          <w:color w:val="002060"/>
        </w:rPr>
      </w:pPr>
      <w:r w:rsidRPr="00D56EDE">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3642592E"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84121"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76F6C"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A534E"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AC5B5"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F7995"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83840"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B11C"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1726A"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F0E12"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B9FE7" w14:textId="77777777" w:rsidR="00D56EDE" w:rsidRPr="00D56EDE" w:rsidRDefault="00D56EDE" w:rsidP="00AC08F3">
            <w:pPr>
              <w:pStyle w:val="headertabella0"/>
              <w:rPr>
                <w:color w:val="002060"/>
              </w:rPr>
            </w:pPr>
            <w:r w:rsidRPr="00D56EDE">
              <w:rPr>
                <w:color w:val="002060"/>
              </w:rPr>
              <w:t>PE</w:t>
            </w:r>
          </w:p>
        </w:tc>
      </w:tr>
      <w:tr w:rsidR="00D56EDE" w:rsidRPr="00D56EDE" w14:paraId="261BAD91"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6401B8" w14:textId="77777777" w:rsidR="00D56EDE" w:rsidRPr="00D56EDE" w:rsidRDefault="00D56EDE" w:rsidP="00AC08F3">
            <w:pPr>
              <w:pStyle w:val="rowtabella0"/>
              <w:rPr>
                <w:color w:val="002060"/>
              </w:rPr>
            </w:pPr>
            <w:r w:rsidRPr="00D56ED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B8AC"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8D9A"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351A"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C5F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66C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F342"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FF9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60A6"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ADA0" w14:textId="77777777" w:rsidR="00D56EDE" w:rsidRPr="00D56EDE" w:rsidRDefault="00D56EDE" w:rsidP="00AC08F3">
            <w:pPr>
              <w:pStyle w:val="rowtabella0"/>
              <w:jc w:val="center"/>
              <w:rPr>
                <w:color w:val="002060"/>
              </w:rPr>
            </w:pPr>
            <w:r w:rsidRPr="00D56EDE">
              <w:rPr>
                <w:color w:val="002060"/>
              </w:rPr>
              <w:t>0</w:t>
            </w:r>
          </w:p>
        </w:tc>
      </w:tr>
      <w:tr w:rsidR="00D56EDE" w:rsidRPr="00D56EDE" w14:paraId="7792F74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E505F" w14:textId="77777777" w:rsidR="00D56EDE" w:rsidRPr="00D56EDE" w:rsidRDefault="00D56EDE" w:rsidP="00AC08F3">
            <w:pPr>
              <w:pStyle w:val="rowtabella0"/>
              <w:rPr>
                <w:color w:val="002060"/>
              </w:rPr>
            </w:pPr>
            <w:r w:rsidRPr="00D56EDE">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04F0"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160B"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A04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4A7EE"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15E6"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FA7D"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6767"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93A9"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B1E8" w14:textId="77777777" w:rsidR="00D56EDE" w:rsidRPr="00D56EDE" w:rsidRDefault="00D56EDE" w:rsidP="00AC08F3">
            <w:pPr>
              <w:pStyle w:val="rowtabella0"/>
              <w:jc w:val="center"/>
              <w:rPr>
                <w:color w:val="002060"/>
              </w:rPr>
            </w:pPr>
            <w:r w:rsidRPr="00D56EDE">
              <w:rPr>
                <w:color w:val="002060"/>
              </w:rPr>
              <w:t>0</w:t>
            </w:r>
          </w:p>
        </w:tc>
      </w:tr>
      <w:tr w:rsidR="00D56EDE" w:rsidRPr="00D56EDE" w14:paraId="36FC527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480FB" w14:textId="77777777" w:rsidR="00D56EDE" w:rsidRPr="00D56EDE" w:rsidRDefault="00D56EDE" w:rsidP="00AC08F3">
            <w:pPr>
              <w:pStyle w:val="rowtabella0"/>
              <w:rPr>
                <w:color w:val="002060"/>
              </w:rPr>
            </w:pPr>
            <w:r w:rsidRPr="00D56ED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0D7F"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CC0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05E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7B4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9B1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15F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C4C8"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DF88"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4B0E" w14:textId="77777777" w:rsidR="00D56EDE" w:rsidRPr="00D56EDE" w:rsidRDefault="00D56EDE" w:rsidP="00AC08F3">
            <w:pPr>
              <w:pStyle w:val="rowtabella0"/>
              <w:jc w:val="center"/>
              <w:rPr>
                <w:color w:val="002060"/>
              </w:rPr>
            </w:pPr>
            <w:r w:rsidRPr="00D56EDE">
              <w:rPr>
                <w:color w:val="002060"/>
              </w:rPr>
              <w:t>0</w:t>
            </w:r>
          </w:p>
        </w:tc>
      </w:tr>
      <w:tr w:rsidR="00D56EDE" w:rsidRPr="00D56EDE" w14:paraId="7AEE2D5F"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3AAA5" w14:textId="77777777" w:rsidR="00D56EDE" w:rsidRPr="00D56EDE" w:rsidRDefault="00D56EDE" w:rsidP="00AC08F3">
            <w:pPr>
              <w:pStyle w:val="rowtabella0"/>
              <w:rPr>
                <w:color w:val="002060"/>
              </w:rPr>
            </w:pPr>
            <w:r w:rsidRPr="00D56EDE">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3D8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553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8A55"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A6C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3B6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B917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8B6B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13B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A0B5" w14:textId="77777777" w:rsidR="00D56EDE" w:rsidRPr="00D56EDE" w:rsidRDefault="00D56EDE" w:rsidP="00AC08F3">
            <w:pPr>
              <w:pStyle w:val="rowtabella0"/>
              <w:jc w:val="center"/>
              <w:rPr>
                <w:color w:val="002060"/>
              </w:rPr>
            </w:pPr>
            <w:r w:rsidRPr="00D56EDE">
              <w:rPr>
                <w:color w:val="002060"/>
              </w:rPr>
              <w:t>0</w:t>
            </w:r>
          </w:p>
        </w:tc>
      </w:tr>
      <w:tr w:rsidR="00D56EDE" w:rsidRPr="00D56EDE" w14:paraId="0C361CE1"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F8BC0" w14:textId="77777777" w:rsidR="00D56EDE" w:rsidRPr="00D56EDE" w:rsidRDefault="00D56EDE" w:rsidP="00AC08F3">
            <w:pPr>
              <w:pStyle w:val="rowtabella0"/>
              <w:rPr>
                <w:color w:val="002060"/>
              </w:rPr>
            </w:pPr>
            <w:r w:rsidRPr="00D56ED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108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F0D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492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A62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B36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A8CC"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46B2"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1D110"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27B5" w14:textId="77777777" w:rsidR="00D56EDE" w:rsidRPr="00D56EDE" w:rsidRDefault="00D56EDE" w:rsidP="00AC08F3">
            <w:pPr>
              <w:pStyle w:val="rowtabella0"/>
              <w:jc w:val="center"/>
              <w:rPr>
                <w:color w:val="002060"/>
              </w:rPr>
            </w:pPr>
            <w:r w:rsidRPr="00D56EDE">
              <w:rPr>
                <w:color w:val="002060"/>
              </w:rPr>
              <w:t>0</w:t>
            </w:r>
          </w:p>
        </w:tc>
      </w:tr>
      <w:tr w:rsidR="00D56EDE" w:rsidRPr="00D56EDE" w14:paraId="0FBAA504"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E9A37" w14:textId="77777777" w:rsidR="00D56EDE" w:rsidRPr="00D56EDE" w:rsidRDefault="00D56EDE" w:rsidP="00AC08F3">
            <w:pPr>
              <w:pStyle w:val="rowtabella0"/>
              <w:rPr>
                <w:color w:val="002060"/>
              </w:rPr>
            </w:pPr>
            <w:proofErr w:type="spellStart"/>
            <w:r w:rsidRPr="00D56EDE">
              <w:rPr>
                <w:color w:val="002060"/>
              </w:rPr>
              <w:t>sq.C</w:t>
            </w:r>
            <w:proofErr w:type="spellEnd"/>
            <w:r w:rsidRPr="00D56EDE">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E57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6DA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AFC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8A5C"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CB2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82C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92E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0DCD"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23DD3" w14:textId="77777777" w:rsidR="00D56EDE" w:rsidRPr="00D56EDE" w:rsidRDefault="00D56EDE" w:rsidP="00AC08F3">
            <w:pPr>
              <w:pStyle w:val="rowtabella0"/>
              <w:jc w:val="center"/>
              <w:rPr>
                <w:color w:val="002060"/>
              </w:rPr>
            </w:pPr>
            <w:r w:rsidRPr="00D56EDE">
              <w:rPr>
                <w:color w:val="002060"/>
              </w:rPr>
              <w:t>0</w:t>
            </w:r>
          </w:p>
        </w:tc>
      </w:tr>
    </w:tbl>
    <w:p w14:paraId="06594A5F" w14:textId="77777777" w:rsidR="00D56EDE" w:rsidRPr="00D56EDE" w:rsidRDefault="00D56EDE" w:rsidP="00D56EDE">
      <w:pPr>
        <w:pStyle w:val="breakline"/>
        <w:rPr>
          <w:rFonts w:eastAsiaTheme="minorEastAsia"/>
          <w:color w:val="002060"/>
        </w:rPr>
      </w:pPr>
    </w:p>
    <w:p w14:paraId="2A86CFAB" w14:textId="77777777" w:rsidR="00D56EDE" w:rsidRPr="00D56EDE" w:rsidRDefault="00D56EDE" w:rsidP="00D56EDE">
      <w:pPr>
        <w:pStyle w:val="breakline"/>
        <w:rPr>
          <w:color w:val="002060"/>
        </w:rPr>
      </w:pPr>
    </w:p>
    <w:p w14:paraId="10D98C98" w14:textId="77777777" w:rsidR="00D56EDE" w:rsidRPr="00D56EDE" w:rsidRDefault="00D56EDE" w:rsidP="00D56EDE">
      <w:pPr>
        <w:pStyle w:val="sottotitolocampionato10"/>
        <w:rPr>
          <w:color w:val="002060"/>
        </w:rPr>
      </w:pPr>
      <w:r w:rsidRPr="00D56EDE">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56EDE" w:rsidRPr="00D56EDE" w14:paraId="1DEB01A9"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362E9" w14:textId="77777777" w:rsidR="00D56EDE" w:rsidRPr="00D56EDE" w:rsidRDefault="00D56EDE"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64742" w14:textId="77777777" w:rsidR="00D56EDE" w:rsidRPr="00D56EDE" w:rsidRDefault="00D56EDE"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874CF" w14:textId="77777777" w:rsidR="00D56EDE" w:rsidRPr="00D56EDE" w:rsidRDefault="00D56EDE"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60E20" w14:textId="77777777" w:rsidR="00D56EDE" w:rsidRPr="00D56EDE" w:rsidRDefault="00D56EDE"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D52B" w14:textId="77777777" w:rsidR="00D56EDE" w:rsidRPr="00D56EDE" w:rsidRDefault="00D56EDE"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689B1" w14:textId="77777777" w:rsidR="00D56EDE" w:rsidRPr="00D56EDE" w:rsidRDefault="00D56EDE"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D388C" w14:textId="77777777" w:rsidR="00D56EDE" w:rsidRPr="00D56EDE" w:rsidRDefault="00D56EDE"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F2641" w14:textId="77777777" w:rsidR="00D56EDE" w:rsidRPr="00D56EDE" w:rsidRDefault="00D56EDE"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B6BD3" w14:textId="77777777" w:rsidR="00D56EDE" w:rsidRPr="00D56EDE" w:rsidRDefault="00D56EDE"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439D2" w14:textId="77777777" w:rsidR="00D56EDE" w:rsidRPr="00D56EDE" w:rsidRDefault="00D56EDE" w:rsidP="00AC08F3">
            <w:pPr>
              <w:pStyle w:val="headertabella0"/>
              <w:rPr>
                <w:color w:val="002060"/>
              </w:rPr>
            </w:pPr>
            <w:r w:rsidRPr="00D56EDE">
              <w:rPr>
                <w:color w:val="002060"/>
              </w:rPr>
              <w:t>PE</w:t>
            </w:r>
          </w:p>
        </w:tc>
      </w:tr>
      <w:tr w:rsidR="00D56EDE" w:rsidRPr="00D56EDE" w14:paraId="36981E2A"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AB7819" w14:textId="77777777" w:rsidR="00D56EDE" w:rsidRPr="00D56EDE" w:rsidRDefault="00D56EDE" w:rsidP="00AC08F3">
            <w:pPr>
              <w:pStyle w:val="rowtabella0"/>
              <w:rPr>
                <w:color w:val="002060"/>
              </w:rPr>
            </w:pPr>
            <w:r w:rsidRPr="00D56ED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50C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4872"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FDB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B663"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BF3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A2BA" w14:textId="77777777" w:rsidR="00D56EDE" w:rsidRPr="00D56EDE" w:rsidRDefault="00D56EDE" w:rsidP="00AC08F3">
            <w:pPr>
              <w:pStyle w:val="rowtabella0"/>
              <w:jc w:val="center"/>
              <w:rPr>
                <w:color w:val="002060"/>
              </w:rPr>
            </w:pPr>
            <w:r w:rsidRPr="00D56ED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910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F8F5"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92D0" w14:textId="77777777" w:rsidR="00D56EDE" w:rsidRPr="00D56EDE" w:rsidRDefault="00D56EDE" w:rsidP="00AC08F3">
            <w:pPr>
              <w:pStyle w:val="rowtabella0"/>
              <w:jc w:val="center"/>
              <w:rPr>
                <w:color w:val="002060"/>
              </w:rPr>
            </w:pPr>
            <w:r w:rsidRPr="00D56EDE">
              <w:rPr>
                <w:color w:val="002060"/>
              </w:rPr>
              <w:t>0</w:t>
            </w:r>
          </w:p>
        </w:tc>
      </w:tr>
      <w:tr w:rsidR="00D56EDE" w:rsidRPr="00D56EDE" w14:paraId="61C215B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9FA9E" w14:textId="77777777" w:rsidR="00D56EDE" w:rsidRPr="00D56EDE" w:rsidRDefault="00D56EDE" w:rsidP="00AC08F3">
            <w:pPr>
              <w:pStyle w:val="rowtabella0"/>
              <w:rPr>
                <w:color w:val="002060"/>
              </w:rPr>
            </w:pPr>
            <w:r w:rsidRPr="00D56ED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2C34"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B88F"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0E7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57ED"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17BB"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A4BB5"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7326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5BA0" w14:textId="77777777" w:rsidR="00D56EDE" w:rsidRPr="00D56EDE" w:rsidRDefault="00D56EDE" w:rsidP="00AC08F3">
            <w:pPr>
              <w:pStyle w:val="rowtabella0"/>
              <w:jc w:val="center"/>
              <w:rPr>
                <w:color w:val="002060"/>
              </w:rPr>
            </w:pPr>
            <w:r w:rsidRPr="00D56ED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BDF4C" w14:textId="77777777" w:rsidR="00D56EDE" w:rsidRPr="00D56EDE" w:rsidRDefault="00D56EDE" w:rsidP="00AC08F3">
            <w:pPr>
              <w:pStyle w:val="rowtabella0"/>
              <w:jc w:val="center"/>
              <w:rPr>
                <w:color w:val="002060"/>
              </w:rPr>
            </w:pPr>
            <w:r w:rsidRPr="00D56EDE">
              <w:rPr>
                <w:color w:val="002060"/>
              </w:rPr>
              <w:t>0</w:t>
            </w:r>
          </w:p>
        </w:tc>
      </w:tr>
      <w:tr w:rsidR="00D56EDE" w:rsidRPr="00D56EDE" w14:paraId="5C4CD3ED"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8D72A" w14:textId="77777777" w:rsidR="00D56EDE" w:rsidRPr="00D56EDE" w:rsidRDefault="00D56EDE" w:rsidP="00AC08F3">
            <w:pPr>
              <w:pStyle w:val="rowtabella0"/>
              <w:rPr>
                <w:color w:val="002060"/>
              </w:rPr>
            </w:pPr>
            <w:r w:rsidRPr="00D56ED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487D"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C259"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8920"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84B0"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3BA4"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C50A" w14:textId="77777777" w:rsidR="00D56EDE" w:rsidRPr="00D56EDE" w:rsidRDefault="00D56EDE" w:rsidP="00AC08F3">
            <w:pPr>
              <w:pStyle w:val="rowtabella0"/>
              <w:jc w:val="center"/>
              <w:rPr>
                <w:color w:val="002060"/>
              </w:rPr>
            </w:pPr>
            <w:r w:rsidRPr="00D56ED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EEE5" w14:textId="77777777" w:rsidR="00D56EDE" w:rsidRPr="00D56EDE" w:rsidRDefault="00D56EDE" w:rsidP="00AC08F3">
            <w:pPr>
              <w:pStyle w:val="rowtabella0"/>
              <w:jc w:val="center"/>
              <w:rPr>
                <w:color w:val="002060"/>
              </w:rPr>
            </w:pPr>
            <w:r w:rsidRPr="00D56ED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8E00"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0626D" w14:textId="77777777" w:rsidR="00D56EDE" w:rsidRPr="00D56EDE" w:rsidRDefault="00D56EDE" w:rsidP="00AC08F3">
            <w:pPr>
              <w:pStyle w:val="rowtabella0"/>
              <w:jc w:val="center"/>
              <w:rPr>
                <w:color w:val="002060"/>
              </w:rPr>
            </w:pPr>
            <w:r w:rsidRPr="00D56EDE">
              <w:rPr>
                <w:color w:val="002060"/>
              </w:rPr>
              <w:t>0</w:t>
            </w:r>
          </w:p>
        </w:tc>
      </w:tr>
      <w:tr w:rsidR="00D56EDE" w:rsidRPr="00D56EDE" w14:paraId="35FBB8F5"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B0D42" w14:textId="77777777" w:rsidR="00D56EDE" w:rsidRPr="00D56EDE" w:rsidRDefault="00D56EDE" w:rsidP="00AC08F3">
            <w:pPr>
              <w:pStyle w:val="rowtabella0"/>
              <w:rPr>
                <w:color w:val="002060"/>
              </w:rPr>
            </w:pPr>
            <w:r w:rsidRPr="00D56ED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84E81"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872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9ACB"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4899"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C9CF"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D4D4" w14:textId="77777777" w:rsidR="00D56EDE" w:rsidRPr="00D56EDE" w:rsidRDefault="00D56EDE" w:rsidP="00AC08F3">
            <w:pPr>
              <w:pStyle w:val="rowtabella0"/>
              <w:jc w:val="center"/>
              <w:rPr>
                <w:color w:val="002060"/>
              </w:rPr>
            </w:pPr>
            <w:r w:rsidRPr="00D56ED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9F8F"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02EC"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E6A3" w14:textId="77777777" w:rsidR="00D56EDE" w:rsidRPr="00D56EDE" w:rsidRDefault="00D56EDE" w:rsidP="00AC08F3">
            <w:pPr>
              <w:pStyle w:val="rowtabella0"/>
              <w:jc w:val="center"/>
              <w:rPr>
                <w:color w:val="002060"/>
              </w:rPr>
            </w:pPr>
            <w:r w:rsidRPr="00D56EDE">
              <w:rPr>
                <w:color w:val="002060"/>
              </w:rPr>
              <w:t>0</w:t>
            </w:r>
          </w:p>
        </w:tc>
      </w:tr>
      <w:tr w:rsidR="00D56EDE" w:rsidRPr="00D56EDE" w14:paraId="6F8ECA44"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35C42" w14:textId="77777777" w:rsidR="00D56EDE" w:rsidRPr="00D56EDE" w:rsidRDefault="00D56EDE" w:rsidP="00AC08F3">
            <w:pPr>
              <w:pStyle w:val="rowtabella0"/>
              <w:rPr>
                <w:color w:val="002060"/>
              </w:rPr>
            </w:pPr>
            <w:r w:rsidRPr="00D56ED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0DD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D8D7"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65C1"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790E"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BCB2" w14:textId="77777777" w:rsidR="00D56EDE" w:rsidRPr="00D56EDE" w:rsidRDefault="00D56EDE" w:rsidP="00AC08F3">
            <w:pPr>
              <w:pStyle w:val="rowtabella0"/>
              <w:jc w:val="center"/>
              <w:rPr>
                <w:color w:val="002060"/>
              </w:rPr>
            </w:pPr>
            <w:r w:rsidRPr="00D56ED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AB6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F40A" w14:textId="77777777" w:rsidR="00D56EDE" w:rsidRPr="00D56EDE" w:rsidRDefault="00D56EDE" w:rsidP="00AC08F3">
            <w:pPr>
              <w:pStyle w:val="rowtabella0"/>
              <w:jc w:val="center"/>
              <w:rPr>
                <w:color w:val="002060"/>
              </w:rPr>
            </w:pPr>
            <w:r w:rsidRPr="00D56ED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263C"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965A" w14:textId="77777777" w:rsidR="00D56EDE" w:rsidRPr="00D56EDE" w:rsidRDefault="00D56EDE" w:rsidP="00AC08F3">
            <w:pPr>
              <w:pStyle w:val="rowtabella0"/>
              <w:jc w:val="center"/>
              <w:rPr>
                <w:color w:val="002060"/>
              </w:rPr>
            </w:pPr>
            <w:r w:rsidRPr="00D56EDE">
              <w:rPr>
                <w:color w:val="002060"/>
              </w:rPr>
              <w:t>0</w:t>
            </w:r>
          </w:p>
        </w:tc>
      </w:tr>
      <w:tr w:rsidR="00D56EDE" w:rsidRPr="00D56EDE" w14:paraId="153CEE52"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F28F28" w14:textId="77777777" w:rsidR="00D56EDE" w:rsidRPr="00D56EDE" w:rsidRDefault="00D56EDE" w:rsidP="00AC08F3">
            <w:pPr>
              <w:pStyle w:val="rowtabella0"/>
              <w:rPr>
                <w:color w:val="002060"/>
              </w:rPr>
            </w:pPr>
            <w:r w:rsidRPr="00D56ED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E67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5E5D"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19E2"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D5EF" w14:textId="77777777" w:rsidR="00D56EDE" w:rsidRPr="00D56EDE" w:rsidRDefault="00D56EDE" w:rsidP="00AC08F3">
            <w:pPr>
              <w:pStyle w:val="rowtabella0"/>
              <w:jc w:val="center"/>
              <w:rPr>
                <w:color w:val="002060"/>
              </w:rPr>
            </w:pPr>
            <w:r w:rsidRPr="00D56ED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FBB4" w14:textId="77777777" w:rsidR="00D56EDE" w:rsidRPr="00D56EDE" w:rsidRDefault="00D56EDE" w:rsidP="00AC08F3">
            <w:pPr>
              <w:pStyle w:val="rowtabella0"/>
              <w:jc w:val="center"/>
              <w:rPr>
                <w:color w:val="002060"/>
              </w:rPr>
            </w:pPr>
            <w:r w:rsidRPr="00D56ED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05FA" w14:textId="77777777" w:rsidR="00D56EDE" w:rsidRPr="00D56EDE" w:rsidRDefault="00D56EDE" w:rsidP="00AC08F3">
            <w:pPr>
              <w:pStyle w:val="rowtabella0"/>
              <w:jc w:val="center"/>
              <w:rPr>
                <w:color w:val="002060"/>
              </w:rPr>
            </w:pPr>
            <w:r w:rsidRPr="00D56ED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1CA5" w14:textId="77777777" w:rsidR="00D56EDE" w:rsidRPr="00D56EDE" w:rsidRDefault="00D56EDE" w:rsidP="00AC08F3">
            <w:pPr>
              <w:pStyle w:val="rowtabella0"/>
              <w:jc w:val="center"/>
              <w:rPr>
                <w:color w:val="002060"/>
              </w:rPr>
            </w:pPr>
            <w:r w:rsidRPr="00D56ED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8ABC" w14:textId="77777777" w:rsidR="00D56EDE" w:rsidRPr="00D56EDE" w:rsidRDefault="00D56EDE" w:rsidP="00AC08F3">
            <w:pPr>
              <w:pStyle w:val="rowtabella0"/>
              <w:jc w:val="center"/>
              <w:rPr>
                <w:color w:val="002060"/>
              </w:rPr>
            </w:pPr>
            <w:r w:rsidRPr="00D56ED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708E4" w14:textId="77777777" w:rsidR="00D56EDE" w:rsidRPr="00D56EDE" w:rsidRDefault="00D56EDE" w:rsidP="00AC08F3">
            <w:pPr>
              <w:pStyle w:val="rowtabella0"/>
              <w:jc w:val="center"/>
              <w:rPr>
                <w:color w:val="002060"/>
              </w:rPr>
            </w:pPr>
            <w:r w:rsidRPr="00D56EDE">
              <w:rPr>
                <w:color w:val="002060"/>
              </w:rPr>
              <w:t>0</w:t>
            </w:r>
          </w:p>
        </w:tc>
      </w:tr>
    </w:tbl>
    <w:p w14:paraId="5D8F6AF2" w14:textId="77777777" w:rsidR="00D56EDE" w:rsidRDefault="00D56EDE" w:rsidP="00D56EDE">
      <w:pPr>
        <w:pStyle w:val="breakline"/>
        <w:rPr>
          <w:rFonts w:eastAsiaTheme="minorEastAsia"/>
          <w:color w:val="002060"/>
        </w:rPr>
      </w:pPr>
    </w:p>
    <w:p w14:paraId="2B42E8CE" w14:textId="1E5F99F4" w:rsidR="00D56EDE" w:rsidRPr="00D56EDE" w:rsidRDefault="00D56EDE" w:rsidP="00D56EDE">
      <w:pPr>
        <w:pStyle w:val="titoloprinc0"/>
        <w:rPr>
          <w:color w:val="002060"/>
        </w:rPr>
      </w:pPr>
      <w:r>
        <w:rPr>
          <w:color w:val="002060"/>
        </w:rPr>
        <w:t>PROGRAMMA GARE</w:t>
      </w:r>
    </w:p>
    <w:p w14:paraId="39632302" w14:textId="77777777" w:rsidR="00D56EDE" w:rsidRDefault="00D56EDE" w:rsidP="00D56EDE">
      <w:pPr>
        <w:pStyle w:val="breakline"/>
        <w:rPr>
          <w:rFonts w:eastAsiaTheme="minorEastAsia"/>
          <w:color w:val="002060"/>
        </w:rPr>
      </w:pPr>
    </w:p>
    <w:p w14:paraId="2B01C5B3" w14:textId="77777777" w:rsidR="00123900" w:rsidRPr="00780DDB" w:rsidRDefault="00123900" w:rsidP="00123900">
      <w:pPr>
        <w:pStyle w:val="sottotitolocampionato10"/>
        <w:rPr>
          <w:color w:val="002060"/>
        </w:rPr>
      </w:pPr>
      <w:r w:rsidRPr="00780DDB">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23900" w:rsidRPr="00780DDB" w14:paraId="778159A8"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A38C5" w14:textId="77777777" w:rsidR="00123900" w:rsidRPr="00780DDB" w:rsidRDefault="00123900" w:rsidP="00AC08F3">
            <w:pPr>
              <w:pStyle w:val="headertabella0"/>
              <w:rPr>
                <w:color w:val="002060"/>
              </w:rPr>
            </w:pPr>
            <w:r w:rsidRPr="00780DD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0C81D"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9E5C4"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052E3"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C1A1"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91E4C"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C1729"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1680BDF6"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597319" w14:textId="77777777" w:rsidR="00123900" w:rsidRPr="00780DDB" w:rsidRDefault="00123900" w:rsidP="00AC08F3">
            <w:pPr>
              <w:pStyle w:val="rowtabella0"/>
              <w:rPr>
                <w:color w:val="002060"/>
              </w:rPr>
            </w:pPr>
            <w:r w:rsidRPr="00780DDB">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163AB" w14:textId="77777777" w:rsidR="00123900" w:rsidRPr="00780DDB" w:rsidRDefault="00123900" w:rsidP="00AC08F3">
            <w:pPr>
              <w:pStyle w:val="rowtabella0"/>
              <w:rPr>
                <w:color w:val="002060"/>
              </w:rPr>
            </w:pPr>
            <w:r w:rsidRPr="00780DDB">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96BF0"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EC7B4" w14:textId="77777777" w:rsidR="00123900" w:rsidRPr="00780DDB" w:rsidRDefault="00123900" w:rsidP="00AC08F3">
            <w:pPr>
              <w:pStyle w:val="rowtabella0"/>
              <w:rPr>
                <w:color w:val="002060"/>
              </w:rPr>
            </w:pPr>
            <w:r w:rsidRPr="00780DDB">
              <w:rPr>
                <w:color w:val="002060"/>
              </w:rPr>
              <w:t>02/03/2025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0256C" w14:textId="77777777" w:rsidR="00123900" w:rsidRPr="00780DDB" w:rsidRDefault="00123900" w:rsidP="00AC08F3">
            <w:pPr>
              <w:pStyle w:val="rowtabella0"/>
              <w:rPr>
                <w:color w:val="002060"/>
              </w:rPr>
            </w:pPr>
            <w:r w:rsidRPr="00780DDB">
              <w:rPr>
                <w:color w:val="002060"/>
              </w:rPr>
              <w:t xml:space="preserve">5429 PAL.COM. </w:t>
            </w:r>
            <w:proofErr w:type="gramStart"/>
            <w:r w:rsidRPr="00780DDB">
              <w:rPr>
                <w:color w:val="002060"/>
              </w:rPr>
              <w:t>S.MICHELE</w:t>
            </w:r>
            <w:proofErr w:type="gramEnd"/>
            <w:r w:rsidRPr="00780DDB">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882B0" w14:textId="77777777" w:rsidR="00123900" w:rsidRPr="00780DDB" w:rsidRDefault="00123900" w:rsidP="00AC08F3">
            <w:pPr>
              <w:pStyle w:val="rowtabella0"/>
              <w:rPr>
                <w:color w:val="002060"/>
              </w:rPr>
            </w:pPr>
            <w:r w:rsidRPr="00780DDB">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A8DD9" w14:textId="77777777" w:rsidR="00123900" w:rsidRPr="00780DDB" w:rsidRDefault="00123900" w:rsidP="00AC08F3">
            <w:pPr>
              <w:pStyle w:val="rowtabella0"/>
              <w:rPr>
                <w:color w:val="002060"/>
              </w:rPr>
            </w:pPr>
            <w:r w:rsidRPr="00780DDB">
              <w:rPr>
                <w:color w:val="002060"/>
              </w:rPr>
              <w:t>VIA LORETO</w:t>
            </w:r>
          </w:p>
        </w:tc>
      </w:tr>
      <w:tr w:rsidR="00123900" w:rsidRPr="00780DDB" w14:paraId="5B4313F3"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045138" w14:textId="77777777" w:rsidR="00123900" w:rsidRPr="00780DDB" w:rsidRDefault="00123900" w:rsidP="00AC08F3">
            <w:pPr>
              <w:pStyle w:val="rowtabella0"/>
              <w:rPr>
                <w:color w:val="002060"/>
              </w:rPr>
            </w:pPr>
            <w:r w:rsidRPr="00780DDB">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ACBCCB" w14:textId="77777777" w:rsidR="00123900" w:rsidRPr="00780DDB" w:rsidRDefault="00123900" w:rsidP="00AC08F3">
            <w:pPr>
              <w:pStyle w:val="rowtabella0"/>
              <w:rPr>
                <w:color w:val="002060"/>
              </w:rPr>
            </w:pPr>
            <w:r w:rsidRPr="00780DD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37D5B"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CDC14" w14:textId="77777777" w:rsidR="00123900" w:rsidRPr="00780DDB" w:rsidRDefault="00123900" w:rsidP="00AC08F3">
            <w:pPr>
              <w:pStyle w:val="rowtabella0"/>
              <w:rPr>
                <w:color w:val="002060"/>
              </w:rPr>
            </w:pPr>
            <w:r w:rsidRPr="00780DDB">
              <w:rPr>
                <w:color w:val="002060"/>
              </w:rPr>
              <w:t>02/03/2025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13EB2A" w14:textId="77777777" w:rsidR="00123900" w:rsidRPr="00780DDB" w:rsidRDefault="00123900" w:rsidP="00AC08F3">
            <w:pPr>
              <w:pStyle w:val="rowtabella0"/>
              <w:rPr>
                <w:color w:val="002060"/>
              </w:rPr>
            </w:pPr>
            <w:r w:rsidRPr="00780DDB">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1ACC8" w14:textId="77777777" w:rsidR="00123900" w:rsidRPr="00780DDB" w:rsidRDefault="00123900" w:rsidP="00AC08F3">
            <w:pPr>
              <w:pStyle w:val="rowtabella0"/>
              <w:rPr>
                <w:color w:val="002060"/>
              </w:rPr>
            </w:pPr>
            <w:r w:rsidRPr="00780DD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E5EAF" w14:textId="77777777" w:rsidR="00123900" w:rsidRPr="00780DDB" w:rsidRDefault="00123900" w:rsidP="00AC08F3">
            <w:pPr>
              <w:pStyle w:val="rowtabella0"/>
              <w:rPr>
                <w:color w:val="002060"/>
              </w:rPr>
            </w:pPr>
            <w:r w:rsidRPr="00780DDB">
              <w:rPr>
                <w:color w:val="002060"/>
              </w:rPr>
              <w:t>VIA GROTTE DI POSATORA 19/A</w:t>
            </w:r>
          </w:p>
        </w:tc>
      </w:tr>
      <w:tr w:rsidR="00123900" w:rsidRPr="00780DDB" w14:paraId="4578CD60"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6129D8" w14:textId="77777777" w:rsidR="00123900" w:rsidRPr="00780DDB" w:rsidRDefault="00123900" w:rsidP="00AC08F3">
            <w:pPr>
              <w:pStyle w:val="rowtabella0"/>
              <w:rPr>
                <w:color w:val="002060"/>
              </w:rPr>
            </w:pPr>
            <w:r w:rsidRPr="00780DDB">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F11C5" w14:textId="77777777" w:rsidR="00123900" w:rsidRPr="00780DDB" w:rsidRDefault="00123900" w:rsidP="00AC08F3">
            <w:pPr>
              <w:pStyle w:val="rowtabella0"/>
              <w:rPr>
                <w:color w:val="002060"/>
              </w:rPr>
            </w:pPr>
            <w:r w:rsidRPr="00780DD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98549"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B2FBE" w14:textId="77777777" w:rsidR="00123900" w:rsidRPr="00780DDB" w:rsidRDefault="00123900" w:rsidP="00AC08F3">
            <w:pPr>
              <w:pStyle w:val="rowtabella0"/>
              <w:rPr>
                <w:color w:val="002060"/>
              </w:rPr>
            </w:pPr>
            <w:r w:rsidRPr="00780DDB">
              <w:rPr>
                <w:color w:val="002060"/>
              </w:rPr>
              <w:t>02/03/2025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346FE" w14:textId="77777777" w:rsidR="00123900" w:rsidRPr="00780DDB" w:rsidRDefault="00123900" w:rsidP="00AC08F3">
            <w:pPr>
              <w:pStyle w:val="rowtabella0"/>
              <w:rPr>
                <w:color w:val="002060"/>
              </w:rPr>
            </w:pPr>
            <w:r w:rsidRPr="00780DDB">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7563E" w14:textId="77777777" w:rsidR="00123900" w:rsidRPr="00780DDB" w:rsidRDefault="00123900" w:rsidP="00AC08F3">
            <w:pPr>
              <w:pStyle w:val="rowtabella0"/>
              <w:rPr>
                <w:color w:val="002060"/>
              </w:rPr>
            </w:pPr>
            <w:r w:rsidRPr="00780DDB">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44571" w14:textId="77777777" w:rsidR="00123900" w:rsidRPr="00780DDB" w:rsidRDefault="00123900" w:rsidP="00AC08F3">
            <w:pPr>
              <w:pStyle w:val="rowtabella0"/>
              <w:rPr>
                <w:color w:val="002060"/>
              </w:rPr>
            </w:pPr>
            <w:r w:rsidRPr="00780DDB">
              <w:rPr>
                <w:color w:val="002060"/>
              </w:rPr>
              <w:t>VIA SAN SERGIO FZ. GROTTACCIA</w:t>
            </w:r>
          </w:p>
        </w:tc>
      </w:tr>
    </w:tbl>
    <w:p w14:paraId="466BC719" w14:textId="77777777" w:rsidR="00123900" w:rsidRPr="00780DDB" w:rsidRDefault="00123900" w:rsidP="00123900">
      <w:pPr>
        <w:pStyle w:val="breakline"/>
        <w:rPr>
          <w:rFonts w:eastAsiaTheme="minorEastAsia"/>
          <w:color w:val="002060"/>
        </w:rPr>
      </w:pPr>
    </w:p>
    <w:p w14:paraId="2FC1E126" w14:textId="77777777" w:rsidR="00123900" w:rsidRPr="00780DDB" w:rsidRDefault="00123900" w:rsidP="00123900">
      <w:pPr>
        <w:pStyle w:val="breakline"/>
        <w:rPr>
          <w:color w:val="002060"/>
        </w:rPr>
      </w:pPr>
    </w:p>
    <w:p w14:paraId="3BE74B31" w14:textId="77777777" w:rsidR="00123900" w:rsidRPr="00780DDB" w:rsidRDefault="00123900" w:rsidP="00123900">
      <w:pPr>
        <w:pStyle w:val="breakline"/>
        <w:rPr>
          <w:color w:val="002060"/>
        </w:rPr>
      </w:pPr>
    </w:p>
    <w:p w14:paraId="333C6F38" w14:textId="77777777" w:rsidR="00123900" w:rsidRPr="00780DDB" w:rsidRDefault="00123900" w:rsidP="00123900">
      <w:pPr>
        <w:pStyle w:val="sottotitolocampionato10"/>
        <w:rPr>
          <w:color w:val="002060"/>
        </w:rPr>
      </w:pPr>
      <w:r w:rsidRPr="00780DDB">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23900" w:rsidRPr="00780DDB" w14:paraId="5C370468"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377B5"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435B8"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D9AF3"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E4495"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B59D"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90553"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E3153"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0E65EC4F" w14:textId="77777777" w:rsidTr="00AC08F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B10005" w14:textId="77777777" w:rsidR="00123900" w:rsidRPr="00780DDB" w:rsidRDefault="00123900" w:rsidP="00AC08F3">
            <w:pPr>
              <w:pStyle w:val="rowtabella0"/>
              <w:rPr>
                <w:color w:val="002060"/>
              </w:rPr>
            </w:pPr>
            <w:r w:rsidRPr="00780DDB">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A8B6C" w14:textId="77777777" w:rsidR="00123900" w:rsidRPr="00780DDB" w:rsidRDefault="00123900" w:rsidP="00AC08F3">
            <w:pPr>
              <w:pStyle w:val="rowtabella0"/>
              <w:rPr>
                <w:color w:val="002060"/>
              </w:rPr>
            </w:pPr>
            <w:r w:rsidRPr="00780DDB">
              <w:rPr>
                <w:color w:val="002060"/>
              </w:rPr>
              <w:t xml:space="preserve">ITALSERVICE C5 </w:t>
            </w:r>
            <w:proofErr w:type="gramStart"/>
            <w:r w:rsidRPr="00780DDB">
              <w:rPr>
                <w:color w:val="002060"/>
              </w:rPr>
              <w:t>SQ.B</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A36C46"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DA28E" w14:textId="77777777" w:rsidR="00123900" w:rsidRPr="00780DDB" w:rsidRDefault="00123900" w:rsidP="00AC08F3">
            <w:pPr>
              <w:pStyle w:val="rowtabella0"/>
              <w:rPr>
                <w:color w:val="002060"/>
              </w:rPr>
            </w:pPr>
            <w:r w:rsidRPr="00780DDB">
              <w:rPr>
                <w:color w:val="002060"/>
              </w:rPr>
              <w:t>26/02/2025 15:45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1F55B" w14:textId="77777777" w:rsidR="00123900" w:rsidRPr="00780DDB" w:rsidRDefault="00123900" w:rsidP="00AC08F3">
            <w:pPr>
              <w:pStyle w:val="rowtabella0"/>
              <w:rPr>
                <w:color w:val="002060"/>
              </w:rPr>
            </w:pPr>
            <w:r w:rsidRPr="00780DDB">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E80C0" w14:textId="77777777" w:rsidR="00123900" w:rsidRPr="00780DDB" w:rsidRDefault="00123900" w:rsidP="00AC08F3">
            <w:pPr>
              <w:pStyle w:val="rowtabella0"/>
              <w:rPr>
                <w:color w:val="002060"/>
              </w:rPr>
            </w:pPr>
            <w:r w:rsidRPr="00780DDB">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DED4F" w14:textId="77777777" w:rsidR="00123900" w:rsidRPr="00780DDB" w:rsidRDefault="00123900" w:rsidP="00AC08F3">
            <w:pPr>
              <w:pStyle w:val="rowtabella0"/>
              <w:rPr>
                <w:color w:val="002060"/>
              </w:rPr>
            </w:pPr>
            <w:r w:rsidRPr="00780DDB">
              <w:rPr>
                <w:color w:val="002060"/>
              </w:rPr>
              <w:t>VIA NAZARIO SAURO</w:t>
            </w:r>
          </w:p>
        </w:tc>
      </w:tr>
    </w:tbl>
    <w:p w14:paraId="772748CB" w14:textId="77777777" w:rsidR="00123900" w:rsidRPr="00780DDB" w:rsidRDefault="00123900" w:rsidP="00123900">
      <w:pPr>
        <w:pStyle w:val="breakline"/>
        <w:rPr>
          <w:rFonts w:eastAsiaTheme="minorEastAsia"/>
          <w:color w:val="002060"/>
        </w:rPr>
      </w:pPr>
    </w:p>
    <w:p w14:paraId="3920997E" w14:textId="77777777" w:rsidR="00123900" w:rsidRPr="00780DDB" w:rsidRDefault="00123900" w:rsidP="00123900">
      <w:pPr>
        <w:pStyle w:val="breakline"/>
        <w:rPr>
          <w:color w:val="002060"/>
        </w:rPr>
      </w:pPr>
    </w:p>
    <w:p w14:paraId="32AD5975" w14:textId="77777777" w:rsidR="00123900" w:rsidRPr="00780DDB" w:rsidRDefault="00123900" w:rsidP="00123900">
      <w:pPr>
        <w:pStyle w:val="breakline"/>
        <w:rPr>
          <w:color w:val="002060"/>
        </w:rPr>
      </w:pPr>
    </w:p>
    <w:p w14:paraId="3F4D9972" w14:textId="77777777" w:rsidR="00123900" w:rsidRPr="00780DDB" w:rsidRDefault="00123900" w:rsidP="00123900">
      <w:pPr>
        <w:pStyle w:val="sottotitolocampionato10"/>
        <w:rPr>
          <w:color w:val="002060"/>
        </w:rPr>
      </w:pPr>
      <w:r w:rsidRPr="00780DDB">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9"/>
        <w:gridCol w:w="385"/>
        <w:gridCol w:w="898"/>
        <w:gridCol w:w="1176"/>
        <w:gridCol w:w="1548"/>
        <w:gridCol w:w="1548"/>
      </w:tblGrid>
      <w:tr w:rsidR="00123900" w:rsidRPr="00780DDB" w14:paraId="3D6B296F"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4903E"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E6E99"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58F6A"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BB951"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109CE"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1F237"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5DB4E"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344DC5E5"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2168F4" w14:textId="77777777" w:rsidR="00123900" w:rsidRPr="00780DDB" w:rsidRDefault="00123900" w:rsidP="00AC08F3">
            <w:pPr>
              <w:pStyle w:val="rowtabella0"/>
              <w:rPr>
                <w:color w:val="002060"/>
              </w:rPr>
            </w:pPr>
            <w:r w:rsidRPr="00780DDB">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44C7B" w14:textId="77777777" w:rsidR="00123900" w:rsidRPr="00780DDB" w:rsidRDefault="00123900" w:rsidP="00AC08F3">
            <w:pPr>
              <w:pStyle w:val="rowtabella0"/>
              <w:rPr>
                <w:color w:val="002060"/>
              </w:rPr>
            </w:pPr>
            <w:r w:rsidRPr="00780DDB">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6DD7A"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B8681" w14:textId="77777777" w:rsidR="00123900" w:rsidRPr="00780DDB" w:rsidRDefault="00123900" w:rsidP="00AC08F3">
            <w:pPr>
              <w:pStyle w:val="rowtabella0"/>
              <w:rPr>
                <w:color w:val="002060"/>
              </w:rPr>
            </w:pPr>
            <w:r w:rsidRPr="00780DDB">
              <w:rPr>
                <w:color w:val="002060"/>
              </w:rPr>
              <w:t>01/03/2025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4065D" w14:textId="77777777" w:rsidR="00123900" w:rsidRPr="00780DDB" w:rsidRDefault="00123900" w:rsidP="00AC08F3">
            <w:pPr>
              <w:pStyle w:val="rowtabella0"/>
              <w:rPr>
                <w:color w:val="002060"/>
              </w:rPr>
            </w:pPr>
            <w:r w:rsidRPr="00780DDB">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4EF3B" w14:textId="77777777" w:rsidR="00123900" w:rsidRPr="00780DDB" w:rsidRDefault="00123900" w:rsidP="00AC08F3">
            <w:pPr>
              <w:pStyle w:val="rowtabella0"/>
              <w:rPr>
                <w:color w:val="002060"/>
              </w:rPr>
            </w:pPr>
            <w:r w:rsidRPr="00780DDB">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A9548" w14:textId="77777777" w:rsidR="00123900" w:rsidRPr="00780DDB" w:rsidRDefault="00123900" w:rsidP="00AC08F3">
            <w:pPr>
              <w:pStyle w:val="rowtabella0"/>
              <w:rPr>
                <w:color w:val="002060"/>
              </w:rPr>
            </w:pPr>
            <w:r w:rsidRPr="00780DDB">
              <w:rPr>
                <w:color w:val="002060"/>
              </w:rPr>
              <w:t>VIA BRAMANTE</w:t>
            </w:r>
          </w:p>
        </w:tc>
      </w:tr>
      <w:tr w:rsidR="00123900" w:rsidRPr="00780DDB" w14:paraId="4FBC4A05"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ADBAC2" w14:textId="77777777" w:rsidR="00123900" w:rsidRPr="00780DDB" w:rsidRDefault="00123900" w:rsidP="00AC08F3">
            <w:pPr>
              <w:pStyle w:val="rowtabella0"/>
              <w:rPr>
                <w:color w:val="002060"/>
              </w:rPr>
            </w:pPr>
            <w:r w:rsidRPr="00780DDB">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E272C6" w14:textId="77777777" w:rsidR="00123900" w:rsidRPr="00780DDB" w:rsidRDefault="00123900" w:rsidP="00AC08F3">
            <w:pPr>
              <w:pStyle w:val="rowtabella0"/>
              <w:rPr>
                <w:color w:val="002060"/>
              </w:rPr>
            </w:pPr>
            <w:r w:rsidRPr="00780DDB">
              <w:rPr>
                <w:color w:val="002060"/>
              </w:rPr>
              <w:t xml:space="preserve">ITALSERVICE C5 </w:t>
            </w:r>
            <w:proofErr w:type="gramStart"/>
            <w:r w:rsidRPr="00780DDB">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5A0F04"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FED44E" w14:textId="77777777" w:rsidR="00123900" w:rsidRPr="00780DDB" w:rsidRDefault="00123900" w:rsidP="00AC08F3">
            <w:pPr>
              <w:pStyle w:val="rowtabella0"/>
              <w:rPr>
                <w:color w:val="002060"/>
              </w:rPr>
            </w:pPr>
            <w:r w:rsidRPr="00780DDB">
              <w:rPr>
                <w:color w:val="002060"/>
              </w:rPr>
              <w:t>02/03/2025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23BBF4" w14:textId="77777777" w:rsidR="00123900" w:rsidRPr="00780DDB" w:rsidRDefault="00123900" w:rsidP="00AC08F3">
            <w:pPr>
              <w:pStyle w:val="rowtabella0"/>
              <w:rPr>
                <w:color w:val="002060"/>
              </w:rPr>
            </w:pPr>
            <w:r w:rsidRPr="00780DDB">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E7727" w14:textId="77777777" w:rsidR="00123900" w:rsidRPr="00780DDB" w:rsidRDefault="00123900" w:rsidP="00AC08F3">
            <w:pPr>
              <w:pStyle w:val="rowtabella0"/>
              <w:rPr>
                <w:color w:val="002060"/>
              </w:rPr>
            </w:pPr>
            <w:r w:rsidRPr="00780DDB">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DE237" w14:textId="77777777" w:rsidR="00123900" w:rsidRPr="00780DDB" w:rsidRDefault="00123900" w:rsidP="00AC08F3">
            <w:pPr>
              <w:pStyle w:val="rowtabella0"/>
              <w:rPr>
                <w:color w:val="002060"/>
              </w:rPr>
            </w:pPr>
            <w:r w:rsidRPr="00780DDB">
              <w:rPr>
                <w:color w:val="002060"/>
              </w:rPr>
              <w:t>VIA AMATO</w:t>
            </w:r>
          </w:p>
        </w:tc>
      </w:tr>
      <w:tr w:rsidR="00123900" w:rsidRPr="00780DDB" w14:paraId="70CC53DA"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08D58" w14:textId="77777777" w:rsidR="00123900" w:rsidRPr="00780DDB" w:rsidRDefault="00123900" w:rsidP="00AC08F3">
            <w:pPr>
              <w:pStyle w:val="rowtabella0"/>
              <w:rPr>
                <w:color w:val="002060"/>
              </w:rPr>
            </w:pPr>
            <w:r w:rsidRPr="00780DDB">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B0F2F" w14:textId="77777777" w:rsidR="00123900" w:rsidRPr="00780DDB" w:rsidRDefault="00123900" w:rsidP="00AC08F3">
            <w:pPr>
              <w:pStyle w:val="rowtabella0"/>
              <w:rPr>
                <w:color w:val="002060"/>
              </w:rPr>
            </w:pPr>
            <w:r w:rsidRPr="00780DDB">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249FA"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CD5BC" w14:textId="77777777" w:rsidR="00123900" w:rsidRPr="00780DDB" w:rsidRDefault="00123900" w:rsidP="00AC08F3">
            <w:pPr>
              <w:pStyle w:val="rowtabella0"/>
              <w:rPr>
                <w:color w:val="002060"/>
              </w:rPr>
            </w:pPr>
            <w:r w:rsidRPr="00780DDB">
              <w:rPr>
                <w:color w:val="002060"/>
              </w:rPr>
              <w:t>02/03/2025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065EF" w14:textId="77777777" w:rsidR="00123900" w:rsidRPr="00780DDB" w:rsidRDefault="00123900" w:rsidP="00AC08F3">
            <w:pPr>
              <w:pStyle w:val="rowtabella0"/>
              <w:rPr>
                <w:color w:val="002060"/>
              </w:rPr>
            </w:pPr>
            <w:r w:rsidRPr="00780DDB">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37D74" w14:textId="77777777" w:rsidR="00123900" w:rsidRPr="00780DDB" w:rsidRDefault="00123900" w:rsidP="00AC08F3">
            <w:pPr>
              <w:pStyle w:val="rowtabella0"/>
              <w:rPr>
                <w:color w:val="002060"/>
              </w:rPr>
            </w:pPr>
            <w:r w:rsidRPr="00780DDB">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0C041" w14:textId="77777777" w:rsidR="00123900" w:rsidRPr="00780DDB" w:rsidRDefault="00123900" w:rsidP="00AC08F3">
            <w:pPr>
              <w:pStyle w:val="rowtabella0"/>
              <w:rPr>
                <w:color w:val="002060"/>
              </w:rPr>
            </w:pPr>
            <w:r w:rsidRPr="00780DDB">
              <w:rPr>
                <w:color w:val="002060"/>
              </w:rPr>
              <w:t>VIA DEI LECCI-TAVERNELLE</w:t>
            </w:r>
          </w:p>
        </w:tc>
      </w:tr>
    </w:tbl>
    <w:p w14:paraId="69B9D505" w14:textId="77777777" w:rsidR="00123900" w:rsidRPr="00780DDB" w:rsidRDefault="00123900" w:rsidP="00123900">
      <w:pPr>
        <w:pStyle w:val="breakline"/>
        <w:rPr>
          <w:rFonts w:eastAsiaTheme="minorEastAsia"/>
          <w:color w:val="002060"/>
        </w:rPr>
      </w:pPr>
    </w:p>
    <w:p w14:paraId="192E005A" w14:textId="77777777" w:rsidR="00123900" w:rsidRPr="00780DDB" w:rsidRDefault="00123900" w:rsidP="00123900">
      <w:pPr>
        <w:pStyle w:val="breakline"/>
        <w:rPr>
          <w:color w:val="002060"/>
        </w:rPr>
      </w:pPr>
    </w:p>
    <w:p w14:paraId="14D046E1" w14:textId="77777777" w:rsidR="00123900" w:rsidRPr="00780DDB" w:rsidRDefault="00123900" w:rsidP="00123900">
      <w:pPr>
        <w:pStyle w:val="breakline"/>
        <w:rPr>
          <w:color w:val="002060"/>
        </w:rPr>
      </w:pPr>
    </w:p>
    <w:p w14:paraId="153BD279" w14:textId="77777777" w:rsidR="00123900" w:rsidRPr="00780DDB" w:rsidRDefault="00123900" w:rsidP="00123900">
      <w:pPr>
        <w:pStyle w:val="sottotitolocampionato10"/>
        <w:rPr>
          <w:color w:val="002060"/>
        </w:rPr>
      </w:pPr>
      <w:r w:rsidRPr="00780DDB">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123900" w:rsidRPr="00780DDB" w14:paraId="67B74E69"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6304B"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779E7"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C3F6C"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A0E65"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6EB6C"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24096"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496BC"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5F343348"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48011C" w14:textId="77777777" w:rsidR="00123900" w:rsidRPr="00780DDB" w:rsidRDefault="00123900" w:rsidP="00AC08F3">
            <w:pPr>
              <w:pStyle w:val="rowtabella0"/>
              <w:rPr>
                <w:color w:val="002060"/>
              </w:rPr>
            </w:pPr>
            <w:r w:rsidRPr="00780DDB">
              <w:rPr>
                <w:color w:val="002060"/>
              </w:rPr>
              <w:t xml:space="preserve">AUDAX 1970 </w:t>
            </w:r>
            <w:proofErr w:type="gramStart"/>
            <w:r w:rsidRPr="00780DDB">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F8FC0" w14:textId="77777777" w:rsidR="00123900" w:rsidRPr="00780DDB" w:rsidRDefault="00123900" w:rsidP="00AC08F3">
            <w:pPr>
              <w:pStyle w:val="rowtabella0"/>
              <w:rPr>
                <w:color w:val="002060"/>
              </w:rPr>
            </w:pPr>
            <w:r w:rsidRPr="00780DDB">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A86E7"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610B3" w14:textId="77777777" w:rsidR="00123900" w:rsidRPr="00780DDB" w:rsidRDefault="00123900" w:rsidP="00AC08F3">
            <w:pPr>
              <w:pStyle w:val="rowtabella0"/>
              <w:rPr>
                <w:color w:val="002060"/>
              </w:rPr>
            </w:pPr>
            <w:r w:rsidRPr="00780DDB">
              <w:rPr>
                <w:color w:val="002060"/>
              </w:rPr>
              <w:t>01/03/2025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B997E" w14:textId="77777777" w:rsidR="00123900" w:rsidRPr="00780DDB" w:rsidRDefault="00123900" w:rsidP="00AC08F3">
            <w:pPr>
              <w:pStyle w:val="rowtabella0"/>
              <w:rPr>
                <w:color w:val="002060"/>
              </w:rPr>
            </w:pPr>
            <w:r w:rsidRPr="00780DD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C30FE" w14:textId="77777777" w:rsidR="00123900" w:rsidRPr="00780DDB" w:rsidRDefault="00123900" w:rsidP="00AC08F3">
            <w:pPr>
              <w:pStyle w:val="rowtabella0"/>
              <w:rPr>
                <w:color w:val="002060"/>
              </w:rPr>
            </w:pPr>
            <w:r w:rsidRPr="00780DD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05F48" w14:textId="77777777" w:rsidR="00123900" w:rsidRPr="00780DDB" w:rsidRDefault="00123900" w:rsidP="00AC08F3">
            <w:pPr>
              <w:pStyle w:val="rowtabella0"/>
              <w:rPr>
                <w:color w:val="002060"/>
              </w:rPr>
            </w:pPr>
            <w:r w:rsidRPr="00780DDB">
              <w:rPr>
                <w:color w:val="002060"/>
              </w:rPr>
              <w:t>VIA ANTONIO ROSMINI 22/B</w:t>
            </w:r>
          </w:p>
        </w:tc>
      </w:tr>
      <w:tr w:rsidR="00123900" w:rsidRPr="00780DDB" w14:paraId="35C4DC73"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A0412C" w14:textId="77777777" w:rsidR="00123900" w:rsidRPr="00780DDB" w:rsidRDefault="00123900" w:rsidP="00AC08F3">
            <w:pPr>
              <w:pStyle w:val="rowtabella0"/>
              <w:rPr>
                <w:color w:val="002060"/>
              </w:rPr>
            </w:pPr>
            <w:r w:rsidRPr="00780DDB">
              <w:rPr>
                <w:color w:val="002060"/>
              </w:rPr>
              <w:t>ITALSERVICE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F12407" w14:textId="77777777" w:rsidR="00123900" w:rsidRPr="00780DDB" w:rsidRDefault="00123900" w:rsidP="00AC08F3">
            <w:pPr>
              <w:pStyle w:val="rowtabella0"/>
              <w:rPr>
                <w:color w:val="002060"/>
              </w:rPr>
            </w:pPr>
            <w:r w:rsidRPr="00780DDB">
              <w:rPr>
                <w:color w:val="002060"/>
              </w:rPr>
              <w:t xml:space="preserve">CALCIO A 5 CORINALDO </w:t>
            </w:r>
            <w:proofErr w:type="gramStart"/>
            <w:r w:rsidRPr="00780DDB">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001E1"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54C657" w14:textId="77777777" w:rsidR="00123900" w:rsidRPr="00780DDB" w:rsidRDefault="00123900" w:rsidP="00AC08F3">
            <w:pPr>
              <w:pStyle w:val="rowtabella0"/>
              <w:rPr>
                <w:color w:val="002060"/>
              </w:rPr>
            </w:pPr>
            <w:r w:rsidRPr="00780DDB">
              <w:rPr>
                <w:color w:val="002060"/>
              </w:rPr>
              <w:t>01/03/2025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49DAE2" w14:textId="77777777" w:rsidR="00123900" w:rsidRPr="00780DDB" w:rsidRDefault="00123900" w:rsidP="00AC08F3">
            <w:pPr>
              <w:pStyle w:val="rowtabella0"/>
              <w:rPr>
                <w:color w:val="002060"/>
              </w:rPr>
            </w:pPr>
            <w:r w:rsidRPr="00780DDB">
              <w:rPr>
                <w:color w:val="002060"/>
              </w:rPr>
              <w:t xml:space="preserve">5442 TENSOSTRUTTURA </w:t>
            </w:r>
            <w:proofErr w:type="gramStart"/>
            <w:r w:rsidRPr="00780DDB">
              <w:rPr>
                <w:color w:val="002060"/>
              </w:rPr>
              <w:t>B.GO</w:t>
            </w:r>
            <w:proofErr w:type="gramEnd"/>
            <w:r w:rsidRPr="00780DDB">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F03CA" w14:textId="77777777" w:rsidR="00123900" w:rsidRPr="00780DDB" w:rsidRDefault="00123900" w:rsidP="00AC08F3">
            <w:pPr>
              <w:pStyle w:val="rowtabella0"/>
              <w:rPr>
                <w:color w:val="002060"/>
              </w:rPr>
            </w:pPr>
            <w:r w:rsidRPr="00780DD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1479B" w14:textId="77777777" w:rsidR="00123900" w:rsidRPr="00780DDB" w:rsidRDefault="00123900" w:rsidP="00AC08F3">
            <w:pPr>
              <w:pStyle w:val="rowtabella0"/>
              <w:rPr>
                <w:color w:val="002060"/>
              </w:rPr>
            </w:pPr>
            <w:r w:rsidRPr="00780DDB">
              <w:rPr>
                <w:color w:val="002060"/>
              </w:rPr>
              <w:t xml:space="preserve">STRADA DEL FOGLIA - </w:t>
            </w:r>
            <w:proofErr w:type="gramStart"/>
            <w:r w:rsidRPr="00780DDB">
              <w:rPr>
                <w:color w:val="002060"/>
              </w:rPr>
              <w:t>B.GO</w:t>
            </w:r>
            <w:proofErr w:type="gramEnd"/>
            <w:r w:rsidRPr="00780DDB">
              <w:rPr>
                <w:color w:val="002060"/>
              </w:rPr>
              <w:t xml:space="preserve"> S.MAR</w:t>
            </w:r>
          </w:p>
        </w:tc>
      </w:tr>
      <w:tr w:rsidR="00123900" w:rsidRPr="00780DDB" w14:paraId="1F952ACE"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4A0B21" w14:textId="77777777" w:rsidR="00123900" w:rsidRPr="00780DDB" w:rsidRDefault="00123900" w:rsidP="00AC08F3">
            <w:pPr>
              <w:pStyle w:val="rowtabella0"/>
              <w:rPr>
                <w:color w:val="002060"/>
              </w:rPr>
            </w:pPr>
            <w:r w:rsidRPr="00780DDB">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9EBA6" w14:textId="77777777" w:rsidR="00123900" w:rsidRPr="00780DDB" w:rsidRDefault="00123900" w:rsidP="00AC08F3">
            <w:pPr>
              <w:pStyle w:val="rowtabella0"/>
              <w:rPr>
                <w:color w:val="002060"/>
              </w:rPr>
            </w:pPr>
            <w:r w:rsidRPr="00780DDB">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2000A"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87D70" w14:textId="77777777" w:rsidR="00123900" w:rsidRPr="00780DDB" w:rsidRDefault="00123900" w:rsidP="00AC08F3">
            <w:pPr>
              <w:pStyle w:val="rowtabella0"/>
              <w:rPr>
                <w:color w:val="002060"/>
              </w:rPr>
            </w:pPr>
            <w:r w:rsidRPr="00780DDB">
              <w:rPr>
                <w:color w:val="002060"/>
              </w:rPr>
              <w:t>02/03/2025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10AA0" w14:textId="77777777" w:rsidR="00123900" w:rsidRPr="00780DDB" w:rsidRDefault="00123900" w:rsidP="00AC08F3">
            <w:pPr>
              <w:pStyle w:val="rowtabella0"/>
              <w:rPr>
                <w:color w:val="002060"/>
              </w:rPr>
            </w:pPr>
            <w:r w:rsidRPr="00780DDB">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18D44" w14:textId="77777777" w:rsidR="00123900" w:rsidRPr="00780DDB" w:rsidRDefault="00123900" w:rsidP="00AC08F3">
            <w:pPr>
              <w:pStyle w:val="rowtabella0"/>
              <w:rPr>
                <w:color w:val="002060"/>
              </w:rPr>
            </w:pPr>
            <w:r w:rsidRPr="00780DD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54E2F" w14:textId="77777777" w:rsidR="00123900" w:rsidRPr="00780DDB" w:rsidRDefault="00123900" w:rsidP="00AC08F3">
            <w:pPr>
              <w:pStyle w:val="rowtabella0"/>
              <w:rPr>
                <w:color w:val="002060"/>
              </w:rPr>
            </w:pPr>
            <w:r w:rsidRPr="00780DDB">
              <w:rPr>
                <w:color w:val="002060"/>
              </w:rPr>
              <w:t>VIA MADRE TERESA DI CALCUTTA</w:t>
            </w:r>
          </w:p>
        </w:tc>
      </w:tr>
    </w:tbl>
    <w:p w14:paraId="3897F07C" w14:textId="77777777" w:rsidR="00123900" w:rsidRPr="00780DDB" w:rsidRDefault="00123900" w:rsidP="00123900">
      <w:pPr>
        <w:pStyle w:val="breakline"/>
        <w:rPr>
          <w:rFonts w:eastAsiaTheme="minorEastAsia"/>
          <w:color w:val="002060"/>
        </w:rPr>
      </w:pPr>
    </w:p>
    <w:p w14:paraId="37F1A21C" w14:textId="77777777" w:rsidR="00123900" w:rsidRPr="00780DDB" w:rsidRDefault="00123900" w:rsidP="00123900">
      <w:pPr>
        <w:pStyle w:val="breakline"/>
        <w:rPr>
          <w:color w:val="002060"/>
        </w:rPr>
      </w:pPr>
    </w:p>
    <w:p w14:paraId="4BE4D693" w14:textId="77777777" w:rsidR="00123900" w:rsidRPr="00780DDB" w:rsidRDefault="00123900" w:rsidP="00123900">
      <w:pPr>
        <w:pStyle w:val="breakline"/>
        <w:rPr>
          <w:color w:val="002060"/>
        </w:rPr>
      </w:pPr>
    </w:p>
    <w:p w14:paraId="2508AD68" w14:textId="77777777" w:rsidR="00123900" w:rsidRPr="00780DDB" w:rsidRDefault="00123900" w:rsidP="00123900">
      <w:pPr>
        <w:pStyle w:val="sottotitolocampionato10"/>
        <w:rPr>
          <w:color w:val="002060"/>
        </w:rPr>
      </w:pPr>
      <w:r w:rsidRPr="00780DDB">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23900" w:rsidRPr="00780DDB" w14:paraId="59F6E234"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126C0"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887E4"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FE22"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F430F"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C4EB8"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4D27E"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C09F6"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1212C422" w14:textId="77777777" w:rsidTr="00AC08F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50DBCD" w14:textId="77777777" w:rsidR="00123900" w:rsidRPr="00780DDB" w:rsidRDefault="00123900" w:rsidP="00AC08F3">
            <w:pPr>
              <w:pStyle w:val="rowtabella0"/>
              <w:rPr>
                <w:color w:val="002060"/>
              </w:rPr>
            </w:pPr>
            <w:r w:rsidRPr="00780DDB">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0D2B6E" w14:textId="77777777" w:rsidR="00123900" w:rsidRPr="00780DDB" w:rsidRDefault="00123900" w:rsidP="00AC08F3">
            <w:pPr>
              <w:pStyle w:val="rowtabella0"/>
              <w:rPr>
                <w:color w:val="002060"/>
              </w:rPr>
            </w:pPr>
            <w:r w:rsidRPr="00780DDB">
              <w:rPr>
                <w:color w:val="002060"/>
              </w:rPr>
              <w:t>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7DA6C"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35BAC" w14:textId="77777777" w:rsidR="00123900" w:rsidRPr="00780DDB" w:rsidRDefault="00123900" w:rsidP="00AC08F3">
            <w:pPr>
              <w:pStyle w:val="rowtabella0"/>
              <w:rPr>
                <w:color w:val="002060"/>
              </w:rPr>
            </w:pPr>
            <w:r w:rsidRPr="00780DDB">
              <w:rPr>
                <w:color w:val="002060"/>
              </w:rPr>
              <w:t>27/02/2025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08178" w14:textId="77777777" w:rsidR="00123900" w:rsidRPr="00780DDB" w:rsidRDefault="00123900" w:rsidP="00AC08F3">
            <w:pPr>
              <w:pStyle w:val="rowtabella0"/>
              <w:rPr>
                <w:color w:val="002060"/>
              </w:rPr>
            </w:pPr>
            <w:r w:rsidRPr="00780DDB">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3A3F9" w14:textId="77777777" w:rsidR="00123900" w:rsidRPr="00780DDB" w:rsidRDefault="00123900" w:rsidP="00AC08F3">
            <w:pPr>
              <w:pStyle w:val="rowtabella0"/>
              <w:rPr>
                <w:color w:val="002060"/>
              </w:rPr>
            </w:pPr>
            <w:r w:rsidRPr="00780DDB">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656F5" w14:textId="77777777" w:rsidR="00123900" w:rsidRPr="00780DDB" w:rsidRDefault="00123900" w:rsidP="00AC08F3">
            <w:pPr>
              <w:pStyle w:val="rowtabella0"/>
              <w:rPr>
                <w:color w:val="002060"/>
              </w:rPr>
            </w:pPr>
            <w:r w:rsidRPr="00780DDB">
              <w:rPr>
                <w:color w:val="002060"/>
              </w:rPr>
              <w:t>VIA ALDO MORO</w:t>
            </w:r>
          </w:p>
        </w:tc>
      </w:tr>
    </w:tbl>
    <w:p w14:paraId="74FAF8A2" w14:textId="77777777" w:rsidR="00123900" w:rsidRPr="00780DDB" w:rsidRDefault="00123900" w:rsidP="00123900">
      <w:pPr>
        <w:pStyle w:val="breakline"/>
        <w:rPr>
          <w:rFonts w:eastAsiaTheme="minorEastAsia"/>
          <w:color w:val="002060"/>
        </w:rPr>
      </w:pPr>
    </w:p>
    <w:p w14:paraId="5B21461A" w14:textId="77777777" w:rsidR="00123900" w:rsidRPr="00780DDB" w:rsidRDefault="00123900" w:rsidP="00123900">
      <w:pPr>
        <w:pStyle w:val="breakline"/>
        <w:rPr>
          <w:color w:val="002060"/>
        </w:rPr>
      </w:pPr>
    </w:p>
    <w:p w14:paraId="268B38FA" w14:textId="77777777" w:rsidR="00123900" w:rsidRPr="00780DDB" w:rsidRDefault="00123900" w:rsidP="00123900">
      <w:pPr>
        <w:pStyle w:val="breakline"/>
        <w:rPr>
          <w:color w:val="002060"/>
        </w:rPr>
      </w:pPr>
    </w:p>
    <w:p w14:paraId="46158704" w14:textId="77777777" w:rsidR="00123900" w:rsidRPr="00780DDB" w:rsidRDefault="00123900" w:rsidP="00123900">
      <w:pPr>
        <w:pStyle w:val="sottotitolocampionato10"/>
        <w:rPr>
          <w:color w:val="002060"/>
        </w:rPr>
      </w:pPr>
      <w:r w:rsidRPr="00780DDB">
        <w:rPr>
          <w:color w:val="002060"/>
        </w:rPr>
        <w:t>GIRONE SC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123900" w:rsidRPr="00780DDB" w14:paraId="26CA637C"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8722"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205A9"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FE3DC"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542FE"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7DC78"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1CB67"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4DFCD"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10ED3C2F"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765BD" w14:textId="77777777" w:rsidR="00123900" w:rsidRPr="00780DDB" w:rsidRDefault="00123900" w:rsidP="00AC08F3">
            <w:pPr>
              <w:pStyle w:val="rowtabella0"/>
              <w:rPr>
                <w:color w:val="002060"/>
              </w:rPr>
            </w:pPr>
            <w:r w:rsidRPr="00780DDB">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6C765" w14:textId="77777777" w:rsidR="00123900" w:rsidRPr="00780DDB" w:rsidRDefault="00123900" w:rsidP="00AC08F3">
            <w:pPr>
              <w:pStyle w:val="rowtabella0"/>
              <w:rPr>
                <w:color w:val="002060"/>
              </w:rPr>
            </w:pPr>
            <w:r w:rsidRPr="00780DDB">
              <w:rPr>
                <w:color w:val="002060"/>
              </w:rPr>
              <w:t>AMICI DEL CENTROSOCIOSQ.C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C4F53"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BF0A0" w14:textId="77777777" w:rsidR="00123900" w:rsidRPr="00780DDB" w:rsidRDefault="00123900" w:rsidP="00AC08F3">
            <w:pPr>
              <w:pStyle w:val="rowtabella0"/>
              <w:rPr>
                <w:color w:val="002060"/>
              </w:rPr>
            </w:pPr>
            <w:r w:rsidRPr="00780DDB">
              <w:rPr>
                <w:color w:val="002060"/>
              </w:rPr>
              <w:t>01/03/2025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B2349" w14:textId="77777777" w:rsidR="00123900" w:rsidRPr="00780DDB" w:rsidRDefault="00123900" w:rsidP="00AC08F3">
            <w:pPr>
              <w:pStyle w:val="rowtabella0"/>
              <w:rPr>
                <w:color w:val="002060"/>
              </w:rPr>
            </w:pPr>
            <w:r w:rsidRPr="00780DDB">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57659" w14:textId="77777777" w:rsidR="00123900" w:rsidRPr="00780DDB" w:rsidRDefault="00123900" w:rsidP="00AC08F3">
            <w:pPr>
              <w:pStyle w:val="rowtabella0"/>
              <w:rPr>
                <w:color w:val="002060"/>
              </w:rPr>
            </w:pPr>
            <w:r w:rsidRPr="00780DDB">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9EB1C" w14:textId="77777777" w:rsidR="00123900" w:rsidRPr="00780DDB" w:rsidRDefault="00123900" w:rsidP="00AC08F3">
            <w:pPr>
              <w:pStyle w:val="rowtabella0"/>
              <w:rPr>
                <w:color w:val="002060"/>
              </w:rPr>
            </w:pPr>
            <w:r w:rsidRPr="00780DDB">
              <w:rPr>
                <w:color w:val="002060"/>
              </w:rPr>
              <w:t xml:space="preserve">VIA </w:t>
            </w:r>
            <w:proofErr w:type="gramStart"/>
            <w:r w:rsidRPr="00780DDB">
              <w:rPr>
                <w:color w:val="002060"/>
              </w:rPr>
              <w:t>B.BUOZZI</w:t>
            </w:r>
            <w:proofErr w:type="gramEnd"/>
          </w:p>
        </w:tc>
      </w:tr>
      <w:tr w:rsidR="00123900" w:rsidRPr="00780DDB" w14:paraId="70C29BF6"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A9496" w14:textId="77777777" w:rsidR="00123900" w:rsidRPr="00780DDB" w:rsidRDefault="00123900" w:rsidP="00AC08F3">
            <w:pPr>
              <w:pStyle w:val="rowtabella0"/>
              <w:rPr>
                <w:color w:val="002060"/>
              </w:rPr>
            </w:pPr>
            <w:r w:rsidRPr="00780DDB">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934391" w14:textId="77777777" w:rsidR="00123900" w:rsidRPr="00780DDB" w:rsidRDefault="00123900" w:rsidP="00AC08F3">
            <w:pPr>
              <w:pStyle w:val="rowtabella0"/>
              <w:rPr>
                <w:color w:val="002060"/>
              </w:rPr>
            </w:pPr>
            <w:r w:rsidRPr="00780DDB">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93DBED"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691386" w14:textId="77777777" w:rsidR="00123900" w:rsidRPr="00780DDB" w:rsidRDefault="00123900" w:rsidP="00AC08F3">
            <w:pPr>
              <w:pStyle w:val="rowtabella0"/>
              <w:rPr>
                <w:color w:val="002060"/>
              </w:rPr>
            </w:pPr>
            <w:r w:rsidRPr="00780DDB">
              <w:rPr>
                <w:color w:val="002060"/>
              </w:rPr>
              <w:t>02/03/2025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1EE269" w14:textId="77777777" w:rsidR="00123900" w:rsidRPr="00780DDB" w:rsidRDefault="00123900" w:rsidP="00AC08F3">
            <w:pPr>
              <w:pStyle w:val="rowtabella0"/>
              <w:rPr>
                <w:color w:val="002060"/>
              </w:rPr>
            </w:pPr>
            <w:r w:rsidRPr="00780DDB">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08AD2" w14:textId="77777777" w:rsidR="00123900" w:rsidRPr="00780DDB" w:rsidRDefault="00123900" w:rsidP="00AC08F3">
            <w:pPr>
              <w:pStyle w:val="rowtabella0"/>
              <w:rPr>
                <w:color w:val="002060"/>
              </w:rPr>
            </w:pPr>
            <w:r w:rsidRPr="00780DDB">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A685E" w14:textId="77777777" w:rsidR="00123900" w:rsidRPr="00780DDB" w:rsidRDefault="00123900" w:rsidP="00AC08F3">
            <w:pPr>
              <w:pStyle w:val="rowtabella0"/>
              <w:rPr>
                <w:color w:val="002060"/>
              </w:rPr>
            </w:pPr>
            <w:r w:rsidRPr="00780DDB">
              <w:rPr>
                <w:color w:val="002060"/>
              </w:rPr>
              <w:t>VIA VERDI</w:t>
            </w:r>
          </w:p>
        </w:tc>
      </w:tr>
      <w:tr w:rsidR="00123900" w:rsidRPr="00780DDB" w14:paraId="6E617D0E"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626F2" w14:textId="77777777" w:rsidR="00123900" w:rsidRPr="00780DDB" w:rsidRDefault="00123900" w:rsidP="00AC08F3">
            <w:pPr>
              <w:pStyle w:val="rowtabella0"/>
              <w:rPr>
                <w:color w:val="002060"/>
              </w:rPr>
            </w:pPr>
            <w:r w:rsidRPr="00780DDB">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11869" w14:textId="77777777" w:rsidR="00123900" w:rsidRPr="00780DDB" w:rsidRDefault="00123900" w:rsidP="00AC08F3">
            <w:pPr>
              <w:pStyle w:val="rowtabella0"/>
              <w:rPr>
                <w:color w:val="002060"/>
              </w:rPr>
            </w:pPr>
            <w:r w:rsidRPr="00780DDB">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24FC8"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B8B1E" w14:textId="77777777" w:rsidR="00123900" w:rsidRPr="00780DDB" w:rsidRDefault="00123900" w:rsidP="00AC08F3">
            <w:pPr>
              <w:pStyle w:val="rowtabella0"/>
              <w:rPr>
                <w:color w:val="002060"/>
              </w:rPr>
            </w:pPr>
            <w:r w:rsidRPr="00780DDB">
              <w:rPr>
                <w:color w:val="002060"/>
              </w:rPr>
              <w:t>02/03/2025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4C11C" w14:textId="77777777" w:rsidR="00123900" w:rsidRPr="00780DDB" w:rsidRDefault="00123900" w:rsidP="00AC08F3">
            <w:pPr>
              <w:pStyle w:val="rowtabella0"/>
              <w:rPr>
                <w:color w:val="002060"/>
              </w:rPr>
            </w:pPr>
            <w:r w:rsidRPr="00780DDB">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12663" w14:textId="77777777" w:rsidR="00123900" w:rsidRPr="00780DDB" w:rsidRDefault="00123900" w:rsidP="00AC08F3">
            <w:pPr>
              <w:pStyle w:val="rowtabella0"/>
              <w:rPr>
                <w:color w:val="002060"/>
              </w:rPr>
            </w:pPr>
            <w:r w:rsidRPr="00780DDB">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A8E4B" w14:textId="77777777" w:rsidR="00123900" w:rsidRPr="00780DDB" w:rsidRDefault="00123900" w:rsidP="00AC08F3">
            <w:pPr>
              <w:pStyle w:val="rowtabella0"/>
              <w:rPr>
                <w:color w:val="002060"/>
              </w:rPr>
            </w:pPr>
            <w:r w:rsidRPr="00780DDB">
              <w:rPr>
                <w:color w:val="002060"/>
              </w:rPr>
              <w:t>VIA VESCOVARA, 7</w:t>
            </w:r>
          </w:p>
        </w:tc>
      </w:tr>
    </w:tbl>
    <w:p w14:paraId="2D076990" w14:textId="77777777" w:rsidR="00123900" w:rsidRPr="00780DDB" w:rsidRDefault="00123900" w:rsidP="00123900">
      <w:pPr>
        <w:pStyle w:val="breakline"/>
        <w:rPr>
          <w:rFonts w:eastAsiaTheme="minorEastAsia"/>
          <w:color w:val="002060"/>
        </w:rPr>
      </w:pPr>
    </w:p>
    <w:p w14:paraId="10698D4F" w14:textId="77777777" w:rsidR="00123900" w:rsidRPr="00780DDB" w:rsidRDefault="00123900" w:rsidP="00123900">
      <w:pPr>
        <w:pStyle w:val="breakline"/>
        <w:rPr>
          <w:color w:val="002060"/>
        </w:rPr>
      </w:pPr>
    </w:p>
    <w:p w14:paraId="3C5EDAEE" w14:textId="77777777" w:rsidR="00123900" w:rsidRPr="00780DDB" w:rsidRDefault="00123900" w:rsidP="00123900">
      <w:pPr>
        <w:pStyle w:val="breakline"/>
        <w:rPr>
          <w:color w:val="002060"/>
        </w:rPr>
      </w:pPr>
    </w:p>
    <w:p w14:paraId="1E019E07" w14:textId="77777777" w:rsidR="00123900" w:rsidRPr="00780DDB" w:rsidRDefault="00123900" w:rsidP="00123900">
      <w:pPr>
        <w:pStyle w:val="sottotitolocampionato10"/>
        <w:rPr>
          <w:color w:val="002060"/>
        </w:rPr>
      </w:pPr>
      <w:r w:rsidRPr="00780DDB">
        <w:rPr>
          <w:color w:val="002060"/>
        </w:rPr>
        <w:t>GIRONE SD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98"/>
        <w:gridCol w:w="1542"/>
        <w:gridCol w:w="1568"/>
      </w:tblGrid>
      <w:tr w:rsidR="00123900" w:rsidRPr="00780DDB" w14:paraId="206DDC8F"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8238C" w14:textId="77777777" w:rsidR="00123900" w:rsidRPr="00780DDB" w:rsidRDefault="00123900" w:rsidP="00AC08F3">
            <w:pPr>
              <w:pStyle w:val="headertabella0"/>
              <w:rPr>
                <w:color w:val="002060"/>
              </w:rPr>
            </w:pPr>
            <w:r w:rsidRPr="00780DD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883C2"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37168"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28B02"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B98AE"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D1397"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57387"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2F84917B"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31D9C" w14:textId="77777777" w:rsidR="00123900" w:rsidRPr="00780DDB" w:rsidRDefault="00123900" w:rsidP="00AC08F3">
            <w:pPr>
              <w:pStyle w:val="rowtabella0"/>
              <w:rPr>
                <w:color w:val="002060"/>
              </w:rPr>
            </w:pPr>
            <w:r w:rsidRPr="00780DDB">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3C456" w14:textId="77777777" w:rsidR="00123900" w:rsidRPr="00780DDB" w:rsidRDefault="00123900" w:rsidP="00AC08F3">
            <w:pPr>
              <w:pStyle w:val="rowtabella0"/>
              <w:rPr>
                <w:color w:val="002060"/>
              </w:rPr>
            </w:pPr>
            <w:r w:rsidRPr="00780DDB">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FE8D7"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45287" w14:textId="77777777" w:rsidR="00123900" w:rsidRPr="00780DDB" w:rsidRDefault="00123900" w:rsidP="00AC08F3">
            <w:pPr>
              <w:pStyle w:val="rowtabella0"/>
              <w:rPr>
                <w:color w:val="002060"/>
              </w:rPr>
            </w:pPr>
            <w:r w:rsidRPr="00780DDB">
              <w:rPr>
                <w:color w:val="002060"/>
              </w:rPr>
              <w:t>01/03/2025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ED763" w14:textId="77777777" w:rsidR="00123900" w:rsidRPr="00780DDB" w:rsidRDefault="00123900" w:rsidP="00AC08F3">
            <w:pPr>
              <w:pStyle w:val="rowtabella0"/>
              <w:rPr>
                <w:color w:val="002060"/>
              </w:rPr>
            </w:pPr>
            <w:r w:rsidRPr="00780DDB">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9E2B5" w14:textId="77777777" w:rsidR="00123900" w:rsidRPr="00780DDB" w:rsidRDefault="00123900" w:rsidP="00AC08F3">
            <w:pPr>
              <w:pStyle w:val="rowtabella0"/>
              <w:rPr>
                <w:color w:val="002060"/>
              </w:rPr>
            </w:pPr>
            <w:r w:rsidRPr="00780DDB">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B0967" w14:textId="77777777" w:rsidR="00123900" w:rsidRPr="00780DDB" w:rsidRDefault="00123900" w:rsidP="00AC08F3">
            <w:pPr>
              <w:pStyle w:val="rowtabella0"/>
              <w:rPr>
                <w:color w:val="002060"/>
              </w:rPr>
            </w:pPr>
            <w:r w:rsidRPr="00780DDB">
              <w:rPr>
                <w:color w:val="002060"/>
              </w:rPr>
              <w:t xml:space="preserve">LOC.MONTEROCCO VIA </w:t>
            </w:r>
            <w:proofErr w:type="gramStart"/>
            <w:r w:rsidRPr="00780DDB">
              <w:rPr>
                <w:color w:val="002060"/>
              </w:rPr>
              <w:t>A.MANCINI</w:t>
            </w:r>
            <w:proofErr w:type="gramEnd"/>
          </w:p>
        </w:tc>
      </w:tr>
      <w:tr w:rsidR="00123900" w:rsidRPr="00780DDB" w14:paraId="162A3064" w14:textId="77777777" w:rsidTr="00AC08F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DE617" w14:textId="77777777" w:rsidR="00123900" w:rsidRPr="00780DDB" w:rsidRDefault="00123900" w:rsidP="00AC08F3">
            <w:pPr>
              <w:pStyle w:val="rowtabella0"/>
              <w:rPr>
                <w:color w:val="002060"/>
              </w:rPr>
            </w:pPr>
            <w:r w:rsidRPr="00780DDB">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00C1FD" w14:textId="77777777" w:rsidR="00123900" w:rsidRPr="00780DDB" w:rsidRDefault="00123900" w:rsidP="00AC08F3">
            <w:pPr>
              <w:pStyle w:val="rowtabella0"/>
              <w:rPr>
                <w:color w:val="002060"/>
              </w:rPr>
            </w:pPr>
            <w:r w:rsidRPr="00780DDB">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1F0B9C"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0D2D85" w14:textId="77777777" w:rsidR="00123900" w:rsidRPr="00780DDB" w:rsidRDefault="00123900" w:rsidP="00AC08F3">
            <w:pPr>
              <w:pStyle w:val="rowtabella0"/>
              <w:rPr>
                <w:color w:val="002060"/>
              </w:rPr>
            </w:pPr>
            <w:r w:rsidRPr="00780DDB">
              <w:rPr>
                <w:color w:val="002060"/>
              </w:rPr>
              <w:t>01/03/2025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83CF4" w14:textId="77777777" w:rsidR="00123900" w:rsidRPr="00780DDB" w:rsidRDefault="00123900" w:rsidP="00AC08F3">
            <w:pPr>
              <w:pStyle w:val="rowtabella0"/>
              <w:rPr>
                <w:color w:val="002060"/>
              </w:rPr>
            </w:pPr>
            <w:r w:rsidRPr="00780DDB">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73D60" w14:textId="77777777" w:rsidR="00123900" w:rsidRPr="00780DDB" w:rsidRDefault="00123900" w:rsidP="00AC08F3">
            <w:pPr>
              <w:pStyle w:val="rowtabella0"/>
              <w:rPr>
                <w:color w:val="002060"/>
              </w:rPr>
            </w:pPr>
            <w:r w:rsidRPr="00780DDB">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AA5274" w14:textId="77777777" w:rsidR="00123900" w:rsidRPr="00780DDB" w:rsidRDefault="00123900" w:rsidP="00AC08F3">
            <w:pPr>
              <w:pStyle w:val="rowtabella0"/>
              <w:rPr>
                <w:color w:val="002060"/>
              </w:rPr>
            </w:pPr>
            <w:r w:rsidRPr="00780DDB">
              <w:rPr>
                <w:color w:val="002060"/>
              </w:rPr>
              <w:t>VIA DELLA REPUBBLICA</w:t>
            </w:r>
          </w:p>
        </w:tc>
      </w:tr>
      <w:tr w:rsidR="00123900" w:rsidRPr="00780DDB" w14:paraId="7BDBE524"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8F36BB" w14:textId="77777777" w:rsidR="00123900" w:rsidRPr="00780DDB" w:rsidRDefault="00123900" w:rsidP="00AC08F3">
            <w:pPr>
              <w:pStyle w:val="rowtabella0"/>
              <w:rPr>
                <w:color w:val="002060"/>
              </w:rPr>
            </w:pPr>
            <w:r w:rsidRPr="00780DDB">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38BEE" w14:textId="77777777" w:rsidR="00123900" w:rsidRPr="00780DDB" w:rsidRDefault="00123900" w:rsidP="00AC08F3">
            <w:pPr>
              <w:pStyle w:val="rowtabella0"/>
              <w:rPr>
                <w:color w:val="002060"/>
              </w:rPr>
            </w:pPr>
            <w:r w:rsidRPr="00780DDB">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C2E2A"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3A8C0" w14:textId="77777777" w:rsidR="00123900" w:rsidRPr="00780DDB" w:rsidRDefault="00123900" w:rsidP="00AC08F3">
            <w:pPr>
              <w:pStyle w:val="rowtabella0"/>
              <w:rPr>
                <w:color w:val="002060"/>
              </w:rPr>
            </w:pPr>
            <w:r w:rsidRPr="00780DDB">
              <w:rPr>
                <w:color w:val="002060"/>
              </w:rPr>
              <w:t>06/03/2025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D76AA" w14:textId="77777777" w:rsidR="00123900" w:rsidRPr="00780DDB" w:rsidRDefault="00123900" w:rsidP="00AC08F3">
            <w:pPr>
              <w:pStyle w:val="rowtabella0"/>
              <w:rPr>
                <w:color w:val="002060"/>
              </w:rPr>
            </w:pPr>
            <w:r w:rsidRPr="00780DDB">
              <w:rPr>
                <w:color w:val="002060"/>
              </w:rPr>
              <w:t xml:space="preserve">5295 TENSOSTRUTTURA VIA </w:t>
            </w:r>
            <w:proofErr w:type="gramStart"/>
            <w:r w:rsidRPr="00780DDB">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E11F9" w14:textId="77777777" w:rsidR="00123900" w:rsidRPr="00780DDB" w:rsidRDefault="00123900" w:rsidP="00AC08F3">
            <w:pPr>
              <w:pStyle w:val="rowtabella0"/>
              <w:rPr>
                <w:color w:val="002060"/>
              </w:rPr>
            </w:pPr>
            <w:r w:rsidRPr="00780DDB">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482D4" w14:textId="77777777" w:rsidR="00123900" w:rsidRPr="00780DDB" w:rsidRDefault="00123900" w:rsidP="00AC08F3">
            <w:pPr>
              <w:pStyle w:val="rowtabella0"/>
              <w:rPr>
                <w:color w:val="002060"/>
              </w:rPr>
            </w:pPr>
            <w:r w:rsidRPr="00780DDB">
              <w:rPr>
                <w:color w:val="002060"/>
              </w:rPr>
              <w:t xml:space="preserve">VIA </w:t>
            </w:r>
            <w:proofErr w:type="gramStart"/>
            <w:r w:rsidRPr="00780DDB">
              <w:rPr>
                <w:color w:val="002060"/>
              </w:rPr>
              <w:t>E.MATTEI</w:t>
            </w:r>
            <w:proofErr w:type="gramEnd"/>
          </w:p>
        </w:tc>
      </w:tr>
    </w:tbl>
    <w:p w14:paraId="77163BD1" w14:textId="77777777" w:rsidR="00123900" w:rsidRPr="00D56EDE" w:rsidRDefault="00123900" w:rsidP="00D56EDE">
      <w:pPr>
        <w:pStyle w:val="breakline"/>
        <w:rPr>
          <w:rFonts w:eastAsiaTheme="minorEastAsia"/>
          <w:color w:val="002060"/>
        </w:rPr>
      </w:pPr>
    </w:p>
    <w:p w14:paraId="6206B7BA" w14:textId="77777777" w:rsidR="00D56EDE" w:rsidRDefault="00D56EDE" w:rsidP="00D56EDE">
      <w:pPr>
        <w:pStyle w:val="breakline"/>
      </w:pPr>
    </w:p>
    <w:p w14:paraId="5BB49414" w14:textId="77777777" w:rsidR="00CE51E8" w:rsidRPr="00D56EDE" w:rsidRDefault="00CE51E8" w:rsidP="00CE51E8">
      <w:pPr>
        <w:pStyle w:val="titolocampionato0"/>
        <w:shd w:val="clear" w:color="auto" w:fill="CCCCCC"/>
        <w:spacing w:before="80" w:after="40"/>
        <w:rPr>
          <w:color w:val="002060"/>
        </w:rPr>
      </w:pPr>
      <w:r w:rsidRPr="00D56EDE">
        <w:rPr>
          <w:color w:val="002060"/>
        </w:rPr>
        <w:t>CALCIO A 5 UNDER 15 FEM. REG.</w:t>
      </w:r>
    </w:p>
    <w:p w14:paraId="39A1BBE7" w14:textId="77777777" w:rsidR="00CE51E8" w:rsidRPr="00D56EDE" w:rsidRDefault="00CE51E8" w:rsidP="00CE51E8">
      <w:pPr>
        <w:pStyle w:val="titoloprinc0"/>
        <w:rPr>
          <w:color w:val="002060"/>
        </w:rPr>
      </w:pPr>
      <w:r w:rsidRPr="00D56EDE">
        <w:rPr>
          <w:color w:val="002060"/>
        </w:rPr>
        <w:t>RISULTATI</w:t>
      </w:r>
    </w:p>
    <w:p w14:paraId="0CB25155" w14:textId="77777777" w:rsidR="00CE51E8" w:rsidRPr="00D56EDE" w:rsidRDefault="00CE51E8" w:rsidP="00CE51E8">
      <w:pPr>
        <w:pStyle w:val="breakline"/>
        <w:rPr>
          <w:color w:val="002060"/>
        </w:rPr>
      </w:pPr>
    </w:p>
    <w:p w14:paraId="2FE6D723" w14:textId="77777777" w:rsidR="00CE51E8" w:rsidRPr="00D56EDE" w:rsidRDefault="00CE51E8" w:rsidP="00CE51E8">
      <w:pPr>
        <w:pStyle w:val="sottotitolocampionato10"/>
        <w:rPr>
          <w:color w:val="002060"/>
        </w:rPr>
      </w:pPr>
      <w:r w:rsidRPr="00D56EDE">
        <w:rPr>
          <w:color w:val="002060"/>
        </w:rPr>
        <w:t>RISULTATI UFFICIALI GARE DEL 21/02/2025</w:t>
      </w:r>
    </w:p>
    <w:p w14:paraId="5BC52B21" w14:textId="77777777" w:rsidR="003E0335" w:rsidRPr="003E0335" w:rsidRDefault="003E0335" w:rsidP="003E0335">
      <w:pPr>
        <w:pStyle w:val="sottotitolocampionato20"/>
        <w:spacing w:before="0" w:beforeAutospacing="0" w:after="0" w:afterAutospacing="0"/>
        <w:rPr>
          <w:rFonts w:ascii="Arial" w:hAnsi="Arial" w:cs="Arial"/>
          <w:color w:val="002060"/>
          <w:sz w:val="20"/>
          <w:szCs w:val="20"/>
        </w:rPr>
      </w:pPr>
      <w:r w:rsidRPr="003E0335">
        <w:rPr>
          <w:rFonts w:ascii="Arial" w:hAnsi="Arial" w:cs="Arial"/>
          <w:color w:val="002060"/>
          <w:sz w:val="20"/>
          <w:szCs w:val="20"/>
        </w:rPr>
        <w:t>Si trascrivono qui di seguito i risultati ufficiali delle gare disputate</w:t>
      </w:r>
    </w:p>
    <w:p w14:paraId="10953367" w14:textId="77777777" w:rsidR="00CE51E8" w:rsidRPr="00D56EDE" w:rsidRDefault="00CE51E8" w:rsidP="00CE51E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E51E8" w:rsidRPr="00D56EDE" w14:paraId="18F7B9DE" w14:textId="77777777" w:rsidTr="00AC08F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E51E8" w:rsidRPr="00D56EDE" w14:paraId="5998CF5D" w14:textId="77777777" w:rsidTr="00AC08F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1A58C" w14:textId="77777777" w:rsidR="00CE51E8" w:rsidRPr="00D56EDE" w:rsidRDefault="00CE51E8" w:rsidP="00AC08F3">
                  <w:pPr>
                    <w:pStyle w:val="headertabella0"/>
                    <w:rPr>
                      <w:color w:val="002060"/>
                    </w:rPr>
                  </w:pPr>
                  <w:r w:rsidRPr="00D56EDE">
                    <w:rPr>
                      <w:color w:val="002060"/>
                    </w:rPr>
                    <w:t>GIRONE A - 1 Giornata - A</w:t>
                  </w:r>
                </w:p>
              </w:tc>
            </w:tr>
            <w:tr w:rsidR="00CE51E8" w:rsidRPr="00D56EDE" w14:paraId="4F2C26A6" w14:textId="77777777" w:rsidTr="00AC08F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80504" w14:textId="77777777" w:rsidR="00CE51E8" w:rsidRPr="00D56EDE" w:rsidRDefault="00CE51E8" w:rsidP="00AC08F3">
                  <w:pPr>
                    <w:pStyle w:val="rowtabella0"/>
                    <w:rPr>
                      <w:color w:val="002060"/>
                    </w:rPr>
                  </w:pPr>
                  <w:r w:rsidRPr="00D56EDE">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54951" w14:textId="77777777" w:rsidR="00CE51E8" w:rsidRPr="00D56EDE" w:rsidRDefault="00CE51E8" w:rsidP="00AC08F3">
                  <w:pPr>
                    <w:pStyle w:val="rowtabella0"/>
                    <w:rPr>
                      <w:color w:val="002060"/>
                    </w:rPr>
                  </w:pPr>
                  <w:r w:rsidRPr="00D56EDE">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A5A40" w14:textId="77777777" w:rsidR="00CE51E8" w:rsidRPr="00D56EDE" w:rsidRDefault="00CE51E8" w:rsidP="00AC08F3">
                  <w:pPr>
                    <w:pStyle w:val="rowtabella0"/>
                    <w:jc w:val="center"/>
                    <w:rPr>
                      <w:color w:val="002060"/>
                    </w:rPr>
                  </w:pPr>
                  <w:r w:rsidRPr="00D56EDE">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5416F" w14:textId="77777777" w:rsidR="00CE51E8" w:rsidRPr="00D56EDE" w:rsidRDefault="00CE51E8" w:rsidP="00AC08F3">
                  <w:pPr>
                    <w:pStyle w:val="rowtabella0"/>
                    <w:jc w:val="center"/>
                    <w:rPr>
                      <w:color w:val="002060"/>
                    </w:rPr>
                  </w:pPr>
                  <w:r w:rsidRPr="00D56EDE">
                    <w:rPr>
                      <w:color w:val="002060"/>
                    </w:rPr>
                    <w:t> </w:t>
                  </w:r>
                </w:p>
              </w:tc>
            </w:tr>
            <w:tr w:rsidR="00CE51E8" w:rsidRPr="00D56EDE" w14:paraId="1B4ACF33" w14:textId="77777777" w:rsidTr="00AC08F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39AB9" w14:textId="77777777" w:rsidR="00CE51E8" w:rsidRPr="00D56EDE" w:rsidRDefault="00CE51E8" w:rsidP="00AC08F3">
                  <w:pPr>
                    <w:pStyle w:val="rowtabella0"/>
                    <w:rPr>
                      <w:color w:val="002060"/>
                    </w:rPr>
                  </w:pPr>
                  <w:r w:rsidRPr="00D56EDE">
                    <w:rPr>
                      <w:color w:val="002060"/>
                    </w:rPr>
                    <w:t>(1) MONTELUPONESE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3A50B" w14:textId="77777777" w:rsidR="00CE51E8" w:rsidRPr="00D56EDE" w:rsidRDefault="00CE51E8" w:rsidP="00AC08F3">
                  <w:pPr>
                    <w:pStyle w:val="rowtabella0"/>
                    <w:rPr>
                      <w:color w:val="002060"/>
                    </w:rPr>
                  </w:pPr>
                  <w:r w:rsidRPr="00D56EDE">
                    <w:rPr>
                      <w:color w:val="002060"/>
                    </w:rPr>
                    <w:t xml:space="preserve">- </w:t>
                  </w:r>
                  <w:proofErr w:type="gramStart"/>
                  <w:r w:rsidRPr="00D56EDE">
                    <w:rPr>
                      <w:color w:val="002060"/>
                    </w:rPr>
                    <w:t>CITTA</w:t>
                  </w:r>
                  <w:proofErr w:type="gramEnd"/>
                  <w:r w:rsidRPr="00D56EDE">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F57F5" w14:textId="77777777" w:rsidR="00CE51E8" w:rsidRPr="00D56EDE" w:rsidRDefault="00CE51E8" w:rsidP="00AC08F3">
                  <w:pPr>
                    <w:pStyle w:val="rowtabella0"/>
                    <w:jc w:val="center"/>
                    <w:rPr>
                      <w:color w:val="002060"/>
                    </w:rPr>
                  </w:pPr>
                  <w:r w:rsidRPr="00D56EDE">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E3E59" w14:textId="77777777" w:rsidR="00CE51E8" w:rsidRPr="00D56EDE" w:rsidRDefault="00CE51E8" w:rsidP="00AC08F3">
                  <w:pPr>
                    <w:pStyle w:val="rowtabella0"/>
                    <w:jc w:val="center"/>
                    <w:rPr>
                      <w:color w:val="002060"/>
                    </w:rPr>
                  </w:pPr>
                  <w:r w:rsidRPr="00D56EDE">
                    <w:rPr>
                      <w:color w:val="002060"/>
                    </w:rPr>
                    <w:t> </w:t>
                  </w:r>
                </w:p>
              </w:tc>
            </w:tr>
            <w:tr w:rsidR="00CE51E8" w:rsidRPr="00D56EDE" w14:paraId="12AE38E8" w14:textId="77777777" w:rsidTr="00AC08F3">
              <w:tc>
                <w:tcPr>
                  <w:tcW w:w="4700" w:type="dxa"/>
                  <w:gridSpan w:val="4"/>
                  <w:tcBorders>
                    <w:top w:val="nil"/>
                    <w:left w:val="nil"/>
                    <w:bottom w:val="nil"/>
                    <w:right w:val="nil"/>
                  </w:tcBorders>
                  <w:tcMar>
                    <w:top w:w="20" w:type="dxa"/>
                    <w:left w:w="20" w:type="dxa"/>
                    <w:bottom w:w="20" w:type="dxa"/>
                    <w:right w:w="20" w:type="dxa"/>
                  </w:tcMar>
                  <w:vAlign w:val="center"/>
                  <w:hideMark/>
                </w:tcPr>
                <w:p w14:paraId="1FFB9C77" w14:textId="77777777" w:rsidR="00CE51E8" w:rsidRPr="00D56EDE" w:rsidRDefault="00CE51E8" w:rsidP="00AC08F3">
                  <w:pPr>
                    <w:pStyle w:val="rowtabella0"/>
                    <w:rPr>
                      <w:color w:val="002060"/>
                    </w:rPr>
                  </w:pPr>
                  <w:r w:rsidRPr="00D56EDE">
                    <w:rPr>
                      <w:color w:val="002060"/>
                    </w:rPr>
                    <w:t>(1) - disputata il 23/02/2025</w:t>
                  </w:r>
                </w:p>
              </w:tc>
            </w:tr>
          </w:tbl>
          <w:p w14:paraId="40C9CE2F" w14:textId="77777777" w:rsidR="00CE51E8" w:rsidRPr="00D56EDE" w:rsidRDefault="00CE51E8" w:rsidP="00AC08F3">
            <w:pPr>
              <w:rPr>
                <w:color w:val="002060"/>
              </w:rPr>
            </w:pPr>
          </w:p>
        </w:tc>
      </w:tr>
    </w:tbl>
    <w:p w14:paraId="72A2367D" w14:textId="77777777" w:rsidR="00CE51E8" w:rsidRPr="00D56EDE" w:rsidRDefault="00CE51E8" w:rsidP="00CE51E8">
      <w:pPr>
        <w:pStyle w:val="breakline"/>
        <w:rPr>
          <w:rFonts w:eastAsiaTheme="minorEastAsia"/>
          <w:color w:val="002060"/>
        </w:rPr>
      </w:pPr>
    </w:p>
    <w:p w14:paraId="54114621" w14:textId="77777777" w:rsidR="00CE51E8" w:rsidRPr="00D56EDE" w:rsidRDefault="00CE51E8" w:rsidP="00CE51E8">
      <w:pPr>
        <w:pStyle w:val="breakline"/>
        <w:rPr>
          <w:color w:val="002060"/>
        </w:rPr>
      </w:pPr>
    </w:p>
    <w:p w14:paraId="35BC4F68" w14:textId="77777777" w:rsidR="00CE51E8" w:rsidRPr="00D56EDE" w:rsidRDefault="00CE51E8" w:rsidP="00CE51E8">
      <w:pPr>
        <w:pStyle w:val="titoloprinc0"/>
        <w:rPr>
          <w:color w:val="002060"/>
        </w:rPr>
      </w:pPr>
      <w:r w:rsidRPr="00D56EDE">
        <w:rPr>
          <w:color w:val="002060"/>
        </w:rPr>
        <w:t>GIUDICE SPORTIVO</w:t>
      </w:r>
    </w:p>
    <w:p w14:paraId="143F2672" w14:textId="77777777" w:rsidR="00CE51E8" w:rsidRPr="00D56EDE" w:rsidRDefault="00CE51E8" w:rsidP="00CE51E8">
      <w:pPr>
        <w:pStyle w:val="diffida"/>
        <w:rPr>
          <w:color w:val="002060"/>
        </w:rPr>
      </w:pPr>
      <w:r w:rsidRPr="00D56EDE">
        <w:rPr>
          <w:color w:val="002060"/>
        </w:rPr>
        <w:t>Il Giudice Sportivo Avv. Agnese Lazzaretti, con l'assistenza del Segretario Angelo Castellana, nella seduta del 26/02/2025, ha adottato le decisioni che di seguito integralmente si riportano:</w:t>
      </w:r>
    </w:p>
    <w:p w14:paraId="55B298D6" w14:textId="77777777" w:rsidR="00CE51E8" w:rsidRPr="00D56EDE" w:rsidRDefault="00CE51E8" w:rsidP="00CE51E8">
      <w:pPr>
        <w:pStyle w:val="titolo10"/>
        <w:rPr>
          <w:color w:val="002060"/>
        </w:rPr>
      </w:pPr>
      <w:r w:rsidRPr="00D56EDE">
        <w:rPr>
          <w:color w:val="002060"/>
        </w:rPr>
        <w:t xml:space="preserve">GARE DEL 23/ 2/2025 </w:t>
      </w:r>
    </w:p>
    <w:p w14:paraId="3F9E3723" w14:textId="77777777" w:rsidR="00CE51E8" w:rsidRPr="00D56EDE" w:rsidRDefault="00CE51E8" w:rsidP="00CE51E8">
      <w:pPr>
        <w:pStyle w:val="titolo7a"/>
        <w:rPr>
          <w:color w:val="002060"/>
        </w:rPr>
      </w:pPr>
      <w:r w:rsidRPr="00D56EDE">
        <w:rPr>
          <w:color w:val="002060"/>
        </w:rPr>
        <w:t xml:space="preserve">PROVVEDIMENTI DISCIPLINARI </w:t>
      </w:r>
    </w:p>
    <w:p w14:paraId="33B61B0C" w14:textId="77777777" w:rsidR="00CE51E8" w:rsidRPr="00D56EDE" w:rsidRDefault="00CE51E8" w:rsidP="00CE51E8">
      <w:pPr>
        <w:pStyle w:val="titolo7b0"/>
        <w:rPr>
          <w:color w:val="002060"/>
        </w:rPr>
      </w:pPr>
      <w:r w:rsidRPr="00D56EDE">
        <w:rPr>
          <w:color w:val="002060"/>
        </w:rPr>
        <w:t xml:space="preserve">In base alle risultanze degli atti ufficiali sono state deliberate le seguenti sanzioni disciplinari. </w:t>
      </w:r>
    </w:p>
    <w:p w14:paraId="6C387353" w14:textId="77777777" w:rsidR="00CE51E8" w:rsidRPr="00D56EDE" w:rsidRDefault="00CE51E8" w:rsidP="00CE51E8">
      <w:pPr>
        <w:pStyle w:val="titolo30"/>
        <w:rPr>
          <w:color w:val="002060"/>
        </w:rPr>
      </w:pPr>
      <w:r w:rsidRPr="00D56EDE">
        <w:rPr>
          <w:color w:val="002060"/>
        </w:rPr>
        <w:t xml:space="preserve">CALCIATORI NON ESPULSI </w:t>
      </w:r>
    </w:p>
    <w:p w14:paraId="4CAD1A6F" w14:textId="77777777" w:rsidR="00CE51E8" w:rsidRPr="00D56EDE" w:rsidRDefault="00CE51E8" w:rsidP="00CE51E8">
      <w:pPr>
        <w:pStyle w:val="titolo20"/>
        <w:rPr>
          <w:color w:val="002060"/>
        </w:rPr>
      </w:pPr>
      <w:r w:rsidRPr="00D56ED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E51E8" w:rsidRPr="00D56EDE" w14:paraId="5F1AFE6B" w14:textId="77777777" w:rsidTr="00AC08F3">
        <w:tc>
          <w:tcPr>
            <w:tcW w:w="2200" w:type="dxa"/>
            <w:tcMar>
              <w:top w:w="20" w:type="dxa"/>
              <w:left w:w="20" w:type="dxa"/>
              <w:bottom w:w="20" w:type="dxa"/>
              <w:right w:w="20" w:type="dxa"/>
            </w:tcMar>
            <w:vAlign w:val="center"/>
            <w:hideMark/>
          </w:tcPr>
          <w:p w14:paraId="27DBE1BA" w14:textId="77777777" w:rsidR="00CE51E8" w:rsidRPr="00D56EDE" w:rsidRDefault="00CE51E8" w:rsidP="00AC08F3">
            <w:pPr>
              <w:pStyle w:val="movimento"/>
              <w:rPr>
                <w:color w:val="002060"/>
              </w:rPr>
            </w:pPr>
            <w:r w:rsidRPr="00D56EDE">
              <w:rPr>
                <w:color w:val="002060"/>
              </w:rPr>
              <w:t>CICCALE EMMA</w:t>
            </w:r>
          </w:p>
        </w:tc>
        <w:tc>
          <w:tcPr>
            <w:tcW w:w="2200" w:type="dxa"/>
            <w:tcMar>
              <w:top w:w="20" w:type="dxa"/>
              <w:left w:w="20" w:type="dxa"/>
              <w:bottom w:w="20" w:type="dxa"/>
              <w:right w:w="20" w:type="dxa"/>
            </w:tcMar>
            <w:vAlign w:val="center"/>
            <w:hideMark/>
          </w:tcPr>
          <w:p w14:paraId="396F6866" w14:textId="77777777" w:rsidR="00CE51E8" w:rsidRPr="00D56EDE" w:rsidRDefault="00CE51E8" w:rsidP="00AC08F3">
            <w:pPr>
              <w:pStyle w:val="movimento2"/>
              <w:rPr>
                <w:color w:val="002060"/>
              </w:rPr>
            </w:pPr>
            <w:r w:rsidRPr="00D56EDE">
              <w:rPr>
                <w:color w:val="002060"/>
              </w:rPr>
              <w:t>(</w:t>
            </w:r>
            <w:proofErr w:type="gramStart"/>
            <w:r w:rsidRPr="00D56EDE">
              <w:rPr>
                <w:color w:val="002060"/>
              </w:rPr>
              <w:t>CITTA</w:t>
            </w:r>
            <w:proofErr w:type="gramEnd"/>
            <w:r w:rsidRPr="00D56EDE">
              <w:rPr>
                <w:color w:val="002060"/>
              </w:rPr>
              <w:t xml:space="preserve"> DI FALCONARA) </w:t>
            </w:r>
          </w:p>
        </w:tc>
        <w:tc>
          <w:tcPr>
            <w:tcW w:w="800" w:type="dxa"/>
            <w:tcMar>
              <w:top w:w="20" w:type="dxa"/>
              <w:left w:w="20" w:type="dxa"/>
              <w:bottom w:w="20" w:type="dxa"/>
              <w:right w:w="20" w:type="dxa"/>
            </w:tcMar>
            <w:vAlign w:val="center"/>
            <w:hideMark/>
          </w:tcPr>
          <w:p w14:paraId="0204E401" w14:textId="77777777" w:rsidR="00CE51E8" w:rsidRPr="00D56EDE" w:rsidRDefault="00CE51E8"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10ABB0C4" w14:textId="77777777" w:rsidR="00CE51E8" w:rsidRPr="00D56EDE" w:rsidRDefault="00CE51E8" w:rsidP="00AC08F3">
            <w:pPr>
              <w:pStyle w:val="movimento"/>
              <w:rPr>
                <w:color w:val="002060"/>
              </w:rPr>
            </w:pPr>
            <w:r w:rsidRPr="00D56EDE">
              <w:rPr>
                <w:color w:val="002060"/>
              </w:rPr>
              <w:t> </w:t>
            </w:r>
          </w:p>
        </w:tc>
        <w:tc>
          <w:tcPr>
            <w:tcW w:w="2200" w:type="dxa"/>
            <w:tcMar>
              <w:top w:w="20" w:type="dxa"/>
              <w:left w:w="20" w:type="dxa"/>
              <w:bottom w:w="20" w:type="dxa"/>
              <w:right w:w="20" w:type="dxa"/>
            </w:tcMar>
            <w:vAlign w:val="center"/>
            <w:hideMark/>
          </w:tcPr>
          <w:p w14:paraId="25A8FDBD" w14:textId="77777777" w:rsidR="00CE51E8" w:rsidRPr="00D56EDE" w:rsidRDefault="00CE51E8" w:rsidP="00AC08F3">
            <w:pPr>
              <w:pStyle w:val="movimento2"/>
              <w:rPr>
                <w:color w:val="002060"/>
              </w:rPr>
            </w:pPr>
            <w:r w:rsidRPr="00D56EDE">
              <w:rPr>
                <w:color w:val="002060"/>
              </w:rPr>
              <w:t> </w:t>
            </w:r>
          </w:p>
        </w:tc>
      </w:tr>
    </w:tbl>
    <w:p w14:paraId="299F4902" w14:textId="77777777" w:rsidR="00CE51E8" w:rsidRDefault="00CE51E8" w:rsidP="00CE51E8">
      <w:pPr>
        <w:pStyle w:val="breakline"/>
        <w:rPr>
          <w:rFonts w:eastAsiaTheme="minorEastAsia"/>
          <w:color w:val="002060"/>
        </w:rPr>
      </w:pPr>
    </w:p>
    <w:p w14:paraId="7AC31BC3" w14:textId="77777777" w:rsidR="00CE51E8" w:rsidRPr="008B074C" w:rsidRDefault="00CE51E8" w:rsidP="00CE51E8">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2A0CF4B6" w14:textId="77777777" w:rsidR="00CE51E8" w:rsidRPr="008B074C" w:rsidRDefault="00CE51E8" w:rsidP="00CE51E8">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413A75B9" w14:textId="77777777" w:rsidR="00CE51E8" w:rsidRDefault="00CE51E8" w:rsidP="00CE51E8">
      <w:pPr>
        <w:pStyle w:val="breakline"/>
        <w:rPr>
          <w:rFonts w:eastAsiaTheme="minorEastAsia"/>
          <w:color w:val="002060"/>
        </w:rPr>
      </w:pPr>
    </w:p>
    <w:p w14:paraId="5EC0880C" w14:textId="77777777" w:rsidR="00CE51E8" w:rsidRPr="00D56EDE" w:rsidRDefault="00CE51E8" w:rsidP="00CE51E8">
      <w:pPr>
        <w:pStyle w:val="titoloprinc0"/>
        <w:rPr>
          <w:color w:val="002060"/>
        </w:rPr>
      </w:pPr>
      <w:r w:rsidRPr="00D56EDE">
        <w:rPr>
          <w:color w:val="002060"/>
        </w:rPr>
        <w:t>CLASSIFICA</w:t>
      </w:r>
    </w:p>
    <w:p w14:paraId="1B3028A7" w14:textId="77777777" w:rsidR="00CE51E8" w:rsidRPr="00D56EDE" w:rsidRDefault="00CE51E8" w:rsidP="00CE51E8">
      <w:pPr>
        <w:pStyle w:val="breakline"/>
        <w:rPr>
          <w:color w:val="002060"/>
        </w:rPr>
      </w:pPr>
    </w:p>
    <w:p w14:paraId="21943E8D" w14:textId="77777777" w:rsidR="00CE51E8" w:rsidRPr="00D56EDE" w:rsidRDefault="00CE51E8" w:rsidP="00CE51E8">
      <w:pPr>
        <w:pStyle w:val="breakline"/>
        <w:rPr>
          <w:color w:val="002060"/>
        </w:rPr>
      </w:pPr>
    </w:p>
    <w:p w14:paraId="4F305D52" w14:textId="77777777" w:rsidR="00CE51E8" w:rsidRPr="00D56EDE" w:rsidRDefault="00CE51E8" w:rsidP="00CE51E8">
      <w:pPr>
        <w:pStyle w:val="sottotitolocampionato10"/>
        <w:rPr>
          <w:color w:val="002060"/>
        </w:rPr>
      </w:pPr>
      <w:r w:rsidRPr="00D56E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E51E8" w:rsidRPr="00D56EDE" w14:paraId="6258933F" w14:textId="77777777" w:rsidTr="00AC08F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8F22D" w14:textId="77777777" w:rsidR="00CE51E8" w:rsidRPr="00D56EDE" w:rsidRDefault="00CE51E8" w:rsidP="00AC08F3">
            <w:pPr>
              <w:pStyle w:val="headertabella0"/>
              <w:rPr>
                <w:color w:val="002060"/>
              </w:rPr>
            </w:pPr>
            <w:r w:rsidRPr="00D56ED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F6496" w14:textId="77777777" w:rsidR="00CE51E8" w:rsidRPr="00D56EDE" w:rsidRDefault="00CE51E8" w:rsidP="00AC08F3">
            <w:pPr>
              <w:pStyle w:val="headertabella0"/>
              <w:rPr>
                <w:color w:val="002060"/>
              </w:rPr>
            </w:pPr>
            <w:r w:rsidRPr="00D56ED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2D031" w14:textId="77777777" w:rsidR="00CE51E8" w:rsidRPr="00D56EDE" w:rsidRDefault="00CE51E8" w:rsidP="00AC08F3">
            <w:pPr>
              <w:pStyle w:val="headertabella0"/>
              <w:rPr>
                <w:color w:val="002060"/>
              </w:rPr>
            </w:pPr>
            <w:r w:rsidRPr="00D56ED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9D1D4" w14:textId="77777777" w:rsidR="00CE51E8" w:rsidRPr="00D56EDE" w:rsidRDefault="00CE51E8" w:rsidP="00AC08F3">
            <w:pPr>
              <w:pStyle w:val="headertabella0"/>
              <w:rPr>
                <w:color w:val="002060"/>
              </w:rPr>
            </w:pPr>
            <w:r w:rsidRPr="00D56ED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36651" w14:textId="77777777" w:rsidR="00CE51E8" w:rsidRPr="00D56EDE" w:rsidRDefault="00CE51E8" w:rsidP="00AC08F3">
            <w:pPr>
              <w:pStyle w:val="headertabella0"/>
              <w:rPr>
                <w:color w:val="002060"/>
              </w:rPr>
            </w:pPr>
            <w:r w:rsidRPr="00D56ED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90306" w14:textId="77777777" w:rsidR="00CE51E8" w:rsidRPr="00D56EDE" w:rsidRDefault="00CE51E8" w:rsidP="00AC08F3">
            <w:pPr>
              <w:pStyle w:val="headertabella0"/>
              <w:rPr>
                <w:color w:val="002060"/>
              </w:rPr>
            </w:pPr>
            <w:r w:rsidRPr="00D56ED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5CF9B" w14:textId="77777777" w:rsidR="00CE51E8" w:rsidRPr="00D56EDE" w:rsidRDefault="00CE51E8" w:rsidP="00AC08F3">
            <w:pPr>
              <w:pStyle w:val="headertabella0"/>
              <w:rPr>
                <w:color w:val="002060"/>
              </w:rPr>
            </w:pPr>
            <w:r w:rsidRPr="00D56ED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A194B" w14:textId="77777777" w:rsidR="00CE51E8" w:rsidRPr="00D56EDE" w:rsidRDefault="00CE51E8" w:rsidP="00AC08F3">
            <w:pPr>
              <w:pStyle w:val="headertabella0"/>
              <w:rPr>
                <w:color w:val="002060"/>
              </w:rPr>
            </w:pPr>
            <w:r w:rsidRPr="00D56ED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91DA1" w14:textId="77777777" w:rsidR="00CE51E8" w:rsidRPr="00D56EDE" w:rsidRDefault="00CE51E8" w:rsidP="00AC08F3">
            <w:pPr>
              <w:pStyle w:val="headertabella0"/>
              <w:rPr>
                <w:color w:val="002060"/>
              </w:rPr>
            </w:pPr>
            <w:r w:rsidRPr="00D56ED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2529F" w14:textId="77777777" w:rsidR="00CE51E8" w:rsidRPr="00D56EDE" w:rsidRDefault="00CE51E8" w:rsidP="00AC08F3">
            <w:pPr>
              <w:pStyle w:val="headertabella0"/>
              <w:rPr>
                <w:color w:val="002060"/>
              </w:rPr>
            </w:pPr>
            <w:r w:rsidRPr="00D56EDE">
              <w:rPr>
                <w:color w:val="002060"/>
              </w:rPr>
              <w:t>PE</w:t>
            </w:r>
          </w:p>
        </w:tc>
      </w:tr>
      <w:tr w:rsidR="00CE51E8" w:rsidRPr="00D56EDE" w14:paraId="578EAB9A" w14:textId="77777777" w:rsidTr="00AC08F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B15D0E5" w14:textId="41B1533E" w:rsidR="00CE51E8" w:rsidRPr="00D56EDE" w:rsidRDefault="00F14634" w:rsidP="00AC08F3">
            <w:pPr>
              <w:pStyle w:val="rowtabella0"/>
              <w:rPr>
                <w:color w:val="002060"/>
              </w:rPr>
            </w:pPr>
            <w:r>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BC872" w14:textId="4AD34405" w:rsidR="00CE51E8" w:rsidRPr="00D56EDE" w:rsidRDefault="00F14634" w:rsidP="00AC08F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457C94" w14:textId="25E54D22"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91853" w14:textId="68CCD89B"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70AFB" w14:textId="159EA88C"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D2F6C" w14:textId="02B4CE77"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14655" w14:textId="6D616945" w:rsidR="00CE51E8" w:rsidRPr="00D56EDE" w:rsidRDefault="00F14634" w:rsidP="00AC08F3">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40DB5" w14:textId="4D106531"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EC8FF" w14:textId="0906F394" w:rsidR="00CE51E8" w:rsidRPr="00D56EDE" w:rsidRDefault="00F14634" w:rsidP="00AC08F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1BC38" w14:textId="6ABB2205" w:rsidR="00CE51E8" w:rsidRPr="00D56EDE" w:rsidRDefault="00F14634" w:rsidP="00AC08F3">
            <w:pPr>
              <w:pStyle w:val="rowtabella0"/>
              <w:jc w:val="center"/>
              <w:rPr>
                <w:color w:val="002060"/>
              </w:rPr>
            </w:pPr>
            <w:r>
              <w:rPr>
                <w:color w:val="002060"/>
              </w:rPr>
              <w:t>0</w:t>
            </w:r>
          </w:p>
        </w:tc>
      </w:tr>
      <w:tr w:rsidR="00CE51E8" w:rsidRPr="00D56EDE" w14:paraId="6FCD2840"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tcPr>
          <w:p w14:paraId="175A0512" w14:textId="761F26D4" w:rsidR="00CE51E8" w:rsidRPr="00D56EDE" w:rsidRDefault="00F14634" w:rsidP="00AC08F3">
            <w:pPr>
              <w:pStyle w:val="rowtabella0"/>
              <w:rPr>
                <w:color w:val="002060"/>
              </w:rPr>
            </w:pPr>
            <w:r>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13A02" w14:textId="24218AD4" w:rsidR="00CE51E8" w:rsidRPr="00D56EDE" w:rsidRDefault="00F14634" w:rsidP="00AC08F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B60F4" w14:textId="59B3F4BE"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33ECA" w14:textId="35D7AB93"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CB688" w14:textId="2DDE07F6"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34F82" w14:textId="39E42EE0"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DE85E" w14:textId="01E71E4C" w:rsidR="00CE51E8" w:rsidRPr="00D56EDE" w:rsidRDefault="00F14634" w:rsidP="00AC08F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85C8D" w14:textId="1A81F1B3" w:rsidR="00CE51E8" w:rsidRPr="00D56EDE" w:rsidRDefault="00F14634" w:rsidP="00AC08F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3778C" w14:textId="06221A54" w:rsidR="00CE51E8" w:rsidRPr="00D56EDE" w:rsidRDefault="00F14634" w:rsidP="00AC08F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E061B" w14:textId="28150EEE" w:rsidR="00CE51E8" w:rsidRPr="00D56EDE" w:rsidRDefault="00F14634" w:rsidP="00AC08F3">
            <w:pPr>
              <w:pStyle w:val="rowtabella0"/>
              <w:jc w:val="center"/>
              <w:rPr>
                <w:color w:val="002060"/>
              </w:rPr>
            </w:pPr>
            <w:r>
              <w:rPr>
                <w:color w:val="002060"/>
              </w:rPr>
              <w:t>0</w:t>
            </w:r>
          </w:p>
        </w:tc>
      </w:tr>
      <w:tr w:rsidR="00CE51E8" w:rsidRPr="00D56EDE" w14:paraId="4F7F1162" w14:textId="77777777" w:rsidTr="00AC08F3">
        <w:tc>
          <w:tcPr>
            <w:tcW w:w="5640" w:type="dxa"/>
            <w:tcBorders>
              <w:top w:val="nil"/>
              <w:left w:val="outset" w:sz="6" w:space="0" w:color="auto"/>
              <w:bottom w:val="nil"/>
              <w:right w:val="nil"/>
            </w:tcBorders>
            <w:tcMar>
              <w:top w:w="20" w:type="dxa"/>
              <w:left w:w="20" w:type="dxa"/>
              <w:bottom w:w="20" w:type="dxa"/>
              <w:right w:w="20" w:type="dxa"/>
            </w:tcMar>
            <w:vAlign w:val="center"/>
          </w:tcPr>
          <w:p w14:paraId="2C8E1590" w14:textId="718FC16B" w:rsidR="00CE51E8" w:rsidRPr="00D56EDE" w:rsidRDefault="00F14634" w:rsidP="00AC08F3">
            <w:pPr>
              <w:pStyle w:val="rowtabella0"/>
              <w:rPr>
                <w:color w:val="002060"/>
              </w:rPr>
            </w:pPr>
            <w:r>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E07F5" w14:textId="32FC12B5"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42942" w14:textId="67C11189"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F87FE" w14:textId="0B6669F9"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0EBE5" w14:textId="72FC1C1E"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69B1E" w14:textId="4CCFA09C"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98918" w14:textId="5451684C" w:rsidR="00CE51E8" w:rsidRPr="00D56EDE" w:rsidRDefault="00F14634" w:rsidP="00AC08F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D243A" w14:textId="521B0D77" w:rsidR="00CE51E8" w:rsidRPr="00D56EDE" w:rsidRDefault="00F14634" w:rsidP="00AC08F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3B2FE" w14:textId="274CFD78" w:rsidR="00CE51E8" w:rsidRPr="00D56EDE" w:rsidRDefault="00F14634" w:rsidP="00AC08F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67FBC" w14:textId="4AEA96A1" w:rsidR="00CE51E8" w:rsidRPr="00D56EDE" w:rsidRDefault="00F14634" w:rsidP="00AC08F3">
            <w:pPr>
              <w:pStyle w:val="rowtabella0"/>
              <w:jc w:val="center"/>
              <w:rPr>
                <w:color w:val="002060"/>
              </w:rPr>
            </w:pPr>
            <w:r>
              <w:rPr>
                <w:color w:val="002060"/>
              </w:rPr>
              <w:t>0</w:t>
            </w:r>
          </w:p>
        </w:tc>
      </w:tr>
      <w:tr w:rsidR="00CE51E8" w:rsidRPr="00D56EDE" w14:paraId="642C6F92" w14:textId="77777777" w:rsidTr="00AC08F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8CABE62" w14:textId="04CBB2EF" w:rsidR="00CE51E8" w:rsidRPr="00D56EDE" w:rsidRDefault="00F14634" w:rsidP="00AC08F3">
            <w:pPr>
              <w:pStyle w:val="rowtabella0"/>
              <w:rPr>
                <w:color w:val="002060"/>
              </w:rPr>
            </w:pPr>
            <w:r>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69103" w14:textId="159C1EF1"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61102" w14:textId="215BCC29"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67495F" w14:textId="74CA9FEA"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6C4F1" w14:textId="1C65CA79" w:rsidR="00CE51E8" w:rsidRPr="00D56EDE" w:rsidRDefault="00F14634" w:rsidP="00AC08F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DF5BF" w14:textId="23FC4030"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94999" w14:textId="1F373B05" w:rsidR="00CE51E8" w:rsidRPr="00D56EDE" w:rsidRDefault="00F14634" w:rsidP="00AC08F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948AC" w14:textId="24DFF088" w:rsidR="00CE51E8" w:rsidRPr="00D56EDE" w:rsidRDefault="00F14634" w:rsidP="00AC08F3">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5E35F" w14:textId="38E62FFD" w:rsidR="00CE51E8" w:rsidRPr="00D56EDE" w:rsidRDefault="00F14634" w:rsidP="00AC08F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09B24" w14:textId="24A173FC" w:rsidR="00CE51E8" w:rsidRPr="00D56EDE" w:rsidRDefault="00F14634" w:rsidP="00AC08F3">
            <w:pPr>
              <w:pStyle w:val="rowtabella0"/>
              <w:jc w:val="center"/>
              <w:rPr>
                <w:color w:val="002060"/>
              </w:rPr>
            </w:pPr>
            <w:r>
              <w:rPr>
                <w:color w:val="002060"/>
              </w:rPr>
              <w:t>0</w:t>
            </w:r>
          </w:p>
        </w:tc>
      </w:tr>
    </w:tbl>
    <w:p w14:paraId="17C1166C" w14:textId="77777777" w:rsidR="00CE51E8" w:rsidRDefault="00CE51E8" w:rsidP="00CE51E8">
      <w:pPr>
        <w:pStyle w:val="breakline"/>
        <w:rPr>
          <w:rFonts w:eastAsiaTheme="minorEastAsia"/>
          <w:color w:val="002060"/>
        </w:rPr>
      </w:pPr>
    </w:p>
    <w:p w14:paraId="6585F3AA" w14:textId="77777777" w:rsidR="00CE51E8" w:rsidRDefault="00CE51E8" w:rsidP="00CE51E8">
      <w:pPr>
        <w:pStyle w:val="breakline"/>
        <w:rPr>
          <w:rFonts w:eastAsiaTheme="minorEastAsia"/>
          <w:color w:val="002060"/>
        </w:rPr>
      </w:pPr>
    </w:p>
    <w:p w14:paraId="198D441D" w14:textId="77777777" w:rsidR="00CE51E8" w:rsidRPr="00D56EDE" w:rsidRDefault="00CE51E8" w:rsidP="00CE51E8">
      <w:pPr>
        <w:pStyle w:val="titoloprinc0"/>
        <w:rPr>
          <w:color w:val="002060"/>
        </w:rPr>
      </w:pPr>
      <w:r w:rsidRPr="00D56EDE">
        <w:rPr>
          <w:color w:val="002060"/>
        </w:rPr>
        <w:t>PROGRAMMA GARE</w:t>
      </w:r>
    </w:p>
    <w:p w14:paraId="101A4ACF" w14:textId="77777777" w:rsidR="00CE51E8" w:rsidRDefault="00CE51E8" w:rsidP="00D56EDE">
      <w:pPr>
        <w:pStyle w:val="breakline"/>
      </w:pPr>
    </w:p>
    <w:p w14:paraId="00E93CDF" w14:textId="77777777" w:rsidR="00123900" w:rsidRPr="00780DDB" w:rsidRDefault="00123900" w:rsidP="00123900">
      <w:pPr>
        <w:pStyle w:val="sottotitolocampionato10"/>
        <w:rPr>
          <w:color w:val="002060"/>
        </w:rPr>
      </w:pPr>
      <w:r w:rsidRPr="00780DD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0"/>
        <w:gridCol w:w="385"/>
        <w:gridCol w:w="898"/>
        <w:gridCol w:w="1177"/>
        <w:gridCol w:w="1548"/>
        <w:gridCol w:w="1548"/>
      </w:tblGrid>
      <w:tr w:rsidR="00123900" w:rsidRPr="00780DDB" w14:paraId="6173B776" w14:textId="77777777" w:rsidTr="00AC08F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F1C2" w14:textId="77777777" w:rsidR="00123900" w:rsidRPr="00780DDB" w:rsidRDefault="00123900" w:rsidP="00AC08F3">
            <w:pPr>
              <w:pStyle w:val="headertabella0"/>
              <w:rPr>
                <w:color w:val="002060"/>
              </w:rPr>
            </w:pPr>
            <w:r w:rsidRPr="00780DD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7628B" w14:textId="77777777" w:rsidR="00123900" w:rsidRPr="00780DDB" w:rsidRDefault="00123900" w:rsidP="00AC08F3">
            <w:pPr>
              <w:pStyle w:val="headertabella0"/>
              <w:rPr>
                <w:color w:val="002060"/>
              </w:rPr>
            </w:pPr>
            <w:r w:rsidRPr="00780DD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C1CEA" w14:textId="77777777" w:rsidR="00123900" w:rsidRPr="00780DDB" w:rsidRDefault="00123900" w:rsidP="00AC08F3">
            <w:pPr>
              <w:pStyle w:val="headertabella0"/>
              <w:rPr>
                <w:color w:val="002060"/>
              </w:rPr>
            </w:pPr>
            <w:r w:rsidRPr="00780DD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E17DC" w14:textId="77777777" w:rsidR="00123900" w:rsidRPr="00780DDB" w:rsidRDefault="00123900" w:rsidP="00AC08F3">
            <w:pPr>
              <w:pStyle w:val="headertabella0"/>
              <w:rPr>
                <w:color w:val="002060"/>
              </w:rPr>
            </w:pPr>
            <w:r w:rsidRPr="00780DD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2E43" w14:textId="77777777" w:rsidR="00123900" w:rsidRPr="00780DDB" w:rsidRDefault="00123900" w:rsidP="00AC08F3">
            <w:pPr>
              <w:pStyle w:val="headertabella0"/>
              <w:rPr>
                <w:color w:val="002060"/>
              </w:rPr>
            </w:pPr>
            <w:r w:rsidRPr="00780DD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983ED" w14:textId="77777777" w:rsidR="00123900" w:rsidRPr="00780DDB" w:rsidRDefault="00123900" w:rsidP="00AC08F3">
            <w:pPr>
              <w:pStyle w:val="headertabella0"/>
              <w:rPr>
                <w:color w:val="002060"/>
              </w:rPr>
            </w:pPr>
            <w:proofErr w:type="spellStart"/>
            <w:r w:rsidRPr="00780DDB">
              <w:rPr>
                <w:color w:val="002060"/>
              </w:rPr>
              <w:t>Localita'</w:t>
            </w:r>
            <w:proofErr w:type="spellEnd"/>
            <w:r w:rsidRPr="00780DD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6EECC" w14:textId="77777777" w:rsidR="00123900" w:rsidRPr="00780DDB" w:rsidRDefault="00123900" w:rsidP="00AC08F3">
            <w:pPr>
              <w:pStyle w:val="headertabella0"/>
              <w:rPr>
                <w:color w:val="002060"/>
              </w:rPr>
            </w:pPr>
            <w:r w:rsidRPr="00780DDB">
              <w:rPr>
                <w:color w:val="002060"/>
              </w:rPr>
              <w:t>Indirizzo Impianto</w:t>
            </w:r>
          </w:p>
        </w:tc>
      </w:tr>
      <w:tr w:rsidR="00123900" w:rsidRPr="00780DDB" w14:paraId="09EBC641" w14:textId="77777777" w:rsidTr="00AC08F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522247" w14:textId="77777777" w:rsidR="00123900" w:rsidRPr="00780DDB" w:rsidRDefault="00123900" w:rsidP="00AC08F3">
            <w:pPr>
              <w:pStyle w:val="rowtabella0"/>
              <w:rPr>
                <w:color w:val="002060"/>
              </w:rPr>
            </w:pPr>
            <w:proofErr w:type="gramStart"/>
            <w:r w:rsidRPr="00780DDB">
              <w:rPr>
                <w:color w:val="002060"/>
              </w:rPr>
              <w:lastRenderedPageBreak/>
              <w:t>CITTA</w:t>
            </w:r>
            <w:proofErr w:type="gramEnd"/>
            <w:r w:rsidRPr="00780DDB">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9D3A8" w14:textId="77777777" w:rsidR="00123900" w:rsidRPr="00780DDB" w:rsidRDefault="00123900" w:rsidP="00AC08F3">
            <w:pPr>
              <w:pStyle w:val="rowtabella0"/>
              <w:rPr>
                <w:color w:val="002060"/>
              </w:rPr>
            </w:pPr>
            <w:r w:rsidRPr="00780DDB">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9DA61" w14:textId="77777777" w:rsidR="00123900" w:rsidRPr="00780DDB" w:rsidRDefault="00123900" w:rsidP="00AC08F3">
            <w:pPr>
              <w:pStyle w:val="rowtabella0"/>
              <w:jc w:val="center"/>
              <w:rPr>
                <w:color w:val="002060"/>
              </w:rPr>
            </w:pPr>
            <w:r w:rsidRPr="00780DD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B88F1" w14:textId="77777777" w:rsidR="00123900" w:rsidRPr="00780DDB" w:rsidRDefault="00123900" w:rsidP="00AC08F3">
            <w:pPr>
              <w:pStyle w:val="rowtabella0"/>
              <w:rPr>
                <w:color w:val="002060"/>
              </w:rPr>
            </w:pPr>
            <w:r w:rsidRPr="00780DDB">
              <w:rPr>
                <w:color w:val="002060"/>
              </w:rPr>
              <w:t>01/03/2025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146E4" w14:textId="77777777" w:rsidR="00123900" w:rsidRPr="00780DDB" w:rsidRDefault="00123900" w:rsidP="00AC08F3">
            <w:pPr>
              <w:pStyle w:val="rowtabella0"/>
              <w:rPr>
                <w:color w:val="002060"/>
              </w:rPr>
            </w:pPr>
            <w:r w:rsidRPr="00780DD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95B4A" w14:textId="77777777" w:rsidR="00123900" w:rsidRPr="00780DDB" w:rsidRDefault="00123900" w:rsidP="00AC08F3">
            <w:pPr>
              <w:pStyle w:val="rowtabella0"/>
              <w:rPr>
                <w:color w:val="002060"/>
              </w:rPr>
            </w:pPr>
            <w:r w:rsidRPr="00780DD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00425" w14:textId="77777777" w:rsidR="00123900" w:rsidRPr="00780DDB" w:rsidRDefault="00123900" w:rsidP="00AC08F3">
            <w:pPr>
              <w:pStyle w:val="rowtabella0"/>
              <w:rPr>
                <w:color w:val="002060"/>
              </w:rPr>
            </w:pPr>
            <w:r w:rsidRPr="00780DDB">
              <w:rPr>
                <w:color w:val="002060"/>
              </w:rPr>
              <w:t>VIA DELLO STADIO</w:t>
            </w:r>
          </w:p>
        </w:tc>
      </w:tr>
      <w:tr w:rsidR="00123900" w:rsidRPr="00780DDB" w14:paraId="43DB7A43" w14:textId="77777777" w:rsidTr="00AC08F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2151AE" w14:textId="77777777" w:rsidR="00123900" w:rsidRPr="00780DDB" w:rsidRDefault="00123900" w:rsidP="00AC08F3">
            <w:pPr>
              <w:pStyle w:val="rowtabella0"/>
              <w:rPr>
                <w:color w:val="002060"/>
              </w:rPr>
            </w:pPr>
            <w:r w:rsidRPr="00780DDB">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73E2D" w14:textId="77777777" w:rsidR="00123900" w:rsidRPr="00780DDB" w:rsidRDefault="00123900" w:rsidP="00AC08F3">
            <w:pPr>
              <w:pStyle w:val="rowtabella0"/>
              <w:rPr>
                <w:color w:val="002060"/>
              </w:rPr>
            </w:pPr>
            <w:r w:rsidRPr="00780DDB">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92680" w14:textId="77777777" w:rsidR="00123900" w:rsidRPr="00780DDB" w:rsidRDefault="00123900" w:rsidP="00AC08F3">
            <w:pPr>
              <w:pStyle w:val="rowtabella0"/>
              <w:jc w:val="center"/>
              <w:rPr>
                <w:color w:val="002060"/>
              </w:rPr>
            </w:pPr>
            <w:r w:rsidRPr="00780DD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6FAC2" w14:textId="77777777" w:rsidR="00123900" w:rsidRPr="00780DDB" w:rsidRDefault="00123900" w:rsidP="00AC08F3">
            <w:pPr>
              <w:pStyle w:val="rowtabella0"/>
              <w:rPr>
                <w:color w:val="002060"/>
              </w:rPr>
            </w:pPr>
            <w:r w:rsidRPr="00780DDB">
              <w:rPr>
                <w:color w:val="002060"/>
              </w:rPr>
              <w:t>01/03/2025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E9A80" w14:textId="77777777" w:rsidR="00123900" w:rsidRPr="00780DDB" w:rsidRDefault="00123900" w:rsidP="00AC08F3">
            <w:pPr>
              <w:pStyle w:val="rowtabella0"/>
              <w:rPr>
                <w:color w:val="002060"/>
              </w:rPr>
            </w:pPr>
            <w:r w:rsidRPr="00780DDB">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9F8EA" w14:textId="77777777" w:rsidR="00123900" w:rsidRPr="00780DDB" w:rsidRDefault="00123900" w:rsidP="00AC08F3">
            <w:pPr>
              <w:pStyle w:val="rowtabella0"/>
              <w:rPr>
                <w:color w:val="002060"/>
              </w:rPr>
            </w:pPr>
            <w:r w:rsidRPr="00780DDB">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F0FBD" w14:textId="77777777" w:rsidR="00123900" w:rsidRPr="00780DDB" w:rsidRDefault="00123900" w:rsidP="00AC08F3">
            <w:pPr>
              <w:pStyle w:val="rowtabella0"/>
              <w:rPr>
                <w:color w:val="002060"/>
              </w:rPr>
            </w:pPr>
            <w:r w:rsidRPr="00780DDB">
              <w:rPr>
                <w:color w:val="002060"/>
              </w:rPr>
              <w:t>VIA CARDUCCI</w:t>
            </w:r>
          </w:p>
        </w:tc>
      </w:tr>
    </w:tbl>
    <w:p w14:paraId="574EB100" w14:textId="77777777" w:rsidR="00123900" w:rsidRDefault="00123900" w:rsidP="00D56EDE">
      <w:pPr>
        <w:pStyle w:val="breakline"/>
      </w:pPr>
    </w:p>
    <w:p w14:paraId="4C53EA97" w14:textId="77777777" w:rsidR="00D56EDE" w:rsidRPr="007E5D0F" w:rsidRDefault="00D56EDE" w:rsidP="006858AD">
      <w:pPr>
        <w:pStyle w:val="breakline"/>
        <w:rPr>
          <w:color w:val="002060"/>
        </w:rPr>
      </w:pPr>
    </w:p>
    <w:p w14:paraId="5BE3A81F" w14:textId="77777777" w:rsidR="00553D64" w:rsidRPr="00D73829" w:rsidRDefault="00553D64"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2C73BD9"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57200">
        <w:rPr>
          <w:rFonts w:ascii="Arial" w:hAnsi="Arial" w:cs="Arial"/>
          <w:b/>
          <w:bCs/>
          <w:color w:val="002060"/>
        </w:rPr>
        <w:t>10</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DAD0D4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F0D7B">
        <w:rPr>
          <w:b/>
          <w:color w:val="002060"/>
          <w:u w:val="single"/>
        </w:rPr>
        <w:t>2</w:t>
      </w:r>
      <w:r w:rsidR="00F200EB">
        <w:rPr>
          <w:b/>
          <w:color w:val="002060"/>
          <w:u w:val="single"/>
        </w:rPr>
        <w:t>6</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118A4" w14:textId="77777777" w:rsidR="0029757A" w:rsidRDefault="0029757A">
      <w:r>
        <w:separator/>
      </w:r>
    </w:p>
  </w:endnote>
  <w:endnote w:type="continuationSeparator" w:id="0">
    <w:p w14:paraId="6B6FCBF2" w14:textId="77777777" w:rsidR="0029757A" w:rsidRDefault="00297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B128E8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F200EB">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60FF" w14:textId="77777777" w:rsidR="0029757A" w:rsidRDefault="0029757A">
      <w:r>
        <w:separator/>
      </w:r>
    </w:p>
  </w:footnote>
  <w:footnote w:type="continuationSeparator" w:id="0">
    <w:p w14:paraId="4EFC3639" w14:textId="77777777" w:rsidR="0029757A" w:rsidRDefault="00297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634"/>
    <w:rsid w:val="00F14878"/>
    <w:rsid w:val="00F14EAC"/>
    <w:rsid w:val="00F154C1"/>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29</Pages>
  <Words>9090</Words>
  <Characters>51816</Characters>
  <Application>Microsoft Office Word</Application>
  <DocSecurity>0</DocSecurity>
  <Lines>431</Lines>
  <Paragraphs>121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60785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2025-02-26T14:29:00Z</cp:lastPrinted>
  <dcterms:created xsi:type="dcterms:W3CDTF">2025-02-26T14:29:00Z</dcterms:created>
  <dcterms:modified xsi:type="dcterms:W3CDTF">2025-02-26T14:29:00Z</dcterms:modified>
</cp:coreProperties>
</file>