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059C37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8C2286">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F0D7B">
              <w:rPr>
                <w:rFonts w:ascii="Arial" w:hAnsi="Arial" w:cs="Arial"/>
                <w:color w:val="002060"/>
                <w:sz w:val="40"/>
                <w:szCs w:val="40"/>
              </w:rPr>
              <w:t>2</w:t>
            </w:r>
            <w:r w:rsidR="008C2286">
              <w:rPr>
                <w:rFonts w:ascii="Arial" w:hAnsi="Arial" w:cs="Arial"/>
                <w:color w:val="002060"/>
                <w:sz w:val="40"/>
                <w:szCs w:val="40"/>
              </w:rPr>
              <w:t>8</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4E8563B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478E1">
          <w:rPr>
            <w:noProof/>
            <w:webHidden/>
          </w:rPr>
          <w:t>2</w:t>
        </w:r>
        <w:r w:rsidR="00AC19D9" w:rsidRPr="00DE1EF7">
          <w:rPr>
            <w:noProof/>
            <w:webHidden/>
          </w:rPr>
          <w:fldChar w:fldCharType="end"/>
        </w:r>
      </w:hyperlink>
    </w:p>
    <w:p w14:paraId="112EDB38" w14:textId="534D662D"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478E1">
          <w:rPr>
            <w:noProof/>
            <w:webHidden/>
          </w:rPr>
          <w:t>2</w:t>
        </w:r>
        <w:r w:rsidRPr="00DE1EF7">
          <w:rPr>
            <w:noProof/>
            <w:webHidden/>
          </w:rPr>
          <w:fldChar w:fldCharType="end"/>
        </w:r>
      </w:hyperlink>
    </w:p>
    <w:p w14:paraId="4D9CAD43" w14:textId="0319CB7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478E1">
          <w:rPr>
            <w:noProof/>
            <w:webHidden/>
          </w:rPr>
          <w:t>2</w:t>
        </w:r>
        <w:r w:rsidRPr="00DE1EF7">
          <w:rPr>
            <w:noProof/>
            <w:webHidden/>
          </w:rPr>
          <w:fldChar w:fldCharType="end"/>
        </w:r>
      </w:hyperlink>
    </w:p>
    <w:p w14:paraId="0EAFCCD8" w14:textId="01FE258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478E1">
          <w:rPr>
            <w:noProof/>
            <w:webHidden/>
          </w:rPr>
          <w:t>2</w:t>
        </w:r>
        <w:r w:rsidRPr="00DE1EF7">
          <w:rPr>
            <w:noProof/>
            <w:webHidden/>
          </w:rPr>
          <w:fldChar w:fldCharType="end"/>
        </w:r>
      </w:hyperlink>
    </w:p>
    <w:p w14:paraId="0952245B" w14:textId="4602958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478E1">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8DE6395" w14:textId="77777777" w:rsidR="00553D64" w:rsidRPr="00CA17E9" w:rsidRDefault="00553D64" w:rsidP="00F336CC">
      <w:pPr>
        <w:rPr>
          <w:rFonts w:ascii="Arial" w:hAnsi="Arial" w:cs="Arial"/>
          <w:color w:val="002060"/>
          <w:sz w:val="22"/>
          <w:szCs w:val="22"/>
        </w:rPr>
      </w:pPr>
    </w:p>
    <w:p w14:paraId="7ED080FA" w14:textId="77777777" w:rsidR="00CA17E9" w:rsidRPr="00CA17E9" w:rsidRDefault="00CA17E9" w:rsidP="00CA17E9">
      <w:pPr>
        <w:pStyle w:val="LndNormale1"/>
        <w:rPr>
          <w:b/>
          <w:color w:val="002060"/>
          <w:sz w:val="28"/>
          <w:szCs w:val="28"/>
        </w:rPr>
      </w:pPr>
      <w:r w:rsidRPr="00CA17E9">
        <w:rPr>
          <w:b/>
          <w:color w:val="002060"/>
          <w:sz w:val="28"/>
          <w:szCs w:val="28"/>
        </w:rPr>
        <w:t>CIRCOLARE N. 51 DEL 20.02.2025</w:t>
      </w:r>
    </w:p>
    <w:p w14:paraId="6295D65F" w14:textId="77777777" w:rsidR="00CA17E9" w:rsidRPr="00CA17E9" w:rsidRDefault="00CA17E9" w:rsidP="00CA17E9">
      <w:pPr>
        <w:pStyle w:val="LndNormale1"/>
        <w:rPr>
          <w:color w:val="002060"/>
        </w:rPr>
      </w:pPr>
    </w:p>
    <w:p w14:paraId="1FF0F0A8" w14:textId="73000391" w:rsidR="00CA17E9" w:rsidRPr="00CA17E9" w:rsidRDefault="00CA17E9" w:rsidP="00CA17E9">
      <w:pPr>
        <w:pStyle w:val="LndNormale1"/>
        <w:rPr>
          <w:color w:val="002060"/>
        </w:rPr>
      </w:pPr>
      <w:r w:rsidRPr="00CA17E9">
        <w:rPr>
          <w:color w:val="002060"/>
        </w:rPr>
        <w:t>Si trasmette, per opportuna conoscenza, copia della Circolare in epigraqfe inerente la comunicazione del Dipartimento per lo Sport della Presidente del Consiglio dei Ministri, relativa al termine di chiusura della funzionalità del Registro Nazionale della Associazioni Sportive Dilettantistiche (RASD) per gli aggiornamenti relativi all’anno 2024.</w:t>
      </w:r>
    </w:p>
    <w:p w14:paraId="794D1DFE" w14:textId="77777777" w:rsidR="00CA17E9" w:rsidRDefault="00CA17E9" w:rsidP="00CA17E9">
      <w:pPr>
        <w:pStyle w:val="LndNormale1"/>
        <w:rPr>
          <w:color w:val="002060"/>
        </w:rPr>
      </w:pPr>
    </w:p>
    <w:p w14:paraId="7FAEC0F4" w14:textId="77777777" w:rsidR="00CA17E9" w:rsidRPr="00CA17E9" w:rsidRDefault="00CA17E9" w:rsidP="00CA17E9">
      <w:pPr>
        <w:pStyle w:val="LndNormale1"/>
        <w:rPr>
          <w:color w:val="002060"/>
        </w:rPr>
      </w:pPr>
    </w:p>
    <w:p w14:paraId="1E84859F" w14:textId="77777777" w:rsidR="00CA17E9" w:rsidRPr="00CA17E9" w:rsidRDefault="00CA17E9" w:rsidP="00CA17E9">
      <w:pPr>
        <w:pStyle w:val="LndNormale1"/>
        <w:rPr>
          <w:b/>
          <w:color w:val="002060"/>
          <w:sz w:val="28"/>
          <w:szCs w:val="28"/>
        </w:rPr>
      </w:pPr>
      <w:r w:rsidRPr="00CA17E9">
        <w:rPr>
          <w:b/>
          <w:color w:val="002060"/>
          <w:sz w:val="28"/>
          <w:szCs w:val="28"/>
        </w:rPr>
        <w:t>CIRCOLARE N. 52 DEL 25.02.2025</w:t>
      </w:r>
    </w:p>
    <w:p w14:paraId="707C7E23" w14:textId="77777777" w:rsidR="00CA17E9" w:rsidRPr="00CA17E9" w:rsidRDefault="00CA17E9" w:rsidP="00CA17E9">
      <w:pPr>
        <w:pStyle w:val="LndNormale1"/>
        <w:rPr>
          <w:color w:val="002060"/>
        </w:rPr>
      </w:pPr>
    </w:p>
    <w:p w14:paraId="5D06F169" w14:textId="03445BA5" w:rsidR="00CA17E9" w:rsidRPr="00CA17E9" w:rsidRDefault="00CA17E9" w:rsidP="00CA17E9">
      <w:pPr>
        <w:pStyle w:val="LndNormale1"/>
        <w:rPr>
          <w:color w:val="002060"/>
        </w:rPr>
      </w:pPr>
      <w:r w:rsidRPr="00CA17E9">
        <w:rPr>
          <w:color w:val="002060"/>
        </w:rPr>
        <w:t>Si trasmette, per opportuna conoscenza, copia della Circolare n. 10-2025 elaborata dal Centro Studi Tributari della L.N.D. avente per oggetto:</w:t>
      </w:r>
    </w:p>
    <w:p w14:paraId="6E684260" w14:textId="77777777" w:rsidR="00CA17E9" w:rsidRPr="00CA17E9" w:rsidRDefault="00CA17E9" w:rsidP="00CA17E9">
      <w:pPr>
        <w:pStyle w:val="LndNormale1"/>
        <w:rPr>
          <w:b/>
          <w:i/>
          <w:color w:val="002060"/>
        </w:rPr>
      </w:pPr>
      <w:r w:rsidRPr="00CA17E9">
        <w:rPr>
          <w:b/>
          <w:i/>
          <w:color w:val="002060"/>
        </w:rPr>
        <w:t>“Conversione in legge n. 15 del 21 febbraio 2025, del D.L. 27 dicembre 2024, n. 2022 – (milleproroghe)”.</w:t>
      </w:r>
    </w:p>
    <w:p w14:paraId="401B9FDC" w14:textId="77777777" w:rsidR="00CA17E9" w:rsidRDefault="00CA17E9" w:rsidP="00F336CC">
      <w:pPr>
        <w:rPr>
          <w:rFonts w:ascii="Arial" w:hAnsi="Arial" w:cs="Arial"/>
          <w:color w:val="002060"/>
          <w:sz w:val="22"/>
          <w:szCs w:val="22"/>
        </w:rPr>
      </w:pPr>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lastRenderedPageBreak/>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6676C452" w14:textId="77777777" w:rsidR="00902B84" w:rsidRPr="00CA17E9" w:rsidRDefault="00902B84" w:rsidP="0047674B">
      <w:pPr>
        <w:pStyle w:val="LndNormale1"/>
        <w:rPr>
          <w:color w:val="002060"/>
        </w:rPr>
      </w:pPr>
    </w:p>
    <w:p w14:paraId="234FE818" w14:textId="77777777" w:rsidR="00CA17E9" w:rsidRPr="00CA17E9" w:rsidRDefault="00CA17E9" w:rsidP="0047674B">
      <w:pPr>
        <w:pStyle w:val="LndNormale1"/>
        <w:rPr>
          <w:color w:val="002060"/>
        </w:rPr>
      </w:pPr>
    </w:p>
    <w:p w14:paraId="63A543E9" w14:textId="77777777" w:rsidR="00CA17E9" w:rsidRPr="00CA17E9" w:rsidRDefault="00CA17E9" w:rsidP="00CA17E9">
      <w:pPr>
        <w:pStyle w:val="LndNormale1"/>
        <w:rPr>
          <w:b/>
          <w:color w:val="002060"/>
          <w:sz w:val="28"/>
          <w:szCs w:val="28"/>
        </w:rPr>
      </w:pPr>
      <w:r w:rsidRPr="00CA17E9">
        <w:rPr>
          <w:b/>
          <w:color w:val="002060"/>
          <w:sz w:val="28"/>
          <w:szCs w:val="28"/>
        </w:rPr>
        <w:t>SVINCOLI EX ART. 117 BIS NOIF</w:t>
      </w:r>
    </w:p>
    <w:p w14:paraId="562B2719" w14:textId="77777777" w:rsidR="00CA17E9" w:rsidRPr="00CA17E9" w:rsidRDefault="00CA17E9" w:rsidP="00CA17E9">
      <w:pPr>
        <w:pStyle w:val="LndNormale1"/>
        <w:rPr>
          <w:color w:val="002060"/>
        </w:rPr>
      </w:pPr>
    </w:p>
    <w:p w14:paraId="5087C1AC" w14:textId="77777777" w:rsidR="00CA17E9" w:rsidRPr="00CA17E9" w:rsidRDefault="00CA17E9" w:rsidP="00CA17E9">
      <w:pPr>
        <w:pStyle w:val="LndNormale1"/>
        <w:rPr>
          <w:b/>
          <w:color w:val="002060"/>
        </w:rPr>
      </w:pPr>
      <w:r w:rsidRPr="00CA17E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CA17E9">
        <w:rPr>
          <w:b/>
          <w:color w:val="002060"/>
        </w:rPr>
        <w:t>22.02.2025:</w:t>
      </w:r>
    </w:p>
    <w:tbl>
      <w:tblPr>
        <w:tblStyle w:val="Grigliatabella"/>
        <w:tblW w:w="0" w:type="auto"/>
        <w:tblLook w:val="04A0" w:firstRow="1" w:lastRow="0" w:firstColumn="1" w:lastColumn="0" w:noHBand="0" w:noVBand="1"/>
      </w:tblPr>
      <w:tblGrid>
        <w:gridCol w:w="1265"/>
        <w:gridCol w:w="2756"/>
        <w:gridCol w:w="1273"/>
        <w:gridCol w:w="1182"/>
        <w:gridCol w:w="3436"/>
      </w:tblGrid>
      <w:tr w:rsidR="00CA17E9" w:rsidRPr="00CA17E9" w14:paraId="03E36219" w14:textId="77777777" w:rsidTr="0057313B">
        <w:tc>
          <w:tcPr>
            <w:tcW w:w="1265" w:type="dxa"/>
            <w:tcBorders>
              <w:top w:val="single" w:sz="4" w:space="0" w:color="auto"/>
              <w:left w:val="single" w:sz="4" w:space="0" w:color="auto"/>
              <w:bottom w:val="single" w:sz="4" w:space="0" w:color="auto"/>
              <w:right w:val="single" w:sz="4" w:space="0" w:color="auto"/>
            </w:tcBorders>
            <w:hideMark/>
          </w:tcPr>
          <w:p w14:paraId="031DCA4A" w14:textId="77777777" w:rsidR="00CA17E9" w:rsidRPr="00CA17E9" w:rsidRDefault="00CA17E9" w:rsidP="0057313B">
            <w:pPr>
              <w:pStyle w:val="LndNormale1"/>
              <w:jc w:val="center"/>
              <w:textAlignment w:val="baseline"/>
              <w:rPr>
                <w:b/>
                <w:color w:val="002060"/>
              </w:rPr>
            </w:pPr>
            <w:r w:rsidRPr="00CA17E9">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8E63474" w14:textId="77777777" w:rsidR="00CA17E9" w:rsidRPr="00CA17E9" w:rsidRDefault="00CA17E9" w:rsidP="0057313B">
            <w:pPr>
              <w:pStyle w:val="LndNormale1"/>
              <w:jc w:val="center"/>
              <w:textAlignment w:val="baseline"/>
              <w:rPr>
                <w:b/>
                <w:color w:val="002060"/>
              </w:rPr>
            </w:pPr>
            <w:r w:rsidRPr="00CA17E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2770922" w14:textId="77777777" w:rsidR="00CA17E9" w:rsidRPr="00CA17E9" w:rsidRDefault="00CA17E9" w:rsidP="0057313B">
            <w:pPr>
              <w:pStyle w:val="LndNormale1"/>
              <w:jc w:val="center"/>
              <w:textAlignment w:val="baseline"/>
              <w:rPr>
                <w:b/>
                <w:color w:val="002060"/>
              </w:rPr>
            </w:pPr>
            <w:r w:rsidRPr="00CA17E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BA6104D" w14:textId="77777777" w:rsidR="00CA17E9" w:rsidRPr="00CA17E9" w:rsidRDefault="00CA17E9" w:rsidP="0057313B">
            <w:pPr>
              <w:pStyle w:val="LndNormale1"/>
              <w:jc w:val="center"/>
              <w:textAlignment w:val="baseline"/>
              <w:rPr>
                <w:b/>
                <w:color w:val="002060"/>
              </w:rPr>
            </w:pPr>
            <w:r w:rsidRPr="00CA17E9">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CCC4798" w14:textId="77777777" w:rsidR="00CA17E9" w:rsidRPr="00CA17E9" w:rsidRDefault="00CA17E9" w:rsidP="0057313B">
            <w:pPr>
              <w:pStyle w:val="LndNormale1"/>
              <w:jc w:val="center"/>
              <w:textAlignment w:val="baseline"/>
              <w:rPr>
                <w:b/>
                <w:color w:val="002060"/>
              </w:rPr>
            </w:pPr>
            <w:r w:rsidRPr="00CA17E9">
              <w:rPr>
                <w:b/>
                <w:color w:val="002060"/>
              </w:rPr>
              <w:t>Società</w:t>
            </w:r>
          </w:p>
        </w:tc>
      </w:tr>
    </w:tbl>
    <w:tbl>
      <w:tblPr>
        <w:tblW w:w="0" w:type="auto"/>
        <w:tblLook w:val="04A0" w:firstRow="1" w:lastRow="0" w:firstColumn="1" w:lastColumn="0" w:noHBand="0" w:noVBand="1"/>
      </w:tblPr>
      <w:tblGrid>
        <w:gridCol w:w="1264"/>
        <w:gridCol w:w="2717"/>
        <w:gridCol w:w="1272"/>
        <w:gridCol w:w="1182"/>
        <w:gridCol w:w="3477"/>
      </w:tblGrid>
      <w:tr w:rsidR="00CA17E9" w:rsidRPr="00CA17E9" w14:paraId="7AD7F12A" w14:textId="77777777" w:rsidTr="0057313B">
        <w:tc>
          <w:tcPr>
            <w:tcW w:w="1264" w:type="dxa"/>
            <w:tcBorders>
              <w:top w:val="single" w:sz="4" w:space="0" w:color="auto"/>
              <w:left w:val="single" w:sz="4" w:space="0" w:color="auto"/>
              <w:bottom w:val="single" w:sz="4" w:space="0" w:color="auto"/>
              <w:right w:val="single" w:sz="4" w:space="0" w:color="auto"/>
            </w:tcBorders>
          </w:tcPr>
          <w:p w14:paraId="4536FE52" w14:textId="77777777" w:rsidR="00CA17E9" w:rsidRPr="00CA17E9" w:rsidRDefault="00CA17E9" w:rsidP="0057313B">
            <w:pPr>
              <w:pStyle w:val="LndNormale1"/>
              <w:jc w:val="center"/>
              <w:textAlignment w:val="baseline"/>
              <w:rPr>
                <w:color w:val="002060"/>
                <w:sz w:val="20"/>
              </w:rPr>
            </w:pPr>
            <w:r w:rsidRPr="00CA17E9">
              <w:rPr>
                <w:color w:val="002060"/>
                <w:sz w:val="20"/>
              </w:rPr>
              <w:t>2197858</w:t>
            </w:r>
          </w:p>
        </w:tc>
        <w:tc>
          <w:tcPr>
            <w:tcW w:w="2717" w:type="dxa"/>
            <w:tcBorders>
              <w:top w:val="single" w:sz="4" w:space="0" w:color="auto"/>
              <w:left w:val="single" w:sz="4" w:space="0" w:color="auto"/>
              <w:bottom w:val="single" w:sz="4" w:space="0" w:color="auto"/>
              <w:right w:val="single" w:sz="4" w:space="0" w:color="auto"/>
            </w:tcBorders>
          </w:tcPr>
          <w:p w14:paraId="69C77431" w14:textId="77777777" w:rsidR="00CA17E9" w:rsidRPr="00CA17E9" w:rsidRDefault="00CA17E9" w:rsidP="0057313B">
            <w:pPr>
              <w:pStyle w:val="LndNormale1"/>
              <w:jc w:val="left"/>
              <w:textAlignment w:val="baseline"/>
              <w:rPr>
                <w:color w:val="002060"/>
                <w:sz w:val="20"/>
              </w:rPr>
            </w:pPr>
            <w:r w:rsidRPr="00CA17E9">
              <w:rPr>
                <w:color w:val="002060"/>
                <w:sz w:val="20"/>
              </w:rPr>
              <w:t>SALVUCCI SIMONE</w:t>
            </w:r>
          </w:p>
        </w:tc>
        <w:tc>
          <w:tcPr>
            <w:tcW w:w="1272" w:type="dxa"/>
            <w:tcBorders>
              <w:top w:val="single" w:sz="4" w:space="0" w:color="auto"/>
              <w:left w:val="single" w:sz="4" w:space="0" w:color="auto"/>
              <w:bottom w:val="single" w:sz="4" w:space="0" w:color="auto"/>
              <w:right w:val="single" w:sz="4" w:space="0" w:color="auto"/>
            </w:tcBorders>
          </w:tcPr>
          <w:p w14:paraId="23C164ED" w14:textId="77777777" w:rsidR="00CA17E9" w:rsidRPr="00CA17E9" w:rsidRDefault="00CA17E9" w:rsidP="0057313B">
            <w:pPr>
              <w:pStyle w:val="LndNormale1"/>
              <w:jc w:val="center"/>
              <w:textAlignment w:val="baseline"/>
              <w:rPr>
                <w:color w:val="002060"/>
                <w:sz w:val="20"/>
              </w:rPr>
            </w:pPr>
            <w:r w:rsidRPr="00CA17E9">
              <w:rPr>
                <w:color w:val="002060"/>
                <w:sz w:val="20"/>
              </w:rPr>
              <w:t>23.09.1972</w:t>
            </w:r>
          </w:p>
        </w:tc>
        <w:tc>
          <w:tcPr>
            <w:tcW w:w="1182" w:type="dxa"/>
            <w:tcBorders>
              <w:top w:val="single" w:sz="4" w:space="0" w:color="auto"/>
              <w:left w:val="single" w:sz="4" w:space="0" w:color="auto"/>
              <w:bottom w:val="single" w:sz="4" w:space="0" w:color="auto"/>
              <w:right w:val="single" w:sz="4" w:space="0" w:color="auto"/>
            </w:tcBorders>
          </w:tcPr>
          <w:p w14:paraId="4D49ABDE" w14:textId="77777777" w:rsidR="00CA17E9" w:rsidRPr="00CA17E9" w:rsidRDefault="00CA17E9" w:rsidP="0057313B">
            <w:pPr>
              <w:pStyle w:val="LndNormale1"/>
              <w:textAlignment w:val="baseline"/>
              <w:rPr>
                <w:color w:val="002060"/>
                <w:sz w:val="20"/>
              </w:rPr>
            </w:pPr>
            <w:r w:rsidRPr="00CA17E9">
              <w:rPr>
                <w:color w:val="002060"/>
                <w:sz w:val="20"/>
              </w:rPr>
              <w:t>700210</w:t>
            </w:r>
          </w:p>
        </w:tc>
        <w:tc>
          <w:tcPr>
            <w:tcW w:w="3477" w:type="dxa"/>
            <w:tcBorders>
              <w:top w:val="single" w:sz="4" w:space="0" w:color="auto"/>
              <w:left w:val="single" w:sz="4" w:space="0" w:color="auto"/>
              <w:bottom w:val="single" w:sz="4" w:space="0" w:color="auto"/>
              <w:right w:val="single" w:sz="4" w:space="0" w:color="auto"/>
            </w:tcBorders>
          </w:tcPr>
          <w:p w14:paraId="1E534056" w14:textId="77777777" w:rsidR="00CA17E9" w:rsidRPr="00CA17E9" w:rsidRDefault="00CA17E9" w:rsidP="0057313B">
            <w:pPr>
              <w:pStyle w:val="LndNormale1"/>
              <w:jc w:val="left"/>
              <w:textAlignment w:val="baseline"/>
              <w:rPr>
                <w:color w:val="002060"/>
                <w:sz w:val="20"/>
              </w:rPr>
            </w:pPr>
            <w:r w:rsidRPr="00CA17E9">
              <w:rPr>
                <w:color w:val="002060"/>
                <w:sz w:val="20"/>
              </w:rPr>
              <w:t>POL. RIPE SAN GINESIO</w:t>
            </w:r>
          </w:p>
        </w:tc>
      </w:tr>
    </w:tbl>
    <w:p w14:paraId="494BD4DD" w14:textId="77777777" w:rsidR="00CA17E9" w:rsidRPr="00CA17E9" w:rsidRDefault="00CA17E9" w:rsidP="00CA17E9">
      <w:pPr>
        <w:pStyle w:val="LndNormale1"/>
        <w:rPr>
          <w:color w:val="002060"/>
        </w:rPr>
      </w:pPr>
    </w:p>
    <w:p w14:paraId="7D31FED1" w14:textId="77777777" w:rsidR="00CA17E9" w:rsidRPr="00CA17E9" w:rsidRDefault="00CA17E9" w:rsidP="00CA17E9">
      <w:pPr>
        <w:pStyle w:val="LndNormale1"/>
        <w:rPr>
          <w:b/>
          <w:color w:val="002060"/>
        </w:rPr>
      </w:pPr>
      <w:r w:rsidRPr="00CA17E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A17E9">
        <w:rPr>
          <w:b/>
          <w:color w:val="002060"/>
        </w:rPr>
        <w:t>25.02.2025:</w:t>
      </w:r>
    </w:p>
    <w:tbl>
      <w:tblPr>
        <w:tblStyle w:val="Grigliatabella"/>
        <w:tblW w:w="0" w:type="auto"/>
        <w:tblLook w:val="04A0" w:firstRow="1" w:lastRow="0" w:firstColumn="1" w:lastColumn="0" w:noHBand="0" w:noVBand="1"/>
      </w:tblPr>
      <w:tblGrid>
        <w:gridCol w:w="1265"/>
        <w:gridCol w:w="2756"/>
        <w:gridCol w:w="1273"/>
        <w:gridCol w:w="1182"/>
        <w:gridCol w:w="3436"/>
      </w:tblGrid>
      <w:tr w:rsidR="00CA17E9" w:rsidRPr="00CA17E9" w14:paraId="19CC581B" w14:textId="77777777" w:rsidTr="0057313B">
        <w:tc>
          <w:tcPr>
            <w:tcW w:w="1265" w:type="dxa"/>
            <w:tcBorders>
              <w:top w:val="single" w:sz="4" w:space="0" w:color="auto"/>
              <w:left w:val="single" w:sz="4" w:space="0" w:color="auto"/>
              <w:bottom w:val="single" w:sz="4" w:space="0" w:color="auto"/>
              <w:right w:val="single" w:sz="4" w:space="0" w:color="auto"/>
            </w:tcBorders>
            <w:hideMark/>
          </w:tcPr>
          <w:p w14:paraId="0209A4A5" w14:textId="77777777" w:rsidR="00CA17E9" w:rsidRPr="00CA17E9" w:rsidRDefault="00CA17E9" w:rsidP="0057313B">
            <w:pPr>
              <w:pStyle w:val="LndNormale1"/>
              <w:jc w:val="center"/>
              <w:textAlignment w:val="baseline"/>
              <w:rPr>
                <w:b/>
                <w:color w:val="002060"/>
              </w:rPr>
            </w:pPr>
            <w:r w:rsidRPr="00CA17E9">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6FE0636" w14:textId="77777777" w:rsidR="00CA17E9" w:rsidRPr="00CA17E9" w:rsidRDefault="00CA17E9" w:rsidP="0057313B">
            <w:pPr>
              <w:pStyle w:val="LndNormale1"/>
              <w:jc w:val="center"/>
              <w:textAlignment w:val="baseline"/>
              <w:rPr>
                <w:b/>
                <w:color w:val="002060"/>
              </w:rPr>
            </w:pPr>
            <w:r w:rsidRPr="00CA17E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A412F45" w14:textId="77777777" w:rsidR="00CA17E9" w:rsidRPr="00CA17E9" w:rsidRDefault="00CA17E9" w:rsidP="0057313B">
            <w:pPr>
              <w:pStyle w:val="LndNormale1"/>
              <w:jc w:val="center"/>
              <w:textAlignment w:val="baseline"/>
              <w:rPr>
                <w:b/>
                <w:color w:val="002060"/>
              </w:rPr>
            </w:pPr>
            <w:r w:rsidRPr="00CA17E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1BF38E4" w14:textId="77777777" w:rsidR="00CA17E9" w:rsidRPr="00CA17E9" w:rsidRDefault="00CA17E9" w:rsidP="0057313B">
            <w:pPr>
              <w:pStyle w:val="LndNormale1"/>
              <w:jc w:val="center"/>
              <w:textAlignment w:val="baseline"/>
              <w:rPr>
                <w:b/>
                <w:color w:val="002060"/>
              </w:rPr>
            </w:pPr>
            <w:r w:rsidRPr="00CA17E9">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FF65FF7" w14:textId="77777777" w:rsidR="00CA17E9" w:rsidRPr="00CA17E9" w:rsidRDefault="00CA17E9" w:rsidP="0057313B">
            <w:pPr>
              <w:pStyle w:val="LndNormale1"/>
              <w:jc w:val="center"/>
              <w:textAlignment w:val="baseline"/>
              <w:rPr>
                <w:b/>
                <w:color w:val="002060"/>
              </w:rPr>
            </w:pPr>
            <w:r w:rsidRPr="00CA17E9">
              <w:rPr>
                <w:b/>
                <w:color w:val="002060"/>
              </w:rPr>
              <w:t>Società</w:t>
            </w:r>
          </w:p>
        </w:tc>
      </w:tr>
    </w:tbl>
    <w:tbl>
      <w:tblPr>
        <w:tblW w:w="0" w:type="auto"/>
        <w:tblLook w:val="04A0" w:firstRow="1" w:lastRow="0" w:firstColumn="1" w:lastColumn="0" w:noHBand="0" w:noVBand="1"/>
      </w:tblPr>
      <w:tblGrid>
        <w:gridCol w:w="1264"/>
        <w:gridCol w:w="2717"/>
        <w:gridCol w:w="1272"/>
        <w:gridCol w:w="1182"/>
        <w:gridCol w:w="3477"/>
      </w:tblGrid>
      <w:tr w:rsidR="00CA17E9" w:rsidRPr="00CA17E9" w14:paraId="6EF604CA" w14:textId="77777777" w:rsidTr="0057313B">
        <w:tc>
          <w:tcPr>
            <w:tcW w:w="1264" w:type="dxa"/>
            <w:tcBorders>
              <w:top w:val="single" w:sz="4" w:space="0" w:color="auto"/>
              <w:left w:val="single" w:sz="4" w:space="0" w:color="auto"/>
              <w:bottom w:val="single" w:sz="4" w:space="0" w:color="auto"/>
              <w:right w:val="single" w:sz="4" w:space="0" w:color="auto"/>
            </w:tcBorders>
          </w:tcPr>
          <w:p w14:paraId="4F5CC153" w14:textId="77777777" w:rsidR="00CA17E9" w:rsidRPr="00CA17E9" w:rsidRDefault="00CA17E9" w:rsidP="0057313B">
            <w:pPr>
              <w:pStyle w:val="LndNormale1"/>
              <w:jc w:val="left"/>
              <w:textAlignment w:val="baseline"/>
              <w:rPr>
                <w:color w:val="002060"/>
                <w:sz w:val="20"/>
              </w:rPr>
            </w:pPr>
            <w:r w:rsidRPr="00CA17E9">
              <w:rPr>
                <w:color w:val="002060"/>
                <w:sz w:val="20"/>
              </w:rPr>
              <w:t>6861152</w:t>
            </w:r>
          </w:p>
        </w:tc>
        <w:tc>
          <w:tcPr>
            <w:tcW w:w="2717" w:type="dxa"/>
            <w:tcBorders>
              <w:top w:val="single" w:sz="4" w:space="0" w:color="auto"/>
              <w:left w:val="single" w:sz="4" w:space="0" w:color="auto"/>
              <w:bottom w:val="single" w:sz="4" w:space="0" w:color="auto"/>
              <w:right w:val="single" w:sz="4" w:space="0" w:color="auto"/>
            </w:tcBorders>
          </w:tcPr>
          <w:p w14:paraId="34716BDD" w14:textId="77777777" w:rsidR="00CA17E9" w:rsidRPr="00CA17E9" w:rsidRDefault="00CA17E9" w:rsidP="0057313B">
            <w:pPr>
              <w:pStyle w:val="LndNormale1"/>
              <w:jc w:val="left"/>
              <w:textAlignment w:val="baseline"/>
              <w:rPr>
                <w:color w:val="002060"/>
                <w:sz w:val="20"/>
              </w:rPr>
            </w:pPr>
            <w:r w:rsidRPr="00CA17E9">
              <w:rPr>
                <w:color w:val="002060"/>
                <w:sz w:val="20"/>
              </w:rPr>
              <w:t>DE ROSE PIERFRANCES</w:t>
            </w:r>
          </w:p>
        </w:tc>
        <w:tc>
          <w:tcPr>
            <w:tcW w:w="1272" w:type="dxa"/>
            <w:tcBorders>
              <w:top w:val="single" w:sz="4" w:space="0" w:color="auto"/>
              <w:left w:val="single" w:sz="4" w:space="0" w:color="auto"/>
              <w:bottom w:val="single" w:sz="4" w:space="0" w:color="auto"/>
              <w:right w:val="single" w:sz="4" w:space="0" w:color="auto"/>
            </w:tcBorders>
          </w:tcPr>
          <w:p w14:paraId="7E43C789" w14:textId="77777777" w:rsidR="00CA17E9" w:rsidRPr="00CA17E9" w:rsidRDefault="00CA17E9" w:rsidP="0057313B">
            <w:pPr>
              <w:pStyle w:val="LndNormale1"/>
              <w:jc w:val="center"/>
              <w:textAlignment w:val="baseline"/>
              <w:rPr>
                <w:color w:val="002060"/>
                <w:sz w:val="20"/>
              </w:rPr>
            </w:pPr>
            <w:r w:rsidRPr="00CA17E9">
              <w:rPr>
                <w:color w:val="002060"/>
                <w:sz w:val="20"/>
              </w:rPr>
              <w:t>16.04.2003</w:t>
            </w:r>
          </w:p>
        </w:tc>
        <w:tc>
          <w:tcPr>
            <w:tcW w:w="1182" w:type="dxa"/>
            <w:tcBorders>
              <w:top w:val="single" w:sz="4" w:space="0" w:color="auto"/>
              <w:left w:val="single" w:sz="4" w:space="0" w:color="auto"/>
              <w:bottom w:val="single" w:sz="4" w:space="0" w:color="auto"/>
              <w:right w:val="single" w:sz="4" w:space="0" w:color="auto"/>
            </w:tcBorders>
          </w:tcPr>
          <w:p w14:paraId="094AD333" w14:textId="77777777" w:rsidR="00CA17E9" w:rsidRPr="00CA17E9" w:rsidRDefault="00CA17E9" w:rsidP="0057313B">
            <w:pPr>
              <w:pStyle w:val="LndNormale1"/>
              <w:textAlignment w:val="baseline"/>
              <w:rPr>
                <w:color w:val="002060"/>
                <w:sz w:val="20"/>
              </w:rPr>
            </w:pPr>
            <w:r w:rsidRPr="00CA17E9">
              <w:rPr>
                <w:color w:val="002060"/>
                <w:sz w:val="20"/>
              </w:rPr>
              <w:t>700543</w:t>
            </w:r>
          </w:p>
        </w:tc>
        <w:tc>
          <w:tcPr>
            <w:tcW w:w="3477" w:type="dxa"/>
            <w:tcBorders>
              <w:top w:val="single" w:sz="4" w:space="0" w:color="auto"/>
              <w:left w:val="single" w:sz="4" w:space="0" w:color="auto"/>
              <w:bottom w:val="single" w:sz="4" w:space="0" w:color="auto"/>
              <w:right w:val="single" w:sz="4" w:space="0" w:color="auto"/>
            </w:tcBorders>
          </w:tcPr>
          <w:p w14:paraId="16950BE5" w14:textId="77777777" w:rsidR="00CA17E9" w:rsidRPr="00CA17E9" w:rsidRDefault="00CA17E9" w:rsidP="0057313B">
            <w:pPr>
              <w:pStyle w:val="LndNormale1"/>
              <w:jc w:val="left"/>
              <w:textAlignment w:val="baseline"/>
              <w:rPr>
                <w:color w:val="002060"/>
                <w:sz w:val="20"/>
              </w:rPr>
            </w:pPr>
            <w:r w:rsidRPr="00CA17E9">
              <w:rPr>
                <w:color w:val="002060"/>
                <w:sz w:val="20"/>
              </w:rPr>
              <w:t>A.S.D. PANTANO CALCIO</w:t>
            </w:r>
          </w:p>
        </w:tc>
      </w:tr>
      <w:tr w:rsidR="00CA17E9" w:rsidRPr="00CA17E9" w14:paraId="50CFBDD5" w14:textId="77777777" w:rsidTr="0057313B">
        <w:tc>
          <w:tcPr>
            <w:tcW w:w="1264" w:type="dxa"/>
            <w:tcBorders>
              <w:top w:val="single" w:sz="4" w:space="0" w:color="auto"/>
              <w:left w:val="single" w:sz="4" w:space="0" w:color="auto"/>
              <w:bottom w:val="single" w:sz="4" w:space="0" w:color="auto"/>
              <w:right w:val="single" w:sz="4" w:space="0" w:color="auto"/>
            </w:tcBorders>
          </w:tcPr>
          <w:p w14:paraId="6F22A6DA" w14:textId="77777777" w:rsidR="00CA17E9" w:rsidRPr="00CA17E9" w:rsidRDefault="00CA17E9" w:rsidP="0057313B">
            <w:pPr>
              <w:pStyle w:val="LndNormale1"/>
              <w:jc w:val="left"/>
              <w:textAlignment w:val="baseline"/>
              <w:rPr>
                <w:color w:val="002060"/>
                <w:sz w:val="20"/>
              </w:rPr>
            </w:pPr>
            <w:r w:rsidRPr="00CA17E9">
              <w:rPr>
                <w:color w:val="002060"/>
                <w:sz w:val="20"/>
              </w:rPr>
              <w:t>6572672</w:t>
            </w:r>
          </w:p>
        </w:tc>
        <w:tc>
          <w:tcPr>
            <w:tcW w:w="2717" w:type="dxa"/>
            <w:tcBorders>
              <w:top w:val="single" w:sz="4" w:space="0" w:color="auto"/>
              <w:left w:val="single" w:sz="4" w:space="0" w:color="auto"/>
              <w:bottom w:val="single" w:sz="4" w:space="0" w:color="auto"/>
              <w:right w:val="single" w:sz="4" w:space="0" w:color="auto"/>
            </w:tcBorders>
          </w:tcPr>
          <w:p w14:paraId="1F67E193" w14:textId="77777777" w:rsidR="00CA17E9" w:rsidRPr="00CA17E9" w:rsidRDefault="00CA17E9" w:rsidP="0057313B">
            <w:pPr>
              <w:pStyle w:val="LndNormale1"/>
              <w:jc w:val="left"/>
              <w:textAlignment w:val="baseline"/>
              <w:rPr>
                <w:color w:val="002060"/>
                <w:sz w:val="20"/>
              </w:rPr>
            </w:pPr>
            <w:r w:rsidRPr="00CA17E9">
              <w:rPr>
                <w:color w:val="002060"/>
                <w:sz w:val="20"/>
              </w:rPr>
              <w:t>MONALDI DAVIDE</w:t>
            </w:r>
          </w:p>
        </w:tc>
        <w:tc>
          <w:tcPr>
            <w:tcW w:w="1272" w:type="dxa"/>
            <w:tcBorders>
              <w:top w:val="single" w:sz="4" w:space="0" w:color="auto"/>
              <w:left w:val="single" w:sz="4" w:space="0" w:color="auto"/>
              <w:bottom w:val="single" w:sz="4" w:space="0" w:color="auto"/>
              <w:right w:val="single" w:sz="4" w:space="0" w:color="auto"/>
            </w:tcBorders>
          </w:tcPr>
          <w:p w14:paraId="6F4578ED" w14:textId="77777777" w:rsidR="00CA17E9" w:rsidRPr="00CA17E9" w:rsidRDefault="00CA17E9" w:rsidP="0057313B">
            <w:pPr>
              <w:pStyle w:val="LndNormale1"/>
              <w:jc w:val="left"/>
              <w:textAlignment w:val="baseline"/>
              <w:rPr>
                <w:color w:val="002060"/>
                <w:sz w:val="20"/>
              </w:rPr>
            </w:pPr>
            <w:r w:rsidRPr="00CA17E9">
              <w:rPr>
                <w:color w:val="002060"/>
                <w:sz w:val="20"/>
              </w:rPr>
              <w:t>10.04.2000</w:t>
            </w:r>
          </w:p>
        </w:tc>
        <w:tc>
          <w:tcPr>
            <w:tcW w:w="1182" w:type="dxa"/>
            <w:tcBorders>
              <w:top w:val="single" w:sz="4" w:space="0" w:color="auto"/>
              <w:left w:val="single" w:sz="4" w:space="0" w:color="auto"/>
              <w:bottom w:val="single" w:sz="4" w:space="0" w:color="auto"/>
              <w:right w:val="single" w:sz="4" w:space="0" w:color="auto"/>
            </w:tcBorders>
          </w:tcPr>
          <w:p w14:paraId="573D0299" w14:textId="77777777" w:rsidR="00CA17E9" w:rsidRPr="00CA17E9" w:rsidRDefault="00CA17E9" w:rsidP="0057313B">
            <w:pPr>
              <w:pStyle w:val="LndNormale1"/>
              <w:jc w:val="left"/>
              <w:textAlignment w:val="baseline"/>
              <w:rPr>
                <w:color w:val="002060"/>
                <w:sz w:val="20"/>
              </w:rPr>
            </w:pPr>
            <w:r w:rsidRPr="00CA17E9">
              <w:rPr>
                <w:color w:val="002060"/>
                <w:sz w:val="20"/>
              </w:rPr>
              <w:t>81971</w:t>
            </w:r>
          </w:p>
        </w:tc>
        <w:tc>
          <w:tcPr>
            <w:tcW w:w="3477" w:type="dxa"/>
            <w:tcBorders>
              <w:top w:val="single" w:sz="4" w:space="0" w:color="auto"/>
              <w:left w:val="single" w:sz="4" w:space="0" w:color="auto"/>
              <w:bottom w:val="single" w:sz="4" w:space="0" w:color="auto"/>
              <w:right w:val="single" w:sz="4" w:space="0" w:color="auto"/>
            </w:tcBorders>
          </w:tcPr>
          <w:p w14:paraId="5A999401" w14:textId="77777777" w:rsidR="00CA17E9" w:rsidRPr="00CA17E9" w:rsidRDefault="00CA17E9" w:rsidP="0057313B">
            <w:pPr>
              <w:pStyle w:val="LndNormale1"/>
              <w:jc w:val="left"/>
              <w:textAlignment w:val="baseline"/>
              <w:rPr>
                <w:color w:val="002060"/>
                <w:sz w:val="20"/>
              </w:rPr>
            </w:pPr>
            <w:r w:rsidRPr="00CA17E9">
              <w:rPr>
                <w:color w:val="002060"/>
                <w:sz w:val="20"/>
              </w:rPr>
              <w:t>ASD MONTOTTONE</w:t>
            </w:r>
          </w:p>
        </w:tc>
      </w:tr>
    </w:tbl>
    <w:p w14:paraId="4CB27B8E" w14:textId="77777777" w:rsidR="00CA17E9" w:rsidRDefault="00CA17E9" w:rsidP="00CA17E9">
      <w:pPr>
        <w:pStyle w:val="LndNormale1"/>
        <w:rPr>
          <w:color w:val="002060"/>
        </w:rPr>
      </w:pPr>
    </w:p>
    <w:p w14:paraId="48539791" w14:textId="77777777" w:rsidR="00A333B7" w:rsidRPr="00A333B7" w:rsidRDefault="00A333B7" w:rsidP="00A333B7">
      <w:pPr>
        <w:pStyle w:val="LndNormale1"/>
        <w:rPr>
          <w:b/>
          <w:color w:val="002060"/>
        </w:rPr>
      </w:pPr>
      <w:r w:rsidRPr="00A333B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A333B7">
        <w:rPr>
          <w:b/>
          <w:color w:val="002060"/>
        </w:rPr>
        <w:t>27.02.2025:</w:t>
      </w:r>
    </w:p>
    <w:tbl>
      <w:tblPr>
        <w:tblStyle w:val="Grigliatabella"/>
        <w:tblW w:w="0" w:type="auto"/>
        <w:tblLook w:val="04A0" w:firstRow="1" w:lastRow="0" w:firstColumn="1" w:lastColumn="0" w:noHBand="0" w:noVBand="1"/>
      </w:tblPr>
      <w:tblGrid>
        <w:gridCol w:w="1265"/>
        <w:gridCol w:w="2756"/>
        <w:gridCol w:w="1273"/>
        <w:gridCol w:w="1182"/>
        <w:gridCol w:w="3436"/>
      </w:tblGrid>
      <w:tr w:rsidR="00A333B7" w:rsidRPr="00A333B7" w14:paraId="7E87C4BB" w14:textId="77777777" w:rsidTr="0057313B">
        <w:tc>
          <w:tcPr>
            <w:tcW w:w="1265" w:type="dxa"/>
            <w:tcBorders>
              <w:top w:val="single" w:sz="4" w:space="0" w:color="auto"/>
              <w:left w:val="single" w:sz="4" w:space="0" w:color="auto"/>
              <w:bottom w:val="single" w:sz="4" w:space="0" w:color="auto"/>
              <w:right w:val="single" w:sz="4" w:space="0" w:color="auto"/>
            </w:tcBorders>
            <w:hideMark/>
          </w:tcPr>
          <w:p w14:paraId="49EA7A4E" w14:textId="77777777" w:rsidR="00A333B7" w:rsidRPr="00A333B7" w:rsidRDefault="00A333B7" w:rsidP="0057313B">
            <w:pPr>
              <w:pStyle w:val="LndNormale1"/>
              <w:jc w:val="center"/>
              <w:textAlignment w:val="baseline"/>
              <w:rPr>
                <w:b/>
                <w:color w:val="002060"/>
              </w:rPr>
            </w:pPr>
            <w:r w:rsidRPr="00A333B7">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362DA01" w14:textId="77777777" w:rsidR="00A333B7" w:rsidRPr="00A333B7" w:rsidRDefault="00A333B7" w:rsidP="0057313B">
            <w:pPr>
              <w:pStyle w:val="LndNormale1"/>
              <w:jc w:val="center"/>
              <w:textAlignment w:val="baseline"/>
              <w:rPr>
                <w:b/>
                <w:color w:val="002060"/>
              </w:rPr>
            </w:pPr>
            <w:r w:rsidRPr="00A333B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2521FC5" w14:textId="77777777" w:rsidR="00A333B7" w:rsidRPr="00A333B7" w:rsidRDefault="00A333B7" w:rsidP="0057313B">
            <w:pPr>
              <w:pStyle w:val="LndNormale1"/>
              <w:jc w:val="center"/>
              <w:textAlignment w:val="baseline"/>
              <w:rPr>
                <w:b/>
                <w:color w:val="002060"/>
              </w:rPr>
            </w:pPr>
            <w:r w:rsidRPr="00A333B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399A660" w14:textId="77777777" w:rsidR="00A333B7" w:rsidRPr="00A333B7" w:rsidRDefault="00A333B7" w:rsidP="0057313B">
            <w:pPr>
              <w:pStyle w:val="LndNormale1"/>
              <w:jc w:val="center"/>
              <w:textAlignment w:val="baseline"/>
              <w:rPr>
                <w:b/>
                <w:color w:val="002060"/>
              </w:rPr>
            </w:pPr>
            <w:r w:rsidRPr="00A333B7">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8909A9A" w14:textId="77777777" w:rsidR="00A333B7" w:rsidRPr="00A333B7" w:rsidRDefault="00A333B7" w:rsidP="0057313B">
            <w:pPr>
              <w:pStyle w:val="LndNormale1"/>
              <w:jc w:val="center"/>
              <w:textAlignment w:val="baseline"/>
              <w:rPr>
                <w:b/>
                <w:color w:val="002060"/>
              </w:rPr>
            </w:pPr>
            <w:r w:rsidRPr="00A333B7">
              <w:rPr>
                <w:b/>
                <w:color w:val="002060"/>
              </w:rPr>
              <w:t>Società</w:t>
            </w:r>
          </w:p>
        </w:tc>
      </w:tr>
    </w:tbl>
    <w:tbl>
      <w:tblPr>
        <w:tblW w:w="0" w:type="auto"/>
        <w:tblLook w:val="04A0" w:firstRow="1" w:lastRow="0" w:firstColumn="1" w:lastColumn="0" w:noHBand="0" w:noVBand="1"/>
      </w:tblPr>
      <w:tblGrid>
        <w:gridCol w:w="1264"/>
        <w:gridCol w:w="2717"/>
        <w:gridCol w:w="1272"/>
        <w:gridCol w:w="1182"/>
        <w:gridCol w:w="3477"/>
      </w:tblGrid>
      <w:tr w:rsidR="00A333B7" w:rsidRPr="00A333B7" w14:paraId="52B6127C" w14:textId="77777777" w:rsidTr="0057313B">
        <w:tc>
          <w:tcPr>
            <w:tcW w:w="1264" w:type="dxa"/>
            <w:tcBorders>
              <w:top w:val="single" w:sz="4" w:space="0" w:color="auto"/>
              <w:left w:val="single" w:sz="4" w:space="0" w:color="auto"/>
              <w:bottom w:val="single" w:sz="4" w:space="0" w:color="auto"/>
              <w:right w:val="single" w:sz="4" w:space="0" w:color="auto"/>
            </w:tcBorders>
          </w:tcPr>
          <w:p w14:paraId="39934261" w14:textId="77777777" w:rsidR="00A333B7" w:rsidRPr="00A333B7" w:rsidRDefault="00A333B7" w:rsidP="0057313B">
            <w:pPr>
              <w:pStyle w:val="LndNormale1"/>
              <w:jc w:val="center"/>
              <w:textAlignment w:val="baseline"/>
              <w:rPr>
                <w:color w:val="002060"/>
                <w:sz w:val="20"/>
              </w:rPr>
            </w:pPr>
            <w:r w:rsidRPr="00A333B7">
              <w:rPr>
                <w:color w:val="002060"/>
                <w:sz w:val="20"/>
              </w:rPr>
              <w:t>6573139</w:t>
            </w:r>
          </w:p>
        </w:tc>
        <w:tc>
          <w:tcPr>
            <w:tcW w:w="2717" w:type="dxa"/>
            <w:tcBorders>
              <w:top w:val="single" w:sz="4" w:space="0" w:color="auto"/>
              <w:left w:val="single" w:sz="4" w:space="0" w:color="auto"/>
              <w:bottom w:val="single" w:sz="4" w:space="0" w:color="auto"/>
              <w:right w:val="single" w:sz="4" w:space="0" w:color="auto"/>
            </w:tcBorders>
          </w:tcPr>
          <w:p w14:paraId="6166543C" w14:textId="77777777" w:rsidR="00A333B7" w:rsidRPr="00A333B7" w:rsidRDefault="00A333B7" w:rsidP="0057313B">
            <w:pPr>
              <w:pStyle w:val="LndNormale1"/>
              <w:jc w:val="left"/>
              <w:textAlignment w:val="baseline"/>
              <w:rPr>
                <w:color w:val="002060"/>
                <w:sz w:val="20"/>
              </w:rPr>
            </w:pPr>
            <w:r w:rsidRPr="00A333B7">
              <w:rPr>
                <w:color w:val="002060"/>
                <w:sz w:val="20"/>
              </w:rPr>
              <w:t>PETRUCCI MATTEO</w:t>
            </w:r>
          </w:p>
        </w:tc>
        <w:tc>
          <w:tcPr>
            <w:tcW w:w="1272" w:type="dxa"/>
            <w:tcBorders>
              <w:top w:val="single" w:sz="4" w:space="0" w:color="auto"/>
              <w:left w:val="single" w:sz="4" w:space="0" w:color="auto"/>
              <w:bottom w:val="single" w:sz="4" w:space="0" w:color="auto"/>
              <w:right w:val="single" w:sz="4" w:space="0" w:color="auto"/>
            </w:tcBorders>
          </w:tcPr>
          <w:p w14:paraId="2DBA6933" w14:textId="77777777" w:rsidR="00A333B7" w:rsidRPr="00A333B7" w:rsidRDefault="00A333B7" w:rsidP="0057313B">
            <w:pPr>
              <w:pStyle w:val="LndNormale1"/>
              <w:jc w:val="center"/>
              <w:textAlignment w:val="baseline"/>
              <w:rPr>
                <w:color w:val="002060"/>
                <w:sz w:val="20"/>
              </w:rPr>
            </w:pPr>
            <w:r w:rsidRPr="00A333B7">
              <w:rPr>
                <w:color w:val="002060"/>
                <w:sz w:val="20"/>
              </w:rPr>
              <w:t>11.04.1999</w:t>
            </w:r>
          </w:p>
        </w:tc>
        <w:tc>
          <w:tcPr>
            <w:tcW w:w="1182" w:type="dxa"/>
            <w:tcBorders>
              <w:top w:val="single" w:sz="4" w:space="0" w:color="auto"/>
              <w:left w:val="single" w:sz="4" w:space="0" w:color="auto"/>
              <w:bottom w:val="single" w:sz="4" w:space="0" w:color="auto"/>
              <w:right w:val="single" w:sz="4" w:space="0" w:color="auto"/>
            </w:tcBorders>
          </w:tcPr>
          <w:p w14:paraId="6362967A" w14:textId="77777777" w:rsidR="00A333B7" w:rsidRPr="00A333B7" w:rsidRDefault="00A333B7" w:rsidP="0057313B">
            <w:pPr>
              <w:pStyle w:val="LndNormale1"/>
              <w:textAlignment w:val="baseline"/>
              <w:rPr>
                <w:color w:val="002060"/>
                <w:sz w:val="20"/>
              </w:rPr>
            </w:pPr>
            <w:r w:rsidRPr="00A333B7">
              <w:rPr>
                <w:color w:val="002060"/>
                <w:sz w:val="20"/>
              </w:rPr>
              <w:t>952822</w:t>
            </w:r>
          </w:p>
        </w:tc>
        <w:tc>
          <w:tcPr>
            <w:tcW w:w="3477" w:type="dxa"/>
            <w:tcBorders>
              <w:top w:val="single" w:sz="4" w:space="0" w:color="auto"/>
              <w:left w:val="single" w:sz="4" w:space="0" w:color="auto"/>
              <w:bottom w:val="single" w:sz="4" w:space="0" w:color="auto"/>
              <w:right w:val="single" w:sz="4" w:space="0" w:color="auto"/>
            </w:tcBorders>
          </w:tcPr>
          <w:p w14:paraId="5833B510" w14:textId="77777777" w:rsidR="00A333B7" w:rsidRPr="00A333B7" w:rsidRDefault="00A333B7" w:rsidP="0057313B">
            <w:pPr>
              <w:pStyle w:val="LndNormale1"/>
              <w:jc w:val="left"/>
              <w:textAlignment w:val="baseline"/>
              <w:rPr>
                <w:color w:val="002060"/>
                <w:sz w:val="20"/>
                <w:lang w:val="en-US"/>
              </w:rPr>
            </w:pPr>
            <w:r w:rsidRPr="00A333B7">
              <w:rPr>
                <w:color w:val="002060"/>
                <w:sz w:val="20"/>
                <w:lang w:val="en-US"/>
              </w:rPr>
              <w:t>A.S.D. REAL ELPIDIENSE CALCIO</w:t>
            </w:r>
          </w:p>
        </w:tc>
      </w:tr>
    </w:tbl>
    <w:p w14:paraId="2DEFF990" w14:textId="77777777" w:rsidR="00A333B7" w:rsidRPr="00A333B7" w:rsidRDefault="00A333B7" w:rsidP="00A333B7">
      <w:pPr>
        <w:pStyle w:val="LndNormale1"/>
        <w:rPr>
          <w:color w:val="002060"/>
          <w:lang w:val="en-US"/>
        </w:rPr>
      </w:pPr>
    </w:p>
    <w:p w14:paraId="6A45CCF8" w14:textId="77777777" w:rsidR="00A333B7" w:rsidRPr="00A333B7" w:rsidRDefault="00A333B7" w:rsidP="00A333B7">
      <w:pPr>
        <w:pStyle w:val="LndNormale1"/>
        <w:rPr>
          <w:b/>
          <w:color w:val="002060"/>
        </w:rPr>
      </w:pPr>
      <w:r w:rsidRPr="00A333B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333B7">
        <w:rPr>
          <w:b/>
          <w:color w:val="002060"/>
        </w:rPr>
        <w:t>28.02.2025:</w:t>
      </w:r>
    </w:p>
    <w:tbl>
      <w:tblPr>
        <w:tblStyle w:val="Grigliatabella"/>
        <w:tblW w:w="0" w:type="auto"/>
        <w:tblLook w:val="04A0" w:firstRow="1" w:lastRow="0" w:firstColumn="1" w:lastColumn="0" w:noHBand="0" w:noVBand="1"/>
      </w:tblPr>
      <w:tblGrid>
        <w:gridCol w:w="1265"/>
        <w:gridCol w:w="2756"/>
        <w:gridCol w:w="1273"/>
        <w:gridCol w:w="1182"/>
        <w:gridCol w:w="3436"/>
      </w:tblGrid>
      <w:tr w:rsidR="00A333B7" w:rsidRPr="00A333B7" w14:paraId="1C7AB97D" w14:textId="77777777" w:rsidTr="0057313B">
        <w:tc>
          <w:tcPr>
            <w:tcW w:w="1265" w:type="dxa"/>
            <w:tcBorders>
              <w:top w:val="single" w:sz="4" w:space="0" w:color="auto"/>
              <w:left w:val="single" w:sz="4" w:space="0" w:color="auto"/>
              <w:bottom w:val="single" w:sz="4" w:space="0" w:color="auto"/>
              <w:right w:val="single" w:sz="4" w:space="0" w:color="auto"/>
            </w:tcBorders>
            <w:hideMark/>
          </w:tcPr>
          <w:p w14:paraId="12D54720" w14:textId="77777777" w:rsidR="00A333B7" w:rsidRPr="00A333B7" w:rsidRDefault="00A333B7" w:rsidP="0057313B">
            <w:pPr>
              <w:pStyle w:val="LndNormale1"/>
              <w:jc w:val="center"/>
              <w:textAlignment w:val="baseline"/>
              <w:rPr>
                <w:b/>
                <w:color w:val="002060"/>
              </w:rPr>
            </w:pPr>
            <w:r w:rsidRPr="00A333B7">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B1641DC" w14:textId="77777777" w:rsidR="00A333B7" w:rsidRPr="00A333B7" w:rsidRDefault="00A333B7" w:rsidP="0057313B">
            <w:pPr>
              <w:pStyle w:val="LndNormale1"/>
              <w:jc w:val="center"/>
              <w:textAlignment w:val="baseline"/>
              <w:rPr>
                <w:b/>
                <w:color w:val="002060"/>
              </w:rPr>
            </w:pPr>
            <w:r w:rsidRPr="00A333B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FE96758" w14:textId="77777777" w:rsidR="00A333B7" w:rsidRPr="00A333B7" w:rsidRDefault="00A333B7" w:rsidP="0057313B">
            <w:pPr>
              <w:pStyle w:val="LndNormale1"/>
              <w:jc w:val="center"/>
              <w:textAlignment w:val="baseline"/>
              <w:rPr>
                <w:b/>
                <w:color w:val="002060"/>
              </w:rPr>
            </w:pPr>
            <w:r w:rsidRPr="00A333B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82E6D50" w14:textId="77777777" w:rsidR="00A333B7" w:rsidRPr="00A333B7" w:rsidRDefault="00A333B7" w:rsidP="0057313B">
            <w:pPr>
              <w:pStyle w:val="LndNormale1"/>
              <w:jc w:val="center"/>
              <w:textAlignment w:val="baseline"/>
              <w:rPr>
                <w:b/>
                <w:color w:val="002060"/>
              </w:rPr>
            </w:pPr>
            <w:r w:rsidRPr="00A333B7">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82487CE" w14:textId="77777777" w:rsidR="00A333B7" w:rsidRPr="00A333B7" w:rsidRDefault="00A333B7" w:rsidP="0057313B">
            <w:pPr>
              <w:pStyle w:val="LndNormale1"/>
              <w:jc w:val="center"/>
              <w:textAlignment w:val="baseline"/>
              <w:rPr>
                <w:b/>
                <w:color w:val="002060"/>
              </w:rPr>
            </w:pPr>
            <w:r w:rsidRPr="00A333B7">
              <w:rPr>
                <w:b/>
                <w:color w:val="002060"/>
              </w:rPr>
              <w:t>Società</w:t>
            </w:r>
          </w:p>
        </w:tc>
      </w:tr>
    </w:tbl>
    <w:tbl>
      <w:tblPr>
        <w:tblW w:w="0" w:type="auto"/>
        <w:tblLook w:val="04A0" w:firstRow="1" w:lastRow="0" w:firstColumn="1" w:lastColumn="0" w:noHBand="0" w:noVBand="1"/>
      </w:tblPr>
      <w:tblGrid>
        <w:gridCol w:w="1264"/>
        <w:gridCol w:w="2717"/>
        <w:gridCol w:w="1272"/>
        <w:gridCol w:w="1182"/>
        <w:gridCol w:w="3477"/>
      </w:tblGrid>
      <w:tr w:rsidR="00A333B7" w:rsidRPr="00A333B7" w14:paraId="54AA7F01" w14:textId="77777777" w:rsidTr="0057313B">
        <w:tc>
          <w:tcPr>
            <w:tcW w:w="1264" w:type="dxa"/>
            <w:tcBorders>
              <w:top w:val="single" w:sz="4" w:space="0" w:color="auto"/>
              <w:left w:val="single" w:sz="4" w:space="0" w:color="auto"/>
              <w:bottom w:val="single" w:sz="4" w:space="0" w:color="auto"/>
              <w:right w:val="single" w:sz="4" w:space="0" w:color="auto"/>
            </w:tcBorders>
          </w:tcPr>
          <w:p w14:paraId="2B2AA71C" w14:textId="77777777" w:rsidR="00A333B7" w:rsidRPr="00A333B7" w:rsidRDefault="00A333B7" w:rsidP="0057313B">
            <w:pPr>
              <w:pStyle w:val="LndNormale1"/>
              <w:jc w:val="left"/>
              <w:textAlignment w:val="baseline"/>
              <w:rPr>
                <w:color w:val="002060"/>
                <w:sz w:val="20"/>
              </w:rPr>
            </w:pPr>
            <w:r w:rsidRPr="00A333B7">
              <w:rPr>
                <w:color w:val="002060"/>
                <w:sz w:val="20"/>
              </w:rPr>
              <w:t>4267975</w:t>
            </w:r>
          </w:p>
        </w:tc>
        <w:tc>
          <w:tcPr>
            <w:tcW w:w="2717" w:type="dxa"/>
            <w:tcBorders>
              <w:top w:val="single" w:sz="4" w:space="0" w:color="auto"/>
              <w:left w:val="single" w:sz="4" w:space="0" w:color="auto"/>
              <w:bottom w:val="single" w:sz="4" w:space="0" w:color="auto"/>
              <w:right w:val="single" w:sz="4" w:space="0" w:color="auto"/>
            </w:tcBorders>
          </w:tcPr>
          <w:p w14:paraId="1E59A794" w14:textId="77777777" w:rsidR="00A333B7" w:rsidRPr="00A333B7" w:rsidRDefault="00A333B7" w:rsidP="0057313B">
            <w:pPr>
              <w:pStyle w:val="LndNormale1"/>
              <w:jc w:val="left"/>
              <w:textAlignment w:val="baseline"/>
              <w:rPr>
                <w:color w:val="002060"/>
                <w:sz w:val="20"/>
              </w:rPr>
            </w:pPr>
            <w:r w:rsidRPr="00A333B7">
              <w:rPr>
                <w:color w:val="002060"/>
                <w:sz w:val="20"/>
              </w:rPr>
              <w:t>VINCIONI GIORDANO</w:t>
            </w:r>
          </w:p>
        </w:tc>
        <w:tc>
          <w:tcPr>
            <w:tcW w:w="1272" w:type="dxa"/>
            <w:tcBorders>
              <w:top w:val="single" w:sz="4" w:space="0" w:color="auto"/>
              <w:left w:val="single" w:sz="4" w:space="0" w:color="auto"/>
              <w:bottom w:val="single" w:sz="4" w:space="0" w:color="auto"/>
              <w:right w:val="single" w:sz="4" w:space="0" w:color="auto"/>
            </w:tcBorders>
          </w:tcPr>
          <w:p w14:paraId="707E9A66" w14:textId="77777777" w:rsidR="00A333B7" w:rsidRPr="00A333B7" w:rsidRDefault="00A333B7" w:rsidP="0057313B">
            <w:pPr>
              <w:pStyle w:val="LndNormale1"/>
              <w:jc w:val="center"/>
              <w:textAlignment w:val="baseline"/>
              <w:rPr>
                <w:color w:val="002060"/>
                <w:sz w:val="20"/>
              </w:rPr>
            </w:pPr>
            <w:r w:rsidRPr="00A333B7">
              <w:rPr>
                <w:color w:val="002060"/>
                <w:sz w:val="20"/>
              </w:rPr>
              <w:t>03.01.1994</w:t>
            </w:r>
          </w:p>
        </w:tc>
        <w:tc>
          <w:tcPr>
            <w:tcW w:w="1182" w:type="dxa"/>
            <w:tcBorders>
              <w:top w:val="single" w:sz="4" w:space="0" w:color="auto"/>
              <w:left w:val="single" w:sz="4" w:space="0" w:color="auto"/>
              <w:bottom w:val="single" w:sz="4" w:space="0" w:color="auto"/>
              <w:right w:val="single" w:sz="4" w:space="0" w:color="auto"/>
            </w:tcBorders>
          </w:tcPr>
          <w:p w14:paraId="43F63FC1" w14:textId="77777777" w:rsidR="00A333B7" w:rsidRPr="00A333B7" w:rsidRDefault="00A333B7" w:rsidP="0057313B">
            <w:pPr>
              <w:pStyle w:val="LndNormale1"/>
              <w:textAlignment w:val="baseline"/>
              <w:rPr>
                <w:color w:val="002060"/>
                <w:sz w:val="20"/>
              </w:rPr>
            </w:pPr>
            <w:r w:rsidRPr="00A333B7">
              <w:rPr>
                <w:color w:val="002060"/>
                <w:sz w:val="20"/>
              </w:rPr>
              <w:t>69884</w:t>
            </w:r>
          </w:p>
        </w:tc>
        <w:tc>
          <w:tcPr>
            <w:tcW w:w="3477" w:type="dxa"/>
            <w:tcBorders>
              <w:top w:val="single" w:sz="4" w:space="0" w:color="auto"/>
              <w:left w:val="single" w:sz="4" w:space="0" w:color="auto"/>
              <w:bottom w:val="single" w:sz="4" w:space="0" w:color="auto"/>
              <w:right w:val="single" w:sz="4" w:space="0" w:color="auto"/>
            </w:tcBorders>
          </w:tcPr>
          <w:p w14:paraId="58F89CF6" w14:textId="77777777" w:rsidR="00A333B7" w:rsidRPr="00A333B7" w:rsidRDefault="00A333B7" w:rsidP="0057313B">
            <w:pPr>
              <w:pStyle w:val="LndNormale1"/>
              <w:jc w:val="left"/>
              <w:textAlignment w:val="baseline"/>
              <w:rPr>
                <w:color w:val="002060"/>
                <w:sz w:val="20"/>
              </w:rPr>
            </w:pPr>
            <w:r w:rsidRPr="00A333B7">
              <w:rPr>
                <w:color w:val="002060"/>
                <w:sz w:val="20"/>
              </w:rPr>
              <w:t>A.S.D. CASTELBELLINO CALCIO</w:t>
            </w:r>
          </w:p>
        </w:tc>
      </w:tr>
    </w:tbl>
    <w:p w14:paraId="356A4130" w14:textId="77777777" w:rsidR="00A333B7" w:rsidRPr="00A333B7" w:rsidRDefault="00A333B7" w:rsidP="00CA17E9">
      <w:pPr>
        <w:pStyle w:val="LndNormale1"/>
        <w:rPr>
          <w:color w:val="002060"/>
        </w:rPr>
      </w:pPr>
    </w:p>
    <w:p w14:paraId="763AD4FE" w14:textId="77777777" w:rsidR="00CA17E9" w:rsidRPr="00A333B7" w:rsidRDefault="00CA17E9" w:rsidP="00CA17E9">
      <w:pPr>
        <w:pStyle w:val="LndNormale1"/>
        <w:rPr>
          <w:color w:val="002060"/>
        </w:rPr>
      </w:pPr>
    </w:p>
    <w:p w14:paraId="4A0A0F61" w14:textId="77777777" w:rsidR="00CA17E9" w:rsidRPr="00CA17E9" w:rsidRDefault="00CA17E9" w:rsidP="00CA17E9">
      <w:pPr>
        <w:pStyle w:val="LndNormale1"/>
        <w:rPr>
          <w:b/>
          <w:color w:val="002060"/>
          <w:sz w:val="28"/>
          <w:szCs w:val="28"/>
        </w:rPr>
      </w:pPr>
      <w:r w:rsidRPr="00CA17E9">
        <w:rPr>
          <w:b/>
          <w:color w:val="002060"/>
          <w:sz w:val="28"/>
          <w:szCs w:val="28"/>
        </w:rPr>
        <w:t>ANNULLAMENTO TESSERAMENTI ANNUALI</w:t>
      </w:r>
    </w:p>
    <w:p w14:paraId="7EFCE6DC" w14:textId="77777777" w:rsidR="00CA17E9" w:rsidRPr="00CA17E9" w:rsidRDefault="00CA17E9" w:rsidP="00CA17E9">
      <w:pPr>
        <w:pStyle w:val="LndNormale1"/>
        <w:rPr>
          <w:color w:val="002060"/>
        </w:rPr>
      </w:pPr>
    </w:p>
    <w:p w14:paraId="473171F8" w14:textId="77777777" w:rsidR="00CA17E9" w:rsidRPr="00CA17E9" w:rsidRDefault="00CA17E9" w:rsidP="00CA17E9">
      <w:pPr>
        <w:pStyle w:val="LndNormale1"/>
        <w:rPr>
          <w:color w:val="002060"/>
        </w:rPr>
      </w:pPr>
      <w:r w:rsidRPr="00CA17E9">
        <w:rPr>
          <w:color w:val="002060"/>
        </w:rPr>
        <w:lastRenderedPageBreak/>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4EEE0E3C" w14:textId="77777777" w:rsidR="00CA17E9" w:rsidRPr="00CA17E9" w:rsidRDefault="00CA17E9" w:rsidP="00CA17E9">
      <w:pPr>
        <w:pStyle w:val="LndNormale1"/>
        <w:rPr>
          <w:b/>
          <w:color w:val="002060"/>
        </w:rPr>
      </w:pPr>
      <w:r w:rsidRPr="00CA17E9">
        <w:rPr>
          <w:b/>
          <w:color w:val="002060"/>
        </w:rPr>
        <w:t xml:space="preserve">ECCA NICOLO </w:t>
      </w:r>
      <w:r w:rsidRPr="00CA17E9">
        <w:rPr>
          <w:b/>
          <w:color w:val="002060"/>
        </w:rPr>
        <w:tab/>
      </w:r>
      <w:r w:rsidRPr="00CA17E9">
        <w:rPr>
          <w:b/>
          <w:color w:val="002060"/>
        </w:rPr>
        <w:tab/>
        <w:t>nato 01.12.2009</w:t>
      </w:r>
      <w:r w:rsidRPr="00CA17E9">
        <w:rPr>
          <w:b/>
          <w:color w:val="002060"/>
        </w:rPr>
        <w:tab/>
        <w:t>953.911 A.S.D. USA FERMO 2021</w:t>
      </w:r>
    </w:p>
    <w:p w14:paraId="1DA4F727" w14:textId="77777777" w:rsidR="00CA17E9" w:rsidRPr="00CA17E9" w:rsidRDefault="00CA17E9" w:rsidP="00CA17E9">
      <w:pPr>
        <w:pStyle w:val="LndNormale1"/>
        <w:rPr>
          <w:b/>
          <w:color w:val="002060"/>
        </w:rPr>
      </w:pPr>
      <w:r w:rsidRPr="00CA17E9">
        <w:rPr>
          <w:b/>
          <w:color w:val="002060"/>
        </w:rPr>
        <w:t>PIEROZZI TOMMASO</w:t>
      </w:r>
      <w:r w:rsidRPr="00CA17E9">
        <w:rPr>
          <w:b/>
          <w:color w:val="002060"/>
        </w:rPr>
        <w:tab/>
        <w:t>nato 23.10.2013</w:t>
      </w:r>
      <w:r w:rsidRPr="00CA17E9">
        <w:rPr>
          <w:b/>
          <w:color w:val="002060"/>
        </w:rPr>
        <w:tab/>
        <w:t>952.917 A.S.D. CAMERINO CASTELRAIMONDO</w:t>
      </w:r>
      <w:r w:rsidRPr="00CA17E9">
        <w:rPr>
          <w:b/>
          <w:color w:val="002060"/>
        </w:rPr>
        <w:tab/>
      </w:r>
    </w:p>
    <w:p w14:paraId="5CAA6776" w14:textId="77777777" w:rsidR="00CA17E9" w:rsidRPr="00CA17E9" w:rsidRDefault="00CA17E9" w:rsidP="00CA17E9">
      <w:pPr>
        <w:pStyle w:val="LndNormale1"/>
        <w:rPr>
          <w:b/>
          <w:color w:val="002060"/>
        </w:rPr>
      </w:pPr>
    </w:p>
    <w:p w14:paraId="105000F9" w14:textId="77777777" w:rsidR="00CA17E9" w:rsidRPr="00CA17E9" w:rsidRDefault="00CA17E9" w:rsidP="00CA17E9">
      <w:pPr>
        <w:pStyle w:val="LndNormale1"/>
        <w:rPr>
          <w:b/>
          <w:color w:val="002060"/>
        </w:rPr>
      </w:pPr>
    </w:p>
    <w:p w14:paraId="68420188" w14:textId="77777777" w:rsidR="00CA17E9" w:rsidRPr="00CA17E9" w:rsidRDefault="00CA17E9" w:rsidP="00CA17E9">
      <w:pPr>
        <w:pStyle w:val="LndNormale1"/>
        <w:rPr>
          <w:color w:val="002060"/>
          <w:sz w:val="28"/>
          <w:szCs w:val="28"/>
        </w:rPr>
      </w:pPr>
      <w:r w:rsidRPr="00CA17E9">
        <w:rPr>
          <w:b/>
          <w:color w:val="002060"/>
          <w:sz w:val="28"/>
          <w:szCs w:val="28"/>
        </w:rPr>
        <w:t>AUTORIZZAZIONE EX ART. 34/3 N.O.I.F.</w:t>
      </w:r>
    </w:p>
    <w:p w14:paraId="4741BDA2" w14:textId="77777777" w:rsidR="00CA17E9" w:rsidRPr="00CA17E9" w:rsidRDefault="00CA17E9" w:rsidP="00CA17E9">
      <w:pPr>
        <w:pStyle w:val="LndNormale1"/>
        <w:rPr>
          <w:color w:val="002060"/>
        </w:rPr>
      </w:pPr>
    </w:p>
    <w:p w14:paraId="4014DA06" w14:textId="77777777" w:rsidR="00CA17E9" w:rsidRPr="00CA17E9" w:rsidRDefault="00CA17E9" w:rsidP="00CA17E9">
      <w:pPr>
        <w:pStyle w:val="LndNormale1"/>
        <w:rPr>
          <w:color w:val="002060"/>
        </w:rPr>
      </w:pPr>
      <w:r w:rsidRPr="00CA17E9">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7AFD00C7" w14:textId="2DEA0E7C" w:rsidR="00CA17E9" w:rsidRPr="00CA17E9" w:rsidRDefault="00CA17E9" w:rsidP="00CA17E9">
      <w:pPr>
        <w:pStyle w:val="LndNormale1"/>
        <w:rPr>
          <w:b/>
          <w:color w:val="002060"/>
        </w:rPr>
      </w:pPr>
      <w:r w:rsidRPr="00CA17E9">
        <w:rPr>
          <w:b/>
          <w:color w:val="002060"/>
        </w:rPr>
        <w:t>BAJRAMI ARLIND</w:t>
      </w:r>
      <w:r w:rsidRPr="00CA17E9">
        <w:rPr>
          <w:b/>
          <w:color w:val="002060"/>
        </w:rPr>
        <w:tab/>
      </w:r>
      <w:r>
        <w:rPr>
          <w:b/>
          <w:color w:val="002060"/>
        </w:rPr>
        <w:tab/>
      </w:r>
      <w:r w:rsidRPr="00CA17E9">
        <w:rPr>
          <w:b/>
          <w:color w:val="002060"/>
        </w:rPr>
        <w:t>nato 03.08.2010</w:t>
      </w:r>
      <w:r w:rsidRPr="00CA17E9">
        <w:rPr>
          <w:b/>
          <w:color w:val="002060"/>
        </w:rPr>
        <w:tab/>
        <w:t>700.208 A.S.D. C.U.S. MACERATA CALCIO A5</w:t>
      </w:r>
    </w:p>
    <w:p w14:paraId="09DAA34E" w14:textId="496B6AFF" w:rsidR="00CA17E9" w:rsidRPr="00CA17E9" w:rsidRDefault="00CA17E9" w:rsidP="00CA17E9">
      <w:pPr>
        <w:pStyle w:val="LndNormale1"/>
        <w:rPr>
          <w:b/>
          <w:color w:val="002060"/>
        </w:rPr>
      </w:pPr>
      <w:r w:rsidRPr="00CA17E9">
        <w:rPr>
          <w:b/>
          <w:color w:val="002060"/>
        </w:rPr>
        <w:t xml:space="preserve">NATALUCCI MATTIA </w:t>
      </w:r>
      <w:r w:rsidRPr="00CA17E9">
        <w:rPr>
          <w:b/>
          <w:color w:val="002060"/>
        </w:rPr>
        <w:tab/>
        <w:t xml:space="preserve"> </w:t>
      </w:r>
    </w:p>
    <w:p w14:paraId="1A0D7584" w14:textId="5EA41D83" w:rsidR="00CA17E9" w:rsidRPr="00CA17E9" w:rsidRDefault="00CA17E9" w:rsidP="00CA17E9">
      <w:pPr>
        <w:pStyle w:val="LndNormale1"/>
        <w:rPr>
          <w:b/>
          <w:bCs/>
          <w:color w:val="002060"/>
        </w:rPr>
      </w:pPr>
      <w:r w:rsidRPr="00CA17E9">
        <w:rPr>
          <w:b/>
          <w:bCs/>
          <w:color w:val="002060"/>
        </w:rPr>
        <w:t>GIOVANNI</w:t>
      </w:r>
      <w:r>
        <w:rPr>
          <w:b/>
          <w:bCs/>
          <w:color w:val="002060"/>
        </w:rPr>
        <w:tab/>
      </w:r>
      <w:r>
        <w:rPr>
          <w:b/>
          <w:bCs/>
          <w:color w:val="002060"/>
        </w:rPr>
        <w:tab/>
      </w:r>
      <w:r>
        <w:rPr>
          <w:b/>
          <w:bCs/>
          <w:color w:val="002060"/>
        </w:rPr>
        <w:tab/>
      </w:r>
      <w:r w:rsidRPr="00CA17E9">
        <w:rPr>
          <w:b/>
          <w:color w:val="002060"/>
        </w:rPr>
        <w:t>nato 06.02.2010</w:t>
      </w:r>
      <w:r w:rsidRPr="00CA17E9">
        <w:rPr>
          <w:b/>
          <w:color w:val="002060"/>
        </w:rPr>
        <w:tab/>
        <w:t xml:space="preserve">917.678 A.S.D. GROTTACCIA 2005  </w:t>
      </w:r>
    </w:p>
    <w:p w14:paraId="7805F1FD" w14:textId="77777777" w:rsidR="00CA17E9" w:rsidRDefault="00CA17E9" w:rsidP="00CA17E9">
      <w:pPr>
        <w:pStyle w:val="LndNormale1"/>
        <w:rPr>
          <w:color w:val="002060"/>
        </w:rPr>
      </w:pPr>
    </w:p>
    <w:p w14:paraId="47EFB2F6" w14:textId="77777777" w:rsidR="00CA17E9" w:rsidRPr="00CA17E9" w:rsidRDefault="00CA17E9" w:rsidP="00CA17E9">
      <w:pPr>
        <w:pStyle w:val="LndNormale1"/>
        <w:rPr>
          <w:color w:val="002060"/>
        </w:rPr>
      </w:pPr>
    </w:p>
    <w:p w14:paraId="58891D28" w14:textId="77777777" w:rsidR="00CA17E9" w:rsidRPr="00CA17E9" w:rsidRDefault="00CA17E9" w:rsidP="00CA17E9">
      <w:pPr>
        <w:pStyle w:val="LndNormale1"/>
        <w:rPr>
          <w:b/>
          <w:color w:val="002060"/>
          <w:sz w:val="28"/>
          <w:szCs w:val="28"/>
        </w:rPr>
      </w:pPr>
      <w:r w:rsidRPr="00CA17E9">
        <w:rPr>
          <w:b/>
          <w:color w:val="002060"/>
          <w:sz w:val="28"/>
          <w:szCs w:val="28"/>
        </w:rPr>
        <w:t>COMUNICAZIONI DEL SETTORE GIOVANILE E SCOLASTICO</w:t>
      </w:r>
    </w:p>
    <w:p w14:paraId="1F307E98" w14:textId="77777777" w:rsidR="00CA17E9" w:rsidRPr="00CA17E9" w:rsidRDefault="00CA17E9" w:rsidP="00CA17E9">
      <w:pPr>
        <w:pStyle w:val="LndNormale1"/>
        <w:rPr>
          <w:color w:val="002060"/>
        </w:rPr>
      </w:pPr>
    </w:p>
    <w:p w14:paraId="227558C0" w14:textId="77777777" w:rsidR="00CA17E9" w:rsidRPr="00CA17E9" w:rsidRDefault="00CA17E9" w:rsidP="00CA17E9">
      <w:pPr>
        <w:rPr>
          <w:rFonts w:ascii="Arial" w:hAnsi="Arial" w:cs="Arial"/>
          <w:color w:val="002060"/>
          <w:sz w:val="22"/>
          <w:szCs w:val="22"/>
        </w:rPr>
      </w:pPr>
      <w:r w:rsidRPr="00CA17E9">
        <w:rPr>
          <w:rFonts w:ascii="Arial" w:hAnsi="Arial" w:cs="Arial"/>
          <w:b/>
          <w:color w:val="002060"/>
          <w:sz w:val="22"/>
          <w:szCs w:val="22"/>
          <w:u w:val="single"/>
        </w:rPr>
        <w:t>BANDO PER LA PARTECIPAZIONE AL CORSO GRASSROOTS LIVELLO “E” PER PSICOLOGI</w:t>
      </w:r>
      <w:r w:rsidRPr="00CA17E9">
        <w:rPr>
          <w:rFonts w:ascii="Arial" w:hAnsi="Arial" w:cs="Arial"/>
          <w:b/>
          <w:color w:val="002060"/>
          <w:sz w:val="22"/>
          <w:szCs w:val="22"/>
          <w:u w:val="single"/>
        </w:rPr>
        <w:br/>
      </w:r>
      <w:r w:rsidRPr="00CA17E9">
        <w:rPr>
          <w:rFonts w:ascii="Arial" w:hAnsi="Arial" w:cs="Arial"/>
          <w:color w:val="002060"/>
          <w:sz w:val="22"/>
          <w:szCs w:val="22"/>
        </w:rPr>
        <w:t xml:space="preserve">In linea con i programmi dedicati ai percorsi di formazione ed informazioni proposti nel corso della corrente stagione sportiva, il Settore Giovanile e Scolastico della FIGC, nel rivolgere la propria attenzione a tutti coloro che, a diverso titolo, operano all’interno dei Club per sostenerne l’attività, per contribuire al suo sviluppo ed in ogni caso per migliorare la qualità del Club e del proprio Staff, indice il Bando per il Corso di Informazione </w:t>
      </w:r>
      <w:proofErr w:type="spellStart"/>
      <w:r w:rsidRPr="00CA17E9">
        <w:rPr>
          <w:rFonts w:ascii="Arial" w:hAnsi="Arial" w:cs="Arial"/>
          <w:color w:val="002060"/>
          <w:sz w:val="22"/>
          <w:szCs w:val="22"/>
        </w:rPr>
        <w:t>Grassroots</w:t>
      </w:r>
      <w:proofErr w:type="spellEnd"/>
      <w:r w:rsidRPr="00CA17E9">
        <w:rPr>
          <w:rFonts w:ascii="Arial" w:hAnsi="Arial" w:cs="Arial"/>
          <w:color w:val="002060"/>
          <w:sz w:val="22"/>
          <w:szCs w:val="22"/>
        </w:rPr>
        <w:t xml:space="preserve"> Livello E (Entry Level) per Psicologi che danno supporto ai Club (in particolare per quelli di 3° livello) per lo sviluppo dei progetti dedicati all’attività giovanile (es. progetti qualificanti di area psicologica  e/o socio-educativi, incontri di aggiornamento all’interno del Club, osservazione degli staff nel percorso didattico, supervisione in occasione di prove di giovani calciatori/</w:t>
      </w:r>
      <w:proofErr w:type="spellStart"/>
      <w:r w:rsidRPr="00CA17E9">
        <w:rPr>
          <w:rFonts w:ascii="Arial" w:hAnsi="Arial" w:cs="Arial"/>
          <w:color w:val="002060"/>
          <w:sz w:val="22"/>
          <w:szCs w:val="22"/>
        </w:rPr>
        <w:t>trici</w:t>
      </w:r>
      <w:proofErr w:type="spellEnd"/>
      <w:r w:rsidRPr="00CA17E9">
        <w:rPr>
          <w:rFonts w:ascii="Arial" w:hAnsi="Arial" w:cs="Arial"/>
          <w:color w:val="002060"/>
          <w:sz w:val="22"/>
          <w:szCs w:val="22"/>
        </w:rPr>
        <w:t>, ecc.).</w:t>
      </w:r>
    </w:p>
    <w:p w14:paraId="0ADA74D3" w14:textId="77777777" w:rsidR="00CA17E9" w:rsidRPr="00CA17E9" w:rsidRDefault="00CA17E9" w:rsidP="00CA17E9">
      <w:pPr>
        <w:rPr>
          <w:rFonts w:ascii="Arial" w:hAnsi="Arial" w:cs="Arial"/>
          <w:color w:val="002060"/>
          <w:sz w:val="22"/>
          <w:szCs w:val="22"/>
        </w:rPr>
      </w:pPr>
      <w:r w:rsidRPr="00CA17E9">
        <w:rPr>
          <w:rFonts w:ascii="Arial" w:hAnsi="Arial" w:cs="Arial"/>
          <w:color w:val="002060"/>
          <w:sz w:val="22"/>
          <w:szCs w:val="22"/>
        </w:rPr>
        <w:t xml:space="preserve">Il Corso si svolgerà in modalità on-line a cura del Settore Giovanile e Scolastico Nazionale dal 12/03/2025 al 09/04/2025. </w:t>
      </w:r>
    </w:p>
    <w:p w14:paraId="79C08988" w14:textId="77777777" w:rsidR="00CA17E9" w:rsidRPr="00CA17E9" w:rsidRDefault="00CA17E9" w:rsidP="00CA17E9">
      <w:pPr>
        <w:rPr>
          <w:rFonts w:ascii="Arial" w:hAnsi="Arial" w:cs="Arial"/>
          <w:color w:val="002060"/>
          <w:sz w:val="22"/>
          <w:szCs w:val="22"/>
        </w:rPr>
      </w:pPr>
      <w:r w:rsidRPr="00CA17E9">
        <w:rPr>
          <w:rFonts w:ascii="Arial" w:hAnsi="Arial" w:cs="Arial"/>
          <w:color w:val="002060"/>
          <w:sz w:val="22"/>
          <w:szCs w:val="22"/>
        </w:rPr>
        <w:t>Il Corso, la cui partecipazione è a titolo gratuito, avrà la durata complessiva di n. 15 ore ed avrà inizio il 12/03/2025 alle ore 18,00.</w:t>
      </w:r>
    </w:p>
    <w:p w14:paraId="6A69202A" w14:textId="77777777" w:rsidR="00CA17E9" w:rsidRPr="00CA17E9" w:rsidRDefault="00CA17E9" w:rsidP="00CA17E9">
      <w:pPr>
        <w:rPr>
          <w:rFonts w:ascii="Arial" w:hAnsi="Arial" w:cs="Arial"/>
          <w:color w:val="002060"/>
          <w:sz w:val="22"/>
          <w:szCs w:val="22"/>
        </w:rPr>
      </w:pPr>
      <w:r w:rsidRPr="00CA17E9">
        <w:rPr>
          <w:rFonts w:ascii="Arial" w:hAnsi="Arial" w:cs="Arial"/>
          <w:color w:val="002060"/>
          <w:sz w:val="22"/>
          <w:szCs w:val="22"/>
        </w:rPr>
        <w:t xml:space="preserve">Il monte ore verrà ripartito in moduli da </w:t>
      </w:r>
      <w:proofErr w:type="gramStart"/>
      <w:r w:rsidRPr="00CA17E9">
        <w:rPr>
          <w:rFonts w:ascii="Arial" w:hAnsi="Arial" w:cs="Arial"/>
          <w:color w:val="002060"/>
          <w:sz w:val="22"/>
          <w:szCs w:val="22"/>
        </w:rPr>
        <w:t>3</w:t>
      </w:r>
      <w:proofErr w:type="gramEnd"/>
      <w:r w:rsidRPr="00CA17E9">
        <w:rPr>
          <w:rFonts w:ascii="Arial" w:hAnsi="Arial" w:cs="Arial"/>
          <w:color w:val="002060"/>
          <w:sz w:val="22"/>
          <w:szCs w:val="22"/>
        </w:rPr>
        <w:t xml:space="preserve"> ore ciascuno nelle seguenti date:</w:t>
      </w:r>
    </w:p>
    <w:p w14:paraId="5E03CB8A" w14:textId="77777777" w:rsidR="00CA17E9" w:rsidRPr="00CA17E9" w:rsidRDefault="00CA17E9" w:rsidP="00CA17E9">
      <w:pPr>
        <w:rPr>
          <w:rFonts w:ascii="Arial" w:hAnsi="Arial" w:cs="Arial"/>
          <w:color w:val="002060"/>
          <w:sz w:val="22"/>
          <w:szCs w:val="22"/>
        </w:rPr>
      </w:pPr>
      <w:r w:rsidRPr="00CA17E9">
        <w:rPr>
          <w:rFonts w:ascii="Arial" w:hAnsi="Arial" w:cs="Arial"/>
          <w:color w:val="002060"/>
          <w:sz w:val="22"/>
          <w:szCs w:val="22"/>
        </w:rPr>
        <w:t xml:space="preserve">- 12, 19, 26 </w:t>
      </w:r>
      <w:proofErr w:type="gramStart"/>
      <w:r w:rsidRPr="00CA17E9">
        <w:rPr>
          <w:rFonts w:ascii="Arial" w:hAnsi="Arial" w:cs="Arial"/>
          <w:color w:val="002060"/>
          <w:sz w:val="22"/>
          <w:szCs w:val="22"/>
        </w:rPr>
        <w:t>Marzo</w:t>
      </w:r>
      <w:proofErr w:type="gramEnd"/>
      <w:r w:rsidRPr="00CA17E9">
        <w:rPr>
          <w:rFonts w:ascii="Arial" w:hAnsi="Arial" w:cs="Arial"/>
          <w:color w:val="002060"/>
          <w:sz w:val="22"/>
          <w:szCs w:val="22"/>
        </w:rPr>
        <w:t xml:space="preserve"> – 2, 9 Aprile 2025.</w:t>
      </w:r>
    </w:p>
    <w:p w14:paraId="52A456A2" w14:textId="77777777" w:rsidR="00CA17E9" w:rsidRPr="00CA17E9" w:rsidRDefault="00CA17E9" w:rsidP="00CA17E9">
      <w:pPr>
        <w:rPr>
          <w:rFonts w:ascii="Arial" w:hAnsi="Arial" w:cs="Arial"/>
          <w:color w:val="002060"/>
          <w:sz w:val="22"/>
          <w:szCs w:val="22"/>
        </w:rPr>
      </w:pPr>
      <w:r w:rsidRPr="00CA17E9">
        <w:rPr>
          <w:rFonts w:ascii="Arial" w:hAnsi="Arial" w:cs="Arial"/>
          <w:color w:val="002060"/>
          <w:sz w:val="22"/>
          <w:szCs w:val="22"/>
        </w:rPr>
        <w:t xml:space="preserve">La richiesta di ammissione, allegata al Bando, dovrà essere inviata entro e non oltre il 7/03/2025 al seguente indirizzo mail: </w:t>
      </w:r>
      <w:hyperlink r:id="rId13" w:history="1">
        <w:r w:rsidRPr="00CA17E9">
          <w:rPr>
            <w:rStyle w:val="Collegamentoipertestuale"/>
            <w:rFonts w:ascii="Arial" w:hAnsi="Arial" w:cs="Arial"/>
            <w:color w:val="002060"/>
            <w:sz w:val="22"/>
            <w:szCs w:val="22"/>
          </w:rPr>
          <w:t>sgs.areapsicologica@figc.it</w:t>
        </w:r>
      </w:hyperlink>
    </w:p>
    <w:p w14:paraId="059C551B" w14:textId="77777777" w:rsidR="00CA17E9" w:rsidRPr="00CA17E9" w:rsidRDefault="00CA17E9" w:rsidP="00CA17E9">
      <w:pPr>
        <w:rPr>
          <w:rFonts w:ascii="Arial" w:hAnsi="Arial" w:cs="Arial"/>
          <w:color w:val="002060"/>
          <w:sz w:val="22"/>
          <w:szCs w:val="22"/>
        </w:rPr>
      </w:pPr>
      <w:r w:rsidRPr="00CA17E9">
        <w:rPr>
          <w:rFonts w:ascii="Arial" w:hAnsi="Arial" w:cs="Arial"/>
          <w:color w:val="002060"/>
          <w:sz w:val="22"/>
          <w:szCs w:val="22"/>
        </w:rPr>
        <w:t>Si allega al presente C.U. il Bando del Corso con allegata richiesta di partecipazione, dichiarazione DASPO e informativa sul trattamento dei dati.</w:t>
      </w:r>
    </w:p>
    <w:p w14:paraId="608183AC" w14:textId="77777777" w:rsidR="00CA17E9" w:rsidRDefault="00CA17E9" w:rsidP="0047674B">
      <w:pPr>
        <w:pStyle w:val="LndNormale1"/>
        <w:rPr>
          <w:color w:val="002060"/>
        </w:rPr>
      </w:pPr>
    </w:p>
    <w:p w14:paraId="09F3F186" w14:textId="77777777" w:rsidR="0063127A" w:rsidRDefault="0063127A" w:rsidP="0047674B">
      <w:pPr>
        <w:pStyle w:val="LndNormale1"/>
        <w:rPr>
          <w:color w:val="002060"/>
        </w:rPr>
      </w:pPr>
    </w:p>
    <w:p w14:paraId="479475F0" w14:textId="77777777" w:rsidR="0063127A" w:rsidRPr="00D433BF" w:rsidRDefault="0063127A" w:rsidP="0063127A">
      <w:pPr>
        <w:pStyle w:val="LndNormale1"/>
        <w:tabs>
          <w:tab w:val="left" w:pos="1120"/>
        </w:tabs>
        <w:rPr>
          <w:b/>
          <w:color w:val="002060"/>
          <w:sz w:val="28"/>
          <w:szCs w:val="28"/>
        </w:rPr>
      </w:pPr>
      <w:r w:rsidRPr="00D433BF">
        <w:rPr>
          <w:b/>
          <w:color w:val="002060"/>
          <w:sz w:val="28"/>
          <w:szCs w:val="28"/>
        </w:rPr>
        <w:t xml:space="preserve">ESORDIENTI FAIR PLAY ELITE 2024/2025 – </w:t>
      </w:r>
      <w:r w:rsidRPr="00D433BF">
        <w:rPr>
          <w:b/>
          <w:bCs/>
          <w:iCs/>
          <w:color w:val="002060"/>
          <w:sz w:val="28"/>
          <w:szCs w:val="28"/>
        </w:rPr>
        <w:t xml:space="preserve">ATTIVITÀ NAZIONALE  GIOVANILE DI CALCIO A CINQUE UNDER 13 </w:t>
      </w:r>
    </w:p>
    <w:p w14:paraId="257D442B" w14:textId="77777777" w:rsidR="0063127A" w:rsidRPr="006922A7" w:rsidRDefault="0063127A" w:rsidP="0063127A">
      <w:pPr>
        <w:pStyle w:val="LndNormale1"/>
        <w:tabs>
          <w:tab w:val="left" w:pos="1120"/>
        </w:tabs>
        <w:rPr>
          <w:bCs/>
          <w:color w:val="002060"/>
          <w:szCs w:val="22"/>
        </w:rPr>
      </w:pPr>
    </w:p>
    <w:p w14:paraId="51ACE024" w14:textId="77777777" w:rsidR="0063127A" w:rsidRDefault="0063127A" w:rsidP="0063127A">
      <w:pPr>
        <w:pStyle w:val="LndNormale1"/>
        <w:tabs>
          <w:tab w:val="left" w:pos="1120"/>
        </w:tabs>
        <w:rPr>
          <w:bCs/>
          <w:color w:val="002060"/>
          <w:szCs w:val="22"/>
        </w:rPr>
      </w:pPr>
      <w:r w:rsidRPr="006922A7">
        <w:rPr>
          <w:bCs/>
          <w:color w:val="002060"/>
          <w:szCs w:val="22"/>
        </w:rPr>
        <w:t xml:space="preserve">In riferimento al torneo Esordienti Fair Play Elite </w:t>
      </w:r>
      <w:r>
        <w:rPr>
          <w:bCs/>
          <w:color w:val="002060"/>
          <w:szCs w:val="22"/>
        </w:rPr>
        <w:t>Calcio a Cinque,</w:t>
      </w:r>
      <w:r w:rsidRPr="006922A7">
        <w:rPr>
          <w:bCs/>
          <w:color w:val="002060"/>
          <w:szCs w:val="22"/>
        </w:rPr>
        <w:t xml:space="preserve"> il Coordinamento Federale Regionale FIGC/ SGS comunica </w:t>
      </w:r>
      <w:r>
        <w:rPr>
          <w:bCs/>
          <w:color w:val="002060"/>
          <w:szCs w:val="22"/>
        </w:rPr>
        <w:t xml:space="preserve">di seguito </w:t>
      </w:r>
      <w:r w:rsidRPr="006922A7">
        <w:rPr>
          <w:bCs/>
          <w:color w:val="002060"/>
          <w:szCs w:val="22"/>
        </w:rPr>
        <w:t>le date e gli impianti sportivi</w:t>
      </w:r>
      <w:r>
        <w:rPr>
          <w:bCs/>
          <w:color w:val="002060"/>
          <w:szCs w:val="22"/>
        </w:rPr>
        <w:t>:</w:t>
      </w:r>
    </w:p>
    <w:p w14:paraId="701F9998" w14:textId="77777777" w:rsidR="0063127A" w:rsidRDefault="0063127A" w:rsidP="0063127A">
      <w:pPr>
        <w:pStyle w:val="LndNormale1"/>
        <w:tabs>
          <w:tab w:val="left" w:pos="1120"/>
        </w:tabs>
        <w:rPr>
          <w:bCs/>
          <w:color w:val="002060"/>
          <w:szCs w:val="22"/>
        </w:rPr>
      </w:pPr>
    </w:p>
    <w:p w14:paraId="3523C1AA" w14:textId="237B7D54" w:rsidR="0063127A" w:rsidRPr="00D433BF" w:rsidRDefault="0063127A" w:rsidP="0063127A">
      <w:pPr>
        <w:pStyle w:val="LndNormale1"/>
        <w:tabs>
          <w:tab w:val="left" w:pos="1120"/>
        </w:tabs>
        <w:rPr>
          <w:b/>
          <w:i/>
          <w:iCs/>
          <w:color w:val="002060"/>
          <w:szCs w:val="22"/>
        </w:rPr>
      </w:pPr>
      <w:r w:rsidRPr="00D433BF">
        <w:rPr>
          <w:b/>
          <w:i/>
          <w:iCs/>
          <w:color w:val="002060"/>
          <w:szCs w:val="22"/>
        </w:rPr>
        <w:t xml:space="preserve">DOMENICA </w:t>
      </w:r>
      <w:r>
        <w:rPr>
          <w:b/>
          <w:i/>
          <w:iCs/>
          <w:color w:val="002060"/>
          <w:szCs w:val="22"/>
        </w:rPr>
        <w:t>16</w:t>
      </w:r>
      <w:r w:rsidRPr="00D433BF">
        <w:rPr>
          <w:b/>
          <w:i/>
          <w:iCs/>
          <w:color w:val="002060"/>
          <w:szCs w:val="22"/>
        </w:rPr>
        <w:t>/0</w:t>
      </w:r>
      <w:r>
        <w:rPr>
          <w:b/>
          <w:i/>
          <w:iCs/>
          <w:color w:val="002060"/>
          <w:szCs w:val="22"/>
        </w:rPr>
        <w:t>3</w:t>
      </w:r>
      <w:r w:rsidRPr="00D433BF">
        <w:rPr>
          <w:b/>
          <w:i/>
          <w:iCs/>
          <w:color w:val="002060"/>
          <w:szCs w:val="22"/>
        </w:rPr>
        <w:t xml:space="preserve">/2025, ore 10:00 – </w:t>
      </w:r>
      <w:r>
        <w:rPr>
          <w:b/>
          <w:i/>
          <w:iCs/>
          <w:color w:val="002060"/>
          <w:szCs w:val="22"/>
        </w:rPr>
        <w:t>PalaBorgo, Str. del Foglia Loc. Borgo Santa Maria</w:t>
      </w:r>
      <w:r w:rsidRPr="00D433BF">
        <w:rPr>
          <w:b/>
          <w:i/>
          <w:iCs/>
          <w:color w:val="002060"/>
          <w:szCs w:val="22"/>
        </w:rPr>
        <w:t xml:space="preserve"> di PESARO</w:t>
      </w:r>
    </w:p>
    <w:p w14:paraId="37C979E4" w14:textId="77777777" w:rsidR="0063127A" w:rsidRPr="00D433BF" w:rsidRDefault="0063127A" w:rsidP="0063127A">
      <w:pPr>
        <w:pStyle w:val="LndNormale1"/>
        <w:tabs>
          <w:tab w:val="left" w:pos="1120"/>
        </w:tabs>
        <w:rPr>
          <w:b/>
          <w:color w:val="002060"/>
          <w:szCs w:val="22"/>
        </w:rPr>
      </w:pPr>
      <w:r w:rsidRPr="00D433BF">
        <w:rPr>
          <w:b/>
          <w:color w:val="002060"/>
          <w:szCs w:val="22"/>
        </w:rPr>
        <w:t xml:space="preserve">ITALSERVICE C5 – </w:t>
      </w:r>
      <w:r>
        <w:rPr>
          <w:b/>
          <w:color w:val="002060"/>
          <w:szCs w:val="22"/>
        </w:rPr>
        <w:t>RECANATI CALCIO A 5</w:t>
      </w:r>
    </w:p>
    <w:p w14:paraId="0C0F71FC" w14:textId="77777777" w:rsidR="0063127A" w:rsidRDefault="0063127A"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73469515" w14:textId="77777777" w:rsidR="006858AD" w:rsidRDefault="006858AD" w:rsidP="006858AD">
      <w:pPr>
        <w:pStyle w:val="breakline"/>
        <w:rPr>
          <w:color w:val="002060"/>
        </w:rPr>
      </w:pPr>
    </w:p>
    <w:p w14:paraId="6D9BC916" w14:textId="77777777" w:rsidR="00883EFB" w:rsidRPr="006E0435" w:rsidRDefault="00883EFB" w:rsidP="00883EFB">
      <w:pPr>
        <w:pStyle w:val="breakline"/>
        <w:rPr>
          <w:color w:val="002060"/>
        </w:rPr>
      </w:pPr>
    </w:p>
    <w:p w14:paraId="0C7E3087" w14:textId="77777777" w:rsidR="00883EFB" w:rsidRPr="006E0435" w:rsidRDefault="00883EFB" w:rsidP="00883EFB">
      <w:pPr>
        <w:pStyle w:val="titolocampionato0"/>
        <w:shd w:val="clear" w:color="auto" w:fill="CCCCCC"/>
        <w:spacing w:before="80" w:after="40"/>
        <w:rPr>
          <w:color w:val="002060"/>
        </w:rPr>
      </w:pPr>
      <w:r w:rsidRPr="006E0435">
        <w:rPr>
          <w:color w:val="002060"/>
        </w:rPr>
        <w:t>CALCIO A CINQUE SERIE C1</w:t>
      </w:r>
    </w:p>
    <w:p w14:paraId="6018754C" w14:textId="77777777" w:rsidR="00883EFB" w:rsidRPr="006E0435" w:rsidRDefault="00883EFB" w:rsidP="00883EFB">
      <w:pPr>
        <w:pStyle w:val="titoloprinc0"/>
        <w:rPr>
          <w:color w:val="002060"/>
        </w:rPr>
      </w:pPr>
      <w:r w:rsidRPr="006E0435">
        <w:rPr>
          <w:color w:val="002060"/>
        </w:rPr>
        <w:t>VARIAZIONI AL PROGRAMMA GARE</w:t>
      </w:r>
    </w:p>
    <w:p w14:paraId="2558BEAD" w14:textId="77777777" w:rsidR="00883EFB" w:rsidRPr="006E0435" w:rsidRDefault="00883EFB" w:rsidP="00883EFB">
      <w:pPr>
        <w:pStyle w:val="breakline"/>
        <w:rPr>
          <w:color w:val="002060"/>
        </w:rPr>
      </w:pPr>
    </w:p>
    <w:p w14:paraId="5897B30F" w14:textId="77777777" w:rsidR="00883EFB" w:rsidRPr="006E0435" w:rsidRDefault="00883EFB" w:rsidP="00883EFB">
      <w:pPr>
        <w:pStyle w:val="breakline"/>
        <w:rPr>
          <w:color w:val="002060"/>
        </w:rPr>
      </w:pPr>
    </w:p>
    <w:p w14:paraId="4EBD39D7" w14:textId="77777777" w:rsidR="00883EFB" w:rsidRPr="006E0435" w:rsidRDefault="00883EFB" w:rsidP="00883EFB">
      <w:pPr>
        <w:pStyle w:val="sottotitolocampionato10"/>
        <w:rPr>
          <w:color w:val="002060"/>
        </w:rPr>
      </w:pPr>
      <w:r w:rsidRPr="006E043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3EFB" w:rsidRPr="006E0435" w14:paraId="4764B720" w14:textId="77777777" w:rsidTr="0057313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0BC74" w14:textId="77777777" w:rsidR="00883EFB" w:rsidRPr="006E0435" w:rsidRDefault="00883EFB" w:rsidP="0057313B">
            <w:pPr>
              <w:pStyle w:val="headertabella0"/>
              <w:rPr>
                <w:color w:val="002060"/>
              </w:rPr>
            </w:pPr>
            <w:r w:rsidRPr="006E043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A95B1" w14:textId="77777777" w:rsidR="00883EFB" w:rsidRPr="006E0435" w:rsidRDefault="00883EFB" w:rsidP="0057313B">
            <w:pPr>
              <w:pStyle w:val="headertabella0"/>
              <w:rPr>
                <w:color w:val="002060"/>
              </w:rPr>
            </w:pPr>
            <w:r w:rsidRPr="006E0435">
              <w:rPr>
                <w:color w:val="002060"/>
              </w:rPr>
              <w:t xml:space="preserve">N° </w:t>
            </w:r>
            <w:proofErr w:type="spellStart"/>
            <w:r w:rsidRPr="006E0435">
              <w:rPr>
                <w:color w:val="002060"/>
              </w:rPr>
              <w:t>Gior</w:t>
            </w:r>
            <w:proofErr w:type="spellEnd"/>
            <w:r w:rsidRPr="006E043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8231" w14:textId="77777777" w:rsidR="00883EFB" w:rsidRPr="006E0435" w:rsidRDefault="00883EFB" w:rsidP="0057313B">
            <w:pPr>
              <w:pStyle w:val="headertabella0"/>
              <w:rPr>
                <w:color w:val="002060"/>
              </w:rPr>
            </w:pPr>
            <w:r w:rsidRPr="006E043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851F0" w14:textId="77777777" w:rsidR="00883EFB" w:rsidRPr="006E0435" w:rsidRDefault="00883EFB" w:rsidP="0057313B">
            <w:pPr>
              <w:pStyle w:val="headertabella0"/>
              <w:rPr>
                <w:color w:val="002060"/>
              </w:rPr>
            </w:pPr>
            <w:r w:rsidRPr="006E043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C509C" w14:textId="77777777" w:rsidR="00883EFB" w:rsidRPr="006E0435" w:rsidRDefault="00883EFB" w:rsidP="0057313B">
            <w:pPr>
              <w:pStyle w:val="headertabella0"/>
              <w:rPr>
                <w:color w:val="002060"/>
              </w:rPr>
            </w:pPr>
            <w:r w:rsidRPr="006E0435">
              <w:rPr>
                <w:color w:val="002060"/>
              </w:rPr>
              <w:t xml:space="preserve">Data </w:t>
            </w:r>
            <w:proofErr w:type="spellStart"/>
            <w:r w:rsidRPr="006E0435">
              <w:rPr>
                <w:color w:val="002060"/>
              </w:rPr>
              <w:t>Orig</w:t>
            </w:r>
            <w:proofErr w:type="spellEnd"/>
            <w:r w:rsidRPr="006E043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D4438" w14:textId="77777777" w:rsidR="00883EFB" w:rsidRPr="006E0435" w:rsidRDefault="00883EFB" w:rsidP="0057313B">
            <w:pPr>
              <w:pStyle w:val="headertabella0"/>
              <w:rPr>
                <w:color w:val="002060"/>
              </w:rPr>
            </w:pPr>
            <w:r w:rsidRPr="006E043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EE020" w14:textId="77777777" w:rsidR="00883EFB" w:rsidRPr="006E0435" w:rsidRDefault="00883EFB" w:rsidP="0057313B">
            <w:pPr>
              <w:pStyle w:val="headertabella0"/>
              <w:rPr>
                <w:color w:val="002060"/>
              </w:rPr>
            </w:pPr>
            <w:r w:rsidRPr="006E0435">
              <w:rPr>
                <w:color w:val="002060"/>
              </w:rPr>
              <w:t xml:space="preserve">Ora </w:t>
            </w:r>
            <w:proofErr w:type="spellStart"/>
            <w:r w:rsidRPr="006E0435">
              <w:rPr>
                <w:color w:val="002060"/>
              </w:rPr>
              <w:t>Orig</w:t>
            </w:r>
            <w:proofErr w:type="spellEnd"/>
            <w:r w:rsidRPr="006E043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905EB" w14:textId="77777777" w:rsidR="00883EFB" w:rsidRPr="006E0435" w:rsidRDefault="00883EFB" w:rsidP="0057313B">
            <w:pPr>
              <w:pStyle w:val="headertabella0"/>
              <w:rPr>
                <w:color w:val="002060"/>
              </w:rPr>
            </w:pPr>
            <w:r w:rsidRPr="006E0435">
              <w:rPr>
                <w:color w:val="002060"/>
              </w:rPr>
              <w:t>Impianto</w:t>
            </w:r>
          </w:p>
        </w:tc>
      </w:tr>
      <w:tr w:rsidR="00883EFB" w:rsidRPr="006E0435" w14:paraId="35DE5A46" w14:textId="77777777" w:rsidTr="0057313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2DA6" w14:textId="77777777" w:rsidR="00883EFB" w:rsidRPr="006E0435" w:rsidRDefault="00883EFB" w:rsidP="0057313B">
            <w:pPr>
              <w:pStyle w:val="rowtabella0"/>
              <w:rPr>
                <w:color w:val="002060"/>
                <w:highlight w:val="yellow"/>
              </w:rPr>
            </w:pPr>
            <w:r w:rsidRPr="006E0435">
              <w:rPr>
                <w:color w:val="002060"/>
                <w:highlight w:val="yellow"/>
              </w:rPr>
              <w:t>*03/03/2025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3025" w14:textId="77777777" w:rsidR="00883EFB" w:rsidRPr="006E0435" w:rsidRDefault="00883EFB" w:rsidP="0057313B">
            <w:pPr>
              <w:pStyle w:val="rowtabella0"/>
              <w:jc w:val="center"/>
              <w:rPr>
                <w:color w:val="002060"/>
                <w:highlight w:val="yellow"/>
              </w:rPr>
            </w:pPr>
            <w:r w:rsidRPr="006E0435">
              <w:rPr>
                <w:color w:val="002060"/>
                <w:highlight w:val="yellow"/>
              </w:rPr>
              <w:t>8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B237" w14:textId="77777777" w:rsidR="00883EFB" w:rsidRPr="006E0435" w:rsidRDefault="00883EFB" w:rsidP="0057313B">
            <w:pPr>
              <w:pStyle w:val="rowtabella0"/>
              <w:rPr>
                <w:color w:val="002060"/>
                <w:highlight w:val="yellow"/>
              </w:rPr>
            </w:pPr>
            <w:r w:rsidRPr="006E0435">
              <w:rPr>
                <w:color w:val="002060"/>
                <w:highlight w:val="yellow"/>
              </w:rPr>
              <w:t>BAYER CAPPUCCINI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B95C" w14:textId="77777777" w:rsidR="00883EFB" w:rsidRPr="006E0435" w:rsidRDefault="00883EFB" w:rsidP="0057313B">
            <w:pPr>
              <w:pStyle w:val="rowtabella0"/>
              <w:rPr>
                <w:color w:val="002060"/>
                <w:highlight w:val="yellow"/>
              </w:rPr>
            </w:pPr>
            <w:r w:rsidRPr="006E0435">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AC94" w14:textId="77777777" w:rsidR="00883EFB" w:rsidRPr="006E0435" w:rsidRDefault="00883EFB" w:rsidP="0057313B">
            <w:pPr>
              <w:pStyle w:val="rowtabella0"/>
              <w:rPr>
                <w:color w:val="002060"/>
              </w:rPr>
            </w:pPr>
            <w:r w:rsidRPr="006E0435">
              <w:rPr>
                <w:color w:val="002060"/>
              </w:rPr>
              <w:t>28/02/2025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7F69" w14:textId="77777777" w:rsidR="00883EFB" w:rsidRPr="006E0435" w:rsidRDefault="00883EFB" w:rsidP="0057313B">
            <w:pPr>
              <w:pStyle w:val="rowtabella0"/>
              <w:jc w:val="center"/>
              <w:rPr>
                <w:color w:val="002060"/>
              </w:rPr>
            </w:pPr>
            <w:r w:rsidRPr="006E0435">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AA39" w14:textId="77777777" w:rsidR="00883EFB" w:rsidRPr="006E0435" w:rsidRDefault="00883EFB" w:rsidP="0057313B">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26B2" w14:textId="77777777" w:rsidR="00883EFB" w:rsidRPr="006E0435" w:rsidRDefault="00883EFB" w:rsidP="0057313B">
            <w:pPr>
              <w:rPr>
                <w:color w:val="002060"/>
              </w:rPr>
            </w:pPr>
          </w:p>
        </w:tc>
      </w:tr>
    </w:tbl>
    <w:p w14:paraId="2E3A0094" w14:textId="77777777" w:rsidR="00883EFB" w:rsidRPr="006E0435" w:rsidRDefault="00883EFB" w:rsidP="00883EFB">
      <w:pPr>
        <w:pStyle w:val="breakline"/>
        <w:rPr>
          <w:rFonts w:eastAsiaTheme="minorEastAsia"/>
          <w:color w:val="002060"/>
        </w:rPr>
      </w:pPr>
    </w:p>
    <w:p w14:paraId="0234FCBF" w14:textId="77777777" w:rsidR="00883EFB" w:rsidRPr="006E0435" w:rsidRDefault="00883EFB" w:rsidP="00883EFB">
      <w:pPr>
        <w:pStyle w:val="breakline"/>
        <w:rPr>
          <w:rFonts w:ascii="Arial" w:hAnsi="Arial" w:cs="Arial"/>
          <w:color w:val="002060"/>
        </w:rPr>
      </w:pPr>
      <w:r w:rsidRPr="006E0435">
        <w:rPr>
          <w:rFonts w:ascii="Arial" w:hAnsi="Arial" w:cs="Arial"/>
          <w:color w:val="002060"/>
        </w:rPr>
        <w:t>* causa evento luttuoso</w:t>
      </w:r>
    </w:p>
    <w:p w14:paraId="45D0C9BC" w14:textId="77777777" w:rsidR="00883EFB" w:rsidRPr="006E0435" w:rsidRDefault="00883EFB" w:rsidP="00883EFB">
      <w:pPr>
        <w:pStyle w:val="breakline"/>
        <w:rPr>
          <w:color w:val="002060"/>
        </w:rPr>
      </w:pPr>
    </w:p>
    <w:p w14:paraId="75D7FA6D" w14:textId="77777777" w:rsidR="00883EFB" w:rsidRPr="006E0435" w:rsidRDefault="00883EFB" w:rsidP="00883EFB">
      <w:pPr>
        <w:pStyle w:val="titolocampionato0"/>
        <w:shd w:val="clear" w:color="auto" w:fill="CCCCCC"/>
        <w:spacing w:before="80" w:after="40"/>
        <w:rPr>
          <w:color w:val="002060"/>
        </w:rPr>
      </w:pPr>
      <w:r w:rsidRPr="006E0435">
        <w:rPr>
          <w:color w:val="002060"/>
        </w:rPr>
        <w:t>CALCIO A CINQUE SERIE D</w:t>
      </w:r>
    </w:p>
    <w:p w14:paraId="79AF233A" w14:textId="77777777" w:rsidR="00883EFB" w:rsidRPr="006E0435" w:rsidRDefault="00883EFB" w:rsidP="00883EFB">
      <w:pPr>
        <w:pStyle w:val="titoloprinc0"/>
        <w:rPr>
          <w:color w:val="002060"/>
        </w:rPr>
      </w:pPr>
      <w:r w:rsidRPr="006E0435">
        <w:rPr>
          <w:color w:val="002060"/>
        </w:rPr>
        <w:t>RISULTATI</w:t>
      </w:r>
    </w:p>
    <w:p w14:paraId="4EE75D2F" w14:textId="77777777" w:rsidR="00883EFB" w:rsidRPr="006E0435" w:rsidRDefault="00883EFB" w:rsidP="00883EFB">
      <w:pPr>
        <w:pStyle w:val="breakline"/>
        <w:rPr>
          <w:color w:val="002060"/>
        </w:rPr>
      </w:pPr>
    </w:p>
    <w:p w14:paraId="1CEEAA52" w14:textId="77777777" w:rsidR="00883EFB" w:rsidRPr="006E0435" w:rsidRDefault="00883EFB" w:rsidP="00883EFB">
      <w:pPr>
        <w:pStyle w:val="sottotitolocampionato10"/>
        <w:rPr>
          <w:color w:val="002060"/>
        </w:rPr>
      </w:pPr>
      <w:r w:rsidRPr="006E0435">
        <w:rPr>
          <w:color w:val="002060"/>
        </w:rPr>
        <w:t>RISULTATI UFFICIALI GARE DEL 26/02/2025</w:t>
      </w:r>
    </w:p>
    <w:p w14:paraId="0B08C1E4" w14:textId="77777777" w:rsidR="00883EFB" w:rsidRPr="00883EFB" w:rsidRDefault="00883EFB" w:rsidP="00883EFB">
      <w:pPr>
        <w:pStyle w:val="sottotitolocampionato20"/>
        <w:spacing w:before="0" w:beforeAutospacing="0" w:after="0" w:afterAutospacing="0"/>
        <w:rPr>
          <w:rFonts w:ascii="Arial" w:hAnsi="Arial" w:cs="Arial"/>
          <w:color w:val="002060"/>
          <w:sz w:val="20"/>
          <w:szCs w:val="20"/>
        </w:rPr>
      </w:pPr>
      <w:r w:rsidRPr="00883EFB">
        <w:rPr>
          <w:rFonts w:ascii="Arial" w:hAnsi="Arial" w:cs="Arial"/>
          <w:color w:val="002060"/>
          <w:sz w:val="20"/>
          <w:szCs w:val="20"/>
        </w:rPr>
        <w:t>Si trascrivono qui di seguito i risultati ufficiali delle gare disputate</w:t>
      </w:r>
    </w:p>
    <w:p w14:paraId="6A0300D9" w14:textId="77777777" w:rsidR="00883EFB" w:rsidRPr="006E0435" w:rsidRDefault="00883EFB" w:rsidP="00883E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3EFB" w:rsidRPr="006E0435" w14:paraId="3FCD4C50" w14:textId="77777777" w:rsidTr="0057313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3EFB" w:rsidRPr="006E0435" w14:paraId="2B410F07" w14:textId="77777777" w:rsidTr="005731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46771" w14:textId="77777777" w:rsidR="00883EFB" w:rsidRPr="006E0435" w:rsidRDefault="00883EFB" w:rsidP="0057313B">
                  <w:pPr>
                    <w:pStyle w:val="headertabella0"/>
                    <w:rPr>
                      <w:color w:val="002060"/>
                    </w:rPr>
                  </w:pPr>
                  <w:r w:rsidRPr="006E0435">
                    <w:rPr>
                      <w:color w:val="002060"/>
                    </w:rPr>
                    <w:t>GIRONE F - 8 Giornata - R</w:t>
                  </w:r>
                </w:p>
              </w:tc>
            </w:tr>
            <w:tr w:rsidR="00883EFB" w:rsidRPr="006E0435" w14:paraId="3D8A4301" w14:textId="77777777" w:rsidTr="0057313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EA4320" w14:textId="77777777" w:rsidR="00883EFB" w:rsidRPr="006E0435" w:rsidRDefault="00883EFB" w:rsidP="0057313B">
                  <w:pPr>
                    <w:pStyle w:val="rowtabella0"/>
                    <w:rPr>
                      <w:color w:val="002060"/>
                    </w:rPr>
                  </w:pPr>
                  <w:r w:rsidRPr="006E0435">
                    <w:rPr>
                      <w:color w:val="002060"/>
                    </w:rPr>
                    <w:t>TRUENTIN LAMA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E1CAF" w14:textId="77777777" w:rsidR="00883EFB" w:rsidRPr="006E0435" w:rsidRDefault="00883EFB" w:rsidP="0057313B">
                  <w:pPr>
                    <w:pStyle w:val="rowtabella0"/>
                    <w:rPr>
                      <w:color w:val="002060"/>
                    </w:rPr>
                  </w:pPr>
                  <w:r w:rsidRPr="006E0435">
                    <w:rPr>
                      <w:color w:val="002060"/>
                    </w:rPr>
                    <w:t>- SAMBENEDETTESE BEACH SOCC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3F3B5E" w14:textId="77777777" w:rsidR="00883EFB" w:rsidRPr="006E0435" w:rsidRDefault="00883EFB" w:rsidP="0057313B">
                  <w:pPr>
                    <w:pStyle w:val="rowtabella0"/>
                    <w:jc w:val="center"/>
                    <w:rPr>
                      <w:color w:val="002060"/>
                    </w:rPr>
                  </w:pPr>
                  <w:r w:rsidRPr="006E0435">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D55E2A" w14:textId="77777777" w:rsidR="00883EFB" w:rsidRPr="006E0435" w:rsidRDefault="00883EFB" w:rsidP="0057313B">
                  <w:pPr>
                    <w:pStyle w:val="rowtabella0"/>
                    <w:jc w:val="center"/>
                    <w:rPr>
                      <w:color w:val="002060"/>
                    </w:rPr>
                  </w:pPr>
                  <w:r w:rsidRPr="006E0435">
                    <w:rPr>
                      <w:color w:val="002060"/>
                    </w:rPr>
                    <w:t> </w:t>
                  </w:r>
                </w:p>
              </w:tc>
            </w:tr>
          </w:tbl>
          <w:p w14:paraId="7C395DB8" w14:textId="77777777" w:rsidR="00883EFB" w:rsidRPr="006E0435" w:rsidRDefault="00883EFB" w:rsidP="0057313B">
            <w:pPr>
              <w:rPr>
                <w:color w:val="002060"/>
              </w:rPr>
            </w:pPr>
          </w:p>
        </w:tc>
      </w:tr>
    </w:tbl>
    <w:p w14:paraId="41F56544" w14:textId="77777777" w:rsidR="00883EFB" w:rsidRPr="006E0435" w:rsidRDefault="00883EFB" w:rsidP="00883EFB">
      <w:pPr>
        <w:pStyle w:val="breakline"/>
        <w:rPr>
          <w:rFonts w:eastAsiaTheme="minorEastAsia"/>
          <w:color w:val="002060"/>
        </w:rPr>
      </w:pPr>
    </w:p>
    <w:p w14:paraId="7E3AB120" w14:textId="77777777" w:rsidR="00883EFB" w:rsidRPr="006E0435" w:rsidRDefault="00883EFB" w:rsidP="00883EFB">
      <w:pPr>
        <w:pStyle w:val="breakline"/>
        <w:rPr>
          <w:color w:val="002060"/>
        </w:rPr>
      </w:pPr>
    </w:p>
    <w:p w14:paraId="2CAA0725" w14:textId="77777777" w:rsidR="00883EFB" w:rsidRPr="006E0435" w:rsidRDefault="00883EFB" w:rsidP="00883EFB">
      <w:pPr>
        <w:pStyle w:val="titoloprinc0"/>
        <w:rPr>
          <w:color w:val="002060"/>
        </w:rPr>
      </w:pPr>
      <w:r w:rsidRPr="006E0435">
        <w:rPr>
          <w:color w:val="002060"/>
        </w:rPr>
        <w:t>GIUDICE SPORTIVO</w:t>
      </w:r>
    </w:p>
    <w:p w14:paraId="11E0ED49" w14:textId="77777777" w:rsidR="00883EFB" w:rsidRPr="006E0435" w:rsidRDefault="00883EFB" w:rsidP="00883EFB">
      <w:pPr>
        <w:pStyle w:val="diffida"/>
        <w:rPr>
          <w:color w:val="002060"/>
        </w:rPr>
      </w:pPr>
      <w:r w:rsidRPr="006E0435">
        <w:rPr>
          <w:color w:val="002060"/>
        </w:rPr>
        <w:t>Il Giudice Sportivo Avv. Agnese Lazzaretti, con l'assistenza del Segretario Angelo Castellana, nella seduta del 28/02/2025, ha adottato le decisioni che di seguito integralmente si riportano:</w:t>
      </w:r>
    </w:p>
    <w:p w14:paraId="7CFBD0FF" w14:textId="77777777" w:rsidR="00883EFB" w:rsidRPr="006E0435" w:rsidRDefault="00883EFB" w:rsidP="00883EFB">
      <w:pPr>
        <w:pStyle w:val="titolo10"/>
        <w:rPr>
          <w:color w:val="002060"/>
        </w:rPr>
      </w:pPr>
      <w:r w:rsidRPr="006E0435">
        <w:rPr>
          <w:color w:val="002060"/>
        </w:rPr>
        <w:t xml:space="preserve">GARE DEL 26/ 2/2025 </w:t>
      </w:r>
    </w:p>
    <w:p w14:paraId="638DD1C7" w14:textId="77777777" w:rsidR="00883EFB" w:rsidRPr="006E0435" w:rsidRDefault="00883EFB" w:rsidP="00883EFB">
      <w:pPr>
        <w:pStyle w:val="titolo7a"/>
        <w:rPr>
          <w:color w:val="002060"/>
        </w:rPr>
      </w:pPr>
      <w:r w:rsidRPr="006E0435">
        <w:rPr>
          <w:color w:val="002060"/>
        </w:rPr>
        <w:t xml:space="preserve">PROVVEDIMENTI DISCIPLINARI </w:t>
      </w:r>
    </w:p>
    <w:p w14:paraId="52B5A4F8" w14:textId="77777777" w:rsidR="00883EFB" w:rsidRPr="006E0435" w:rsidRDefault="00883EFB" w:rsidP="00883EFB">
      <w:pPr>
        <w:pStyle w:val="titolo7b0"/>
        <w:rPr>
          <w:color w:val="002060"/>
        </w:rPr>
      </w:pPr>
      <w:r w:rsidRPr="006E0435">
        <w:rPr>
          <w:color w:val="002060"/>
        </w:rPr>
        <w:t xml:space="preserve">In base alle risultanze degli atti ufficiali sono state deliberate le seguenti sanzioni disciplinari. </w:t>
      </w:r>
    </w:p>
    <w:p w14:paraId="1D86AA98" w14:textId="77777777" w:rsidR="00883EFB" w:rsidRPr="006E0435" w:rsidRDefault="00883EFB" w:rsidP="00883EFB">
      <w:pPr>
        <w:pStyle w:val="titolo30"/>
        <w:rPr>
          <w:color w:val="002060"/>
        </w:rPr>
      </w:pPr>
      <w:r w:rsidRPr="006E0435">
        <w:rPr>
          <w:color w:val="002060"/>
        </w:rPr>
        <w:t xml:space="preserve">CALCIATORI NON ESPULSI </w:t>
      </w:r>
    </w:p>
    <w:p w14:paraId="524B3D4B" w14:textId="77777777" w:rsidR="00883EFB" w:rsidRPr="006E0435" w:rsidRDefault="00883EFB" w:rsidP="00883EFB">
      <w:pPr>
        <w:pStyle w:val="titolo20"/>
        <w:rPr>
          <w:color w:val="002060"/>
        </w:rPr>
      </w:pPr>
      <w:r w:rsidRPr="006E043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3EFB" w:rsidRPr="006E0435" w14:paraId="0F9C96DE" w14:textId="77777777" w:rsidTr="0057313B">
        <w:tc>
          <w:tcPr>
            <w:tcW w:w="2200" w:type="dxa"/>
            <w:tcMar>
              <w:top w:w="20" w:type="dxa"/>
              <w:left w:w="20" w:type="dxa"/>
              <w:bottom w:w="20" w:type="dxa"/>
              <w:right w:w="20" w:type="dxa"/>
            </w:tcMar>
            <w:vAlign w:val="center"/>
            <w:hideMark/>
          </w:tcPr>
          <w:p w14:paraId="2B7B494E" w14:textId="77777777" w:rsidR="00883EFB" w:rsidRPr="006E0435" w:rsidRDefault="00883EFB" w:rsidP="0057313B">
            <w:pPr>
              <w:pStyle w:val="movimento"/>
              <w:rPr>
                <w:color w:val="002060"/>
              </w:rPr>
            </w:pPr>
            <w:r w:rsidRPr="006E0435">
              <w:rPr>
                <w:color w:val="002060"/>
              </w:rPr>
              <w:t>BRASILI ALESSANDRO</w:t>
            </w:r>
          </w:p>
        </w:tc>
        <w:tc>
          <w:tcPr>
            <w:tcW w:w="2200" w:type="dxa"/>
            <w:tcMar>
              <w:top w:w="20" w:type="dxa"/>
              <w:left w:w="20" w:type="dxa"/>
              <w:bottom w:w="20" w:type="dxa"/>
              <w:right w:w="20" w:type="dxa"/>
            </w:tcMar>
            <w:vAlign w:val="center"/>
            <w:hideMark/>
          </w:tcPr>
          <w:p w14:paraId="33B7EDC2" w14:textId="77777777" w:rsidR="00883EFB" w:rsidRPr="006E0435" w:rsidRDefault="00883EFB" w:rsidP="0057313B">
            <w:pPr>
              <w:pStyle w:val="movimento2"/>
              <w:rPr>
                <w:color w:val="002060"/>
              </w:rPr>
            </w:pPr>
            <w:r w:rsidRPr="006E0435">
              <w:rPr>
                <w:color w:val="002060"/>
              </w:rPr>
              <w:t xml:space="preserve">(TRUENTIN LAMA) </w:t>
            </w:r>
          </w:p>
        </w:tc>
        <w:tc>
          <w:tcPr>
            <w:tcW w:w="800" w:type="dxa"/>
            <w:tcMar>
              <w:top w:w="20" w:type="dxa"/>
              <w:left w:w="20" w:type="dxa"/>
              <w:bottom w:w="20" w:type="dxa"/>
              <w:right w:w="20" w:type="dxa"/>
            </w:tcMar>
            <w:vAlign w:val="center"/>
            <w:hideMark/>
          </w:tcPr>
          <w:p w14:paraId="3228FCB3"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697334F8"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03C3F50D" w14:textId="77777777" w:rsidR="00883EFB" w:rsidRPr="006E0435" w:rsidRDefault="00883EFB" w:rsidP="0057313B">
            <w:pPr>
              <w:pStyle w:val="movimento2"/>
              <w:rPr>
                <w:color w:val="002060"/>
              </w:rPr>
            </w:pPr>
            <w:r w:rsidRPr="006E0435">
              <w:rPr>
                <w:color w:val="002060"/>
              </w:rPr>
              <w:t> </w:t>
            </w:r>
          </w:p>
        </w:tc>
      </w:tr>
    </w:tbl>
    <w:p w14:paraId="05547D65" w14:textId="77777777" w:rsidR="00883EFB" w:rsidRDefault="00883EFB" w:rsidP="00883EFB">
      <w:pPr>
        <w:pStyle w:val="breakline"/>
        <w:rPr>
          <w:color w:val="002060"/>
        </w:rPr>
      </w:pPr>
    </w:p>
    <w:p w14:paraId="155B4EC1" w14:textId="77777777" w:rsidR="00883EFB" w:rsidRPr="008B074C" w:rsidRDefault="00883EFB" w:rsidP="00883EFB">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6AE90B64" w14:textId="77777777" w:rsidR="00883EFB" w:rsidRPr="008B074C" w:rsidRDefault="00883EFB" w:rsidP="00883EFB">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0966EDE6" w14:textId="77777777" w:rsidR="00883EFB" w:rsidRPr="006E0435" w:rsidRDefault="00883EFB" w:rsidP="00883EFB">
      <w:pPr>
        <w:pStyle w:val="breakline"/>
        <w:rPr>
          <w:rFonts w:eastAsiaTheme="minorEastAsia"/>
          <w:color w:val="002060"/>
        </w:rPr>
      </w:pPr>
    </w:p>
    <w:p w14:paraId="4CC139B1" w14:textId="77777777" w:rsidR="00883EFB" w:rsidRPr="006E0435" w:rsidRDefault="00883EFB" w:rsidP="00883EFB">
      <w:pPr>
        <w:pStyle w:val="titoloprinc0"/>
        <w:rPr>
          <w:color w:val="002060"/>
        </w:rPr>
      </w:pPr>
      <w:r w:rsidRPr="006E0435">
        <w:rPr>
          <w:color w:val="002060"/>
        </w:rPr>
        <w:t>CLASSIFICA</w:t>
      </w:r>
    </w:p>
    <w:p w14:paraId="2BCF0A6D" w14:textId="77777777" w:rsidR="00883EFB" w:rsidRPr="006E0435" w:rsidRDefault="00883EFB" w:rsidP="00883EFB">
      <w:pPr>
        <w:pStyle w:val="breakline"/>
        <w:rPr>
          <w:color w:val="002060"/>
        </w:rPr>
      </w:pPr>
    </w:p>
    <w:p w14:paraId="40CFCA3E" w14:textId="77777777" w:rsidR="00883EFB" w:rsidRPr="006E0435" w:rsidRDefault="00883EFB" w:rsidP="00883EFB">
      <w:pPr>
        <w:pStyle w:val="breakline"/>
        <w:rPr>
          <w:color w:val="002060"/>
        </w:rPr>
      </w:pPr>
    </w:p>
    <w:p w14:paraId="7E8E93C5" w14:textId="77777777" w:rsidR="00883EFB" w:rsidRPr="006E0435" w:rsidRDefault="00883EFB" w:rsidP="00883EFB">
      <w:pPr>
        <w:pStyle w:val="sottotitolocampionato10"/>
        <w:rPr>
          <w:color w:val="002060"/>
        </w:rPr>
      </w:pPr>
      <w:r w:rsidRPr="006E043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0319BE10"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7F84F"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BF66"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47796"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C6C91"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DBD8F"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DEA58"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4122E"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A2AE1"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BCE1C"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ECFE1" w14:textId="77777777" w:rsidR="00883EFB" w:rsidRPr="006E0435" w:rsidRDefault="00883EFB" w:rsidP="0057313B">
            <w:pPr>
              <w:pStyle w:val="headertabella0"/>
              <w:rPr>
                <w:color w:val="002060"/>
              </w:rPr>
            </w:pPr>
            <w:r w:rsidRPr="006E0435">
              <w:rPr>
                <w:color w:val="002060"/>
              </w:rPr>
              <w:t>PE</w:t>
            </w:r>
          </w:p>
        </w:tc>
      </w:tr>
      <w:tr w:rsidR="00883EFB" w:rsidRPr="006E0435" w14:paraId="1528E151"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9D1EB1" w14:textId="77777777" w:rsidR="00883EFB" w:rsidRPr="006E0435" w:rsidRDefault="00883EFB" w:rsidP="0057313B">
            <w:pPr>
              <w:pStyle w:val="rowtabella0"/>
              <w:rPr>
                <w:color w:val="002060"/>
              </w:rPr>
            </w:pPr>
            <w:r w:rsidRPr="006E0435">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2C97" w14:textId="77777777" w:rsidR="00883EFB" w:rsidRPr="006E0435" w:rsidRDefault="00883EFB" w:rsidP="0057313B">
            <w:pPr>
              <w:pStyle w:val="rowtabella0"/>
              <w:jc w:val="center"/>
              <w:rPr>
                <w:color w:val="002060"/>
              </w:rPr>
            </w:pPr>
            <w:r w:rsidRPr="006E043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87DA"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9EB9"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E19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5B83"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7B97" w14:textId="77777777" w:rsidR="00883EFB" w:rsidRPr="006E0435" w:rsidRDefault="00883EFB" w:rsidP="0057313B">
            <w:pPr>
              <w:pStyle w:val="rowtabella0"/>
              <w:jc w:val="center"/>
              <w:rPr>
                <w:color w:val="002060"/>
              </w:rPr>
            </w:pPr>
            <w:r w:rsidRPr="006E043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493D"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8CE4" w14:textId="77777777" w:rsidR="00883EFB" w:rsidRPr="006E0435" w:rsidRDefault="00883EFB" w:rsidP="0057313B">
            <w:pPr>
              <w:pStyle w:val="rowtabella0"/>
              <w:jc w:val="center"/>
              <w:rPr>
                <w:color w:val="002060"/>
              </w:rPr>
            </w:pPr>
            <w:r w:rsidRPr="006E043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D7AD" w14:textId="77777777" w:rsidR="00883EFB" w:rsidRPr="006E0435" w:rsidRDefault="00883EFB" w:rsidP="0057313B">
            <w:pPr>
              <w:pStyle w:val="rowtabella0"/>
              <w:jc w:val="center"/>
              <w:rPr>
                <w:color w:val="002060"/>
              </w:rPr>
            </w:pPr>
            <w:r w:rsidRPr="006E0435">
              <w:rPr>
                <w:color w:val="002060"/>
              </w:rPr>
              <w:t>0</w:t>
            </w:r>
          </w:p>
        </w:tc>
      </w:tr>
      <w:tr w:rsidR="00883EFB" w:rsidRPr="006E0435" w14:paraId="4514AB3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88F41" w14:textId="77777777" w:rsidR="00883EFB" w:rsidRPr="006E0435" w:rsidRDefault="00883EFB" w:rsidP="0057313B">
            <w:pPr>
              <w:pStyle w:val="rowtabella0"/>
              <w:rPr>
                <w:color w:val="002060"/>
                <w:lang w:val="es-ES"/>
              </w:rPr>
            </w:pPr>
            <w:r w:rsidRPr="006E043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9E9C" w14:textId="77777777" w:rsidR="00883EFB" w:rsidRPr="006E0435" w:rsidRDefault="00883EFB" w:rsidP="0057313B">
            <w:pPr>
              <w:pStyle w:val="rowtabella0"/>
              <w:jc w:val="center"/>
              <w:rPr>
                <w:color w:val="002060"/>
              </w:rPr>
            </w:pPr>
            <w:r w:rsidRPr="006E043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9306"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2A8A"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D669"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51AA"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A03A" w14:textId="77777777" w:rsidR="00883EFB" w:rsidRPr="006E0435" w:rsidRDefault="00883EFB" w:rsidP="0057313B">
            <w:pPr>
              <w:pStyle w:val="rowtabella0"/>
              <w:jc w:val="center"/>
              <w:rPr>
                <w:color w:val="002060"/>
              </w:rPr>
            </w:pPr>
            <w:r w:rsidRPr="006E043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B720"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093D"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2EFE" w14:textId="77777777" w:rsidR="00883EFB" w:rsidRPr="006E0435" w:rsidRDefault="00883EFB" w:rsidP="0057313B">
            <w:pPr>
              <w:pStyle w:val="rowtabella0"/>
              <w:jc w:val="center"/>
              <w:rPr>
                <w:color w:val="002060"/>
              </w:rPr>
            </w:pPr>
            <w:r w:rsidRPr="006E0435">
              <w:rPr>
                <w:color w:val="002060"/>
              </w:rPr>
              <w:t>0</w:t>
            </w:r>
          </w:p>
        </w:tc>
      </w:tr>
      <w:tr w:rsidR="00883EFB" w:rsidRPr="006E0435" w14:paraId="50E9058F"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8B711" w14:textId="77777777" w:rsidR="00883EFB" w:rsidRPr="006E0435" w:rsidRDefault="00883EFB" w:rsidP="0057313B">
            <w:pPr>
              <w:pStyle w:val="rowtabella0"/>
              <w:rPr>
                <w:color w:val="002060"/>
              </w:rPr>
            </w:pPr>
            <w:r w:rsidRPr="006E043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E477"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622E"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33FB"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2A02"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5217"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FB25" w14:textId="77777777" w:rsidR="00883EFB" w:rsidRPr="006E0435" w:rsidRDefault="00883EFB" w:rsidP="0057313B">
            <w:pPr>
              <w:pStyle w:val="rowtabella0"/>
              <w:jc w:val="center"/>
              <w:rPr>
                <w:color w:val="002060"/>
              </w:rPr>
            </w:pPr>
            <w:r w:rsidRPr="006E043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B386" w14:textId="77777777" w:rsidR="00883EFB" w:rsidRPr="006E0435" w:rsidRDefault="00883EFB" w:rsidP="0057313B">
            <w:pPr>
              <w:pStyle w:val="rowtabella0"/>
              <w:jc w:val="center"/>
              <w:rPr>
                <w:color w:val="002060"/>
              </w:rPr>
            </w:pPr>
            <w:r w:rsidRPr="006E043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09E6"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9DD1" w14:textId="77777777" w:rsidR="00883EFB" w:rsidRPr="006E0435" w:rsidRDefault="00883EFB" w:rsidP="0057313B">
            <w:pPr>
              <w:pStyle w:val="rowtabella0"/>
              <w:jc w:val="center"/>
              <w:rPr>
                <w:color w:val="002060"/>
              </w:rPr>
            </w:pPr>
            <w:r w:rsidRPr="006E0435">
              <w:rPr>
                <w:color w:val="002060"/>
              </w:rPr>
              <w:t>0</w:t>
            </w:r>
          </w:p>
        </w:tc>
      </w:tr>
      <w:tr w:rsidR="00883EFB" w:rsidRPr="006E0435" w14:paraId="35E57177"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7265A" w14:textId="77777777" w:rsidR="00883EFB" w:rsidRPr="006E0435" w:rsidRDefault="00883EFB" w:rsidP="0057313B">
            <w:pPr>
              <w:pStyle w:val="rowtabella0"/>
              <w:rPr>
                <w:color w:val="002060"/>
              </w:rPr>
            </w:pPr>
            <w:r w:rsidRPr="006E0435">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17A5" w14:textId="77777777" w:rsidR="00883EFB" w:rsidRPr="006E0435" w:rsidRDefault="00883EFB" w:rsidP="0057313B">
            <w:pPr>
              <w:pStyle w:val="rowtabella0"/>
              <w:jc w:val="center"/>
              <w:rPr>
                <w:color w:val="002060"/>
              </w:rPr>
            </w:pPr>
            <w:r w:rsidRPr="006E04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03B0"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3C40"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1766"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8E14"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67002" w14:textId="77777777" w:rsidR="00883EFB" w:rsidRPr="006E0435" w:rsidRDefault="00883EFB" w:rsidP="0057313B">
            <w:pPr>
              <w:pStyle w:val="rowtabella0"/>
              <w:jc w:val="center"/>
              <w:rPr>
                <w:color w:val="002060"/>
              </w:rPr>
            </w:pPr>
            <w:r w:rsidRPr="006E043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AEEE" w14:textId="77777777" w:rsidR="00883EFB" w:rsidRPr="006E0435" w:rsidRDefault="00883EFB" w:rsidP="0057313B">
            <w:pPr>
              <w:pStyle w:val="rowtabella0"/>
              <w:jc w:val="center"/>
              <w:rPr>
                <w:color w:val="002060"/>
              </w:rPr>
            </w:pPr>
            <w:r w:rsidRPr="006E043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AEC3"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F5890" w14:textId="77777777" w:rsidR="00883EFB" w:rsidRPr="006E0435" w:rsidRDefault="00883EFB" w:rsidP="0057313B">
            <w:pPr>
              <w:pStyle w:val="rowtabella0"/>
              <w:jc w:val="center"/>
              <w:rPr>
                <w:color w:val="002060"/>
              </w:rPr>
            </w:pPr>
            <w:r w:rsidRPr="006E0435">
              <w:rPr>
                <w:color w:val="002060"/>
              </w:rPr>
              <w:t>1</w:t>
            </w:r>
          </w:p>
        </w:tc>
      </w:tr>
      <w:tr w:rsidR="00883EFB" w:rsidRPr="006E0435" w14:paraId="51A6A2C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EC450" w14:textId="77777777" w:rsidR="00883EFB" w:rsidRPr="006E0435" w:rsidRDefault="00883EFB" w:rsidP="0057313B">
            <w:pPr>
              <w:pStyle w:val="rowtabella0"/>
              <w:rPr>
                <w:color w:val="002060"/>
              </w:rPr>
            </w:pPr>
            <w:r w:rsidRPr="006E0435">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01FD" w14:textId="77777777" w:rsidR="00883EFB" w:rsidRPr="006E0435" w:rsidRDefault="00883EFB" w:rsidP="0057313B">
            <w:pPr>
              <w:pStyle w:val="rowtabella0"/>
              <w:jc w:val="center"/>
              <w:rPr>
                <w:color w:val="002060"/>
              </w:rPr>
            </w:pPr>
            <w:r w:rsidRPr="006E043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F00FC"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56E41"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A1FC"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0961"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96FF" w14:textId="77777777" w:rsidR="00883EFB" w:rsidRPr="006E0435" w:rsidRDefault="00883EFB" w:rsidP="0057313B">
            <w:pPr>
              <w:pStyle w:val="rowtabella0"/>
              <w:jc w:val="center"/>
              <w:rPr>
                <w:color w:val="002060"/>
              </w:rPr>
            </w:pPr>
            <w:r w:rsidRPr="006E043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766C" w14:textId="77777777" w:rsidR="00883EFB" w:rsidRPr="006E0435" w:rsidRDefault="00883EFB" w:rsidP="0057313B">
            <w:pPr>
              <w:pStyle w:val="rowtabella0"/>
              <w:jc w:val="center"/>
              <w:rPr>
                <w:color w:val="002060"/>
              </w:rPr>
            </w:pPr>
            <w:r w:rsidRPr="006E043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F98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B5D5" w14:textId="77777777" w:rsidR="00883EFB" w:rsidRPr="006E0435" w:rsidRDefault="00883EFB" w:rsidP="0057313B">
            <w:pPr>
              <w:pStyle w:val="rowtabella0"/>
              <w:jc w:val="center"/>
              <w:rPr>
                <w:color w:val="002060"/>
              </w:rPr>
            </w:pPr>
            <w:r w:rsidRPr="006E0435">
              <w:rPr>
                <w:color w:val="002060"/>
              </w:rPr>
              <w:t>0</w:t>
            </w:r>
          </w:p>
        </w:tc>
      </w:tr>
      <w:tr w:rsidR="00883EFB" w:rsidRPr="006E0435" w14:paraId="7BD237C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F12BF" w14:textId="77777777" w:rsidR="00883EFB" w:rsidRPr="006E0435" w:rsidRDefault="00883EFB" w:rsidP="0057313B">
            <w:pPr>
              <w:pStyle w:val="rowtabella0"/>
              <w:rPr>
                <w:color w:val="002060"/>
              </w:rPr>
            </w:pPr>
            <w:r w:rsidRPr="006E0435">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DF30" w14:textId="77777777" w:rsidR="00883EFB" w:rsidRPr="006E0435" w:rsidRDefault="00883EFB" w:rsidP="0057313B">
            <w:pPr>
              <w:pStyle w:val="rowtabella0"/>
              <w:jc w:val="center"/>
              <w:rPr>
                <w:color w:val="002060"/>
              </w:rPr>
            </w:pPr>
            <w:r w:rsidRPr="006E04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F7F3"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FD78"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B66A"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2E7D5"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4C2CD" w14:textId="77777777" w:rsidR="00883EFB" w:rsidRPr="006E0435" w:rsidRDefault="00883EFB" w:rsidP="0057313B">
            <w:pPr>
              <w:pStyle w:val="rowtabella0"/>
              <w:jc w:val="center"/>
              <w:rPr>
                <w:color w:val="002060"/>
              </w:rPr>
            </w:pPr>
            <w:r w:rsidRPr="006E043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05F1" w14:textId="77777777" w:rsidR="00883EFB" w:rsidRPr="006E0435" w:rsidRDefault="00883EFB" w:rsidP="0057313B">
            <w:pPr>
              <w:pStyle w:val="rowtabella0"/>
              <w:jc w:val="center"/>
              <w:rPr>
                <w:color w:val="002060"/>
              </w:rPr>
            </w:pPr>
            <w:r w:rsidRPr="006E043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D5BA"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1F0F" w14:textId="77777777" w:rsidR="00883EFB" w:rsidRPr="006E0435" w:rsidRDefault="00883EFB" w:rsidP="0057313B">
            <w:pPr>
              <w:pStyle w:val="rowtabella0"/>
              <w:jc w:val="center"/>
              <w:rPr>
                <w:color w:val="002060"/>
              </w:rPr>
            </w:pPr>
            <w:r w:rsidRPr="006E0435">
              <w:rPr>
                <w:color w:val="002060"/>
              </w:rPr>
              <w:t>0</w:t>
            </w:r>
          </w:p>
        </w:tc>
      </w:tr>
      <w:tr w:rsidR="00883EFB" w:rsidRPr="006E0435" w14:paraId="0465C32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37389" w14:textId="77777777" w:rsidR="00883EFB" w:rsidRPr="006E0435" w:rsidRDefault="00883EFB" w:rsidP="0057313B">
            <w:pPr>
              <w:pStyle w:val="rowtabella0"/>
              <w:rPr>
                <w:color w:val="002060"/>
              </w:rPr>
            </w:pPr>
            <w:r w:rsidRPr="006E0435">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344C"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262B"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224D"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C647"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779E"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E2D4" w14:textId="77777777" w:rsidR="00883EFB" w:rsidRPr="006E0435" w:rsidRDefault="00883EFB" w:rsidP="0057313B">
            <w:pPr>
              <w:pStyle w:val="rowtabella0"/>
              <w:jc w:val="center"/>
              <w:rPr>
                <w:color w:val="002060"/>
              </w:rPr>
            </w:pPr>
            <w:r w:rsidRPr="006E043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D7B9" w14:textId="77777777" w:rsidR="00883EFB" w:rsidRPr="006E0435" w:rsidRDefault="00883EFB" w:rsidP="0057313B">
            <w:pPr>
              <w:pStyle w:val="rowtabella0"/>
              <w:jc w:val="center"/>
              <w:rPr>
                <w:color w:val="002060"/>
              </w:rPr>
            </w:pPr>
            <w:r w:rsidRPr="006E043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2C5F3"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CAED" w14:textId="77777777" w:rsidR="00883EFB" w:rsidRPr="006E0435" w:rsidRDefault="00883EFB" w:rsidP="0057313B">
            <w:pPr>
              <w:pStyle w:val="rowtabella0"/>
              <w:jc w:val="center"/>
              <w:rPr>
                <w:color w:val="002060"/>
              </w:rPr>
            </w:pPr>
            <w:r w:rsidRPr="006E0435">
              <w:rPr>
                <w:color w:val="002060"/>
              </w:rPr>
              <w:t>0</w:t>
            </w:r>
          </w:p>
        </w:tc>
      </w:tr>
      <w:tr w:rsidR="00883EFB" w:rsidRPr="006E0435" w14:paraId="0189A98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CC64C" w14:textId="77777777" w:rsidR="00883EFB" w:rsidRPr="006E0435" w:rsidRDefault="00883EFB" w:rsidP="0057313B">
            <w:pPr>
              <w:pStyle w:val="rowtabella0"/>
              <w:rPr>
                <w:color w:val="002060"/>
              </w:rPr>
            </w:pPr>
            <w:r w:rsidRPr="006E043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0399C"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F401"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BE81"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232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0D53"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07CA" w14:textId="77777777" w:rsidR="00883EFB" w:rsidRPr="006E0435" w:rsidRDefault="00883EFB" w:rsidP="0057313B">
            <w:pPr>
              <w:pStyle w:val="rowtabella0"/>
              <w:jc w:val="center"/>
              <w:rPr>
                <w:color w:val="002060"/>
              </w:rPr>
            </w:pPr>
            <w:r w:rsidRPr="006E043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93AA" w14:textId="77777777" w:rsidR="00883EFB" w:rsidRPr="006E0435" w:rsidRDefault="00883EFB" w:rsidP="0057313B">
            <w:pPr>
              <w:pStyle w:val="rowtabella0"/>
              <w:jc w:val="center"/>
              <w:rPr>
                <w:color w:val="002060"/>
              </w:rPr>
            </w:pPr>
            <w:r w:rsidRPr="006E043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E54E"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C79D" w14:textId="77777777" w:rsidR="00883EFB" w:rsidRPr="006E0435" w:rsidRDefault="00883EFB" w:rsidP="0057313B">
            <w:pPr>
              <w:pStyle w:val="rowtabella0"/>
              <w:jc w:val="center"/>
              <w:rPr>
                <w:color w:val="002060"/>
              </w:rPr>
            </w:pPr>
            <w:r w:rsidRPr="006E0435">
              <w:rPr>
                <w:color w:val="002060"/>
              </w:rPr>
              <w:t>0</w:t>
            </w:r>
          </w:p>
        </w:tc>
      </w:tr>
      <w:tr w:rsidR="00883EFB" w:rsidRPr="006E0435" w14:paraId="1CD1709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A660F" w14:textId="77777777" w:rsidR="00883EFB" w:rsidRPr="006E0435" w:rsidRDefault="00883EFB" w:rsidP="0057313B">
            <w:pPr>
              <w:pStyle w:val="rowtabella0"/>
              <w:rPr>
                <w:color w:val="002060"/>
              </w:rPr>
            </w:pPr>
            <w:r w:rsidRPr="006E0435">
              <w:rPr>
                <w:color w:val="002060"/>
              </w:rPr>
              <w:lastRenderedPageBreak/>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0D23"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EC31"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E865"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474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424A"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11AF" w14:textId="77777777" w:rsidR="00883EFB" w:rsidRPr="006E0435" w:rsidRDefault="00883EFB" w:rsidP="0057313B">
            <w:pPr>
              <w:pStyle w:val="rowtabella0"/>
              <w:jc w:val="center"/>
              <w:rPr>
                <w:color w:val="002060"/>
              </w:rPr>
            </w:pPr>
            <w:r w:rsidRPr="006E043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49B4" w14:textId="77777777" w:rsidR="00883EFB" w:rsidRPr="006E0435" w:rsidRDefault="00883EFB" w:rsidP="0057313B">
            <w:pPr>
              <w:pStyle w:val="rowtabella0"/>
              <w:jc w:val="center"/>
              <w:rPr>
                <w:color w:val="002060"/>
              </w:rPr>
            </w:pPr>
            <w:r w:rsidRPr="006E043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6438"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8C7E" w14:textId="77777777" w:rsidR="00883EFB" w:rsidRPr="006E0435" w:rsidRDefault="00883EFB" w:rsidP="0057313B">
            <w:pPr>
              <w:pStyle w:val="rowtabella0"/>
              <w:jc w:val="center"/>
              <w:rPr>
                <w:color w:val="002060"/>
              </w:rPr>
            </w:pPr>
            <w:r w:rsidRPr="006E0435">
              <w:rPr>
                <w:color w:val="002060"/>
              </w:rPr>
              <w:t>0</w:t>
            </w:r>
          </w:p>
        </w:tc>
      </w:tr>
      <w:tr w:rsidR="00883EFB" w:rsidRPr="006E0435" w14:paraId="74A6087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89716" w14:textId="77777777" w:rsidR="00883EFB" w:rsidRPr="006E0435" w:rsidRDefault="00883EFB" w:rsidP="0057313B">
            <w:pPr>
              <w:pStyle w:val="rowtabella0"/>
              <w:rPr>
                <w:color w:val="002060"/>
              </w:rPr>
            </w:pPr>
            <w:r w:rsidRPr="006E043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FF1B"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A007"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F1B3"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52F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C026"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6334B" w14:textId="77777777" w:rsidR="00883EFB" w:rsidRPr="006E0435" w:rsidRDefault="00883EFB" w:rsidP="0057313B">
            <w:pPr>
              <w:pStyle w:val="rowtabella0"/>
              <w:jc w:val="center"/>
              <w:rPr>
                <w:color w:val="002060"/>
              </w:rPr>
            </w:pPr>
            <w:r w:rsidRPr="006E04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94A4" w14:textId="77777777" w:rsidR="00883EFB" w:rsidRPr="006E0435" w:rsidRDefault="00883EFB" w:rsidP="0057313B">
            <w:pPr>
              <w:pStyle w:val="rowtabella0"/>
              <w:jc w:val="center"/>
              <w:rPr>
                <w:color w:val="002060"/>
              </w:rPr>
            </w:pPr>
            <w:r w:rsidRPr="006E043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53F6" w14:textId="77777777" w:rsidR="00883EFB" w:rsidRPr="006E0435" w:rsidRDefault="00883EFB" w:rsidP="0057313B">
            <w:pPr>
              <w:pStyle w:val="rowtabella0"/>
              <w:jc w:val="center"/>
              <w:rPr>
                <w:color w:val="002060"/>
              </w:rPr>
            </w:pPr>
            <w:r w:rsidRPr="006E04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CBED" w14:textId="77777777" w:rsidR="00883EFB" w:rsidRPr="006E0435" w:rsidRDefault="00883EFB" w:rsidP="0057313B">
            <w:pPr>
              <w:pStyle w:val="rowtabella0"/>
              <w:jc w:val="center"/>
              <w:rPr>
                <w:color w:val="002060"/>
              </w:rPr>
            </w:pPr>
            <w:r w:rsidRPr="006E0435">
              <w:rPr>
                <w:color w:val="002060"/>
              </w:rPr>
              <w:t>0</w:t>
            </w:r>
          </w:p>
        </w:tc>
      </w:tr>
      <w:tr w:rsidR="00883EFB" w:rsidRPr="006E0435" w14:paraId="235C670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0382B" w14:textId="77777777" w:rsidR="00883EFB" w:rsidRPr="006E0435" w:rsidRDefault="00883EFB" w:rsidP="0057313B">
            <w:pPr>
              <w:pStyle w:val="rowtabella0"/>
              <w:rPr>
                <w:color w:val="002060"/>
              </w:rPr>
            </w:pPr>
            <w:r w:rsidRPr="006E0435">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893C"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A4CD"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73CCB"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F60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A8C2"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E1E2" w14:textId="77777777" w:rsidR="00883EFB" w:rsidRPr="006E0435" w:rsidRDefault="00883EFB" w:rsidP="0057313B">
            <w:pPr>
              <w:pStyle w:val="rowtabella0"/>
              <w:jc w:val="center"/>
              <w:rPr>
                <w:color w:val="002060"/>
              </w:rPr>
            </w:pPr>
            <w:r w:rsidRPr="006E043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78EA" w14:textId="77777777" w:rsidR="00883EFB" w:rsidRPr="006E0435" w:rsidRDefault="00883EFB" w:rsidP="0057313B">
            <w:pPr>
              <w:pStyle w:val="rowtabella0"/>
              <w:jc w:val="center"/>
              <w:rPr>
                <w:color w:val="002060"/>
              </w:rPr>
            </w:pPr>
            <w:r w:rsidRPr="006E043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46C5E" w14:textId="77777777" w:rsidR="00883EFB" w:rsidRPr="006E0435" w:rsidRDefault="00883EFB" w:rsidP="0057313B">
            <w:pPr>
              <w:pStyle w:val="rowtabella0"/>
              <w:jc w:val="center"/>
              <w:rPr>
                <w:color w:val="002060"/>
              </w:rPr>
            </w:pPr>
            <w:r w:rsidRPr="006E04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374D" w14:textId="77777777" w:rsidR="00883EFB" w:rsidRPr="006E0435" w:rsidRDefault="00883EFB" w:rsidP="0057313B">
            <w:pPr>
              <w:pStyle w:val="rowtabella0"/>
              <w:jc w:val="center"/>
              <w:rPr>
                <w:color w:val="002060"/>
              </w:rPr>
            </w:pPr>
            <w:r w:rsidRPr="006E0435">
              <w:rPr>
                <w:color w:val="002060"/>
              </w:rPr>
              <w:t>0</w:t>
            </w:r>
          </w:p>
        </w:tc>
      </w:tr>
      <w:tr w:rsidR="00883EFB" w:rsidRPr="006E0435" w14:paraId="434F0F0C"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EA5503" w14:textId="77777777" w:rsidR="00883EFB" w:rsidRPr="006E0435" w:rsidRDefault="00883EFB" w:rsidP="0057313B">
            <w:pPr>
              <w:pStyle w:val="rowtabella0"/>
              <w:rPr>
                <w:color w:val="002060"/>
              </w:rPr>
            </w:pPr>
            <w:proofErr w:type="spellStart"/>
            <w:proofErr w:type="gramStart"/>
            <w:r w:rsidRPr="006E0435">
              <w:rPr>
                <w:color w:val="002060"/>
              </w:rPr>
              <w:t>sq.B</w:t>
            </w:r>
            <w:proofErr w:type="spellEnd"/>
            <w:proofErr w:type="gramEnd"/>
            <w:r w:rsidRPr="006E0435">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0E2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0BF9"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F14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FB0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8BAC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DEA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9B1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513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7E7B" w14:textId="77777777" w:rsidR="00883EFB" w:rsidRPr="006E0435" w:rsidRDefault="00883EFB" w:rsidP="0057313B">
            <w:pPr>
              <w:pStyle w:val="rowtabella0"/>
              <w:jc w:val="center"/>
              <w:rPr>
                <w:color w:val="002060"/>
              </w:rPr>
            </w:pPr>
            <w:r w:rsidRPr="006E0435">
              <w:rPr>
                <w:color w:val="002060"/>
              </w:rPr>
              <w:t>0</w:t>
            </w:r>
          </w:p>
        </w:tc>
      </w:tr>
    </w:tbl>
    <w:p w14:paraId="4B011B72" w14:textId="77777777" w:rsidR="00883EFB" w:rsidRPr="006E0435" w:rsidRDefault="00883EFB" w:rsidP="00883EFB">
      <w:pPr>
        <w:pStyle w:val="breakline"/>
        <w:rPr>
          <w:rFonts w:eastAsiaTheme="minorEastAsia"/>
          <w:color w:val="002060"/>
        </w:rPr>
      </w:pPr>
    </w:p>
    <w:p w14:paraId="0486C753" w14:textId="77777777" w:rsidR="00883EFB" w:rsidRPr="006E0435" w:rsidRDefault="00883EFB" w:rsidP="00883EFB">
      <w:pPr>
        <w:pStyle w:val="breakline"/>
        <w:rPr>
          <w:color w:val="002060"/>
        </w:rPr>
      </w:pPr>
    </w:p>
    <w:p w14:paraId="419965A3" w14:textId="77777777" w:rsidR="00883EFB" w:rsidRPr="006E0435" w:rsidRDefault="00883EFB" w:rsidP="00883EFB">
      <w:pPr>
        <w:pStyle w:val="sottotitolocampionato10"/>
        <w:rPr>
          <w:color w:val="002060"/>
        </w:rPr>
      </w:pPr>
      <w:r w:rsidRPr="006E043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3F4FFF70"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CF7AE"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6A368"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7946A"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572DD"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43F48"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C936F"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0E0D6"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E77F1"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C1851"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DA501" w14:textId="77777777" w:rsidR="00883EFB" w:rsidRPr="006E0435" w:rsidRDefault="00883EFB" w:rsidP="0057313B">
            <w:pPr>
              <w:pStyle w:val="headertabella0"/>
              <w:rPr>
                <w:color w:val="002060"/>
              </w:rPr>
            </w:pPr>
            <w:r w:rsidRPr="006E0435">
              <w:rPr>
                <w:color w:val="002060"/>
              </w:rPr>
              <w:t>PE</w:t>
            </w:r>
          </w:p>
        </w:tc>
      </w:tr>
      <w:tr w:rsidR="00883EFB" w:rsidRPr="006E0435" w14:paraId="0C1F5C3A"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0750FD" w14:textId="77777777" w:rsidR="00883EFB" w:rsidRPr="006E0435" w:rsidRDefault="00883EFB" w:rsidP="0057313B">
            <w:pPr>
              <w:pStyle w:val="rowtabella0"/>
              <w:rPr>
                <w:color w:val="002060"/>
              </w:rPr>
            </w:pPr>
            <w:r w:rsidRPr="006E043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E9ED" w14:textId="77777777" w:rsidR="00883EFB" w:rsidRPr="006E0435" w:rsidRDefault="00883EFB" w:rsidP="0057313B">
            <w:pPr>
              <w:pStyle w:val="rowtabella0"/>
              <w:jc w:val="center"/>
              <w:rPr>
                <w:color w:val="002060"/>
              </w:rPr>
            </w:pPr>
            <w:r w:rsidRPr="006E043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1838"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DE22"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8442"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C3DF"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316E" w14:textId="77777777" w:rsidR="00883EFB" w:rsidRPr="006E0435" w:rsidRDefault="00883EFB" w:rsidP="0057313B">
            <w:pPr>
              <w:pStyle w:val="rowtabella0"/>
              <w:jc w:val="center"/>
              <w:rPr>
                <w:color w:val="002060"/>
              </w:rPr>
            </w:pPr>
            <w:r w:rsidRPr="006E043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26B2" w14:textId="77777777" w:rsidR="00883EFB" w:rsidRPr="006E0435" w:rsidRDefault="00883EFB" w:rsidP="0057313B">
            <w:pPr>
              <w:pStyle w:val="rowtabella0"/>
              <w:jc w:val="center"/>
              <w:rPr>
                <w:color w:val="002060"/>
              </w:rPr>
            </w:pPr>
            <w:r w:rsidRPr="006E04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5D6A"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BB25" w14:textId="77777777" w:rsidR="00883EFB" w:rsidRPr="006E0435" w:rsidRDefault="00883EFB" w:rsidP="0057313B">
            <w:pPr>
              <w:pStyle w:val="rowtabella0"/>
              <w:jc w:val="center"/>
              <w:rPr>
                <w:color w:val="002060"/>
              </w:rPr>
            </w:pPr>
            <w:r w:rsidRPr="006E0435">
              <w:rPr>
                <w:color w:val="002060"/>
              </w:rPr>
              <w:t>0</w:t>
            </w:r>
          </w:p>
        </w:tc>
      </w:tr>
      <w:tr w:rsidR="00883EFB" w:rsidRPr="006E0435" w14:paraId="71EC5F4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1D21F" w14:textId="77777777" w:rsidR="00883EFB" w:rsidRPr="006E0435" w:rsidRDefault="00883EFB" w:rsidP="0057313B">
            <w:pPr>
              <w:pStyle w:val="rowtabella0"/>
              <w:rPr>
                <w:color w:val="002060"/>
                <w:lang w:val="es-ES"/>
              </w:rPr>
            </w:pPr>
            <w:r w:rsidRPr="006E0435">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B9D0" w14:textId="77777777" w:rsidR="00883EFB" w:rsidRPr="006E0435" w:rsidRDefault="00883EFB" w:rsidP="0057313B">
            <w:pPr>
              <w:pStyle w:val="rowtabella0"/>
              <w:jc w:val="center"/>
              <w:rPr>
                <w:color w:val="002060"/>
              </w:rPr>
            </w:pPr>
            <w:r w:rsidRPr="006E043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5680"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42BE"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4F7D"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276E"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8991" w14:textId="77777777" w:rsidR="00883EFB" w:rsidRPr="006E0435" w:rsidRDefault="00883EFB" w:rsidP="0057313B">
            <w:pPr>
              <w:pStyle w:val="rowtabella0"/>
              <w:jc w:val="center"/>
              <w:rPr>
                <w:color w:val="002060"/>
              </w:rPr>
            </w:pPr>
            <w:r w:rsidRPr="006E043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5B04"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6C09"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8F54" w14:textId="77777777" w:rsidR="00883EFB" w:rsidRPr="006E0435" w:rsidRDefault="00883EFB" w:rsidP="0057313B">
            <w:pPr>
              <w:pStyle w:val="rowtabella0"/>
              <w:jc w:val="center"/>
              <w:rPr>
                <w:color w:val="002060"/>
              </w:rPr>
            </w:pPr>
            <w:r w:rsidRPr="006E0435">
              <w:rPr>
                <w:color w:val="002060"/>
              </w:rPr>
              <w:t>0</w:t>
            </w:r>
          </w:p>
        </w:tc>
      </w:tr>
      <w:tr w:rsidR="00883EFB" w:rsidRPr="006E0435" w14:paraId="23447908"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132B8" w14:textId="77777777" w:rsidR="00883EFB" w:rsidRPr="006E0435" w:rsidRDefault="00883EFB" w:rsidP="0057313B">
            <w:pPr>
              <w:pStyle w:val="rowtabella0"/>
              <w:rPr>
                <w:color w:val="002060"/>
              </w:rPr>
            </w:pPr>
            <w:r w:rsidRPr="006E0435">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6839" w14:textId="77777777" w:rsidR="00883EFB" w:rsidRPr="006E0435" w:rsidRDefault="00883EFB" w:rsidP="0057313B">
            <w:pPr>
              <w:pStyle w:val="rowtabella0"/>
              <w:jc w:val="center"/>
              <w:rPr>
                <w:color w:val="002060"/>
              </w:rPr>
            </w:pPr>
            <w:r w:rsidRPr="006E04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596E"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9B36"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670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F7B9"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4F2C" w14:textId="77777777" w:rsidR="00883EFB" w:rsidRPr="006E0435" w:rsidRDefault="00883EFB" w:rsidP="0057313B">
            <w:pPr>
              <w:pStyle w:val="rowtabella0"/>
              <w:jc w:val="center"/>
              <w:rPr>
                <w:color w:val="002060"/>
              </w:rPr>
            </w:pPr>
            <w:r w:rsidRPr="006E043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1217" w14:textId="77777777" w:rsidR="00883EFB" w:rsidRPr="006E0435" w:rsidRDefault="00883EFB" w:rsidP="0057313B">
            <w:pPr>
              <w:pStyle w:val="rowtabella0"/>
              <w:jc w:val="center"/>
              <w:rPr>
                <w:color w:val="002060"/>
              </w:rPr>
            </w:pPr>
            <w:r w:rsidRPr="006E04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E4A8"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D4E0" w14:textId="77777777" w:rsidR="00883EFB" w:rsidRPr="006E0435" w:rsidRDefault="00883EFB" w:rsidP="0057313B">
            <w:pPr>
              <w:pStyle w:val="rowtabella0"/>
              <w:jc w:val="center"/>
              <w:rPr>
                <w:color w:val="002060"/>
              </w:rPr>
            </w:pPr>
            <w:r w:rsidRPr="006E0435">
              <w:rPr>
                <w:color w:val="002060"/>
              </w:rPr>
              <w:t>0</w:t>
            </w:r>
          </w:p>
        </w:tc>
      </w:tr>
      <w:tr w:rsidR="00883EFB" w:rsidRPr="006E0435" w14:paraId="1257AE7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3F1B7" w14:textId="77777777" w:rsidR="00883EFB" w:rsidRPr="006E0435" w:rsidRDefault="00883EFB" w:rsidP="0057313B">
            <w:pPr>
              <w:pStyle w:val="rowtabella0"/>
              <w:rPr>
                <w:color w:val="002060"/>
                <w:lang w:val="es-ES"/>
              </w:rPr>
            </w:pPr>
            <w:r w:rsidRPr="006E0435">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A9BD" w14:textId="77777777" w:rsidR="00883EFB" w:rsidRPr="006E0435" w:rsidRDefault="00883EFB" w:rsidP="0057313B">
            <w:pPr>
              <w:pStyle w:val="rowtabella0"/>
              <w:jc w:val="center"/>
              <w:rPr>
                <w:color w:val="002060"/>
              </w:rPr>
            </w:pPr>
            <w:r w:rsidRPr="006E04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6A3C"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70F1"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8BD1"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A898"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ADA2" w14:textId="77777777" w:rsidR="00883EFB" w:rsidRPr="006E0435" w:rsidRDefault="00883EFB" w:rsidP="0057313B">
            <w:pPr>
              <w:pStyle w:val="rowtabella0"/>
              <w:jc w:val="center"/>
              <w:rPr>
                <w:color w:val="002060"/>
              </w:rPr>
            </w:pPr>
            <w:r w:rsidRPr="006E043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CE3C" w14:textId="77777777" w:rsidR="00883EFB" w:rsidRPr="006E0435" w:rsidRDefault="00883EFB" w:rsidP="0057313B">
            <w:pPr>
              <w:pStyle w:val="rowtabella0"/>
              <w:jc w:val="center"/>
              <w:rPr>
                <w:color w:val="002060"/>
              </w:rPr>
            </w:pPr>
            <w:r w:rsidRPr="006E043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97FC" w14:textId="77777777" w:rsidR="00883EFB" w:rsidRPr="006E0435" w:rsidRDefault="00883EFB" w:rsidP="0057313B">
            <w:pPr>
              <w:pStyle w:val="rowtabella0"/>
              <w:jc w:val="center"/>
              <w:rPr>
                <w:color w:val="002060"/>
              </w:rPr>
            </w:pPr>
            <w:r w:rsidRPr="006E043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5D43" w14:textId="77777777" w:rsidR="00883EFB" w:rsidRPr="006E0435" w:rsidRDefault="00883EFB" w:rsidP="0057313B">
            <w:pPr>
              <w:pStyle w:val="rowtabella0"/>
              <w:jc w:val="center"/>
              <w:rPr>
                <w:color w:val="002060"/>
              </w:rPr>
            </w:pPr>
            <w:r w:rsidRPr="006E0435">
              <w:rPr>
                <w:color w:val="002060"/>
              </w:rPr>
              <w:t>0</w:t>
            </w:r>
          </w:p>
        </w:tc>
      </w:tr>
      <w:tr w:rsidR="00883EFB" w:rsidRPr="006E0435" w14:paraId="57F22523"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C6D2F" w14:textId="77777777" w:rsidR="00883EFB" w:rsidRPr="006E0435" w:rsidRDefault="00883EFB" w:rsidP="0057313B">
            <w:pPr>
              <w:pStyle w:val="rowtabella0"/>
              <w:rPr>
                <w:color w:val="002060"/>
              </w:rPr>
            </w:pPr>
            <w:r w:rsidRPr="006E043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58421" w14:textId="77777777" w:rsidR="00883EFB" w:rsidRPr="006E0435" w:rsidRDefault="00883EFB" w:rsidP="0057313B">
            <w:pPr>
              <w:pStyle w:val="rowtabella0"/>
              <w:jc w:val="center"/>
              <w:rPr>
                <w:color w:val="002060"/>
              </w:rPr>
            </w:pPr>
            <w:r w:rsidRPr="006E04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E0F2"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8086"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81FF"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145E"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1005" w14:textId="77777777" w:rsidR="00883EFB" w:rsidRPr="006E0435" w:rsidRDefault="00883EFB" w:rsidP="0057313B">
            <w:pPr>
              <w:pStyle w:val="rowtabella0"/>
              <w:jc w:val="center"/>
              <w:rPr>
                <w:color w:val="002060"/>
              </w:rPr>
            </w:pPr>
            <w:r w:rsidRPr="006E043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80A9" w14:textId="77777777" w:rsidR="00883EFB" w:rsidRPr="006E0435" w:rsidRDefault="00883EFB" w:rsidP="0057313B">
            <w:pPr>
              <w:pStyle w:val="rowtabella0"/>
              <w:jc w:val="center"/>
              <w:rPr>
                <w:color w:val="002060"/>
              </w:rPr>
            </w:pPr>
            <w:r w:rsidRPr="006E043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AA64"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6D61" w14:textId="77777777" w:rsidR="00883EFB" w:rsidRPr="006E0435" w:rsidRDefault="00883EFB" w:rsidP="0057313B">
            <w:pPr>
              <w:pStyle w:val="rowtabella0"/>
              <w:jc w:val="center"/>
              <w:rPr>
                <w:color w:val="002060"/>
              </w:rPr>
            </w:pPr>
            <w:r w:rsidRPr="006E0435">
              <w:rPr>
                <w:color w:val="002060"/>
              </w:rPr>
              <w:t>0</w:t>
            </w:r>
          </w:p>
        </w:tc>
      </w:tr>
      <w:tr w:rsidR="00883EFB" w:rsidRPr="006E0435" w14:paraId="4FB2740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7A1AD" w14:textId="77777777" w:rsidR="00883EFB" w:rsidRPr="006E0435" w:rsidRDefault="00883EFB" w:rsidP="0057313B">
            <w:pPr>
              <w:pStyle w:val="rowtabella0"/>
              <w:rPr>
                <w:color w:val="002060"/>
              </w:rPr>
            </w:pPr>
            <w:r w:rsidRPr="006E0435">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749E" w14:textId="77777777" w:rsidR="00883EFB" w:rsidRPr="006E0435" w:rsidRDefault="00883EFB" w:rsidP="0057313B">
            <w:pPr>
              <w:pStyle w:val="rowtabella0"/>
              <w:jc w:val="center"/>
              <w:rPr>
                <w:color w:val="002060"/>
              </w:rPr>
            </w:pPr>
            <w:r w:rsidRPr="006E043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9429"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BCAA"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A271"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BD58"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88D9" w14:textId="77777777" w:rsidR="00883EFB" w:rsidRPr="006E0435" w:rsidRDefault="00883EFB" w:rsidP="0057313B">
            <w:pPr>
              <w:pStyle w:val="rowtabella0"/>
              <w:jc w:val="center"/>
              <w:rPr>
                <w:color w:val="002060"/>
              </w:rPr>
            </w:pPr>
            <w:r w:rsidRPr="006E043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C94C" w14:textId="77777777" w:rsidR="00883EFB" w:rsidRPr="006E0435" w:rsidRDefault="00883EFB" w:rsidP="0057313B">
            <w:pPr>
              <w:pStyle w:val="rowtabella0"/>
              <w:jc w:val="center"/>
              <w:rPr>
                <w:color w:val="002060"/>
              </w:rPr>
            </w:pPr>
            <w:r w:rsidRPr="006E043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21A2"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0018" w14:textId="77777777" w:rsidR="00883EFB" w:rsidRPr="006E0435" w:rsidRDefault="00883EFB" w:rsidP="0057313B">
            <w:pPr>
              <w:pStyle w:val="rowtabella0"/>
              <w:jc w:val="center"/>
              <w:rPr>
                <w:color w:val="002060"/>
              </w:rPr>
            </w:pPr>
            <w:r w:rsidRPr="006E0435">
              <w:rPr>
                <w:color w:val="002060"/>
              </w:rPr>
              <w:t>0</w:t>
            </w:r>
          </w:p>
        </w:tc>
      </w:tr>
      <w:tr w:rsidR="00883EFB" w:rsidRPr="006E0435" w14:paraId="12222CDC"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B270A" w14:textId="77777777" w:rsidR="00883EFB" w:rsidRPr="006E0435" w:rsidRDefault="00883EFB" w:rsidP="0057313B">
            <w:pPr>
              <w:pStyle w:val="rowtabella0"/>
              <w:rPr>
                <w:color w:val="002060"/>
              </w:rPr>
            </w:pPr>
            <w:r w:rsidRPr="006E0435">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57F8" w14:textId="77777777" w:rsidR="00883EFB" w:rsidRPr="006E0435" w:rsidRDefault="00883EFB" w:rsidP="0057313B">
            <w:pPr>
              <w:pStyle w:val="rowtabella0"/>
              <w:jc w:val="center"/>
              <w:rPr>
                <w:color w:val="002060"/>
              </w:rPr>
            </w:pPr>
            <w:r w:rsidRPr="006E04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C7473"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31D4"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4186"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6B4E"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4D99" w14:textId="77777777" w:rsidR="00883EFB" w:rsidRPr="006E0435" w:rsidRDefault="00883EFB" w:rsidP="0057313B">
            <w:pPr>
              <w:pStyle w:val="rowtabella0"/>
              <w:jc w:val="center"/>
              <w:rPr>
                <w:color w:val="002060"/>
              </w:rPr>
            </w:pPr>
            <w:r w:rsidRPr="006E043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88A1" w14:textId="77777777" w:rsidR="00883EFB" w:rsidRPr="006E0435" w:rsidRDefault="00883EFB" w:rsidP="0057313B">
            <w:pPr>
              <w:pStyle w:val="rowtabella0"/>
              <w:jc w:val="center"/>
              <w:rPr>
                <w:color w:val="002060"/>
              </w:rPr>
            </w:pPr>
            <w:r w:rsidRPr="006E043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5535"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A858" w14:textId="77777777" w:rsidR="00883EFB" w:rsidRPr="006E0435" w:rsidRDefault="00883EFB" w:rsidP="0057313B">
            <w:pPr>
              <w:pStyle w:val="rowtabella0"/>
              <w:jc w:val="center"/>
              <w:rPr>
                <w:color w:val="002060"/>
              </w:rPr>
            </w:pPr>
            <w:r w:rsidRPr="006E0435">
              <w:rPr>
                <w:color w:val="002060"/>
              </w:rPr>
              <w:t>0</w:t>
            </w:r>
          </w:p>
        </w:tc>
      </w:tr>
      <w:tr w:rsidR="00883EFB" w:rsidRPr="006E0435" w14:paraId="623E6D8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FB52F" w14:textId="77777777" w:rsidR="00883EFB" w:rsidRPr="006E0435" w:rsidRDefault="00883EFB" w:rsidP="0057313B">
            <w:pPr>
              <w:pStyle w:val="rowtabella0"/>
              <w:rPr>
                <w:color w:val="002060"/>
              </w:rPr>
            </w:pPr>
            <w:r w:rsidRPr="006E0435">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ADEF"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65D7"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D5E8"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CEDD"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ED38"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5DC7" w14:textId="77777777" w:rsidR="00883EFB" w:rsidRPr="006E0435" w:rsidRDefault="00883EFB" w:rsidP="0057313B">
            <w:pPr>
              <w:pStyle w:val="rowtabella0"/>
              <w:jc w:val="center"/>
              <w:rPr>
                <w:color w:val="002060"/>
              </w:rPr>
            </w:pPr>
            <w:r w:rsidRPr="006E043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6C5E" w14:textId="77777777" w:rsidR="00883EFB" w:rsidRPr="006E0435" w:rsidRDefault="00883EFB" w:rsidP="0057313B">
            <w:pPr>
              <w:pStyle w:val="rowtabella0"/>
              <w:jc w:val="center"/>
              <w:rPr>
                <w:color w:val="002060"/>
              </w:rPr>
            </w:pPr>
            <w:r w:rsidRPr="006E043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1A27"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395C" w14:textId="77777777" w:rsidR="00883EFB" w:rsidRPr="006E0435" w:rsidRDefault="00883EFB" w:rsidP="0057313B">
            <w:pPr>
              <w:pStyle w:val="rowtabella0"/>
              <w:jc w:val="center"/>
              <w:rPr>
                <w:color w:val="002060"/>
              </w:rPr>
            </w:pPr>
            <w:r w:rsidRPr="006E0435">
              <w:rPr>
                <w:color w:val="002060"/>
              </w:rPr>
              <w:t>0</w:t>
            </w:r>
          </w:p>
        </w:tc>
      </w:tr>
      <w:tr w:rsidR="00883EFB" w:rsidRPr="006E0435" w14:paraId="74936A2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D2F5C" w14:textId="77777777" w:rsidR="00883EFB" w:rsidRPr="006E0435" w:rsidRDefault="00883EFB" w:rsidP="0057313B">
            <w:pPr>
              <w:pStyle w:val="rowtabella0"/>
              <w:rPr>
                <w:color w:val="002060"/>
              </w:rPr>
            </w:pPr>
            <w:r w:rsidRPr="006E0435">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A94B"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B062"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8F78"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CFC6"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CF52"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6850" w14:textId="77777777" w:rsidR="00883EFB" w:rsidRPr="006E0435" w:rsidRDefault="00883EFB" w:rsidP="0057313B">
            <w:pPr>
              <w:pStyle w:val="rowtabella0"/>
              <w:jc w:val="center"/>
              <w:rPr>
                <w:color w:val="002060"/>
              </w:rPr>
            </w:pPr>
            <w:r w:rsidRPr="006E043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91B6" w14:textId="77777777" w:rsidR="00883EFB" w:rsidRPr="006E0435" w:rsidRDefault="00883EFB" w:rsidP="0057313B">
            <w:pPr>
              <w:pStyle w:val="rowtabella0"/>
              <w:jc w:val="center"/>
              <w:rPr>
                <w:color w:val="002060"/>
              </w:rPr>
            </w:pPr>
            <w:r w:rsidRPr="006E043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EC5A"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0EA3" w14:textId="77777777" w:rsidR="00883EFB" w:rsidRPr="006E0435" w:rsidRDefault="00883EFB" w:rsidP="0057313B">
            <w:pPr>
              <w:pStyle w:val="rowtabella0"/>
              <w:jc w:val="center"/>
              <w:rPr>
                <w:color w:val="002060"/>
              </w:rPr>
            </w:pPr>
            <w:r w:rsidRPr="006E0435">
              <w:rPr>
                <w:color w:val="002060"/>
              </w:rPr>
              <w:t>0</w:t>
            </w:r>
          </w:p>
        </w:tc>
      </w:tr>
      <w:tr w:rsidR="00883EFB" w:rsidRPr="006E0435" w14:paraId="48534563"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CBD46" w14:textId="77777777" w:rsidR="00883EFB" w:rsidRPr="006E0435" w:rsidRDefault="00883EFB" w:rsidP="0057313B">
            <w:pPr>
              <w:pStyle w:val="rowtabella0"/>
              <w:rPr>
                <w:color w:val="002060"/>
              </w:rPr>
            </w:pPr>
            <w:r w:rsidRPr="006E0435">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158C"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8403"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2D00"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1E88"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36D4"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1A50" w14:textId="77777777" w:rsidR="00883EFB" w:rsidRPr="006E0435" w:rsidRDefault="00883EFB" w:rsidP="0057313B">
            <w:pPr>
              <w:pStyle w:val="rowtabella0"/>
              <w:jc w:val="center"/>
              <w:rPr>
                <w:color w:val="002060"/>
              </w:rPr>
            </w:pPr>
            <w:r w:rsidRPr="006E043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4AD9" w14:textId="77777777" w:rsidR="00883EFB" w:rsidRPr="006E0435" w:rsidRDefault="00883EFB" w:rsidP="0057313B">
            <w:pPr>
              <w:pStyle w:val="rowtabella0"/>
              <w:jc w:val="center"/>
              <w:rPr>
                <w:color w:val="002060"/>
              </w:rPr>
            </w:pPr>
            <w:r w:rsidRPr="006E043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7543B"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1666" w14:textId="77777777" w:rsidR="00883EFB" w:rsidRPr="006E0435" w:rsidRDefault="00883EFB" w:rsidP="0057313B">
            <w:pPr>
              <w:pStyle w:val="rowtabella0"/>
              <w:jc w:val="center"/>
              <w:rPr>
                <w:color w:val="002060"/>
              </w:rPr>
            </w:pPr>
            <w:r w:rsidRPr="006E0435">
              <w:rPr>
                <w:color w:val="002060"/>
              </w:rPr>
              <w:t>0</w:t>
            </w:r>
          </w:p>
        </w:tc>
      </w:tr>
      <w:tr w:rsidR="00883EFB" w:rsidRPr="006E0435" w14:paraId="487E3FE7"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9AF6C" w14:textId="77777777" w:rsidR="00883EFB" w:rsidRPr="006E0435" w:rsidRDefault="00883EFB" w:rsidP="0057313B">
            <w:pPr>
              <w:pStyle w:val="rowtabella0"/>
              <w:rPr>
                <w:color w:val="002060"/>
              </w:rPr>
            </w:pPr>
            <w:r w:rsidRPr="006E0435">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B8E83"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0DFC"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4095"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6B46"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196D"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1887" w14:textId="77777777" w:rsidR="00883EFB" w:rsidRPr="006E0435" w:rsidRDefault="00883EFB" w:rsidP="0057313B">
            <w:pPr>
              <w:pStyle w:val="rowtabella0"/>
              <w:jc w:val="center"/>
              <w:rPr>
                <w:color w:val="002060"/>
              </w:rPr>
            </w:pPr>
            <w:r w:rsidRPr="006E043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DA25" w14:textId="77777777" w:rsidR="00883EFB" w:rsidRPr="006E0435" w:rsidRDefault="00883EFB" w:rsidP="0057313B">
            <w:pPr>
              <w:pStyle w:val="rowtabella0"/>
              <w:jc w:val="center"/>
              <w:rPr>
                <w:color w:val="002060"/>
              </w:rPr>
            </w:pPr>
            <w:r w:rsidRPr="006E043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894E2"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7AF7" w14:textId="77777777" w:rsidR="00883EFB" w:rsidRPr="006E0435" w:rsidRDefault="00883EFB" w:rsidP="0057313B">
            <w:pPr>
              <w:pStyle w:val="rowtabella0"/>
              <w:jc w:val="center"/>
              <w:rPr>
                <w:color w:val="002060"/>
              </w:rPr>
            </w:pPr>
            <w:r w:rsidRPr="006E0435">
              <w:rPr>
                <w:color w:val="002060"/>
              </w:rPr>
              <w:t>0</w:t>
            </w:r>
          </w:p>
        </w:tc>
      </w:tr>
      <w:tr w:rsidR="00883EFB" w:rsidRPr="006E0435" w14:paraId="4878289E"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666985" w14:textId="77777777" w:rsidR="00883EFB" w:rsidRPr="006E0435" w:rsidRDefault="00883EFB" w:rsidP="0057313B">
            <w:pPr>
              <w:pStyle w:val="rowtabella0"/>
              <w:rPr>
                <w:color w:val="002060"/>
              </w:rPr>
            </w:pPr>
            <w:r w:rsidRPr="006E0435">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DCAC"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85A8"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495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30C6"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EF2D"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639E" w14:textId="77777777" w:rsidR="00883EFB" w:rsidRPr="006E0435" w:rsidRDefault="00883EFB" w:rsidP="0057313B">
            <w:pPr>
              <w:pStyle w:val="rowtabella0"/>
              <w:jc w:val="center"/>
              <w:rPr>
                <w:color w:val="002060"/>
              </w:rPr>
            </w:pPr>
            <w:r w:rsidRPr="006E04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8F2B" w14:textId="77777777" w:rsidR="00883EFB" w:rsidRPr="006E0435" w:rsidRDefault="00883EFB" w:rsidP="0057313B">
            <w:pPr>
              <w:pStyle w:val="rowtabella0"/>
              <w:jc w:val="center"/>
              <w:rPr>
                <w:color w:val="002060"/>
              </w:rPr>
            </w:pPr>
            <w:r w:rsidRPr="006E043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5E9B" w14:textId="77777777" w:rsidR="00883EFB" w:rsidRPr="006E0435" w:rsidRDefault="00883EFB" w:rsidP="0057313B">
            <w:pPr>
              <w:pStyle w:val="rowtabella0"/>
              <w:jc w:val="center"/>
              <w:rPr>
                <w:color w:val="002060"/>
              </w:rPr>
            </w:pPr>
            <w:r w:rsidRPr="006E043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2F0F" w14:textId="77777777" w:rsidR="00883EFB" w:rsidRPr="006E0435" w:rsidRDefault="00883EFB" w:rsidP="0057313B">
            <w:pPr>
              <w:pStyle w:val="rowtabella0"/>
              <w:jc w:val="center"/>
              <w:rPr>
                <w:color w:val="002060"/>
              </w:rPr>
            </w:pPr>
            <w:r w:rsidRPr="006E0435">
              <w:rPr>
                <w:color w:val="002060"/>
              </w:rPr>
              <w:t>0</w:t>
            </w:r>
          </w:p>
        </w:tc>
      </w:tr>
    </w:tbl>
    <w:p w14:paraId="44BB0AE4" w14:textId="77777777" w:rsidR="00883EFB" w:rsidRPr="006E0435" w:rsidRDefault="00883EFB" w:rsidP="00883EFB">
      <w:pPr>
        <w:pStyle w:val="breakline"/>
        <w:rPr>
          <w:rFonts w:eastAsiaTheme="minorEastAsia"/>
          <w:color w:val="002060"/>
        </w:rPr>
      </w:pPr>
    </w:p>
    <w:p w14:paraId="569DB055" w14:textId="77777777" w:rsidR="00883EFB" w:rsidRPr="006E0435" w:rsidRDefault="00883EFB" w:rsidP="00883EFB">
      <w:pPr>
        <w:pStyle w:val="breakline"/>
        <w:rPr>
          <w:color w:val="002060"/>
        </w:rPr>
      </w:pPr>
    </w:p>
    <w:p w14:paraId="7A828F1B" w14:textId="77777777" w:rsidR="00883EFB" w:rsidRPr="006E0435" w:rsidRDefault="00883EFB" w:rsidP="00883EFB">
      <w:pPr>
        <w:pStyle w:val="sottotitolocampionato10"/>
        <w:rPr>
          <w:color w:val="002060"/>
        </w:rPr>
      </w:pPr>
      <w:r w:rsidRPr="006E043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156D5A03"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90407"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C7F3F"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A73B8"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63FE5"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E1D2B"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1C075"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0711"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90AB8"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CEBEB"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35D41" w14:textId="77777777" w:rsidR="00883EFB" w:rsidRPr="006E0435" w:rsidRDefault="00883EFB" w:rsidP="0057313B">
            <w:pPr>
              <w:pStyle w:val="headertabella0"/>
              <w:rPr>
                <w:color w:val="002060"/>
              </w:rPr>
            </w:pPr>
            <w:r w:rsidRPr="006E0435">
              <w:rPr>
                <w:color w:val="002060"/>
              </w:rPr>
              <w:t>PE</w:t>
            </w:r>
          </w:p>
        </w:tc>
      </w:tr>
      <w:tr w:rsidR="00883EFB" w:rsidRPr="006E0435" w14:paraId="64EAB8B8"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2DEF0" w14:textId="77777777" w:rsidR="00883EFB" w:rsidRPr="006E0435" w:rsidRDefault="00883EFB" w:rsidP="0057313B">
            <w:pPr>
              <w:pStyle w:val="rowtabella0"/>
              <w:rPr>
                <w:color w:val="002060"/>
              </w:rPr>
            </w:pPr>
            <w:r w:rsidRPr="006E043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595C" w14:textId="77777777" w:rsidR="00883EFB" w:rsidRPr="006E0435" w:rsidRDefault="00883EFB" w:rsidP="0057313B">
            <w:pPr>
              <w:pStyle w:val="rowtabella0"/>
              <w:jc w:val="center"/>
              <w:rPr>
                <w:color w:val="002060"/>
              </w:rPr>
            </w:pPr>
            <w:r w:rsidRPr="006E043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CC6E"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5FAC"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F671"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B264A"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CB88" w14:textId="77777777" w:rsidR="00883EFB" w:rsidRPr="006E0435" w:rsidRDefault="00883EFB" w:rsidP="0057313B">
            <w:pPr>
              <w:pStyle w:val="rowtabella0"/>
              <w:jc w:val="center"/>
              <w:rPr>
                <w:color w:val="002060"/>
              </w:rPr>
            </w:pPr>
            <w:r w:rsidRPr="006E0435">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1AC4" w14:textId="77777777" w:rsidR="00883EFB" w:rsidRPr="006E0435" w:rsidRDefault="00883EFB" w:rsidP="0057313B">
            <w:pPr>
              <w:pStyle w:val="rowtabella0"/>
              <w:jc w:val="center"/>
              <w:rPr>
                <w:color w:val="002060"/>
              </w:rPr>
            </w:pPr>
            <w:r w:rsidRPr="006E043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9C81" w14:textId="77777777" w:rsidR="00883EFB" w:rsidRPr="006E0435" w:rsidRDefault="00883EFB" w:rsidP="0057313B">
            <w:pPr>
              <w:pStyle w:val="rowtabella0"/>
              <w:jc w:val="center"/>
              <w:rPr>
                <w:color w:val="002060"/>
              </w:rPr>
            </w:pPr>
            <w:r w:rsidRPr="006E043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EFC1" w14:textId="77777777" w:rsidR="00883EFB" w:rsidRPr="006E0435" w:rsidRDefault="00883EFB" w:rsidP="0057313B">
            <w:pPr>
              <w:pStyle w:val="rowtabella0"/>
              <w:jc w:val="center"/>
              <w:rPr>
                <w:color w:val="002060"/>
              </w:rPr>
            </w:pPr>
            <w:r w:rsidRPr="006E0435">
              <w:rPr>
                <w:color w:val="002060"/>
              </w:rPr>
              <w:t>0</w:t>
            </w:r>
          </w:p>
        </w:tc>
      </w:tr>
      <w:tr w:rsidR="00883EFB" w:rsidRPr="006E0435" w14:paraId="6A4380E1"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D638E" w14:textId="77777777" w:rsidR="00883EFB" w:rsidRPr="006E0435" w:rsidRDefault="00883EFB" w:rsidP="0057313B">
            <w:pPr>
              <w:pStyle w:val="rowtabella0"/>
              <w:rPr>
                <w:color w:val="002060"/>
              </w:rPr>
            </w:pPr>
            <w:r w:rsidRPr="006E043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09F7" w14:textId="77777777" w:rsidR="00883EFB" w:rsidRPr="006E0435" w:rsidRDefault="00883EFB" w:rsidP="0057313B">
            <w:pPr>
              <w:pStyle w:val="rowtabella0"/>
              <w:jc w:val="center"/>
              <w:rPr>
                <w:color w:val="002060"/>
              </w:rPr>
            </w:pPr>
            <w:r w:rsidRPr="006E04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8183A"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5E8E"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6698"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BC79"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2D1F" w14:textId="77777777" w:rsidR="00883EFB" w:rsidRPr="006E0435" w:rsidRDefault="00883EFB" w:rsidP="0057313B">
            <w:pPr>
              <w:pStyle w:val="rowtabella0"/>
              <w:jc w:val="center"/>
              <w:rPr>
                <w:color w:val="002060"/>
              </w:rPr>
            </w:pPr>
            <w:r w:rsidRPr="006E043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DCD2" w14:textId="77777777" w:rsidR="00883EFB" w:rsidRPr="006E0435" w:rsidRDefault="00883EFB" w:rsidP="0057313B">
            <w:pPr>
              <w:pStyle w:val="rowtabella0"/>
              <w:jc w:val="center"/>
              <w:rPr>
                <w:color w:val="002060"/>
              </w:rPr>
            </w:pPr>
            <w:r w:rsidRPr="006E04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C46F8" w14:textId="77777777" w:rsidR="00883EFB" w:rsidRPr="006E0435" w:rsidRDefault="00883EFB" w:rsidP="0057313B">
            <w:pPr>
              <w:pStyle w:val="rowtabella0"/>
              <w:jc w:val="center"/>
              <w:rPr>
                <w:color w:val="002060"/>
              </w:rPr>
            </w:pPr>
            <w:r w:rsidRPr="006E043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7A66" w14:textId="77777777" w:rsidR="00883EFB" w:rsidRPr="006E0435" w:rsidRDefault="00883EFB" w:rsidP="0057313B">
            <w:pPr>
              <w:pStyle w:val="rowtabella0"/>
              <w:jc w:val="center"/>
              <w:rPr>
                <w:color w:val="002060"/>
              </w:rPr>
            </w:pPr>
            <w:r w:rsidRPr="006E0435">
              <w:rPr>
                <w:color w:val="002060"/>
              </w:rPr>
              <w:t>0</w:t>
            </w:r>
          </w:p>
        </w:tc>
      </w:tr>
      <w:tr w:rsidR="00883EFB" w:rsidRPr="006E0435" w14:paraId="2394A41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4322C" w14:textId="77777777" w:rsidR="00883EFB" w:rsidRPr="006E0435" w:rsidRDefault="00883EFB" w:rsidP="0057313B">
            <w:pPr>
              <w:pStyle w:val="rowtabella0"/>
              <w:rPr>
                <w:color w:val="002060"/>
              </w:rPr>
            </w:pPr>
            <w:r w:rsidRPr="006E043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942F" w14:textId="77777777" w:rsidR="00883EFB" w:rsidRPr="006E0435" w:rsidRDefault="00883EFB" w:rsidP="0057313B">
            <w:pPr>
              <w:pStyle w:val="rowtabella0"/>
              <w:jc w:val="center"/>
              <w:rPr>
                <w:color w:val="002060"/>
              </w:rPr>
            </w:pPr>
            <w:r w:rsidRPr="006E04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8C84"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7BB2"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2A0B"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9B52"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82E3" w14:textId="77777777" w:rsidR="00883EFB" w:rsidRPr="006E0435" w:rsidRDefault="00883EFB" w:rsidP="0057313B">
            <w:pPr>
              <w:pStyle w:val="rowtabella0"/>
              <w:jc w:val="center"/>
              <w:rPr>
                <w:color w:val="002060"/>
              </w:rPr>
            </w:pPr>
            <w:r w:rsidRPr="006E043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2019" w14:textId="77777777" w:rsidR="00883EFB" w:rsidRPr="006E0435" w:rsidRDefault="00883EFB" w:rsidP="0057313B">
            <w:pPr>
              <w:pStyle w:val="rowtabella0"/>
              <w:jc w:val="center"/>
              <w:rPr>
                <w:color w:val="002060"/>
              </w:rPr>
            </w:pPr>
            <w:r w:rsidRPr="006E043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2CA2"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1C9E" w14:textId="77777777" w:rsidR="00883EFB" w:rsidRPr="006E0435" w:rsidRDefault="00883EFB" w:rsidP="0057313B">
            <w:pPr>
              <w:pStyle w:val="rowtabella0"/>
              <w:jc w:val="center"/>
              <w:rPr>
                <w:color w:val="002060"/>
              </w:rPr>
            </w:pPr>
            <w:r w:rsidRPr="006E0435">
              <w:rPr>
                <w:color w:val="002060"/>
              </w:rPr>
              <w:t>0</w:t>
            </w:r>
          </w:p>
        </w:tc>
      </w:tr>
      <w:tr w:rsidR="00883EFB" w:rsidRPr="006E0435" w14:paraId="1FC721ED"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856F5" w14:textId="77777777" w:rsidR="00883EFB" w:rsidRPr="006E0435" w:rsidRDefault="00883EFB" w:rsidP="0057313B">
            <w:pPr>
              <w:pStyle w:val="rowtabella0"/>
              <w:rPr>
                <w:color w:val="002060"/>
              </w:rPr>
            </w:pPr>
            <w:r w:rsidRPr="006E0435">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C2DA" w14:textId="77777777" w:rsidR="00883EFB" w:rsidRPr="006E0435" w:rsidRDefault="00883EFB" w:rsidP="0057313B">
            <w:pPr>
              <w:pStyle w:val="rowtabella0"/>
              <w:jc w:val="center"/>
              <w:rPr>
                <w:color w:val="002060"/>
              </w:rPr>
            </w:pPr>
            <w:r w:rsidRPr="006E043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1AD5"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3E1E"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A51E"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84DC8"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E259" w14:textId="77777777" w:rsidR="00883EFB" w:rsidRPr="006E0435" w:rsidRDefault="00883EFB" w:rsidP="0057313B">
            <w:pPr>
              <w:pStyle w:val="rowtabella0"/>
              <w:jc w:val="center"/>
              <w:rPr>
                <w:color w:val="002060"/>
              </w:rPr>
            </w:pPr>
            <w:r w:rsidRPr="006E043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515D" w14:textId="77777777" w:rsidR="00883EFB" w:rsidRPr="006E0435" w:rsidRDefault="00883EFB" w:rsidP="0057313B">
            <w:pPr>
              <w:pStyle w:val="rowtabella0"/>
              <w:jc w:val="center"/>
              <w:rPr>
                <w:color w:val="002060"/>
              </w:rPr>
            </w:pPr>
            <w:r w:rsidRPr="006E043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3F3D" w14:textId="77777777" w:rsidR="00883EFB" w:rsidRPr="006E0435" w:rsidRDefault="00883EFB" w:rsidP="0057313B">
            <w:pPr>
              <w:pStyle w:val="rowtabella0"/>
              <w:jc w:val="center"/>
              <w:rPr>
                <w:color w:val="002060"/>
              </w:rPr>
            </w:pPr>
            <w:r w:rsidRPr="006E043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FAED" w14:textId="77777777" w:rsidR="00883EFB" w:rsidRPr="006E0435" w:rsidRDefault="00883EFB" w:rsidP="0057313B">
            <w:pPr>
              <w:pStyle w:val="rowtabella0"/>
              <w:jc w:val="center"/>
              <w:rPr>
                <w:color w:val="002060"/>
              </w:rPr>
            </w:pPr>
            <w:r w:rsidRPr="006E0435">
              <w:rPr>
                <w:color w:val="002060"/>
              </w:rPr>
              <w:t>0</w:t>
            </w:r>
          </w:p>
        </w:tc>
      </w:tr>
      <w:tr w:rsidR="00883EFB" w:rsidRPr="006E0435" w14:paraId="0D9336ED"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D540B" w14:textId="77777777" w:rsidR="00883EFB" w:rsidRPr="006E0435" w:rsidRDefault="00883EFB" w:rsidP="0057313B">
            <w:pPr>
              <w:pStyle w:val="rowtabella0"/>
              <w:rPr>
                <w:color w:val="002060"/>
              </w:rPr>
            </w:pPr>
            <w:r w:rsidRPr="006E043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06C2" w14:textId="77777777" w:rsidR="00883EFB" w:rsidRPr="006E0435" w:rsidRDefault="00883EFB" w:rsidP="0057313B">
            <w:pPr>
              <w:pStyle w:val="rowtabella0"/>
              <w:jc w:val="center"/>
              <w:rPr>
                <w:color w:val="002060"/>
              </w:rPr>
            </w:pPr>
            <w:r w:rsidRPr="006E043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155E"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AFA2"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B6B0"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59CC"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DB7A" w14:textId="77777777" w:rsidR="00883EFB" w:rsidRPr="006E0435" w:rsidRDefault="00883EFB" w:rsidP="0057313B">
            <w:pPr>
              <w:pStyle w:val="rowtabella0"/>
              <w:jc w:val="center"/>
              <w:rPr>
                <w:color w:val="002060"/>
              </w:rPr>
            </w:pPr>
            <w:r w:rsidRPr="006E043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8E2A" w14:textId="77777777" w:rsidR="00883EFB" w:rsidRPr="006E0435" w:rsidRDefault="00883EFB" w:rsidP="0057313B">
            <w:pPr>
              <w:pStyle w:val="rowtabella0"/>
              <w:jc w:val="center"/>
              <w:rPr>
                <w:color w:val="002060"/>
              </w:rPr>
            </w:pPr>
            <w:r w:rsidRPr="006E043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DFF7" w14:textId="77777777" w:rsidR="00883EFB" w:rsidRPr="006E0435" w:rsidRDefault="00883EFB" w:rsidP="0057313B">
            <w:pPr>
              <w:pStyle w:val="rowtabella0"/>
              <w:jc w:val="center"/>
              <w:rPr>
                <w:color w:val="002060"/>
              </w:rPr>
            </w:pPr>
            <w:r w:rsidRPr="006E043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CB97" w14:textId="77777777" w:rsidR="00883EFB" w:rsidRPr="006E0435" w:rsidRDefault="00883EFB" w:rsidP="0057313B">
            <w:pPr>
              <w:pStyle w:val="rowtabella0"/>
              <w:jc w:val="center"/>
              <w:rPr>
                <w:color w:val="002060"/>
              </w:rPr>
            </w:pPr>
            <w:r w:rsidRPr="006E0435">
              <w:rPr>
                <w:color w:val="002060"/>
              </w:rPr>
              <w:t>0</w:t>
            </w:r>
          </w:p>
        </w:tc>
      </w:tr>
      <w:tr w:rsidR="00883EFB" w:rsidRPr="006E0435" w14:paraId="4D2D3F56"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ED81E" w14:textId="77777777" w:rsidR="00883EFB" w:rsidRPr="006E0435" w:rsidRDefault="00883EFB" w:rsidP="0057313B">
            <w:pPr>
              <w:pStyle w:val="rowtabella0"/>
              <w:rPr>
                <w:color w:val="002060"/>
                <w:lang w:val="es-ES"/>
              </w:rPr>
            </w:pPr>
            <w:r w:rsidRPr="006E0435">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F5AD" w14:textId="77777777" w:rsidR="00883EFB" w:rsidRPr="006E0435" w:rsidRDefault="00883EFB" w:rsidP="0057313B">
            <w:pPr>
              <w:pStyle w:val="rowtabella0"/>
              <w:jc w:val="center"/>
              <w:rPr>
                <w:color w:val="002060"/>
              </w:rPr>
            </w:pPr>
            <w:r w:rsidRPr="006E043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D494"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E65E"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6B40"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E84EA"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D8DA" w14:textId="77777777" w:rsidR="00883EFB" w:rsidRPr="006E0435" w:rsidRDefault="00883EFB" w:rsidP="0057313B">
            <w:pPr>
              <w:pStyle w:val="rowtabella0"/>
              <w:jc w:val="center"/>
              <w:rPr>
                <w:color w:val="002060"/>
              </w:rPr>
            </w:pPr>
            <w:r w:rsidRPr="006E043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06DA" w14:textId="77777777" w:rsidR="00883EFB" w:rsidRPr="006E0435" w:rsidRDefault="00883EFB" w:rsidP="0057313B">
            <w:pPr>
              <w:pStyle w:val="rowtabella0"/>
              <w:jc w:val="center"/>
              <w:rPr>
                <w:color w:val="002060"/>
              </w:rPr>
            </w:pPr>
            <w:r w:rsidRPr="006E043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A2FF"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0D9F" w14:textId="77777777" w:rsidR="00883EFB" w:rsidRPr="006E0435" w:rsidRDefault="00883EFB" w:rsidP="0057313B">
            <w:pPr>
              <w:pStyle w:val="rowtabella0"/>
              <w:jc w:val="center"/>
              <w:rPr>
                <w:color w:val="002060"/>
              </w:rPr>
            </w:pPr>
            <w:r w:rsidRPr="006E0435">
              <w:rPr>
                <w:color w:val="002060"/>
              </w:rPr>
              <w:t>0</w:t>
            </w:r>
          </w:p>
        </w:tc>
      </w:tr>
      <w:tr w:rsidR="00883EFB" w:rsidRPr="006E0435" w14:paraId="4D63394F"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3B763" w14:textId="77777777" w:rsidR="00883EFB" w:rsidRPr="006E0435" w:rsidRDefault="00883EFB" w:rsidP="0057313B">
            <w:pPr>
              <w:pStyle w:val="rowtabella0"/>
              <w:rPr>
                <w:color w:val="002060"/>
              </w:rPr>
            </w:pPr>
            <w:r w:rsidRPr="006E0435">
              <w:rPr>
                <w:color w:val="002060"/>
              </w:rPr>
              <w:t xml:space="preserve">A.S.D. </w:t>
            </w:r>
            <w:proofErr w:type="gramStart"/>
            <w:r w:rsidRPr="006E0435">
              <w:rPr>
                <w:color w:val="002060"/>
              </w:rPr>
              <w:t>CITTA</w:t>
            </w:r>
            <w:proofErr w:type="gramEnd"/>
            <w:r w:rsidRPr="006E0435">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2615" w14:textId="77777777" w:rsidR="00883EFB" w:rsidRPr="006E0435" w:rsidRDefault="00883EFB" w:rsidP="0057313B">
            <w:pPr>
              <w:pStyle w:val="rowtabella0"/>
              <w:jc w:val="center"/>
              <w:rPr>
                <w:color w:val="002060"/>
              </w:rPr>
            </w:pPr>
            <w:r w:rsidRPr="006E04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DAA7"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2F82"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44D9"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22A2"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669C" w14:textId="77777777" w:rsidR="00883EFB" w:rsidRPr="006E0435" w:rsidRDefault="00883EFB" w:rsidP="0057313B">
            <w:pPr>
              <w:pStyle w:val="rowtabella0"/>
              <w:jc w:val="center"/>
              <w:rPr>
                <w:color w:val="002060"/>
              </w:rPr>
            </w:pPr>
            <w:r w:rsidRPr="006E043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4CA2" w14:textId="77777777" w:rsidR="00883EFB" w:rsidRPr="006E0435" w:rsidRDefault="00883EFB" w:rsidP="0057313B">
            <w:pPr>
              <w:pStyle w:val="rowtabella0"/>
              <w:jc w:val="center"/>
              <w:rPr>
                <w:color w:val="002060"/>
              </w:rPr>
            </w:pPr>
            <w:r w:rsidRPr="006E043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B427"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F2B8" w14:textId="77777777" w:rsidR="00883EFB" w:rsidRPr="006E0435" w:rsidRDefault="00883EFB" w:rsidP="0057313B">
            <w:pPr>
              <w:pStyle w:val="rowtabella0"/>
              <w:jc w:val="center"/>
              <w:rPr>
                <w:color w:val="002060"/>
              </w:rPr>
            </w:pPr>
            <w:r w:rsidRPr="006E0435">
              <w:rPr>
                <w:color w:val="002060"/>
              </w:rPr>
              <w:t>0</w:t>
            </w:r>
          </w:p>
        </w:tc>
      </w:tr>
      <w:tr w:rsidR="00883EFB" w:rsidRPr="006E0435" w14:paraId="40EB1946"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A7BF0" w14:textId="77777777" w:rsidR="00883EFB" w:rsidRPr="006E0435" w:rsidRDefault="00883EFB" w:rsidP="0057313B">
            <w:pPr>
              <w:pStyle w:val="rowtabella0"/>
              <w:rPr>
                <w:color w:val="002060"/>
              </w:rPr>
            </w:pPr>
            <w:r w:rsidRPr="006E0435">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AA23" w14:textId="77777777" w:rsidR="00883EFB" w:rsidRPr="006E0435" w:rsidRDefault="00883EFB" w:rsidP="0057313B">
            <w:pPr>
              <w:pStyle w:val="rowtabella0"/>
              <w:jc w:val="center"/>
              <w:rPr>
                <w:color w:val="002060"/>
              </w:rPr>
            </w:pPr>
            <w:r w:rsidRPr="006E04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8D59D"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793CB"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AF95"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C2FD"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65846" w14:textId="77777777" w:rsidR="00883EFB" w:rsidRPr="006E0435" w:rsidRDefault="00883EFB" w:rsidP="0057313B">
            <w:pPr>
              <w:pStyle w:val="rowtabella0"/>
              <w:jc w:val="center"/>
              <w:rPr>
                <w:color w:val="002060"/>
              </w:rPr>
            </w:pPr>
            <w:r w:rsidRPr="006E043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52B7" w14:textId="77777777" w:rsidR="00883EFB" w:rsidRPr="006E0435" w:rsidRDefault="00883EFB" w:rsidP="0057313B">
            <w:pPr>
              <w:pStyle w:val="rowtabella0"/>
              <w:jc w:val="center"/>
              <w:rPr>
                <w:color w:val="002060"/>
              </w:rPr>
            </w:pPr>
            <w:r w:rsidRPr="006E043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15CA"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C206" w14:textId="77777777" w:rsidR="00883EFB" w:rsidRPr="006E0435" w:rsidRDefault="00883EFB" w:rsidP="0057313B">
            <w:pPr>
              <w:pStyle w:val="rowtabella0"/>
              <w:jc w:val="center"/>
              <w:rPr>
                <w:color w:val="002060"/>
              </w:rPr>
            </w:pPr>
            <w:r w:rsidRPr="006E0435">
              <w:rPr>
                <w:color w:val="002060"/>
              </w:rPr>
              <w:t>0</w:t>
            </w:r>
          </w:p>
        </w:tc>
      </w:tr>
      <w:tr w:rsidR="00883EFB" w:rsidRPr="006E0435" w14:paraId="4EF8E927"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57C02" w14:textId="77777777" w:rsidR="00883EFB" w:rsidRPr="006E0435" w:rsidRDefault="00883EFB" w:rsidP="0057313B">
            <w:pPr>
              <w:pStyle w:val="rowtabella0"/>
              <w:rPr>
                <w:color w:val="002060"/>
              </w:rPr>
            </w:pPr>
            <w:r w:rsidRPr="006E0435">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0995"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35D17"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0B88"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2185"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BF3D"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4B6B" w14:textId="77777777" w:rsidR="00883EFB" w:rsidRPr="006E0435" w:rsidRDefault="00883EFB" w:rsidP="0057313B">
            <w:pPr>
              <w:pStyle w:val="rowtabella0"/>
              <w:jc w:val="center"/>
              <w:rPr>
                <w:color w:val="002060"/>
              </w:rPr>
            </w:pPr>
            <w:r w:rsidRPr="006E043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33EA" w14:textId="77777777" w:rsidR="00883EFB" w:rsidRPr="006E0435" w:rsidRDefault="00883EFB" w:rsidP="0057313B">
            <w:pPr>
              <w:pStyle w:val="rowtabella0"/>
              <w:jc w:val="center"/>
              <w:rPr>
                <w:color w:val="002060"/>
              </w:rPr>
            </w:pPr>
            <w:r w:rsidRPr="006E043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F9583" w14:textId="77777777" w:rsidR="00883EFB" w:rsidRPr="006E0435" w:rsidRDefault="00883EFB" w:rsidP="0057313B">
            <w:pPr>
              <w:pStyle w:val="rowtabella0"/>
              <w:jc w:val="center"/>
              <w:rPr>
                <w:color w:val="002060"/>
              </w:rPr>
            </w:pPr>
            <w:r w:rsidRPr="006E04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A605" w14:textId="77777777" w:rsidR="00883EFB" w:rsidRPr="006E0435" w:rsidRDefault="00883EFB" w:rsidP="0057313B">
            <w:pPr>
              <w:pStyle w:val="rowtabella0"/>
              <w:jc w:val="center"/>
              <w:rPr>
                <w:color w:val="002060"/>
              </w:rPr>
            </w:pPr>
            <w:r w:rsidRPr="006E0435">
              <w:rPr>
                <w:color w:val="002060"/>
              </w:rPr>
              <w:t>0</w:t>
            </w:r>
          </w:p>
        </w:tc>
      </w:tr>
      <w:tr w:rsidR="00883EFB" w:rsidRPr="006E0435" w14:paraId="184AA10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5671E" w14:textId="77777777" w:rsidR="00883EFB" w:rsidRPr="006E0435" w:rsidRDefault="00883EFB" w:rsidP="0057313B">
            <w:pPr>
              <w:pStyle w:val="rowtabella0"/>
              <w:rPr>
                <w:color w:val="002060"/>
              </w:rPr>
            </w:pPr>
            <w:r w:rsidRPr="006E0435">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BD98"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45EF"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DA3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705AB"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2ABD"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88A6"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2909" w14:textId="77777777" w:rsidR="00883EFB" w:rsidRPr="006E0435" w:rsidRDefault="00883EFB" w:rsidP="0057313B">
            <w:pPr>
              <w:pStyle w:val="rowtabella0"/>
              <w:jc w:val="center"/>
              <w:rPr>
                <w:color w:val="002060"/>
              </w:rPr>
            </w:pPr>
            <w:r w:rsidRPr="006E043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2B36" w14:textId="77777777" w:rsidR="00883EFB" w:rsidRPr="006E0435" w:rsidRDefault="00883EFB" w:rsidP="0057313B">
            <w:pPr>
              <w:pStyle w:val="rowtabella0"/>
              <w:jc w:val="center"/>
              <w:rPr>
                <w:color w:val="002060"/>
              </w:rPr>
            </w:pPr>
            <w:r w:rsidRPr="006E043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BADE" w14:textId="77777777" w:rsidR="00883EFB" w:rsidRPr="006E0435" w:rsidRDefault="00883EFB" w:rsidP="0057313B">
            <w:pPr>
              <w:pStyle w:val="rowtabella0"/>
              <w:jc w:val="center"/>
              <w:rPr>
                <w:color w:val="002060"/>
              </w:rPr>
            </w:pPr>
            <w:r w:rsidRPr="006E0435">
              <w:rPr>
                <w:color w:val="002060"/>
              </w:rPr>
              <w:t>0</w:t>
            </w:r>
          </w:p>
        </w:tc>
      </w:tr>
      <w:tr w:rsidR="00883EFB" w:rsidRPr="006E0435" w14:paraId="7BD2E972"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157BA" w14:textId="77777777" w:rsidR="00883EFB" w:rsidRPr="006E0435" w:rsidRDefault="00883EFB" w:rsidP="0057313B">
            <w:pPr>
              <w:pStyle w:val="rowtabella0"/>
              <w:rPr>
                <w:color w:val="002060"/>
              </w:rPr>
            </w:pPr>
            <w:r w:rsidRPr="006E043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328A"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CC46"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78D1"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A62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9AF6"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92F4" w14:textId="77777777" w:rsidR="00883EFB" w:rsidRPr="006E0435" w:rsidRDefault="00883EFB" w:rsidP="0057313B">
            <w:pPr>
              <w:pStyle w:val="rowtabella0"/>
              <w:jc w:val="center"/>
              <w:rPr>
                <w:color w:val="002060"/>
              </w:rPr>
            </w:pPr>
            <w:r w:rsidRPr="006E04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6E57" w14:textId="77777777" w:rsidR="00883EFB" w:rsidRPr="006E0435" w:rsidRDefault="00883EFB" w:rsidP="0057313B">
            <w:pPr>
              <w:pStyle w:val="rowtabella0"/>
              <w:jc w:val="center"/>
              <w:rPr>
                <w:color w:val="002060"/>
              </w:rPr>
            </w:pPr>
            <w:r w:rsidRPr="006E043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AEF5" w14:textId="77777777" w:rsidR="00883EFB" w:rsidRPr="006E0435" w:rsidRDefault="00883EFB" w:rsidP="0057313B">
            <w:pPr>
              <w:pStyle w:val="rowtabella0"/>
              <w:jc w:val="center"/>
              <w:rPr>
                <w:color w:val="002060"/>
              </w:rPr>
            </w:pPr>
            <w:r w:rsidRPr="006E043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E569" w14:textId="77777777" w:rsidR="00883EFB" w:rsidRPr="006E0435" w:rsidRDefault="00883EFB" w:rsidP="0057313B">
            <w:pPr>
              <w:pStyle w:val="rowtabella0"/>
              <w:jc w:val="center"/>
              <w:rPr>
                <w:color w:val="002060"/>
              </w:rPr>
            </w:pPr>
            <w:r w:rsidRPr="006E0435">
              <w:rPr>
                <w:color w:val="002060"/>
              </w:rPr>
              <w:t>0</w:t>
            </w:r>
          </w:p>
        </w:tc>
      </w:tr>
      <w:tr w:rsidR="00883EFB" w:rsidRPr="006E0435" w14:paraId="4CEFE112"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2C7BA" w14:textId="77777777" w:rsidR="00883EFB" w:rsidRPr="006E0435" w:rsidRDefault="00883EFB" w:rsidP="0057313B">
            <w:pPr>
              <w:pStyle w:val="rowtabella0"/>
              <w:rPr>
                <w:color w:val="002060"/>
                <w:lang w:val="es-ES"/>
              </w:rPr>
            </w:pPr>
            <w:r w:rsidRPr="006E0435">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51A97"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DB8A"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F7F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15A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C2CA4"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8284" w14:textId="77777777" w:rsidR="00883EFB" w:rsidRPr="006E0435" w:rsidRDefault="00883EFB" w:rsidP="0057313B">
            <w:pPr>
              <w:pStyle w:val="rowtabella0"/>
              <w:jc w:val="center"/>
              <w:rPr>
                <w:color w:val="002060"/>
              </w:rPr>
            </w:pPr>
            <w:r w:rsidRPr="006E043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F45F" w14:textId="77777777" w:rsidR="00883EFB" w:rsidRPr="006E0435" w:rsidRDefault="00883EFB" w:rsidP="0057313B">
            <w:pPr>
              <w:pStyle w:val="rowtabella0"/>
              <w:jc w:val="center"/>
              <w:rPr>
                <w:color w:val="002060"/>
              </w:rPr>
            </w:pPr>
            <w:r w:rsidRPr="006E0435">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A200" w14:textId="77777777" w:rsidR="00883EFB" w:rsidRPr="006E0435" w:rsidRDefault="00883EFB" w:rsidP="0057313B">
            <w:pPr>
              <w:pStyle w:val="rowtabella0"/>
              <w:jc w:val="center"/>
              <w:rPr>
                <w:color w:val="002060"/>
              </w:rPr>
            </w:pPr>
            <w:r w:rsidRPr="006E043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AA67" w14:textId="77777777" w:rsidR="00883EFB" w:rsidRPr="006E0435" w:rsidRDefault="00883EFB" w:rsidP="0057313B">
            <w:pPr>
              <w:pStyle w:val="rowtabella0"/>
              <w:jc w:val="center"/>
              <w:rPr>
                <w:color w:val="002060"/>
              </w:rPr>
            </w:pPr>
            <w:r w:rsidRPr="006E0435">
              <w:rPr>
                <w:color w:val="002060"/>
              </w:rPr>
              <w:t>2</w:t>
            </w:r>
          </w:p>
        </w:tc>
      </w:tr>
    </w:tbl>
    <w:p w14:paraId="299A5D76" w14:textId="77777777" w:rsidR="00883EFB" w:rsidRPr="006E0435" w:rsidRDefault="00883EFB" w:rsidP="00883EFB">
      <w:pPr>
        <w:pStyle w:val="breakline"/>
        <w:rPr>
          <w:rFonts w:eastAsiaTheme="minorEastAsia"/>
          <w:color w:val="002060"/>
        </w:rPr>
      </w:pPr>
    </w:p>
    <w:p w14:paraId="22004BA4" w14:textId="77777777" w:rsidR="00883EFB" w:rsidRPr="006E0435" w:rsidRDefault="00883EFB" w:rsidP="00883EFB">
      <w:pPr>
        <w:pStyle w:val="breakline"/>
        <w:rPr>
          <w:color w:val="002060"/>
        </w:rPr>
      </w:pPr>
    </w:p>
    <w:p w14:paraId="006288E8" w14:textId="77777777" w:rsidR="00883EFB" w:rsidRPr="006E0435" w:rsidRDefault="00883EFB" w:rsidP="00883EFB">
      <w:pPr>
        <w:pStyle w:val="sottotitolocampionato10"/>
        <w:rPr>
          <w:color w:val="002060"/>
        </w:rPr>
      </w:pPr>
      <w:r w:rsidRPr="006E043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08AB08C6"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AD3D8"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DDBB7"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2BFF6"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B4152"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5B17E"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70C49"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F1A5F"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37DCA"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D6899"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2BAF5" w14:textId="77777777" w:rsidR="00883EFB" w:rsidRPr="006E0435" w:rsidRDefault="00883EFB" w:rsidP="0057313B">
            <w:pPr>
              <w:pStyle w:val="headertabella0"/>
              <w:rPr>
                <w:color w:val="002060"/>
              </w:rPr>
            </w:pPr>
            <w:r w:rsidRPr="006E0435">
              <w:rPr>
                <w:color w:val="002060"/>
              </w:rPr>
              <w:t>PE</w:t>
            </w:r>
          </w:p>
        </w:tc>
      </w:tr>
      <w:tr w:rsidR="00883EFB" w:rsidRPr="006E0435" w14:paraId="4EA399E7"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C3726" w14:textId="77777777" w:rsidR="00883EFB" w:rsidRPr="006E0435" w:rsidRDefault="00883EFB" w:rsidP="0057313B">
            <w:pPr>
              <w:pStyle w:val="rowtabella0"/>
              <w:rPr>
                <w:color w:val="002060"/>
              </w:rPr>
            </w:pPr>
            <w:r w:rsidRPr="006E043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6E84" w14:textId="77777777" w:rsidR="00883EFB" w:rsidRPr="006E0435" w:rsidRDefault="00883EFB" w:rsidP="0057313B">
            <w:pPr>
              <w:pStyle w:val="rowtabella0"/>
              <w:jc w:val="center"/>
              <w:rPr>
                <w:color w:val="002060"/>
              </w:rPr>
            </w:pPr>
            <w:r w:rsidRPr="006E043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A342"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E4A2"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E38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B996"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9FE2"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8C9F" w14:textId="77777777" w:rsidR="00883EFB" w:rsidRPr="006E0435" w:rsidRDefault="00883EFB" w:rsidP="0057313B">
            <w:pPr>
              <w:pStyle w:val="rowtabella0"/>
              <w:jc w:val="center"/>
              <w:rPr>
                <w:color w:val="002060"/>
              </w:rPr>
            </w:pPr>
            <w:r w:rsidRPr="006E043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A2B5" w14:textId="77777777" w:rsidR="00883EFB" w:rsidRPr="006E0435" w:rsidRDefault="00883EFB" w:rsidP="0057313B">
            <w:pPr>
              <w:pStyle w:val="rowtabella0"/>
              <w:jc w:val="center"/>
              <w:rPr>
                <w:color w:val="002060"/>
              </w:rPr>
            </w:pPr>
            <w:r w:rsidRPr="006E04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9F72" w14:textId="77777777" w:rsidR="00883EFB" w:rsidRPr="006E0435" w:rsidRDefault="00883EFB" w:rsidP="0057313B">
            <w:pPr>
              <w:pStyle w:val="rowtabella0"/>
              <w:jc w:val="center"/>
              <w:rPr>
                <w:color w:val="002060"/>
              </w:rPr>
            </w:pPr>
            <w:r w:rsidRPr="006E0435">
              <w:rPr>
                <w:color w:val="002060"/>
              </w:rPr>
              <w:t>0</w:t>
            </w:r>
          </w:p>
        </w:tc>
      </w:tr>
      <w:tr w:rsidR="00883EFB" w:rsidRPr="006E0435" w14:paraId="125EBEBC"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40ED1" w14:textId="77777777" w:rsidR="00883EFB" w:rsidRPr="006E0435" w:rsidRDefault="00883EFB" w:rsidP="0057313B">
            <w:pPr>
              <w:pStyle w:val="rowtabella0"/>
              <w:rPr>
                <w:color w:val="002060"/>
              </w:rPr>
            </w:pPr>
            <w:r w:rsidRPr="006E043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4CA1" w14:textId="77777777" w:rsidR="00883EFB" w:rsidRPr="006E0435" w:rsidRDefault="00883EFB" w:rsidP="0057313B">
            <w:pPr>
              <w:pStyle w:val="rowtabella0"/>
              <w:jc w:val="center"/>
              <w:rPr>
                <w:color w:val="002060"/>
              </w:rPr>
            </w:pPr>
            <w:r w:rsidRPr="006E043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9B20"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DDE9"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11D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D837"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ACE5" w14:textId="77777777" w:rsidR="00883EFB" w:rsidRPr="006E0435" w:rsidRDefault="00883EFB" w:rsidP="0057313B">
            <w:pPr>
              <w:pStyle w:val="rowtabella0"/>
              <w:jc w:val="center"/>
              <w:rPr>
                <w:color w:val="002060"/>
              </w:rPr>
            </w:pPr>
            <w:r w:rsidRPr="006E043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8ADB"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1E035"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1EBB" w14:textId="77777777" w:rsidR="00883EFB" w:rsidRPr="006E0435" w:rsidRDefault="00883EFB" w:rsidP="0057313B">
            <w:pPr>
              <w:pStyle w:val="rowtabella0"/>
              <w:jc w:val="center"/>
              <w:rPr>
                <w:color w:val="002060"/>
              </w:rPr>
            </w:pPr>
            <w:r w:rsidRPr="006E0435">
              <w:rPr>
                <w:color w:val="002060"/>
              </w:rPr>
              <w:t>0</w:t>
            </w:r>
          </w:p>
        </w:tc>
      </w:tr>
      <w:tr w:rsidR="00883EFB" w:rsidRPr="006E0435" w14:paraId="11CF5F26"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7DAC2" w14:textId="77777777" w:rsidR="00883EFB" w:rsidRPr="006E0435" w:rsidRDefault="00883EFB" w:rsidP="0057313B">
            <w:pPr>
              <w:pStyle w:val="rowtabella0"/>
              <w:rPr>
                <w:color w:val="002060"/>
              </w:rPr>
            </w:pPr>
            <w:r w:rsidRPr="006E0435">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219D" w14:textId="77777777" w:rsidR="00883EFB" w:rsidRPr="006E0435" w:rsidRDefault="00883EFB" w:rsidP="0057313B">
            <w:pPr>
              <w:pStyle w:val="rowtabella0"/>
              <w:jc w:val="center"/>
              <w:rPr>
                <w:color w:val="002060"/>
              </w:rPr>
            </w:pPr>
            <w:r w:rsidRPr="006E04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5568"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5AA8"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E41B"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AA10"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01E1" w14:textId="77777777" w:rsidR="00883EFB" w:rsidRPr="006E0435" w:rsidRDefault="00883EFB" w:rsidP="0057313B">
            <w:pPr>
              <w:pStyle w:val="rowtabella0"/>
              <w:jc w:val="center"/>
              <w:rPr>
                <w:color w:val="002060"/>
              </w:rPr>
            </w:pPr>
            <w:r w:rsidRPr="006E043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DD4F4" w14:textId="77777777" w:rsidR="00883EFB" w:rsidRPr="006E0435" w:rsidRDefault="00883EFB" w:rsidP="0057313B">
            <w:pPr>
              <w:pStyle w:val="rowtabella0"/>
              <w:jc w:val="center"/>
              <w:rPr>
                <w:color w:val="002060"/>
              </w:rPr>
            </w:pPr>
            <w:r w:rsidRPr="006E043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61AB"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AC78" w14:textId="77777777" w:rsidR="00883EFB" w:rsidRPr="006E0435" w:rsidRDefault="00883EFB" w:rsidP="0057313B">
            <w:pPr>
              <w:pStyle w:val="rowtabella0"/>
              <w:jc w:val="center"/>
              <w:rPr>
                <w:color w:val="002060"/>
              </w:rPr>
            </w:pPr>
            <w:r w:rsidRPr="006E0435">
              <w:rPr>
                <w:color w:val="002060"/>
              </w:rPr>
              <w:t>0</w:t>
            </w:r>
          </w:p>
        </w:tc>
      </w:tr>
      <w:tr w:rsidR="00883EFB" w:rsidRPr="006E0435" w14:paraId="179F273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1E97A" w14:textId="77777777" w:rsidR="00883EFB" w:rsidRPr="006E0435" w:rsidRDefault="00883EFB" w:rsidP="0057313B">
            <w:pPr>
              <w:pStyle w:val="rowtabella0"/>
              <w:rPr>
                <w:color w:val="002060"/>
              </w:rPr>
            </w:pPr>
            <w:r w:rsidRPr="006E0435">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E1C3" w14:textId="77777777" w:rsidR="00883EFB" w:rsidRPr="006E0435" w:rsidRDefault="00883EFB" w:rsidP="0057313B">
            <w:pPr>
              <w:pStyle w:val="rowtabella0"/>
              <w:jc w:val="center"/>
              <w:rPr>
                <w:color w:val="002060"/>
              </w:rPr>
            </w:pPr>
            <w:r w:rsidRPr="006E043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B3A8"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0841"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5F61"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0E2A"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39E5" w14:textId="77777777" w:rsidR="00883EFB" w:rsidRPr="006E0435" w:rsidRDefault="00883EFB" w:rsidP="0057313B">
            <w:pPr>
              <w:pStyle w:val="rowtabella0"/>
              <w:jc w:val="center"/>
              <w:rPr>
                <w:color w:val="002060"/>
              </w:rPr>
            </w:pPr>
            <w:r w:rsidRPr="006E043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701D3"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CA40"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E7D7" w14:textId="77777777" w:rsidR="00883EFB" w:rsidRPr="006E0435" w:rsidRDefault="00883EFB" w:rsidP="0057313B">
            <w:pPr>
              <w:pStyle w:val="rowtabella0"/>
              <w:jc w:val="center"/>
              <w:rPr>
                <w:color w:val="002060"/>
              </w:rPr>
            </w:pPr>
            <w:r w:rsidRPr="006E0435">
              <w:rPr>
                <w:color w:val="002060"/>
              </w:rPr>
              <w:t>0</w:t>
            </w:r>
          </w:p>
        </w:tc>
      </w:tr>
      <w:tr w:rsidR="00883EFB" w:rsidRPr="006E0435" w14:paraId="5207B846"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FD8B8" w14:textId="77777777" w:rsidR="00883EFB" w:rsidRPr="006E0435" w:rsidRDefault="00883EFB" w:rsidP="0057313B">
            <w:pPr>
              <w:pStyle w:val="rowtabella0"/>
              <w:rPr>
                <w:color w:val="002060"/>
              </w:rPr>
            </w:pPr>
            <w:r w:rsidRPr="006E0435">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FB17" w14:textId="77777777" w:rsidR="00883EFB" w:rsidRPr="006E0435" w:rsidRDefault="00883EFB" w:rsidP="0057313B">
            <w:pPr>
              <w:pStyle w:val="rowtabella0"/>
              <w:jc w:val="center"/>
              <w:rPr>
                <w:color w:val="002060"/>
              </w:rPr>
            </w:pPr>
            <w:r w:rsidRPr="006E04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5895"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FA96"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17A5"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F5E6"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540A" w14:textId="77777777" w:rsidR="00883EFB" w:rsidRPr="006E0435" w:rsidRDefault="00883EFB" w:rsidP="0057313B">
            <w:pPr>
              <w:pStyle w:val="rowtabella0"/>
              <w:jc w:val="center"/>
              <w:rPr>
                <w:color w:val="002060"/>
              </w:rPr>
            </w:pPr>
            <w:r w:rsidRPr="006E043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FB85"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E8C5"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A409" w14:textId="77777777" w:rsidR="00883EFB" w:rsidRPr="006E0435" w:rsidRDefault="00883EFB" w:rsidP="0057313B">
            <w:pPr>
              <w:pStyle w:val="rowtabella0"/>
              <w:jc w:val="center"/>
              <w:rPr>
                <w:color w:val="002060"/>
              </w:rPr>
            </w:pPr>
            <w:r w:rsidRPr="006E0435">
              <w:rPr>
                <w:color w:val="002060"/>
              </w:rPr>
              <w:t>0</w:t>
            </w:r>
          </w:p>
        </w:tc>
      </w:tr>
      <w:tr w:rsidR="00883EFB" w:rsidRPr="006E0435" w14:paraId="1B3734B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52874" w14:textId="77777777" w:rsidR="00883EFB" w:rsidRPr="006E0435" w:rsidRDefault="00883EFB" w:rsidP="0057313B">
            <w:pPr>
              <w:pStyle w:val="rowtabella0"/>
              <w:rPr>
                <w:color w:val="002060"/>
              </w:rPr>
            </w:pPr>
            <w:r w:rsidRPr="006E043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A782" w14:textId="77777777" w:rsidR="00883EFB" w:rsidRPr="006E0435" w:rsidRDefault="00883EFB" w:rsidP="0057313B">
            <w:pPr>
              <w:pStyle w:val="rowtabella0"/>
              <w:jc w:val="center"/>
              <w:rPr>
                <w:color w:val="002060"/>
              </w:rPr>
            </w:pPr>
            <w:r w:rsidRPr="006E043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F6FF"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38D7F"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1A7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9B67"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6800" w14:textId="77777777" w:rsidR="00883EFB" w:rsidRPr="006E0435" w:rsidRDefault="00883EFB" w:rsidP="0057313B">
            <w:pPr>
              <w:pStyle w:val="rowtabella0"/>
              <w:jc w:val="center"/>
              <w:rPr>
                <w:color w:val="002060"/>
              </w:rPr>
            </w:pPr>
            <w:r w:rsidRPr="006E043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C0EF" w14:textId="77777777" w:rsidR="00883EFB" w:rsidRPr="006E0435" w:rsidRDefault="00883EFB" w:rsidP="0057313B">
            <w:pPr>
              <w:pStyle w:val="rowtabella0"/>
              <w:jc w:val="center"/>
              <w:rPr>
                <w:color w:val="002060"/>
              </w:rPr>
            </w:pPr>
            <w:r w:rsidRPr="006E043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7142"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C20C" w14:textId="77777777" w:rsidR="00883EFB" w:rsidRPr="006E0435" w:rsidRDefault="00883EFB" w:rsidP="0057313B">
            <w:pPr>
              <w:pStyle w:val="rowtabella0"/>
              <w:jc w:val="center"/>
              <w:rPr>
                <w:color w:val="002060"/>
              </w:rPr>
            </w:pPr>
            <w:r w:rsidRPr="006E0435">
              <w:rPr>
                <w:color w:val="002060"/>
              </w:rPr>
              <w:t>0</w:t>
            </w:r>
          </w:p>
        </w:tc>
      </w:tr>
      <w:tr w:rsidR="00883EFB" w:rsidRPr="006E0435" w14:paraId="448DF680"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EB2C4" w14:textId="77777777" w:rsidR="00883EFB" w:rsidRPr="006E0435" w:rsidRDefault="00883EFB" w:rsidP="0057313B">
            <w:pPr>
              <w:pStyle w:val="rowtabella0"/>
              <w:rPr>
                <w:color w:val="002060"/>
              </w:rPr>
            </w:pPr>
            <w:r w:rsidRPr="006E0435">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D1F5"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F8C27"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A098"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945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1B55"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43ED"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AFD8" w14:textId="77777777" w:rsidR="00883EFB" w:rsidRPr="006E0435" w:rsidRDefault="00883EFB" w:rsidP="0057313B">
            <w:pPr>
              <w:pStyle w:val="rowtabella0"/>
              <w:jc w:val="center"/>
              <w:rPr>
                <w:color w:val="002060"/>
              </w:rPr>
            </w:pPr>
            <w:r w:rsidRPr="006E043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B5A8"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ACBF" w14:textId="77777777" w:rsidR="00883EFB" w:rsidRPr="006E0435" w:rsidRDefault="00883EFB" w:rsidP="0057313B">
            <w:pPr>
              <w:pStyle w:val="rowtabella0"/>
              <w:jc w:val="center"/>
              <w:rPr>
                <w:color w:val="002060"/>
              </w:rPr>
            </w:pPr>
            <w:r w:rsidRPr="006E0435">
              <w:rPr>
                <w:color w:val="002060"/>
              </w:rPr>
              <w:t>0</w:t>
            </w:r>
          </w:p>
        </w:tc>
      </w:tr>
      <w:tr w:rsidR="00883EFB" w:rsidRPr="006E0435" w14:paraId="7A238747"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6618C" w14:textId="77777777" w:rsidR="00883EFB" w:rsidRPr="006E0435" w:rsidRDefault="00883EFB" w:rsidP="0057313B">
            <w:pPr>
              <w:pStyle w:val="rowtabella0"/>
              <w:rPr>
                <w:color w:val="002060"/>
              </w:rPr>
            </w:pPr>
            <w:r w:rsidRPr="006E0435">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F18D"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7A92F"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2652"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051C"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DD8A"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ACDC" w14:textId="77777777" w:rsidR="00883EFB" w:rsidRPr="006E0435" w:rsidRDefault="00883EFB" w:rsidP="0057313B">
            <w:pPr>
              <w:pStyle w:val="rowtabella0"/>
              <w:jc w:val="center"/>
              <w:rPr>
                <w:color w:val="002060"/>
              </w:rPr>
            </w:pPr>
            <w:r w:rsidRPr="006E043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03077" w14:textId="77777777" w:rsidR="00883EFB" w:rsidRPr="006E0435" w:rsidRDefault="00883EFB" w:rsidP="0057313B">
            <w:pPr>
              <w:pStyle w:val="rowtabella0"/>
              <w:jc w:val="center"/>
              <w:rPr>
                <w:color w:val="002060"/>
              </w:rPr>
            </w:pPr>
            <w:r w:rsidRPr="006E043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2195"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12EA" w14:textId="77777777" w:rsidR="00883EFB" w:rsidRPr="006E0435" w:rsidRDefault="00883EFB" w:rsidP="0057313B">
            <w:pPr>
              <w:pStyle w:val="rowtabella0"/>
              <w:jc w:val="center"/>
              <w:rPr>
                <w:color w:val="002060"/>
              </w:rPr>
            </w:pPr>
            <w:r w:rsidRPr="006E0435">
              <w:rPr>
                <w:color w:val="002060"/>
              </w:rPr>
              <w:t>0</w:t>
            </w:r>
          </w:p>
        </w:tc>
      </w:tr>
      <w:tr w:rsidR="00883EFB" w:rsidRPr="006E0435" w14:paraId="02C4E5C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99AB1" w14:textId="77777777" w:rsidR="00883EFB" w:rsidRPr="006E0435" w:rsidRDefault="00883EFB" w:rsidP="0057313B">
            <w:pPr>
              <w:pStyle w:val="rowtabella0"/>
              <w:rPr>
                <w:color w:val="002060"/>
              </w:rPr>
            </w:pPr>
            <w:r w:rsidRPr="006E0435">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415B"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81DB9"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F7A1"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C8E3"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676F"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E54B" w14:textId="77777777" w:rsidR="00883EFB" w:rsidRPr="006E0435" w:rsidRDefault="00883EFB" w:rsidP="0057313B">
            <w:pPr>
              <w:pStyle w:val="rowtabella0"/>
              <w:jc w:val="center"/>
              <w:rPr>
                <w:color w:val="002060"/>
              </w:rPr>
            </w:pPr>
            <w:r w:rsidRPr="006E043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2B29"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B795"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BA5A" w14:textId="77777777" w:rsidR="00883EFB" w:rsidRPr="006E0435" w:rsidRDefault="00883EFB" w:rsidP="0057313B">
            <w:pPr>
              <w:pStyle w:val="rowtabella0"/>
              <w:jc w:val="center"/>
              <w:rPr>
                <w:color w:val="002060"/>
              </w:rPr>
            </w:pPr>
            <w:r w:rsidRPr="006E0435">
              <w:rPr>
                <w:color w:val="002060"/>
              </w:rPr>
              <w:t>0</w:t>
            </w:r>
          </w:p>
        </w:tc>
      </w:tr>
      <w:tr w:rsidR="00883EFB" w:rsidRPr="006E0435" w14:paraId="454D9D59"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F463A" w14:textId="77777777" w:rsidR="00883EFB" w:rsidRPr="006E0435" w:rsidRDefault="00883EFB" w:rsidP="0057313B">
            <w:pPr>
              <w:pStyle w:val="rowtabella0"/>
              <w:rPr>
                <w:color w:val="002060"/>
              </w:rPr>
            </w:pPr>
            <w:r w:rsidRPr="006E0435">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F77E"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44DC7"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9D30"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28B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7629"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CFC6" w14:textId="77777777" w:rsidR="00883EFB" w:rsidRPr="006E0435" w:rsidRDefault="00883EFB" w:rsidP="0057313B">
            <w:pPr>
              <w:pStyle w:val="rowtabella0"/>
              <w:jc w:val="center"/>
              <w:rPr>
                <w:color w:val="002060"/>
              </w:rPr>
            </w:pPr>
            <w:r w:rsidRPr="006E043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A058" w14:textId="77777777" w:rsidR="00883EFB" w:rsidRPr="006E0435" w:rsidRDefault="00883EFB" w:rsidP="0057313B">
            <w:pPr>
              <w:pStyle w:val="rowtabella0"/>
              <w:jc w:val="center"/>
              <w:rPr>
                <w:color w:val="002060"/>
              </w:rPr>
            </w:pPr>
            <w:r w:rsidRPr="006E043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1966" w14:textId="77777777" w:rsidR="00883EFB" w:rsidRPr="006E0435" w:rsidRDefault="00883EFB" w:rsidP="0057313B">
            <w:pPr>
              <w:pStyle w:val="rowtabella0"/>
              <w:jc w:val="center"/>
              <w:rPr>
                <w:color w:val="002060"/>
              </w:rPr>
            </w:pPr>
            <w:r w:rsidRPr="006E043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3832" w14:textId="77777777" w:rsidR="00883EFB" w:rsidRPr="006E0435" w:rsidRDefault="00883EFB" w:rsidP="0057313B">
            <w:pPr>
              <w:pStyle w:val="rowtabella0"/>
              <w:jc w:val="center"/>
              <w:rPr>
                <w:color w:val="002060"/>
              </w:rPr>
            </w:pPr>
            <w:r w:rsidRPr="006E0435">
              <w:rPr>
                <w:color w:val="002060"/>
              </w:rPr>
              <w:t>0</w:t>
            </w:r>
          </w:p>
        </w:tc>
      </w:tr>
      <w:tr w:rsidR="00883EFB" w:rsidRPr="006E0435" w14:paraId="5FF4EE7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A283D" w14:textId="77777777" w:rsidR="00883EFB" w:rsidRPr="006E0435" w:rsidRDefault="00883EFB" w:rsidP="0057313B">
            <w:pPr>
              <w:pStyle w:val="rowtabella0"/>
              <w:rPr>
                <w:color w:val="002060"/>
              </w:rPr>
            </w:pPr>
            <w:r w:rsidRPr="006E0435">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7BE3"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7121"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EBA3"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8E3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21E3"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BAA3"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C965" w14:textId="77777777" w:rsidR="00883EFB" w:rsidRPr="006E0435" w:rsidRDefault="00883EFB" w:rsidP="0057313B">
            <w:pPr>
              <w:pStyle w:val="rowtabella0"/>
              <w:jc w:val="center"/>
              <w:rPr>
                <w:color w:val="002060"/>
              </w:rPr>
            </w:pPr>
            <w:r w:rsidRPr="006E043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EFACA" w14:textId="77777777" w:rsidR="00883EFB" w:rsidRPr="006E0435" w:rsidRDefault="00883EFB" w:rsidP="0057313B">
            <w:pPr>
              <w:pStyle w:val="rowtabella0"/>
              <w:jc w:val="center"/>
              <w:rPr>
                <w:color w:val="002060"/>
              </w:rPr>
            </w:pPr>
            <w:r w:rsidRPr="006E043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DBB8" w14:textId="77777777" w:rsidR="00883EFB" w:rsidRPr="006E0435" w:rsidRDefault="00883EFB" w:rsidP="0057313B">
            <w:pPr>
              <w:pStyle w:val="rowtabella0"/>
              <w:jc w:val="center"/>
              <w:rPr>
                <w:color w:val="002060"/>
              </w:rPr>
            </w:pPr>
            <w:r w:rsidRPr="006E0435">
              <w:rPr>
                <w:color w:val="002060"/>
              </w:rPr>
              <w:t>1</w:t>
            </w:r>
          </w:p>
        </w:tc>
      </w:tr>
      <w:tr w:rsidR="00883EFB" w:rsidRPr="006E0435" w14:paraId="1947F8D5"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6E5102" w14:textId="77777777" w:rsidR="00883EFB" w:rsidRPr="006E0435" w:rsidRDefault="00883EFB" w:rsidP="0057313B">
            <w:pPr>
              <w:pStyle w:val="rowtabella0"/>
              <w:rPr>
                <w:color w:val="002060"/>
                <w:lang w:val="es-ES"/>
              </w:rPr>
            </w:pPr>
            <w:r w:rsidRPr="006E0435">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8F8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BA54"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20A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17A8F"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910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5B3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094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64D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B484" w14:textId="77777777" w:rsidR="00883EFB" w:rsidRPr="006E0435" w:rsidRDefault="00883EFB" w:rsidP="0057313B">
            <w:pPr>
              <w:pStyle w:val="rowtabella0"/>
              <w:jc w:val="center"/>
              <w:rPr>
                <w:color w:val="002060"/>
              </w:rPr>
            </w:pPr>
            <w:r w:rsidRPr="006E0435">
              <w:rPr>
                <w:color w:val="002060"/>
              </w:rPr>
              <w:t>0</w:t>
            </w:r>
          </w:p>
        </w:tc>
      </w:tr>
    </w:tbl>
    <w:p w14:paraId="7921C4CA" w14:textId="77777777" w:rsidR="00883EFB" w:rsidRPr="006E0435" w:rsidRDefault="00883EFB" w:rsidP="00883EFB">
      <w:pPr>
        <w:pStyle w:val="breakline"/>
        <w:rPr>
          <w:rFonts w:eastAsiaTheme="minorEastAsia"/>
          <w:color w:val="002060"/>
        </w:rPr>
      </w:pPr>
    </w:p>
    <w:p w14:paraId="1F87692E" w14:textId="77777777" w:rsidR="00883EFB" w:rsidRPr="006E0435" w:rsidRDefault="00883EFB" w:rsidP="00883EFB">
      <w:pPr>
        <w:pStyle w:val="breakline"/>
        <w:rPr>
          <w:color w:val="002060"/>
        </w:rPr>
      </w:pPr>
    </w:p>
    <w:p w14:paraId="28DABD7D" w14:textId="77777777" w:rsidR="00883EFB" w:rsidRPr="006E0435" w:rsidRDefault="00883EFB" w:rsidP="00883EFB">
      <w:pPr>
        <w:pStyle w:val="sottotitolocampionato10"/>
        <w:rPr>
          <w:color w:val="002060"/>
        </w:rPr>
      </w:pPr>
      <w:r w:rsidRPr="006E043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1626008F"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42B97"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92F20"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1AE59"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A705C"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56612"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828D"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2360A"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FD6CE"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06704"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CD78E" w14:textId="77777777" w:rsidR="00883EFB" w:rsidRPr="006E0435" w:rsidRDefault="00883EFB" w:rsidP="0057313B">
            <w:pPr>
              <w:pStyle w:val="headertabella0"/>
              <w:rPr>
                <w:color w:val="002060"/>
              </w:rPr>
            </w:pPr>
            <w:r w:rsidRPr="006E0435">
              <w:rPr>
                <w:color w:val="002060"/>
              </w:rPr>
              <w:t>PE</w:t>
            </w:r>
          </w:p>
        </w:tc>
      </w:tr>
      <w:tr w:rsidR="00883EFB" w:rsidRPr="006E0435" w14:paraId="66FA17D6"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03A9A" w14:textId="77777777" w:rsidR="00883EFB" w:rsidRPr="006E0435" w:rsidRDefault="00883EFB" w:rsidP="0057313B">
            <w:pPr>
              <w:pStyle w:val="rowtabella0"/>
              <w:rPr>
                <w:color w:val="002060"/>
              </w:rPr>
            </w:pPr>
            <w:r w:rsidRPr="006E0435">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0450" w14:textId="77777777" w:rsidR="00883EFB" w:rsidRPr="006E0435" w:rsidRDefault="00883EFB" w:rsidP="0057313B">
            <w:pPr>
              <w:pStyle w:val="rowtabella0"/>
              <w:jc w:val="center"/>
              <w:rPr>
                <w:color w:val="002060"/>
              </w:rPr>
            </w:pPr>
            <w:r w:rsidRPr="006E043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7BD4"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5D25"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01D9"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BE8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D93F" w14:textId="77777777" w:rsidR="00883EFB" w:rsidRPr="006E0435" w:rsidRDefault="00883EFB" w:rsidP="0057313B">
            <w:pPr>
              <w:pStyle w:val="rowtabella0"/>
              <w:jc w:val="center"/>
              <w:rPr>
                <w:color w:val="002060"/>
              </w:rPr>
            </w:pPr>
            <w:r w:rsidRPr="006E0435">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130F" w14:textId="77777777" w:rsidR="00883EFB" w:rsidRPr="006E0435" w:rsidRDefault="00883EFB" w:rsidP="0057313B">
            <w:pPr>
              <w:pStyle w:val="rowtabella0"/>
              <w:jc w:val="center"/>
              <w:rPr>
                <w:color w:val="002060"/>
              </w:rPr>
            </w:pPr>
            <w:r w:rsidRPr="006E043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2A19" w14:textId="77777777" w:rsidR="00883EFB" w:rsidRPr="006E0435" w:rsidRDefault="00883EFB" w:rsidP="0057313B">
            <w:pPr>
              <w:pStyle w:val="rowtabella0"/>
              <w:jc w:val="center"/>
              <w:rPr>
                <w:color w:val="002060"/>
              </w:rPr>
            </w:pPr>
            <w:r w:rsidRPr="006E043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E077" w14:textId="77777777" w:rsidR="00883EFB" w:rsidRPr="006E0435" w:rsidRDefault="00883EFB" w:rsidP="0057313B">
            <w:pPr>
              <w:pStyle w:val="rowtabella0"/>
              <w:jc w:val="center"/>
              <w:rPr>
                <w:color w:val="002060"/>
              </w:rPr>
            </w:pPr>
            <w:r w:rsidRPr="006E0435">
              <w:rPr>
                <w:color w:val="002060"/>
              </w:rPr>
              <w:t>0</w:t>
            </w:r>
          </w:p>
        </w:tc>
      </w:tr>
      <w:tr w:rsidR="00883EFB" w:rsidRPr="006E0435" w14:paraId="2FF9E3F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14815" w14:textId="77777777" w:rsidR="00883EFB" w:rsidRPr="006E0435" w:rsidRDefault="00883EFB" w:rsidP="0057313B">
            <w:pPr>
              <w:pStyle w:val="rowtabella0"/>
              <w:rPr>
                <w:color w:val="002060"/>
              </w:rPr>
            </w:pPr>
            <w:r w:rsidRPr="006E0435">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1137" w14:textId="77777777" w:rsidR="00883EFB" w:rsidRPr="006E0435" w:rsidRDefault="00883EFB" w:rsidP="0057313B">
            <w:pPr>
              <w:pStyle w:val="rowtabella0"/>
              <w:jc w:val="center"/>
              <w:rPr>
                <w:color w:val="002060"/>
              </w:rPr>
            </w:pPr>
            <w:r w:rsidRPr="006E043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3EAC"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D4890"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B4B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F326"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DFC2" w14:textId="77777777" w:rsidR="00883EFB" w:rsidRPr="006E0435" w:rsidRDefault="00883EFB" w:rsidP="0057313B">
            <w:pPr>
              <w:pStyle w:val="rowtabella0"/>
              <w:jc w:val="center"/>
              <w:rPr>
                <w:color w:val="002060"/>
              </w:rPr>
            </w:pPr>
            <w:r w:rsidRPr="006E043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DEFC" w14:textId="77777777" w:rsidR="00883EFB" w:rsidRPr="006E0435" w:rsidRDefault="00883EFB" w:rsidP="0057313B">
            <w:pPr>
              <w:pStyle w:val="rowtabella0"/>
              <w:jc w:val="center"/>
              <w:rPr>
                <w:color w:val="002060"/>
              </w:rPr>
            </w:pPr>
            <w:r w:rsidRPr="006E043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244A" w14:textId="77777777" w:rsidR="00883EFB" w:rsidRPr="006E0435" w:rsidRDefault="00883EFB" w:rsidP="0057313B">
            <w:pPr>
              <w:pStyle w:val="rowtabella0"/>
              <w:jc w:val="center"/>
              <w:rPr>
                <w:color w:val="002060"/>
              </w:rPr>
            </w:pPr>
            <w:r w:rsidRPr="006E043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A144F" w14:textId="77777777" w:rsidR="00883EFB" w:rsidRPr="006E0435" w:rsidRDefault="00883EFB" w:rsidP="0057313B">
            <w:pPr>
              <w:pStyle w:val="rowtabella0"/>
              <w:jc w:val="center"/>
              <w:rPr>
                <w:color w:val="002060"/>
              </w:rPr>
            </w:pPr>
            <w:r w:rsidRPr="006E0435">
              <w:rPr>
                <w:color w:val="002060"/>
              </w:rPr>
              <w:t>0</w:t>
            </w:r>
          </w:p>
        </w:tc>
      </w:tr>
      <w:tr w:rsidR="00883EFB" w:rsidRPr="006E0435" w14:paraId="03A87B67"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BE063" w14:textId="77777777" w:rsidR="00883EFB" w:rsidRPr="006E0435" w:rsidRDefault="00883EFB" w:rsidP="0057313B">
            <w:pPr>
              <w:pStyle w:val="rowtabella0"/>
              <w:rPr>
                <w:color w:val="002060"/>
              </w:rPr>
            </w:pPr>
            <w:r w:rsidRPr="006E043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0563" w14:textId="77777777" w:rsidR="00883EFB" w:rsidRPr="006E0435" w:rsidRDefault="00883EFB" w:rsidP="0057313B">
            <w:pPr>
              <w:pStyle w:val="rowtabella0"/>
              <w:jc w:val="center"/>
              <w:rPr>
                <w:color w:val="002060"/>
              </w:rPr>
            </w:pPr>
            <w:r w:rsidRPr="006E043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957C"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E8CE3"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CE50"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917B"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DAED" w14:textId="77777777" w:rsidR="00883EFB" w:rsidRPr="006E0435" w:rsidRDefault="00883EFB" w:rsidP="0057313B">
            <w:pPr>
              <w:pStyle w:val="rowtabella0"/>
              <w:jc w:val="center"/>
              <w:rPr>
                <w:color w:val="002060"/>
              </w:rPr>
            </w:pPr>
            <w:r w:rsidRPr="006E043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7543" w14:textId="77777777" w:rsidR="00883EFB" w:rsidRPr="006E0435" w:rsidRDefault="00883EFB" w:rsidP="0057313B">
            <w:pPr>
              <w:pStyle w:val="rowtabella0"/>
              <w:jc w:val="center"/>
              <w:rPr>
                <w:color w:val="002060"/>
              </w:rPr>
            </w:pPr>
            <w:r w:rsidRPr="006E043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69E6"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963D" w14:textId="77777777" w:rsidR="00883EFB" w:rsidRPr="006E0435" w:rsidRDefault="00883EFB" w:rsidP="0057313B">
            <w:pPr>
              <w:pStyle w:val="rowtabella0"/>
              <w:jc w:val="center"/>
              <w:rPr>
                <w:color w:val="002060"/>
              </w:rPr>
            </w:pPr>
            <w:r w:rsidRPr="006E0435">
              <w:rPr>
                <w:color w:val="002060"/>
              </w:rPr>
              <w:t>0</w:t>
            </w:r>
          </w:p>
        </w:tc>
      </w:tr>
      <w:tr w:rsidR="00883EFB" w:rsidRPr="006E0435" w14:paraId="356BC5C8"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2DEB4" w14:textId="77777777" w:rsidR="00883EFB" w:rsidRPr="006E0435" w:rsidRDefault="00883EFB" w:rsidP="0057313B">
            <w:pPr>
              <w:pStyle w:val="rowtabella0"/>
              <w:rPr>
                <w:color w:val="002060"/>
              </w:rPr>
            </w:pPr>
            <w:r w:rsidRPr="006E0435">
              <w:rPr>
                <w:color w:val="002060"/>
              </w:rPr>
              <w:t xml:space="preserve">A.S.D. CALCIO </w:t>
            </w:r>
            <w:proofErr w:type="gramStart"/>
            <w:r w:rsidRPr="006E0435">
              <w:rPr>
                <w:color w:val="002060"/>
              </w:rPr>
              <w:t>S.ELPIDIO</w:t>
            </w:r>
            <w:proofErr w:type="gramEnd"/>
            <w:r w:rsidRPr="006E0435">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99C0" w14:textId="77777777" w:rsidR="00883EFB" w:rsidRPr="006E0435" w:rsidRDefault="00883EFB" w:rsidP="0057313B">
            <w:pPr>
              <w:pStyle w:val="rowtabella0"/>
              <w:jc w:val="center"/>
              <w:rPr>
                <w:color w:val="002060"/>
              </w:rPr>
            </w:pPr>
            <w:r w:rsidRPr="006E04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260E"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AF9E"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13A4"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7337"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C98A" w14:textId="77777777" w:rsidR="00883EFB" w:rsidRPr="006E0435" w:rsidRDefault="00883EFB" w:rsidP="0057313B">
            <w:pPr>
              <w:pStyle w:val="rowtabella0"/>
              <w:jc w:val="center"/>
              <w:rPr>
                <w:color w:val="002060"/>
              </w:rPr>
            </w:pPr>
            <w:r w:rsidRPr="006E043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94B2" w14:textId="77777777" w:rsidR="00883EFB" w:rsidRPr="006E0435" w:rsidRDefault="00883EFB" w:rsidP="0057313B">
            <w:pPr>
              <w:pStyle w:val="rowtabella0"/>
              <w:jc w:val="center"/>
              <w:rPr>
                <w:color w:val="002060"/>
              </w:rPr>
            </w:pPr>
            <w:r w:rsidRPr="006E043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27D1" w14:textId="77777777" w:rsidR="00883EFB" w:rsidRPr="006E0435" w:rsidRDefault="00883EFB" w:rsidP="0057313B">
            <w:pPr>
              <w:pStyle w:val="rowtabella0"/>
              <w:jc w:val="center"/>
              <w:rPr>
                <w:color w:val="002060"/>
              </w:rPr>
            </w:pPr>
            <w:r w:rsidRPr="006E04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246B" w14:textId="77777777" w:rsidR="00883EFB" w:rsidRPr="006E0435" w:rsidRDefault="00883EFB" w:rsidP="0057313B">
            <w:pPr>
              <w:pStyle w:val="rowtabella0"/>
              <w:jc w:val="center"/>
              <w:rPr>
                <w:color w:val="002060"/>
              </w:rPr>
            </w:pPr>
            <w:r w:rsidRPr="006E0435">
              <w:rPr>
                <w:color w:val="002060"/>
              </w:rPr>
              <w:t>0</w:t>
            </w:r>
          </w:p>
        </w:tc>
      </w:tr>
      <w:tr w:rsidR="00883EFB" w:rsidRPr="006E0435" w14:paraId="2D2650E0"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F6A3E" w14:textId="77777777" w:rsidR="00883EFB" w:rsidRPr="006E0435" w:rsidRDefault="00883EFB" w:rsidP="0057313B">
            <w:pPr>
              <w:pStyle w:val="rowtabella0"/>
              <w:rPr>
                <w:color w:val="002060"/>
              </w:rPr>
            </w:pPr>
            <w:r w:rsidRPr="006E0435">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852B" w14:textId="77777777" w:rsidR="00883EFB" w:rsidRPr="006E0435" w:rsidRDefault="00883EFB" w:rsidP="0057313B">
            <w:pPr>
              <w:pStyle w:val="rowtabella0"/>
              <w:jc w:val="center"/>
              <w:rPr>
                <w:color w:val="002060"/>
              </w:rPr>
            </w:pPr>
            <w:r w:rsidRPr="006E04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A8C1"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AE56"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D1E3"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D798"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ABCD" w14:textId="77777777" w:rsidR="00883EFB" w:rsidRPr="006E0435" w:rsidRDefault="00883EFB" w:rsidP="0057313B">
            <w:pPr>
              <w:pStyle w:val="rowtabella0"/>
              <w:jc w:val="center"/>
              <w:rPr>
                <w:color w:val="002060"/>
              </w:rPr>
            </w:pPr>
            <w:r w:rsidRPr="006E043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992F" w14:textId="77777777" w:rsidR="00883EFB" w:rsidRPr="006E0435" w:rsidRDefault="00883EFB" w:rsidP="0057313B">
            <w:pPr>
              <w:pStyle w:val="rowtabella0"/>
              <w:jc w:val="center"/>
              <w:rPr>
                <w:color w:val="002060"/>
              </w:rPr>
            </w:pPr>
            <w:r w:rsidRPr="006E043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8560" w14:textId="77777777" w:rsidR="00883EFB" w:rsidRPr="006E0435" w:rsidRDefault="00883EFB" w:rsidP="0057313B">
            <w:pPr>
              <w:pStyle w:val="rowtabella0"/>
              <w:jc w:val="center"/>
              <w:rPr>
                <w:color w:val="002060"/>
              </w:rPr>
            </w:pPr>
            <w:r w:rsidRPr="006E04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A3E4" w14:textId="77777777" w:rsidR="00883EFB" w:rsidRPr="006E0435" w:rsidRDefault="00883EFB" w:rsidP="0057313B">
            <w:pPr>
              <w:pStyle w:val="rowtabella0"/>
              <w:jc w:val="center"/>
              <w:rPr>
                <w:color w:val="002060"/>
              </w:rPr>
            </w:pPr>
            <w:r w:rsidRPr="006E0435">
              <w:rPr>
                <w:color w:val="002060"/>
              </w:rPr>
              <w:t>0</w:t>
            </w:r>
          </w:p>
        </w:tc>
      </w:tr>
      <w:tr w:rsidR="00883EFB" w:rsidRPr="006E0435" w14:paraId="0EF0CAD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95C58" w14:textId="77777777" w:rsidR="00883EFB" w:rsidRPr="006E0435" w:rsidRDefault="00883EFB" w:rsidP="0057313B">
            <w:pPr>
              <w:pStyle w:val="rowtabella0"/>
              <w:rPr>
                <w:color w:val="002060"/>
              </w:rPr>
            </w:pPr>
            <w:r w:rsidRPr="006E043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73EF" w14:textId="77777777" w:rsidR="00883EFB" w:rsidRPr="006E0435" w:rsidRDefault="00883EFB" w:rsidP="0057313B">
            <w:pPr>
              <w:pStyle w:val="rowtabella0"/>
              <w:jc w:val="center"/>
              <w:rPr>
                <w:color w:val="002060"/>
              </w:rPr>
            </w:pPr>
            <w:r w:rsidRPr="006E04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7B1B"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8823"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6B9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BD79"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80FC" w14:textId="77777777" w:rsidR="00883EFB" w:rsidRPr="006E0435" w:rsidRDefault="00883EFB" w:rsidP="0057313B">
            <w:pPr>
              <w:pStyle w:val="rowtabella0"/>
              <w:jc w:val="center"/>
              <w:rPr>
                <w:color w:val="002060"/>
              </w:rPr>
            </w:pPr>
            <w:r w:rsidRPr="006E043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F59A"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D550"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12A9" w14:textId="77777777" w:rsidR="00883EFB" w:rsidRPr="006E0435" w:rsidRDefault="00883EFB" w:rsidP="0057313B">
            <w:pPr>
              <w:pStyle w:val="rowtabella0"/>
              <w:jc w:val="center"/>
              <w:rPr>
                <w:color w:val="002060"/>
              </w:rPr>
            </w:pPr>
            <w:r w:rsidRPr="006E0435">
              <w:rPr>
                <w:color w:val="002060"/>
              </w:rPr>
              <w:t>0</w:t>
            </w:r>
          </w:p>
        </w:tc>
      </w:tr>
      <w:tr w:rsidR="00883EFB" w:rsidRPr="006E0435" w14:paraId="7F65655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368A9" w14:textId="77777777" w:rsidR="00883EFB" w:rsidRPr="006E0435" w:rsidRDefault="00883EFB" w:rsidP="0057313B">
            <w:pPr>
              <w:pStyle w:val="rowtabella0"/>
              <w:rPr>
                <w:color w:val="002060"/>
              </w:rPr>
            </w:pPr>
            <w:r w:rsidRPr="006E0435">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F636" w14:textId="77777777" w:rsidR="00883EFB" w:rsidRPr="006E0435" w:rsidRDefault="00883EFB" w:rsidP="0057313B">
            <w:pPr>
              <w:pStyle w:val="rowtabella0"/>
              <w:jc w:val="center"/>
              <w:rPr>
                <w:color w:val="002060"/>
              </w:rPr>
            </w:pPr>
            <w:r w:rsidRPr="006E043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2EC9"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C590"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F868"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987A"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A7355" w14:textId="77777777" w:rsidR="00883EFB" w:rsidRPr="006E0435" w:rsidRDefault="00883EFB" w:rsidP="0057313B">
            <w:pPr>
              <w:pStyle w:val="rowtabella0"/>
              <w:jc w:val="center"/>
              <w:rPr>
                <w:color w:val="002060"/>
              </w:rPr>
            </w:pPr>
            <w:r w:rsidRPr="006E043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7D31" w14:textId="77777777" w:rsidR="00883EFB" w:rsidRPr="006E0435" w:rsidRDefault="00883EFB" w:rsidP="0057313B">
            <w:pPr>
              <w:pStyle w:val="rowtabella0"/>
              <w:jc w:val="center"/>
              <w:rPr>
                <w:color w:val="002060"/>
              </w:rPr>
            </w:pPr>
            <w:r w:rsidRPr="006E043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7733"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B46B" w14:textId="77777777" w:rsidR="00883EFB" w:rsidRPr="006E0435" w:rsidRDefault="00883EFB" w:rsidP="0057313B">
            <w:pPr>
              <w:pStyle w:val="rowtabella0"/>
              <w:jc w:val="center"/>
              <w:rPr>
                <w:color w:val="002060"/>
              </w:rPr>
            </w:pPr>
            <w:r w:rsidRPr="006E0435">
              <w:rPr>
                <w:color w:val="002060"/>
              </w:rPr>
              <w:t>0</w:t>
            </w:r>
          </w:p>
        </w:tc>
      </w:tr>
      <w:tr w:rsidR="00883EFB" w:rsidRPr="006E0435" w14:paraId="61B40AB1"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E30E4" w14:textId="77777777" w:rsidR="00883EFB" w:rsidRPr="006E0435" w:rsidRDefault="00883EFB" w:rsidP="0057313B">
            <w:pPr>
              <w:pStyle w:val="rowtabella0"/>
              <w:rPr>
                <w:color w:val="002060"/>
              </w:rPr>
            </w:pPr>
            <w:r w:rsidRPr="006E0435">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9D21"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D009"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7A2F7"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B254"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F6C3"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8429" w14:textId="77777777" w:rsidR="00883EFB" w:rsidRPr="006E0435" w:rsidRDefault="00883EFB" w:rsidP="0057313B">
            <w:pPr>
              <w:pStyle w:val="rowtabella0"/>
              <w:jc w:val="center"/>
              <w:rPr>
                <w:color w:val="002060"/>
              </w:rPr>
            </w:pPr>
            <w:r w:rsidRPr="006E043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F342" w14:textId="77777777" w:rsidR="00883EFB" w:rsidRPr="006E0435" w:rsidRDefault="00883EFB" w:rsidP="0057313B">
            <w:pPr>
              <w:pStyle w:val="rowtabella0"/>
              <w:jc w:val="center"/>
              <w:rPr>
                <w:color w:val="002060"/>
              </w:rPr>
            </w:pPr>
            <w:r w:rsidRPr="006E043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071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D3B7" w14:textId="77777777" w:rsidR="00883EFB" w:rsidRPr="006E0435" w:rsidRDefault="00883EFB" w:rsidP="0057313B">
            <w:pPr>
              <w:pStyle w:val="rowtabella0"/>
              <w:jc w:val="center"/>
              <w:rPr>
                <w:color w:val="002060"/>
              </w:rPr>
            </w:pPr>
            <w:r w:rsidRPr="006E0435">
              <w:rPr>
                <w:color w:val="002060"/>
              </w:rPr>
              <w:t>0</w:t>
            </w:r>
          </w:p>
        </w:tc>
      </w:tr>
      <w:tr w:rsidR="00883EFB" w:rsidRPr="006E0435" w14:paraId="726CF42F"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B01C4" w14:textId="77777777" w:rsidR="00883EFB" w:rsidRPr="006E0435" w:rsidRDefault="00883EFB" w:rsidP="0057313B">
            <w:pPr>
              <w:pStyle w:val="rowtabella0"/>
              <w:rPr>
                <w:color w:val="002060"/>
              </w:rPr>
            </w:pPr>
            <w:r w:rsidRPr="006E0435">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F9165" w14:textId="77777777" w:rsidR="00883EFB" w:rsidRPr="006E0435" w:rsidRDefault="00883EFB" w:rsidP="0057313B">
            <w:pPr>
              <w:pStyle w:val="rowtabella0"/>
              <w:jc w:val="center"/>
              <w:rPr>
                <w:color w:val="002060"/>
              </w:rPr>
            </w:pPr>
            <w:r w:rsidRPr="006E04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BDAF"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ED549"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553E"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811F4"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7CCF" w14:textId="77777777" w:rsidR="00883EFB" w:rsidRPr="006E0435" w:rsidRDefault="00883EFB" w:rsidP="0057313B">
            <w:pPr>
              <w:pStyle w:val="rowtabella0"/>
              <w:jc w:val="center"/>
              <w:rPr>
                <w:color w:val="002060"/>
              </w:rPr>
            </w:pPr>
            <w:r w:rsidRPr="006E043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C966" w14:textId="77777777" w:rsidR="00883EFB" w:rsidRPr="006E0435" w:rsidRDefault="00883EFB" w:rsidP="0057313B">
            <w:pPr>
              <w:pStyle w:val="rowtabella0"/>
              <w:jc w:val="center"/>
              <w:rPr>
                <w:color w:val="002060"/>
              </w:rPr>
            </w:pPr>
            <w:r w:rsidRPr="006E043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2161"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391D" w14:textId="77777777" w:rsidR="00883EFB" w:rsidRPr="006E0435" w:rsidRDefault="00883EFB" w:rsidP="0057313B">
            <w:pPr>
              <w:pStyle w:val="rowtabella0"/>
              <w:jc w:val="center"/>
              <w:rPr>
                <w:color w:val="002060"/>
              </w:rPr>
            </w:pPr>
            <w:r w:rsidRPr="006E0435">
              <w:rPr>
                <w:color w:val="002060"/>
              </w:rPr>
              <w:t>0</w:t>
            </w:r>
          </w:p>
        </w:tc>
      </w:tr>
      <w:tr w:rsidR="00883EFB" w:rsidRPr="006E0435" w14:paraId="1C8A41F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0A96E" w14:textId="77777777" w:rsidR="00883EFB" w:rsidRPr="006E0435" w:rsidRDefault="00883EFB" w:rsidP="0057313B">
            <w:pPr>
              <w:pStyle w:val="breakline"/>
              <w:rPr>
                <w:rFonts w:ascii="Arial" w:hAnsi="Arial" w:cs="Arial"/>
                <w:color w:val="002060"/>
              </w:rPr>
            </w:pPr>
            <w:r w:rsidRPr="006E0435">
              <w:rPr>
                <w:rFonts w:ascii="Arial" w:hAnsi="Arial" w:cs="Arial"/>
                <w:color w:val="002060"/>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D2A1"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3306"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B1A10"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AA15"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D267"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8D09" w14:textId="77777777" w:rsidR="00883EFB" w:rsidRPr="006E0435" w:rsidRDefault="00883EFB" w:rsidP="0057313B">
            <w:pPr>
              <w:pStyle w:val="rowtabella0"/>
              <w:jc w:val="center"/>
              <w:rPr>
                <w:color w:val="002060"/>
              </w:rPr>
            </w:pPr>
            <w:r w:rsidRPr="006E043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8763" w14:textId="77777777" w:rsidR="00883EFB" w:rsidRPr="006E0435" w:rsidRDefault="00883EFB" w:rsidP="0057313B">
            <w:pPr>
              <w:pStyle w:val="rowtabella0"/>
              <w:jc w:val="center"/>
              <w:rPr>
                <w:color w:val="002060"/>
              </w:rPr>
            </w:pPr>
            <w:r w:rsidRPr="006E043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90C5" w14:textId="77777777" w:rsidR="00883EFB" w:rsidRPr="006E0435" w:rsidRDefault="00883EFB" w:rsidP="0057313B">
            <w:pPr>
              <w:pStyle w:val="rowtabella0"/>
              <w:jc w:val="center"/>
              <w:rPr>
                <w:color w:val="002060"/>
              </w:rPr>
            </w:pPr>
            <w:r w:rsidRPr="006E043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AB0F" w14:textId="77777777" w:rsidR="00883EFB" w:rsidRPr="006E0435" w:rsidRDefault="00883EFB" w:rsidP="0057313B">
            <w:pPr>
              <w:pStyle w:val="rowtabella0"/>
              <w:jc w:val="center"/>
              <w:rPr>
                <w:color w:val="002060"/>
              </w:rPr>
            </w:pPr>
            <w:r w:rsidRPr="006E0435">
              <w:rPr>
                <w:color w:val="002060"/>
              </w:rPr>
              <w:t>0</w:t>
            </w:r>
          </w:p>
        </w:tc>
      </w:tr>
      <w:tr w:rsidR="00883EFB" w:rsidRPr="006E0435" w14:paraId="22581C7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10FDE" w14:textId="77777777" w:rsidR="00883EFB" w:rsidRPr="006E0435" w:rsidRDefault="00883EFB" w:rsidP="0057313B">
            <w:pPr>
              <w:pStyle w:val="rowtabella0"/>
              <w:rPr>
                <w:color w:val="002060"/>
                <w:lang w:val="es-ES"/>
              </w:rPr>
            </w:pPr>
            <w:r w:rsidRPr="006E0435">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BCDF"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8F5A"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4F73"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8F43A"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E1BE2"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532A" w14:textId="77777777" w:rsidR="00883EFB" w:rsidRPr="006E0435" w:rsidRDefault="00883EFB" w:rsidP="0057313B">
            <w:pPr>
              <w:pStyle w:val="rowtabella0"/>
              <w:jc w:val="center"/>
              <w:rPr>
                <w:color w:val="002060"/>
              </w:rPr>
            </w:pPr>
            <w:r w:rsidRPr="006E043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5696" w14:textId="77777777" w:rsidR="00883EFB" w:rsidRPr="006E0435" w:rsidRDefault="00883EFB" w:rsidP="0057313B">
            <w:pPr>
              <w:pStyle w:val="rowtabella0"/>
              <w:jc w:val="center"/>
              <w:rPr>
                <w:color w:val="002060"/>
              </w:rPr>
            </w:pPr>
            <w:r w:rsidRPr="006E043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D9AA6" w14:textId="77777777" w:rsidR="00883EFB" w:rsidRPr="006E0435" w:rsidRDefault="00883EFB" w:rsidP="0057313B">
            <w:pPr>
              <w:pStyle w:val="rowtabella0"/>
              <w:jc w:val="center"/>
              <w:rPr>
                <w:color w:val="002060"/>
              </w:rPr>
            </w:pPr>
            <w:r w:rsidRPr="006E043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AA31" w14:textId="77777777" w:rsidR="00883EFB" w:rsidRPr="006E0435" w:rsidRDefault="00883EFB" w:rsidP="0057313B">
            <w:pPr>
              <w:pStyle w:val="rowtabella0"/>
              <w:jc w:val="center"/>
              <w:rPr>
                <w:color w:val="002060"/>
              </w:rPr>
            </w:pPr>
            <w:r w:rsidRPr="006E0435">
              <w:rPr>
                <w:color w:val="002060"/>
              </w:rPr>
              <w:t>0</w:t>
            </w:r>
          </w:p>
        </w:tc>
      </w:tr>
      <w:tr w:rsidR="00883EFB" w:rsidRPr="006E0435" w14:paraId="3CD600E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945C5" w14:textId="77777777" w:rsidR="00883EFB" w:rsidRPr="006E0435" w:rsidRDefault="00883EFB" w:rsidP="0057313B">
            <w:pPr>
              <w:pStyle w:val="rowtabella0"/>
              <w:rPr>
                <w:color w:val="002060"/>
              </w:rPr>
            </w:pPr>
            <w:r w:rsidRPr="006E0435">
              <w:rPr>
                <w:color w:val="002060"/>
              </w:rPr>
              <w:lastRenderedPageBreak/>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5B0C"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DC50"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B3C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43B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69155"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23927" w14:textId="77777777" w:rsidR="00883EFB" w:rsidRPr="006E0435" w:rsidRDefault="00883EFB" w:rsidP="0057313B">
            <w:pPr>
              <w:pStyle w:val="rowtabella0"/>
              <w:jc w:val="center"/>
              <w:rPr>
                <w:color w:val="002060"/>
              </w:rPr>
            </w:pPr>
            <w:r w:rsidRPr="006E043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6DC0" w14:textId="77777777" w:rsidR="00883EFB" w:rsidRPr="006E0435" w:rsidRDefault="00883EFB" w:rsidP="0057313B">
            <w:pPr>
              <w:pStyle w:val="rowtabella0"/>
              <w:jc w:val="center"/>
              <w:rPr>
                <w:color w:val="002060"/>
              </w:rPr>
            </w:pPr>
            <w:r w:rsidRPr="006E0435">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3DC3" w14:textId="77777777" w:rsidR="00883EFB" w:rsidRPr="006E0435" w:rsidRDefault="00883EFB" w:rsidP="0057313B">
            <w:pPr>
              <w:pStyle w:val="rowtabella0"/>
              <w:jc w:val="center"/>
              <w:rPr>
                <w:color w:val="002060"/>
              </w:rPr>
            </w:pPr>
            <w:r w:rsidRPr="006E043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219B" w14:textId="77777777" w:rsidR="00883EFB" w:rsidRPr="006E0435" w:rsidRDefault="00883EFB" w:rsidP="0057313B">
            <w:pPr>
              <w:pStyle w:val="rowtabella0"/>
              <w:jc w:val="center"/>
              <w:rPr>
                <w:color w:val="002060"/>
              </w:rPr>
            </w:pPr>
            <w:r w:rsidRPr="006E0435">
              <w:rPr>
                <w:color w:val="002060"/>
              </w:rPr>
              <w:t>0</w:t>
            </w:r>
          </w:p>
        </w:tc>
      </w:tr>
      <w:tr w:rsidR="00883EFB" w:rsidRPr="006E0435" w14:paraId="402B34AE"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ED038A" w14:textId="77777777" w:rsidR="00883EFB" w:rsidRPr="006E0435" w:rsidRDefault="00883EFB" w:rsidP="0057313B">
            <w:pPr>
              <w:pStyle w:val="rowtabella0"/>
              <w:rPr>
                <w:color w:val="002060"/>
              </w:rPr>
            </w:pPr>
            <w:r w:rsidRPr="006E0435">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C7BC"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41DA"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17C6"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B6A9"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3FEB"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0200" w14:textId="77777777" w:rsidR="00883EFB" w:rsidRPr="006E0435" w:rsidRDefault="00883EFB" w:rsidP="0057313B">
            <w:pPr>
              <w:pStyle w:val="rowtabella0"/>
              <w:jc w:val="center"/>
              <w:rPr>
                <w:color w:val="002060"/>
              </w:rPr>
            </w:pPr>
            <w:r w:rsidRPr="006E043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757F" w14:textId="77777777" w:rsidR="00883EFB" w:rsidRPr="006E0435" w:rsidRDefault="00883EFB" w:rsidP="0057313B">
            <w:pPr>
              <w:pStyle w:val="rowtabella0"/>
              <w:jc w:val="center"/>
              <w:rPr>
                <w:color w:val="002060"/>
              </w:rPr>
            </w:pPr>
            <w:r w:rsidRPr="006E0435">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4527" w14:textId="77777777" w:rsidR="00883EFB" w:rsidRPr="006E0435" w:rsidRDefault="00883EFB" w:rsidP="0057313B">
            <w:pPr>
              <w:pStyle w:val="rowtabella0"/>
              <w:jc w:val="center"/>
              <w:rPr>
                <w:color w:val="002060"/>
              </w:rPr>
            </w:pPr>
            <w:r w:rsidRPr="006E043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D5F6" w14:textId="77777777" w:rsidR="00883EFB" w:rsidRPr="006E0435" w:rsidRDefault="00883EFB" w:rsidP="0057313B">
            <w:pPr>
              <w:pStyle w:val="rowtabella0"/>
              <w:jc w:val="center"/>
              <w:rPr>
                <w:color w:val="002060"/>
              </w:rPr>
            </w:pPr>
            <w:r w:rsidRPr="006E0435">
              <w:rPr>
                <w:color w:val="002060"/>
              </w:rPr>
              <w:t>0</w:t>
            </w:r>
          </w:p>
        </w:tc>
      </w:tr>
    </w:tbl>
    <w:p w14:paraId="5490C9DB" w14:textId="77777777" w:rsidR="00883EFB" w:rsidRPr="006E0435" w:rsidRDefault="00883EFB" w:rsidP="00883EFB">
      <w:pPr>
        <w:pStyle w:val="breakline"/>
        <w:rPr>
          <w:rFonts w:eastAsiaTheme="minorEastAsia"/>
          <w:color w:val="002060"/>
        </w:rPr>
      </w:pPr>
    </w:p>
    <w:p w14:paraId="519CBDCF" w14:textId="77777777" w:rsidR="00883EFB" w:rsidRPr="006E0435" w:rsidRDefault="00883EFB" w:rsidP="00883EFB">
      <w:pPr>
        <w:pStyle w:val="breakline"/>
        <w:rPr>
          <w:color w:val="002060"/>
        </w:rPr>
      </w:pPr>
    </w:p>
    <w:p w14:paraId="052A9395" w14:textId="77777777" w:rsidR="00883EFB" w:rsidRPr="006E0435" w:rsidRDefault="00883EFB" w:rsidP="00883EFB">
      <w:pPr>
        <w:pStyle w:val="sottotitolocampionato10"/>
        <w:rPr>
          <w:color w:val="002060"/>
        </w:rPr>
      </w:pPr>
      <w:r w:rsidRPr="006E043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38632D3A"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C6563"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A71E3"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FF306"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AF3AF"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37DDA"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00902"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67276"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1DF86"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8FC89"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CD9FA" w14:textId="77777777" w:rsidR="00883EFB" w:rsidRPr="006E0435" w:rsidRDefault="00883EFB" w:rsidP="0057313B">
            <w:pPr>
              <w:pStyle w:val="headertabella0"/>
              <w:rPr>
                <w:color w:val="002060"/>
              </w:rPr>
            </w:pPr>
            <w:r w:rsidRPr="006E0435">
              <w:rPr>
                <w:color w:val="002060"/>
              </w:rPr>
              <w:t>PE</w:t>
            </w:r>
          </w:p>
        </w:tc>
      </w:tr>
      <w:tr w:rsidR="00883EFB" w:rsidRPr="006E0435" w14:paraId="056E4390"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CAE901" w14:textId="77777777" w:rsidR="00883EFB" w:rsidRPr="006E0435" w:rsidRDefault="00883EFB" w:rsidP="0057313B">
            <w:pPr>
              <w:pStyle w:val="rowtabella0"/>
              <w:rPr>
                <w:color w:val="002060"/>
              </w:rPr>
            </w:pPr>
            <w:r w:rsidRPr="006E043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AA86" w14:textId="77777777" w:rsidR="00883EFB" w:rsidRPr="006E0435" w:rsidRDefault="00883EFB" w:rsidP="0057313B">
            <w:pPr>
              <w:pStyle w:val="rowtabella0"/>
              <w:jc w:val="center"/>
              <w:rPr>
                <w:color w:val="002060"/>
              </w:rPr>
            </w:pPr>
            <w:r w:rsidRPr="006E043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FA462"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04F1"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5402"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7D55A"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A4A8" w14:textId="77777777" w:rsidR="00883EFB" w:rsidRPr="006E0435" w:rsidRDefault="00883EFB" w:rsidP="0057313B">
            <w:pPr>
              <w:pStyle w:val="rowtabella0"/>
              <w:jc w:val="center"/>
              <w:rPr>
                <w:color w:val="002060"/>
              </w:rPr>
            </w:pPr>
            <w:r w:rsidRPr="006E0435">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7508"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B8FFF" w14:textId="77777777" w:rsidR="00883EFB" w:rsidRPr="006E0435" w:rsidRDefault="00883EFB" w:rsidP="0057313B">
            <w:pPr>
              <w:pStyle w:val="rowtabella0"/>
              <w:jc w:val="center"/>
              <w:rPr>
                <w:color w:val="002060"/>
              </w:rPr>
            </w:pPr>
            <w:r w:rsidRPr="006E043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E62E" w14:textId="77777777" w:rsidR="00883EFB" w:rsidRPr="006E0435" w:rsidRDefault="00883EFB" w:rsidP="0057313B">
            <w:pPr>
              <w:pStyle w:val="rowtabella0"/>
              <w:jc w:val="center"/>
              <w:rPr>
                <w:color w:val="002060"/>
              </w:rPr>
            </w:pPr>
            <w:r w:rsidRPr="006E0435">
              <w:rPr>
                <w:color w:val="002060"/>
              </w:rPr>
              <w:t>0</w:t>
            </w:r>
          </w:p>
        </w:tc>
      </w:tr>
      <w:tr w:rsidR="00883EFB" w:rsidRPr="006E0435" w14:paraId="0BDF325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29E69" w14:textId="77777777" w:rsidR="00883EFB" w:rsidRPr="006E0435" w:rsidRDefault="00883EFB" w:rsidP="0057313B">
            <w:pPr>
              <w:pStyle w:val="rowtabella0"/>
              <w:rPr>
                <w:color w:val="002060"/>
              </w:rPr>
            </w:pPr>
            <w:r w:rsidRPr="006E0435">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1DB4" w14:textId="77777777" w:rsidR="00883EFB" w:rsidRPr="006E0435" w:rsidRDefault="00883EFB" w:rsidP="0057313B">
            <w:pPr>
              <w:pStyle w:val="rowtabella0"/>
              <w:jc w:val="center"/>
              <w:rPr>
                <w:color w:val="002060"/>
              </w:rPr>
            </w:pPr>
            <w:r w:rsidRPr="006E043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4A19"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7466"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6CA9"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4FAF"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C093" w14:textId="77777777" w:rsidR="00883EFB" w:rsidRPr="006E0435" w:rsidRDefault="00883EFB" w:rsidP="0057313B">
            <w:pPr>
              <w:pStyle w:val="rowtabella0"/>
              <w:jc w:val="center"/>
              <w:rPr>
                <w:color w:val="002060"/>
              </w:rPr>
            </w:pPr>
            <w:r w:rsidRPr="006E043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6C44" w14:textId="77777777" w:rsidR="00883EFB" w:rsidRPr="006E0435" w:rsidRDefault="00883EFB" w:rsidP="0057313B">
            <w:pPr>
              <w:pStyle w:val="rowtabella0"/>
              <w:jc w:val="center"/>
              <w:rPr>
                <w:color w:val="002060"/>
              </w:rPr>
            </w:pPr>
            <w:r w:rsidRPr="006E043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54A2" w14:textId="77777777" w:rsidR="00883EFB" w:rsidRPr="006E0435" w:rsidRDefault="00883EFB" w:rsidP="0057313B">
            <w:pPr>
              <w:pStyle w:val="rowtabella0"/>
              <w:jc w:val="center"/>
              <w:rPr>
                <w:color w:val="002060"/>
              </w:rPr>
            </w:pPr>
            <w:r w:rsidRPr="006E043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7BED" w14:textId="77777777" w:rsidR="00883EFB" w:rsidRPr="006E0435" w:rsidRDefault="00883EFB" w:rsidP="0057313B">
            <w:pPr>
              <w:pStyle w:val="rowtabella0"/>
              <w:jc w:val="center"/>
              <w:rPr>
                <w:color w:val="002060"/>
              </w:rPr>
            </w:pPr>
            <w:r w:rsidRPr="006E0435">
              <w:rPr>
                <w:color w:val="002060"/>
              </w:rPr>
              <w:t>0</w:t>
            </w:r>
          </w:p>
        </w:tc>
      </w:tr>
      <w:tr w:rsidR="00883EFB" w:rsidRPr="006E0435" w14:paraId="037871C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A847B" w14:textId="77777777" w:rsidR="00883EFB" w:rsidRPr="006E0435" w:rsidRDefault="00883EFB" w:rsidP="0057313B">
            <w:pPr>
              <w:pStyle w:val="rowtabella0"/>
              <w:rPr>
                <w:color w:val="002060"/>
              </w:rPr>
            </w:pPr>
            <w:r w:rsidRPr="006E043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0C7F" w14:textId="77777777" w:rsidR="00883EFB" w:rsidRPr="006E0435" w:rsidRDefault="00883EFB" w:rsidP="0057313B">
            <w:pPr>
              <w:pStyle w:val="rowtabella0"/>
              <w:jc w:val="center"/>
              <w:rPr>
                <w:color w:val="002060"/>
              </w:rPr>
            </w:pPr>
            <w:r w:rsidRPr="006E043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2541"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DC2C"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483F"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D5E93"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DE08" w14:textId="77777777" w:rsidR="00883EFB" w:rsidRPr="006E0435" w:rsidRDefault="00883EFB" w:rsidP="0057313B">
            <w:pPr>
              <w:pStyle w:val="rowtabella0"/>
              <w:jc w:val="center"/>
              <w:rPr>
                <w:color w:val="002060"/>
              </w:rPr>
            </w:pPr>
            <w:r w:rsidRPr="006E043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AE54" w14:textId="77777777" w:rsidR="00883EFB" w:rsidRPr="006E0435" w:rsidRDefault="00883EFB" w:rsidP="0057313B">
            <w:pPr>
              <w:pStyle w:val="rowtabella0"/>
              <w:jc w:val="center"/>
              <w:rPr>
                <w:color w:val="002060"/>
              </w:rPr>
            </w:pPr>
            <w:r w:rsidRPr="006E043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99B1"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7F896" w14:textId="77777777" w:rsidR="00883EFB" w:rsidRPr="006E0435" w:rsidRDefault="00883EFB" w:rsidP="0057313B">
            <w:pPr>
              <w:pStyle w:val="rowtabella0"/>
              <w:jc w:val="center"/>
              <w:rPr>
                <w:color w:val="002060"/>
              </w:rPr>
            </w:pPr>
            <w:r w:rsidRPr="006E0435">
              <w:rPr>
                <w:color w:val="002060"/>
              </w:rPr>
              <w:t>0</w:t>
            </w:r>
          </w:p>
        </w:tc>
      </w:tr>
      <w:tr w:rsidR="00883EFB" w:rsidRPr="006E0435" w14:paraId="52B53826"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2A11C" w14:textId="77777777" w:rsidR="00883EFB" w:rsidRPr="006E0435" w:rsidRDefault="00883EFB" w:rsidP="0057313B">
            <w:pPr>
              <w:pStyle w:val="rowtabella0"/>
              <w:rPr>
                <w:color w:val="002060"/>
              </w:rPr>
            </w:pPr>
            <w:r w:rsidRPr="006E0435">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8EA1"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A010"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5D07"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5BFDD"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77E5"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7AA2" w14:textId="77777777" w:rsidR="00883EFB" w:rsidRPr="006E0435" w:rsidRDefault="00883EFB" w:rsidP="0057313B">
            <w:pPr>
              <w:pStyle w:val="rowtabella0"/>
              <w:jc w:val="center"/>
              <w:rPr>
                <w:color w:val="002060"/>
              </w:rPr>
            </w:pPr>
            <w:r w:rsidRPr="006E043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8F2B"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10E7" w14:textId="77777777" w:rsidR="00883EFB" w:rsidRPr="006E0435" w:rsidRDefault="00883EFB" w:rsidP="0057313B">
            <w:pPr>
              <w:pStyle w:val="rowtabella0"/>
              <w:jc w:val="center"/>
              <w:rPr>
                <w:color w:val="002060"/>
              </w:rPr>
            </w:pPr>
            <w:r w:rsidRPr="006E04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552B" w14:textId="77777777" w:rsidR="00883EFB" w:rsidRPr="006E0435" w:rsidRDefault="00883EFB" w:rsidP="0057313B">
            <w:pPr>
              <w:pStyle w:val="rowtabella0"/>
              <w:jc w:val="center"/>
              <w:rPr>
                <w:color w:val="002060"/>
              </w:rPr>
            </w:pPr>
            <w:r w:rsidRPr="006E0435">
              <w:rPr>
                <w:color w:val="002060"/>
              </w:rPr>
              <w:t>0</w:t>
            </w:r>
          </w:p>
        </w:tc>
      </w:tr>
      <w:tr w:rsidR="00883EFB" w:rsidRPr="006E0435" w14:paraId="290CB5B7"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7E85E" w14:textId="77777777" w:rsidR="00883EFB" w:rsidRPr="006E0435" w:rsidRDefault="00883EFB" w:rsidP="0057313B">
            <w:pPr>
              <w:pStyle w:val="rowtabella0"/>
              <w:rPr>
                <w:color w:val="002060"/>
                <w:lang w:val="es-ES"/>
              </w:rPr>
            </w:pPr>
            <w:r w:rsidRPr="006E0435">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1A77" w14:textId="77777777" w:rsidR="00883EFB" w:rsidRPr="006E0435" w:rsidRDefault="00883EFB" w:rsidP="0057313B">
            <w:pPr>
              <w:pStyle w:val="rowtabella0"/>
              <w:jc w:val="center"/>
              <w:rPr>
                <w:color w:val="002060"/>
              </w:rPr>
            </w:pPr>
            <w:r w:rsidRPr="006E043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298A"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5298"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8BA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5804"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5CD4" w14:textId="77777777" w:rsidR="00883EFB" w:rsidRPr="006E0435" w:rsidRDefault="00883EFB" w:rsidP="0057313B">
            <w:pPr>
              <w:pStyle w:val="rowtabella0"/>
              <w:jc w:val="center"/>
              <w:rPr>
                <w:color w:val="002060"/>
              </w:rPr>
            </w:pPr>
            <w:r w:rsidRPr="006E043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26E1" w14:textId="77777777" w:rsidR="00883EFB" w:rsidRPr="006E0435" w:rsidRDefault="00883EFB" w:rsidP="0057313B">
            <w:pPr>
              <w:pStyle w:val="rowtabella0"/>
              <w:jc w:val="center"/>
              <w:rPr>
                <w:color w:val="002060"/>
              </w:rPr>
            </w:pPr>
            <w:r w:rsidRPr="006E043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54DE"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74EE" w14:textId="77777777" w:rsidR="00883EFB" w:rsidRPr="006E0435" w:rsidRDefault="00883EFB" w:rsidP="0057313B">
            <w:pPr>
              <w:pStyle w:val="rowtabella0"/>
              <w:jc w:val="center"/>
              <w:rPr>
                <w:color w:val="002060"/>
              </w:rPr>
            </w:pPr>
            <w:r w:rsidRPr="006E0435">
              <w:rPr>
                <w:color w:val="002060"/>
              </w:rPr>
              <w:t>0</w:t>
            </w:r>
          </w:p>
        </w:tc>
      </w:tr>
      <w:tr w:rsidR="00883EFB" w:rsidRPr="006E0435" w14:paraId="05255B49"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3ECA5" w14:textId="77777777" w:rsidR="00883EFB" w:rsidRPr="006E0435" w:rsidRDefault="00883EFB" w:rsidP="0057313B">
            <w:pPr>
              <w:pStyle w:val="rowtabella0"/>
              <w:rPr>
                <w:color w:val="002060"/>
              </w:rPr>
            </w:pPr>
            <w:r w:rsidRPr="006E043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5481" w14:textId="77777777" w:rsidR="00883EFB" w:rsidRPr="006E0435" w:rsidRDefault="00883EFB" w:rsidP="0057313B">
            <w:pPr>
              <w:pStyle w:val="rowtabella0"/>
              <w:jc w:val="center"/>
              <w:rPr>
                <w:color w:val="002060"/>
              </w:rPr>
            </w:pPr>
            <w:r w:rsidRPr="006E04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952F"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FE804"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C748"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E939"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2845" w14:textId="77777777" w:rsidR="00883EFB" w:rsidRPr="006E0435" w:rsidRDefault="00883EFB" w:rsidP="0057313B">
            <w:pPr>
              <w:pStyle w:val="rowtabella0"/>
              <w:jc w:val="center"/>
              <w:rPr>
                <w:color w:val="002060"/>
              </w:rPr>
            </w:pPr>
            <w:r w:rsidRPr="006E043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9C82" w14:textId="77777777" w:rsidR="00883EFB" w:rsidRPr="006E0435" w:rsidRDefault="00883EFB" w:rsidP="0057313B">
            <w:pPr>
              <w:pStyle w:val="rowtabella0"/>
              <w:jc w:val="center"/>
              <w:rPr>
                <w:color w:val="002060"/>
              </w:rPr>
            </w:pPr>
            <w:r w:rsidRPr="006E043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FEF8"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3E78" w14:textId="77777777" w:rsidR="00883EFB" w:rsidRPr="006E0435" w:rsidRDefault="00883EFB" w:rsidP="0057313B">
            <w:pPr>
              <w:pStyle w:val="rowtabella0"/>
              <w:jc w:val="center"/>
              <w:rPr>
                <w:color w:val="002060"/>
              </w:rPr>
            </w:pPr>
            <w:r w:rsidRPr="006E0435">
              <w:rPr>
                <w:color w:val="002060"/>
              </w:rPr>
              <w:t>0</w:t>
            </w:r>
          </w:p>
        </w:tc>
      </w:tr>
      <w:tr w:rsidR="00883EFB" w:rsidRPr="006E0435" w14:paraId="57858E9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BC342" w14:textId="77777777" w:rsidR="00883EFB" w:rsidRPr="006E0435" w:rsidRDefault="00883EFB" w:rsidP="0057313B">
            <w:pPr>
              <w:pStyle w:val="rowtabella0"/>
              <w:rPr>
                <w:color w:val="002060"/>
              </w:rPr>
            </w:pPr>
            <w:r w:rsidRPr="006E0435">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763E" w14:textId="77777777" w:rsidR="00883EFB" w:rsidRPr="006E0435" w:rsidRDefault="00883EFB" w:rsidP="0057313B">
            <w:pPr>
              <w:pStyle w:val="rowtabella0"/>
              <w:jc w:val="center"/>
              <w:rPr>
                <w:color w:val="002060"/>
              </w:rPr>
            </w:pPr>
            <w:r w:rsidRPr="006E043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B1C5D"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EEBB"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58B2"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1798E"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3512" w14:textId="77777777" w:rsidR="00883EFB" w:rsidRPr="006E0435" w:rsidRDefault="00883EFB" w:rsidP="0057313B">
            <w:pPr>
              <w:pStyle w:val="rowtabella0"/>
              <w:jc w:val="center"/>
              <w:rPr>
                <w:color w:val="002060"/>
              </w:rPr>
            </w:pPr>
            <w:r w:rsidRPr="006E043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D060" w14:textId="77777777" w:rsidR="00883EFB" w:rsidRPr="006E0435" w:rsidRDefault="00883EFB" w:rsidP="0057313B">
            <w:pPr>
              <w:pStyle w:val="rowtabella0"/>
              <w:jc w:val="center"/>
              <w:rPr>
                <w:color w:val="002060"/>
              </w:rPr>
            </w:pPr>
            <w:r w:rsidRPr="006E043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CEBC"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F6A9" w14:textId="77777777" w:rsidR="00883EFB" w:rsidRPr="006E0435" w:rsidRDefault="00883EFB" w:rsidP="0057313B">
            <w:pPr>
              <w:pStyle w:val="rowtabella0"/>
              <w:jc w:val="center"/>
              <w:rPr>
                <w:color w:val="002060"/>
              </w:rPr>
            </w:pPr>
            <w:r w:rsidRPr="006E0435">
              <w:rPr>
                <w:color w:val="002060"/>
              </w:rPr>
              <w:t>0</w:t>
            </w:r>
          </w:p>
        </w:tc>
      </w:tr>
      <w:tr w:rsidR="00883EFB" w:rsidRPr="006E0435" w14:paraId="7F852EB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CA8A6" w14:textId="77777777" w:rsidR="00883EFB" w:rsidRPr="006E0435" w:rsidRDefault="00883EFB" w:rsidP="0057313B">
            <w:pPr>
              <w:pStyle w:val="rowtabella0"/>
              <w:rPr>
                <w:color w:val="002060"/>
              </w:rPr>
            </w:pPr>
            <w:r w:rsidRPr="006E0435">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C811" w14:textId="77777777" w:rsidR="00883EFB" w:rsidRPr="006E0435" w:rsidRDefault="00883EFB" w:rsidP="0057313B">
            <w:pPr>
              <w:pStyle w:val="rowtabella0"/>
              <w:jc w:val="center"/>
              <w:rPr>
                <w:color w:val="002060"/>
              </w:rPr>
            </w:pPr>
            <w:r w:rsidRPr="006E043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ECE6"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FA4A"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AE58"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280F"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82DE" w14:textId="77777777" w:rsidR="00883EFB" w:rsidRPr="006E0435" w:rsidRDefault="00883EFB" w:rsidP="0057313B">
            <w:pPr>
              <w:pStyle w:val="rowtabella0"/>
              <w:jc w:val="center"/>
              <w:rPr>
                <w:color w:val="002060"/>
              </w:rPr>
            </w:pPr>
            <w:r w:rsidRPr="006E043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5A11" w14:textId="77777777" w:rsidR="00883EFB" w:rsidRPr="006E0435" w:rsidRDefault="00883EFB" w:rsidP="0057313B">
            <w:pPr>
              <w:pStyle w:val="rowtabella0"/>
              <w:jc w:val="center"/>
              <w:rPr>
                <w:color w:val="002060"/>
              </w:rPr>
            </w:pPr>
            <w:r w:rsidRPr="006E043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F95E"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7804" w14:textId="77777777" w:rsidR="00883EFB" w:rsidRPr="006E0435" w:rsidRDefault="00883EFB" w:rsidP="0057313B">
            <w:pPr>
              <w:pStyle w:val="rowtabella0"/>
              <w:jc w:val="center"/>
              <w:rPr>
                <w:color w:val="002060"/>
              </w:rPr>
            </w:pPr>
            <w:r w:rsidRPr="006E0435">
              <w:rPr>
                <w:color w:val="002060"/>
              </w:rPr>
              <w:t>0</w:t>
            </w:r>
          </w:p>
        </w:tc>
      </w:tr>
      <w:tr w:rsidR="00883EFB" w:rsidRPr="006E0435" w14:paraId="60810B9F"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EB0BF" w14:textId="77777777" w:rsidR="00883EFB" w:rsidRPr="006E0435" w:rsidRDefault="00883EFB" w:rsidP="0057313B">
            <w:pPr>
              <w:pStyle w:val="rowtabella0"/>
              <w:rPr>
                <w:color w:val="002060"/>
              </w:rPr>
            </w:pPr>
            <w:r w:rsidRPr="006E0435">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701E" w14:textId="77777777" w:rsidR="00883EFB" w:rsidRPr="006E0435" w:rsidRDefault="00883EFB" w:rsidP="0057313B">
            <w:pPr>
              <w:pStyle w:val="rowtabella0"/>
              <w:jc w:val="center"/>
              <w:rPr>
                <w:color w:val="002060"/>
              </w:rPr>
            </w:pPr>
            <w:r w:rsidRPr="006E04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1BD8"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0B5C"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6C64"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CF2FF"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0317" w14:textId="77777777" w:rsidR="00883EFB" w:rsidRPr="006E0435" w:rsidRDefault="00883EFB" w:rsidP="0057313B">
            <w:pPr>
              <w:pStyle w:val="rowtabella0"/>
              <w:jc w:val="center"/>
              <w:rPr>
                <w:color w:val="002060"/>
              </w:rPr>
            </w:pPr>
            <w:r w:rsidRPr="006E043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7D1E" w14:textId="77777777" w:rsidR="00883EFB" w:rsidRPr="006E0435" w:rsidRDefault="00883EFB" w:rsidP="0057313B">
            <w:pPr>
              <w:pStyle w:val="rowtabella0"/>
              <w:jc w:val="center"/>
              <w:rPr>
                <w:color w:val="002060"/>
              </w:rPr>
            </w:pPr>
            <w:r w:rsidRPr="006E043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DA2B"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572C" w14:textId="77777777" w:rsidR="00883EFB" w:rsidRPr="006E0435" w:rsidRDefault="00883EFB" w:rsidP="0057313B">
            <w:pPr>
              <w:pStyle w:val="rowtabella0"/>
              <w:jc w:val="center"/>
              <w:rPr>
                <w:color w:val="002060"/>
              </w:rPr>
            </w:pPr>
            <w:r w:rsidRPr="006E0435">
              <w:rPr>
                <w:color w:val="002060"/>
              </w:rPr>
              <w:t>0</w:t>
            </w:r>
          </w:p>
        </w:tc>
      </w:tr>
      <w:tr w:rsidR="00883EFB" w:rsidRPr="006E0435" w14:paraId="242AD18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7CE65" w14:textId="77777777" w:rsidR="00883EFB" w:rsidRPr="006E0435" w:rsidRDefault="00883EFB" w:rsidP="0057313B">
            <w:pPr>
              <w:pStyle w:val="rowtabella0"/>
              <w:rPr>
                <w:color w:val="002060"/>
              </w:rPr>
            </w:pPr>
            <w:r w:rsidRPr="006E0435">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C74B" w14:textId="77777777" w:rsidR="00883EFB" w:rsidRPr="006E0435" w:rsidRDefault="00883EFB" w:rsidP="0057313B">
            <w:pPr>
              <w:pStyle w:val="rowtabella0"/>
              <w:jc w:val="center"/>
              <w:rPr>
                <w:color w:val="002060"/>
              </w:rPr>
            </w:pPr>
            <w:r w:rsidRPr="006E04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507A"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B360E"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99D8"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B662"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88F3" w14:textId="77777777" w:rsidR="00883EFB" w:rsidRPr="006E0435" w:rsidRDefault="00883EFB" w:rsidP="0057313B">
            <w:pPr>
              <w:pStyle w:val="rowtabella0"/>
              <w:jc w:val="center"/>
              <w:rPr>
                <w:color w:val="002060"/>
              </w:rPr>
            </w:pPr>
            <w:r w:rsidRPr="006E043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805B" w14:textId="77777777" w:rsidR="00883EFB" w:rsidRPr="006E0435" w:rsidRDefault="00883EFB" w:rsidP="0057313B">
            <w:pPr>
              <w:pStyle w:val="rowtabella0"/>
              <w:jc w:val="center"/>
              <w:rPr>
                <w:color w:val="002060"/>
              </w:rPr>
            </w:pPr>
            <w:r w:rsidRPr="006E043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1818"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466E" w14:textId="77777777" w:rsidR="00883EFB" w:rsidRPr="006E0435" w:rsidRDefault="00883EFB" w:rsidP="0057313B">
            <w:pPr>
              <w:pStyle w:val="rowtabella0"/>
              <w:jc w:val="center"/>
              <w:rPr>
                <w:color w:val="002060"/>
              </w:rPr>
            </w:pPr>
            <w:r w:rsidRPr="006E0435">
              <w:rPr>
                <w:color w:val="002060"/>
              </w:rPr>
              <w:t>0</w:t>
            </w:r>
          </w:p>
        </w:tc>
      </w:tr>
      <w:tr w:rsidR="00883EFB" w:rsidRPr="006E0435" w14:paraId="3D481A3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469A1" w14:textId="77777777" w:rsidR="00883EFB" w:rsidRPr="006E0435" w:rsidRDefault="00883EFB" w:rsidP="0057313B">
            <w:pPr>
              <w:pStyle w:val="rowtabella0"/>
              <w:rPr>
                <w:color w:val="002060"/>
              </w:rPr>
            </w:pPr>
            <w:r w:rsidRPr="006E0435">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1390" w14:textId="77777777" w:rsidR="00883EFB" w:rsidRPr="006E0435" w:rsidRDefault="00883EFB" w:rsidP="0057313B">
            <w:pPr>
              <w:pStyle w:val="rowtabella0"/>
              <w:jc w:val="center"/>
              <w:rPr>
                <w:color w:val="002060"/>
              </w:rPr>
            </w:pPr>
            <w:r w:rsidRPr="006E04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5F7E"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38FE"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4868"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9959"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C9D75"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7F33" w14:textId="77777777" w:rsidR="00883EFB" w:rsidRPr="006E0435" w:rsidRDefault="00883EFB" w:rsidP="0057313B">
            <w:pPr>
              <w:pStyle w:val="rowtabella0"/>
              <w:jc w:val="center"/>
              <w:rPr>
                <w:color w:val="002060"/>
              </w:rPr>
            </w:pPr>
            <w:r w:rsidRPr="006E043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9E5E" w14:textId="77777777" w:rsidR="00883EFB" w:rsidRPr="006E0435" w:rsidRDefault="00883EFB" w:rsidP="0057313B">
            <w:pPr>
              <w:pStyle w:val="rowtabella0"/>
              <w:jc w:val="center"/>
              <w:rPr>
                <w:color w:val="002060"/>
              </w:rPr>
            </w:pPr>
            <w:r w:rsidRPr="006E043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D69FE" w14:textId="77777777" w:rsidR="00883EFB" w:rsidRPr="006E0435" w:rsidRDefault="00883EFB" w:rsidP="0057313B">
            <w:pPr>
              <w:pStyle w:val="rowtabella0"/>
              <w:jc w:val="center"/>
              <w:rPr>
                <w:color w:val="002060"/>
              </w:rPr>
            </w:pPr>
            <w:r w:rsidRPr="006E0435">
              <w:rPr>
                <w:color w:val="002060"/>
              </w:rPr>
              <w:t>0</w:t>
            </w:r>
          </w:p>
        </w:tc>
      </w:tr>
      <w:tr w:rsidR="00883EFB" w:rsidRPr="006E0435" w14:paraId="794FA50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20A12" w14:textId="77777777" w:rsidR="00883EFB" w:rsidRPr="006E0435" w:rsidRDefault="00883EFB" w:rsidP="0057313B">
            <w:pPr>
              <w:pStyle w:val="breakline"/>
              <w:rPr>
                <w:rFonts w:ascii="Arial" w:hAnsi="Arial" w:cs="Arial"/>
                <w:color w:val="002060"/>
              </w:rPr>
            </w:pPr>
            <w:r w:rsidRPr="006E0435">
              <w:rPr>
                <w:rFonts w:ascii="Arial" w:hAnsi="Arial" w:cs="Arial"/>
                <w:color w:val="002060"/>
              </w:rPr>
              <w:t>POL. CSI STELLA A.S.D. – seconda squadra Under 21 –</w:t>
            </w:r>
          </w:p>
          <w:p w14:paraId="3EE90B76" w14:textId="77777777" w:rsidR="00883EFB" w:rsidRPr="006E0435" w:rsidRDefault="00883EFB" w:rsidP="0057313B">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8D2E"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D2FD"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ED02"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28F0"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5668"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AEBF" w14:textId="77777777" w:rsidR="00883EFB" w:rsidRPr="006E0435" w:rsidRDefault="00883EFB" w:rsidP="0057313B">
            <w:pPr>
              <w:pStyle w:val="rowtabella0"/>
              <w:jc w:val="center"/>
              <w:rPr>
                <w:color w:val="002060"/>
              </w:rPr>
            </w:pPr>
            <w:r w:rsidRPr="006E043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9C7F" w14:textId="77777777" w:rsidR="00883EFB" w:rsidRPr="006E0435" w:rsidRDefault="00883EFB" w:rsidP="0057313B">
            <w:pPr>
              <w:pStyle w:val="rowtabella0"/>
              <w:jc w:val="center"/>
              <w:rPr>
                <w:color w:val="002060"/>
              </w:rPr>
            </w:pPr>
            <w:r w:rsidRPr="006E043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7614" w14:textId="77777777" w:rsidR="00883EFB" w:rsidRPr="006E0435" w:rsidRDefault="00883EFB" w:rsidP="0057313B">
            <w:pPr>
              <w:pStyle w:val="rowtabella0"/>
              <w:jc w:val="center"/>
              <w:rPr>
                <w:color w:val="002060"/>
              </w:rPr>
            </w:pPr>
            <w:r w:rsidRPr="006E04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8ABF" w14:textId="77777777" w:rsidR="00883EFB" w:rsidRPr="006E0435" w:rsidRDefault="00883EFB" w:rsidP="0057313B">
            <w:pPr>
              <w:pStyle w:val="rowtabella0"/>
              <w:jc w:val="center"/>
              <w:rPr>
                <w:color w:val="002060"/>
              </w:rPr>
            </w:pPr>
            <w:r w:rsidRPr="006E0435">
              <w:rPr>
                <w:color w:val="002060"/>
              </w:rPr>
              <w:t>0</w:t>
            </w:r>
          </w:p>
        </w:tc>
      </w:tr>
      <w:tr w:rsidR="00883EFB" w:rsidRPr="006E0435" w14:paraId="08FE5544"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7B77CD" w14:textId="77777777" w:rsidR="00883EFB" w:rsidRPr="006E0435" w:rsidRDefault="00883EFB" w:rsidP="0057313B">
            <w:pPr>
              <w:pStyle w:val="breakline"/>
              <w:rPr>
                <w:rFonts w:ascii="Arial" w:hAnsi="Arial" w:cs="Arial"/>
                <w:color w:val="002060"/>
              </w:rPr>
            </w:pPr>
            <w:r w:rsidRPr="006E0435">
              <w:rPr>
                <w:rFonts w:ascii="Arial" w:hAnsi="Arial" w:cs="Arial"/>
                <w:color w:val="002060"/>
              </w:rPr>
              <w:t>A.S.D. SPORTING GROTTAMMARE – seconda squadra Under 21 –</w:t>
            </w:r>
          </w:p>
          <w:p w14:paraId="3EAFE763" w14:textId="77777777" w:rsidR="00883EFB" w:rsidRPr="006E0435" w:rsidRDefault="00883EFB" w:rsidP="0057313B">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9ACD"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BA281"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2EC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F170"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4688" w14:textId="77777777" w:rsidR="00883EFB" w:rsidRPr="006E0435" w:rsidRDefault="00883EFB" w:rsidP="0057313B">
            <w:pPr>
              <w:pStyle w:val="rowtabella0"/>
              <w:jc w:val="center"/>
              <w:rPr>
                <w:color w:val="002060"/>
              </w:rPr>
            </w:pPr>
            <w:r w:rsidRPr="006E04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9804"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854E" w14:textId="77777777" w:rsidR="00883EFB" w:rsidRPr="006E0435" w:rsidRDefault="00883EFB" w:rsidP="0057313B">
            <w:pPr>
              <w:pStyle w:val="rowtabella0"/>
              <w:jc w:val="center"/>
              <w:rPr>
                <w:color w:val="002060"/>
              </w:rPr>
            </w:pPr>
            <w:r w:rsidRPr="006E0435">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CF7D"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3B331" w14:textId="77777777" w:rsidR="00883EFB" w:rsidRPr="006E0435" w:rsidRDefault="00883EFB" w:rsidP="0057313B">
            <w:pPr>
              <w:pStyle w:val="rowtabella0"/>
              <w:jc w:val="center"/>
              <w:rPr>
                <w:color w:val="002060"/>
              </w:rPr>
            </w:pPr>
            <w:r w:rsidRPr="006E0435">
              <w:rPr>
                <w:color w:val="002060"/>
              </w:rPr>
              <w:t>0</w:t>
            </w:r>
          </w:p>
        </w:tc>
      </w:tr>
    </w:tbl>
    <w:p w14:paraId="2019CBDA" w14:textId="77777777" w:rsidR="00883EFB" w:rsidRPr="006E0435" w:rsidRDefault="00883EFB" w:rsidP="00883EFB">
      <w:pPr>
        <w:pStyle w:val="breakline"/>
        <w:rPr>
          <w:rFonts w:eastAsiaTheme="minorEastAsia"/>
          <w:color w:val="002060"/>
        </w:rPr>
      </w:pPr>
    </w:p>
    <w:p w14:paraId="18AE1BE0" w14:textId="77777777" w:rsidR="00883EFB" w:rsidRPr="006E0435" w:rsidRDefault="00883EFB" w:rsidP="00883EFB">
      <w:pPr>
        <w:pStyle w:val="breakline"/>
        <w:rPr>
          <w:color w:val="002060"/>
        </w:rPr>
      </w:pPr>
    </w:p>
    <w:p w14:paraId="6A702442" w14:textId="77777777" w:rsidR="00883EFB" w:rsidRPr="006E0435" w:rsidRDefault="00883EFB" w:rsidP="00883EFB">
      <w:pPr>
        <w:pStyle w:val="titolocampionato0"/>
        <w:shd w:val="clear" w:color="auto" w:fill="CCCCCC"/>
        <w:spacing w:before="80" w:after="40"/>
        <w:rPr>
          <w:color w:val="002060"/>
        </w:rPr>
      </w:pPr>
      <w:r w:rsidRPr="006E0435">
        <w:rPr>
          <w:color w:val="002060"/>
        </w:rPr>
        <w:t>REGIONALE CALCIO A 5 FEMMINILE</w:t>
      </w:r>
    </w:p>
    <w:p w14:paraId="6B2BE78B" w14:textId="77777777" w:rsidR="00883EFB" w:rsidRPr="006E0435" w:rsidRDefault="00883EFB" w:rsidP="00883EFB">
      <w:pPr>
        <w:pStyle w:val="titoloprinc0"/>
        <w:rPr>
          <w:color w:val="002060"/>
        </w:rPr>
      </w:pPr>
      <w:r w:rsidRPr="006E0435">
        <w:rPr>
          <w:color w:val="002060"/>
        </w:rPr>
        <w:t>RISULTATI</w:t>
      </w:r>
    </w:p>
    <w:p w14:paraId="0E5EAB19" w14:textId="77777777" w:rsidR="00883EFB" w:rsidRPr="006E0435" w:rsidRDefault="00883EFB" w:rsidP="00883EFB">
      <w:pPr>
        <w:pStyle w:val="breakline"/>
        <w:rPr>
          <w:color w:val="002060"/>
        </w:rPr>
      </w:pPr>
    </w:p>
    <w:p w14:paraId="60D68B43" w14:textId="77777777" w:rsidR="00883EFB" w:rsidRPr="006E0435" w:rsidRDefault="00883EFB" w:rsidP="00883EFB">
      <w:pPr>
        <w:pStyle w:val="sottotitolocampionato10"/>
        <w:rPr>
          <w:color w:val="002060"/>
        </w:rPr>
      </w:pPr>
      <w:r w:rsidRPr="006E0435">
        <w:rPr>
          <w:color w:val="002060"/>
        </w:rPr>
        <w:t>RISULTATI UFFICIALI GARE DEL 26/02/2025</w:t>
      </w:r>
    </w:p>
    <w:p w14:paraId="3ADA9819" w14:textId="77777777" w:rsidR="00883EFB" w:rsidRPr="00883EFB" w:rsidRDefault="00883EFB" w:rsidP="00883EFB">
      <w:pPr>
        <w:pStyle w:val="sottotitolocampionato20"/>
        <w:spacing w:before="0" w:beforeAutospacing="0" w:after="0" w:afterAutospacing="0"/>
        <w:rPr>
          <w:rFonts w:ascii="Arial" w:hAnsi="Arial" w:cs="Arial"/>
          <w:color w:val="002060"/>
          <w:sz w:val="20"/>
          <w:szCs w:val="20"/>
        </w:rPr>
      </w:pPr>
      <w:r w:rsidRPr="00883EFB">
        <w:rPr>
          <w:rFonts w:ascii="Arial" w:hAnsi="Arial" w:cs="Arial"/>
          <w:color w:val="002060"/>
          <w:sz w:val="20"/>
          <w:szCs w:val="20"/>
        </w:rPr>
        <w:t>Si trascrivono qui di seguito i risultati ufficiali delle gare disputate</w:t>
      </w:r>
    </w:p>
    <w:p w14:paraId="7D59AA55" w14:textId="77777777" w:rsidR="00883EFB" w:rsidRPr="006E0435" w:rsidRDefault="00883EFB" w:rsidP="00883E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3EFB" w:rsidRPr="006E0435" w14:paraId="34019B86" w14:textId="77777777" w:rsidTr="0057313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3EFB" w:rsidRPr="006E0435" w14:paraId="38AB0273" w14:textId="77777777" w:rsidTr="005731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87A5C" w14:textId="77777777" w:rsidR="00883EFB" w:rsidRPr="006E0435" w:rsidRDefault="00883EFB" w:rsidP="0057313B">
                  <w:pPr>
                    <w:pStyle w:val="headertabella0"/>
                    <w:rPr>
                      <w:color w:val="002060"/>
                    </w:rPr>
                  </w:pPr>
                  <w:r w:rsidRPr="006E0435">
                    <w:rPr>
                      <w:color w:val="002060"/>
                    </w:rPr>
                    <w:t>GIRONE A - 8 Giornata - R</w:t>
                  </w:r>
                </w:p>
              </w:tc>
            </w:tr>
            <w:tr w:rsidR="00883EFB" w:rsidRPr="006E0435" w14:paraId="63370EEF" w14:textId="77777777" w:rsidTr="0057313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89C654" w14:textId="77777777" w:rsidR="00883EFB" w:rsidRPr="006E0435" w:rsidRDefault="00883EFB" w:rsidP="0057313B">
                  <w:pPr>
                    <w:pStyle w:val="rowtabella0"/>
                    <w:rPr>
                      <w:color w:val="002060"/>
                    </w:rPr>
                  </w:pPr>
                  <w:r w:rsidRPr="006E0435">
                    <w:rPr>
                      <w:color w:val="002060"/>
                    </w:rPr>
                    <w:t>C.U.S. CAMERINO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8A421C" w14:textId="77777777" w:rsidR="00883EFB" w:rsidRPr="006E0435" w:rsidRDefault="00883EFB" w:rsidP="0057313B">
                  <w:pPr>
                    <w:pStyle w:val="rowtabella0"/>
                    <w:rPr>
                      <w:color w:val="002060"/>
                    </w:rPr>
                  </w:pPr>
                  <w:r w:rsidRPr="006E0435">
                    <w:rPr>
                      <w:color w:val="002060"/>
                    </w:rPr>
                    <w:t>- CALCIO POTENZA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6EB7C" w14:textId="77777777" w:rsidR="00883EFB" w:rsidRPr="006E0435" w:rsidRDefault="00883EFB" w:rsidP="0057313B">
                  <w:pPr>
                    <w:pStyle w:val="rowtabella0"/>
                    <w:jc w:val="center"/>
                    <w:rPr>
                      <w:color w:val="002060"/>
                    </w:rPr>
                  </w:pPr>
                  <w:r w:rsidRPr="006E0435">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4E08B" w14:textId="77777777" w:rsidR="00883EFB" w:rsidRPr="006E0435" w:rsidRDefault="00883EFB" w:rsidP="0057313B">
                  <w:pPr>
                    <w:pStyle w:val="rowtabella0"/>
                    <w:jc w:val="center"/>
                    <w:rPr>
                      <w:color w:val="002060"/>
                    </w:rPr>
                  </w:pPr>
                  <w:r w:rsidRPr="006E0435">
                    <w:rPr>
                      <w:color w:val="002060"/>
                    </w:rPr>
                    <w:t> </w:t>
                  </w:r>
                </w:p>
              </w:tc>
            </w:tr>
          </w:tbl>
          <w:p w14:paraId="5244C9E1" w14:textId="77777777" w:rsidR="00883EFB" w:rsidRPr="006E0435" w:rsidRDefault="00883EFB" w:rsidP="0057313B">
            <w:pPr>
              <w:rPr>
                <w:color w:val="002060"/>
              </w:rPr>
            </w:pPr>
          </w:p>
        </w:tc>
      </w:tr>
    </w:tbl>
    <w:p w14:paraId="3CB834E7" w14:textId="77777777" w:rsidR="00883EFB" w:rsidRPr="006E0435" w:rsidRDefault="00883EFB" w:rsidP="00883EFB">
      <w:pPr>
        <w:pStyle w:val="breakline"/>
        <w:rPr>
          <w:rFonts w:eastAsiaTheme="minorEastAsia"/>
          <w:color w:val="002060"/>
        </w:rPr>
      </w:pPr>
    </w:p>
    <w:p w14:paraId="01D257DD" w14:textId="77777777" w:rsidR="00883EFB" w:rsidRPr="006E0435" w:rsidRDefault="00883EFB" w:rsidP="00883EFB">
      <w:pPr>
        <w:pStyle w:val="breakline"/>
        <w:rPr>
          <w:color w:val="002060"/>
        </w:rPr>
      </w:pPr>
    </w:p>
    <w:p w14:paraId="7D8179DF" w14:textId="77777777" w:rsidR="00883EFB" w:rsidRPr="006E0435" w:rsidRDefault="00883EFB" w:rsidP="00883EFB">
      <w:pPr>
        <w:pStyle w:val="titoloprinc0"/>
        <w:rPr>
          <w:color w:val="002060"/>
        </w:rPr>
      </w:pPr>
      <w:r w:rsidRPr="006E0435">
        <w:rPr>
          <w:color w:val="002060"/>
        </w:rPr>
        <w:t>GIUDICE SPORTIVO</w:t>
      </w:r>
    </w:p>
    <w:p w14:paraId="6B2D4FE1" w14:textId="77777777" w:rsidR="00883EFB" w:rsidRPr="006E0435" w:rsidRDefault="00883EFB" w:rsidP="00883EFB">
      <w:pPr>
        <w:pStyle w:val="diffida"/>
        <w:rPr>
          <w:color w:val="002060"/>
        </w:rPr>
      </w:pPr>
      <w:r w:rsidRPr="006E0435">
        <w:rPr>
          <w:color w:val="002060"/>
        </w:rPr>
        <w:t>Il Giudice Sportivo Avv. Agnese Lazzaretti, con l'assistenza del Segretario Angelo Castellana, nella seduta del 28/02/2025, ha adottato le decisioni che di seguito integralmente si riportano:</w:t>
      </w:r>
    </w:p>
    <w:p w14:paraId="445E62D9" w14:textId="77777777" w:rsidR="00883EFB" w:rsidRPr="006E0435" w:rsidRDefault="00883EFB" w:rsidP="00883EFB">
      <w:pPr>
        <w:pStyle w:val="titolo10"/>
        <w:rPr>
          <w:color w:val="002060"/>
        </w:rPr>
      </w:pPr>
      <w:r w:rsidRPr="006E0435">
        <w:rPr>
          <w:color w:val="002060"/>
        </w:rPr>
        <w:t xml:space="preserve">GARE DEL 26/ 2/2025 </w:t>
      </w:r>
    </w:p>
    <w:p w14:paraId="7402FF43" w14:textId="77777777" w:rsidR="00883EFB" w:rsidRPr="006E0435" w:rsidRDefault="00883EFB" w:rsidP="00883EFB">
      <w:pPr>
        <w:pStyle w:val="titolo7a"/>
        <w:rPr>
          <w:color w:val="002060"/>
        </w:rPr>
      </w:pPr>
      <w:r w:rsidRPr="006E0435">
        <w:rPr>
          <w:color w:val="002060"/>
        </w:rPr>
        <w:t xml:space="preserve">PROVVEDIMENTI DISCIPLINARI </w:t>
      </w:r>
    </w:p>
    <w:p w14:paraId="3207A4C7" w14:textId="77777777" w:rsidR="00883EFB" w:rsidRPr="006E0435" w:rsidRDefault="00883EFB" w:rsidP="00883EFB">
      <w:pPr>
        <w:pStyle w:val="titolo7b0"/>
        <w:rPr>
          <w:color w:val="002060"/>
        </w:rPr>
      </w:pPr>
      <w:r w:rsidRPr="006E0435">
        <w:rPr>
          <w:color w:val="002060"/>
        </w:rPr>
        <w:t xml:space="preserve">In base alle risultanze degli atti ufficiali sono state deliberate le seguenti sanzioni disciplinari. </w:t>
      </w:r>
    </w:p>
    <w:p w14:paraId="6A492E72" w14:textId="77777777" w:rsidR="00883EFB" w:rsidRPr="006E0435" w:rsidRDefault="00883EFB" w:rsidP="00883EFB">
      <w:pPr>
        <w:pStyle w:val="titolo30"/>
        <w:rPr>
          <w:color w:val="002060"/>
        </w:rPr>
      </w:pPr>
      <w:r w:rsidRPr="006E0435">
        <w:rPr>
          <w:color w:val="002060"/>
        </w:rPr>
        <w:t xml:space="preserve">SOCIETA' </w:t>
      </w:r>
    </w:p>
    <w:p w14:paraId="1487C88C" w14:textId="77777777" w:rsidR="00883EFB" w:rsidRPr="006E0435" w:rsidRDefault="00883EFB" w:rsidP="00883EFB">
      <w:pPr>
        <w:pStyle w:val="titolo20"/>
        <w:rPr>
          <w:color w:val="002060"/>
        </w:rPr>
      </w:pPr>
      <w:r w:rsidRPr="006E0435">
        <w:rPr>
          <w:color w:val="002060"/>
        </w:rPr>
        <w:t xml:space="preserve">AMMENDA </w:t>
      </w:r>
    </w:p>
    <w:p w14:paraId="38256360" w14:textId="77777777" w:rsidR="00883EFB" w:rsidRPr="006E0435" w:rsidRDefault="00883EFB" w:rsidP="00883EFB">
      <w:pPr>
        <w:pStyle w:val="diffida"/>
        <w:spacing w:before="80" w:beforeAutospacing="0" w:after="40" w:afterAutospacing="0"/>
        <w:jc w:val="left"/>
        <w:rPr>
          <w:color w:val="002060"/>
        </w:rPr>
      </w:pPr>
      <w:r w:rsidRPr="006E0435">
        <w:rPr>
          <w:color w:val="002060"/>
        </w:rPr>
        <w:t xml:space="preserve">Euro 100,00 C.U.S. CAMERINO A.S.D. </w:t>
      </w:r>
      <w:r w:rsidRPr="006E0435">
        <w:rPr>
          <w:color w:val="002060"/>
        </w:rPr>
        <w:br/>
        <w:t xml:space="preserve">Per comportamento offensivo e minaccioso del proprio pubblico verso l'arbitro. </w:t>
      </w:r>
    </w:p>
    <w:p w14:paraId="0D621C6A" w14:textId="77777777" w:rsidR="00883EFB" w:rsidRPr="006E0435" w:rsidRDefault="00883EFB" w:rsidP="00883EFB">
      <w:pPr>
        <w:pStyle w:val="titolo30"/>
        <w:rPr>
          <w:color w:val="002060"/>
        </w:rPr>
      </w:pPr>
      <w:r w:rsidRPr="006E0435">
        <w:rPr>
          <w:color w:val="002060"/>
        </w:rPr>
        <w:t xml:space="preserve">DIRIGENTI </w:t>
      </w:r>
    </w:p>
    <w:p w14:paraId="07E8CD60" w14:textId="77777777" w:rsidR="00883EFB" w:rsidRPr="006E0435" w:rsidRDefault="00883EFB" w:rsidP="00883EFB">
      <w:pPr>
        <w:pStyle w:val="titolo20"/>
        <w:rPr>
          <w:color w:val="002060"/>
        </w:rPr>
      </w:pPr>
      <w:r w:rsidRPr="006E0435">
        <w:rPr>
          <w:color w:val="002060"/>
        </w:rPr>
        <w:t xml:space="preserve">INIBIZIONE A TEMPO OPPURE SQUALIFICA A GARE: FINO AL 28/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3EFB" w:rsidRPr="006E0435" w14:paraId="3B6BB134" w14:textId="77777777" w:rsidTr="0057313B">
        <w:tc>
          <w:tcPr>
            <w:tcW w:w="2200" w:type="dxa"/>
            <w:tcMar>
              <w:top w:w="20" w:type="dxa"/>
              <w:left w:w="20" w:type="dxa"/>
              <w:bottom w:w="20" w:type="dxa"/>
              <w:right w:w="20" w:type="dxa"/>
            </w:tcMar>
            <w:vAlign w:val="center"/>
            <w:hideMark/>
          </w:tcPr>
          <w:p w14:paraId="091B9E91" w14:textId="77777777" w:rsidR="00883EFB" w:rsidRPr="006E0435" w:rsidRDefault="00883EFB" w:rsidP="0057313B">
            <w:pPr>
              <w:pStyle w:val="movimento"/>
              <w:rPr>
                <w:color w:val="002060"/>
              </w:rPr>
            </w:pPr>
            <w:r w:rsidRPr="006E0435">
              <w:rPr>
                <w:color w:val="002060"/>
              </w:rPr>
              <w:t>CARAMANTI LORENZO</w:t>
            </w:r>
          </w:p>
        </w:tc>
        <w:tc>
          <w:tcPr>
            <w:tcW w:w="2200" w:type="dxa"/>
            <w:tcMar>
              <w:top w:w="20" w:type="dxa"/>
              <w:left w:w="20" w:type="dxa"/>
              <w:bottom w:w="20" w:type="dxa"/>
              <w:right w:w="20" w:type="dxa"/>
            </w:tcMar>
            <w:vAlign w:val="center"/>
            <w:hideMark/>
          </w:tcPr>
          <w:p w14:paraId="039EC71E" w14:textId="77777777" w:rsidR="00883EFB" w:rsidRPr="006E0435" w:rsidRDefault="00883EFB" w:rsidP="0057313B">
            <w:pPr>
              <w:pStyle w:val="movimento2"/>
              <w:rPr>
                <w:color w:val="002060"/>
              </w:rPr>
            </w:pPr>
            <w:r w:rsidRPr="006E0435">
              <w:rPr>
                <w:color w:val="002060"/>
              </w:rPr>
              <w:t xml:space="preserve">(C.U.S. CAMERINO A.S.D.) </w:t>
            </w:r>
          </w:p>
        </w:tc>
        <w:tc>
          <w:tcPr>
            <w:tcW w:w="800" w:type="dxa"/>
            <w:tcMar>
              <w:top w:w="20" w:type="dxa"/>
              <w:left w:w="20" w:type="dxa"/>
              <w:bottom w:w="20" w:type="dxa"/>
              <w:right w:w="20" w:type="dxa"/>
            </w:tcMar>
            <w:vAlign w:val="center"/>
            <w:hideMark/>
          </w:tcPr>
          <w:p w14:paraId="7D498457"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0866F186"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704C5527" w14:textId="77777777" w:rsidR="00883EFB" w:rsidRPr="006E0435" w:rsidRDefault="00883EFB" w:rsidP="0057313B">
            <w:pPr>
              <w:pStyle w:val="movimento2"/>
              <w:rPr>
                <w:color w:val="002060"/>
              </w:rPr>
            </w:pPr>
            <w:r w:rsidRPr="006E0435">
              <w:rPr>
                <w:color w:val="002060"/>
              </w:rPr>
              <w:t> </w:t>
            </w:r>
          </w:p>
        </w:tc>
      </w:tr>
    </w:tbl>
    <w:p w14:paraId="2D79F16E" w14:textId="77777777" w:rsidR="00883EFB" w:rsidRPr="006E0435" w:rsidRDefault="00883EFB" w:rsidP="00883EFB">
      <w:pPr>
        <w:pStyle w:val="diffida"/>
        <w:spacing w:before="80" w:beforeAutospacing="0" w:after="40" w:afterAutospacing="0"/>
        <w:jc w:val="left"/>
        <w:rPr>
          <w:rFonts w:eastAsiaTheme="minorEastAsia"/>
          <w:color w:val="002060"/>
        </w:rPr>
      </w:pPr>
      <w:r w:rsidRPr="006E0435">
        <w:rPr>
          <w:color w:val="002060"/>
        </w:rPr>
        <w:t xml:space="preserve">Entra sul terreno di gioco per insultare l'arbitro. Dopo essere stato allontanato proseguiva ad offendere il direttore di gara dalla tribuna. </w:t>
      </w:r>
    </w:p>
    <w:p w14:paraId="3A2FE520" w14:textId="77777777" w:rsidR="00883EFB" w:rsidRPr="006E0435" w:rsidRDefault="00883EFB" w:rsidP="00883EFB">
      <w:pPr>
        <w:pStyle w:val="titolo20"/>
        <w:rPr>
          <w:color w:val="002060"/>
        </w:rPr>
      </w:pPr>
      <w:r w:rsidRPr="006E0435">
        <w:rPr>
          <w:color w:val="002060"/>
        </w:rPr>
        <w:t xml:space="preserve">INIBIZIONE A TEMPO OPPURE SQUALIFICA A GARE: FINO AL 21/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3EFB" w:rsidRPr="006E0435" w14:paraId="49116CF2" w14:textId="77777777" w:rsidTr="0057313B">
        <w:tc>
          <w:tcPr>
            <w:tcW w:w="2200" w:type="dxa"/>
            <w:tcMar>
              <w:top w:w="20" w:type="dxa"/>
              <w:left w:w="20" w:type="dxa"/>
              <w:bottom w:w="20" w:type="dxa"/>
              <w:right w:w="20" w:type="dxa"/>
            </w:tcMar>
            <w:vAlign w:val="center"/>
            <w:hideMark/>
          </w:tcPr>
          <w:p w14:paraId="5A75C022" w14:textId="77777777" w:rsidR="00883EFB" w:rsidRPr="006E0435" w:rsidRDefault="00883EFB" w:rsidP="0057313B">
            <w:pPr>
              <w:pStyle w:val="movimento"/>
              <w:rPr>
                <w:color w:val="002060"/>
              </w:rPr>
            </w:pPr>
            <w:r w:rsidRPr="006E0435">
              <w:rPr>
                <w:color w:val="002060"/>
              </w:rPr>
              <w:t>MARINI EDOARDO</w:t>
            </w:r>
          </w:p>
        </w:tc>
        <w:tc>
          <w:tcPr>
            <w:tcW w:w="2200" w:type="dxa"/>
            <w:tcMar>
              <w:top w:w="20" w:type="dxa"/>
              <w:left w:w="20" w:type="dxa"/>
              <w:bottom w:w="20" w:type="dxa"/>
              <w:right w:w="20" w:type="dxa"/>
            </w:tcMar>
            <w:vAlign w:val="center"/>
            <w:hideMark/>
          </w:tcPr>
          <w:p w14:paraId="7258CB70" w14:textId="77777777" w:rsidR="00883EFB" w:rsidRPr="006E0435" w:rsidRDefault="00883EFB" w:rsidP="0057313B">
            <w:pPr>
              <w:pStyle w:val="movimento2"/>
              <w:rPr>
                <w:color w:val="002060"/>
              </w:rPr>
            </w:pPr>
            <w:r w:rsidRPr="006E0435">
              <w:rPr>
                <w:color w:val="002060"/>
              </w:rPr>
              <w:t xml:space="preserve">(C.U.S. CAMERINO A.S.D.) </w:t>
            </w:r>
          </w:p>
        </w:tc>
        <w:tc>
          <w:tcPr>
            <w:tcW w:w="800" w:type="dxa"/>
            <w:tcMar>
              <w:top w:w="20" w:type="dxa"/>
              <w:left w:w="20" w:type="dxa"/>
              <w:bottom w:w="20" w:type="dxa"/>
              <w:right w:w="20" w:type="dxa"/>
            </w:tcMar>
            <w:vAlign w:val="center"/>
            <w:hideMark/>
          </w:tcPr>
          <w:p w14:paraId="538187E4"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2B470794"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5EFA72C2" w14:textId="77777777" w:rsidR="00883EFB" w:rsidRPr="006E0435" w:rsidRDefault="00883EFB" w:rsidP="0057313B">
            <w:pPr>
              <w:pStyle w:val="movimento2"/>
              <w:rPr>
                <w:color w:val="002060"/>
              </w:rPr>
            </w:pPr>
            <w:r w:rsidRPr="006E0435">
              <w:rPr>
                <w:color w:val="002060"/>
              </w:rPr>
              <w:t> </w:t>
            </w:r>
          </w:p>
        </w:tc>
      </w:tr>
    </w:tbl>
    <w:p w14:paraId="3C8D4C0B" w14:textId="77777777" w:rsidR="00883EFB" w:rsidRPr="006E0435" w:rsidRDefault="00883EFB" w:rsidP="00883EFB">
      <w:pPr>
        <w:pStyle w:val="diffida"/>
        <w:spacing w:before="80" w:beforeAutospacing="0" w:after="40" w:afterAutospacing="0"/>
        <w:jc w:val="left"/>
        <w:rPr>
          <w:rFonts w:eastAsiaTheme="minorEastAsia"/>
          <w:color w:val="002060"/>
        </w:rPr>
      </w:pPr>
      <w:r w:rsidRPr="006E0435">
        <w:rPr>
          <w:color w:val="002060"/>
        </w:rPr>
        <w:lastRenderedPageBreak/>
        <w:t xml:space="preserve">Per essere uscito dall'area tecnica al fine di insultare l'arbitro. Allontanato. </w:t>
      </w:r>
    </w:p>
    <w:p w14:paraId="13AB0A74" w14:textId="77777777" w:rsidR="00883EFB" w:rsidRPr="006E0435" w:rsidRDefault="00883EFB" w:rsidP="00883EFB">
      <w:pPr>
        <w:pStyle w:val="titolo30"/>
        <w:rPr>
          <w:color w:val="002060"/>
        </w:rPr>
      </w:pPr>
      <w:r w:rsidRPr="006E0435">
        <w:rPr>
          <w:color w:val="002060"/>
        </w:rPr>
        <w:t xml:space="preserve">ALLENATORI </w:t>
      </w:r>
    </w:p>
    <w:p w14:paraId="23BCD06B" w14:textId="77777777" w:rsidR="00883EFB" w:rsidRPr="006E0435" w:rsidRDefault="00883EFB" w:rsidP="00883EFB">
      <w:pPr>
        <w:pStyle w:val="titolo20"/>
        <w:rPr>
          <w:color w:val="002060"/>
        </w:rPr>
      </w:pPr>
      <w:r w:rsidRPr="006E043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3EFB" w:rsidRPr="006E0435" w14:paraId="6F61898A" w14:textId="77777777" w:rsidTr="0057313B">
        <w:tc>
          <w:tcPr>
            <w:tcW w:w="2200" w:type="dxa"/>
            <w:tcMar>
              <w:top w:w="20" w:type="dxa"/>
              <w:left w:w="20" w:type="dxa"/>
              <w:bottom w:w="20" w:type="dxa"/>
              <w:right w:w="20" w:type="dxa"/>
            </w:tcMar>
            <w:vAlign w:val="center"/>
            <w:hideMark/>
          </w:tcPr>
          <w:p w14:paraId="1D946F44" w14:textId="77777777" w:rsidR="00883EFB" w:rsidRPr="006E0435" w:rsidRDefault="00883EFB" w:rsidP="0057313B">
            <w:pPr>
              <w:pStyle w:val="movimento"/>
              <w:rPr>
                <w:color w:val="002060"/>
              </w:rPr>
            </w:pPr>
            <w:r w:rsidRPr="006E0435">
              <w:rPr>
                <w:color w:val="002060"/>
              </w:rPr>
              <w:t>MARINI EDOARDO</w:t>
            </w:r>
          </w:p>
        </w:tc>
        <w:tc>
          <w:tcPr>
            <w:tcW w:w="2200" w:type="dxa"/>
            <w:tcMar>
              <w:top w:w="20" w:type="dxa"/>
              <w:left w:w="20" w:type="dxa"/>
              <w:bottom w:w="20" w:type="dxa"/>
              <w:right w:w="20" w:type="dxa"/>
            </w:tcMar>
            <w:vAlign w:val="center"/>
            <w:hideMark/>
          </w:tcPr>
          <w:p w14:paraId="627D47BC" w14:textId="77777777" w:rsidR="00883EFB" w:rsidRPr="006E0435" w:rsidRDefault="00883EFB" w:rsidP="0057313B">
            <w:pPr>
              <w:pStyle w:val="movimento2"/>
              <w:rPr>
                <w:color w:val="002060"/>
              </w:rPr>
            </w:pPr>
            <w:r w:rsidRPr="006E0435">
              <w:rPr>
                <w:color w:val="002060"/>
              </w:rPr>
              <w:t xml:space="preserve">(C.U.S. CAMERINO A.S.D.) </w:t>
            </w:r>
          </w:p>
        </w:tc>
        <w:tc>
          <w:tcPr>
            <w:tcW w:w="800" w:type="dxa"/>
            <w:tcMar>
              <w:top w:w="20" w:type="dxa"/>
              <w:left w:w="20" w:type="dxa"/>
              <w:bottom w:w="20" w:type="dxa"/>
              <w:right w:w="20" w:type="dxa"/>
            </w:tcMar>
            <w:vAlign w:val="center"/>
            <w:hideMark/>
          </w:tcPr>
          <w:p w14:paraId="7B35F4CC"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5FFD3FD3"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11867C77" w14:textId="77777777" w:rsidR="00883EFB" w:rsidRPr="006E0435" w:rsidRDefault="00883EFB" w:rsidP="0057313B">
            <w:pPr>
              <w:pStyle w:val="movimento2"/>
              <w:rPr>
                <w:color w:val="002060"/>
              </w:rPr>
            </w:pPr>
            <w:r w:rsidRPr="006E0435">
              <w:rPr>
                <w:color w:val="002060"/>
              </w:rPr>
              <w:t> </w:t>
            </w:r>
          </w:p>
        </w:tc>
      </w:tr>
    </w:tbl>
    <w:p w14:paraId="0BE668B3" w14:textId="77777777" w:rsidR="00883EFB" w:rsidRPr="006E0435" w:rsidRDefault="00883EFB" w:rsidP="00883EFB">
      <w:pPr>
        <w:pStyle w:val="titolo30"/>
        <w:rPr>
          <w:rFonts w:eastAsiaTheme="minorEastAsia"/>
          <w:color w:val="002060"/>
        </w:rPr>
      </w:pPr>
      <w:r w:rsidRPr="006E0435">
        <w:rPr>
          <w:color w:val="002060"/>
        </w:rPr>
        <w:t xml:space="preserve">CALCIATORI NON ESPULSI </w:t>
      </w:r>
    </w:p>
    <w:p w14:paraId="214B4E5B" w14:textId="77777777" w:rsidR="00883EFB" w:rsidRPr="006E0435" w:rsidRDefault="00883EFB" w:rsidP="00883EFB">
      <w:pPr>
        <w:pStyle w:val="titolo20"/>
        <w:rPr>
          <w:color w:val="002060"/>
        </w:rPr>
      </w:pPr>
      <w:r w:rsidRPr="006E043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3EFB" w:rsidRPr="006E0435" w14:paraId="3AD20289" w14:textId="77777777" w:rsidTr="0057313B">
        <w:tc>
          <w:tcPr>
            <w:tcW w:w="2200" w:type="dxa"/>
            <w:tcMar>
              <w:top w:w="20" w:type="dxa"/>
              <w:left w:w="20" w:type="dxa"/>
              <w:bottom w:w="20" w:type="dxa"/>
              <w:right w:w="20" w:type="dxa"/>
            </w:tcMar>
            <w:vAlign w:val="center"/>
            <w:hideMark/>
          </w:tcPr>
          <w:p w14:paraId="6109BCCB" w14:textId="77777777" w:rsidR="00883EFB" w:rsidRPr="006E0435" w:rsidRDefault="00883EFB" w:rsidP="0057313B">
            <w:pPr>
              <w:pStyle w:val="movimento"/>
              <w:rPr>
                <w:color w:val="002060"/>
              </w:rPr>
            </w:pPr>
            <w:r w:rsidRPr="006E0435">
              <w:rPr>
                <w:color w:val="002060"/>
              </w:rPr>
              <w:t>LUCARINI REBECCA</w:t>
            </w:r>
          </w:p>
        </w:tc>
        <w:tc>
          <w:tcPr>
            <w:tcW w:w="2200" w:type="dxa"/>
            <w:tcMar>
              <w:top w:w="20" w:type="dxa"/>
              <w:left w:w="20" w:type="dxa"/>
              <w:bottom w:w="20" w:type="dxa"/>
              <w:right w:w="20" w:type="dxa"/>
            </w:tcMar>
            <w:vAlign w:val="center"/>
            <w:hideMark/>
          </w:tcPr>
          <w:p w14:paraId="4D9C9961" w14:textId="77777777" w:rsidR="00883EFB" w:rsidRPr="006E0435" w:rsidRDefault="00883EFB" w:rsidP="0057313B">
            <w:pPr>
              <w:pStyle w:val="movimento2"/>
              <w:rPr>
                <w:color w:val="002060"/>
              </w:rPr>
            </w:pPr>
            <w:r w:rsidRPr="006E0435">
              <w:rPr>
                <w:color w:val="002060"/>
              </w:rPr>
              <w:t xml:space="preserve">(C.U.S. CAMERINO A.S.D.) </w:t>
            </w:r>
          </w:p>
        </w:tc>
        <w:tc>
          <w:tcPr>
            <w:tcW w:w="800" w:type="dxa"/>
            <w:tcMar>
              <w:top w:w="20" w:type="dxa"/>
              <w:left w:w="20" w:type="dxa"/>
              <w:bottom w:w="20" w:type="dxa"/>
              <w:right w:w="20" w:type="dxa"/>
            </w:tcMar>
            <w:vAlign w:val="center"/>
            <w:hideMark/>
          </w:tcPr>
          <w:p w14:paraId="0BB4EBB8"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36C39E47"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099BD89F" w14:textId="77777777" w:rsidR="00883EFB" w:rsidRPr="006E0435" w:rsidRDefault="00883EFB" w:rsidP="0057313B">
            <w:pPr>
              <w:pStyle w:val="movimento2"/>
              <w:rPr>
                <w:color w:val="002060"/>
              </w:rPr>
            </w:pPr>
            <w:r w:rsidRPr="006E0435">
              <w:rPr>
                <w:color w:val="002060"/>
              </w:rPr>
              <w:t> </w:t>
            </w:r>
          </w:p>
        </w:tc>
      </w:tr>
    </w:tbl>
    <w:p w14:paraId="25B81325" w14:textId="77777777" w:rsidR="00883EFB" w:rsidRDefault="00883EFB" w:rsidP="00883EFB">
      <w:pPr>
        <w:pStyle w:val="breakline"/>
        <w:rPr>
          <w:color w:val="002060"/>
        </w:rPr>
      </w:pPr>
    </w:p>
    <w:p w14:paraId="21C32FF6" w14:textId="77777777" w:rsidR="00883EFB" w:rsidRPr="008B074C" w:rsidRDefault="00883EFB" w:rsidP="00883EFB">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5813A8B6" w14:textId="77777777" w:rsidR="00883EFB" w:rsidRPr="008B074C" w:rsidRDefault="00883EFB" w:rsidP="00883EFB">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053C3EBD" w14:textId="77777777" w:rsidR="00883EFB" w:rsidRPr="006E0435" w:rsidRDefault="00883EFB" w:rsidP="00883EFB">
      <w:pPr>
        <w:pStyle w:val="breakline"/>
        <w:rPr>
          <w:rFonts w:eastAsiaTheme="minorEastAsia"/>
          <w:color w:val="002060"/>
        </w:rPr>
      </w:pPr>
    </w:p>
    <w:p w14:paraId="733F8C5C" w14:textId="77777777" w:rsidR="00883EFB" w:rsidRPr="006E0435" w:rsidRDefault="00883EFB" w:rsidP="00883EFB">
      <w:pPr>
        <w:pStyle w:val="titoloprinc0"/>
        <w:rPr>
          <w:color w:val="002060"/>
        </w:rPr>
      </w:pPr>
      <w:r w:rsidRPr="006E0435">
        <w:rPr>
          <w:color w:val="002060"/>
        </w:rPr>
        <w:t>CLASSIFICA</w:t>
      </w:r>
    </w:p>
    <w:p w14:paraId="67F88BFF" w14:textId="77777777" w:rsidR="00883EFB" w:rsidRPr="006E0435" w:rsidRDefault="00883EFB" w:rsidP="00883EFB">
      <w:pPr>
        <w:pStyle w:val="breakline"/>
        <w:rPr>
          <w:color w:val="002060"/>
        </w:rPr>
      </w:pPr>
    </w:p>
    <w:p w14:paraId="451FA91A" w14:textId="77777777" w:rsidR="00883EFB" w:rsidRPr="006E0435" w:rsidRDefault="00883EFB" w:rsidP="00883EFB">
      <w:pPr>
        <w:pStyle w:val="breakline"/>
        <w:rPr>
          <w:color w:val="002060"/>
        </w:rPr>
      </w:pPr>
    </w:p>
    <w:p w14:paraId="6AA720C3" w14:textId="77777777" w:rsidR="00883EFB" w:rsidRPr="006E0435" w:rsidRDefault="00883EFB" w:rsidP="00883EFB">
      <w:pPr>
        <w:pStyle w:val="sottotitolocampionato10"/>
        <w:rPr>
          <w:color w:val="002060"/>
        </w:rPr>
      </w:pPr>
      <w:r w:rsidRPr="006E043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23245612"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0BC45"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37E54"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23F7F"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AC2F4"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5DFFC"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E9C1D"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7EF02"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8FDD7"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ED9F9"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D207E" w14:textId="77777777" w:rsidR="00883EFB" w:rsidRPr="006E0435" w:rsidRDefault="00883EFB" w:rsidP="0057313B">
            <w:pPr>
              <w:pStyle w:val="headertabella0"/>
              <w:rPr>
                <w:color w:val="002060"/>
              </w:rPr>
            </w:pPr>
            <w:r w:rsidRPr="006E0435">
              <w:rPr>
                <w:color w:val="002060"/>
              </w:rPr>
              <w:t>PE</w:t>
            </w:r>
          </w:p>
        </w:tc>
      </w:tr>
      <w:tr w:rsidR="00883EFB" w:rsidRPr="006E0435" w14:paraId="600D9E05"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6B147" w14:textId="77777777" w:rsidR="00883EFB" w:rsidRPr="006E0435" w:rsidRDefault="00883EFB" w:rsidP="0057313B">
            <w:pPr>
              <w:pStyle w:val="rowtabella0"/>
              <w:rPr>
                <w:color w:val="002060"/>
              </w:rPr>
            </w:pPr>
            <w:r w:rsidRPr="006E043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C83C" w14:textId="77777777" w:rsidR="00883EFB" w:rsidRPr="006E0435" w:rsidRDefault="00883EFB" w:rsidP="0057313B">
            <w:pPr>
              <w:pStyle w:val="rowtabella0"/>
              <w:jc w:val="center"/>
              <w:rPr>
                <w:color w:val="002060"/>
              </w:rPr>
            </w:pPr>
            <w:r w:rsidRPr="006E043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7EA9"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0392"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BA46"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FF26"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3371" w14:textId="77777777" w:rsidR="00883EFB" w:rsidRPr="006E0435" w:rsidRDefault="00883EFB" w:rsidP="0057313B">
            <w:pPr>
              <w:pStyle w:val="rowtabella0"/>
              <w:jc w:val="center"/>
              <w:rPr>
                <w:color w:val="002060"/>
              </w:rPr>
            </w:pPr>
            <w:r w:rsidRPr="006E043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73957" w14:textId="77777777" w:rsidR="00883EFB" w:rsidRPr="006E0435" w:rsidRDefault="00883EFB" w:rsidP="0057313B">
            <w:pPr>
              <w:pStyle w:val="rowtabella0"/>
              <w:jc w:val="center"/>
              <w:rPr>
                <w:color w:val="002060"/>
              </w:rPr>
            </w:pPr>
            <w:r w:rsidRPr="006E043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F766E"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19CE" w14:textId="77777777" w:rsidR="00883EFB" w:rsidRPr="006E0435" w:rsidRDefault="00883EFB" w:rsidP="0057313B">
            <w:pPr>
              <w:pStyle w:val="rowtabella0"/>
              <w:jc w:val="center"/>
              <w:rPr>
                <w:color w:val="002060"/>
              </w:rPr>
            </w:pPr>
            <w:r w:rsidRPr="006E0435">
              <w:rPr>
                <w:color w:val="002060"/>
              </w:rPr>
              <w:t>0</w:t>
            </w:r>
          </w:p>
        </w:tc>
      </w:tr>
      <w:tr w:rsidR="00883EFB" w:rsidRPr="006E0435" w14:paraId="3FCF2E99"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409C6" w14:textId="77777777" w:rsidR="00883EFB" w:rsidRPr="006E0435" w:rsidRDefault="00883EFB" w:rsidP="0057313B">
            <w:pPr>
              <w:pStyle w:val="rowtabella0"/>
              <w:rPr>
                <w:color w:val="002060"/>
              </w:rPr>
            </w:pPr>
            <w:r w:rsidRPr="006E0435">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B03E" w14:textId="77777777" w:rsidR="00883EFB" w:rsidRPr="006E0435" w:rsidRDefault="00883EFB" w:rsidP="0057313B">
            <w:pPr>
              <w:pStyle w:val="rowtabella0"/>
              <w:jc w:val="center"/>
              <w:rPr>
                <w:color w:val="002060"/>
              </w:rPr>
            </w:pPr>
            <w:r w:rsidRPr="006E043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2704"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C541"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631B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2BC7"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3E64" w14:textId="77777777" w:rsidR="00883EFB" w:rsidRPr="006E0435" w:rsidRDefault="00883EFB" w:rsidP="0057313B">
            <w:pPr>
              <w:pStyle w:val="rowtabella0"/>
              <w:jc w:val="center"/>
              <w:rPr>
                <w:color w:val="002060"/>
              </w:rPr>
            </w:pPr>
            <w:r w:rsidRPr="006E0435">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7F02" w14:textId="77777777" w:rsidR="00883EFB" w:rsidRPr="006E0435" w:rsidRDefault="00883EFB" w:rsidP="0057313B">
            <w:pPr>
              <w:pStyle w:val="rowtabella0"/>
              <w:jc w:val="center"/>
              <w:rPr>
                <w:color w:val="002060"/>
              </w:rPr>
            </w:pPr>
            <w:r w:rsidRPr="006E043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5328" w14:textId="77777777" w:rsidR="00883EFB" w:rsidRPr="006E0435" w:rsidRDefault="00883EFB" w:rsidP="0057313B">
            <w:pPr>
              <w:pStyle w:val="rowtabella0"/>
              <w:jc w:val="center"/>
              <w:rPr>
                <w:color w:val="002060"/>
              </w:rPr>
            </w:pPr>
            <w:r w:rsidRPr="006E043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00DF" w14:textId="77777777" w:rsidR="00883EFB" w:rsidRPr="006E0435" w:rsidRDefault="00883EFB" w:rsidP="0057313B">
            <w:pPr>
              <w:pStyle w:val="rowtabella0"/>
              <w:jc w:val="center"/>
              <w:rPr>
                <w:color w:val="002060"/>
              </w:rPr>
            </w:pPr>
            <w:r w:rsidRPr="006E0435">
              <w:rPr>
                <w:color w:val="002060"/>
              </w:rPr>
              <w:t>0</w:t>
            </w:r>
          </w:p>
        </w:tc>
      </w:tr>
      <w:tr w:rsidR="00883EFB" w:rsidRPr="006E0435" w14:paraId="0CDA06F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B7748" w14:textId="77777777" w:rsidR="00883EFB" w:rsidRPr="006E0435" w:rsidRDefault="00883EFB" w:rsidP="0057313B">
            <w:pPr>
              <w:pStyle w:val="rowtabella0"/>
              <w:rPr>
                <w:color w:val="002060"/>
              </w:rPr>
            </w:pPr>
            <w:r w:rsidRPr="006E043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B483" w14:textId="77777777" w:rsidR="00883EFB" w:rsidRPr="006E0435" w:rsidRDefault="00883EFB" w:rsidP="0057313B">
            <w:pPr>
              <w:pStyle w:val="rowtabella0"/>
              <w:jc w:val="center"/>
              <w:rPr>
                <w:color w:val="002060"/>
              </w:rPr>
            </w:pPr>
            <w:r w:rsidRPr="006E043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8D7A3"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5E15"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2B9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F3AA"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7B20" w14:textId="77777777" w:rsidR="00883EFB" w:rsidRPr="006E0435" w:rsidRDefault="00883EFB" w:rsidP="0057313B">
            <w:pPr>
              <w:pStyle w:val="rowtabella0"/>
              <w:jc w:val="center"/>
              <w:rPr>
                <w:color w:val="002060"/>
              </w:rPr>
            </w:pPr>
            <w:r w:rsidRPr="006E043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6793" w14:textId="77777777" w:rsidR="00883EFB" w:rsidRPr="006E0435" w:rsidRDefault="00883EFB" w:rsidP="0057313B">
            <w:pPr>
              <w:pStyle w:val="rowtabella0"/>
              <w:jc w:val="center"/>
              <w:rPr>
                <w:color w:val="002060"/>
              </w:rPr>
            </w:pPr>
            <w:r w:rsidRPr="006E043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3563" w14:textId="77777777" w:rsidR="00883EFB" w:rsidRPr="006E0435" w:rsidRDefault="00883EFB" w:rsidP="0057313B">
            <w:pPr>
              <w:pStyle w:val="rowtabella0"/>
              <w:jc w:val="center"/>
              <w:rPr>
                <w:color w:val="002060"/>
              </w:rPr>
            </w:pPr>
            <w:r w:rsidRPr="006E043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FFA5" w14:textId="77777777" w:rsidR="00883EFB" w:rsidRPr="006E0435" w:rsidRDefault="00883EFB" w:rsidP="0057313B">
            <w:pPr>
              <w:pStyle w:val="rowtabella0"/>
              <w:jc w:val="center"/>
              <w:rPr>
                <w:color w:val="002060"/>
              </w:rPr>
            </w:pPr>
            <w:r w:rsidRPr="006E0435">
              <w:rPr>
                <w:color w:val="002060"/>
              </w:rPr>
              <w:t>0</w:t>
            </w:r>
          </w:p>
        </w:tc>
      </w:tr>
      <w:tr w:rsidR="00883EFB" w:rsidRPr="006E0435" w14:paraId="56A847AF"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A7AD7" w14:textId="77777777" w:rsidR="00883EFB" w:rsidRPr="006E0435" w:rsidRDefault="00883EFB" w:rsidP="0057313B">
            <w:pPr>
              <w:pStyle w:val="rowtabella0"/>
              <w:rPr>
                <w:color w:val="002060"/>
              </w:rPr>
            </w:pPr>
            <w:r w:rsidRPr="006E043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51A9" w14:textId="77777777" w:rsidR="00883EFB" w:rsidRPr="006E0435" w:rsidRDefault="00883EFB" w:rsidP="0057313B">
            <w:pPr>
              <w:pStyle w:val="rowtabella0"/>
              <w:jc w:val="center"/>
              <w:rPr>
                <w:color w:val="002060"/>
              </w:rPr>
            </w:pPr>
            <w:r w:rsidRPr="006E043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AC24"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C2B5"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8D99"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2D304"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0F48" w14:textId="77777777" w:rsidR="00883EFB" w:rsidRPr="006E0435" w:rsidRDefault="00883EFB" w:rsidP="0057313B">
            <w:pPr>
              <w:pStyle w:val="rowtabella0"/>
              <w:jc w:val="center"/>
              <w:rPr>
                <w:color w:val="002060"/>
              </w:rPr>
            </w:pPr>
            <w:r w:rsidRPr="006E043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F3EE" w14:textId="77777777" w:rsidR="00883EFB" w:rsidRPr="006E0435" w:rsidRDefault="00883EFB" w:rsidP="0057313B">
            <w:pPr>
              <w:pStyle w:val="rowtabella0"/>
              <w:jc w:val="center"/>
              <w:rPr>
                <w:color w:val="002060"/>
              </w:rPr>
            </w:pPr>
            <w:r w:rsidRPr="006E043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C2D6" w14:textId="77777777" w:rsidR="00883EFB" w:rsidRPr="006E0435" w:rsidRDefault="00883EFB" w:rsidP="0057313B">
            <w:pPr>
              <w:pStyle w:val="rowtabella0"/>
              <w:jc w:val="center"/>
              <w:rPr>
                <w:color w:val="002060"/>
              </w:rPr>
            </w:pPr>
            <w:r w:rsidRPr="006E043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54943" w14:textId="77777777" w:rsidR="00883EFB" w:rsidRPr="006E0435" w:rsidRDefault="00883EFB" w:rsidP="0057313B">
            <w:pPr>
              <w:pStyle w:val="rowtabella0"/>
              <w:jc w:val="center"/>
              <w:rPr>
                <w:color w:val="002060"/>
              </w:rPr>
            </w:pPr>
            <w:r w:rsidRPr="006E0435">
              <w:rPr>
                <w:color w:val="002060"/>
              </w:rPr>
              <w:t>0</w:t>
            </w:r>
          </w:p>
        </w:tc>
      </w:tr>
      <w:tr w:rsidR="00883EFB" w:rsidRPr="006E0435" w14:paraId="4E28D42E"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2F532" w14:textId="77777777" w:rsidR="00883EFB" w:rsidRPr="006E0435" w:rsidRDefault="00883EFB" w:rsidP="0057313B">
            <w:pPr>
              <w:pStyle w:val="rowtabella0"/>
              <w:rPr>
                <w:color w:val="002060"/>
              </w:rPr>
            </w:pPr>
            <w:r w:rsidRPr="006E0435">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32DE" w14:textId="77777777" w:rsidR="00883EFB" w:rsidRPr="006E0435" w:rsidRDefault="00883EFB" w:rsidP="0057313B">
            <w:pPr>
              <w:pStyle w:val="rowtabella0"/>
              <w:jc w:val="center"/>
              <w:rPr>
                <w:color w:val="002060"/>
              </w:rPr>
            </w:pPr>
            <w:r w:rsidRPr="006E043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2EDD"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A150"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496A"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28B2"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0F8D" w14:textId="77777777" w:rsidR="00883EFB" w:rsidRPr="006E0435" w:rsidRDefault="00883EFB" w:rsidP="0057313B">
            <w:pPr>
              <w:pStyle w:val="rowtabella0"/>
              <w:jc w:val="center"/>
              <w:rPr>
                <w:color w:val="002060"/>
              </w:rPr>
            </w:pPr>
            <w:r w:rsidRPr="006E043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7ABA" w14:textId="77777777" w:rsidR="00883EFB" w:rsidRPr="006E0435" w:rsidRDefault="00883EFB" w:rsidP="0057313B">
            <w:pPr>
              <w:pStyle w:val="rowtabella0"/>
              <w:jc w:val="center"/>
              <w:rPr>
                <w:color w:val="002060"/>
              </w:rPr>
            </w:pPr>
            <w:r w:rsidRPr="006E043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F7A2"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AEF6" w14:textId="77777777" w:rsidR="00883EFB" w:rsidRPr="006E0435" w:rsidRDefault="00883EFB" w:rsidP="0057313B">
            <w:pPr>
              <w:pStyle w:val="rowtabella0"/>
              <w:jc w:val="center"/>
              <w:rPr>
                <w:color w:val="002060"/>
              </w:rPr>
            </w:pPr>
            <w:r w:rsidRPr="006E0435">
              <w:rPr>
                <w:color w:val="002060"/>
              </w:rPr>
              <w:t>0</w:t>
            </w:r>
          </w:p>
        </w:tc>
      </w:tr>
      <w:tr w:rsidR="00883EFB" w:rsidRPr="006E0435" w14:paraId="25DB624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0C720" w14:textId="77777777" w:rsidR="00883EFB" w:rsidRPr="006E0435" w:rsidRDefault="00883EFB" w:rsidP="0057313B">
            <w:pPr>
              <w:pStyle w:val="rowtabella0"/>
              <w:rPr>
                <w:color w:val="002060"/>
              </w:rPr>
            </w:pPr>
            <w:r w:rsidRPr="006E0435">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C502" w14:textId="77777777" w:rsidR="00883EFB" w:rsidRPr="006E0435" w:rsidRDefault="00883EFB" w:rsidP="0057313B">
            <w:pPr>
              <w:pStyle w:val="rowtabella0"/>
              <w:jc w:val="center"/>
              <w:rPr>
                <w:color w:val="002060"/>
              </w:rPr>
            </w:pPr>
            <w:r w:rsidRPr="006E043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A1EA"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4CB8"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3053"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8ED4"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6171" w14:textId="77777777" w:rsidR="00883EFB" w:rsidRPr="006E0435" w:rsidRDefault="00883EFB" w:rsidP="0057313B">
            <w:pPr>
              <w:pStyle w:val="rowtabella0"/>
              <w:jc w:val="center"/>
              <w:rPr>
                <w:color w:val="002060"/>
              </w:rPr>
            </w:pPr>
            <w:r w:rsidRPr="006E043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E5D2" w14:textId="77777777" w:rsidR="00883EFB" w:rsidRPr="006E0435" w:rsidRDefault="00883EFB" w:rsidP="0057313B">
            <w:pPr>
              <w:pStyle w:val="rowtabella0"/>
              <w:jc w:val="center"/>
              <w:rPr>
                <w:color w:val="002060"/>
              </w:rPr>
            </w:pPr>
            <w:r w:rsidRPr="006E043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84DA" w14:textId="77777777" w:rsidR="00883EFB" w:rsidRPr="006E0435" w:rsidRDefault="00883EFB" w:rsidP="0057313B">
            <w:pPr>
              <w:pStyle w:val="rowtabella0"/>
              <w:jc w:val="center"/>
              <w:rPr>
                <w:color w:val="002060"/>
              </w:rPr>
            </w:pPr>
            <w:r w:rsidRPr="006E04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77B0" w14:textId="77777777" w:rsidR="00883EFB" w:rsidRPr="006E0435" w:rsidRDefault="00883EFB" w:rsidP="0057313B">
            <w:pPr>
              <w:pStyle w:val="rowtabella0"/>
              <w:jc w:val="center"/>
              <w:rPr>
                <w:color w:val="002060"/>
              </w:rPr>
            </w:pPr>
            <w:r w:rsidRPr="006E0435">
              <w:rPr>
                <w:color w:val="002060"/>
              </w:rPr>
              <w:t>0</w:t>
            </w:r>
          </w:p>
        </w:tc>
      </w:tr>
      <w:tr w:rsidR="00883EFB" w:rsidRPr="006E0435" w14:paraId="7DD9A22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5C7E8" w14:textId="77777777" w:rsidR="00883EFB" w:rsidRPr="006E0435" w:rsidRDefault="00883EFB" w:rsidP="0057313B">
            <w:pPr>
              <w:pStyle w:val="rowtabella0"/>
              <w:rPr>
                <w:color w:val="002060"/>
              </w:rPr>
            </w:pPr>
            <w:r w:rsidRPr="006E0435">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FD21" w14:textId="77777777" w:rsidR="00883EFB" w:rsidRPr="006E0435" w:rsidRDefault="00883EFB" w:rsidP="0057313B">
            <w:pPr>
              <w:pStyle w:val="rowtabella0"/>
              <w:jc w:val="center"/>
              <w:rPr>
                <w:color w:val="002060"/>
              </w:rPr>
            </w:pPr>
            <w:r w:rsidRPr="006E043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5998D"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A9C4"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D7B46"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19AD"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D564" w14:textId="77777777" w:rsidR="00883EFB" w:rsidRPr="006E0435" w:rsidRDefault="00883EFB" w:rsidP="0057313B">
            <w:pPr>
              <w:pStyle w:val="rowtabella0"/>
              <w:jc w:val="center"/>
              <w:rPr>
                <w:color w:val="002060"/>
              </w:rPr>
            </w:pPr>
            <w:r w:rsidRPr="006E043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4B79" w14:textId="77777777" w:rsidR="00883EFB" w:rsidRPr="006E0435" w:rsidRDefault="00883EFB" w:rsidP="0057313B">
            <w:pPr>
              <w:pStyle w:val="rowtabella0"/>
              <w:jc w:val="center"/>
              <w:rPr>
                <w:color w:val="002060"/>
              </w:rPr>
            </w:pPr>
            <w:r w:rsidRPr="006E043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3B66"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74C0" w14:textId="77777777" w:rsidR="00883EFB" w:rsidRPr="006E0435" w:rsidRDefault="00883EFB" w:rsidP="0057313B">
            <w:pPr>
              <w:pStyle w:val="rowtabella0"/>
              <w:jc w:val="center"/>
              <w:rPr>
                <w:color w:val="002060"/>
              </w:rPr>
            </w:pPr>
            <w:r w:rsidRPr="006E0435">
              <w:rPr>
                <w:color w:val="002060"/>
              </w:rPr>
              <w:t>1</w:t>
            </w:r>
          </w:p>
        </w:tc>
      </w:tr>
      <w:tr w:rsidR="00883EFB" w:rsidRPr="006E0435" w14:paraId="174E71D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F4335" w14:textId="77777777" w:rsidR="00883EFB" w:rsidRPr="006E0435" w:rsidRDefault="00883EFB" w:rsidP="0057313B">
            <w:pPr>
              <w:pStyle w:val="rowtabella0"/>
              <w:rPr>
                <w:color w:val="002060"/>
              </w:rPr>
            </w:pPr>
            <w:r w:rsidRPr="006E0435">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1E33" w14:textId="77777777" w:rsidR="00883EFB" w:rsidRPr="006E0435" w:rsidRDefault="00883EFB" w:rsidP="0057313B">
            <w:pPr>
              <w:pStyle w:val="rowtabella0"/>
              <w:jc w:val="center"/>
              <w:rPr>
                <w:color w:val="002060"/>
              </w:rPr>
            </w:pPr>
            <w:r w:rsidRPr="006E04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4B1D"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8767"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5B9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ECF9"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F7FC" w14:textId="77777777" w:rsidR="00883EFB" w:rsidRPr="006E0435" w:rsidRDefault="00883EFB" w:rsidP="0057313B">
            <w:pPr>
              <w:pStyle w:val="rowtabella0"/>
              <w:jc w:val="center"/>
              <w:rPr>
                <w:color w:val="002060"/>
              </w:rPr>
            </w:pPr>
            <w:r w:rsidRPr="006E043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924C3" w14:textId="77777777" w:rsidR="00883EFB" w:rsidRPr="006E0435" w:rsidRDefault="00883EFB" w:rsidP="0057313B">
            <w:pPr>
              <w:pStyle w:val="rowtabella0"/>
              <w:jc w:val="center"/>
              <w:rPr>
                <w:color w:val="002060"/>
              </w:rPr>
            </w:pPr>
            <w:r w:rsidRPr="006E043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18BE"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0AF0" w14:textId="77777777" w:rsidR="00883EFB" w:rsidRPr="006E0435" w:rsidRDefault="00883EFB" w:rsidP="0057313B">
            <w:pPr>
              <w:pStyle w:val="rowtabella0"/>
              <w:jc w:val="center"/>
              <w:rPr>
                <w:color w:val="002060"/>
              </w:rPr>
            </w:pPr>
            <w:r w:rsidRPr="006E0435">
              <w:rPr>
                <w:color w:val="002060"/>
              </w:rPr>
              <w:t>0</w:t>
            </w:r>
          </w:p>
        </w:tc>
      </w:tr>
      <w:tr w:rsidR="00883EFB" w:rsidRPr="006E0435" w14:paraId="6F5E8358"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1A749" w14:textId="77777777" w:rsidR="00883EFB" w:rsidRPr="006E0435" w:rsidRDefault="00883EFB" w:rsidP="0057313B">
            <w:pPr>
              <w:pStyle w:val="rowtabella0"/>
              <w:rPr>
                <w:color w:val="002060"/>
              </w:rPr>
            </w:pPr>
            <w:r w:rsidRPr="006E0435">
              <w:rPr>
                <w:color w:val="002060"/>
              </w:rPr>
              <w:t xml:space="preserve">A.S.D. </w:t>
            </w:r>
            <w:proofErr w:type="gramStart"/>
            <w:r w:rsidRPr="006E043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6A1F" w14:textId="77777777" w:rsidR="00883EFB" w:rsidRPr="006E0435" w:rsidRDefault="00883EFB" w:rsidP="0057313B">
            <w:pPr>
              <w:pStyle w:val="rowtabella0"/>
              <w:jc w:val="center"/>
              <w:rPr>
                <w:color w:val="002060"/>
              </w:rPr>
            </w:pPr>
            <w:r w:rsidRPr="006E04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EF7F"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9282"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67FB"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0876"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6F81" w14:textId="77777777" w:rsidR="00883EFB" w:rsidRPr="006E0435" w:rsidRDefault="00883EFB" w:rsidP="0057313B">
            <w:pPr>
              <w:pStyle w:val="rowtabella0"/>
              <w:jc w:val="center"/>
              <w:rPr>
                <w:color w:val="002060"/>
              </w:rPr>
            </w:pPr>
            <w:r w:rsidRPr="006E043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A37E" w14:textId="77777777" w:rsidR="00883EFB" w:rsidRPr="006E0435" w:rsidRDefault="00883EFB" w:rsidP="0057313B">
            <w:pPr>
              <w:pStyle w:val="rowtabella0"/>
              <w:jc w:val="center"/>
              <w:rPr>
                <w:color w:val="002060"/>
              </w:rPr>
            </w:pPr>
            <w:r w:rsidRPr="006E043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0DE3"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93A2" w14:textId="77777777" w:rsidR="00883EFB" w:rsidRPr="006E0435" w:rsidRDefault="00883EFB" w:rsidP="0057313B">
            <w:pPr>
              <w:pStyle w:val="rowtabella0"/>
              <w:jc w:val="center"/>
              <w:rPr>
                <w:color w:val="002060"/>
              </w:rPr>
            </w:pPr>
            <w:r w:rsidRPr="006E0435">
              <w:rPr>
                <w:color w:val="002060"/>
              </w:rPr>
              <w:t>0</w:t>
            </w:r>
          </w:p>
        </w:tc>
      </w:tr>
      <w:tr w:rsidR="00883EFB" w:rsidRPr="006E0435" w14:paraId="470B92F7"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1AA7A" w14:textId="77777777" w:rsidR="00883EFB" w:rsidRPr="006E0435" w:rsidRDefault="00883EFB" w:rsidP="0057313B">
            <w:pPr>
              <w:pStyle w:val="rowtabella0"/>
              <w:rPr>
                <w:color w:val="002060"/>
              </w:rPr>
            </w:pPr>
            <w:r w:rsidRPr="006E0435">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C630"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FE4C"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81CC"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674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8F94"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3C062" w14:textId="77777777" w:rsidR="00883EFB" w:rsidRPr="006E0435" w:rsidRDefault="00883EFB" w:rsidP="0057313B">
            <w:pPr>
              <w:pStyle w:val="rowtabella0"/>
              <w:jc w:val="center"/>
              <w:rPr>
                <w:color w:val="002060"/>
              </w:rPr>
            </w:pPr>
            <w:r w:rsidRPr="006E043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6278" w14:textId="77777777" w:rsidR="00883EFB" w:rsidRPr="006E0435" w:rsidRDefault="00883EFB" w:rsidP="0057313B">
            <w:pPr>
              <w:pStyle w:val="rowtabella0"/>
              <w:jc w:val="center"/>
              <w:rPr>
                <w:color w:val="002060"/>
              </w:rPr>
            </w:pPr>
            <w:r w:rsidRPr="006E0435">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7189"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435F" w14:textId="77777777" w:rsidR="00883EFB" w:rsidRPr="006E0435" w:rsidRDefault="00883EFB" w:rsidP="0057313B">
            <w:pPr>
              <w:pStyle w:val="rowtabella0"/>
              <w:jc w:val="center"/>
              <w:rPr>
                <w:color w:val="002060"/>
              </w:rPr>
            </w:pPr>
            <w:r w:rsidRPr="006E0435">
              <w:rPr>
                <w:color w:val="002060"/>
              </w:rPr>
              <w:t>0</w:t>
            </w:r>
          </w:p>
        </w:tc>
      </w:tr>
      <w:tr w:rsidR="00883EFB" w:rsidRPr="006E0435" w14:paraId="6938D16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1E686" w14:textId="77777777" w:rsidR="00883EFB" w:rsidRPr="006E0435" w:rsidRDefault="00883EFB" w:rsidP="0057313B">
            <w:pPr>
              <w:pStyle w:val="rowtabella0"/>
              <w:rPr>
                <w:color w:val="002060"/>
              </w:rPr>
            </w:pPr>
            <w:r w:rsidRPr="006E043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5F86"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5E09" w14:textId="77777777" w:rsidR="00883EFB" w:rsidRPr="006E0435" w:rsidRDefault="00883EFB" w:rsidP="0057313B">
            <w:pPr>
              <w:pStyle w:val="rowtabella0"/>
              <w:jc w:val="center"/>
              <w:rPr>
                <w:color w:val="002060"/>
              </w:rPr>
            </w:pPr>
            <w:r w:rsidRPr="006E043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6E9E"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53BA"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E67B" w14:textId="77777777" w:rsidR="00883EFB" w:rsidRPr="006E0435" w:rsidRDefault="00883EFB" w:rsidP="0057313B">
            <w:pPr>
              <w:pStyle w:val="rowtabella0"/>
              <w:jc w:val="center"/>
              <w:rPr>
                <w:color w:val="002060"/>
              </w:rPr>
            </w:pPr>
            <w:r w:rsidRPr="006E04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C357" w14:textId="77777777" w:rsidR="00883EFB" w:rsidRPr="006E0435" w:rsidRDefault="00883EFB" w:rsidP="0057313B">
            <w:pPr>
              <w:pStyle w:val="rowtabella0"/>
              <w:jc w:val="center"/>
              <w:rPr>
                <w:color w:val="002060"/>
              </w:rPr>
            </w:pPr>
            <w:r w:rsidRPr="006E04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C576" w14:textId="77777777" w:rsidR="00883EFB" w:rsidRPr="006E0435" w:rsidRDefault="00883EFB" w:rsidP="0057313B">
            <w:pPr>
              <w:pStyle w:val="rowtabella0"/>
              <w:jc w:val="center"/>
              <w:rPr>
                <w:color w:val="002060"/>
              </w:rPr>
            </w:pPr>
            <w:r w:rsidRPr="006E043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0639" w14:textId="77777777" w:rsidR="00883EFB" w:rsidRPr="006E0435" w:rsidRDefault="00883EFB" w:rsidP="0057313B">
            <w:pPr>
              <w:pStyle w:val="rowtabella0"/>
              <w:jc w:val="center"/>
              <w:rPr>
                <w:color w:val="002060"/>
              </w:rPr>
            </w:pPr>
            <w:r w:rsidRPr="006E043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A80E" w14:textId="77777777" w:rsidR="00883EFB" w:rsidRPr="006E0435" w:rsidRDefault="00883EFB" w:rsidP="0057313B">
            <w:pPr>
              <w:pStyle w:val="rowtabella0"/>
              <w:jc w:val="center"/>
              <w:rPr>
                <w:color w:val="002060"/>
              </w:rPr>
            </w:pPr>
            <w:r w:rsidRPr="006E0435">
              <w:rPr>
                <w:color w:val="002060"/>
              </w:rPr>
              <w:t>0</w:t>
            </w:r>
          </w:p>
        </w:tc>
      </w:tr>
      <w:tr w:rsidR="00883EFB" w:rsidRPr="006E0435" w14:paraId="4EF564D6"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6AF6B" w14:textId="77777777" w:rsidR="00883EFB" w:rsidRPr="006E0435" w:rsidRDefault="00883EFB" w:rsidP="0057313B">
            <w:pPr>
              <w:pStyle w:val="rowtabella0"/>
              <w:rPr>
                <w:color w:val="002060"/>
              </w:rPr>
            </w:pPr>
            <w:r w:rsidRPr="006E0435">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628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4B9E6"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C72C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844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43D3"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AE74"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3F7A" w14:textId="77777777" w:rsidR="00883EFB" w:rsidRPr="006E0435" w:rsidRDefault="00883EFB" w:rsidP="0057313B">
            <w:pPr>
              <w:pStyle w:val="rowtabella0"/>
              <w:jc w:val="center"/>
              <w:rPr>
                <w:color w:val="002060"/>
              </w:rPr>
            </w:pPr>
            <w:r w:rsidRPr="006E043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41306" w14:textId="77777777" w:rsidR="00883EFB" w:rsidRPr="006E0435" w:rsidRDefault="00883EFB" w:rsidP="0057313B">
            <w:pPr>
              <w:pStyle w:val="rowtabella0"/>
              <w:jc w:val="center"/>
              <w:rPr>
                <w:color w:val="002060"/>
              </w:rPr>
            </w:pPr>
            <w:r w:rsidRPr="006E043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8FA4" w14:textId="77777777" w:rsidR="00883EFB" w:rsidRPr="006E0435" w:rsidRDefault="00883EFB" w:rsidP="0057313B">
            <w:pPr>
              <w:pStyle w:val="rowtabella0"/>
              <w:jc w:val="center"/>
              <w:rPr>
                <w:color w:val="002060"/>
              </w:rPr>
            </w:pPr>
            <w:r w:rsidRPr="006E0435">
              <w:rPr>
                <w:color w:val="002060"/>
              </w:rPr>
              <w:t>0</w:t>
            </w:r>
          </w:p>
        </w:tc>
      </w:tr>
    </w:tbl>
    <w:p w14:paraId="372A52EA" w14:textId="77777777" w:rsidR="00883EFB" w:rsidRPr="006E0435" w:rsidRDefault="00883EFB" w:rsidP="00883EFB">
      <w:pPr>
        <w:pStyle w:val="breakline"/>
        <w:rPr>
          <w:rFonts w:eastAsiaTheme="minorEastAsia"/>
          <w:color w:val="002060"/>
        </w:rPr>
      </w:pPr>
    </w:p>
    <w:p w14:paraId="6DBBA76F" w14:textId="77777777" w:rsidR="00883EFB" w:rsidRPr="006E0435" w:rsidRDefault="00883EFB" w:rsidP="00883EFB">
      <w:pPr>
        <w:pStyle w:val="breakline"/>
        <w:rPr>
          <w:color w:val="002060"/>
        </w:rPr>
      </w:pPr>
    </w:p>
    <w:p w14:paraId="531331A7" w14:textId="77777777" w:rsidR="00883EFB" w:rsidRPr="006E0435" w:rsidRDefault="00883EFB" w:rsidP="00883EFB">
      <w:pPr>
        <w:pStyle w:val="titolocampionato0"/>
        <w:shd w:val="clear" w:color="auto" w:fill="CCCCCC"/>
        <w:spacing w:before="80" w:after="40"/>
        <w:rPr>
          <w:color w:val="002060"/>
        </w:rPr>
      </w:pPr>
      <w:r w:rsidRPr="006E0435">
        <w:rPr>
          <w:color w:val="002060"/>
        </w:rPr>
        <w:t>UNDER 19 CALCIO A 5 REGIONALE</w:t>
      </w:r>
    </w:p>
    <w:p w14:paraId="2264B5E7" w14:textId="77777777" w:rsidR="00883EFB" w:rsidRPr="006E0435" w:rsidRDefault="00883EFB" w:rsidP="00883EFB">
      <w:pPr>
        <w:pStyle w:val="titoloprinc0"/>
        <w:rPr>
          <w:color w:val="002060"/>
        </w:rPr>
      </w:pPr>
      <w:r w:rsidRPr="006E0435">
        <w:rPr>
          <w:color w:val="002060"/>
        </w:rPr>
        <w:t>RISULTATI</w:t>
      </w:r>
    </w:p>
    <w:p w14:paraId="0CA3176B" w14:textId="77777777" w:rsidR="00883EFB" w:rsidRPr="006E0435" w:rsidRDefault="00883EFB" w:rsidP="00883EFB">
      <w:pPr>
        <w:pStyle w:val="breakline"/>
        <w:rPr>
          <w:color w:val="002060"/>
        </w:rPr>
      </w:pPr>
    </w:p>
    <w:p w14:paraId="67C615B2" w14:textId="77777777" w:rsidR="00883EFB" w:rsidRPr="006E0435" w:rsidRDefault="00883EFB" w:rsidP="00883EFB">
      <w:pPr>
        <w:pStyle w:val="sottotitolocampionato10"/>
        <w:rPr>
          <w:color w:val="002060"/>
        </w:rPr>
      </w:pPr>
      <w:r w:rsidRPr="006E0435">
        <w:rPr>
          <w:color w:val="002060"/>
        </w:rPr>
        <w:t>RISULTATI UFFICIALI GARE DEL 26/02/2025</w:t>
      </w:r>
    </w:p>
    <w:p w14:paraId="26B58668" w14:textId="77777777" w:rsidR="00883EFB" w:rsidRPr="00883EFB" w:rsidRDefault="00883EFB" w:rsidP="00883EFB">
      <w:pPr>
        <w:pStyle w:val="sottotitolocampionato20"/>
        <w:spacing w:before="0" w:beforeAutospacing="0" w:after="0" w:afterAutospacing="0"/>
        <w:rPr>
          <w:rFonts w:ascii="Arial" w:hAnsi="Arial" w:cs="Arial"/>
          <w:color w:val="002060"/>
          <w:sz w:val="20"/>
          <w:szCs w:val="20"/>
        </w:rPr>
      </w:pPr>
      <w:r w:rsidRPr="00883EFB">
        <w:rPr>
          <w:rFonts w:ascii="Arial" w:hAnsi="Arial" w:cs="Arial"/>
          <w:color w:val="002060"/>
          <w:sz w:val="20"/>
          <w:szCs w:val="20"/>
        </w:rPr>
        <w:t>Si trascrivono qui di seguito i risultati ufficiali delle gare disputate</w:t>
      </w:r>
    </w:p>
    <w:p w14:paraId="3DF37D29" w14:textId="77777777" w:rsidR="00883EFB" w:rsidRPr="006E0435" w:rsidRDefault="00883EFB" w:rsidP="00883E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3EFB" w:rsidRPr="006E0435" w14:paraId="76802B1F" w14:textId="77777777" w:rsidTr="0057313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3EFB" w:rsidRPr="006E0435" w14:paraId="6A3FAB3D" w14:textId="77777777" w:rsidTr="005731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553E1" w14:textId="77777777" w:rsidR="00883EFB" w:rsidRPr="006E0435" w:rsidRDefault="00883EFB" w:rsidP="0057313B">
                  <w:pPr>
                    <w:pStyle w:val="headertabella0"/>
                    <w:rPr>
                      <w:color w:val="002060"/>
                    </w:rPr>
                  </w:pPr>
                  <w:r w:rsidRPr="006E0435">
                    <w:rPr>
                      <w:color w:val="002060"/>
                    </w:rPr>
                    <w:t>GIRONE SA - 2 Giornata - A</w:t>
                  </w:r>
                </w:p>
              </w:tc>
            </w:tr>
            <w:tr w:rsidR="00883EFB" w:rsidRPr="006E0435" w14:paraId="376400C0" w14:textId="77777777" w:rsidTr="0057313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992E76" w14:textId="77777777" w:rsidR="00883EFB" w:rsidRPr="006E0435" w:rsidRDefault="00883EFB" w:rsidP="0057313B">
                  <w:pPr>
                    <w:pStyle w:val="rowtabella0"/>
                    <w:rPr>
                      <w:color w:val="002060"/>
                    </w:rPr>
                  </w:pPr>
                  <w:r w:rsidRPr="006E0435">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981C8A" w14:textId="77777777" w:rsidR="00883EFB" w:rsidRPr="006E0435" w:rsidRDefault="00883EFB" w:rsidP="0057313B">
                  <w:pPr>
                    <w:pStyle w:val="rowtabella0"/>
                    <w:rPr>
                      <w:color w:val="002060"/>
                    </w:rPr>
                  </w:pPr>
                  <w:r w:rsidRPr="006E0435">
                    <w:rPr>
                      <w:color w:val="002060"/>
                    </w:rPr>
                    <w:t>- CHIARAVALLE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8BB265" w14:textId="77777777" w:rsidR="00883EFB" w:rsidRPr="006E0435" w:rsidRDefault="00883EFB" w:rsidP="0057313B">
                  <w:pPr>
                    <w:pStyle w:val="rowtabella0"/>
                    <w:jc w:val="center"/>
                    <w:rPr>
                      <w:color w:val="002060"/>
                    </w:rPr>
                  </w:pPr>
                  <w:r w:rsidRPr="006E0435">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7CBD9" w14:textId="77777777" w:rsidR="00883EFB" w:rsidRPr="006E0435" w:rsidRDefault="00883EFB" w:rsidP="0057313B">
                  <w:pPr>
                    <w:pStyle w:val="rowtabella0"/>
                    <w:jc w:val="center"/>
                    <w:rPr>
                      <w:color w:val="002060"/>
                    </w:rPr>
                  </w:pPr>
                  <w:r w:rsidRPr="006E0435">
                    <w:rPr>
                      <w:color w:val="002060"/>
                    </w:rPr>
                    <w:t> </w:t>
                  </w:r>
                </w:p>
              </w:tc>
            </w:tr>
          </w:tbl>
          <w:p w14:paraId="127D9314" w14:textId="77777777" w:rsidR="00883EFB" w:rsidRPr="006E0435" w:rsidRDefault="00883EFB" w:rsidP="0057313B">
            <w:pPr>
              <w:rPr>
                <w:color w:val="002060"/>
              </w:rPr>
            </w:pPr>
          </w:p>
        </w:tc>
      </w:tr>
    </w:tbl>
    <w:p w14:paraId="2E0341B1" w14:textId="77777777" w:rsidR="00883EFB" w:rsidRPr="006E0435" w:rsidRDefault="00883EFB" w:rsidP="00883EFB">
      <w:pPr>
        <w:pStyle w:val="breakline"/>
        <w:rPr>
          <w:rFonts w:eastAsiaTheme="minorEastAsia"/>
          <w:color w:val="002060"/>
        </w:rPr>
      </w:pPr>
    </w:p>
    <w:p w14:paraId="4DFBFFD6" w14:textId="77777777" w:rsidR="00883EFB" w:rsidRPr="006E0435" w:rsidRDefault="00883EFB" w:rsidP="00883EFB">
      <w:pPr>
        <w:pStyle w:val="breakline"/>
        <w:rPr>
          <w:color w:val="002060"/>
        </w:rPr>
      </w:pPr>
    </w:p>
    <w:p w14:paraId="57929B18" w14:textId="77777777" w:rsidR="00883EFB" w:rsidRPr="006E0435" w:rsidRDefault="00883EFB" w:rsidP="00883EFB">
      <w:pPr>
        <w:pStyle w:val="titoloprinc0"/>
        <w:rPr>
          <w:color w:val="002060"/>
        </w:rPr>
      </w:pPr>
      <w:r w:rsidRPr="006E0435">
        <w:rPr>
          <w:color w:val="002060"/>
        </w:rPr>
        <w:t>GIUDICE SPORTIVO</w:t>
      </w:r>
    </w:p>
    <w:p w14:paraId="2E54C634" w14:textId="77777777" w:rsidR="00883EFB" w:rsidRPr="006E0435" w:rsidRDefault="00883EFB" w:rsidP="00883EFB">
      <w:pPr>
        <w:pStyle w:val="diffida"/>
        <w:rPr>
          <w:color w:val="002060"/>
        </w:rPr>
      </w:pPr>
      <w:r w:rsidRPr="006E0435">
        <w:rPr>
          <w:color w:val="002060"/>
        </w:rPr>
        <w:t>Il Giudice Sportivo Avv. Agnese Lazzaretti, con l'assistenza del Segretario Angelo Castellana, nella seduta del 28/02/2025, ha adottato le decisioni che di seguito integralmente si riportano:</w:t>
      </w:r>
    </w:p>
    <w:p w14:paraId="0544949B" w14:textId="77777777" w:rsidR="00883EFB" w:rsidRPr="006E0435" w:rsidRDefault="00883EFB" w:rsidP="00883EFB">
      <w:pPr>
        <w:pStyle w:val="titolo10"/>
        <w:rPr>
          <w:color w:val="002060"/>
        </w:rPr>
      </w:pPr>
      <w:r w:rsidRPr="006E0435">
        <w:rPr>
          <w:color w:val="002060"/>
        </w:rPr>
        <w:t xml:space="preserve">GARE DEL 26/ 2/2025 </w:t>
      </w:r>
    </w:p>
    <w:p w14:paraId="3305BE60" w14:textId="77777777" w:rsidR="00883EFB" w:rsidRPr="006E0435" w:rsidRDefault="00883EFB" w:rsidP="00883EFB">
      <w:pPr>
        <w:pStyle w:val="titolo7a"/>
        <w:rPr>
          <w:color w:val="002060"/>
        </w:rPr>
      </w:pPr>
      <w:r w:rsidRPr="006E0435">
        <w:rPr>
          <w:color w:val="002060"/>
        </w:rPr>
        <w:t xml:space="preserve">PROVVEDIMENTI DISCIPLINARI </w:t>
      </w:r>
    </w:p>
    <w:p w14:paraId="7E6527F6" w14:textId="77777777" w:rsidR="00883EFB" w:rsidRPr="006E0435" w:rsidRDefault="00883EFB" w:rsidP="00883EFB">
      <w:pPr>
        <w:pStyle w:val="titolo7b0"/>
        <w:rPr>
          <w:color w:val="002060"/>
        </w:rPr>
      </w:pPr>
      <w:r w:rsidRPr="006E0435">
        <w:rPr>
          <w:color w:val="002060"/>
        </w:rPr>
        <w:t xml:space="preserve">In base alle risultanze degli atti ufficiali sono state deliberate le seguenti sanzioni disciplinari. </w:t>
      </w:r>
    </w:p>
    <w:p w14:paraId="09BB0653" w14:textId="77777777" w:rsidR="00883EFB" w:rsidRPr="006E0435" w:rsidRDefault="00883EFB" w:rsidP="00883EFB">
      <w:pPr>
        <w:pStyle w:val="titolo30"/>
        <w:rPr>
          <w:color w:val="002060"/>
        </w:rPr>
      </w:pPr>
      <w:r w:rsidRPr="006E0435">
        <w:rPr>
          <w:color w:val="002060"/>
        </w:rPr>
        <w:t xml:space="preserve">CALCIATORI ESPULSI </w:t>
      </w:r>
    </w:p>
    <w:p w14:paraId="66EE5EAA" w14:textId="77777777" w:rsidR="00883EFB" w:rsidRPr="006E0435" w:rsidRDefault="00883EFB" w:rsidP="00883EFB">
      <w:pPr>
        <w:pStyle w:val="titolo20"/>
        <w:rPr>
          <w:color w:val="002060"/>
        </w:rPr>
      </w:pPr>
      <w:r w:rsidRPr="006E043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3EFB" w:rsidRPr="006E0435" w14:paraId="382B6BD8" w14:textId="77777777" w:rsidTr="0057313B">
        <w:tc>
          <w:tcPr>
            <w:tcW w:w="2200" w:type="dxa"/>
            <w:tcMar>
              <w:top w:w="20" w:type="dxa"/>
              <w:left w:w="20" w:type="dxa"/>
              <w:bottom w:w="20" w:type="dxa"/>
              <w:right w:w="20" w:type="dxa"/>
            </w:tcMar>
            <w:vAlign w:val="center"/>
            <w:hideMark/>
          </w:tcPr>
          <w:p w14:paraId="61B288A8" w14:textId="77777777" w:rsidR="00883EFB" w:rsidRPr="006E0435" w:rsidRDefault="00883EFB" w:rsidP="0057313B">
            <w:pPr>
              <w:pStyle w:val="movimento"/>
              <w:rPr>
                <w:color w:val="002060"/>
              </w:rPr>
            </w:pPr>
            <w:r w:rsidRPr="006E0435">
              <w:rPr>
                <w:color w:val="002060"/>
              </w:rPr>
              <w:lastRenderedPageBreak/>
              <w:t>SALVATORI GIACOMO</w:t>
            </w:r>
          </w:p>
        </w:tc>
        <w:tc>
          <w:tcPr>
            <w:tcW w:w="2200" w:type="dxa"/>
            <w:tcMar>
              <w:top w:w="20" w:type="dxa"/>
              <w:left w:w="20" w:type="dxa"/>
              <w:bottom w:w="20" w:type="dxa"/>
              <w:right w:w="20" w:type="dxa"/>
            </w:tcMar>
            <w:vAlign w:val="center"/>
            <w:hideMark/>
          </w:tcPr>
          <w:p w14:paraId="19317A43" w14:textId="77777777" w:rsidR="00883EFB" w:rsidRPr="006E0435" w:rsidRDefault="00883EFB" w:rsidP="0057313B">
            <w:pPr>
              <w:pStyle w:val="movimento2"/>
              <w:rPr>
                <w:color w:val="002060"/>
              </w:rPr>
            </w:pPr>
            <w:r w:rsidRPr="006E0435">
              <w:rPr>
                <w:color w:val="002060"/>
              </w:rPr>
              <w:t xml:space="preserve">(ITALSERVICE C5) </w:t>
            </w:r>
          </w:p>
        </w:tc>
        <w:tc>
          <w:tcPr>
            <w:tcW w:w="800" w:type="dxa"/>
            <w:tcMar>
              <w:top w:w="20" w:type="dxa"/>
              <w:left w:w="20" w:type="dxa"/>
              <w:bottom w:w="20" w:type="dxa"/>
              <w:right w:w="20" w:type="dxa"/>
            </w:tcMar>
            <w:vAlign w:val="center"/>
            <w:hideMark/>
          </w:tcPr>
          <w:p w14:paraId="1A2C1F07"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29AF1C59" w14:textId="77777777" w:rsidR="00883EFB" w:rsidRPr="006E0435" w:rsidRDefault="00883EFB" w:rsidP="0057313B">
            <w:pPr>
              <w:pStyle w:val="movimento"/>
              <w:rPr>
                <w:color w:val="002060"/>
              </w:rPr>
            </w:pPr>
            <w:r w:rsidRPr="006E0435">
              <w:rPr>
                <w:color w:val="002060"/>
              </w:rPr>
              <w:t> </w:t>
            </w:r>
          </w:p>
        </w:tc>
        <w:tc>
          <w:tcPr>
            <w:tcW w:w="2200" w:type="dxa"/>
            <w:tcMar>
              <w:top w:w="20" w:type="dxa"/>
              <w:left w:w="20" w:type="dxa"/>
              <w:bottom w:w="20" w:type="dxa"/>
              <w:right w:w="20" w:type="dxa"/>
            </w:tcMar>
            <w:vAlign w:val="center"/>
            <w:hideMark/>
          </w:tcPr>
          <w:p w14:paraId="3DDF3CC7" w14:textId="77777777" w:rsidR="00883EFB" w:rsidRPr="006E0435" w:rsidRDefault="00883EFB" w:rsidP="0057313B">
            <w:pPr>
              <w:pStyle w:val="movimento2"/>
              <w:rPr>
                <w:color w:val="002060"/>
              </w:rPr>
            </w:pPr>
            <w:r w:rsidRPr="006E0435">
              <w:rPr>
                <w:color w:val="002060"/>
              </w:rPr>
              <w:t> </w:t>
            </w:r>
          </w:p>
        </w:tc>
      </w:tr>
    </w:tbl>
    <w:p w14:paraId="74D5173B" w14:textId="77777777" w:rsidR="00883EFB" w:rsidRDefault="00883EFB" w:rsidP="00883EFB">
      <w:pPr>
        <w:pStyle w:val="breakline"/>
        <w:rPr>
          <w:color w:val="002060"/>
        </w:rPr>
      </w:pPr>
    </w:p>
    <w:p w14:paraId="2DE92380" w14:textId="77777777" w:rsidR="00883EFB" w:rsidRPr="008B074C" w:rsidRDefault="00883EFB" w:rsidP="00883EFB">
      <w:pPr>
        <w:jc w:val="center"/>
        <w:rPr>
          <w:rFonts w:ascii="Arial" w:hAnsi="Arial" w:cs="Arial"/>
          <w:noProof/>
          <w:color w:val="002060"/>
          <w:sz w:val="22"/>
          <w:szCs w:val="22"/>
        </w:rPr>
      </w:pPr>
      <w:bookmarkStart w:id="11" w:name="_Hlk191640714"/>
      <w:r w:rsidRPr="008B074C">
        <w:rPr>
          <w:rFonts w:ascii="Arial" w:hAnsi="Arial" w:cs="Arial"/>
          <w:noProof/>
          <w:color w:val="002060"/>
          <w:sz w:val="22"/>
          <w:szCs w:val="22"/>
        </w:rPr>
        <w:t>F.to IL SEGRETARIO                                   F.to IL GIUDICE SPORTIVO</w:t>
      </w:r>
    </w:p>
    <w:p w14:paraId="6403C315" w14:textId="77777777" w:rsidR="00883EFB" w:rsidRPr="008B074C" w:rsidRDefault="00883EFB" w:rsidP="00883EFB">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bookmarkEnd w:id="11"/>
    <w:p w14:paraId="7F5FF7CF" w14:textId="77777777" w:rsidR="00883EFB" w:rsidRPr="006E0435" w:rsidRDefault="00883EFB" w:rsidP="00883EFB">
      <w:pPr>
        <w:pStyle w:val="breakline"/>
        <w:rPr>
          <w:rFonts w:eastAsiaTheme="minorEastAsia"/>
          <w:color w:val="002060"/>
        </w:rPr>
      </w:pPr>
    </w:p>
    <w:p w14:paraId="1FB2B1B8" w14:textId="77777777" w:rsidR="00883EFB" w:rsidRPr="006E0435" w:rsidRDefault="00883EFB" w:rsidP="00883EFB">
      <w:pPr>
        <w:pStyle w:val="titoloprinc0"/>
        <w:rPr>
          <w:color w:val="002060"/>
        </w:rPr>
      </w:pPr>
      <w:r w:rsidRPr="006E0435">
        <w:rPr>
          <w:color w:val="002060"/>
        </w:rPr>
        <w:t>CLASSIFICA</w:t>
      </w:r>
    </w:p>
    <w:p w14:paraId="25589A84" w14:textId="77777777" w:rsidR="00883EFB" w:rsidRPr="006E0435" w:rsidRDefault="00883EFB" w:rsidP="00883EFB">
      <w:pPr>
        <w:pStyle w:val="breakline"/>
        <w:rPr>
          <w:color w:val="002060"/>
        </w:rPr>
      </w:pPr>
    </w:p>
    <w:p w14:paraId="532C760B" w14:textId="77777777" w:rsidR="00883EFB" w:rsidRPr="006E0435" w:rsidRDefault="00883EFB" w:rsidP="00883EFB">
      <w:pPr>
        <w:pStyle w:val="breakline"/>
        <w:rPr>
          <w:color w:val="002060"/>
        </w:rPr>
      </w:pPr>
    </w:p>
    <w:p w14:paraId="6BB977C2" w14:textId="77777777" w:rsidR="00883EFB" w:rsidRPr="006E0435" w:rsidRDefault="00883EFB" w:rsidP="00883EFB">
      <w:pPr>
        <w:pStyle w:val="sottotitolocampionato10"/>
        <w:rPr>
          <w:color w:val="002060"/>
        </w:rPr>
      </w:pPr>
      <w:r w:rsidRPr="006E043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6FABB383"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43FAB"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B5612"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1A6F1"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E1A15"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B7541"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E03B2"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0AFA3"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ED051"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A6D93"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A5216" w14:textId="77777777" w:rsidR="00883EFB" w:rsidRPr="006E0435" w:rsidRDefault="00883EFB" w:rsidP="0057313B">
            <w:pPr>
              <w:pStyle w:val="headertabella0"/>
              <w:rPr>
                <w:color w:val="002060"/>
              </w:rPr>
            </w:pPr>
            <w:r w:rsidRPr="006E0435">
              <w:rPr>
                <w:color w:val="002060"/>
              </w:rPr>
              <w:t>PE</w:t>
            </w:r>
          </w:p>
        </w:tc>
      </w:tr>
      <w:tr w:rsidR="00883EFB" w:rsidRPr="006E0435" w14:paraId="7F39ACCA"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129829" w14:textId="77777777" w:rsidR="00883EFB" w:rsidRPr="006E0435" w:rsidRDefault="00883EFB" w:rsidP="0057313B">
            <w:pPr>
              <w:pStyle w:val="rowtabella0"/>
              <w:rPr>
                <w:color w:val="002060"/>
              </w:rPr>
            </w:pPr>
            <w:r w:rsidRPr="006E043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2DBE"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AB7D"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AF9B"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94F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5ADE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545A"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EDF1"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09F3"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6920" w14:textId="77777777" w:rsidR="00883EFB" w:rsidRPr="006E0435" w:rsidRDefault="00883EFB" w:rsidP="0057313B">
            <w:pPr>
              <w:pStyle w:val="rowtabella0"/>
              <w:jc w:val="center"/>
              <w:rPr>
                <w:color w:val="002060"/>
              </w:rPr>
            </w:pPr>
            <w:r w:rsidRPr="006E0435">
              <w:rPr>
                <w:color w:val="002060"/>
              </w:rPr>
              <w:t>0</w:t>
            </w:r>
          </w:p>
        </w:tc>
      </w:tr>
      <w:tr w:rsidR="00883EFB" w:rsidRPr="006E0435" w14:paraId="688E223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6BC1D" w14:textId="77777777" w:rsidR="00883EFB" w:rsidRPr="006E0435" w:rsidRDefault="00883EFB" w:rsidP="0057313B">
            <w:pPr>
              <w:pStyle w:val="rowtabella0"/>
              <w:rPr>
                <w:color w:val="002060"/>
              </w:rPr>
            </w:pPr>
            <w:r w:rsidRPr="006E043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92C2"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D75F"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82883"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EAA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EF7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8A81"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6981"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5042"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B803" w14:textId="77777777" w:rsidR="00883EFB" w:rsidRPr="006E0435" w:rsidRDefault="00883EFB" w:rsidP="0057313B">
            <w:pPr>
              <w:pStyle w:val="rowtabella0"/>
              <w:jc w:val="center"/>
              <w:rPr>
                <w:color w:val="002060"/>
              </w:rPr>
            </w:pPr>
            <w:r w:rsidRPr="006E0435">
              <w:rPr>
                <w:color w:val="002060"/>
              </w:rPr>
              <w:t>0</w:t>
            </w:r>
          </w:p>
        </w:tc>
      </w:tr>
      <w:tr w:rsidR="00883EFB" w:rsidRPr="006E0435" w14:paraId="38C8845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414CA" w14:textId="77777777" w:rsidR="00883EFB" w:rsidRPr="006E0435" w:rsidRDefault="00883EFB" w:rsidP="0057313B">
            <w:pPr>
              <w:pStyle w:val="rowtabella0"/>
              <w:rPr>
                <w:color w:val="002060"/>
              </w:rPr>
            </w:pPr>
            <w:r w:rsidRPr="006E043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5DAE"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9CF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EDB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84B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FDED"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55B2"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7D62"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EBC5"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D63C" w14:textId="77777777" w:rsidR="00883EFB" w:rsidRPr="006E0435" w:rsidRDefault="00883EFB" w:rsidP="0057313B">
            <w:pPr>
              <w:pStyle w:val="rowtabella0"/>
              <w:jc w:val="center"/>
              <w:rPr>
                <w:color w:val="002060"/>
              </w:rPr>
            </w:pPr>
            <w:r w:rsidRPr="006E0435">
              <w:rPr>
                <w:color w:val="002060"/>
              </w:rPr>
              <w:t>0</w:t>
            </w:r>
          </w:p>
        </w:tc>
      </w:tr>
      <w:tr w:rsidR="00883EFB" w:rsidRPr="006E0435" w14:paraId="633D4E7F"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95DC2" w14:textId="77777777" w:rsidR="00883EFB" w:rsidRPr="006E0435" w:rsidRDefault="00883EFB" w:rsidP="0057313B">
            <w:pPr>
              <w:pStyle w:val="rowtabella0"/>
              <w:rPr>
                <w:color w:val="002060"/>
              </w:rPr>
            </w:pPr>
            <w:r w:rsidRPr="006E043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D41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2119"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774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A54D"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51E4"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E7D48"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0ABF"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2830"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9B5F" w14:textId="77777777" w:rsidR="00883EFB" w:rsidRPr="006E0435" w:rsidRDefault="00883EFB" w:rsidP="0057313B">
            <w:pPr>
              <w:pStyle w:val="rowtabella0"/>
              <w:jc w:val="center"/>
              <w:rPr>
                <w:color w:val="002060"/>
              </w:rPr>
            </w:pPr>
            <w:r w:rsidRPr="006E0435">
              <w:rPr>
                <w:color w:val="002060"/>
              </w:rPr>
              <w:t>0</w:t>
            </w:r>
          </w:p>
        </w:tc>
      </w:tr>
      <w:tr w:rsidR="00883EFB" w:rsidRPr="006E0435" w14:paraId="4370B5CB"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946D0" w14:textId="77777777" w:rsidR="00883EFB" w:rsidRPr="006E0435" w:rsidRDefault="00883EFB" w:rsidP="0057313B">
            <w:pPr>
              <w:pStyle w:val="rowtabella0"/>
              <w:rPr>
                <w:color w:val="002060"/>
              </w:rPr>
            </w:pPr>
            <w:r w:rsidRPr="006E0435">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69E4"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F88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ABA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2AD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41EE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3E3F"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A9C3"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847E"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A9C5" w14:textId="77777777" w:rsidR="00883EFB" w:rsidRPr="006E0435" w:rsidRDefault="00883EFB" w:rsidP="0057313B">
            <w:pPr>
              <w:pStyle w:val="rowtabella0"/>
              <w:jc w:val="center"/>
              <w:rPr>
                <w:color w:val="002060"/>
              </w:rPr>
            </w:pPr>
            <w:r w:rsidRPr="006E0435">
              <w:rPr>
                <w:color w:val="002060"/>
              </w:rPr>
              <w:t>0</w:t>
            </w:r>
          </w:p>
        </w:tc>
      </w:tr>
    </w:tbl>
    <w:p w14:paraId="55FB14AC" w14:textId="77777777" w:rsidR="00883EFB" w:rsidRPr="006E0435" w:rsidRDefault="00883EFB" w:rsidP="00883EFB">
      <w:pPr>
        <w:pStyle w:val="breakline"/>
        <w:rPr>
          <w:rFonts w:eastAsiaTheme="minorEastAsia"/>
          <w:color w:val="002060"/>
        </w:rPr>
      </w:pPr>
    </w:p>
    <w:p w14:paraId="1C54E1DA" w14:textId="77777777" w:rsidR="00883EFB" w:rsidRPr="006E0435" w:rsidRDefault="00883EFB" w:rsidP="00883EFB">
      <w:pPr>
        <w:pStyle w:val="breakline"/>
        <w:rPr>
          <w:color w:val="002060"/>
        </w:rPr>
      </w:pPr>
    </w:p>
    <w:p w14:paraId="7F693A17" w14:textId="77777777" w:rsidR="00883EFB" w:rsidRPr="006E0435" w:rsidRDefault="00883EFB" w:rsidP="00883EFB">
      <w:pPr>
        <w:pStyle w:val="sottotitolocampionato10"/>
        <w:rPr>
          <w:color w:val="002060"/>
        </w:rPr>
      </w:pPr>
      <w:r w:rsidRPr="006E043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35C7AD6A"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672A7"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93287"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4584A"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BC0EF"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5778D"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8372F"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9F38C"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103CC"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B7CF4"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5804C" w14:textId="77777777" w:rsidR="00883EFB" w:rsidRPr="006E0435" w:rsidRDefault="00883EFB" w:rsidP="0057313B">
            <w:pPr>
              <w:pStyle w:val="headertabella0"/>
              <w:rPr>
                <w:color w:val="002060"/>
              </w:rPr>
            </w:pPr>
            <w:r w:rsidRPr="006E0435">
              <w:rPr>
                <w:color w:val="002060"/>
              </w:rPr>
              <w:t>PE</w:t>
            </w:r>
          </w:p>
        </w:tc>
      </w:tr>
      <w:tr w:rsidR="00883EFB" w:rsidRPr="006E0435" w14:paraId="1D6F6E00"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549220" w14:textId="77777777" w:rsidR="00883EFB" w:rsidRPr="006E0435" w:rsidRDefault="00883EFB" w:rsidP="0057313B">
            <w:pPr>
              <w:pStyle w:val="rowtabella0"/>
              <w:rPr>
                <w:color w:val="002060"/>
              </w:rPr>
            </w:pPr>
            <w:r w:rsidRPr="006E043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AE90"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BB75"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35C6"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9E3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2B3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47B3"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87C0"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B5E6"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40FF" w14:textId="77777777" w:rsidR="00883EFB" w:rsidRPr="006E0435" w:rsidRDefault="00883EFB" w:rsidP="0057313B">
            <w:pPr>
              <w:pStyle w:val="rowtabella0"/>
              <w:jc w:val="center"/>
              <w:rPr>
                <w:color w:val="002060"/>
              </w:rPr>
            </w:pPr>
            <w:r w:rsidRPr="006E0435">
              <w:rPr>
                <w:color w:val="002060"/>
              </w:rPr>
              <w:t>0</w:t>
            </w:r>
          </w:p>
        </w:tc>
      </w:tr>
      <w:tr w:rsidR="00883EFB" w:rsidRPr="006E0435" w14:paraId="513E497C"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BB709" w14:textId="77777777" w:rsidR="00883EFB" w:rsidRPr="006E0435" w:rsidRDefault="00883EFB" w:rsidP="0057313B">
            <w:pPr>
              <w:pStyle w:val="rowtabella0"/>
              <w:rPr>
                <w:color w:val="002060"/>
              </w:rPr>
            </w:pPr>
            <w:r w:rsidRPr="006E043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C796"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8DE1"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18FAF"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071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CF6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785C"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487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345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381B" w14:textId="77777777" w:rsidR="00883EFB" w:rsidRPr="006E0435" w:rsidRDefault="00883EFB" w:rsidP="0057313B">
            <w:pPr>
              <w:pStyle w:val="rowtabella0"/>
              <w:jc w:val="center"/>
              <w:rPr>
                <w:color w:val="002060"/>
              </w:rPr>
            </w:pPr>
            <w:r w:rsidRPr="006E0435">
              <w:rPr>
                <w:color w:val="002060"/>
              </w:rPr>
              <w:t>0</w:t>
            </w:r>
          </w:p>
        </w:tc>
      </w:tr>
      <w:tr w:rsidR="00883EFB" w:rsidRPr="006E0435" w14:paraId="3F3D68C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6068B" w14:textId="77777777" w:rsidR="00883EFB" w:rsidRPr="006E0435" w:rsidRDefault="00883EFB" w:rsidP="0057313B">
            <w:pPr>
              <w:pStyle w:val="rowtabella0"/>
              <w:rPr>
                <w:color w:val="002060"/>
              </w:rPr>
            </w:pPr>
            <w:r w:rsidRPr="006E043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DCEF"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9FE2"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5986"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3AE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A85D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2FDF"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6E08"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F1A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C88C" w14:textId="77777777" w:rsidR="00883EFB" w:rsidRPr="006E0435" w:rsidRDefault="00883EFB" w:rsidP="0057313B">
            <w:pPr>
              <w:pStyle w:val="rowtabella0"/>
              <w:jc w:val="center"/>
              <w:rPr>
                <w:color w:val="002060"/>
              </w:rPr>
            </w:pPr>
            <w:r w:rsidRPr="006E0435">
              <w:rPr>
                <w:color w:val="002060"/>
              </w:rPr>
              <w:t>0</w:t>
            </w:r>
          </w:p>
        </w:tc>
      </w:tr>
      <w:tr w:rsidR="00883EFB" w:rsidRPr="006E0435" w14:paraId="6410F3D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9131A" w14:textId="77777777" w:rsidR="00883EFB" w:rsidRPr="006E0435" w:rsidRDefault="00883EFB" w:rsidP="0057313B">
            <w:pPr>
              <w:pStyle w:val="rowtabella0"/>
              <w:rPr>
                <w:color w:val="002060"/>
              </w:rPr>
            </w:pPr>
            <w:r w:rsidRPr="006E043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958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2D2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359A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559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FCA4"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F78C"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72C7"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099F"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DD9E" w14:textId="77777777" w:rsidR="00883EFB" w:rsidRPr="006E0435" w:rsidRDefault="00883EFB" w:rsidP="0057313B">
            <w:pPr>
              <w:pStyle w:val="rowtabella0"/>
              <w:jc w:val="center"/>
              <w:rPr>
                <w:color w:val="002060"/>
              </w:rPr>
            </w:pPr>
            <w:r w:rsidRPr="006E0435">
              <w:rPr>
                <w:color w:val="002060"/>
              </w:rPr>
              <w:t>0</w:t>
            </w:r>
          </w:p>
        </w:tc>
      </w:tr>
      <w:tr w:rsidR="00883EFB" w:rsidRPr="006E0435" w14:paraId="4856D94B"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66E88D" w14:textId="77777777" w:rsidR="00883EFB" w:rsidRPr="006E0435" w:rsidRDefault="00883EFB" w:rsidP="0057313B">
            <w:pPr>
              <w:pStyle w:val="rowtabella0"/>
              <w:rPr>
                <w:color w:val="002060"/>
              </w:rPr>
            </w:pPr>
            <w:r w:rsidRPr="006E043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44F9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9909"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D7F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F106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07AE"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6F22"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4BC9"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2F2B"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5399" w14:textId="77777777" w:rsidR="00883EFB" w:rsidRPr="006E0435" w:rsidRDefault="00883EFB" w:rsidP="0057313B">
            <w:pPr>
              <w:pStyle w:val="rowtabella0"/>
              <w:jc w:val="center"/>
              <w:rPr>
                <w:color w:val="002060"/>
              </w:rPr>
            </w:pPr>
            <w:r w:rsidRPr="006E0435">
              <w:rPr>
                <w:color w:val="002060"/>
              </w:rPr>
              <w:t>0</w:t>
            </w:r>
          </w:p>
        </w:tc>
      </w:tr>
    </w:tbl>
    <w:p w14:paraId="46DADB60" w14:textId="77777777" w:rsidR="00883EFB" w:rsidRPr="006E0435" w:rsidRDefault="00883EFB" w:rsidP="00883EFB">
      <w:pPr>
        <w:pStyle w:val="breakline"/>
        <w:rPr>
          <w:rFonts w:eastAsiaTheme="minorEastAsia"/>
          <w:color w:val="002060"/>
        </w:rPr>
      </w:pPr>
    </w:p>
    <w:p w14:paraId="551ED681" w14:textId="77777777" w:rsidR="00883EFB" w:rsidRPr="006E0435" w:rsidRDefault="00883EFB" w:rsidP="00883EFB">
      <w:pPr>
        <w:pStyle w:val="breakline"/>
        <w:rPr>
          <w:color w:val="002060"/>
        </w:rPr>
      </w:pPr>
    </w:p>
    <w:p w14:paraId="1B17EA88" w14:textId="77777777" w:rsidR="00883EFB" w:rsidRPr="006E0435" w:rsidRDefault="00883EFB" w:rsidP="00883EFB">
      <w:pPr>
        <w:pStyle w:val="sottotitolocampionato10"/>
        <w:rPr>
          <w:color w:val="002060"/>
        </w:rPr>
      </w:pPr>
      <w:r w:rsidRPr="006E043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422AF212"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D2ACF"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04B5F"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8653D"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093F3"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8B35B"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A16C"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E6D46"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2E361"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9EEFB"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1FEDA" w14:textId="77777777" w:rsidR="00883EFB" w:rsidRPr="006E0435" w:rsidRDefault="00883EFB" w:rsidP="0057313B">
            <w:pPr>
              <w:pStyle w:val="headertabella0"/>
              <w:rPr>
                <w:color w:val="002060"/>
              </w:rPr>
            </w:pPr>
            <w:r w:rsidRPr="006E0435">
              <w:rPr>
                <w:color w:val="002060"/>
              </w:rPr>
              <w:t>PE</w:t>
            </w:r>
          </w:p>
        </w:tc>
      </w:tr>
      <w:tr w:rsidR="00883EFB" w:rsidRPr="006E0435" w14:paraId="22E81205"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958691" w14:textId="77777777" w:rsidR="00883EFB" w:rsidRPr="006E0435" w:rsidRDefault="00883EFB" w:rsidP="0057313B">
            <w:pPr>
              <w:pStyle w:val="rowtabella0"/>
              <w:rPr>
                <w:color w:val="002060"/>
              </w:rPr>
            </w:pPr>
            <w:r w:rsidRPr="006E043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1CF9"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746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FF5F"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927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6A67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D949"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9145"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F669"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D4D0" w14:textId="77777777" w:rsidR="00883EFB" w:rsidRPr="006E0435" w:rsidRDefault="00883EFB" w:rsidP="0057313B">
            <w:pPr>
              <w:pStyle w:val="rowtabella0"/>
              <w:jc w:val="center"/>
              <w:rPr>
                <w:color w:val="002060"/>
              </w:rPr>
            </w:pPr>
            <w:r w:rsidRPr="006E0435">
              <w:rPr>
                <w:color w:val="002060"/>
              </w:rPr>
              <w:t>0</w:t>
            </w:r>
          </w:p>
        </w:tc>
      </w:tr>
      <w:tr w:rsidR="00883EFB" w:rsidRPr="006E0435" w14:paraId="56ACEEA2"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81738" w14:textId="77777777" w:rsidR="00883EFB" w:rsidRPr="006E0435" w:rsidRDefault="00883EFB" w:rsidP="0057313B">
            <w:pPr>
              <w:pStyle w:val="rowtabella0"/>
              <w:rPr>
                <w:color w:val="002060"/>
                <w:lang w:val="es-ES"/>
              </w:rPr>
            </w:pPr>
            <w:r w:rsidRPr="006E043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8B2C"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AE9EE"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D2C38"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5B9A"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F52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49E2"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3AD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3ED9"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BE28" w14:textId="77777777" w:rsidR="00883EFB" w:rsidRPr="006E0435" w:rsidRDefault="00883EFB" w:rsidP="0057313B">
            <w:pPr>
              <w:pStyle w:val="rowtabella0"/>
              <w:jc w:val="center"/>
              <w:rPr>
                <w:color w:val="002060"/>
              </w:rPr>
            </w:pPr>
            <w:r w:rsidRPr="006E0435">
              <w:rPr>
                <w:color w:val="002060"/>
              </w:rPr>
              <w:t>0</w:t>
            </w:r>
          </w:p>
        </w:tc>
      </w:tr>
      <w:tr w:rsidR="00883EFB" w:rsidRPr="006E0435" w14:paraId="2DCA68B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B8F1F" w14:textId="77777777" w:rsidR="00883EFB" w:rsidRPr="006E0435" w:rsidRDefault="00883EFB" w:rsidP="0057313B">
            <w:pPr>
              <w:pStyle w:val="rowtabella0"/>
              <w:rPr>
                <w:color w:val="002060"/>
              </w:rPr>
            </w:pPr>
            <w:r w:rsidRPr="006E043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8309"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C3E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D093"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93EF"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0D50"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BFEE"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EFB1"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383C"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34F5" w14:textId="77777777" w:rsidR="00883EFB" w:rsidRPr="006E0435" w:rsidRDefault="00883EFB" w:rsidP="0057313B">
            <w:pPr>
              <w:pStyle w:val="rowtabella0"/>
              <w:jc w:val="center"/>
              <w:rPr>
                <w:color w:val="002060"/>
              </w:rPr>
            </w:pPr>
            <w:r w:rsidRPr="006E0435">
              <w:rPr>
                <w:color w:val="002060"/>
              </w:rPr>
              <w:t>0</w:t>
            </w:r>
          </w:p>
        </w:tc>
      </w:tr>
      <w:tr w:rsidR="00883EFB" w:rsidRPr="006E0435" w14:paraId="0716492D"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FA917" w14:textId="77777777" w:rsidR="00883EFB" w:rsidRPr="006E0435" w:rsidRDefault="00883EFB" w:rsidP="0057313B">
            <w:pPr>
              <w:pStyle w:val="rowtabella0"/>
              <w:rPr>
                <w:color w:val="002060"/>
              </w:rPr>
            </w:pPr>
            <w:r w:rsidRPr="006E043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C02E"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82F9"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5145"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6A2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5852"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FD96"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1505"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A3D2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EC6F" w14:textId="77777777" w:rsidR="00883EFB" w:rsidRPr="006E0435" w:rsidRDefault="00883EFB" w:rsidP="0057313B">
            <w:pPr>
              <w:pStyle w:val="rowtabella0"/>
              <w:jc w:val="center"/>
              <w:rPr>
                <w:color w:val="002060"/>
              </w:rPr>
            </w:pPr>
            <w:r w:rsidRPr="006E0435">
              <w:rPr>
                <w:color w:val="002060"/>
              </w:rPr>
              <w:t>0</w:t>
            </w:r>
          </w:p>
        </w:tc>
      </w:tr>
      <w:tr w:rsidR="00883EFB" w:rsidRPr="006E0435" w14:paraId="6A054A70"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1F792" w14:textId="77777777" w:rsidR="00883EFB" w:rsidRPr="006E0435" w:rsidRDefault="00883EFB" w:rsidP="0057313B">
            <w:pPr>
              <w:pStyle w:val="rowtabella0"/>
              <w:rPr>
                <w:color w:val="002060"/>
              </w:rPr>
            </w:pPr>
            <w:r w:rsidRPr="006E043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8D0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427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07C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1FA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0769"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1466"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4AF2"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011B"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1E74" w14:textId="77777777" w:rsidR="00883EFB" w:rsidRPr="006E0435" w:rsidRDefault="00883EFB" w:rsidP="0057313B">
            <w:pPr>
              <w:pStyle w:val="rowtabella0"/>
              <w:jc w:val="center"/>
              <w:rPr>
                <w:color w:val="002060"/>
              </w:rPr>
            </w:pPr>
            <w:r w:rsidRPr="006E0435">
              <w:rPr>
                <w:color w:val="002060"/>
              </w:rPr>
              <w:t>0</w:t>
            </w:r>
          </w:p>
        </w:tc>
      </w:tr>
    </w:tbl>
    <w:p w14:paraId="6805A618" w14:textId="77777777" w:rsidR="00883EFB" w:rsidRPr="006E0435" w:rsidRDefault="00883EFB" w:rsidP="00883EFB">
      <w:pPr>
        <w:pStyle w:val="breakline"/>
        <w:rPr>
          <w:rFonts w:eastAsiaTheme="minorEastAsia"/>
          <w:color w:val="002060"/>
        </w:rPr>
      </w:pPr>
    </w:p>
    <w:p w14:paraId="3BC1C6C7" w14:textId="77777777" w:rsidR="00883EFB" w:rsidRPr="006E0435" w:rsidRDefault="00883EFB" w:rsidP="00883EFB">
      <w:pPr>
        <w:pStyle w:val="breakline"/>
        <w:rPr>
          <w:color w:val="002060"/>
        </w:rPr>
      </w:pPr>
    </w:p>
    <w:p w14:paraId="13F394E4" w14:textId="77777777" w:rsidR="00883EFB" w:rsidRPr="006E0435" w:rsidRDefault="00883EFB" w:rsidP="00883EFB">
      <w:pPr>
        <w:pStyle w:val="sottotitolocampionato10"/>
        <w:rPr>
          <w:color w:val="002060"/>
        </w:rPr>
      </w:pPr>
      <w:r w:rsidRPr="006E0435">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13592EEA"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3A515"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0B739"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1E013"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E05A2"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ACB54"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72730"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735D4"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8D43F"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31A46"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3E1C5" w14:textId="77777777" w:rsidR="00883EFB" w:rsidRPr="006E0435" w:rsidRDefault="00883EFB" w:rsidP="0057313B">
            <w:pPr>
              <w:pStyle w:val="headertabella0"/>
              <w:rPr>
                <w:color w:val="002060"/>
              </w:rPr>
            </w:pPr>
            <w:r w:rsidRPr="006E0435">
              <w:rPr>
                <w:color w:val="002060"/>
              </w:rPr>
              <w:t>PE</w:t>
            </w:r>
          </w:p>
        </w:tc>
      </w:tr>
      <w:tr w:rsidR="00883EFB" w:rsidRPr="006E0435" w14:paraId="3A3EBAAF"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6993A8" w14:textId="77777777" w:rsidR="00883EFB" w:rsidRPr="006E0435" w:rsidRDefault="00883EFB" w:rsidP="0057313B">
            <w:pPr>
              <w:pStyle w:val="rowtabella0"/>
              <w:rPr>
                <w:color w:val="002060"/>
              </w:rPr>
            </w:pPr>
            <w:r w:rsidRPr="006E0435">
              <w:rPr>
                <w:color w:val="002060"/>
              </w:rPr>
              <w:t xml:space="preserve">A.S.D. </w:t>
            </w:r>
            <w:proofErr w:type="gramStart"/>
            <w:r w:rsidRPr="006E043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8D43"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3F7F"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C43A"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BDC9"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BA44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4275"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4B1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4B63"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E31E" w14:textId="77777777" w:rsidR="00883EFB" w:rsidRPr="006E0435" w:rsidRDefault="00883EFB" w:rsidP="0057313B">
            <w:pPr>
              <w:pStyle w:val="rowtabella0"/>
              <w:jc w:val="center"/>
              <w:rPr>
                <w:color w:val="002060"/>
              </w:rPr>
            </w:pPr>
            <w:r w:rsidRPr="006E0435">
              <w:rPr>
                <w:color w:val="002060"/>
              </w:rPr>
              <w:t>0</w:t>
            </w:r>
          </w:p>
        </w:tc>
      </w:tr>
      <w:tr w:rsidR="00883EFB" w:rsidRPr="006E0435" w14:paraId="49D5CAC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C9BAD" w14:textId="77777777" w:rsidR="00883EFB" w:rsidRPr="006E0435" w:rsidRDefault="00883EFB" w:rsidP="0057313B">
            <w:pPr>
              <w:pStyle w:val="rowtabella0"/>
              <w:rPr>
                <w:color w:val="002060"/>
              </w:rPr>
            </w:pPr>
            <w:r w:rsidRPr="006E043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F5FF"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E951"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8C50"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A24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90D4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033D1"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A188"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B89E"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79EA" w14:textId="77777777" w:rsidR="00883EFB" w:rsidRPr="006E0435" w:rsidRDefault="00883EFB" w:rsidP="0057313B">
            <w:pPr>
              <w:pStyle w:val="rowtabella0"/>
              <w:jc w:val="center"/>
              <w:rPr>
                <w:color w:val="002060"/>
              </w:rPr>
            </w:pPr>
            <w:r w:rsidRPr="006E0435">
              <w:rPr>
                <w:color w:val="002060"/>
              </w:rPr>
              <w:t>0</w:t>
            </w:r>
          </w:p>
        </w:tc>
      </w:tr>
      <w:tr w:rsidR="00883EFB" w:rsidRPr="006E0435" w14:paraId="1740F9C8"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19DD9" w14:textId="77777777" w:rsidR="00883EFB" w:rsidRPr="006E0435" w:rsidRDefault="00883EFB" w:rsidP="0057313B">
            <w:pPr>
              <w:pStyle w:val="rowtabella0"/>
              <w:rPr>
                <w:color w:val="002060"/>
              </w:rPr>
            </w:pPr>
            <w:r w:rsidRPr="006E043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47F9"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19D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F72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1C5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08DA"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6578"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7101"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06FC"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C04C" w14:textId="77777777" w:rsidR="00883EFB" w:rsidRPr="006E0435" w:rsidRDefault="00883EFB" w:rsidP="0057313B">
            <w:pPr>
              <w:pStyle w:val="rowtabella0"/>
              <w:jc w:val="center"/>
              <w:rPr>
                <w:color w:val="002060"/>
              </w:rPr>
            </w:pPr>
            <w:r w:rsidRPr="006E0435">
              <w:rPr>
                <w:color w:val="002060"/>
              </w:rPr>
              <w:t>0</w:t>
            </w:r>
          </w:p>
        </w:tc>
      </w:tr>
      <w:tr w:rsidR="00883EFB" w:rsidRPr="006E0435" w14:paraId="039EEB9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B1CCA" w14:textId="77777777" w:rsidR="00883EFB" w:rsidRPr="006E0435" w:rsidRDefault="00883EFB" w:rsidP="0057313B">
            <w:pPr>
              <w:pStyle w:val="rowtabella0"/>
              <w:rPr>
                <w:color w:val="002060"/>
              </w:rPr>
            </w:pPr>
            <w:r w:rsidRPr="006E043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2E8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ACE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458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E3E0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70E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5B9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35A8"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4609"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9AE4" w14:textId="77777777" w:rsidR="00883EFB" w:rsidRPr="006E0435" w:rsidRDefault="00883EFB" w:rsidP="0057313B">
            <w:pPr>
              <w:pStyle w:val="rowtabella0"/>
              <w:jc w:val="center"/>
              <w:rPr>
                <w:color w:val="002060"/>
              </w:rPr>
            </w:pPr>
            <w:r w:rsidRPr="006E0435">
              <w:rPr>
                <w:color w:val="002060"/>
              </w:rPr>
              <w:t>0</w:t>
            </w:r>
          </w:p>
        </w:tc>
      </w:tr>
      <w:tr w:rsidR="00883EFB" w:rsidRPr="006E0435" w14:paraId="377FAB49"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062F0" w14:textId="77777777" w:rsidR="00883EFB" w:rsidRPr="006E0435" w:rsidRDefault="00883EFB" w:rsidP="0057313B">
            <w:pPr>
              <w:pStyle w:val="rowtabella0"/>
              <w:rPr>
                <w:color w:val="002060"/>
              </w:rPr>
            </w:pPr>
            <w:r w:rsidRPr="006E0435">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405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46F0"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11B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AF7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F485"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640F"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9A2C" w14:textId="77777777" w:rsidR="00883EFB" w:rsidRPr="006E0435" w:rsidRDefault="00883EFB" w:rsidP="0057313B">
            <w:pPr>
              <w:pStyle w:val="rowtabella0"/>
              <w:jc w:val="center"/>
              <w:rPr>
                <w:color w:val="002060"/>
              </w:rPr>
            </w:pPr>
            <w:r w:rsidRPr="006E043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543E"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8239" w14:textId="77777777" w:rsidR="00883EFB" w:rsidRPr="006E0435" w:rsidRDefault="00883EFB" w:rsidP="0057313B">
            <w:pPr>
              <w:pStyle w:val="rowtabella0"/>
              <w:jc w:val="center"/>
              <w:rPr>
                <w:color w:val="002060"/>
              </w:rPr>
            </w:pPr>
            <w:r w:rsidRPr="006E0435">
              <w:rPr>
                <w:color w:val="002060"/>
              </w:rPr>
              <w:t>0</w:t>
            </w:r>
          </w:p>
        </w:tc>
      </w:tr>
    </w:tbl>
    <w:p w14:paraId="37DADC8C" w14:textId="77777777" w:rsidR="00883EFB" w:rsidRPr="006E0435" w:rsidRDefault="00883EFB" w:rsidP="00883EFB">
      <w:pPr>
        <w:pStyle w:val="breakline"/>
        <w:rPr>
          <w:rFonts w:eastAsiaTheme="minorEastAsia"/>
          <w:color w:val="002060"/>
        </w:rPr>
      </w:pPr>
    </w:p>
    <w:p w14:paraId="624BB635" w14:textId="77777777" w:rsidR="00883EFB" w:rsidRPr="006E0435" w:rsidRDefault="00883EFB" w:rsidP="00883EFB">
      <w:pPr>
        <w:pStyle w:val="breakline"/>
        <w:rPr>
          <w:color w:val="002060"/>
        </w:rPr>
      </w:pPr>
    </w:p>
    <w:p w14:paraId="0D99F6CF" w14:textId="77777777" w:rsidR="00883EFB" w:rsidRPr="006E0435" w:rsidRDefault="00883EFB" w:rsidP="00883EFB">
      <w:pPr>
        <w:pStyle w:val="breakline"/>
        <w:rPr>
          <w:color w:val="002060"/>
        </w:rPr>
      </w:pPr>
    </w:p>
    <w:p w14:paraId="669E17B9" w14:textId="77777777" w:rsidR="00883EFB" w:rsidRPr="006E0435" w:rsidRDefault="00883EFB" w:rsidP="00883EFB">
      <w:pPr>
        <w:pStyle w:val="titolocampionato0"/>
        <w:shd w:val="clear" w:color="auto" w:fill="CCCCCC"/>
        <w:spacing w:before="80" w:after="40"/>
        <w:rPr>
          <w:color w:val="002060"/>
        </w:rPr>
      </w:pPr>
      <w:r w:rsidRPr="006E0435">
        <w:rPr>
          <w:color w:val="002060"/>
        </w:rPr>
        <w:t>UNDER 17 C5 REGIONALI MASCHILI</w:t>
      </w:r>
    </w:p>
    <w:p w14:paraId="5A00FAB5" w14:textId="77777777" w:rsidR="00883EFB" w:rsidRPr="006E0435" w:rsidRDefault="00883EFB" w:rsidP="00883EFB">
      <w:pPr>
        <w:pStyle w:val="titolomedio0"/>
        <w:rPr>
          <w:color w:val="002060"/>
          <w:sz w:val="36"/>
          <w:szCs w:val="36"/>
        </w:rPr>
      </w:pPr>
      <w:r w:rsidRPr="006E0435">
        <w:rPr>
          <w:color w:val="002060"/>
          <w:sz w:val="36"/>
          <w:szCs w:val="36"/>
        </w:rPr>
        <w:t>RECUPERO PROGRAMMATO</w:t>
      </w:r>
    </w:p>
    <w:p w14:paraId="729EDE2C" w14:textId="77777777" w:rsidR="00883EFB" w:rsidRPr="006E0435" w:rsidRDefault="00883EFB" w:rsidP="00883EFB">
      <w:pPr>
        <w:pStyle w:val="breakline"/>
        <w:rPr>
          <w:color w:val="002060"/>
        </w:rPr>
      </w:pPr>
    </w:p>
    <w:p w14:paraId="53BE37D1" w14:textId="77777777" w:rsidR="00883EFB" w:rsidRPr="006E0435" w:rsidRDefault="00883EFB" w:rsidP="00883EFB">
      <w:pPr>
        <w:pStyle w:val="breakline"/>
        <w:rPr>
          <w:color w:val="002060"/>
        </w:rPr>
      </w:pPr>
    </w:p>
    <w:p w14:paraId="43703441" w14:textId="77777777" w:rsidR="00883EFB" w:rsidRPr="006E0435" w:rsidRDefault="00883EFB" w:rsidP="00883EFB">
      <w:pPr>
        <w:pStyle w:val="sottotitolocampionato10"/>
        <w:rPr>
          <w:color w:val="002060"/>
        </w:rPr>
      </w:pPr>
      <w:r w:rsidRPr="006E043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3EFB" w:rsidRPr="006E0435" w14:paraId="4ADD67F4" w14:textId="77777777" w:rsidTr="0057313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16799" w14:textId="77777777" w:rsidR="00883EFB" w:rsidRPr="006E0435" w:rsidRDefault="00883EFB" w:rsidP="0057313B">
            <w:pPr>
              <w:pStyle w:val="headertabella0"/>
              <w:rPr>
                <w:color w:val="002060"/>
              </w:rPr>
            </w:pPr>
            <w:r w:rsidRPr="006E043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02515" w14:textId="77777777" w:rsidR="00883EFB" w:rsidRPr="006E0435" w:rsidRDefault="00883EFB" w:rsidP="0057313B">
            <w:pPr>
              <w:pStyle w:val="headertabella0"/>
              <w:rPr>
                <w:color w:val="002060"/>
              </w:rPr>
            </w:pPr>
            <w:r w:rsidRPr="006E0435">
              <w:rPr>
                <w:color w:val="002060"/>
              </w:rPr>
              <w:t xml:space="preserve">N° </w:t>
            </w:r>
            <w:proofErr w:type="spellStart"/>
            <w:r w:rsidRPr="006E0435">
              <w:rPr>
                <w:color w:val="002060"/>
              </w:rPr>
              <w:t>Gior</w:t>
            </w:r>
            <w:proofErr w:type="spellEnd"/>
            <w:r w:rsidRPr="006E043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B81ED" w14:textId="77777777" w:rsidR="00883EFB" w:rsidRPr="006E0435" w:rsidRDefault="00883EFB" w:rsidP="0057313B">
            <w:pPr>
              <w:pStyle w:val="headertabella0"/>
              <w:rPr>
                <w:color w:val="002060"/>
              </w:rPr>
            </w:pPr>
            <w:r w:rsidRPr="006E043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43F23" w14:textId="77777777" w:rsidR="00883EFB" w:rsidRPr="006E0435" w:rsidRDefault="00883EFB" w:rsidP="0057313B">
            <w:pPr>
              <w:pStyle w:val="headertabella0"/>
              <w:rPr>
                <w:color w:val="002060"/>
              </w:rPr>
            </w:pPr>
            <w:r w:rsidRPr="006E043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6D39E" w14:textId="77777777" w:rsidR="00883EFB" w:rsidRPr="006E0435" w:rsidRDefault="00883EFB" w:rsidP="0057313B">
            <w:pPr>
              <w:pStyle w:val="headertabella0"/>
              <w:rPr>
                <w:color w:val="002060"/>
              </w:rPr>
            </w:pPr>
            <w:r w:rsidRPr="006E0435">
              <w:rPr>
                <w:color w:val="002060"/>
              </w:rPr>
              <w:t xml:space="preserve">Data </w:t>
            </w:r>
            <w:proofErr w:type="spellStart"/>
            <w:r w:rsidRPr="006E0435">
              <w:rPr>
                <w:color w:val="002060"/>
              </w:rPr>
              <w:t>Orig</w:t>
            </w:r>
            <w:proofErr w:type="spellEnd"/>
            <w:r w:rsidRPr="006E043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12D30" w14:textId="77777777" w:rsidR="00883EFB" w:rsidRPr="006E0435" w:rsidRDefault="00883EFB" w:rsidP="0057313B">
            <w:pPr>
              <w:pStyle w:val="headertabella0"/>
              <w:rPr>
                <w:color w:val="002060"/>
              </w:rPr>
            </w:pPr>
            <w:r w:rsidRPr="006E043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F6DA5" w14:textId="77777777" w:rsidR="00883EFB" w:rsidRPr="006E0435" w:rsidRDefault="00883EFB" w:rsidP="0057313B">
            <w:pPr>
              <w:pStyle w:val="headertabella0"/>
              <w:rPr>
                <w:color w:val="002060"/>
              </w:rPr>
            </w:pPr>
            <w:r w:rsidRPr="006E0435">
              <w:rPr>
                <w:color w:val="002060"/>
              </w:rPr>
              <w:t xml:space="preserve">Ora </w:t>
            </w:r>
            <w:proofErr w:type="spellStart"/>
            <w:r w:rsidRPr="006E0435">
              <w:rPr>
                <w:color w:val="002060"/>
              </w:rPr>
              <w:t>Orig</w:t>
            </w:r>
            <w:proofErr w:type="spellEnd"/>
            <w:r w:rsidRPr="006E043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E194C" w14:textId="77777777" w:rsidR="00883EFB" w:rsidRPr="006E0435" w:rsidRDefault="00883EFB" w:rsidP="0057313B">
            <w:pPr>
              <w:pStyle w:val="headertabella0"/>
              <w:rPr>
                <w:color w:val="002060"/>
              </w:rPr>
            </w:pPr>
            <w:r w:rsidRPr="006E0435">
              <w:rPr>
                <w:color w:val="002060"/>
              </w:rPr>
              <w:t>Impianto</w:t>
            </w:r>
          </w:p>
        </w:tc>
      </w:tr>
      <w:tr w:rsidR="00883EFB" w:rsidRPr="006E0435" w14:paraId="54BF1B45" w14:textId="77777777" w:rsidTr="0057313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D256" w14:textId="77777777" w:rsidR="00883EFB" w:rsidRPr="006E0435" w:rsidRDefault="00883EFB" w:rsidP="0057313B">
            <w:pPr>
              <w:pStyle w:val="rowtabella0"/>
              <w:rPr>
                <w:color w:val="002060"/>
                <w:highlight w:val="yellow"/>
              </w:rPr>
            </w:pPr>
            <w:r w:rsidRPr="006E0435">
              <w:rPr>
                <w:color w:val="002060"/>
                <w:highlight w:val="yellow"/>
              </w:rPr>
              <w:t>05/03/2025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E6C9" w14:textId="77777777" w:rsidR="00883EFB" w:rsidRPr="006E0435" w:rsidRDefault="00883EFB" w:rsidP="0057313B">
            <w:pPr>
              <w:pStyle w:val="rowtabella0"/>
              <w:jc w:val="center"/>
              <w:rPr>
                <w:color w:val="002060"/>
                <w:highlight w:val="yellow"/>
              </w:rPr>
            </w:pPr>
            <w:r w:rsidRPr="006E0435">
              <w:rPr>
                <w:color w:val="002060"/>
                <w:highlight w:val="yellow"/>
              </w:rPr>
              <w:t>7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9A0A" w14:textId="77777777" w:rsidR="00883EFB" w:rsidRPr="006E0435" w:rsidRDefault="00883EFB" w:rsidP="0057313B">
            <w:pPr>
              <w:pStyle w:val="rowtabella0"/>
              <w:rPr>
                <w:color w:val="002060"/>
                <w:highlight w:val="yellow"/>
              </w:rPr>
            </w:pPr>
            <w:r w:rsidRPr="006E0435">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567D" w14:textId="77777777" w:rsidR="00883EFB" w:rsidRPr="006E0435" w:rsidRDefault="00883EFB" w:rsidP="0057313B">
            <w:pPr>
              <w:pStyle w:val="rowtabella0"/>
              <w:rPr>
                <w:color w:val="002060"/>
                <w:highlight w:val="yellow"/>
              </w:rPr>
            </w:pPr>
            <w:r w:rsidRPr="006E0435">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BF9F" w14:textId="77777777" w:rsidR="00883EFB" w:rsidRPr="006E0435" w:rsidRDefault="00883EFB" w:rsidP="0057313B">
            <w:pPr>
              <w:pStyle w:val="rowtabella0"/>
              <w:rPr>
                <w:color w:val="002060"/>
              </w:rPr>
            </w:pPr>
            <w:r w:rsidRPr="006E0435">
              <w:rPr>
                <w:color w:val="002060"/>
              </w:rPr>
              <w:t>2</w:t>
            </w:r>
            <w:r>
              <w:rPr>
                <w:color w:val="002060"/>
              </w:rPr>
              <w:t>2</w:t>
            </w:r>
            <w:r w:rsidRPr="006E0435">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F1CE" w14:textId="77777777" w:rsidR="00883EFB" w:rsidRPr="006E0435" w:rsidRDefault="00883EFB" w:rsidP="0057313B">
            <w:pPr>
              <w:pStyle w:val="rowtabella0"/>
              <w:jc w:val="center"/>
              <w:rPr>
                <w:color w:val="002060"/>
              </w:rPr>
            </w:pPr>
            <w:r w:rsidRPr="006E043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4AC6" w14:textId="77777777" w:rsidR="00883EFB" w:rsidRPr="006E0435" w:rsidRDefault="00883EFB" w:rsidP="0057313B">
            <w:pPr>
              <w:pStyle w:val="rowtabella0"/>
              <w:jc w:val="center"/>
              <w:rPr>
                <w:color w:val="002060"/>
              </w:rPr>
            </w:pPr>
            <w:r w:rsidRPr="006E0435">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D46BA" w14:textId="77777777" w:rsidR="00883EFB" w:rsidRPr="006E0435" w:rsidRDefault="00883EFB" w:rsidP="0057313B">
            <w:pPr>
              <w:pStyle w:val="rowtabella0"/>
              <w:rPr>
                <w:color w:val="002060"/>
                <w:highlight w:val="yellow"/>
              </w:rPr>
            </w:pPr>
            <w:r w:rsidRPr="006E0435">
              <w:rPr>
                <w:color w:val="002060"/>
                <w:highlight w:val="yellow"/>
              </w:rPr>
              <w:t>CAMPO DI C5 ENTRO PAL OLIMPIA MONTEPORZIO VIA RISORGIMENTO 16</w:t>
            </w:r>
          </w:p>
        </w:tc>
      </w:tr>
    </w:tbl>
    <w:p w14:paraId="42860DC4" w14:textId="77777777" w:rsidR="00883EFB" w:rsidRPr="006E0435" w:rsidRDefault="00883EFB" w:rsidP="00883EFB">
      <w:pPr>
        <w:pStyle w:val="breakline"/>
        <w:rPr>
          <w:rFonts w:eastAsiaTheme="minorEastAsia"/>
          <w:color w:val="002060"/>
        </w:rPr>
      </w:pPr>
    </w:p>
    <w:p w14:paraId="2BCB0108" w14:textId="77777777" w:rsidR="00883EFB" w:rsidRPr="006E0435" w:rsidRDefault="00883EFB" w:rsidP="00883EFB">
      <w:pPr>
        <w:pStyle w:val="titolocampionato0"/>
        <w:shd w:val="clear" w:color="auto" w:fill="CCCCCC"/>
        <w:spacing w:before="80" w:after="40"/>
        <w:rPr>
          <w:color w:val="002060"/>
        </w:rPr>
      </w:pPr>
      <w:r w:rsidRPr="006E0435">
        <w:rPr>
          <w:color w:val="002060"/>
        </w:rPr>
        <w:t>UNDER 15 C5 REGIONALI MASCHILI</w:t>
      </w:r>
    </w:p>
    <w:p w14:paraId="25F347CE" w14:textId="77777777" w:rsidR="00883EFB" w:rsidRPr="006E0435" w:rsidRDefault="00883EFB" w:rsidP="00883EFB">
      <w:pPr>
        <w:pStyle w:val="titoloprinc0"/>
        <w:rPr>
          <w:color w:val="002060"/>
        </w:rPr>
      </w:pPr>
      <w:r w:rsidRPr="006E0435">
        <w:rPr>
          <w:color w:val="002060"/>
        </w:rPr>
        <w:t>RISULTATI</w:t>
      </w:r>
    </w:p>
    <w:p w14:paraId="011670A6" w14:textId="77777777" w:rsidR="00883EFB" w:rsidRPr="006E0435" w:rsidRDefault="00883EFB" w:rsidP="00883EFB">
      <w:pPr>
        <w:pStyle w:val="breakline"/>
        <w:rPr>
          <w:color w:val="002060"/>
        </w:rPr>
      </w:pPr>
    </w:p>
    <w:p w14:paraId="54EC365E" w14:textId="77777777" w:rsidR="00883EFB" w:rsidRPr="006E0435" w:rsidRDefault="00883EFB" w:rsidP="00883EFB">
      <w:pPr>
        <w:pStyle w:val="sottotitolocampionato10"/>
        <w:rPr>
          <w:color w:val="002060"/>
        </w:rPr>
      </w:pPr>
      <w:r w:rsidRPr="006E0435">
        <w:rPr>
          <w:color w:val="002060"/>
        </w:rPr>
        <w:t>RISULTATI UFFICIALI GARE DEL 26/02/2025</w:t>
      </w:r>
    </w:p>
    <w:p w14:paraId="35031269" w14:textId="77777777" w:rsidR="00883EFB" w:rsidRPr="00883EFB" w:rsidRDefault="00883EFB" w:rsidP="00883EFB">
      <w:pPr>
        <w:pStyle w:val="sottotitolocampionato20"/>
        <w:spacing w:before="0" w:beforeAutospacing="0" w:after="0" w:afterAutospacing="0"/>
        <w:rPr>
          <w:rFonts w:ascii="Arial" w:hAnsi="Arial" w:cs="Arial"/>
          <w:color w:val="002060"/>
          <w:sz w:val="20"/>
          <w:szCs w:val="20"/>
        </w:rPr>
      </w:pPr>
      <w:r w:rsidRPr="00883EFB">
        <w:rPr>
          <w:rFonts w:ascii="Arial" w:hAnsi="Arial" w:cs="Arial"/>
          <w:color w:val="002060"/>
          <w:sz w:val="20"/>
          <w:szCs w:val="20"/>
        </w:rPr>
        <w:t>Si trascrivono qui di seguito i risultati ufficiali delle gare disputate</w:t>
      </w:r>
    </w:p>
    <w:p w14:paraId="505C6DF1" w14:textId="77777777" w:rsidR="00883EFB" w:rsidRPr="006E0435" w:rsidRDefault="00883EFB" w:rsidP="00883E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83EFB" w:rsidRPr="006E0435" w14:paraId="48DF788D" w14:textId="77777777" w:rsidTr="0057313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3EFB" w:rsidRPr="006E0435" w14:paraId="671BCF33" w14:textId="77777777" w:rsidTr="005731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2866E" w14:textId="77777777" w:rsidR="00883EFB" w:rsidRPr="006E0435" w:rsidRDefault="00883EFB" w:rsidP="0057313B">
                  <w:pPr>
                    <w:pStyle w:val="headertabella0"/>
                    <w:rPr>
                      <w:color w:val="002060"/>
                    </w:rPr>
                  </w:pPr>
                  <w:r w:rsidRPr="006E0435">
                    <w:rPr>
                      <w:color w:val="002060"/>
                    </w:rPr>
                    <w:lastRenderedPageBreak/>
                    <w:t>GIRONE SA - 2 Giornata - A</w:t>
                  </w:r>
                </w:p>
              </w:tc>
            </w:tr>
            <w:tr w:rsidR="00883EFB" w:rsidRPr="006E0435" w14:paraId="7F064D48" w14:textId="77777777" w:rsidTr="0057313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E8BBEF" w14:textId="77777777" w:rsidR="00883EFB" w:rsidRPr="006E0435" w:rsidRDefault="00883EFB" w:rsidP="0057313B">
                  <w:pPr>
                    <w:pStyle w:val="rowtabella0"/>
                    <w:rPr>
                      <w:color w:val="002060"/>
                    </w:rPr>
                  </w:pPr>
                  <w:r w:rsidRPr="006E0435">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7E8295" w14:textId="77777777" w:rsidR="00883EFB" w:rsidRPr="006E0435" w:rsidRDefault="00883EFB" w:rsidP="0057313B">
                  <w:pPr>
                    <w:pStyle w:val="rowtabella0"/>
                    <w:rPr>
                      <w:color w:val="002060"/>
                    </w:rPr>
                  </w:pPr>
                  <w:r w:rsidRPr="006E0435">
                    <w:rPr>
                      <w:color w:val="002060"/>
                    </w:rPr>
                    <w:t xml:space="preserve">- ITALSERVICE C5 </w:t>
                  </w:r>
                  <w:proofErr w:type="gramStart"/>
                  <w:r w:rsidRPr="006E0435">
                    <w:rPr>
                      <w:color w:val="002060"/>
                    </w:rPr>
                    <w:t>SQ.B</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648842" w14:textId="77777777" w:rsidR="00883EFB" w:rsidRPr="006E0435" w:rsidRDefault="00883EFB" w:rsidP="0057313B">
                  <w:pPr>
                    <w:pStyle w:val="rowtabella0"/>
                    <w:jc w:val="center"/>
                    <w:rPr>
                      <w:color w:val="002060"/>
                    </w:rPr>
                  </w:pPr>
                  <w:r w:rsidRPr="006E0435">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CC4F2C" w14:textId="77777777" w:rsidR="00883EFB" w:rsidRPr="006E0435" w:rsidRDefault="00883EFB" w:rsidP="0057313B">
                  <w:pPr>
                    <w:pStyle w:val="rowtabella0"/>
                    <w:jc w:val="center"/>
                    <w:rPr>
                      <w:color w:val="002060"/>
                    </w:rPr>
                  </w:pPr>
                  <w:r w:rsidRPr="006E0435">
                    <w:rPr>
                      <w:color w:val="002060"/>
                    </w:rPr>
                    <w:t> </w:t>
                  </w:r>
                </w:p>
              </w:tc>
            </w:tr>
          </w:tbl>
          <w:p w14:paraId="2FCFBE91" w14:textId="77777777" w:rsidR="00883EFB" w:rsidRPr="006E0435" w:rsidRDefault="00883EFB" w:rsidP="0057313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3EFB" w:rsidRPr="006E0435" w14:paraId="3F3C42FA" w14:textId="77777777" w:rsidTr="0057313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E7A72" w14:textId="77777777" w:rsidR="00883EFB" w:rsidRPr="006E0435" w:rsidRDefault="00883EFB" w:rsidP="0057313B">
                  <w:pPr>
                    <w:pStyle w:val="headertabella0"/>
                    <w:rPr>
                      <w:color w:val="002060"/>
                    </w:rPr>
                  </w:pPr>
                  <w:r w:rsidRPr="006E0435">
                    <w:rPr>
                      <w:color w:val="002060"/>
                    </w:rPr>
                    <w:t>GIRONE SC - 2 Giornata - A</w:t>
                  </w:r>
                </w:p>
              </w:tc>
            </w:tr>
            <w:tr w:rsidR="00883EFB" w:rsidRPr="006E0435" w14:paraId="046E1D08" w14:textId="77777777" w:rsidTr="0057313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E24951" w14:textId="77777777" w:rsidR="00883EFB" w:rsidRPr="006E0435" w:rsidRDefault="00883EFB" w:rsidP="0057313B">
                  <w:pPr>
                    <w:pStyle w:val="rowtabella0"/>
                    <w:rPr>
                      <w:color w:val="002060"/>
                    </w:rPr>
                  </w:pPr>
                  <w:r w:rsidRPr="006E0435">
                    <w:rPr>
                      <w:color w:val="002060"/>
                    </w:rPr>
                    <w:t>(1) 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234965" w14:textId="77777777" w:rsidR="00883EFB" w:rsidRPr="006E0435" w:rsidRDefault="00883EFB" w:rsidP="0057313B">
                  <w:pPr>
                    <w:pStyle w:val="rowtabella0"/>
                    <w:rPr>
                      <w:color w:val="002060"/>
                    </w:rPr>
                  </w:pPr>
                  <w:r w:rsidRPr="006E0435">
                    <w:rPr>
                      <w:color w:val="002060"/>
                    </w:rPr>
                    <w:t>-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C37E89" w14:textId="77777777" w:rsidR="00883EFB" w:rsidRPr="006E0435" w:rsidRDefault="00883EFB" w:rsidP="0057313B">
                  <w:pPr>
                    <w:pStyle w:val="rowtabella0"/>
                    <w:jc w:val="center"/>
                    <w:rPr>
                      <w:color w:val="002060"/>
                    </w:rPr>
                  </w:pPr>
                  <w:r w:rsidRPr="006E0435">
                    <w:rPr>
                      <w:color w:val="002060"/>
                    </w:rPr>
                    <w:t>21 - 0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DA153F" w14:textId="77777777" w:rsidR="00883EFB" w:rsidRPr="006E0435" w:rsidRDefault="00883EFB" w:rsidP="0057313B">
                  <w:pPr>
                    <w:pStyle w:val="rowtabella0"/>
                    <w:jc w:val="center"/>
                    <w:rPr>
                      <w:color w:val="002060"/>
                    </w:rPr>
                  </w:pPr>
                  <w:r w:rsidRPr="006E0435">
                    <w:rPr>
                      <w:color w:val="002060"/>
                    </w:rPr>
                    <w:t> </w:t>
                  </w:r>
                </w:p>
              </w:tc>
            </w:tr>
            <w:tr w:rsidR="00883EFB" w:rsidRPr="006E0435" w14:paraId="69EFFFD6" w14:textId="77777777" w:rsidTr="0057313B">
              <w:tc>
                <w:tcPr>
                  <w:tcW w:w="4700" w:type="dxa"/>
                  <w:gridSpan w:val="4"/>
                  <w:tcBorders>
                    <w:top w:val="nil"/>
                    <w:left w:val="nil"/>
                    <w:bottom w:val="nil"/>
                    <w:right w:val="nil"/>
                  </w:tcBorders>
                  <w:tcMar>
                    <w:top w:w="20" w:type="dxa"/>
                    <w:left w:w="20" w:type="dxa"/>
                    <w:bottom w:w="20" w:type="dxa"/>
                    <w:right w:w="20" w:type="dxa"/>
                  </w:tcMar>
                  <w:vAlign w:val="center"/>
                  <w:hideMark/>
                </w:tcPr>
                <w:p w14:paraId="0F5C7B39" w14:textId="77777777" w:rsidR="00883EFB" w:rsidRPr="006E0435" w:rsidRDefault="00883EFB" w:rsidP="0057313B">
                  <w:pPr>
                    <w:pStyle w:val="rowtabella0"/>
                    <w:rPr>
                      <w:color w:val="002060"/>
                    </w:rPr>
                  </w:pPr>
                  <w:r w:rsidRPr="006E0435">
                    <w:rPr>
                      <w:color w:val="002060"/>
                    </w:rPr>
                    <w:t>(1) - disputata il 27/02/2025</w:t>
                  </w:r>
                </w:p>
              </w:tc>
            </w:tr>
          </w:tbl>
          <w:p w14:paraId="3736B58B" w14:textId="77777777" w:rsidR="00883EFB" w:rsidRPr="006E0435" w:rsidRDefault="00883EFB" w:rsidP="0057313B">
            <w:pPr>
              <w:rPr>
                <w:color w:val="002060"/>
              </w:rPr>
            </w:pPr>
          </w:p>
        </w:tc>
      </w:tr>
    </w:tbl>
    <w:p w14:paraId="40209802" w14:textId="77777777" w:rsidR="00883EFB" w:rsidRPr="006E0435" w:rsidRDefault="00883EFB" w:rsidP="00883EFB">
      <w:pPr>
        <w:pStyle w:val="breakline"/>
        <w:rPr>
          <w:rFonts w:eastAsiaTheme="minorEastAsia"/>
          <w:color w:val="002060"/>
        </w:rPr>
      </w:pPr>
    </w:p>
    <w:p w14:paraId="3D7455F3" w14:textId="77777777" w:rsidR="00883EFB" w:rsidRPr="006E0435" w:rsidRDefault="00883EFB" w:rsidP="00883EFB">
      <w:pPr>
        <w:pStyle w:val="breakline"/>
        <w:rPr>
          <w:color w:val="002060"/>
        </w:rPr>
      </w:pPr>
    </w:p>
    <w:p w14:paraId="33122139" w14:textId="77777777" w:rsidR="00883EFB" w:rsidRPr="006E0435" w:rsidRDefault="00883EFB" w:rsidP="00883EFB">
      <w:pPr>
        <w:pStyle w:val="titoloprinc0"/>
        <w:rPr>
          <w:color w:val="002060"/>
        </w:rPr>
      </w:pPr>
      <w:r w:rsidRPr="006E0435">
        <w:rPr>
          <w:color w:val="002060"/>
        </w:rPr>
        <w:t>CLASSIFICA</w:t>
      </w:r>
    </w:p>
    <w:p w14:paraId="5991484B" w14:textId="77777777" w:rsidR="00883EFB" w:rsidRPr="006E0435" w:rsidRDefault="00883EFB" w:rsidP="00883EFB">
      <w:pPr>
        <w:pStyle w:val="breakline"/>
        <w:rPr>
          <w:color w:val="002060"/>
        </w:rPr>
      </w:pPr>
    </w:p>
    <w:p w14:paraId="358F551D" w14:textId="77777777" w:rsidR="00883EFB" w:rsidRPr="006E0435" w:rsidRDefault="00883EFB" w:rsidP="00883EFB">
      <w:pPr>
        <w:pStyle w:val="breakline"/>
        <w:rPr>
          <w:color w:val="002060"/>
        </w:rPr>
      </w:pPr>
    </w:p>
    <w:p w14:paraId="56C11AA4" w14:textId="77777777" w:rsidR="00883EFB" w:rsidRPr="006E0435" w:rsidRDefault="00883EFB" w:rsidP="00883EFB">
      <w:pPr>
        <w:pStyle w:val="sottotitolocampionato10"/>
        <w:rPr>
          <w:color w:val="002060"/>
        </w:rPr>
      </w:pPr>
      <w:r w:rsidRPr="006E043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42955E9C"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7EF01"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8C2A5"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00025"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25ADE"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4BECD"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8BB9B"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1E9FA"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9C5ED"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B1872"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5B74A" w14:textId="77777777" w:rsidR="00883EFB" w:rsidRPr="006E0435" w:rsidRDefault="00883EFB" w:rsidP="0057313B">
            <w:pPr>
              <w:pStyle w:val="headertabella0"/>
              <w:rPr>
                <w:color w:val="002060"/>
              </w:rPr>
            </w:pPr>
            <w:r w:rsidRPr="006E0435">
              <w:rPr>
                <w:color w:val="002060"/>
              </w:rPr>
              <w:t>PE</w:t>
            </w:r>
          </w:p>
        </w:tc>
      </w:tr>
      <w:tr w:rsidR="00883EFB" w:rsidRPr="006E0435" w14:paraId="313C052A"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5B6082" w14:textId="77777777" w:rsidR="00883EFB" w:rsidRPr="006E0435" w:rsidRDefault="00883EFB" w:rsidP="0057313B">
            <w:pPr>
              <w:pStyle w:val="rowtabella0"/>
              <w:rPr>
                <w:color w:val="002060"/>
              </w:rPr>
            </w:pPr>
            <w:r w:rsidRPr="006E043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5344"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0AE2"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35E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A26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22B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93C7" w14:textId="77777777" w:rsidR="00883EFB" w:rsidRPr="006E0435" w:rsidRDefault="00883EFB" w:rsidP="0057313B">
            <w:pPr>
              <w:pStyle w:val="rowtabella0"/>
              <w:jc w:val="center"/>
              <w:rPr>
                <w:color w:val="002060"/>
              </w:rPr>
            </w:pPr>
            <w:r w:rsidRPr="006E04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0AF8"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7F1E" w14:textId="77777777" w:rsidR="00883EFB" w:rsidRPr="006E0435" w:rsidRDefault="00883EFB" w:rsidP="0057313B">
            <w:pPr>
              <w:pStyle w:val="rowtabella0"/>
              <w:jc w:val="center"/>
              <w:rPr>
                <w:color w:val="002060"/>
              </w:rPr>
            </w:pPr>
            <w:r w:rsidRPr="006E04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967E" w14:textId="77777777" w:rsidR="00883EFB" w:rsidRPr="006E0435" w:rsidRDefault="00883EFB" w:rsidP="0057313B">
            <w:pPr>
              <w:pStyle w:val="rowtabella0"/>
              <w:jc w:val="center"/>
              <w:rPr>
                <w:color w:val="002060"/>
              </w:rPr>
            </w:pPr>
            <w:r w:rsidRPr="006E0435">
              <w:rPr>
                <w:color w:val="002060"/>
              </w:rPr>
              <w:t>0</w:t>
            </w:r>
          </w:p>
        </w:tc>
      </w:tr>
      <w:tr w:rsidR="00883EFB" w:rsidRPr="006E0435" w14:paraId="158F5C5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EE83C" w14:textId="77777777" w:rsidR="00883EFB" w:rsidRPr="006E0435" w:rsidRDefault="00883EFB" w:rsidP="0057313B">
            <w:pPr>
              <w:pStyle w:val="rowtabella0"/>
              <w:rPr>
                <w:color w:val="002060"/>
              </w:rPr>
            </w:pPr>
            <w:r w:rsidRPr="006E043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03450"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DE32"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FE4D5"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697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BD6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B57E"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6888"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075F"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C7272" w14:textId="77777777" w:rsidR="00883EFB" w:rsidRPr="006E0435" w:rsidRDefault="00883EFB" w:rsidP="0057313B">
            <w:pPr>
              <w:pStyle w:val="rowtabella0"/>
              <w:jc w:val="center"/>
              <w:rPr>
                <w:color w:val="002060"/>
              </w:rPr>
            </w:pPr>
            <w:r w:rsidRPr="006E0435">
              <w:rPr>
                <w:color w:val="002060"/>
              </w:rPr>
              <w:t>0</w:t>
            </w:r>
          </w:p>
        </w:tc>
      </w:tr>
      <w:tr w:rsidR="00883EFB" w:rsidRPr="006E0435" w14:paraId="09BBD42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5CD5F" w14:textId="77777777" w:rsidR="00883EFB" w:rsidRPr="006E0435" w:rsidRDefault="00883EFB" w:rsidP="0057313B">
            <w:pPr>
              <w:pStyle w:val="rowtabella0"/>
              <w:rPr>
                <w:color w:val="002060"/>
              </w:rPr>
            </w:pPr>
            <w:r w:rsidRPr="006E043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7A99"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0531"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F8D3"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903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83F6"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5E3E"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3D54"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79F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9FEB" w14:textId="77777777" w:rsidR="00883EFB" w:rsidRPr="006E0435" w:rsidRDefault="00883EFB" w:rsidP="0057313B">
            <w:pPr>
              <w:pStyle w:val="rowtabella0"/>
              <w:jc w:val="center"/>
              <w:rPr>
                <w:color w:val="002060"/>
              </w:rPr>
            </w:pPr>
            <w:r w:rsidRPr="006E0435">
              <w:rPr>
                <w:color w:val="002060"/>
              </w:rPr>
              <w:t>0</w:t>
            </w:r>
          </w:p>
        </w:tc>
      </w:tr>
      <w:tr w:rsidR="00883EFB" w:rsidRPr="006E0435" w14:paraId="4FCB8FD6"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60D6C" w14:textId="77777777" w:rsidR="00883EFB" w:rsidRPr="006E0435" w:rsidRDefault="00883EFB" w:rsidP="0057313B">
            <w:pPr>
              <w:pStyle w:val="rowtabella0"/>
              <w:rPr>
                <w:color w:val="002060"/>
              </w:rPr>
            </w:pPr>
            <w:r w:rsidRPr="006E043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D9F62"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407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716A"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D01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E15E"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92EA"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E496"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3692"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3DFB" w14:textId="77777777" w:rsidR="00883EFB" w:rsidRPr="006E0435" w:rsidRDefault="00883EFB" w:rsidP="0057313B">
            <w:pPr>
              <w:pStyle w:val="rowtabella0"/>
              <w:jc w:val="center"/>
              <w:rPr>
                <w:color w:val="002060"/>
              </w:rPr>
            </w:pPr>
            <w:r w:rsidRPr="006E0435">
              <w:rPr>
                <w:color w:val="002060"/>
              </w:rPr>
              <w:t>0</w:t>
            </w:r>
          </w:p>
        </w:tc>
      </w:tr>
      <w:tr w:rsidR="00883EFB" w:rsidRPr="006E0435" w14:paraId="41EF9156"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9F3C9" w14:textId="77777777" w:rsidR="00883EFB" w:rsidRPr="006E0435" w:rsidRDefault="00883EFB" w:rsidP="0057313B">
            <w:pPr>
              <w:pStyle w:val="rowtabella0"/>
              <w:rPr>
                <w:color w:val="002060"/>
              </w:rPr>
            </w:pPr>
            <w:r w:rsidRPr="006E043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473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5FEB"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EA5E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0EC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677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4095"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73D0"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CAAD"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4011" w14:textId="77777777" w:rsidR="00883EFB" w:rsidRPr="006E0435" w:rsidRDefault="00883EFB" w:rsidP="0057313B">
            <w:pPr>
              <w:pStyle w:val="rowtabella0"/>
              <w:jc w:val="center"/>
              <w:rPr>
                <w:color w:val="002060"/>
              </w:rPr>
            </w:pPr>
            <w:r w:rsidRPr="006E0435">
              <w:rPr>
                <w:color w:val="002060"/>
              </w:rPr>
              <w:t>0</w:t>
            </w:r>
          </w:p>
        </w:tc>
      </w:tr>
      <w:tr w:rsidR="00883EFB" w:rsidRPr="006E0435" w14:paraId="2C3D9C41"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A75CD2" w14:textId="77777777" w:rsidR="00883EFB" w:rsidRPr="006E0435" w:rsidRDefault="00883EFB" w:rsidP="0057313B">
            <w:pPr>
              <w:pStyle w:val="rowtabella0"/>
              <w:rPr>
                <w:color w:val="002060"/>
              </w:rPr>
            </w:pPr>
            <w:r w:rsidRPr="006E043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B03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21B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421F"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748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5402"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98F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CCBE" w14:textId="77777777" w:rsidR="00883EFB" w:rsidRPr="006E0435" w:rsidRDefault="00883EFB" w:rsidP="0057313B">
            <w:pPr>
              <w:pStyle w:val="rowtabella0"/>
              <w:jc w:val="center"/>
              <w:rPr>
                <w:color w:val="002060"/>
              </w:rPr>
            </w:pPr>
            <w:r w:rsidRPr="006E04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517E"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18A8" w14:textId="77777777" w:rsidR="00883EFB" w:rsidRPr="006E0435" w:rsidRDefault="00883EFB" w:rsidP="0057313B">
            <w:pPr>
              <w:pStyle w:val="rowtabella0"/>
              <w:jc w:val="center"/>
              <w:rPr>
                <w:color w:val="002060"/>
              </w:rPr>
            </w:pPr>
            <w:r w:rsidRPr="006E0435">
              <w:rPr>
                <w:color w:val="002060"/>
              </w:rPr>
              <w:t>0</w:t>
            </w:r>
          </w:p>
        </w:tc>
      </w:tr>
    </w:tbl>
    <w:p w14:paraId="52A03E6E" w14:textId="77777777" w:rsidR="00883EFB" w:rsidRPr="006E0435" w:rsidRDefault="00883EFB" w:rsidP="00883EFB">
      <w:pPr>
        <w:pStyle w:val="breakline"/>
        <w:rPr>
          <w:rFonts w:eastAsiaTheme="minorEastAsia"/>
          <w:color w:val="002060"/>
        </w:rPr>
      </w:pPr>
    </w:p>
    <w:p w14:paraId="6887F37A" w14:textId="77777777" w:rsidR="00883EFB" w:rsidRPr="006E0435" w:rsidRDefault="00883EFB" w:rsidP="00883EFB">
      <w:pPr>
        <w:pStyle w:val="breakline"/>
        <w:rPr>
          <w:color w:val="002060"/>
        </w:rPr>
      </w:pPr>
    </w:p>
    <w:p w14:paraId="42947047" w14:textId="77777777" w:rsidR="00883EFB" w:rsidRPr="006E0435" w:rsidRDefault="00883EFB" w:rsidP="00883EFB">
      <w:pPr>
        <w:pStyle w:val="sottotitolocampionato10"/>
        <w:rPr>
          <w:color w:val="002060"/>
        </w:rPr>
      </w:pPr>
      <w:r w:rsidRPr="006E043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46E46E6B"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42F48"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6AEAD"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814A9"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D943A"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C4013"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2EBEC"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1A077"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5C602"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9E6DD"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A5F3C" w14:textId="77777777" w:rsidR="00883EFB" w:rsidRPr="006E0435" w:rsidRDefault="00883EFB" w:rsidP="0057313B">
            <w:pPr>
              <w:pStyle w:val="headertabella0"/>
              <w:rPr>
                <w:color w:val="002060"/>
              </w:rPr>
            </w:pPr>
            <w:r w:rsidRPr="006E0435">
              <w:rPr>
                <w:color w:val="002060"/>
              </w:rPr>
              <w:t>PE</w:t>
            </w:r>
          </w:p>
        </w:tc>
      </w:tr>
      <w:tr w:rsidR="00883EFB" w:rsidRPr="006E0435" w14:paraId="15A61B90"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6CCEBF" w14:textId="77777777" w:rsidR="00883EFB" w:rsidRPr="006E0435" w:rsidRDefault="00883EFB" w:rsidP="0057313B">
            <w:pPr>
              <w:pStyle w:val="rowtabella0"/>
              <w:rPr>
                <w:color w:val="002060"/>
              </w:rPr>
            </w:pPr>
            <w:r w:rsidRPr="006E043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40FE"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0E50"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7FC30"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913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7AF2"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3D79"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4791"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3BDA"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DA2E" w14:textId="77777777" w:rsidR="00883EFB" w:rsidRPr="006E0435" w:rsidRDefault="00883EFB" w:rsidP="0057313B">
            <w:pPr>
              <w:pStyle w:val="rowtabella0"/>
              <w:jc w:val="center"/>
              <w:rPr>
                <w:color w:val="002060"/>
              </w:rPr>
            </w:pPr>
            <w:r w:rsidRPr="006E0435">
              <w:rPr>
                <w:color w:val="002060"/>
              </w:rPr>
              <w:t>0</w:t>
            </w:r>
          </w:p>
        </w:tc>
      </w:tr>
      <w:tr w:rsidR="00883EFB" w:rsidRPr="006E0435" w14:paraId="5F12FAAC"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C18BD" w14:textId="77777777" w:rsidR="00883EFB" w:rsidRPr="006E0435" w:rsidRDefault="00883EFB" w:rsidP="0057313B">
            <w:pPr>
              <w:pStyle w:val="rowtabella0"/>
              <w:rPr>
                <w:color w:val="002060"/>
              </w:rPr>
            </w:pPr>
            <w:r w:rsidRPr="006E043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D1B1"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54A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A2D2"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0F3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319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F186"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9E10"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935F"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68E5" w14:textId="77777777" w:rsidR="00883EFB" w:rsidRPr="006E0435" w:rsidRDefault="00883EFB" w:rsidP="0057313B">
            <w:pPr>
              <w:pStyle w:val="rowtabella0"/>
              <w:jc w:val="center"/>
              <w:rPr>
                <w:color w:val="002060"/>
              </w:rPr>
            </w:pPr>
            <w:r w:rsidRPr="006E0435">
              <w:rPr>
                <w:color w:val="002060"/>
              </w:rPr>
              <w:t>0</w:t>
            </w:r>
          </w:p>
        </w:tc>
      </w:tr>
      <w:tr w:rsidR="00883EFB" w:rsidRPr="006E0435" w14:paraId="306F57F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77E62" w14:textId="77777777" w:rsidR="00883EFB" w:rsidRPr="006E0435" w:rsidRDefault="00883EFB" w:rsidP="0057313B">
            <w:pPr>
              <w:pStyle w:val="rowtabella0"/>
              <w:rPr>
                <w:color w:val="002060"/>
              </w:rPr>
            </w:pPr>
            <w:r w:rsidRPr="006E043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770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2F8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9FB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E5E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E3B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265F"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ECF26"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DA6F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B3A7B" w14:textId="77777777" w:rsidR="00883EFB" w:rsidRPr="006E0435" w:rsidRDefault="00883EFB" w:rsidP="0057313B">
            <w:pPr>
              <w:pStyle w:val="rowtabella0"/>
              <w:jc w:val="center"/>
              <w:rPr>
                <w:color w:val="002060"/>
              </w:rPr>
            </w:pPr>
            <w:r w:rsidRPr="006E0435">
              <w:rPr>
                <w:color w:val="002060"/>
              </w:rPr>
              <w:t>0</w:t>
            </w:r>
          </w:p>
        </w:tc>
      </w:tr>
      <w:tr w:rsidR="00883EFB" w:rsidRPr="006E0435" w14:paraId="3BA797D2"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EDCC0" w14:textId="77777777" w:rsidR="00883EFB" w:rsidRPr="006E0435" w:rsidRDefault="00883EFB" w:rsidP="0057313B">
            <w:pPr>
              <w:pStyle w:val="rowtabella0"/>
              <w:rPr>
                <w:color w:val="002060"/>
              </w:rPr>
            </w:pPr>
            <w:r w:rsidRPr="006E043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77DC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2095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C858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483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3A14"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FD03"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3D92"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F004"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AB76" w14:textId="77777777" w:rsidR="00883EFB" w:rsidRPr="006E0435" w:rsidRDefault="00883EFB" w:rsidP="0057313B">
            <w:pPr>
              <w:pStyle w:val="rowtabella0"/>
              <w:jc w:val="center"/>
              <w:rPr>
                <w:color w:val="002060"/>
              </w:rPr>
            </w:pPr>
            <w:r w:rsidRPr="006E0435">
              <w:rPr>
                <w:color w:val="002060"/>
              </w:rPr>
              <w:t>0</w:t>
            </w:r>
          </w:p>
        </w:tc>
      </w:tr>
      <w:tr w:rsidR="00883EFB" w:rsidRPr="006E0435" w14:paraId="63227859"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837D8" w14:textId="77777777" w:rsidR="00883EFB" w:rsidRPr="006E0435" w:rsidRDefault="00883EFB" w:rsidP="0057313B">
            <w:pPr>
              <w:pStyle w:val="rowtabella0"/>
              <w:rPr>
                <w:color w:val="002060"/>
              </w:rPr>
            </w:pPr>
            <w:proofErr w:type="spellStart"/>
            <w:proofErr w:type="gramStart"/>
            <w:r w:rsidRPr="006E0435">
              <w:rPr>
                <w:color w:val="002060"/>
              </w:rPr>
              <w:t>sq.B</w:t>
            </w:r>
            <w:proofErr w:type="spellEnd"/>
            <w:proofErr w:type="gramEnd"/>
            <w:r w:rsidRPr="006E0435">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2A2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7F25"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B23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BB7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2380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0073"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F85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32A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070C1" w14:textId="77777777" w:rsidR="00883EFB" w:rsidRPr="006E0435" w:rsidRDefault="00883EFB" w:rsidP="0057313B">
            <w:pPr>
              <w:pStyle w:val="rowtabella0"/>
              <w:jc w:val="center"/>
              <w:rPr>
                <w:color w:val="002060"/>
              </w:rPr>
            </w:pPr>
            <w:r w:rsidRPr="006E0435">
              <w:rPr>
                <w:color w:val="002060"/>
              </w:rPr>
              <w:t>0</w:t>
            </w:r>
          </w:p>
        </w:tc>
      </w:tr>
      <w:tr w:rsidR="00883EFB" w:rsidRPr="006E0435" w14:paraId="1237A583"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FDF2D" w14:textId="77777777" w:rsidR="00883EFB" w:rsidRPr="006E0435" w:rsidRDefault="00883EFB" w:rsidP="0057313B">
            <w:pPr>
              <w:pStyle w:val="rowtabella0"/>
              <w:rPr>
                <w:color w:val="002060"/>
              </w:rPr>
            </w:pPr>
            <w:proofErr w:type="spellStart"/>
            <w:proofErr w:type="gramStart"/>
            <w:r w:rsidRPr="006E0435">
              <w:rPr>
                <w:color w:val="002060"/>
              </w:rPr>
              <w:t>sq.B</w:t>
            </w:r>
            <w:proofErr w:type="spellEnd"/>
            <w:proofErr w:type="gramEnd"/>
            <w:r w:rsidRPr="006E0435">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89F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2FDB"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B2B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B4E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2D203"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C3F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8C6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5C0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6844" w14:textId="77777777" w:rsidR="00883EFB" w:rsidRPr="006E0435" w:rsidRDefault="00883EFB" w:rsidP="0057313B">
            <w:pPr>
              <w:pStyle w:val="rowtabella0"/>
              <w:jc w:val="center"/>
              <w:rPr>
                <w:color w:val="002060"/>
              </w:rPr>
            </w:pPr>
            <w:r w:rsidRPr="006E0435">
              <w:rPr>
                <w:color w:val="002060"/>
              </w:rPr>
              <w:t>0</w:t>
            </w:r>
          </w:p>
        </w:tc>
      </w:tr>
    </w:tbl>
    <w:p w14:paraId="7BD55DE4" w14:textId="77777777" w:rsidR="00883EFB" w:rsidRPr="006E0435" w:rsidRDefault="00883EFB" w:rsidP="00883EFB">
      <w:pPr>
        <w:pStyle w:val="breakline"/>
        <w:rPr>
          <w:rFonts w:eastAsiaTheme="minorEastAsia"/>
          <w:color w:val="002060"/>
        </w:rPr>
      </w:pPr>
    </w:p>
    <w:p w14:paraId="437FE2B9" w14:textId="77777777" w:rsidR="00883EFB" w:rsidRPr="006E0435" w:rsidRDefault="00883EFB" w:rsidP="00883EFB">
      <w:pPr>
        <w:pStyle w:val="breakline"/>
        <w:rPr>
          <w:color w:val="002060"/>
        </w:rPr>
      </w:pPr>
    </w:p>
    <w:p w14:paraId="1C29A674" w14:textId="77777777" w:rsidR="00883EFB" w:rsidRPr="006E0435" w:rsidRDefault="00883EFB" w:rsidP="00883EFB">
      <w:pPr>
        <w:pStyle w:val="sottotitolocampionato10"/>
        <w:rPr>
          <w:color w:val="002060"/>
        </w:rPr>
      </w:pPr>
      <w:r w:rsidRPr="006E043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0520530F"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3826A"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EE0EB"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76AFF"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06105"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6F959"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8AC49"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66E5F"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5041B"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B7898"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E3191" w14:textId="77777777" w:rsidR="00883EFB" w:rsidRPr="006E0435" w:rsidRDefault="00883EFB" w:rsidP="0057313B">
            <w:pPr>
              <w:pStyle w:val="headertabella0"/>
              <w:rPr>
                <w:color w:val="002060"/>
              </w:rPr>
            </w:pPr>
            <w:r w:rsidRPr="006E0435">
              <w:rPr>
                <w:color w:val="002060"/>
              </w:rPr>
              <w:t>PE</w:t>
            </w:r>
          </w:p>
        </w:tc>
      </w:tr>
      <w:tr w:rsidR="00883EFB" w:rsidRPr="006E0435" w14:paraId="4C1A961E"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1F0F96" w14:textId="77777777" w:rsidR="00883EFB" w:rsidRPr="006E0435" w:rsidRDefault="00883EFB" w:rsidP="0057313B">
            <w:pPr>
              <w:pStyle w:val="rowtabella0"/>
              <w:rPr>
                <w:color w:val="002060"/>
              </w:rPr>
            </w:pPr>
            <w:r w:rsidRPr="006E0435">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BC9D"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CC0B"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DA95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9B23"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5A3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DB48" w14:textId="77777777" w:rsidR="00883EFB" w:rsidRPr="006E0435" w:rsidRDefault="00883EFB" w:rsidP="0057313B">
            <w:pPr>
              <w:pStyle w:val="rowtabella0"/>
              <w:jc w:val="center"/>
              <w:rPr>
                <w:color w:val="002060"/>
              </w:rPr>
            </w:pPr>
            <w:r w:rsidRPr="006E04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10D5"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6D48" w14:textId="77777777" w:rsidR="00883EFB" w:rsidRPr="006E0435" w:rsidRDefault="00883EFB" w:rsidP="0057313B">
            <w:pPr>
              <w:pStyle w:val="rowtabella0"/>
              <w:jc w:val="center"/>
              <w:rPr>
                <w:color w:val="002060"/>
              </w:rPr>
            </w:pPr>
            <w:r w:rsidRPr="006E04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3BF2" w14:textId="77777777" w:rsidR="00883EFB" w:rsidRPr="006E0435" w:rsidRDefault="00883EFB" w:rsidP="0057313B">
            <w:pPr>
              <w:pStyle w:val="rowtabella0"/>
              <w:jc w:val="center"/>
              <w:rPr>
                <w:color w:val="002060"/>
              </w:rPr>
            </w:pPr>
            <w:r w:rsidRPr="006E0435">
              <w:rPr>
                <w:color w:val="002060"/>
              </w:rPr>
              <w:t>0</w:t>
            </w:r>
          </w:p>
        </w:tc>
      </w:tr>
      <w:tr w:rsidR="00883EFB" w:rsidRPr="006E0435" w14:paraId="6B5962E7"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DE99F" w14:textId="77777777" w:rsidR="00883EFB" w:rsidRPr="006E0435" w:rsidRDefault="00883EFB" w:rsidP="0057313B">
            <w:pPr>
              <w:pStyle w:val="rowtabella0"/>
              <w:rPr>
                <w:color w:val="002060"/>
              </w:rPr>
            </w:pPr>
            <w:r w:rsidRPr="006E043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41B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ECB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086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AAF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6A6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4B7A0"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5568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7E5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AEC3" w14:textId="77777777" w:rsidR="00883EFB" w:rsidRPr="006E0435" w:rsidRDefault="00883EFB" w:rsidP="0057313B">
            <w:pPr>
              <w:pStyle w:val="rowtabella0"/>
              <w:jc w:val="center"/>
              <w:rPr>
                <w:color w:val="002060"/>
              </w:rPr>
            </w:pPr>
            <w:r w:rsidRPr="006E0435">
              <w:rPr>
                <w:color w:val="002060"/>
              </w:rPr>
              <w:t>0</w:t>
            </w:r>
          </w:p>
        </w:tc>
      </w:tr>
      <w:tr w:rsidR="00883EFB" w:rsidRPr="006E0435" w14:paraId="3F00B6EA"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41FB1" w14:textId="77777777" w:rsidR="00883EFB" w:rsidRPr="006E0435" w:rsidRDefault="00883EFB" w:rsidP="0057313B">
            <w:pPr>
              <w:pStyle w:val="rowtabella0"/>
              <w:rPr>
                <w:color w:val="002060"/>
              </w:rPr>
            </w:pPr>
            <w:r w:rsidRPr="006E043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B92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87BB"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FD3F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A6EA"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51B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00391"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B7F5"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E328"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555E" w14:textId="77777777" w:rsidR="00883EFB" w:rsidRPr="006E0435" w:rsidRDefault="00883EFB" w:rsidP="0057313B">
            <w:pPr>
              <w:pStyle w:val="rowtabella0"/>
              <w:jc w:val="center"/>
              <w:rPr>
                <w:color w:val="002060"/>
              </w:rPr>
            </w:pPr>
            <w:r w:rsidRPr="006E0435">
              <w:rPr>
                <w:color w:val="002060"/>
              </w:rPr>
              <w:t>0</w:t>
            </w:r>
          </w:p>
        </w:tc>
      </w:tr>
      <w:tr w:rsidR="00883EFB" w:rsidRPr="006E0435" w14:paraId="7DC47481"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5F897" w14:textId="77777777" w:rsidR="00883EFB" w:rsidRPr="006E0435" w:rsidRDefault="00883EFB" w:rsidP="0057313B">
            <w:pPr>
              <w:pStyle w:val="rowtabella0"/>
              <w:rPr>
                <w:color w:val="002060"/>
                <w:lang w:val="es-ES"/>
              </w:rPr>
            </w:pPr>
            <w:r w:rsidRPr="006E043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E7A9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F1FA"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F3D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47CA"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CB33"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53E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49E4"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A2C5" w14:textId="77777777" w:rsidR="00883EFB" w:rsidRPr="006E0435" w:rsidRDefault="00883EFB" w:rsidP="0057313B">
            <w:pPr>
              <w:pStyle w:val="rowtabella0"/>
              <w:jc w:val="center"/>
              <w:rPr>
                <w:color w:val="002060"/>
              </w:rPr>
            </w:pPr>
            <w:r w:rsidRPr="006E04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2B79" w14:textId="77777777" w:rsidR="00883EFB" w:rsidRPr="006E0435" w:rsidRDefault="00883EFB" w:rsidP="0057313B">
            <w:pPr>
              <w:pStyle w:val="rowtabella0"/>
              <w:jc w:val="center"/>
              <w:rPr>
                <w:color w:val="002060"/>
              </w:rPr>
            </w:pPr>
            <w:r w:rsidRPr="006E0435">
              <w:rPr>
                <w:color w:val="002060"/>
              </w:rPr>
              <w:t>0</w:t>
            </w:r>
          </w:p>
        </w:tc>
      </w:tr>
      <w:tr w:rsidR="00883EFB" w:rsidRPr="006E0435" w14:paraId="0110FB3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677DD" w14:textId="77777777" w:rsidR="00883EFB" w:rsidRPr="006E0435" w:rsidRDefault="00883EFB" w:rsidP="0057313B">
            <w:pPr>
              <w:pStyle w:val="rowtabella0"/>
              <w:rPr>
                <w:color w:val="002060"/>
              </w:rPr>
            </w:pPr>
            <w:proofErr w:type="spellStart"/>
            <w:proofErr w:type="gramStart"/>
            <w:r w:rsidRPr="006E0435">
              <w:rPr>
                <w:color w:val="002060"/>
              </w:rPr>
              <w:t>sq.B</w:t>
            </w:r>
            <w:proofErr w:type="spellEnd"/>
            <w:proofErr w:type="gramEnd"/>
            <w:r w:rsidRPr="006E0435">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54FF"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69EA"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277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40E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3EA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765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996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4F5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B247" w14:textId="77777777" w:rsidR="00883EFB" w:rsidRPr="006E0435" w:rsidRDefault="00883EFB" w:rsidP="0057313B">
            <w:pPr>
              <w:pStyle w:val="rowtabella0"/>
              <w:jc w:val="center"/>
              <w:rPr>
                <w:color w:val="002060"/>
              </w:rPr>
            </w:pPr>
            <w:r w:rsidRPr="006E0435">
              <w:rPr>
                <w:color w:val="002060"/>
              </w:rPr>
              <w:t>0</w:t>
            </w:r>
          </w:p>
        </w:tc>
      </w:tr>
      <w:tr w:rsidR="00883EFB" w:rsidRPr="006E0435" w14:paraId="2145C803"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81B038" w14:textId="77777777" w:rsidR="00883EFB" w:rsidRPr="006E0435" w:rsidRDefault="00883EFB" w:rsidP="0057313B">
            <w:pPr>
              <w:pStyle w:val="rowtabella0"/>
              <w:rPr>
                <w:color w:val="002060"/>
              </w:rPr>
            </w:pPr>
            <w:proofErr w:type="spellStart"/>
            <w:r w:rsidRPr="006E0435">
              <w:rPr>
                <w:color w:val="002060"/>
              </w:rPr>
              <w:t>sq.C</w:t>
            </w:r>
            <w:proofErr w:type="spellEnd"/>
            <w:r w:rsidRPr="006E0435">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FBE9"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D505"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044A"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7300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19C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84F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FF4F7"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88C3"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C834B" w14:textId="77777777" w:rsidR="00883EFB" w:rsidRPr="006E0435" w:rsidRDefault="00883EFB" w:rsidP="0057313B">
            <w:pPr>
              <w:pStyle w:val="rowtabella0"/>
              <w:jc w:val="center"/>
              <w:rPr>
                <w:color w:val="002060"/>
              </w:rPr>
            </w:pPr>
            <w:r w:rsidRPr="006E0435">
              <w:rPr>
                <w:color w:val="002060"/>
              </w:rPr>
              <w:t>0</w:t>
            </w:r>
          </w:p>
        </w:tc>
      </w:tr>
    </w:tbl>
    <w:p w14:paraId="0D16E6FF" w14:textId="77777777" w:rsidR="00883EFB" w:rsidRPr="006E0435" w:rsidRDefault="00883EFB" w:rsidP="00883EFB">
      <w:pPr>
        <w:pStyle w:val="breakline"/>
        <w:rPr>
          <w:rFonts w:eastAsiaTheme="minorEastAsia"/>
          <w:color w:val="002060"/>
        </w:rPr>
      </w:pPr>
    </w:p>
    <w:p w14:paraId="42A87830" w14:textId="77777777" w:rsidR="00883EFB" w:rsidRPr="006E0435" w:rsidRDefault="00883EFB" w:rsidP="00883EFB">
      <w:pPr>
        <w:pStyle w:val="breakline"/>
        <w:rPr>
          <w:color w:val="002060"/>
        </w:rPr>
      </w:pPr>
    </w:p>
    <w:p w14:paraId="5417A214" w14:textId="77777777" w:rsidR="00883EFB" w:rsidRPr="006E0435" w:rsidRDefault="00883EFB" w:rsidP="00883EFB">
      <w:pPr>
        <w:pStyle w:val="sottotitolocampionato10"/>
        <w:rPr>
          <w:color w:val="002060"/>
        </w:rPr>
      </w:pPr>
      <w:r w:rsidRPr="006E0435">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71542C89"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1AE89"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18C5F"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2E0BF"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4B6C3"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4133C"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2A7B5"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AC75"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CFF50"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B6EBD"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417DD" w14:textId="77777777" w:rsidR="00883EFB" w:rsidRPr="006E0435" w:rsidRDefault="00883EFB" w:rsidP="0057313B">
            <w:pPr>
              <w:pStyle w:val="headertabella0"/>
              <w:rPr>
                <w:color w:val="002060"/>
              </w:rPr>
            </w:pPr>
            <w:r w:rsidRPr="006E0435">
              <w:rPr>
                <w:color w:val="002060"/>
              </w:rPr>
              <w:t>PE</w:t>
            </w:r>
          </w:p>
        </w:tc>
      </w:tr>
      <w:tr w:rsidR="00883EFB" w:rsidRPr="006E0435" w14:paraId="3C04AD0F"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D66E6" w14:textId="77777777" w:rsidR="00883EFB" w:rsidRPr="006E0435" w:rsidRDefault="00883EFB" w:rsidP="0057313B">
            <w:pPr>
              <w:pStyle w:val="rowtabella0"/>
              <w:rPr>
                <w:color w:val="002060"/>
              </w:rPr>
            </w:pPr>
            <w:r w:rsidRPr="006E043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6B61"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62AC"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32AF"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210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B6E3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F428B" w14:textId="77777777" w:rsidR="00883EFB" w:rsidRPr="006E0435" w:rsidRDefault="00883EFB" w:rsidP="0057313B">
            <w:pPr>
              <w:pStyle w:val="rowtabella0"/>
              <w:jc w:val="center"/>
              <w:rPr>
                <w:color w:val="002060"/>
              </w:rPr>
            </w:pPr>
            <w:r w:rsidRPr="006E04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81D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3F63" w14:textId="77777777" w:rsidR="00883EFB" w:rsidRPr="006E0435" w:rsidRDefault="00883EFB" w:rsidP="0057313B">
            <w:pPr>
              <w:pStyle w:val="rowtabella0"/>
              <w:jc w:val="center"/>
              <w:rPr>
                <w:color w:val="002060"/>
              </w:rPr>
            </w:pPr>
            <w:r w:rsidRPr="006E04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9A98" w14:textId="77777777" w:rsidR="00883EFB" w:rsidRPr="006E0435" w:rsidRDefault="00883EFB" w:rsidP="0057313B">
            <w:pPr>
              <w:pStyle w:val="rowtabella0"/>
              <w:jc w:val="center"/>
              <w:rPr>
                <w:color w:val="002060"/>
              </w:rPr>
            </w:pPr>
            <w:r w:rsidRPr="006E0435">
              <w:rPr>
                <w:color w:val="002060"/>
              </w:rPr>
              <w:t>0</w:t>
            </w:r>
          </w:p>
        </w:tc>
      </w:tr>
      <w:tr w:rsidR="00883EFB" w:rsidRPr="006E0435" w14:paraId="4E150B1F"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FEB3F" w14:textId="77777777" w:rsidR="00883EFB" w:rsidRPr="006E0435" w:rsidRDefault="00883EFB" w:rsidP="0057313B">
            <w:pPr>
              <w:pStyle w:val="rowtabella0"/>
              <w:rPr>
                <w:color w:val="002060"/>
              </w:rPr>
            </w:pPr>
            <w:r w:rsidRPr="006E043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09EB6"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8940"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53F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CE94"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CA0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16BC"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B0530"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C29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6DD2" w14:textId="77777777" w:rsidR="00883EFB" w:rsidRPr="006E0435" w:rsidRDefault="00883EFB" w:rsidP="0057313B">
            <w:pPr>
              <w:pStyle w:val="rowtabella0"/>
              <w:jc w:val="center"/>
              <w:rPr>
                <w:color w:val="002060"/>
              </w:rPr>
            </w:pPr>
            <w:r w:rsidRPr="006E0435">
              <w:rPr>
                <w:color w:val="002060"/>
              </w:rPr>
              <w:t>0</w:t>
            </w:r>
          </w:p>
        </w:tc>
      </w:tr>
      <w:tr w:rsidR="00883EFB" w:rsidRPr="006E0435" w14:paraId="26928984"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88B97" w14:textId="77777777" w:rsidR="00883EFB" w:rsidRPr="006E0435" w:rsidRDefault="00883EFB" w:rsidP="0057313B">
            <w:pPr>
              <w:pStyle w:val="rowtabella0"/>
              <w:rPr>
                <w:color w:val="002060"/>
              </w:rPr>
            </w:pPr>
            <w:r w:rsidRPr="006E043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E5D7"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359B"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669B"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2659"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6D650"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7475"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8B97"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E697"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F451" w14:textId="77777777" w:rsidR="00883EFB" w:rsidRPr="006E0435" w:rsidRDefault="00883EFB" w:rsidP="0057313B">
            <w:pPr>
              <w:pStyle w:val="rowtabella0"/>
              <w:jc w:val="center"/>
              <w:rPr>
                <w:color w:val="002060"/>
              </w:rPr>
            </w:pPr>
            <w:r w:rsidRPr="006E0435">
              <w:rPr>
                <w:color w:val="002060"/>
              </w:rPr>
              <w:t>0</w:t>
            </w:r>
          </w:p>
        </w:tc>
      </w:tr>
      <w:tr w:rsidR="00883EFB" w:rsidRPr="006E0435" w14:paraId="572B80E5"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2485F" w14:textId="77777777" w:rsidR="00883EFB" w:rsidRPr="006E0435" w:rsidRDefault="00883EFB" w:rsidP="0057313B">
            <w:pPr>
              <w:pStyle w:val="rowtabella0"/>
              <w:rPr>
                <w:color w:val="002060"/>
              </w:rPr>
            </w:pPr>
            <w:r w:rsidRPr="006E043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3FE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31A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A35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377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80D1"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E93A3"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2B985"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ECF8"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D524" w14:textId="77777777" w:rsidR="00883EFB" w:rsidRPr="006E0435" w:rsidRDefault="00883EFB" w:rsidP="0057313B">
            <w:pPr>
              <w:pStyle w:val="rowtabella0"/>
              <w:jc w:val="center"/>
              <w:rPr>
                <w:color w:val="002060"/>
              </w:rPr>
            </w:pPr>
            <w:r w:rsidRPr="006E0435">
              <w:rPr>
                <w:color w:val="002060"/>
              </w:rPr>
              <w:t>0</w:t>
            </w:r>
          </w:p>
        </w:tc>
      </w:tr>
      <w:tr w:rsidR="00883EFB" w:rsidRPr="006E0435" w14:paraId="4756505F"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CC196" w14:textId="77777777" w:rsidR="00883EFB" w:rsidRPr="006E0435" w:rsidRDefault="00883EFB" w:rsidP="0057313B">
            <w:pPr>
              <w:pStyle w:val="rowtabella0"/>
              <w:rPr>
                <w:color w:val="002060"/>
              </w:rPr>
            </w:pPr>
            <w:r w:rsidRPr="006E043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5CA8"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E3F3F"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1FC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624C"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D63F"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2A8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FF11" w14:textId="77777777" w:rsidR="00883EFB" w:rsidRPr="006E0435" w:rsidRDefault="00883EFB" w:rsidP="0057313B">
            <w:pPr>
              <w:pStyle w:val="rowtabella0"/>
              <w:jc w:val="center"/>
              <w:rPr>
                <w:color w:val="002060"/>
              </w:rPr>
            </w:pPr>
            <w:r w:rsidRPr="006E04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0558" w14:textId="77777777" w:rsidR="00883EFB" w:rsidRPr="006E0435" w:rsidRDefault="00883EFB" w:rsidP="0057313B">
            <w:pPr>
              <w:pStyle w:val="rowtabella0"/>
              <w:jc w:val="center"/>
              <w:rPr>
                <w:color w:val="002060"/>
              </w:rPr>
            </w:pPr>
            <w:r w:rsidRPr="006E04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D676" w14:textId="77777777" w:rsidR="00883EFB" w:rsidRPr="006E0435" w:rsidRDefault="00883EFB" w:rsidP="0057313B">
            <w:pPr>
              <w:pStyle w:val="rowtabella0"/>
              <w:jc w:val="center"/>
              <w:rPr>
                <w:color w:val="002060"/>
              </w:rPr>
            </w:pPr>
            <w:r w:rsidRPr="006E0435">
              <w:rPr>
                <w:color w:val="002060"/>
              </w:rPr>
              <w:t>0</w:t>
            </w:r>
          </w:p>
        </w:tc>
      </w:tr>
      <w:tr w:rsidR="00883EFB" w:rsidRPr="006E0435" w14:paraId="65476470"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62EBE" w14:textId="77777777" w:rsidR="00883EFB" w:rsidRPr="006E0435" w:rsidRDefault="00883EFB" w:rsidP="0057313B">
            <w:pPr>
              <w:pStyle w:val="rowtabella0"/>
              <w:rPr>
                <w:color w:val="002060"/>
              </w:rPr>
            </w:pPr>
            <w:proofErr w:type="spellStart"/>
            <w:r w:rsidRPr="006E0435">
              <w:rPr>
                <w:color w:val="002060"/>
              </w:rPr>
              <w:t>sq.C</w:t>
            </w:r>
            <w:proofErr w:type="spellEnd"/>
            <w:r w:rsidRPr="006E0435">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0DE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D6F4C"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3621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0D8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D3D9"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F855"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C02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5C6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F3DF" w14:textId="77777777" w:rsidR="00883EFB" w:rsidRPr="006E0435" w:rsidRDefault="00883EFB" w:rsidP="0057313B">
            <w:pPr>
              <w:pStyle w:val="rowtabella0"/>
              <w:jc w:val="center"/>
              <w:rPr>
                <w:color w:val="002060"/>
              </w:rPr>
            </w:pPr>
            <w:r w:rsidRPr="006E0435">
              <w:rPr>
                <w:color w:val="002060"/>
              </w:rPr>
              <w:t>0</w:t>
            </w:r>
          </w:p>
        </w:tc>
      </w:tr>
    </w:tbl>
    <w:p w14:paraId="7EE4FFE4" w14:textId="77777777" w:rsidR="00883EFB" w:rsidRPr="006E0435" w:rsidRDefault="00883EFB" w:rsidP="00883EFB">
      <w:pPr>
        <w:pStyle w:val="breakline"/>
        <w:rPr>
          <w:rFonts w:eastAsiaTheme="minorEastAsia"/>
          <w:color w:val="002060"/>
        </w:rPr>
      </w:pPr>
    </w:p>
    <w:p w14:paraId="3239BA8D" w14:textId="77777777" w:rsidR="00883EFB" w:rsidRPr="006E0435" w:rsidRDefault="00883EFB" w:rsidP="00883EFB">
      <w:pPr>
        <w:pStyle w:val="breakline"/>
        <w:rPr>
          <w:color w:val="002060"/>
        </w:rPr>
      </w:pPr>
    </w:p>
    <w:p w14:paraId="6BB67C47" w14:textId="77777777" w:rsidR="00883EFB" w:rsidRPr="006E0435" w:rsidRDefault="00883EFB" w:rsidP="00883EFB">
      <w:pPr>
        <w:pStyle w:val="sottotitolocampionato10"/>
        <w:rPr>
          <w:color w:val="002060"/>
        </w:rPr>
      </w:pPr>
      <w:r w:rsidRPr="006E0435">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3EFB" w:rsidRPr="006E0435" w14:paraId="3134A4C3" w14:textId="77777777" w:rsidTr="0057313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A8D74" w14:textId="77777777" w:rsidR="00883EFB" w:rsidRPr="006E0435" w:rsidRDefault="00883EFB" w:rsidP="0057313B">
            <w:pPr>
              <w:pStyle w:val="headertabella0"/>
              <w:rPr>
                <w:color w:val="002060"/>
              </w:rPr>
            </w:pPr>
            <w:r w:rsidRPr="006E04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17714" w14:textId="77777777" w:rsidR="00883EFB" w:rsidRPr="006E0435" w:rsidRDefault="00883EFB" w:rsidP="0057313B">
            <w:pPr>
              <w:pStyle w:val="headertabella0"/>
              <w:rPr>
                <w:color w:val="002060"/>
              </w:rPr>
            </w:pPr>
            <w:r w:rsidRPr="006E04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20F3C" w14:textId="77777777" w:rsidR="00883EFB" w:rsidRPr="006E0435" w:rsidRDefault="00883EFB" w:rsidP="0057313B">
            <w:pPr>
              <w:pStyle w:val="headertabella0"/>
              <w:rPr>
                <w:color w:val="002060"/>
              </w:rPr>
            </w:pPr>
            <w:r w:rsidRPr="006E04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F49E3" w14:textId="77777777" w:rsidR="00883EFB" w:rsidRPr="006E0435" w:rsidRDefault="00883EFB" w:rsidP="0057313B">
            <w:pPr>
              <w:pStyle w:val="headertabella0"/>
              <w:rPr>
                <w:color w:val="002060"/>
              </w:rPr>
            </w:pPr>
            <w:r w:rsidRPr="006E04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622E" w14:textId="77777777" w:rsidR="00883EFB" w:rsidRPr="006E0435" w:rsidRDefault="00883EFB" w:rsidP="0057313B">
            <w:pPr>
              <w:pStyle w:val="headertabella0"/>
              <w:rPr>
                <w:color w:val="002060"/>
              </w:rPr>
            </w:pPr>
            <w:r w:rsidRPr="006E04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D5AF2" w14:textId="77777777" w:rsidR="00883EFB" w:rsidRPr="006E0435" w:rsidRDefault="00883EFB" w:rsidP="0057313B">
            <w:pPr>
              <w:pStyle w:val="headertabella0"/>
              <w:rPr>
                <w:color w:val="002060"/>
              </w:rPr>
            </w:pPr>
            <w:r w:rsidRPr="006E04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6E6C3" w14:textId="77777777" w:rsidR="00883EFB" w:rsidRPr="006E0435" w:rsidRDefault="00883EFB" w:rsidP="0057313B">
            <w:pPr>
              <w:pStyle w:val="headertabella0"/>
              <w:rPr>
                <w:color w:val="002060"/>
              </w:rPr>
            </w:pPr>
            <w:r w:rsidRPr="006E04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F6915" w14:textId="77777777" w:rsidR="00883EFB" w:rsidRPr="006E0435" w:rsidRDefault="00883EFB" w:rsidP="0057313B">
            <w:pPr>
              <w:pStyle w:val="headertabella0"/>
              <w:rPr>
                <w:color w:val="002060"/>
              </w:rPr>
            </w:pPr>
            <w:r w:rsidRPr="006E04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24D8" w14:textId="77777777" w:rsidR="00883EFB" w:rsidRPr="006E0435" w:rsidRDefault="00883EFB" w:rsidP="0057313B">
            <w:pPr>
              <w:pStyle w:val="headertabella0"/>
              <w:rPr>
                <w:color w:val="002060"/>
              </w:rPr>
            </w:pPr>
            <w:r w:rsidRPr="006E04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54C15" w14:textId="77777777" w:rsidR="00883EFB" w:rsidRPr="006E0435" w:rsidRDefault="00883EFB" w:rsidP="0057313B">
            <w:pPr>
              <w:pStyle w:val="headertabella0"/>
              <w:rPr>
                <w:color w:val="002060"/>
              </w:rPr>
            </w:pPr>
            <w:r w:rsidRPr="006E0435">
              <w:rPr>
                <w:color w:val="002060"/>
              </w:rPr>
              <w:t>PE</w:t>
            </w:r>
          </w:p>
        </w:tc>
      </w:tr>
      <w:tr w:rsidR="00883EFB" w:rsidRPr="006E0435" w14:paraId="0CF080EE" w14:textId="77777777" w:rsidTr="0057313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A18C3B" w14:textId="77777777" w:rsidR="00883EFB" w:rsidRPr="006E0435" w:rsidRDefault="00883EFB" w:rsidP="0057313B">
            <w:pPr>
              <w:pStyle w:val="rowtabella0"/>
              <w:rPr>
                <w:color w:val="002060"/>
              </w:rPr>
            </w:pPr>
            <w:r w:rsidRPr="006E043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808A"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DE16"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D56D"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6B7F"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CA1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B8B6" w14:textId="77777777" w:rsidR="00883EFB" w:rsidRPr="006E0435" w:rsidRDefault="00883EFB" w:rsidP="0057313B">
            <w:pPr>
              <w:pStyle w:val="rowtabella0"/>
              <w:jc w:val="center"/>
              <w:rPr>
                <w:color w:val="002060"/>
              </w:rPr>
            </w:pPr>
            <w:r w:rsidRPr="006E04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19D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894B"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BF3B1" w14:textId="77777777" w:rsidR="00883EFB" w:rsidRPr="006E0435" w:rsidRDefault="00883EFB" w:rsidP="0057313B">
            <w:pPr>
              <w:pStyle w:val="rowtabella0"/>
              <w:jc w:val="center"/>
              <w:rPr>
                <w:color w:val="002060"/>
              </w:rPr>
            </w:pPr>
            <w:r w:rsidRPr="006E0435">
              <w:rPr>
                <w:color w:val="002060"/>
              </w:rPr>
              <w:t>0</w:t>
            </w:r>
          </w:p>
        </w:tc>
      </w:tr>
      <w:tr w:rsidR="00883EFB" w:rsidRPr="006E0435" w14:paraId="1060C14B"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EE3B6" w14:textId="77777777" w:rsidR="00883EFB" w:rsidRPr="006E0435" w:rsidRDefault="00883EFB" w:rsidP="0057313B">
            <w:pPr>
              <w:pStyle w:val="rowtabella0"/>
              <w:rPr>
                <w:color w:val="002060"/>
              </w:rPr>
            </w:pPr>
            <w:r w:rsidRPr="006E043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67E6"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D7E4"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3C5E"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A36A"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D50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04361"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CD0A"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A238" w14:textId="77777777" w:rsidR="00883EFB" w:rsidRPr="006E0435" w:rsidRDefault="00883EFB" w:rsidP="0057313B">
            <w:pPr>
              <w:pStyle w:val="rowtabella0"/>
              <w:jc w:val="center"/>
              <w:rPr>
                <w:color w:val="002060"/>
              </w:rPr>
            </w:pPr>
            <w:r w:rsidRPr="006E04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10EB" w14:textId="77777777" w:rsidR="00883EFB" w:rsidRPr="006E0435" w:rsidRDefault="00883EFB" w:rsidP="0057313B">
            <w:pPr>
              <w:pStyle w:val="rowtabella0"/>
              <w:jc w:val="center"/>
              <w:rPr>
                <w:color w:val="002060"/>
              </w:rPr>
            </w:pPr>
            <w:r w:rsidRPr="006E0435">
              <w:rPr>
                <w:color w:val="002060"/>
              </w:rPr>
              <w:t>0</w:t>
            </w:r>
          </w:p>
        </w:tc>
      </w:tr>
      <w:tr w:rsidR="00883EFB" w:rsidRPr="006E0435" w14:paraId="6C3CBCF6"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41D61" w14:textId="77777777" w:rsidR="00883EFB" w:rsidRPr="006E0435" w:rsidRDefault="00883EFB" w:rsidP="0057313B">
            <w:pPr>
              <w:pStyle w:val="rowtabella0"/>
              <w:rPr>
                <w:color w:val="002060"/>
              </w:rPr>
            </w:pPr>
            <w:r w:rsidRPr="006E043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08D9"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5B5B"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6276"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2FBE"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8BED"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DF42" w14:textId="77777777" w:rsidR="00883EFB" w:rsidRPr="006E0435" w:rsidRDefault="00883EFB" w:rsidP="0057313B">
            <w:pPr>
              <w:pStyle w:val="rowtabella0"/>
              <w:jc w:val="center"/>
              <w:rPr>
                <w:color w:val="002060"/>
              </w:rPr>
            </w:pPr>
            <w:r w:rsidRPr="006E04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D0DA" w14:textId="77777777" w:rsidR="00883EFB" w:rsidRPr="006E0435" w:rsidRDefault="00883EFB" w:rsidP="0057313B">
            <w:pPr>
              <w:pStyle w:val="rowtabella0"/>
              <w:jc w:val="center"/>
              <w:rPr>
                <w:color w:val="002060"/>
              </w:rPr>
            </w:pPr>
            <w:r w:rsidRPr="006E04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D0800"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A271" w14:textId="77777777" w:rsidR="00883EFB" w:rsidRPr="006E0435" w:rsidRDefault="00883EFB" w:rsidP="0057313B">
            <w:pPr>
              <w:pStyle w:val="rowtabella0"/>
              <w:jc w:val="center"/>
              <w:rPr>
                <w:color w:val="002060"/>
              </w:rPr>
            </w:pPr>
            <w:r w:rsidRPr="006E0435">
              <w:rPr>
                <w:color w:val="002060"/>
              </w:rPr>
              <w:t>0</w:t>
            </w:r>
          </w:p>
        </w:tc>
      </w:tr>
      <w:tr w:rsidR="00883EFB" w:rsidRPr="006E0435" w14:paraId="6DD14632"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A297E" w14:textId="77777777" w:rsidR="00883EFB" w:rsidRPr="006E0435" w:rsidRDefault="00883EFB" w:rsidP="0057313B">
            <w:pPr>
              <w:pStyle w:val="rowtabella0"/>
              <w:rPr>
                <w:color w:val="002060"/>
              </w:rPr>
            </w:pPr>
            <w:r w:rsidRPr="006E043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B7FD"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506F"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7EF9"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0FB2"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CF3F"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647A" w14:textId="77777777" w:rsidR="00883EFB" w:rsidRPr="006E0435" w:rsidRDefault="00883EFB" w:rsidP="0057313B">
            <w:pPr>
              <w:pStyle w:val="rowtabella0"/>
              <w:jc w:val="center"/>
              <w:rPr>
                <w:color w:val="002060"/>
              </w:rPr>
            </w:pPr>
            <w:r w:rsidRPr="006E04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65D4"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30C3"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6BE6" w14:textId="77777777" w:rsidR="00883EFB" w:rsidRPr="006E0435" w:rsidRDefault="00883EFB" w:rsidP="0057313B">
            <w:pPr>
              <w:pStyle w:val="rowtabella0"/>
              <w:jc w:val="center"/>
              <w:rPr>
                <w:color w:val="002060"/>
              </w:rPr>
            </w:pPr>
            <w:r w:rsidRPr="006E0435">
              <w:rPr>
                <w:color w:val="002060"/>
              </w:rPr>
              <w:t>0</w:t>
            </w:r>
          </w:p>
        </w:tc>
      </w:tr>
      <w:tr w:rsidR="00883EFB" w:rsidRPr="006E0435" w14:paraId="66223C0C" w14:textId="77777777" w:rsidTr="0057313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EDEBC" w14:textId="77777777" w:rsidR="00883EFB" w:rsidRPr="006E0435" w:rsidRDefault="00883EFB" w:rsidP="0057313B">
            <w:pPr>
              <w:pStyle w:val="rowtabella0"/>
              <w:rPr>
                <w:color w:val="002060"/>
              </w:rPr>
            </w:pPr>
            <w:r w:rsidRPr="006E043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7B6E"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207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AE6D"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4C7D"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166C" w14:textId="77777777" w:rsidR="00883EFB" w:rsidRPr="006E0435" w:rsidRDefault="00883EFB" w:rsidP="0057313B">
            <w:pPr>
              <w:pStyle w:val="rowtabella0"/>
              <w:jc w:val="center"/>
              <w:rPr>
                <w:color w:val="002060"/>
              </w:rPr>
            </w:pPr>
            <w:r w:rsidRPr="006E04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2438"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6ECE" w14:textId="77777777" w:rsidR="00883EFB" w:rsidRPr="006E0435" w:rsidRDefault="00883EFB" w:rsidP="0057313B">
            <w:pPr>
              <w:pStyle w:val="rowtabella0"/>
              <w:jc w:val="center"/>
              <w:rPr>
                <w:color w:val="002060"/>
              </w:rPr>
            </w:pPr>
            <w:r w:rsidRPr="006E04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B557"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C902" w14:textId="77777777" w:rsidR="00883EFB" w:rsidRPr="006E0435" w:rsidRDefault="00883EFB" w:rsidP="0057313B">
            <w:pPr>
              <w:pStyle w:val="rowtabella0"/>
              <w:jc w:val="center"/>
              <w:rPr>
                <w:color w:val="002060"/>
              </w:rPr>
            </w:pPr>
            <w:r w:rsidRPr="006E0435">
              <w:rPr>
                <w:color w:val="002060"/>
              </w:rPr>
              <w:t>0</w:t>
            </w:r>
          </w:p>
        </w:tc>
      </w:tr>
      <w:tr w:rsidR="00883EFB" w:rsidRPr="006E0435" w14:paraId="0828B42F" w14:textId="77777777" w:rsidTr="0057313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668EE5" w14:textId="77777777" w:rsidR="00883EFB" w:rsidRPr="006E0435" w:rsidRDefault="00883EFB" w:rsidP="0057313B">
            <w:pPr>
              <w:pStyle w:val="rowtabella0"/>
              <w:rPr>
                <w:color w:val="002060"/>
              </w:rPr>
            </w:pPr>
            <w:r w:rsidRPr="006E043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CEAB"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4A0B"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4C41"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45A9" w14:textId="77777777" w:rsidR="00883EFB" w:rsidRPr="006E0435" w:rsidRDefault="00883EFB" w:rsidP="0057313B">
            <w:pPr>
              <w:pStyle w:val="rowtabella0"/>
              <w:jc w:val="center"/>
              <w:rPr>
                <w:color w:val="002060"/>
              </w:rPr>
            </w:pPr>
            <w:r w:rsidRPr="006E04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3B63" w14:textId="77777777" w:rsidR="00883EFB" w:rsidRPr="006E0435" w:rsidRDefault="00883EFB" w:rsidP="0057313B">
            <w:pPr>
              <w:pStyle w:val="rowtabella0"/>
              <w:jc w:val="center"/>
              <w:rPr>
                <w:color w:val="002060"/>
              </w:rPr>
            </w:pPr>
            <w:r w:rsidRPr="006E04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1A62" w14:textId="77777777" w:rsidR="00883EFB" w:rsidRPr="006E0435" w:rsidRDefault="00883EFB" w:rsidP="0057313B">
            <w:pPr>
              <w:pStyle w:val="rowtabella0"/>
              <w:jc w:val="center"/>
              <w:rPr>
                <w:color w:val="002060"/>
              </w:rPr>
            </w:pPr>
            <w:r w:rsidRPr="006E04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FE24" w14:textId="77777777" w:rsidR="00883EFB" w:rsidRPr="006E0435" w:rsidRDefault="00883EFB" w:rsidP="0057313B">
            <w:pPr>
              <w:pStyle w:val="rowtabella0"/>
              <w:jc w:val="center"/>
              <w:rPr>
                <w:color w:val="002060"/>
              </w:rPr>
            </w:pPr>
            <w:r w:rsidRPr="006E04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6B10" w14:textId="77777777" w:rsidR="00883EFB" w:rsidRPr="006E0435" w:rsidRDefault="00883EFB" w:rsidP="0057313B">
            <w:pPr>
              <w:pStyle w:val="rowtabella0"/>
              <w:jc w:val="center"/>
              <w:rPr>
                <w:color w:val="002060"/>
              </w:rPr>
            </w:pPr>
            <w:r w:rsidRPr="006E04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49A9" w14:textId="77777777" w:rsidR="00883EFB" w:rsidRPr="006E0435" w:rsidRDefault="00883EFB" w:rsidP="0057313B">
            <w:pPr>
              <w:pStyle w:val="rowtabella0"/>
              <w:jc w:val="center"/>
              <w:rPr>
                <w:color w:val="002060"/>
              </w:rPr>
            </w:pPr>
            <w:r w:rsidRPr="006E0435">
              <w:rPr>
                <w:color w:val="002060"/>
              </w:rPr>
              <w:t>0</w:t>
            </w:r>
          </w:p>
        </w:tc>
      </w:tr>
    </w:tbl>
    <w:p w14:paraId="1C95361C" w14:textId="77777777" w:rsidR="00883EFB" w:rsidRPr="006E0435" w:rsidRDefault="00883EFB" w:rsidP="00883EFB">
      <w:pPr>
        <w:pStyle w:val="breakline"/>
        <w:rPr>
          <w:rFonts w:eastAsiaTheme="minorEastAsia"/>
          <w:color w:val="002060"/>
        </w:rPr>
      </w:pPr>
    </w:p>
    <w:p w14:paraId="23498B24" w14:textId="77777777" w:rsidR="00883EFB" w:rsidRPr="006E0435" w:rsidRDefault="00883EFB" w:rsidP="00883EFB">
      <w:pPr>
        <w:pStyle w:val="breakline"/>
        <w:rPr>
          <w:color w:val="002060"/>
        </w:rPr>
      </w:pPr>
    </w:p>
    <w:p w14:paraId="2F8E6907" w14:textId="77777777" w:rsidR="00D56EDE" w:rsidRDefault="00D56EDE" w:rsidP="00D56EDE">
      <w:pPr>
        <w:pStyle w:val="breakline"/>
        <w:rPr>
          <w:rFonts w:eastAsiaTheme="minorEastAsia"/>
          <w:color w:val="002060"/>
        </w:rPr>
      </w:pPr>
    </w:p>
    <w:p w14:paraId="77BB6282" w14:textId="77777777" w:rsidR="00CE51E8" w:rsidRPr="00D56EDE" w:rsidRDefault="00CE51E8" w:rsidP="00D56EDE">
      <w:pPr>
        <w:pStyle w:val="breakline"/>
        <w:rPr>
          <w:rFonts w:eastAsiaTheme="minorEastAsia"/>
          <w:color w:val="002060"/>
        </w:rPr>
      </w:pPr>
    </w:p>
    <w:p w14:paraId="5BE3A81F" w14:textId="77777777" w:rsidR="00553D64" w:rsidRPr="00D73829" w:rsidRDefault="00553D64"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2C73BD9"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157200">
        <w:rPr>
          <w:rFonts w:ascii="Arial" w:hAnsi="Arial" w:cs="Arial"/>
          <w:b/>
          <w:bCs/>
          <w:color w:val="002060"/>
        </w:rPr>
        <w:t>10</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C0EEAA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F0D7B">
        <w:rPr>
          <w:b/>
          <w:color w:val="002060"/>
          <w:u w:val="single"/>
        </w:rPr>
        <w:t>2</w:t>
      </w:r>
      <w:r w:rsidR="008C2286">
        <w:rPr>
          <w:b/>
          <w:color w:val="002060"/>
          <w:u w:val="single"/>
        </w:rPr>
        <w:t>8</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4D52D" w14:textId="77777777" w:rsidR="00AC4D4F" w:rsidRDefault="00AC4D4F">
      <w:r>
        <w:separator/>
      </w:r>
    </w:p>
  </w:endnote>
  <w:endnote w:type="continuationSeparator" w:id="0">
    <w:p w14:paraId="050BD00E" w14:textId="77777777" w:rsidR="00AC4D4F" w:rsidRDefault="00AC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EB6A95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8C2286">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9A25C" w14:textId="77777777" w:rsidR="00AC4D4F" w:rsidRDefault="00AC4D4F">
      <w:r>
        <w:separator/>
      </w:r>
    </w:p>
  </w:footnote>
  <w:footnote w:type="continuationSeparator" w:id="0">
    <w:p w14:paraId="3F020CEB" w14:textId="77777777" w:rsidR="00AC4D4F" w:rsidRDefault="00AC4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31D"/>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634"/>
    <w:rsid w:val="00F14878"/>
    <w:rsid w:val="00F14EAC"/>
    <w:rsid w:val="00F154C1"/>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gs.areapsicologica@figc.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76</TotalTime>
  <Pages>12</Pages>
  <Words>3674</Words>
  <Characters>20942</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24567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11</cp:revision>
  <cp:lastPrinted>2025-02-28T13:43:00Z</cp:lastPrinted>
  <dcterms:created xsi:type="dcterms:W3CDTF">2025-02-28T12:03:00Z</dcterms:created>
  <dcterms:modified xsi:type="dcterms:W3CDTF">2025-02-28T13:44:00Z</dcterms:modified>
</cp:coreProperties>
</file>