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309BC31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100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D75A6">
              <w:rPr>
                <w:rFonts w:ascii="Arial" w:hAnsi="Arial" w:cs="Arial"/>
                <w:color w:val="002060"/>
                <w:sz w:val="40"/>
                <w:szCs w:val="40"/>
              </w:rPr>
              <w:t>2</w:t>
            </w:r>
            <w:r w:rsidR="002F24FD">
              <w:rPr>
                <w:rFonts w:ascii="Arial" w:hAnsi="Arial" w:cs="Arial"/>
                <w:color w:val="002060"/>
                <w:sz w:val="40"/>
                <w:szCs w:val="40"/>
              </w:rPr>
              <w:t>6</w:t>
            </w:r>
            <w:r w:rsidR="00580BE5">
              <w:rPr>
                <w:rFonts w:ascii="Arial" w:hAnsi="Arial" w:cs="Arial"/>
                <w:color w:val="002060"/>
                <w:sz w:val="40"/>
                <w:szCs w:val="40"/>
              </w:rPr>
              <w:t>/</w:t>
            </w:r>
            <w:r w:rsidR="00FE3D87">
              <w:rPr>
                <w:rFonts w:ascii="Arial" w:hAnsi="Arial" w:cs="Arial"/>
                <w:color w:val="002060"/>
                <w:sz w:val="40"/>
                <w:szCs w:val="40"/>
              </w:rPr>
              <w:t>0</w:t>
            </w:r>
            <w:r w:rsidR="0093209E">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A757E13"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C71972">
          <w:rPr>
            <w:noProof/>
            <w:webHidden/>
          </w:rPr>
          <w:t>1</w:t>
        </w:r>
        <w:r w:rsidR="00AC19D9" w:rsidRPr="00DE1EF7">
          <w:rPr>
            <w:noProof/>
            <w:webHidden/>
          </w:rPr>
          <w:fldChar w:fldCharType="end"/>
        </w:r>
      </w:hyperlink>
    </w:p>
    <w:p w14:paraId="112EDB38" w14:textId="6104D4E6"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C71972">
          <w:rPr>
            <w:noProof/>
            <w:webHidden/>
          </w:rPr>
          <w:t>1</w:t>
        </w:r>
        <w:r w:rsidRPr="00DE1EF7">
          <w:rPr>
            <w:noProof/>
            <w:webHidden/>
          </w:rPr>
          <w:fldChar w:fldCharType="end"/>
        </w:r>
      </w:hyperlink>
    </w:p>
    <w:p w14:paraId="4D9CAD43" w14:textId="6CE29B5E"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C71972">
          <w:rPr>
            <w:noProof/>
            <w:webHidden/>
          </w:rPr>
          <w:t>1</w:t>
        </w:r>
        <w:r w:rsidRPr="00DE1EF7">
          <w:rPr>
            <w:noProof/>
            <w:webHidden/>
          </w:rPr>
          <w:fldChar w:fldCharType="end"/>
        </w:r>
      </w:hyperlink>
    </w:p>
    <w:p w14:paraId="0EAFCCD8" w14:textId="6517C754"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C71972">
          <w:rPr>
            <w:noProof/>
            <w:webHidden/>
          </w:rPr>
          <w:t>1</w:t>
        </w:r>
        <w:r w:rsidRPr="00DE1EF7">
          <w:rPr>
            <w:noProof/>
            <w:webHidden/>
          </w:rPr>
          <w:fldChar w:fldCharType="end"/>
        </w:r>
      </w:hyperlink>
    </w:p>
    <w:p w14:paraId="0952245B" w14:textId="2199B7B5"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C71972">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F63010B" w14:textId="77777777" w:rsidR="007A018C" w:rsidRDefault="007A018C" w:rsidP="00F336CC">
      <w:pPr>
        <w:rPr>
          <w:rFonts w:ascii="Arial" w:hAnsi="Arial" w:cs="Arial"/>
          <w:color w:val="002060"/>
          <w:sz w:val="22"/>
          <w:szCs w:val="22"/>
        </w:rPr>
      </w:pPr>
    </w:p>
    <w:p w14:paraId="19B2B9C0" w14:textId="77777777" w:rsidR="009476DC" w:rsidRPr="009476DC" w:rsidRDefault="009476DC" w:rsidP="009476DC">
      <w:pPr>
        <w:pStyle w:val="LndNormale1"/>
        <w:rPr>
          <w:b/>
          <w:color w:val="002060"/>
          <w:sz w:val="28"/>
          <w:szCs w:val="28"/>
        </w:rPr>
      </w:pPr>
      <w:r w:rsidRPr="009476DC">
        <w:rPr>
          <w:b/>
          <w:color w:val="002060"/>
          <w:sz w:val="28"/>
          <w:szCs w:val="28"/>
        </w:rPr>
        <w:t>CIRCOLARE N. 54 DEL 24.03.2025</w:t>
      </w:r>
    </w:p>
    <w:p w14:paraId="196E2214" w14:textId="77777777" w:rsidR="009476DC" w:rsidRPr="009476DC" w:rsidRDefault="009476DC" w:rsidP="009476DC">
      <w:pPr>
        <w:pStyle w:val="LndNormale1"/>
        <w:rPr>
          <w:color w:val="002060"/>
        </w:rPr>
      </w:pPr>
    </w:p>
    <w:p w14:paraId="788CC0F4" w14:textId="0626CC09" w:rsidR="009476DC" w:rsidRPr="009476DC" w:rsidRDefault="009476DC" w:rsidP="009476DC">
      <w:pPr>
        <w:pStyle w:val="LndNormale1"/>
        <w:rPr>
          <w:color w:val="002060"/>
        </w:rPr>
      </w:pPr>
      <w:r w:rsidRPr="009476DC">
        <w:rPr>
          <w:color w:val="002060"/>
        </w:rPr>
        <w:t>Si trasmette, per opportuna conoscenza, copia della Circolare n. 11-2025 elaborata dal Centro Studi Tributari della L.N.D. avente per oggetto:</w:t>
      </w:r>
    </w:p>
    <w:p w14:paraId="4AD35869" w14:textId="77777777" w:rsidR="009476DC" w:rsidRPr="009476DC" w:rsidRDefault="009476DC" w:rsidP="009476DC">
      <w:pPr>
        <w:pStyle w:val="LndNormale1"/>
        <w:rPr>
          <w:b/>
          <w:i/>
          <w:color w:val="002060"/>
        </w:rPr>
      </w:pPr>
      <w:r w:rsidRPr="009476DC">
        <w:rPr>
          <w:b/>
          <w:i/>
          <w:color w:val="002060"/>
        </w:rPr>
        <w:t>“1) Lavoro sportivo in ambito dilettantistico – Pensione “Quota 100” – Possibilità di cumulo – Sentenza della Corte dei Conti</w:t>
      </w:r>
    </w:p>
    <w:p w14:paraId="28F39315" w14:textId="77777777" w:rsidR="009476DC" w:rsidRPr="009476DC" w:rsidRDefault="009476DC" w:rsidP="009476DC">
      <w:pPr>
        <w:pStyle w:val="LndNormale1"/>
        <w:rPr>
          <w:b/>
          <w:i/>
          <w:color w:val="002060"/>
        </w:rPr>
      </w:pPr>
      <w:r w:rsidRPr="009476DC">
        <w:rPr>
          <w:b/>
          <w:i/>
          <w:color w:val="002060"/>
        </w:rPr>
        <w:t>2) Contributo 5 x 1000 – Termine 10 aprile per le nuove domande di iscrizionee”.</w:t>
      </w:r>
    </w:p>
    <w:p w14:paraId="39C37029" w14:textId="77777777" w:rsidR="009476DC" w:rsidRPr="009476DC" w:rsidRDefault="009476DC" w:rsidP="00F336CC">
      <w:pPr>
        <w:rPr>
          <w:rFonts w:ascii="Arial" w:hAnsi="Arial" w:cs="Arial"/>
          <w:color w:val="002060"/>
          <w:sz w:val="22"/>
          <w:szCs w:val="22"/>
        </w:rPr>
      </w:pPr>
    </w:p>
    <w:p w14:paraId="0D752D35" w14:textId="77777777" w:rsidR="009476DC" w:rsidRPr="007A018C" w:rsidRDefault="009476DC"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lastRenderedPageBreak/>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lastRenderedPageBreak/>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5C0FA987" w14:textId="77777777" w:rsidR="00743F49" w:rsidRDefault="00743F49" w:rsidP="0047674B">
      <w:pPr>
        <w:pStyle w:val="LndNormale1"/>
        <w:rPr>
          <w:color w:val="002060"/>
        </w:rPr>
      </w:pPr>
    </w:p>
    <w:p w14:paraId="1B5F9C9E" w14:textId="77777777" w:rsidR="008C07EC" w:rsidRPr="00FB507B" w:rsidRDefault="008C07EC" w:rsidP="008C07EC">
      <w:pPr>
        <w:pStyle w:val="LndNormale1"/>
        <w:rPr>
          <w:color w:val="002060"/>
        </w:rPr>
      </w:pPr>
    </w:p>
    <w:p w14:paraId="54DB7EC3" w14:textId="4960E5FE" w:rsidR="00775244" w:rsidRPr="00B03784" w:rsidRDefault="00775244" w:rsidP="00775244">
      <w:pPr>
        <w:pStyle w:val="LndNormale1"/>
        <w:rPr>
          <w:rFonts w:cs="Arial"/>
          <w:b/>
          <w:color w:val="002060"/>
          <w:sz w:val="28"/>
          <w:szCs w:val="28"/>
        </w:rPr>
      </w:pPr>
      <w:bookmarkStart w:id="6" w:name="_Toc186723952"/>
      <w:bookmarkStart w:id="7" w:name="_Hlk187329270"/>
      <w:bookmarkStart w:id="8" w:name="_Hlk187329235"/>
      <w:r w:rsidRPr="00B03784">
        <w:rPr>
          <w:rFonts w:cs="Arial"/>
          <w:b/>
          <w:color w:val="002060"/>
          <w:sz w:val="28"/>
          <w:szCs w:val="28"/>
        </w:rPr>
        <w:t xml:space="preserve">CORSO ALLENATORE </w:t>
      </w:r>
      <w:r>
        <w:rPr>
          <w:rFonts w:cs="Arial"/>
          <w:b/>
          <w:color w:val="002060"/>
          <w:sz w:val="28"/>
          <w:szCs w:val="28"/>
        </w:rPr>
        <w:t>CALCIO A CINQUE UEFA FUTSAL B</w:t>
      </w:r>
    </w:p>
    <w:p w14:paraId="039ADC48" w14:textId="77777777" w:rsidR="00775244" w:rsidRPr="00C3326E" w:rsidRDefault="00775244" w:rsidP="00775244">
      <w:pPr>
        <w:pStyle w:val="LndNormale1"/>
        <w:rPr>
          <w:rFonts w:cs="Arial"/>
          <w:b/>
          <w:color w:val="002060"/>
          <w:szCs w:val="22"/>
          <w:u w:val="single"/>
        </w:rPr>
      </w:pPr>
    </w:p>
    <w:p w14:paraId="670156AC" w14:textId="3D339578" w:rsidR="00775244" w:rsidRPr="00B03784" w:rsidRDefault="00775244" w:rsidP="00775244">
      <w:pPr>
        <w:pStyle w:val="LndNormale1"/>
        <w:rPr>
          <w:rFonts w:cs="Arial"/>
          <w:b/>
          <w:color w:val="002060"/>
          <w:sz w:val="24"/>
          <w:szCs w:val="24"/>
          <w:u w:val="single"/>
        </w:rPr>
      </w:pPr>
      <w:r w:rsidRPr="00B03784">
        <w:rPr>
          <w:rFonts w:cs="Arial"/>
          <w:b/>
          <w:color w:val="002060"/>
          <w:sz w:val="24"/>
          <w:szCs w:val="24"/>
          <w:u w:val="single"/>
        </w:rPr>
        <w:t xml:space="preserve">CU N. </w:t>
      </w:r>
      <w:r>
        <w:rPr>
          <w:rFonts w:cs="Arial"/>
          <w:b/>
          <w:color w:val="002060"/>
          <w:sz w:val="24"/>
          <w:szCs w:val="24"/>
          <w:u w:val="single"/>
        </w:rPr>
        <w:t xml:space="preserve">374 </w:t>
      </w:r>
      <w:r w:rsidRPr="00B03784">
        <w:rPr>
          <w:rFonts w:cs="Arial"/>
          <w:b/>
          <w:color w:val="002060"/>
          <w:sz w:val="24"/>
          <w:szCs w:val="24"/>
          <w:u w:val="single"/>
        </w:rPr>
        <w:t xml:space="preserve">DEL </w:t>
      </w:r>
      <w:r>
        <w:rPr>
          <w:rFonts w:cs="Arial"/>
          <w:b/>
          <w:color w:val="002060"/>
          <w:sz w:val="24"/>
          <w:szCs w:val="24"/>
          <w:u w:val="single"/>
        </w:rPr>
        <w:t>14</w:t>
      </w:r>
      <w:r w:rsidRPr="00B03784">
        <w:rPr>
          <w:rFonts w:cs="Arial"/>
          <w:b/>
          <w:color w:val="002060"/>
          <w:sz w:val="24"/>
          <w:szCs w:val="24"/>
          <w:u w:val="single"/>
        </w:rPr>
        <w:t>/03/202</w:t>
      </w:r>
      <w:r>
        <w:rPr>
          <w:rFonts w:cs="Arial"/>
          <w:b/>
          <w:color w:val="002060"/>
          <w:sz w:val="24"/>
          <w:szCs w:val="24"/>
          <w:u w:val="single"/>
        </w:rPr>
        <w:t>5</w:t>
      </w:r>
      <w:r w:rsidRPr="00B03784">
        <w:rPr>
          <w:rFonts w:cs="Arial"/>
          <w:b/>
          <w:color w:val="002060"/>
          <w:sz w:val="24"/>
          <w:szCs w:val="24"/>
          <w:u w:val="single"/>
        </w:rPr>
        <w:t xml:space="preserve"> DEL SETTORE TECNICO F.I.G.C.</w:t>
      </w:r>
    </w:p>
    <w:p w14:paraId="3966FE3E" w14:textId="08F92553" w:rsidR="00775244" w:rsidRPr="00C3326E" w:rsidRDefault="00775244" w:rsidP="00775244">
      <w:pPr>
        <w:pStyle w:val="LndNormale1"/>
        <w:rPr>
          <w:rFonts w:cs="Arial"/>
          <w:b/>
          <w:color w:val="002060"/>
          <w:szCs w:val="22"/>
        </w:rPr>
      </w:pPr>
      <w:r w:rsidRPr="00C3326E">
        <w:rPr>
          <w:rFonts w:cs="Arial"/>
          <w:b/>
          <w:color w:val="002060"/>
          <w:szCs w:val="22"/>
        </w:rPr>
        <w:t xml:space="preserve">Bando di ammissione al Corso per l’abilitazione ad allenatore </w:t>
      </w:r>
      <w:r>
        <w:rPr>
          <w:rFonts w:cs="Arial"/>
          <w:b/>
          <w:color w:val="002060"/>
          <w:szCs w:val="22"/>
        </w:rPr>
        <w:t xml:space="preserve">UEFA Futsal B </w:t>
      </w:r>
      <w:r w:rsidRPr="00C3326E">
        <w:rPr>
          <w:rFonts w:cs="Arial"/>
          <w:b/>
          <w:color w:val="002060"/>
          <w:szCs w:val="22"/>
        </w:rPr>
        <w:t xml:space="preserve">che avrà luogo ad Ancona </w:t>
      </w:r>
      <w:r>
        <w:rPr>
          <w:rFonts w:cs="Arial"/>
          <w:b/>
          <w:color w:val="002060"/>
          <w:szCs w:val="22"/>
        </w:rPr>
        <w:t>dal 05/05/2025 al 28/06/2025.</w:t>
      </w:r>
    </w:p>
    <w:p w14:paraId="3F3470BB" w14:textId="77777777" w:rsidR="00775244" w:rsidRPr="00C3326E" w:rsidRDefault="00775244" w:rsidP="00775244">
      <w:pPr>
        <w:pStyle w:val="LndNormale1"/>
        <w:rPr>
          <w:rFonts w:cs="Arial"/>
          <w:b/>
          <w:color w:val="002060"/>
          <w:szCs w:val="22"/>
        </w:rPr>
      </w:pPr>
    </w:p>
    <w:p w14:paraId="59D59877" w14:textId="268F5744" w:rsidR="00775244" w:rsidRPr="00C3326E" w:rsidRDefault="00775244" w:rsidP="00775244">
      <w:pPr>
        <w:pStyle w:val="LndNormale1"/>
        <w:rPr>
          <w:rFonts w:cs="Arial"/>
          <w:color w:val="002060"/>
          <w:szCs w:val="22"/>
        </w:rPr>
      </w:pPr>
      <w:r w:rsidRPr="00C3326E">
        <w:rPr>
          <w:rFonts w:cs="Arial"/>
          <w:color w:val="002060"/>
          <w:szCs w:val="22"/>
        </w:rPr>
        <w:t xml:space="preserve">Si allega il bando di ammissione al Corso per Allenatore </w:t>
      </w:r>
      <w:r>
        <w:rPr>
          <w:rFonts w:cs="Arial"/>
          <w:color w:val="002060"/>
          <w:szCs w:val="22"/>
        </w:rPr>
        <w:t>UEFA Futsal B</w:t>
      </w:r>
      <w:r w:rsidRPr="00C3326E">
        <w:rPr>
          <w:rFonts w:cs="Arial"/>
          <w:color w:val="002060"/>
          <w:szCs w:val="22"/>
        </w:rPr>
        <w:t xml:space="preserve"> </w:t>
      </w:r>
      <w:r>
        <w:rPr>
          <w:rFonts w:cs="Arial"/>
          <w:color w:val="002060"/>
          <w:szCs w:val="22"/>
        </w:rPr>
        <w:t xml:space="preserve">in epigrafe.  </w:t>
      </w:r>
    </w:p>
    <w:p w14:paraId="44DDBC5E" w14:textId="77777777" w:rsidR="00775244" w:rsidRDefault="00775244" w:rsidP="008C07EC">
      <w:pPr>
        <w:pStyle w:val="LndNormale1"/>
        <w:rPr>
          <w:color w:val="002060"/>
        </w:rPr>
      </w:pPr>
    </w:p>
    <w:p w14:paraId="7D3038FF" w14:textId="77777777" w:rsidR="007A018C" w:rsidRDefault="007A018C" w:rsidP="008C07EC">
      <w:pPr>
        <w:pStyle w:val="LndNormale1"/>
        <w:rPr>
          <w:color w:val="002060"/>
        </w:rPr>
      </w:pPr>
    </w:p>
    <w:p w14:paraId="510E6331" w14:textId="482E370E" w:rsidR="002F24FD" w:rsidRPr="00F83FD5" w:rsidRDefault="002F24FD" w:rsidP="002F24FD">
      <w:pPr>
        <w:pStyle w:val="Default"/>
        <w:jc w:val="both"/>
        <w:rPr>
          <w:rFonts w:ascii="Arial" w:hAnsi="Arial" w:cs="Arial"/>
          <w:b/>
          <w:color w:val="002060"/>
          <w:sz w:val="28"/>
          <w:szCs w:val="28"/>
        </w:rPr>
      </w:pPr>
      <w:bookmarkStart w:id="9" w:name="_Hlk113435821"/>
      <w:r>
        <w:rPr>
          <w:rFonts w:ascii="Arial" w:hAnsi="Arial" w:cs="Arial"/>
          <w:b/>
          <w:bCs/>
          <w:color w:val="002060"/>
          <w:sz w:val="28"/>
          <w:szCs w:val="28"/>
        </w:rPr>
        <w:t>CAMPIONATO ESORDIENTI CALCIO A CINQUE FEMMINILE FASE PRIMAVERILE</w:t>
      </w:r>
    </w:p>
    <w:p w14:paraId="30003814" w14:textId="77777777" w:rsidR="002F24FD" w:rsidRPr="006C6F07" w:rsidRDefault="002F24FD" w:rsidP="002F24FD">
      <w:pPr>
        <w:rPr>
          <w:rFonts w:ascii="Arial" w:hAnsi="Arial" w:cs="Arial"/>
          <w:color w:val="002060"/>
          <w:sz w:val="22"/>
          <w:szCs w:val="22"/>
        </w:rPr>
      </w:pPr>
    </w:p>
    <w:p w14:paraId="1374129D" w14:textId="77777777" w:rsidR="002F24FD" w:rsidRPr="006C6F07" w:rsidRDefault="002F24FD" w:rsidP="002F24FD">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2"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66FABF1D" w14:textId="77777777" w:rsidR="002F24FD" w:rsidRPr="006C6F07" w:rsidRDefault="002F24FD" w:rsidP="002F24FD">
      <w:pPr>
        <w:pStyle w:val="A121"/>
        <w:ind w:left="0"/>
        <w:rPr>
          <w:rFonts w:cs="Arial"/>
          <w:color w:val="002060"/>
          <w:sz w:val="22"/>
          <w:szCs w:val="22"/>
        </w:rPr>
      </w:pPr>
    </w:p>
    <w:p w14:paraId="73FC07B5" w14:textId="77777777" w:rsidR="002F24FD" w:rsidRPr="006C6F07" w:rsidRDefault="002F24FD" w:rsidP="002F24FD">
      <w:pPr>
        <w:pStyle w:val="A121"/>
        <w:ind w:left="0"/>
        <w:jc w:val="center"/>
        <w:rPr>
          <w:rFonts w:cs="Arial"/>
          <w:b/>
          <w:color w:val="002060"/>
          <w:sz w:val="22"/>
          <w:szCs w:val="22"/>
        </w:rPr>
      </w:pPr>
      <w:r>
        <w:rPr>
          <w:rFonts w:cs="Arial"/>
          <w:b/>
          <w:color w:val="002060"/>
          <w:sz w:val="22"/>
          <w:szCs w:val="22"/>
        </w:rPr>
        <w:t>LUNEDI’ 31 MARZO 2025</w:t>
      </w:r>
      <w:r w:rsidRPr="006C6F07">
        <w:rPr>
          <w:rFonts w:cs="Arial"/>
          <w:b/>
          <w:color w:val="002060"/>
          <w:sz w:val="22"/>
          <w:szCs w:val="22"/>
        </w:rPr>
        <w:t>, ORE 19:00</w:t>
      </w:r>
    </w:p>
    <w:p w14:paraId="26C095C1" w14:textId="77777777" w:rsidR="002F24FD" w:rsidRPr="006C6F07" w:rsidRDefault="002F24FD" w:rsidP="002F24FD">
      <w:pPr>
        <w:rPr>
          <w:rFonts w:ascii="Arial" w:hAnsi="Arial" w:cs="Arial"/>
          <w:color w:val="002060"/>
          <w:sz w:val="22"/>
          <w:szCs w:val="22"/>
          <w:shd w:val="clear" w:color="auto" w:fill="FFFFFF"/>
        </w:rPr>
      </w:pPr>
    </w:p>
    <w:p w14:paraId="453DCF46" w14:textId="77777777" w:rsidR="002F24FD" w:rsidRPr="006C6F07" w:rsidRDefault="002F24FD" w:rsidP="002F24FD">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EG</w:t>
      </w:r>
      <w:r w:rsidRPr="006C6F07">
        <w:rPr>
          <w:rFonts w:ascii="Arial" w:hAnsi="Arial" w:cs="Arial"/>
          <w:color w:val="002060"/>
          <w:sz w:val="22"/>
          <w:szCs w:val="22"/>
          <w:shd w:val="clear" w:color="auto" w:fill="FFFFFF"/>
        </w:rPr>
        <w:tab/>
      </w:r>
      <w:r w:rsidRPr="006879CF">
        <w:rPr>
          <w:rFonts w:ascii="Arial" w:hAnsi="Arial" w:cs="Arial"/>
          <w:color w:val="002060"/>
          <w:sz w:val="22"/>
          <w:szCs w:val="22"/>
          <w:shd w:val="clear" w:color="auto" w:fill="FFFFFF"/>
        </w:rPr>
        <w:t>CALCIO A 5 ESORDIENTI FEM.</w:t>
      </w:r>
      <w:r>
        <w:rPr>
          <w:rFonts w:ascii="Arial" w:hAnsi="Arial" w:cs="Arial"/>
          <w:color w:val="002060"/>
          <w:sz w:val="22"/>
          <w:szCs w:val="22"/>
          <w:shd w:val="clear" w:color="auto" w:fill="FFFFFF"/>
        </w:rPr>
        <w:t>PRIM</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54C2E014" w14:textId="77777777" w:rsidR="002F24FD" w:rsidRPr="00AE6479" w:rsidRDefault="002F24FD" w:rsidP="002F24FD">
      <w:pPr>
        <w:rPr>
          <w:rFonts w:ascii="Arial" w:hAnsi="Arial" w:cs="Arial"/>
          <w:color w:val="002060"/>
          <w:sz w:val="22"/>
          <w:szCs w:val="22"/>
          <w:highlight w:val="yellow"/>
        </w:rPr>
      </w:pPr>
    </w:p>
    <w:p w14:paraId="531B4518" w14:textId="77777777" w:rsidR="002F24FD" w:rsidRPr="00CC3901" w:rsidRDefault="002F24FD" w:rsidP="002F24FD">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8367DCA" w14:textId="77777777" w:rsidR="002F24FD" w:rsidRPr="006C6F07" w:rsidRDefault="002F24FD" w:rsidP="002F24FD">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9"/>
    <w:p w14:paraId="2DC09B31" w14:textId="77777777" w:rsidR="002F24FD" w:rsidRPr="009476DC" w:rsidRDefault="002F24FD" w:rsidP="008C07EC">
      <w:pPr>
        <w:pStyle w:val="LndNormale1"/>
        <w:rPr>
          <w:color w:val="002060"/>
        </w:rPr>
      </w:pPr>
    </w:p>
    <w:p w14:paraId="3EC4164F" w14:textId="77777777" w:rsidR="003042AC" w:rsidRPr="009476DC" w:rsidRDefault="003042AC" w:rsidP="008C07EC">
      <w:pPr>
        <w:pStyle w:val="LndNormale1"/>
        <w:rPr>
          <w:color w:val="002060"/>
        </w:rPr>
      </w:pPr>
    </w:p>
    <w:p w14:paraId="0AA31144" w14:textId="77777777" w:rsidR="009476DC" w:rsidRPr="009476DC" w:rsidRDefault="009476DC" w:rsidP="009476DC">
      <w:pPr>
        <w:pStyle w:val="LndNormale1"/>
        <w:rPr>
          <w:b/>
          <w:color w:val="002060"/>
          <w:sz w:val="28"/>
          <w:szCs w:val="28"/>
        </w:rPr>
      </w:pPr>
      <w:r w:rsidRPr="009476DC">
        <w:rPr>
          <w:b/>
          <w:color w:val="002060"/>
          <w:sz w:val="28"/>
          <w:szCs w:val="28"/>
        </w:rPr>
        <w:t>SVINCOLI EX ART. 117 BIS NOIF</w:t>
      </w:r>
    </w:p>
    <w:p w14:paraId="2CDA18AC" w14:textId="77777777" w:rsidR="009476DC" w:rsidRPr="009476DC" w:rsidRDefault="009476DC" w:rsidP="009476DC">
      <w:pPr>
        <w:pStyle w:val="LndNormale1"/>
        <w:rPr>
          <w:color w:val="002060"/>
        </w:rPr>
      </w:pPr>
    </w:p>
    <w:p w14:paraId="45F15673" w14:textId="77777777" w:rsidR="009476DC" w:rsidRPr="009476DC" w:rsidRDefault="009476DC" w:rsidP="009476DC">
      <w:pPr>
        <w:pStyle w:val="LndNormale1"/>
        <w:rPr>
          <w:b/>
          <w:color w:val="002060"/>
        </w:rPr>
      </w:pPr>
      <w:r w:rsidRPr="009476D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9476DC">
        <w:rPr>
          <w:b/>
          <w:color w:val="002060"/>
        </w:rPr>
        <w:t>25.03.2025:</w:t>
      </w:r>
    </w:p>
    <w:tbl>
      <w:tblPr>
        <w:tblW w:w="0" w:type="auto"/>
        <w:tblLook w:val="04A0" w:firstRow="1" w:lastRow="0" w:firstColumn="1" w:lastColumn="0" w:noHBand="0" w:noVBand="1"/>
      </w:tblPr>
      <w:tblGrid>
        <w:gridCol w:w="1265"/>
        <w:gridCol w:w="2717"/>
        <w:gridCol w:w="39"/>
        <w:gridCol w:w="1233"/>
        <w:gridCol w:w="40"/>
        <w:gridCol w:w="1142"/>
        <w:gridCol w:w="40"/>
        <w:gridCol w:w="3436"/>
      </w:tblGrid>
      <w:tr w:rsidR="009476DC" w:rsidRPr="009476DC" w14:paraId="1A40547E" w14:textId="77777777" w:rsidTr="00E77D69">
        <w:tc>
          <w:tcPr>
            <w:tcW w:w="1265" w:type="dxa"/>
            <w:tcBorders>
              <w:top w:val="single" w:sz="4" w:space="0" w:color="auto"/>
              <w:left w:val="single" w:sz="4" w:space="0" w:color="auto"/>
              <w:bottom w:val="single" w:sz="4" w:space="0" w:color="auto"/>
              <w:right w:val="single" w:sz="4" w:space="0" w:color="auto"/>
            </w:tcBorders>
            <w:hideMark/>
          </w:tcPr>
          <w:p w14:paraId="568E5D0E" w14:textId="77777777" w:rsidR="009476DC" w:rsidRPr="009476DC" w:rsidRDefault="009476DC" w:rsidP="00E77D69">
            <w:pPr>
              <w:pStyle w:val="LndNormale1"/>
              <w:jc w:val="center"/>
              <w:rPr>
                <w:color w:val="002060"/>
              </w:rPr>
            </w:pPr>
            <w:r w:rsidRPr="009476DC">
              <w:rPr>
                <w:color w:val="002060"/>
              </w:rP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2E94D5C7" w14:textId="77777777" w:rsidR="009476DC" w:rsidRPr="009476DC" w:rsidRDefault="009476DC" w:rsidP="00E77D69">
            <w:pPr>
              <w:pStyle w:val="LndNormale1"/>
              <w:jc w:val="center"/>
              <w:rPr>
                <w:color w:val="002060"/>
              </w:rPr>
            </w:pPr>
            <w:r w:rsidRPr="009476DC">
              <w:rPr>
                <w:color w:val="002060"/>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1ED9F828" w14:textId="77777777" w:rsidR="009476DC" w:rsidRPr="009476DC" w:rsidRDefault="009476DC" w:rsidP="00E77D69">
            <w:pPr>
              <w:pStyle w:val="LndNormale1"/>
              <w:jc w:val="center"/>
              <w:rPr>
                <w:color w:val="002060"/>
              </w:rPr>
            </w:pPr>
            <w:r w:rsidRPr="009476DC">
              <w:rPr>
                <w:color w:val="002060"/>
              </w:rPr>
              <w:t>Nascita</w:t>
            </w:r>
          </w:p>
        </w:tc>
        <w:tc>
          <w:tcPr>
            <w:tcW w:w="1182" w:type="dxa"/>
            <w:gridSpan w:val="2"/>
            <w:tcBorders>
              <w:top w:val="single" w:sz="4" w:space="0" w:color="auto"/>
              <w:left w:val="single" w:sz="4" w:space="0" w:color="auto"/>
              <w:bottom w:val="single" w:sz="4" w:space="0" w:color="auto"/>
              <w:right w:val="single" w:sz="4" w:space="0" w:color="auto"/>
            </w:tcBorders>
            <w:hideMark/>
          </w:tcPr>
          <w:p w14:paraId="2B11C73C" w14:textId="77777777" w:rsidR="009476DC" w:rsidRPr="009476DC" w:rsidRDefault="009476DC" w:rsidP="00E77D69">
            <w:pPr>
              <w:pStyle w:val="LndNormale1"/>
              <w:jc w:val="center"/>
              <w:rPr>
                <w:color w:val="002060"/>
              </w:rPr>
            </w:pPr>
            <w:r w:rsidRPr="009476DC">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415252E" w14:textId="77777777" w:rsidR="009476DC" w:rsidRPr="009476DC" w:rsidRDefault="009476DC" w:rsidP="00E77D69">
            <w:pPr>
              <w:pStyle w:val="LndNormale1"/>
              <w:jc w:val="center"/>
              <w:rPr>
                <w:color w:val="002060"/>
              </w:rPr>
            </w:pPr>
            <w:r w:rsidRPr="009476DC">
              <w:rPr>
                <w:color w:val="002060"/>
              </w:rPr>
              <w:t>Società</w:t>
            </w:r>
          </w:p>
        </w:tc>
      </w:tr>
      <w:tr w:rsidR="009476DC" w:rsidRPr="009476DC" w14:paraId="6837B30D" w14:textId="77777777" w:rsidTr="00E77D69">
        <w:tc>
          <w:tcPr>
            <w:tcW w:w="1264" w:type="dxa"/>
            <w:tcBorders>
              <w:top w:val="single" w:sz="4" w:space="0" w:color="auto"/>
              <w:left w:val="single" w:sz="4" w:space="0" w:color="auto"/>
              <w:bottom w:val="single" w:sz="4" w:space="0" w:color="auto"/>
              <w:right w:val="single" w:sz="4" w:space="0" w:color="auto"/>
            </w:tcBorders>
          </w:tcPr>
          <w:p w14:paraId="30F62623" w14:textId="77777777" w:rsidR="009476DC" w:rsidRPr="009476DC" w:rsidRDefault="009476DC" w:rsidP="00E77D69">
            <w:pPr>
              <w:pStyle w:val="LndNormale1"/>
              <w:jc w:val="left"/>
              <w:textAlignment w:val="baseline"/>
              <w:rPr>
                <w:color w:val="002060"/>
                <w:sz w:val="20"/>
              </w:rPr>
            </w:pPr>
            <w:r w:rsidRPr="009476DC">
              <w:rPr>
                <w:color w:val="002060"/>
                <w:sz w:val="20"/>
              </w:rPr>
              <w:t>6578060</w:t>
            </w:r>
          </w:p>
        </w:tc>
        <w:tc>
          <w:tcPr>
            <w:tcW w:w="2717" w:type="dxa"/>
            <w:tcBorders>
              <w:top w:val="single" w:sz="4" w:space="0" w:color="auto"/>
              <w:left w:val="single" w:sz="4" w:space="0" w:color="auto"/>
              <w:bottom w:val="single" w:sz="4" w:space="0" w:color="auto"/>
              <w:right w:val="single" w:sz="4" w:space="0" w:color="auto"/>
            </w:tcBorders>
          </w:tcPr>
          <w:p w14:paraId="6E21E7AD" w14:textId="77777777" w:rsidR="009476DC" w:rsidRPr="009476DC" w:rsidRDefault="009476DC" w:rsidP="00E77D69">
            <w:pPr>
              <w:pStyle w:val="LndNormale1"/>
              <w:jc w:val="left"/>
              <w:textAlignment w:val="baseline"/>
              <w:rPr>
                <w:color w:val="002060"/>
                <w:sz w:val="20"/>
              </w:rPr>
            </w:pPr>
            <w:r w:rsidRPr="009476DC">
              <w:rPr>
                <w:color w:val="002060"/>
                <w:sz w:val="20"/>
              </w:rPr>
              <w:t>ATRIANI MIRCO</w:t>
            </w:r>
          </w:p>
        </w:tc>
        <w:tc>
          <w:tcPr>
            <w:tcW w:w="1272" w:type="dxa"/>
            <w:gridSpan w:val="2"/>
            <w:tcBorders>
              <w:top w:val="single" w:sz="4" w:space="0" w:color="auto"/>
              <w:left w:val="single" w:sz="4" w:space="0" w:color="auto"/>
              <w:bottom w:val="single" w:sz="4" w:space="0" w:color="auto"/>
              <w:right w:val="single" w:sz="4" w:space="0" w:color="auto"/>
            </w:tcBorders>
          </w:tcPr>
          <w:p w14:paraId="25C1C552" w14:textId="77777777" w:rsidR="009476DC" w:rsidRPr="009476DC" w:rsidRDefault="009476DC" w:rsidP="00E77D69">
            <w:pPr>
              <w:pStyle w:val="LndNormale1"/>
              <w:jc w:val="center"/>
              <w:textAlignment w:val="baseline"/>
              <w:rPr>
                <w:color w:val="002060"/>
                <w:sz w:val="20"/>
              </w:rPr>
            </w:pPr>
            <w:r w:rsidRPr="009476DC">
              <w:rPr>
                <w:color w:val="002060"/>
                <w:sz w:val="20"/>
              </w:rPr>
              <w:t>30.07.2001</w:t>
            </w:r>
          </w:p>
        </w:tc>
        <w:tc>
          <w:tcPr>
            <w:tcW w:w="1182" w:type="dxa"/>
            <w:gridSpan w:val="2"/>
            <w:tcBorders>
              <w:top w:val="single" w:sz="4" w:space="0" w:color="auto"/>
              <w:left w:val="single" w:sz="4" w:space="0" w:color="auto"/>
              <w:bottom w:val="single" w:sz="4" w:space="0" w:color="auto"/>
              <w:right w:val="single" w:sz="4" w:space="0" w:color="auto"/>
            </w:tcBorders>
          </w:tcPr>
          <w:p w14:paraId="15BB9CCE" w14:textId="77777777" w:rsidR="009476DC" w:rsidRPr="009476DC" w:rsidRDefault="009476DC" w:rsidP="00E77D69">
            <w:pPr>
              <w:pStyle w:val="LndNormale1"/>
              <w:textAlignment w:val="baseline"/>
              <w:rPr>
                <w:color w:val="002060"/>
                <w:sz w:val="20"/>
              </w:rPr>
            </w:pPr>
            <w:r w:rsidRPr="009476DC">
              <w:rPr>
                <w:color w:val="002060"/>
                <w:sz w:val="20"/>
              </w:rPr>
              <w:t>700113</w:t>
            </w:r>
          </w:p>
        </w:tc>
        <w:tc>
          <w:tcPr>
            <w:tcW w:w="3477" w:type="dxa"/>
            <w:gridSpan w:val="2"/>
            <w:tcBorders>
              <w:top w:val="single" w:sz="4" w:space="0" w:color="auto"/>
              <w:left w:val="single" w:sz="4" w:space="0" w:color="auto"/>
              <w:bottom w:val="single" w:sz="4" w:space="0" w:color="auto"/>
              <w:right w:val="single" w:sz="4" w:space="0" w:color="auto"/>
            </w:tcBorders>
          </w:tcPr>
          <w:p w14:paraId="597B3F49" w14:textId="77777777" w:rsidR="009476DC" w:rsidRPr="009476DC" w:rsidRDefault="009476DC" w:rsidP="00E77D69">
            <w:pPr>
              <w:pStyle w:val="LndNormale1"/>
              <w:jc w:val="left"/>
              <w:textAlignment w:val="baseline"/>
              <w:rPr>
                <w:color w:val="002060"/>
                <w:sz w:val="20"/>
              </w:rPr>
            </w:pPr>
            <w:r w:rsidRPr="009476DC">
              <w:rPr>
                <w:color w:val="002060"/>
                <w:sz w:val="20"/>
              </w:rPr>
              <w:t>A.S.D. FUTURA 96</w:t>
            </w:r>
          </w:p>
        </w:tc>
      </w:tr>
      <w:tr w:rsidR="009476DC" w:rsidRPr="009476DC" w14:paraId="0112C1F9" w14:textId="77777777" w:rsidTr="00E77D69">
        <w:tc>
          <w:tcPr>
            <w:tcW w:w="1264" w:type="dxa"/>
            <w:tcBorders>
              <w:top w:val="single" w:sz="4" w:space="0" w:color="auto"/>
              <w:left w:val="single" w:sz="4" w:space="0" w:color="auto"/>
              <w:bottom w:val="single" w:sz="4" w:space="0" w:color="auto"/>
              <w:right w:val="single" w:sz="4" w:space="0" w:color="auto"/>
            </w:tcBorders>
          </w:tcPr>
          <w:p w14:paraId="3BDCEA44" w14:textId="77777777" w:rsidR="009476DC" w:rsidRPr="009476DC" w:rsidRDefault="009476DC" w:rsidP="00E77D69">
            <w:pPr>
              <w:pStyle w:val="LndNormale1"/>
              <w:jc w:val="left"/>
              <w:textAlignment w:val="baseline"/>
              <w:rPr>
                <w:color w:val="002060"/>
                <w:sz w:val="20"/>
              </w:rPr>
            </w:pPr>
            <w:r w:rsidRPr="009476DC">
              <w:rPr>
                <w:color w:val="002060"/>
                <w:sz w:val="20"/>
              </w:rPr>
              <w:t>3930678</w:t>
            </w:r>
          </w:p>
        </w:tc>
        <w:tc>
          <w:tcPr>
            <w:tcW w:w="2717" w:type="dxa"/>
            <w:tcBorders>
              <w:top w:val="single" w:sz="4" w:space="0" w:color="auto"/>
              <w:left w:val="single" w:sz="4" w:space="0" w:color="auto"/>
              <w:bottom w:val="single" w:sz="4" w:space="0" w:color="auto"/>
              <w:right w:val="single" w:sz="4" w:space="0" w:color="auto"/>
            </w:tcBorders>
          </w:tcPr>
          <w:p w14:paraId="251405CD" w14:textId="77777777" w:rsidR="009476DC" w:rsidRPr="009476DC" w:rsidRDefault="009476DC" w:rsidP="00E77D69">
            <w:pPr>
              <w:pStyle w:val="LndNormale1"/>
              <w:jc w:val="left"/>
              <w:textAlignment w:val="baseline"/>
              <w:rPr>
                <w:color w:val="002060"/>
                <w:sz w:val="20"/>
              </w:rPr>
            </w:pPr>
            <w:r w:rsidRPr="009476DC">
              <w:rPr>
                <w:color w:val="002060"/>
                <w:sz w:val="20"/>
              </w:rPr>
              <w:t>BUCCOLINI CRISTIANO</w:t>
            </w:r>
          </w:p>
        </w:tc>
        <w:tc>
          <w:tcPr>
            <w:tcW w:w="1272" w:type="dxa"/>
            <w:gridSpan w:val="2"/>
            <w:tcBorders>
              <w:top w:val="single" w:sz="4" w:space="0" w:color="auto"/>
              <w:left w:val="single" w:sz="4" w:space="0" w:color="auto"/>
              <w:bottom w:val="single" w:sz="4" w:space="0" w:color="auto"/>
              <w:right w:val="single" w:sz="4" w:space="0" w:color="auto"/>
            </w:tcBorders>
          </w:tcPr>
          <w:p w14:paraId="0C2F4DD0" w14:textId="77777777" w:rsidR="009476DC" w:rsidRPr="009476DC" w:rsidRDefault="009476DC" w:rsidP="00E77D69">
            <w:pPr>
              <w:pStyle w:val="LndNormale1"/>
              <w:jc w:val="center"/>
              <w:textAlignment w:val="baseline"/>
              <w:rPr>
                <w:color w:val="002060"/>
                <w:sz w:val="20"/>
              </w:rPr>
            </w:pPr>
            <w:r w:rsidRPr="009476DC">
              <w:rPr>
                <w:color w:val="002060"/>
                <w:sz w:val="20"/>
              </w:rPr>
              <w:t>25.10.1989</w:t>
            </w:r>
          </w:p>
        </w:tc>
        <w:tc>
          <w:tcPr>
            <w:tcW w:w="1182" w:type="dxa"/>
            <w:gridSpan w:val="2"/>
            <w:tcBorders>
              <w:top w:val="single" w:sz="4" w:space="0" w:color="auto"/>
              <w:left w:val="single" w:sz="4" w:space="0" w:color="auto"/>
              <w:bottom w:val="single" w:sz="4" w:space="0" w:color="auto"/>
              <w:right w:val="single" w:sz="4" w:space="0" w:color="auto"/>
            </w:tcBorders>
          </w:tcPr>
          <w:p w14:paraId="0DC8CADB" w14:textId="77777777" w:rsidR="009476DC" w:rsidRPr="009476DC" w:rsidRDefault="009476DC" w:rsidP="00E77D69">
            <w:pPr>
              <w:pStyle w:val="LndNormale1"/>
              <w:textAlignment w:val="baseline"/>
              <w:rPr>
                <w:color w:val="002060"/>
                <w:sz w:val="20"/>
              </w:rPr>
            </w:pPr>
            <w:r w:rsidRPr="009476DC">
              <w:rPr>
                <w:color w:val="002060"/>
                <w:sz w:val="20"/>
              </w:rPr>
              <w:t>947613</w:t>
            </w:r>
          </w:p>
        </w:tc>
        <w:tc>
          <w:tcPr>
            <w:tcW w:w="3477" w:type="dxa"/>
            <w:gridSpan w:val="2"/>
            <w:tcBorders>
              <w:top w:val="single" w:sz="4" w:space="0" w:color="auto"/>
              <w:left w:val="single" w:sz="4" w:space="0" w:color="auto"/>
              <w:bottom w:val="single" w:sz="4" w:space="0" w:color="auto"/>
              <w:right w:val="single" w:sz="4" w:space="0" w:color="auto"/>
            </w:tcBorders>
          </w:tcPr>
          <w:p w14:paraId="6B1AE010" w14:textId="77777777" w:rsidR="009476DC" w:rsidRPr="009476DC" w:rsidRDefault="009476DC" w:rsidP="00E77D69">
            <w:pPr>
              <w:pStyle w:val="LndNormale1"/>
              <w:jc w:val="left"/>
              <w:textAlignment w:val="baseline"/>
              <w:rPr>
                <w:color w:val="002060"/>
                <w:sz w:val="20"/>
              </w:rPr>
            </w:pPr>
            <w:r w:rsidRPr="009476DC">
              <w:rPr>
                <w:color w:val="002060"/>
                <w:sz w:val="20"/>
              </w:rPr>
              <w:t>A.S.D. LORESE CALCIO</w:t>
            </w:r>
          </w:p>
        </w:tc>
      </w:tr>
      <w:tr w:rsidR="009476DC" w:rsidRPr="009476DC" w14:paraId="62414839" w14:textId="77777777" w:rsidTr="00E77D69">
        <w:tc>
          <w:tcPr>
            <w:tcW w:w="1264" w:type="dxa"/>
            <w:tcBorders>
              <w:top w:val="single" w:sz="4" w:space="0" w:color="auto"/>
              <w:left w:val="single" w:sz="4" w:space="0" w:color="auto"/>
              <w:bottom w:val="single" w:sz="4" w:space="0" w:color="auto"/>
              <w:right w:val="single" w:sz="4" w:space="0" w:color="auto"/>
            </w:tcBorders>
          </w:tcPr>
          <w:p w14:paraId="47A8202F" w14:textId="77777777" w:rsidR="009476DC" w:rsidRPr="009476DC" w:rsidRDefault="009476DC" w:rsidP="00E77D69">
            <w:pPr>
              <w:pStyle w:val="LndNormale1"/>
              <w:jc w:val="left"/>
              <w:textAlignment w:val="baseline"/>
              <w:rPr>
                <w:color w:val="002060"/>
                <w:sz w:val="20"/>
              </w:rPr>
            </w:pPr>
            <w:r w:rsidRPr="009476DC">
              <w:rPr>
                <w:color w:val="002060"/>
                <w:sz w:val="20"/>
              </w:rPr>
              <w:t>1095006</w:t>
            </w:r>
          </w:p>
        </w:tc>
        <w:tc>
          <w:tcPr>
            <w:tcW w:w="2717" w:type="dxa"/>
            <w:tcBorders>
              <w:top w:val="single" w:sz="4" w:space="0" w:color="auto"/>
              <w:left w:val="single" w:sz="4" w:space="0" w:color="auto"/>
              <w:bottom w:val="single" w:sz="4" w:space="0" w:color="auto"/>
              <w:right w:val="single" w:sz="4" w:space="0" w:color="auto"/>
            </w:tcBorders>
          </w:tcPr>
          <w:p w14:paraId="17E783CB" w14:textId="77777777" w:rsidR="009476DC" w:rsidRPr="009476DC" w:rsidRDefault="009476DC" w:rsidP="00E77D69">
            <w:pPr>
              <w:pStyle w:val="LndNormale1"/>
              <w:jc w:val="left"/>
              <w:textAlignment w:val="baseline"/>
              <w:rPr>
                <w:color w:val="002060"/>
                <w:sz w:val="20"/>
              </w:rPr>
            </w:pPr>
            <w:r w:rsidRPr="009476DC">
              <w:rPr>
                <w:color w:val="002060"/>
                <w:sz w:val="20"/>
              </w:rPr>
              <w:t>PELLIZZARI LUCAS JOSE</w:t>
            </w:r>
          </w:p>
        </w:tc>
        <w:tc>
          <w:tcPr>
            <w:tcW w:w="1272" w:type="dxa"/>
            <w:gridSpan w:val="2"/>
            <w:tcBorders>
              <w:top w:val="single" w:sz="4" w:space="0" w:color="auto"/>
              <w:left w:val="single" w:sz="4" w:space="0" w:color="auto"/>
              <w:bottom w:val="single" w:sz="4" w:space="0" w:color="auto"/>
              <w:right w:val="single" w:sz="4" w:space="0" w:color="auto"/>
            </w:tcBorders>
          </w:tcPr>
          <w:p w14:paraId="27B7C416" w14:textId="77777777" w:rsidR="009476DC" w:rsidRPr="009476DC" w:rsidRDefault="009476DC" w:rsidP="00E77D69">
            <w:pPr>
              <w:pStyle w:val="LndNormale1"/>
              <w:jc w:val="center"/>
              <w:textAlignment w:val="baseline"/>
              <w:rPr>
                <w:color w:val="002060"/>
                <w:sz w:val="20"/>
              </w:rPr>
            </w:pPr>
            <w:r w:rsidRPr="009476DC">
              <w:rPr>
                <w:color w:val="002060"/>
                <w:sz w:val="20"/>
              </w:rPr>
              <w:t>13.09.202</w:t>
            </w:r>
          </w:p>
        </w:tc>
        <w:tc>
          <w:tcPr>
            <w:tcW w:w="1182" w:type="dxa"/>
            <w:gridSpan w:val="2"/>
            <w:tcBorders>
              <w:top w:val="single" w:sz="4" w:space="0" w:color="auto"/>
              <w:left w:val="single" w:sz="4" w:space="0" w:color="auto"/>
              <w:bottom w:val="single" w:sz="4" w:space="0" w:color="auto"/>
              <w:right w:val="single" w:sz="4" w:space="0" w:color="auto"/>
            </w:tcBorders>
          </w:tcPr>
          <w:p w14:paraId="4FEA4274" w14:textId="77777777" w:rsidR="009476DC" w:rsidRPr="009476DC" w:rsidRDefault="009476DC" w:rsidP="00E77D69">
            <w:pPr>
              <w:pStyle w:val="LndNormale1"/>
              <w:textAlignment w:val="baseline"/>
              <w:rPr>
                <w:color w:val="002060"/>
                <w:sz w:val="20"/>
              </w:rPr>
            </w:pPr>
            <w:r w:rsidRPr="009476DC">
              <w:rPr>
                <w:color w:val="002060"/>
                <w:sz w:val="20"/>
              </w:rPr>
              <w:t>700144</w:t>
            </w:r>
          </w:p>
        </w:tc>
        <w:tc>
          <w:tcPr>
            <w:tcW w:w="3477" w:type="dxa"/>
            <w:gridSpan w:val="2"/>
            <w:tcBorders>
              <w:top w:val="single" w:sz="4" w:space="0" w:color="auto"/>
              <w:left w:val="single" w:sz="4" w:space="0" w:color="auto"/>
              <w:bottom w:val="single" w:sz="4" w:space="0" w:color="auto"/>
              <w:right w:val="single" w:sz="4" w:space="0" w:color="auto"/>
            </w:tcBorders>
          </w:tcPr>
          <w:p w14:paraId="69043A66" w14:textId="77777777" w:rsidR="009476DC" w:rsidRPr="009476DC" w:rsidRDefault="009476DC" w:rsidP="00E77D69">
            <w:pPr>
              <w:pStyle w:val="LndNormale1"/>
              <w:jc w:val="left"/>
              <w:textAlignment w:val="baseline"/>
              <w:rPr>
                <w:color w:val="002060"/>
                <w:sz w:val="20"/>
              </w:rPr>
            </w:pPr>
            <w:r w:rsidRPr="009476DC">
              <w:rPr>
                <w:color w:val="002060"/>
                <w:sz w:val="20"/>
              </w:rPr>
              <w:t>U.S. TRE TORRI A.S.D.</w:t>
            </w:r>
          </w:p>
        </w:tc>
      </w:tr>
    </w:tbl>
    <w:p w14:paraId="7D7CA57E" w14:textId="77777777" w:rsidR="009476DC" w:rsidRPr="009476DC" w:rsidRDefault="009476DC" w:rsidP="009476DC">
      <w:pPr>
        <w:rPr>
          <w:rFonts w:ascii="Arial" w:hAnsi="Arial" w:cs="Arial"/>
          <w:color w:val="002060"/>
          <w:sz w:val="22"/>
          <w:szCs w:val="22"/>
        </w:rPr>
      </w:pPr>
    </w:p>
    <w:p w14:paraId="31E5DD78" w14:textId="77777777" w:rsidR="009476DC" w:rsidRPr="009476DC" w:rsidRDefault="009476DC" w:rsidP="009476DC">
      <w:pPr>
        <w:rPr>
          <w:rFonts w:ascii="Arial" w:hAnsi="Arial" w:cs="Arial"/>
          <w:color w:val="002060"/>
          <w:sz w:val="22"/>
          <w:szCs w:val="22"/>
        </w:rPr>
      </w:pPr>
    </w:p>
    <w:p w14:paraId="5A6E0076" w14:textId="77777777" w:rsidR="009476DC" w:rsidRPr="009476DC" w:rsidRDefault="009476DC" w:rsidP="009476DC">
      <w:pPr>
        <w:pStyle w:val="LndNormale1"/>
        <w:rPr>
          <w:color w:val="002060"/>
          <w:sz w:val="28"/>
          <w:szCs w:val="28"/>
        </w:rPr>
      </w:pPr>
      <w:r w:rsidRPr="009476DC">
        <w:rPr>
          <w:b/>
          <w:color w:val="002060"/>
          <w:sz w:val="28"/>
          <w:szCs w:val="28"/>
        </w:rPr>
        <w:t>AUTORIZZAZIONE EX ART. 34/3 N.O.I.F.</w:t>
      </w:r>
    </w:p>
    <w:p w14:paraId="49148DBA" w14:textId="77777777" w:rsidR="009476DC" w:rsidRPr="009476DC" w:rsidRDefault="009476DC" w:rsidP="009476DC">
      <w:pPr>
        <w:pStyle w:val="LndNormale1"/>
        <w:rPr>
          <w:color w:val="002060"/>
        </w:rPr>
      </w:pPr>
    </w:p>
    <w:p w14:paraId="348DF0C3" w14:textId="77777777" w:rsidR="009476DC" w:rsidRPr="009476DC" w:rsidRDefault="009476DC" w:rsidP="009476DC">
      <w:pPr>
        <w:pStyle w:val="LndNormale1"/>
        <w:rPr>
          <w:color w:val="002060"/>
        </w:rPr>
      </w:pPr>
      <w:r w:rsidRPr="009476DC">
        <w:rPr>
          <w:color w:val="002060"/>
        </w:rPr>
        <w:t>Viista la certificazione presentata in conformità all’art. 34/3 delle N.O.I.F. si concede l’autorizzazione, prevista al compimento del 14° anno di età per le calciatrici e al 15° anno di età per i calciatori, alI seguentI calciatori/calciatrici:</w:t>
      </w:r>
    </w:p>
    <w:p w14:paraId="54894CB8" w14:textId="77777777" w:rsidR="009476DC" w:rsidRPr="009476DC" w:rsidRDefault="009476DC" w:rsidP="009476DC">
      <w:pPr>
        <w:pStyle w:val="LndNormale1"/>
        <w:rPr>
          <w:b/>
          <w:color w:val="002060"/>
          <w:szCs w:val="22"/>
        </w:rPr>
      </w:pPr>
      <w:r w:rsidRPr="009476DC">
        <w:rPr>
          <w:b/>
          <w:color w:val="002060"/>
          <w:szCs w:val="22"/>
        </w:rPr>
        <w:t>LONGARINI MATTEO nato 22.03.2010</w:t>
      </w:r>
      <w:r w:rsidRPr="009476DC">
        <w:rPr>
          <w:b/>
          <w:color w:val="002060"/>
          <w:szCs w:val="22"/>
        </w:rPr>
        <w:tab/>
        <w:t>943.510 A.S.D. AMICI DEL CENTROSOCIO SP.</w:t>
      </w:r>
    </w:p>
    <w:p w14:paraId="6C8CF34D" w14:textId="77777777" w:rsidR="009476DC" w:rsidRPr="009476DC" w:rsidRDefault="009476DC" w:rsidP="009476DC">
      <w:pPr>
        <w:pStyle w:val="LndNormale1"/>
        <w:rPr>
          <w:color w:val="002060"/>
        </w:rPr>
      </w:pPr>
    </w:p>
    <w:p w14:paraId="765EBC44" w14:textId="77777777" w:rsidR="009476DC" w:rsidRPr="009476DC" w:rsidRDefault="009476DC" w:rsidP="009476DC">
      <w:pPr>
        <w:pStyle w:val="LndNormale1"/>
        <w:rPr>
          <w:color w:val="002060"/>
        </w:rPr>
      </w:pPr>
    </w:p>
    <w:p w14:paraId="4CC0362C" w14:textId="77777777" w:rsidR="009476DC" w:rsidRPr="009476DC" w:rsidRDefault="009476DC" w:rsidP="009476DC">
      <w:pPr>
        <w:pStyle w:val="LndNormale1"/>
        <w:tabs>
          <w:tab w:val="left" w:pos="2895"/>
        </w:tabs>
        <w:rPr>
          <w:b/>
          <w:color w:val="002060"/>
          <w:sz w:val="28"/>
          <w:szCs w:val="28"/>
        </w:rPr>
      </w:pPr>
      <w:r w:rsidRPr="009476DC">
        <w:rPr>
          <w:b/>
          <w:color w:val="002060"/>
          <w:sz w:val="28"/>
          <w:szCs w:val="28"/>
        </w:rPr>
        <w:t>COMUNICAZIONI DEL SETTORE GIOVANILE E SCOLASTICO</w:t>
      </w:r>
    </w:p>
    <w:p w14:paraId="04EB0F27" w14:textId="77777777" w:rsidR="009476DC" w:rsidRPr="009476DC" w:rsidRDefault="009476DC" w:rsidP="009476DC">
      <w:pPr>
        <w:pStyle w:val="LndNormale1"/>
        <w:tabs>
          <w:tab w:val="left" w:pos="2895"/>
        </w:tabs>
        <w:rPr>
          <w:color w:val="002060"/>
          <w:szCs w:val="22"/>
        </w:rPr>
      </w:pPr>
    </w:p>
    <w:p w14:paraId="48B1047D" w14:textId="77777777" w:rsidR="009476DC" w:rsidRPr="009476DC" w:rsidRDefault="009476DC" w:rsidP="009476DC">
      <w:pPr>
        <w:ind w:left="-426" w:firstLine="426"/>
        <w:rPr>
          <w:rFonts w:ascii="Arial" w:eastAsia="Calibri" w:hAnsi="Arial" w:cs="Arial"/>
          <w:b/>
          <w:color w:val="002060"/>
          <w:sz w:val="22"/>
          <w:szCs w:val="22"/>
          <w:u w:val="single"/>
        </w:rPr>
      </w:pPr>
      <w:r w:rsidRPr="009476DC">
        <w:rPr>
          <w:rFonts w:ascii="Arial" w:eastAsia="Calibri" w:hAnsi="Arial" w:cs="Arial"/>
          <w:b/>
          <w:color w:val="002060"/>
          <w:sz w:val="22"/>
          <w:szCs w:val="22"/>
          <w:u w:val="single"/>
        </w:rPr>
        <w:t>SISTEMA DI QUALITA’ DEI CLUB GIOVANILI STAGIONE SPORTIVA 2024/2025</w:t>
      </w:r>
    </w:p>
    <w:p w14:paraId="4A060787" w14:textId="77777777" w:rsidR="009476DC" w:rsidRPr="009476DC" w:rsidRDefault="009476DC" w:rsidP="009476DC">
      <w:pPr>
        <w:rPr>
          <w:rFonts w:ascii="Arial" w:eastAsia="Calibri" w:hAnsi="Arial" w:cs="Arial"/>
          <w:bCs/>
          <w:color w:val="002060"/>
          <w:sz w:val="22"/>
          <w:szCs w:val="22"/>
        </w:rPr>
      </w:pPr>
      <w:r w:rsidRPr="009476DC">
        <w:rPr>
          <w:rFonts w:ascii="Arial" w:eastAsia="Calibri" w:hAnsi="Arial" w:cs="Arial"/>
          <w:bCs/>
          <w:color w:val="002060"/>
          <w:sz w:val="22"/>
          <w:szCs w:val="22"/>
        </w:rPr>
        <w:t>Si allega al presente C.U. l’elenco delle Società di 1°-2°-3° livello che hanno compilato il censimento on-line.</w:t>
      </w:r>
    </w:p>
    <w:p w14:paraId="645B90E5" w14:textId="77777777" w:rsidR="009476DC" w:rsidRPr="009476DC" w:rsidRDefault="009476DC" w:rsidP="009476DC">
      <w:pPr>
        <w:ind w:left="-426" w:firstLine="426"/>
        <w:rPr>
          <w:rFonts w:ascii="Arial" w:eastAsia="Calibri" w:hAnsi="Arial" w:cs="Arial"/>
          <w:bCs/>
          <w:color w:val="002060"/>
          <w:sz w:val="22"/>
          <w:szCs w:val="22"/>
        </w:rPr>
      </w:pPr>
      <w:r w:rsidRPr="009476DC">
        <w:rPr>
          <w:rFonts w:ascii="Arial" w:eastAsia="Calibri" w:hAnsi="Arial" w:cs="Arial"/>
          <w:bCs/>
          <w:color w:val="002060"/>
          <w:sz w:val="22"/>
          <w:szCs w:val="22"/>
        </w:rPr>
        <w:t>Tutte le società che svolgono attività giovanile nelle Marche hanno compilato il censimento on line.</w:t>
      </w:r>
    </w:p>
    <w:p w14:paraId="27D28CA4" w14:textId="77777777" w:rsidR="009476DC" w:rsidRPr="009476DC" w:rsidRDefault="009476DC" w:rsidP="009476DC">
      <w:pPr>
        <w:ind w:left="-426" w:firstLine="426"/>
        <w:rPr>
          <w:rFonts w:ascii="Arial" w:eastAsia="Calibri" w:hAnsi="Arial" w:cs="Arial"/>
          <w:bCs/>
          <w:color w:val="002060"/>
          <w:sz w:val="22"/>
          <w:szCs w:val="22"/>
        </w:rPr>
      </w:pPr>
      <w:r w:rsidRPr="009476DC">
        <w:rPr>
          <w:rFonts w:ascii="Arial" w:eastAsia="Calibri" w:hAnsi="Arial" w:cs="Arial"/>
          <w:bCs/>
          <w:color w:val="002060"/>
          <w:sz w:val="22"/>
          <w:szCs w:val="22"/>
        </w:rPr>
        <w:t>- non risultano società non classificate</w:t>
      </w:r>
    </w:p>
    <w:p w14:paraId="536A3530" w14:textId="77777777" w:rsidR="009476DC" w:rsidRPr="009476DC" w:rsidRDefault="009476DC" w:rsidP="009476DC">
      <w:pPr>
        <w:rPr>
          <w:rFonts w:ascii="Arial" w:eastAsia="Calibri" w:hAnsi="Arial" w:cs="Arial"/>
          <w:bCs/>
          <w:color w:val="002060"/>
          <w:sz w:val="22"/>
          <w:szCs w:val="22"/>
        </w:rPr>
      </w:pPr>
      <w:r w:rsidRPr="009476DC">
        <w:rPr>
          <w:rFonts w:ascii="Arial" w:eastAsia="Calibri" w:hAnsi="Arial" w:cs="Arial"/>
          <w:bCs/>
          <w:color w:val="002060"/>
          <w:sz w:val="22"/>
          <w:szCs w:val="22"/>
        </w:rPr>
        <w:t>- si ricorda che per le società di 2° e 3° livello, il riconoscimento verrà mantenuto salvo il rispetto degli adempimenti previsti fino a fine stagione sportiva (FASI DI CONTROLLO)</w:t>
      </w:r>
    </w:p>
    <w:p w14:paraId="2C874276" w14:textId="77777777" w:rsidR="009476DC" w:rsidRPr="009476DC" w:rsidRDefault="009476DC" w:rsidP="009476DC">
      <w:pPr>
        <w:ind w:left="-426" w:firstLine="426"/>
        <w:rPr>
          <w:rFonts w:ascii="Arial" w:eastAsia="Calibri" w:hAnsi="Arial" w:cs="Arial"/>
          <w:bCs/>
          <w:color w:val="002060"/>
          <w:sz w:val="22"/>
          <w:szCs w:val="22"/>
        </w:rPr>
      </w:pPr>
      <w:r w:rsidRPr="009476DC">
        <w:rPr>
          <w:rFonts w:ascii="Arial" w:eastAsia="Calibri" w:hAnsi="Arial" w:cs="Arial"/>
          <w:bCs/>
          <w:color w:val="002060"/>
          <w:sz w:val="22"/>
          <w:szCs w:val="22"/>
        </w:rPr>
        <w:t>- si precisa inoltre quanto segue:</w:t>
      </w:r>
    </w:p>
    <w:p w14:paraId="5C0D8268" w14:textId="77777777" w:rsidR="009476DC" w:rsidRPr="009476DC" w:rsidRDefault="009476DC" w:rsidP="009476DC">
      <w:pPr>
        <w:ind w:firstLine="60"/>
        <w:rPr>
          <w:rFonts w:ascii="Arial" w:eastAsia="Calibri" w:hAnsi="Arial" w:cs="Arial"/>
          <w:b/>
          <w:color w:val="002060"/>
          <w:sz w:val="22"/>
          <w:szCs w:val="22"/>
        </w:rPr>
      </w:pPr>
      <w:r w:rsidRPr="009476DC">
        <w:rPr>
          <w:rFonts w:ascii="Arial" w:eastAsia="Calibri" w:hAnsi="Arial" w:cs="Arial"/>
          <w:b/>
          <w:color w:val="002060"/>
          <w:sz w:val="22"/>
          <w:szCs w:val="22"/>
        </w:rPr>
        <w:t xml:space="preserve">LE SOCIETA’ CHE, PUR IMPEGNANDOSI A RISPETTARE I REQUISITI RICHIESTI, NON REGOLARIZZERANNO LA LORO POSIZIONE ENTRO I TERMINI E LE FASI DI CONTROLLO, NON POTRANNO PIU’ ESSERE RICONOSCIUTE CON IL </w:t>
      </w:r>
      <w:proofErr w:type="gramStart"/>
      <w:r w:rsidRPr="009476DC">
        <w:rPr>
          <w:rFonts w:ascii="Arial" w:eastAsia="Calibri" w:hAnsi="Arial" w:cs="Arial"/>
          <w:b/>
          <w:color w:val="002060"/>
          <w:sz w:val="22"/>
          <w:szCs w:val="22"/>
        </w:rPr>
        <w:t>3°</w:t>
      </w:r>
      <w:proofErr w:type="gramEnd"/>
      <w:r w:rsidRPr="009476DC">
        <w:rPr>
          <w:rFonts w:ascii="Arial" w:eastAsia="Calibri" w:hAnsi="Arial" w:cs="Arial"/>
          <w:b/>
          <w:color w:val="002060"/>
          <w:sz w:val="22"/>
          <w:szCs w:val="22"/>
        </w:rPr>
        <w:t xml:space="preserve"> LIVELLO DI QUALITA’ DEL CLUB GIOVANILE NELLE DUE SUCCESSIVE STAGIONI SPORTIVE. </w:t>
      </w:r>
    </w:p>
    <w:p w14:paraId="0D50ABF2" w14:textId="77777777" w:rsidR="009476DC" w:rsidRPr="009476DC" w:rsidRDefault="009476DC" w:rsidP="009476DC">
      <w:pPr>
        <w:rPr>
          <w:rFonts w:ascii="Arial" w:eastAsia="Calibri" w:hAnsi="Arial" w:cs="Arial"/>
          <w:b/>
          <w:color w:val="002060"/>
          <w:sz w:val="22"/>
          <w:szCs w:val="22"/>
        </w:rPr>
      </w:pPr>
      <w:r w:rsidRPr="009476DC">
        <w:rPr>
          <w:rFonts w:ascii="Arial" w:eastAsia="Calibri" w:hAnsi="Arial" w:cs="Arial"/>
          <w:b/>
          <w:color w:val="002060"/>
          <w:sz w:val="22"/>
          <w:szCs w:val="22"/>
        </w:rPr>
        <w:t xml:space="preserve">SE L’INADEMPIEZZA RIGUARDA INVECE IL RICONOSCIMENTO PER IL </w:t>
      </w:r>
      <w:proofErr w:type="gramStart"/>
      <w:r w:rsidRPr="009476DC">
        <w:rPr>
          <w:rFonts w:ascii="Arial" w:eastAsia="Calibri" w:hAnsi="Arial" w:cs="Arial"/>
          <w:b/>
          <w:color w:val="002060"/>
          <w:sz w:val="22"/>
          <w:szCs w:val="22"/>
        </w:rPr>
        <w:t>2°</w:t>
      </w:r>
      <w:proofErr w:type="gramEnd"/>
      <w:r w:rsidRPr="009476DC">
        <w:rPr>
          <w:rFonts w:ascii="Arial" w:eastAsia="Calibri" w:hAnsi="Arial" w:cs="Arial"/>
          <w:b/>
          <w:color w:val="002060"/>
          <w:sz w:val="22"/>
          <w:szCs w:val="22"/>
        </w:rPr>
        <w:t xml:space="preserve"> LIVELLO DI QUALITA’ DEL CLUB GIOVANILE, LA SOCIETA’ INTERESSATA NON POTRA’ PRESENTARE RICHIESTA DI RICONOSCIMENTO NELLA SUCCESSIVA STAGIONE SPORTIVA (C.U.S.G.S. nr. 16 2024/2025 pag. 13) </w:t>
      </w:r>
    </w:p>
    <w:p w14:paraId="6AE1266C" w14:textId="77777777" w:rsidR="009476DC" w:rsidRPr="009476DC" w:rsidRDefault="009476DC" w:rsidP="009476DC">
      <w:pPr>
        <w:rPr>
          <w:rFonts w:ascii="Arial" w:eastAsia="Calibri" w:hAnsi="Arial" w:cs="Arial"/>
          <w:b/>
          <w:color w:val="002060"/>
          <w:sz w:val="22"/>
          <w:szCs w:val="22"/>
        </w:rPr>
      </w:pPr>
    </w:p>
    <w:p w14:paraId="5A8BF053" w14:textId="77777777" w:rsidR="009476DC" w:rsidRPr="009476DC" w:rsidRDefault="009476DC" w:rsidP="009476DC">
      <w:pPr>
        <w:rPr>
          <w:rFonts w:ascii="Arial" w:hAnsi="Arial" w:cs="Arial"/>
          <w:b/>
          <w:bCs/>
          <w:color w:val="002060"/>
          <w:sz w:val="22"/>
          <w:szCs w:val="22"/>
          <w:u w:val="single"/>
        </w:rPr>
      </w:pPr>
      <w:r w:rsidRPr="009476DC">
        <w:rPr>
          <w:rFonts w:ascii="Arial" w:hAnsi="Arial" w:cs="Arial"/>
          <w:b/>
          <w:bCs/>
          <w:color w:val="002060"/>
          <w:sz w:val="22"/>
          <w:szCs w:val="22"/>
          <w:u w:val="single"/>
        </w:rPr>
        <w:t>INCONTRO DI AGGIORNAMENTO</w:t>
      </w:r>
    </w:p>
    <w:p w14:paraId="458F79FE" w14:textId="77777777" w:rsidR="009476DC" w:rsidRPr="009476DC" w:rsidRDefault="009476DC" w:rsidP="009476DC">
      <w:pPr>
        <w:rPr>
          <w:rFonts w:ascii="Arial" w:hAnsi="Arial" w:cs="Arial"/>
          <w:color w:val="002060"/>
          <w:sz w:val="22"/>
          <w:szCs w:val="22"/>
        </w:rPr>
      </w:pPr>
      <w:r w:rsidRPr="009476DC">
        <w:rPr>
          <w:rFonts w:ascii="Arial" w:hAnsi="Arial" w:cs="Arial"/>
          <w:bCs/>
          <w:color w:val="002060"/>
          <w:sz w:val="22"/>
          <w:szCs w:val="22"/>
        </w:rPr>
        <w:t>Lunedì 7 aprile 2025 alle ore 18.30</w:t>
      </w:r>
      <w:r w:rsidRPr="009476DC">
        <w:rPr>
          <w:rFonts w:ascii="Arial" w:hAnsi="Arial" w:cs="Arial"/>
          <w:color w:val="002060"/>
          <w:sz w:val="22"/>
          <w:szCs w:val="22"/>
        </w:rPr>
        <w:t xml:space="preserve"> l’AIAC Gruppo Regionale Marche e il Settore Giovanile e Scolastico - Coordinamento Federale Regionale Marche, organizzano presso la Sala Conferenze del Comitato Regionale Marche FIGC/LND -via Schiavoni-località Baraccola Sud - ANCONA, un incontro di aggiornamento dal tema </w:t>
      </w:r>
    </w:p>
    <w:p w14:paraId="2C47D6F2" w14:textId="77777777" w:rsidR="009476DC" w:rsidRPr="009476DC" w:rsidRDefault="009476DC" w:rsidP="009476DC">
      <w:pPr>
        <w:rPr>
          <w:rFonts w:ascii="Arial" w:hAnsi="Arial" w:cs="Arial"/>
          <w:bCs/>
          <w:color w:val="002060"/>
          <w:sz w:val="22"/>
          <w:szCs w:val="22"/>
        </w:rPr>
      </w:pPr>
      <w:r w:rsidRPr="009476DC">
        <w:rPr>
          <w:rFonts w:ascii="Arial" w:hAnsi="Arial" w:cs="Arial"/>
          <w:bCs/>
          <w:color w:val="002060"/>
          <w:sz w:val="22"/>
          <w:szCs w:val="22"/>
        </w:rPr>
        <w:lastRenderedPageBreak/>
        <w:t xml:space="preserve">“VINCERE NEL CALCIO CON IL CERVELLO INCONSCIO ECCO COME ALLENARLO: È LUI CHE COMANDA!” </w:t>
      </w:r>
    </w:p>
    <w:p w14:paraId="5B0DDB4D" w14:textId="77777777" w:rsidR="009476DC" w:rsidRPr="009476DC" w:rsidRDefault="009476DC" w:rsidP="009476DC">
      <w:pPr>
        <w:rPr>
          <w:rFonts w:ascii="Arial" w:hAnsi="Arial" w:cs="Arial"/>
          <w:b/>
          <w:bCs/>
          <w:color w:val="002060"/>
          <w:sz w:val="22"/>
          <w:szCs w:val="22"/>
          <w:u w:val="single"/>
        </w:rPr>
      </w:pPr>
      <w:r w:rsidRPr="009476DC">
        <w:rPr>
          <w:rFonts w:ascii="Arial" w:hAnsi="Arial" w:cs="Arial"/>
          <w:b/>
          <w:bCs/>
          <w:color w:val="002060"/>
          <w:sz w:val="22"/>
          <w:szCs w:val="22"/>
          <w:u w:val="single"/>
        </w:rPr>
        <w:t>RELATORE DELL’INCONTRO</w:t>
      </w:r>
    </w:p>
    <w:p w14:paraId="3DA30D90" w14:textId="77777777" w:rsidR="009476DC" w:rsidRPr="009476DC" w:rsidRDefault="009476DC" w:rsidP="009476DC">
      <w:pPr>
        <w:rPr>
          <w:rFonts w:ascii="Arial" w:hAnsi="Arial" w:cs="Arial"/>
          <w:color w:val="002060"/>
          <w:sz w:val="22"/>
          <w:szCs w:val="22"/>
        </w:rPr>
      </w:pPr>
      <w:r w:rsidRPr="009476DC">
        <w:rPr>
          <w:rFonts w:ascii="Arial" w:hAnsi="Arial" w:cs="Arial"/>
          <w:color w:val="002060"/>
          <w:sz w:val="22"/>
          <w:szCs w:val="22"/>
        </w:rPr>
        <w:t xml:space="preserve">- Maurizio </w:t>
      </w:r>
      <w:r w:rsidRPr="009476DC">
        <w:rPr>
          <w:rFonts w:ascii="Arial" w:hAnsi="Arial" w:cs="Arial"/>
          <w:bCs/>
          <w:color w:val="002060"/>
          <w:sz w:val="22"/>
          <w:szCs w:val="22"/>
        </w:rPr>
        <w:t xml:space="preserve">SENO: </w:t>
      </w:r>
      <w:r w:rsidRPr="009476DC">
        <w:rPr>
          <w:rFonts w:ascii="Arial" w:hAnsi="Arial" w:cs="Arial"/>
          <w:color w:val="002060"/>
          <w:sz w:val="22"/>
          <w:szCs w:val="22"/>
        </w:rPr>
        <w:t>Docente Settore Tecnico -Tecnico UEFA -A-</w:t>
      </w:r>
      <w:r w:rsidRPr="009476DC">
        <w:rPr>
          <w:rFonts w:ascii="Arial" w:hAnsi="Arial" w:cs="Arial"/>
          <w:bCs/>
          <w:color w:val="002060"/>
          <w:sz w:val="22"/>
          <w:szCs w:val="22"/>
        </w:rPr>
        <w:t xml:space="preserve"> </w:t>
      </w:r>
      <w:r w:rsidRPr="009476DC">
        <w:rPr>
          <w:rFonts w:ascii="Arial" w:hAnsi="Arial" w:cs="Arial"/>
          <w:color w:val="002060"/>
          <w:sz w:val="22"/>
          <w:szCs w:val="22"/>
        </w:rPr>
        <w:t xml:space="preserve">già responsabile del Settore Giovanile di Milan e Padova - già collaboratore in prima squadra di Chievo-Udinese-Genoa e Cagliari  </w:t>
      </w:r>
    </w:p>
    <w:p w14:paraId="334C1911" w14:textId="77777777" w:rsidR="009476DC" w:rsidRPr="009476DC" w:rsidRDefault="009476DC" w:rsidP="009476DC">
      <w:pPr>
        <w:rPr>
          <w:rFonts w:ascii="Arial" w:hAnsi="Arial" w:cs="Arial"/>
          <w:b/>
          <w:bCs/>
          <w:color w:val="002060"/>
          <w:sz w:val="22"/>
          <w:szCs w:val="22"/>
          <w:u w:val="single"/>
        </w:rPr>
      </w:pPr>
      <w:r w:rsidRPr="009476DC">
        <w:rPr>
          <w:rFonts w:ascii="Arial" w:hAnsi="Arial" w:cs="Arial"/>
          <w:b/>
          <w:bCs/>
          <w:color w:val="002060"/>
          <w:sz w:val="22"/>
          <w:szCs w:val="22"/>
          <w:u w:val="single"/>
        </w:rPr>
        <w:t>INTERVERRANNO ALL’INCONTRO</w:t>
      </w:r>
    </w:p>
    <w:p w14:paraId="096A6D28" w14:textId="77777777" w:rsidR="009476DC" w:rsidRPr="009476DC" w:rsidRDefault="009476DC" w:rsidP="009476DC">
      <w:pPr>
        <w:rPr>
          <w:rFonts w:ascii="Arial" w:hAnsi="Arial" w:cs="Arial"/>
          <w:color w:val="002060"/>
          <w:sz w:val="22"/>
          <w:szCs w:val="22"/>
        </w:rPr>
      </w:pPr>
      <w:r w:rsidRPr="009476DC">
        <w:rPr>
          <w:rFonts w:ascii="Arial" w:hAnsi="Arial" w:cs="Arial"/>
          <w:color w:val="002060"/>
          <w:sz w:val="22"/>
          <w:szCs w:val="22"/>
        </w:rPr>
        <w:t xml:space="preserve">- Floriano </w:t>
      </w:r>
      <w:r w:rsidRPr="009476DC">
        <w:rPr>
          <w:rFonts w:ascii="Arial" w:hAnsi="Arial" w:cs="Arial"/>
          <w:bCs/>
          <w:color w:val="002060"/>
          <w:sz w:val="22"/>
          <w:szCs w:val="22"/>
        </w:rPr>
        <w:t xml:space="preserve">Marziali: </w:t>
      </w:r>
      <w:r w:rsidRPr="009476DC">
        <w:rPr>
          <w:rFonts w:ascii="Arial" w:hAnsi="Arial" w:cs="Arial"/>
          <w:color w:val="002060"/>
          <w:sz w:val="22"/>
          <w:szCs w:val="22"/>
        </w:rPr>
        <w:t>Coordinatore Federale Regionale Marche S.G.S.</w:t>
      </w:r>
    </w:p>
    <w:p w14:paraId="52EA520D" w14:textId="77777777" w:rsidR="009476DC" w:rsidRPr="009476DC" w:rsidRDefault="009476DC" w:rsidP="009476DC">
      <w:pPr>
        <w:rPr>
          <w:rFonts w:ascii="Arial" w:hAnsi="Arial" w:cs="Arial"/>
          <w:color w:val="002060"/>
          <w:sz w:val="22"/>
          <w:szCs w:val="22"/>
        </w:rPr>
      </w:pPr>
      <w:r w:rsidRPr="009476DC">
        <w:rPr>
          <w:rFonts w:ascii="Arial" w:hAnsi="Arial" w:cs="Arial"/>
          <w:color w:val="002060"/>
          <w:sz w:val="22"/>
          <w:szCs w:val="22"/>
        </w:rPr>
        <w:t xml:space="preserve">- Gianluca </w:t>
      </w:r>
      <w:r w:rsidRPr="009476DC">
        <w:rPr>
          <w:rFonts w:ascii="Arial" w:hAnsi="Arial" w:cs="Arial"/>
          <w:bCs/>
          <w:color w:val="002060"/>
          <w:sz w:val="22"/>
          <w:szCs w:val="22"/>
        </w:rPr>
        <w:t xml:space="preserve">Dottori: </w:t>
      </w:r>
      <w:r w:rsidRPr="009476DC">
        <w:rPr>
          <w:rFonts w:ascii="Arial" w:hAnsi="Arial" w:cs="Arial"/>
          <w:color w:val="002060"/>
          <w:sz w:val="22"/>
          <w:szCs w:val="22"/>
        </w:rPr>
        <w:t>Presidente Gruppo Regionale AIAC Marche</w:t>
      </w:r>
    </w:p>
    <w:p w14:paraId="025A913F" w14:textId="77777777" w:rsidR="009476DC" w:rsidRPr="009476DC" w:rsidRDefault="009476DC" w:rsidP="009476DC">
      <w:pPr>
        <w:rPr>
          <w:rFonts w:ascii="Arial" w:hAnsi="Arial" w:cs="Arial"/>
          <w:color w:val="002060"/>
          <w:sz w:val="22"/>
          <w:szCs w:val="22"/>
        </w:rPr>
      </w:pPr>
      <w:r w:rsidRPr="009476DC">
        <w:rPr>
          <w:rFonts w:ascii="Arial" w:hAnsi="Arial" w:cs="Arial"/>
          <w:color w:val="002060"/>
          <w:sz w:val="22"/>
          <w:szCs w:val="22"/>
        </w:rPr>
        <w:t xml:space="preserve">- Ivo </w:t>
      </w:r>
      <w:r w:rsidRPr="009476DC">
        <w:rPr>
          <w:rFonts w:ascii="Arial" w:hAnsi="Arial" w:cs="Arial"/>
          <w:bCs/>
          <w:color w:val="002060"/>
          <w:sz w:val="22"/>
          <w:szCs w:val="22"/>
        </w:rPr>
        <w:t xml:space="preserve">Panichi: </w:t>
      </w:r>
      <w:r w:rsidRPr="009476DC">
        <w:rPr>
          <w:rFonts w:ascii="Arial" w:hAnsi="Arial" w:cs="Arial"/>
          <w:color w:val="002060"/>
          <w:sz w:val="22"/>
          <w:szCs w:val="22"/>
        </w:rPr>
        <w:t xml:space="preserve">Presidente Comitato Regionale Marche FIGC/LND </w:t>
      </w:r>
    </w:p>
    <w:p w14:paraId="6782CD2A" w14:textId="77777777" w:rsidR="009476DC" w:rsidRPr="009476DC" w:rsidRDefault="009476DC" w:rsidP="009476DC">
      <w:pPr>
        <w:rPr>
          <w:rFonts w:ascii="Arial" w:hAnsi="Arial" w:cs="Arial"/>
          <w:color w:val="002060"/>
          <w:sz w:val="22"/>
          <w:szCs w:val="22"/>
        </w:rPr>
      </w:pPr>
      <w:r w:rsidRPr="009476DC">
        <w:rPr>
          <w:rFonts w:ascii="Arial" w:hAnsi="Arial" w:cs="Arial"/>
          <w:color w:val="002060"/>
          <w:sz w:val="22"/>
          <w:szCs w:val="22"/>
        </w:rPr>
        <w:t xml:space="preserve">L’ incontro con ingresso gratuito richiede l’iscrizione </w:t>
      </w:r>
      <w:r w:rsidRPr="009476DC">
        <w:rPr>
          <w:rFonts w:ascii="Arial" w:hAnsi="Arial" w:cs="Arial"/>
          <w:bCs/>
          <w:color w:val="002060"/>
          <w:sz w:val="22"/>
          <w:szCs w:val="22"/>
        </w:rPr>
        <w:t>OBBLIGATORIA</w:t>
      </w:r>
      <w:r w:rsidRPr="009476DC">
        <w:rPr>
          <w:rFonts w:ascii="Arial" w:hAnsi="Arial" w:cs="Arial"/>
          <w:color w:val="002060"/>
          <w:sz w:val="22"/>
          <w:szCs w:val="22"/>
        </w:rPr>
        <w:t xml:space="preserve"> su </w:t>
      </w:r>
      <w:hyperlink r:id="rId13" w:history="1">
        <w:r w:rsidRPr="009476DC">
          <w:rPr>
            <w:rStyle w:val="Collegamentoipertestuale"/>
            <w:rFonts w:ascii="Arial" w:hAnsi="Arial" w:cs="Arial"/>
            <w:color w:val="002060"/>
            <w:sz w:val="22"/>
            <w:szCs w:val="22"/>
          </w:rPr>
          <w:t>www.myaiac.it</w:t>
        </w:r>
      </w:hyperlink>
      <w:r w:rsidRPr="009476DC">
        <w:rPr>
          <w:rFonts w:ascii="Arial" w:hAnsi="Arial" w:cs="Arial"/>
          <w:color w:val="002060"/>
          <w:sz w:val="22"/>
          <w:szCs w:val="22"/>
        </w:rPr>
        <w:t xml:space="preserve"> </w:t>
      </w:r>
    </w:p>
    <w:p w14:paraId="2005B5B4" w14:textId="77777777" w:rsidR="009476DC" w:rsidRPr="009476DC" w:rsidRDefault="009476DC" w:rsidP="009476DC">
      <w:pPr>
        <w:rPr>
          <w:rFonts w:ascii="Arial" w:hAnsi="Arial" w:cs="Arial"/>
          <w:color w:val="002060"/>
          <w:sz w:val="22"/>
          <w:szCs w:val="22"/>
        </w:rPr>
      </w:pPr>
      <w:r w:rsidRPr="009476DC">
        <w:rPr>
          <w:rFonts w:ascii="Arial" w:hAnsi="Arial" w:cs="Arial"/>
          <w:color w:val="002060"/>
          <w:sz w:val="22"/>
          <w:szCs w:val="22"/>
        </w:rPr>
        <w:t>Per informazioni: 328.7649533 / 335.5370257</w:t>
      </w:r>
    </w:p>
    <w:p w14:paraId="16188506" w14:textId="77777777" w:rsidR="009476DC" w:rsidRPr="009476DC" w:rsidRDefault="009476DC" w:rsidP="009476DC">
      <w:pPr>
        <w:rPr>
          <w:rFonts w:ascii="Arial" w:hAnsi="Arial" w:cs="Arial"/>
          <w:color w:val="002060"/>
          <w:sz w:val="22"/>
          <w:szCs w:val="22"/>
        </w:rPr>
      </w:pPr>
      <w:r w:rsidRPr="009476DC">
        <w:rPr>
          <w:rFonts w:ascii="Arial" w:hAnsi="Arial" w:cs="Arial"/>
          <w:color w:val="002060"/>
          <w:sz w:val="22"/>
          <w:szCs w:val="22"/>
        </w:rPr>
        <w:t>Si allega la locandina dell’incontro</w:t>
      </w:r>
    </w:p>
    <w:p w14:paraId="66793452" w14:textId="77777777" w:rsidR="009476DC" w:rsidRPr="009476DC" w:rsidRDefault="009476DC" w:rsidP="008C07EC">
      <w:pPr>
        <w:pStyle w:val="LndNormale1"/>
        <w:rPr>
          <w:color w:val="002060"/>
        </w:rPr>
      </w:pPr>
    </w:p>
    <w:bookmarkEnd w:id="6"/>
    <w:bookmarkEnd w:id="7"/>
    <w:bookmarkEnd w:id="8"/>
    <w:p w14:paraId="1A78C9C3" w14:textId="77777777" w:rsidR="00157200" w:rsidRPr="007A018C" w:rsidRDefault="00157200"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43C4AC8D" w14:textId="77777777" w:rsidR="007A018C" w:rsidRPr="00B21CAC" w:rsidRDefault="007A018C" w:rsidP="00D75A04">
      <w:pPr>
        <w:pStyle w:val="breakline"/>
        <w:rPr>
          <w:rFonts w:ascii="Arial" w:hAnsi="Arial" w:cs="Arial"/>
          <w:color w:val="002060"/>
          <w:sz w:val="4"/>
          <w:szCs w:val="4"/>
        </w:rPr>
      </w:pPr>
    </w:p>
    <w:p w14:paraId="1DA097DE" w14:textId="77777777" w:rsidR="008F6FFB" w:rsidRPr="006E61AC" w:rsidRDefault="008F6FFB" w:rsidP="008F6FFB">
      <w:pPr>
        <w:pStyle w:val="titolocampionato0"/>
        <w:shd w:val="clear" w:color="auto" w:fill="CCCCCC"/>
        <w:spacing w:before="80" w:after="40"/>
        <w:rPr>
          <w:color w:val="002060"/>
        </w:rPr>
      </w:pPr>
      <w:r w:rsidRPr="006E61AC">
        <w:rPr>
          <w:color w:val="002060"/>
        </w:rPr>
        <w:t>CALCIO A CINQUE SERIE C1</w:t>
      </w:r>
    </w:p>
    <w:p w14:paraId="34EED2FA" w14:textId="77777777" w:rsidR="008F6FFB" w:rsidRPr="001E2445" w:rsidRDefault="008F6FFB" w:rsidP="008F6FFB">
      <w:pPr>
        <w:pStyle w:val="LndNormale1"/>
        <w:jc w:val="center"/>
        <w:rPr>
          <w:rFonts w:cs="Arial"/>
          <w:b/>
          <w:color w:val="002060"/>
          <w:sz w:val="36"/>
          <w:szCs w:val="36"/>
        </w:rPr>
      </w:pPr>
      <w:r w:rsidRPr="001E2445">
        <w:rPr>
          <w:rFonts w:cs="Arial"/>
          <w:b/>
          <w:color w:val="002060"/>
          <w:sz w:val="36"/>
          <w:szCs w:val="36"/>
        </w:rPr>
        <w:t>CONTEMPORANEITA’ ULTIME DUE GIORNATE</w:t>
      </w:r>
    </w:p>
    <w:p w14:paraId="4920848E" w14:textId="77777777" w:rsidR="008F6FFB" w:rsidRPr="001E2445" w:rsidRDefault="008F6FFB" w:rsidP="008F6FFB">
      <w:pPr>
        <w:pStyle w:val="Corpodeltesto21"/>
        <w:jc w:val="center"/>
        <w:rPr>
          <w:rFonts w:ascii="Arial" w:hAnsi="Arial" w:cs="Arial"/>
          <w:b/>
          <w:color w:val="002060"/>
          <w:sz w:val="22"/>
          <w:szCs w:val="22"/>
        </w:rPr>
      </w:pPr>
    </w:p>
    <w:p w14:paraId="7F8A1D37" w14:textId="77777777" w:rsidR="008F6FFB" w:rsidRDefault="008F6FFB" w:rsidP="008F6FFB">
      <w:pPr>
        <w:pStyle w:val="LndNormale1"/>
        <w:rPr>
          <w:color w:val="002060"/>
        </w:rPr>
      </w:pPr>
      <w:r>
        <w:rPr>
          <w:color w:val="002060"/>
        </w:rPr>
        <w:t>Si fa presente che, come riportato nel Comunicato Ufficiale n° 05 del 02/08/2025, l</w:t>
      </w:r>
      <w:r w:rsidRPr="0014473F">
        <w:rPr>
          <w:color w:val="002060"/>
        </w:rPr>
        <w:t xml:space="preserve">e ultime due giornate di campionato dovranno essere disputate il Venerdì alle ore 21:45; non saranno concessi in nessun caso anticipi e posticipi tranne l’anticipo di gare ininfluenti ai fini della classifica. </w:t>
      </w:r>
    </w:p>
    <w:p w14:paraId="708FBAD1" w14:textId="77777777" w:rsidR="008F6FFB" w:rsidRDefault="008F6FFB" w:rsidP="008F6FFB">
      <w:pPr>
        <w:pStyle w:val="LndNormale1"/>
        <w:rPr>
          <w:color w:val="002060"/>
        </w:rPr>
      </w:pPr>
    </w:p>
    <w:p w14:paraId="54FEDD15" w14:textId="77777777" w:rsidR="008F6FFB" w:rsidRPr="006E61AC" w:rsidRDefault="008F6FFB" w:rsidP="008F6FFB">
      <w:pPr>
        <w:pStyle w:val="titoloprinc0"/>
        <w:rPr>
          <w:color w:val="002060"/>
        </w:rPr>
      </w:pPr>
      <w:r w:rsidRPr="006E61AC">
        <w:rPr>
          <w:color w:val="002060"/>
        </w:rPr>
        <w:t>VARIAZIONI AL PROGRAMMA GARE</w:t>
      </w:r>
    </w:p>
    <w:p w14:paraId="507463E4" w14:textId="77777777" w:rsidR="008F6FFB" w:rsidRPr="006E61AC" w:rsidRDefault="008F6FFB" w:rsidP="008F6FFB">
      <w:pPr>
        <w:pStyle w:val="breakline"/>
        <w:rPr>
          <w:color w:val="002060"/>
        </w:rPr>
      </w:pPr>
    </w:p>
    <w:p w14:paraId="1C2905EF" w14:textId="77777777" w:rsidR="008F6FFB" w:rsidRPr="006E61AC" w:rsidRDefault="008F6FFB" w:rsidP="008F6FFB">
      <w:pPr>
        <w:pStyle w:val="breakline"/>
        <w:rPr>
          <w:color w:val="002060"/>
        </w:rPr>
      </w:pPr>
    </w:p>
    <w:p w14:paraId="79FED3DA" w14:textId="77777777" w:rsidR="008F6FFB" w:rsidRPr="006E61AC" w:rsidRDefault="008F6FFB" w:rsidP="008F6FFB">
      <w:pPr>
        <w:pStyle w:val="sottotitolocampionato10"/>
        <w:rPr>
          <w:color w:val="002060"/>
        </w:rPr>
      </w:pPr>
      <w:r w:rsidRPr="006E61A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F6FFB" w:rsidRPr="006E61AC" w14:paraId="23C575D6" w14:textId="77777777" w:rsidTr="0078799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2547F" w14:textId="77777777" w:rsidR="008F6FFB" w:rsidRPr="006E61AC" w:rsidRDefault="008F6FFB" w:rsidP="00283768">
            <w:pPr>
              <w:pStyle w:val="headertabella0"/>
              <w:rPr>
                <w:color w:val="002060"/>
              </w:rPr>
            </w:pPr>
            <w:r w:rsidRPr="006E61A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0612F" w14:textId="77777777" w:rsidR="008F6FFB" w:rsidRPr="006E61AC" w:rsidRDefault="008F6FFB" w:rsidP="00283768">
            <w:pPr>
              <w:pStyle w:val="headertabella0"/>
              <w:rPr>
                <w:color w:val="002060"/>
              </w:rPr>
            </w:pPr>
            <w:r w:rsidRPr="006E61AC">
              <w:rPr>
                <w:color w:val="002060"/>
              </w:rPr>
              <w:t xml:space="preserve">N° </w:t>
            </w:r>
            <w:proofErr w:type="spellStart"/>
            <w:r w:rsidRPr="006E61AC">
              <w:rPr>
                <w:color w:val="002060"/>
              </w:rPr>
              <w:t>Gior</w:t>
            </w:r>
            <w:proofErr w:type="spellEnd"/>
            <w:r w:rsidRPr="006E61A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D01C5" w14:textId="77777777" w:rsidR="008F6FFB" w:rsidRPr="006E61AC" w:rsidRDefault="008F6FFB" w:rsidP="00283768">
            <w:pPr>
              <w:pStyle w:val="headertabella0"/>
              <w:rPr>
                <w:color w:val="002060"/>
              </w:rPr>
            </w:pPr>
            <w:r w:rsidRPr="006E61A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9B729" w14:textId="77777777" w:rsidR="008F6FFB" w:rsidRPr="006E61AC" w:rsidRDefault="008F6FFB" w:rsidP="00283768">
            <w:pPr>
              <w:pStyle w:val="headertabella0"/>
              <w:rPr>
                <w:color w:val="002060"/>
              </w:rPr>
            </w:pPr>
            <w:r w:rsidRPr="006E61A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47C82" w14:textId="77777777" w:rsidR="008F6FFB" w:rsidRPr="006E61AC" w:rsidRDefault="008F6FFB" w:rsidP="00283768">
            <w:pPr>
              <w:pStyle w:val="headertabella0"/>
              <w:rPr>
                <w:color w:val="002060"/>
              </w:rPr>
            </w:pPr>
            <w:r w:rsidRPr="006E61AC">
              <w:rPr>
                <w:color w:val="002060"/>
              </w:rPr>
              <w:t xml:space="preserve">Data </w:t>
            </w:r>
            <w:proofErr w:type="spellStart"/>
            <w:r w:rsidRPr="006E61AC">
              <w:rPr>
                <w:color w:val="002060"/>
              </w:rPr>
              <w:t>Orig</w:t>
            </w:r>
            <w:proofErr w:type="spellEnd"/>
            <w:r w:rsidRPr="006E61A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94E2E" w14:textId="77777777" w:rsidR="008F6FFB" w:rsidRPr="006E61AC" w:rsidRDefault="008F6FFB" w:rsidP="00283768">
            <w:pPr>
              <w:pStyle w:val="headertabella0"/>
              <w:rPr>
                <w:color w:val="002060"/>
              </w:rPr>
            </w:pPr>
            <w:r w:rsidRPr="006E61A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93B71" w14:textId="77777777" w:rsidR="008F6FFB" w:rsidRPr="006E61AC" w:rsidRDefault="008F6FFB" w:rsidP="00283768">
            <w:pPr>
              <w:pStyle w:val="headertabella0"/>
              <w:rPr>
                <w:color w:val="002060"/>
              </w:rPr>
            </w:pPr>
            <w:r w:rsidRPr="006E61AC">
              <w:rPr>
                <w:color w:val="002060"/>
              </w:rPr>
              <w:t xml:space="preserve">Ora </w:t>
            </w:r>
            <w:proofErr w:type="spellStart"/>
            <w:r w:rsidRPr="006E61AC">
              <w:rPr>
                <w:color w:val="002060"/>
              </w:rPr>
              <w:t>Orig</w:t>
            </w:r>
            <w:proofErr w:type="spellEnd"/>
            <w:r w:rsidRPr="006E61A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A13C5" w14:textId="77777777" w:rsidR="008F6FFB" w:rsidRPr="006E61AC" w:rsidRDefault="008F6FFB" w:rsidP="00283768">
            <w:pPr>
              <w:pStyle w:val="headertabella0"/>
              <w:rPr>
                <w:color w:val="002060"/>
              </w:rPr>
            </w:pPr>
            <w:r w:rsidRPr="006E61AC">
              <w:rPr>
                <w:color w:val="002060"/>
              </w:rPr>
              <w:t>Impianto</w:t>
            </w:r>
          </w:p>
        </w:tc>
      </w:tr>
      <w:tr w:rsidR="008F6FFB" w:rsidRPr="006E61AC" w14:paraId="6E340E64" w14:textId="77777777" w:rsidTr="0078799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66396" w14:textId="77777777" w:rsidR="008F6FFB" w:rsidRPr="0078799B" w:rsidRDefault="008F6FFB" w:rsidP="00283768">
            <w:pPr>
              <w:pStyle w:val="rowtabella0"/>
              <w:rPr>
                <w:color w:val="002060"/>
                <w:highlight w:val="yellow"/>
              </w:rPr>
            </w:pPr>
            <w:r w:rsidRPr="0078799B">
              <w:rPr>
                <w:color w:val="002060"/>
                <w:highlight w:val="yellow"/>
              </w:rPr>
              <w:t>28/03/2025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77152" w14:textId="77777777" w:rsidR="008F6FFB" w:rsidRPr="0078799B" w:rsidRDefault="008F6FFB" w:rsidP="00283768">
            <w:pPr>
              <w:pStyle w:val="rowtabella0"/>
              <w:jc w:val="center"/>
              <w:rPr>
                <w:color w:val="002060"/>
                <w:highlight w:val="yellow"/>
              </w:rPr>
            </w:pPr>
            <w:r w:rsidRPr="0078799B">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32BFC" w14:textId="77777777" w:rsidR="008F6FFB" w:rsidRPr="0078799B" w:rsidRDefault="008F6FFB" w:rsidP="00283768">
            <w:pPr>
              <w:pStyle w:val="rowtabella0"/>
              <w:rPr>
                <w:color w:val="002060"/>
                <w:highlight w:val="yellow"/>
              </w:rPr>
            </w:pPr>
            <w:r w:rsidRPr="0078799B">
              <w:rPr>
                <w:color w:val="002060"/>
                <w:highlight w:val="yellow"/>
              </w:rPr>
              <w:t>SAMBENEDETTESE C5 SSDARL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B2A2D" w14:textId="77777777" w:rsidR="008F6FFB" w:rsidRPr="0078799B" w:rsidRDefault="008F6FFB" w:rsidP="00283768">
            <w:pPr>
              <w:pStyle w:val="rowtabella0"/>
              <w:rPr>
                <w:color w:val="002060"/>
                <w:highlight w:val="yellow"/>
              </w:rPr>
            </w:pPr>
            <w:r w:rsidRPr="0078799B">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DF311" w14:textId="77777777" w:rsidR="008F6FFB" w:rsidRPr="006E61AC" w:rsidRDefault="008F6FFB" w:rsidP="0028376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28A2C" w14:textId="77777777" w:rsidR="008F6FFB" w:rsidRPr="006E61AC" w:rsidRDefault="008F6FFB" w:rsidP="00283768">
            <w:pPr>
              <w:pStyle w:val="rowtabella0"/>
              <w:jc w:val="center"/>
              <w:rPr>
                <w:color w:val="002060"/>
              </w:rPr>
            </w:pPr>
            <w:r w:rsidRPr="0078799B">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BA044" w14:textId="77777777" w:rsidR="008F6FFB" w:rsidRPr="006E61AC" w:rsidRDefault="008F6FFB" w:rsidP="00283768">
            <w:pPr>
              <w:pStyle w:val="rowtabella0"/>
              <w:jc w:val="center"/>
              <w:rPr>
                <w:color w:val="002060"/>
              </w:rPr>
            </w:pPr>
            <w:r w:rsidRPr="006E61AC">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001DB" w14:textId="77777777" w:rsidR="008F6FFB" w:rsidRPr="006E61AC" w:rsidRDefault="008F6FFB" w:rsidP="00283768">
            <w:pPr>
              <w:rPr>
                <w:color w:val="002060"/>
              </w:rPr>
            </w:pPr>
          </w:p>
        </w:tc>
      </w:tr>
    </w:tbl>
    <w:p w14:paraId="1B99A4A0" w14:textId="77777777" w:rsidR="008F6FFB" w:rsidRPr="006E61AC" w:rsidRDefault="008F6FFB" w:rsidP="008F6FFB">
      <w:pPr>
        <w:pStyle w:val="breakline"/>
        <w:rPr>
          <w:color w:val="002060"/>
        </w:rPr>
      </w:pPr>
    </w:p>
    <w:p w14:paraId="704D5874" w14:textId="77777777" w:rsidR="008F6FFB" w:rsidRPr="006E61AC" w:rsidRDefault="008F6FFB" w:rsidP="008F6FFB">
      <w:pPr>
        <w:pStyle w:val="breakline"/>
        <w:rPr>
          <w:color w:val="002060"/>
        </w:rPr>
      </w:pPr>
    </w:p>
    <w:p w14:paraId="624746AC" w14:textId="77777777" w:rsidR="008F6FFB" w:rsidRPr="006E61AC" w:rsidRDefault="008F6FFB" w:rsidP="008F6FFB">
      <w:pPr>
        <w:pStyle w:val="titoloprinc0"/>
        <w:rPr>
          <w:color w:val="002060"/>
        </w:rPr>
      </w:pPr>
      <w:r w:rsidRPr="006E61AC">
        <w:rPr>
          <w:color w:val="002060"/>
        </w:rPr>
        <w:t>CLASSIFICA</w:t>
      </w:r>
    </w:p>
    <w:p w14:paraId="636F258D" w14:textId="77777777" w:rsidR="008F6FFB" w:rsidRPr="006E61AC" w:rsidRDefault="008F6FFB" w:rsidP="008F6FFB">
      <w:pPr>
        <w:pStyle w:val="breakline"/>
        <w:rPr>
          <w:color w:val="002060"/>
        </w:rPr>
      </w:pPr>
    </w:p>
    <w:p w14:paraId="3A006FBC" w14:textId="77777777" w:rsidR="008F6FFB" w:rsidRPr="006E61AC" w:rsidRDefault="008F6FFB" w:rsidP="008F6FFB">
      <w:pPr>
        <w:pStyle w:val="breakline"/>
        <w:rPr>
          <w:color w:val="002060"/>
        </w:rPr>
      </w:pPr>
    </w:p>
    <w:p w14:paraId="3DCB4D26" w14:textId="77777777" w:rsidR="008F6FFB" w:rsidRPr="006E61AC" w:rsidRDefault="008F6FFB" w:rsidP="008F6FFB">
      <w:pPr>
        <w:pStyle w:val="sottotitolocampionato10"/>
        <w:rPr>
          <w:color w:val="002060"/>
        </w:rPr>
      </w:pPr>
      <w:r w:rsidRPr="006E61A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6E61AC" w14:paraId="2CDA0BCD"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B7A14" w14:textId="77777777" w:rsidR="008F6FFB" w:rsidRPr="006E61AC" w:rsidRDefault="008F6FFB" w:rsidP="00283768">
            <w:pPr>
              <w:pStyle w:val="headertabella0"/>
              <w:rPr>
                <w:color w:val="002060"/>
              </w:rPr>
            </w:pPr>
            <w:r w:rsidRPr="006E61A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731D9" w14:textId="77777777" w:rsidR="008F6FFB" w:rsidRPr="006E61AC" w:rsidRDefault="008F6FFB" w:rsidP="00283768">
            <w:pPr>
              <w:pStyle w:val="headertabella0"/>
              <w:rPr>
                <w:color w:val="002060"/>
              </w:rPr>
            </w:pPr>
            <w:r w:rsidRPr="006E61A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030D7" w14:textId="77777777" w:rsidR="008F6FFB" w:rsidRPr="006E61AC" w:rsidRDefault="008F6FFB" w:rsidP="00283768">
            <w:pPr>
              <w:pStyle w:val="headertabella0"/>
              <w:rPr>
                <w:color w:val="002060"/>
              </w:rPr>
            </w:pPr>
            <w:r w:rsidRPr="006E61A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E8E3C" w14:textId="77777777" w:rsidR="008F6FFB" w:rsidRPr="006E61AC" w:rsidRDefault="008F6FFB" w:rsidP="00283768">
            <w:pPr>
              <w:pStyle w:val="headertabella0"/>
              <w:rPr>
                <w:color w:val="002060"/>
              </w:rPr>
            </w:pPr>
            <w:r w:rsidRPr="006E61A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35D74" w14:textId="77777777" w:rsidR="008F6FFB" w:rsidRPr="006E61AC" w:rsidRDefault="008F6FFB" w:rsidP="00283768">
            <w:pPr>
              <w:pStyle w:val="headertabella0"/>
              <w:rPr>
                <w:color w:val="002060"/>
              </w:rPr>
            </w:pPr>
            <w:r w:rsidRPr="006E61A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4F3D2" w14:textId="77777777" w:rsidR="008F6FFB" w:rsidRPr="006E61AC" w:rsidRDefault="008F6FFB" w:rsidP="00283768">
            <w:pPr>
              <w:pStyle w:val="headertabella0"/>
              <w:rPr>
                <w:color w:val="002060"/>
              </w:rPr>
            </w:pPr>
            <w:r w:rsidRPr="006E61A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AA078" w14:textId="77777777" w:rsidR="008F6FFB" w:rsidRPr="006E61AC" w:rsidRDefault="008F6FFB" w:rsidP="00283768">
            <w:pPr>
              <w:pStyle w:val="headertabella0"/>
              <w:rPr>
                <w:color w:val="002060"/>
              </w:rPr>
            </w:pPr>
            <w:r w:rsidRPr="006E61A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B0BFC" w14:textId="77777777" w:rsidR="008F6FFB" w:rsidRPr="006E61AC" w:rsidRDefault="008F6FFB" w:rsidP="00283768">
            <w:pPr>
              <w:pStyle w:val="headertabella0"/>
              <w:rPr>
                <w:color w:val="002060"/>
              </w:rPr>
            </w:pPr>
            <w:r w:rsidRPr="006E61A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7AE12" w14:textId="77777777" w:rsidR="008F6FFB" w:rsidRPr="006E61AC" w:rsidRDefault="008F6FFB" w:rsidP="00283768">
            <w:pPr>
              <w:pStyle w:val="headertabella0"/>
              <w:rPr>
                <w:color w:val="002060"/>
              </w:rPr>
            </w:pPr>
            <w:r w:rsidRPr="006E61A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DB51D" w14:textId="77777777" w:rsidR="008F6FFB" w:rsidRPr="006E61AC" w:rsidRDefault="008F6FFB" w:rsidP="00283768">
            <w:pPr>
              <w:pStyle w:val="headertabella0"/>
              <w:rPr>
                <w:color w:val="002060"/>
              </w:rPr>
            </w:pPr>
            <w:r w:rsidRPr="006E61AC">
              <w:rPr>
                <w:color w:val="002060"/>
              </w:rPr>
              <w:t>PE</w:t>
            </w:r>
          </w:p>
        </w:tc>
      </w:tr>
      <w:tr w:rsidR="008F6FFB" w:rsidRPr="006E61AC" w14:paraId="39F6A0F0"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039176" w14:textId="77777777" w:rsidR="008F6FFB" w:rsidRPr="006E61AC" w:rsidRDefault="008F6FFB" w:rsidP="00283768">
            <w:pPr>
              <w:pStyle w:val="rowtabella0"/>
              <w:rPr>
                <w:color w:val="002060"/>
              </w:rPr>
            </w:pPr>
            <w:r w:rsidRPr="006E61AC">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03B79" w14:textId="77777777" w:rsidR="008F6FFB" w:rsidRPr="006E61AC" w:rsidRDefault="008F6FFB" w:rsidP="00283768">
            <w:pPr>
              <w:pStyle w:val="rowtabella0"/>
              <w:jc w:val="center"/>
              <w:rPr>
                <w:color w:val="002060"/>
              </w:rPr>
            </w:pPr>
            <w:r w:rsidRPr="006E61A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68878" w14:textId="77777777" w:rsidR="008F6FFB" w:rsidRPr="006E61AC" w:rsidRDefault="008F6FFB" w:rsidP="00283768">
            <w:pPr>
              <w:pStyle w:val="rowtabella0"/>
              <w:jc w:val="center"/>
              <w:rPr>
                <w:color w:val="002060"/>
              </w:rPr>
            </w:pPr>
            <w:r w:rsidRPr="006E61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E3291" w14:textId="77777777" w:rsidR="008F6FFB" w:rsidRPr="006E61AC" w:rsidRDefault="008F6FFB" w:rsidP="00283768">
            <w:pPr>
              <w:pStyle w:val="rowtabella0"/>
              <w:jc w:val="center"/>
              <w:rPr>
                <w:color w:val="002060"/>
              </w:rPr>
            </w:pPr>
            <w:r w:rsidRPr="006E61A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6CFBF"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CC1F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9994F" w14:textId="77777777" w:rsidR="008F6FFB" w:rsidRPr="006E61AC" w:rsidRDefault="008F6FFB" w:rsidP="00283768">
            <w:pPr>
              <w:pStyle w:val="rowtabella0"/>
              <w:jc w:val="center"/>
              <w:rPr>
                <w:color w:val="002060"/>
              </w:rPr>
            </w:pPr>
            <w:r w:rsidRPr="006E61AC">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B6C94" w14:textId="77777777" w:rsidR="008F6FFB" w:rsidRPr="006E61AC" w:rsidRDefault="008F6FFB" w:rsidP="00283768">
            <w:pPr>
              <w:pStyle w:val="rowtabella0"/>
              <w:jc w:val="center"/>
              <w:rPr>
                <w:color w:val="002060"/>
              </w:rPr>
            </w:pPr>
            <w:r w:rsidRPr="006E61A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12D6E" w14:textId="77777777" w:rsidR="008F6FFB" w:rsidRPr="006E61AC" w:rsidRDefault="008F6FFB" w:rsidP="00283768">
            <w:pPr>
              <w:pStyle w:val="rowtabella0"/>
              <w:jc w:val="center"/>
              <w:rPr>
                <w:color w:val="002060"/>
              </w:rPr>
            </w:pPr>
            <w:r w:rsidRPr="006E61AC">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88942" w14:textId="77777777" w:rsidR="008F6FFB" w:rsidRPr="006E61AC" w:rsidRDefault="008F6FFB" w:rsidP="00283768">
            <w:pPr>
              <w:pStyle w:val="rowtabella0"/>
              <w:jc w:val="center"/>
              <w:rPr>
                <w:color w:val="002060"/>
              </w:rPr>
            </w:pPr>
            <w:r w:rsidRPr="006E61AC">
              <w:rPr>
                <w:color w:val="002060"/>
              </w:rPr>
              <w:t>2</w:t>
            </w:r>
          </w:p>
        </w:tc>
      </w:tr>
      <w:tr w:rsidR="008F6FFB" w:rsidRPr="006E61AC" w14:paraId="412DA9F0"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8E99C" w14:textId="77777777" w:rsidR="008F6FFB" w:rsidRPr="006E61AC" w:rsidRDefault="008F6FFB" w:rsidP="00283768">
            <w:pPr>
              <w:pStyle w:val="rowtabella0"/>
              <w:rPr>
                <w:color w:val="002060"/>
              </w:rPr>
            </w:pPr>
            <w:r w:rsidRPr="006E61AC">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6D805" w14:textId="77777777" w:rsidR="008F6FFB" w:rsidRPr="006E61AC" w:rsidRDefault="008F6FFB" w:rsidP="00283768">
            <w:pPr>
              <w:pStyle w:val="rowtabella0"/>
              <w:jc w:val="center"/>
              <w:rPr>
                <w:color w:val="002060"/>
              </w:rPr>
            </w:pPr>
            <w:r w:rsidRPr="006E61A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A0331" w14:textId="77777777" w:rsidR="008F6FFB" w:rsidRPr="006E61AC" w:rsidRDefault="008F6FFB" w:rsidP="00283768">
            <w:pPr>
              <w:pStyle w:val="rowtabella0"/>
              <w:jc w:val="center"/>
              <w:rPr>
                <w:color w:val="002060"/>
              </w:rPr>
            </w:pPr>
            <w:r w:rsidRPr="006E61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964A9" w14:textId="77777777" w:rsidR="008F6FFB" w:rsidRPr="006E61AC" w:rsidRDefault="008F6FFB" w:rsidP="00283768">
            <w:pPr>
              <w:pStyle w:val="rowtabella0"/>
              <w:jc w:val="center"/>
              <w:rPr>
                <w:color w:val="002060"/>
              </w:rPr>
            </w:pPr>
            <w:r w:rsidRPr="006E61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79CE2"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A5CBF"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4F2A3" w14:textId="77777777" w:rsidR="008F6FFB" w:rsidRPr="006E61AC" w:rsidRDefault="008F6FFB" w:rsidP="00283768">
            <w:pPr>
              <w:pStyle w:val="rowtabella0"/>
              <w:jc w:val="center"/>
              <w:rPr>
                <w:color w:val="002060"/>
              </w:rPr>
            </w:pPr>
            <w:r w:rsidRPr="006E61AC">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D3C97" w14:textId="77777777" w:rsidR="008F6FFB" w:rsidRPr="006E61AC" w:rsidRDefault="008F6FFB" w:rsidP="00283768">
            <w:pPr>
              <w:pStyle w:val="rowtabella0"/>
              <w:jc w:val="center"/>
              <w:rPr>
                <w:color w:val="002060"/>
              </w:rPr>
            </w:pPr>
            <w:r w:rsidRPr="006E61AC">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A63EA" w14:textId="77777777" w:rsidR="008F6FFB" w:rsidRPr="006E61AC" w:rsidRDefault="008F6FFB" w:rsidP="00283768">
            <w:pPr>
              <w:pStyle w:val="rowtabella0"/>
              <w:jc w:val="center"/>
              <w:rPr>
                <w:color w:val="002060"/>
              </w:rPr>
            </w:pPr>
            <w:r w:rsidRPr="006E61A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7F9F9" w14:textId="77777777" w:rsidR="008F6FFB" w:rsidRPr="006E61AC" w:rsidRDefault="008F6FFB" w:rsidP="00283768">
            <w:pPr>
              <w:pStyle w:val="rowtabella0"/>
              <w:jc w:val="center"/>
              <w:rPr>
                <w:color w:val="002060"/>
              </w:rPr>
            </w:pPr>
            <w:r w:rsidRPr="006E61AC">
              <w:rPr>
                <w:color w:val="002060"/>
              </w:rPr>
              <w:t>0</w:t>
            </w:r>
          </w:p>
        </w:tc>
      </w:tr>
      <w:tr w:rsidR="008F6FFB" w:rsidRPr="006E61AC" w14:paraId="7CC4188A"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DD25EC" w14:textId="77777777" w:rsidR="008F6FFB" w:rsidRPr="006E61AC" w:rsidRDefault="008F6FFB" w:rsidP="00283768">
            <w:pPr>
              <w:pStyle w:val="rowtabella0"/>
              <w:rPr>
                <w:color w:val="002060"/>
              </w:rPr>
            </w:pPr>
            <w:r w:rsidRPr="006E61AC">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47805" w14:textId="77777777" w:rsidR="008F6FFB" w:rsidRPr="006E61AC" w:rsidRDefault="008F6FFB" w:rsidP="00283768">
            <w:pPr>
              <w:pStyle w:val="rowtabella0"/>
              <w:jc w:val="center"/>
              <w:rPr>
                <w:color w:val="002060"/>
              </w:rPr>
            </w:pPr>
            <w:r w:rsidRPr="006E61A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D34E0" w14:textId="77777777" w:rsidR="008F6FFB" w:rsidRPr="006E61AC" w:rsidRDefault="008F6FFB" w:rsidP="00283768">
            <w:pPr>
              <w:pStyle w:val="rowtabella0"/>
              <w:jc w:val="center"/>
              <w:rPr>
                <w:color w:val="002060"/>
              </w:rPr>
            </w:pPr>
            <w:r w:rsidRPr="006E61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26625" w14:textId="77777777" w:rsidR="008F6FFB" w:rsidRPr="006E61AC" w:rsidRDefault="008F6FFB" w:rsidP="00283768">
            <w:pPr>
              <w:pStyle w:val="rowtabella0"/>
              <w:jc w:val="center"/>
              <w:rPr>
                <w:color w:val="002060"/>
              </w:rPr>
            </w:pPr>
            <w:r w:rsidRPr="006E61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55B27"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6CC79"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F079D" w14:textId="77777777" w:rsidR="008F6FFB" w:rsidRPr="006E61AC" w:rsidRDefault="008F6FFB" w:rsidP="00283768">
            <w:pPr>
              <w:pStyle w:val="rowtabella0"/>
              <w:jc w:val="center"/>
              <w:rPr>
                <w:color w:val="002060"/>
              </w:rPr>
            </w:pPr>
            <w:r w:rsidRPr="006E61AC">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3DAB8" w14:textId="77777777" w:rsidR="008F6FFB" w:rsidRPr="006E61AC" w:rsidRDefault="008F6FFB" w:rsidP="00283768">
            <w:pPr>
              <w:pStyle w:val="rowtabella0"/>
              <w:jc w:val="center"/>
              <w:rPr>
                <w:color w:val="002060"/>
              </w:rPr>
            </w:pPr>
            <w:r w:rsidRPr="006E61AC">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A7FAA" w14:textId="77777777" w:rsidR="008F6FFB" w:rsidRPr="006E61AC" w:rsidRDefault="008F6FFB" w:rsidP="00283768">
            <w:pPr>
              <w:pStyle w:val="rowtabella0"/>
              <w:jc w:val="center"/>
              <w:rPr>
                <w:color w:val="002060"/>
              </w:rPr>
            </w:pPr>
            <w:r w:rsidRPr="006E61A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066C9" w14:textId="77777777" w:rsidR="008F6FFB" w:rsidRPr="006E61AC" w:rsidRDefault="008F6FFB" w:rsidP="00283768">
            <w:pPr>
              <w:pStyle w:val="rowtabella0"/>
              <w:jc w:val="center"/>
              <w:rPr>
                <w:color w:val="002060"/>
              </w:rPr>
            </w:pPr>
            <w:r w:rsidRPr="006E61AC">
              <w:rPr>
                <w:color w:val="002060"/>
              </w:rPr>
              <w:t>0</w:t>
            </w:r>
          </w:p>
        </w:tc>
      </w:tr>
      <w:tr w:rsidR="008F6FFB" w:rsidRPr="006E61AC" w14:paraId="5B7F6C74"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EE5914" w14:textId="77777777" w:rsidR="008F6FFB" w:rsidRPr="006E61AC" w:rsidRDefault="008F6FFB" w:rsidP="00283768">
            <w:pPr>
              <w:pStyle w:val="rowtabella0"/>
              <w:rPr>
                <w:color w:val="002060"/>
              </w:rPr>
            </w:pPr>
            <w:r w:rsidRPr="006E61AC">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BF9CF" w14:textId="77777777" w:rsidR="008F6FFB" w:rsidRPr="006E61AC" w:rsidRDefault="008F6FFB" w:rsidP="00283768">
            <w:pPr>
              <w:pStyle w:val="rowtabella0"/>
              <w:jc w:val="center"/>
              <w:rPr>
                <w:color w:val="002060"/>
              </w:rPr>
            </w:pPr>
            <w:r w:rsidRPr="006E61A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B2DBF" w14:textId="77777777" w:rsidR="008F6FFB" w:rsidRPr="006E61AC" w:rsidRDefault="008F6FFB" w:rsidP="00283768">
            <w:pPr>
              <w:pStyle w:val="rowtabella0"/>
              <w:jc w:val="center"/>
              <w:rPr>
                <w:color w:val="002060"/>
              </w:rPr>
            </w:pPr>
            <w:r w:rsidRPr="006E61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6F763"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D8CAD"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780D"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C7532" w14:textId="77777777" w:rsidR="008F6FFB" w:rsidRPr="006E61AC" w:rsidRDefault="008F6FFB" w:rsidP="00283768">
            <w:pPr>
              <w:pStyle w:val="rowtabella0"/>
              <w:jc w:val="center"/>
              <w:rPr>
                <w:color w:val="002060"/>
              </w:rPr>
            </w:pPr>
            <w:r w:rsidRPr="006E61AC">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8DD59" w14:textId="77777777" w:rsidR="008F6FFB" w:rsidRPr="006E61AC" w:rsidRDefault="008F6FFB" w:rsidP="00283768">
            <w:pPr>
              <w:pStyle w:val="rowtabella0"/>
              <w:jc w:val="center"/>
              <w:rPr>
                <w:color w:val="002060"/>
              </w:rPr>
            </w:pPr>
            <w:r w:rsidRPr="006E61AC">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08588"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A951" w14:textId="77777777" w:rsidR="008F6FFB" w:rsidRPr="006E61AC" w:rsidRDefault="008F6FFB" w:rsidP="00283768">
            <w:pPr>
              <w:pStyle w:val="rowtabella0"/>
              <w:jc w:val="center"/>
              <w:rPr>
                <w:color w:val="002060"/>
              </w:rPr>
            </w:pPr>
            <w:r w:rsidRPr="006E61AC">
              <w:rPr>
                <w:color w:val="002060"/>
              </w:rPr>
              <w:t>0</w:t>
            </w:r>
          </w:p>
        </w:tc>
      </w:tr>
      <w:tr w:rsidR="008F6FFB" w:rsidRPr="006E61AC" w14:paraId="78080653"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708AC9" w14:textId="77777777" w:rsidR="008F6FFB" w:rsidRPr="006E61AC" w:rsidRDefault="008F6FFB" w:rsidP="00283768">
            <w:pPr>
              <w:pStyle w:val="rowtabella0"/>
              <w:rPr>
                <w:color w:val="002060"/>
              </w:rPr>
            </w:pPr>
            <w:r w:rsidRPr="006E61AC">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92964" w14:textId="77777777" w:rsidR="008F6FFB" w:rsidRPr="006E61AC" w:rsidRDefault="008F6FFB" w:rsidP="00283768">
            <w:pPr>
              <w:pStyle w:val="rowtabella0"/>
              <w:jc w:val="center"/>
              <w:rPr>
                <w:color w:val="002060"/>
              </w:rPr>
            </w:pPr>
            <w:r w:rsidRPr="006E61A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5E282" w14:textId="77777777" w:rsidR="008F6FFB" w:rsidRPr="006E61AC" w:rsidRDefault="008F6FFB" w:rsidP="00283768">
            <w:pPr>
              <w:pStyle w:val="rowtabella0"/>
              <w:jc w:val="center"/>
              <w:rPr>
                <w:color w:val="002060"/>
              </w:rPr>
            </w:pPr>
            <w:r w:rsidRPr="006E61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F4E65"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F693C"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4F5E5"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A1687" w14:textId="77777777" w:rsidR="008F6FFB" w:rsidRPr="006E61AC" w:rsidRDefault="008F6FFB" w:rsidP="00283768">
            <w:pPr>
              <w:pStyle w:val="rowtabella0"/>
              <w:jc w:val="center"/>
              <w:rPr>
                <w:color w:val="002060"/>
              </w:rPr>
            </w:pPr>
            <w:r w:rsidRPr="006E61AC">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F05B2" w14:textId="77777777" w:rsidR="008F6FFB" w:rsidRPr="006E61AC" w:rsidRDefault="008F6FFB" w:rsidP="00283768">
            <w:pPr>
              <w:pStyle w:val="rowtabella0"/>
              <w:jc w:val="center"/>
              <w:rPr>
                <w:color w:val="002060"/>
              </w:rPr>
            </w:pPr>
            <w:r w:rsidRPr="006E61AC">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A508A"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06D91" w14:textId="77777777" w:rsidR="008F6FFB" w:rsidRPr="006E61AC" w:rsidRDefault="008F6FFB" w:rsidP="00283768">
            <w:pPr>
              <w:pStyle w:val="rowtabella0"/>
              <w:jc w:val="center"/>
              <w:rPr>
                <w:color w:val="002060"/>
              </w:rPr>
            </w:pPr>
            <w:r w:rsidRPr="006E61AC">
              <w:rPr>
                <w:color w:val="002060"/>
              </w:rPr>
              <w:t>0</w:t>
            </w:r>
          </w:p>
        </w:tc>
      </w:tr>
      <w:tr w:rsidR="008F6FFB" w:rsidRPr="006E61AC" w14:paraId="1A2DDEFA"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E79643" w14:textId="77777777" w:rsidR="008F6FFB" w:rsidRPr="006E61AC" w:rsidRDefault="008F6FFB" w:rsidP="00283768">
            <w:pPr>
              <w:pStyle w:val="rowtabella0"/>
              <w:rPr>
                <w:color w:val="002060"/>
              </w:rPr>
            </w:pPr>
            <w:r w:rsidRPr="006E61AC">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68C5" w14:textId="77777777" w:rsidR="008F6FFB" w:rsidRPr="006E61AC" w:rsidRDefault="008F6FFB" w:rsidP="00283768">
            <w:pPr>
              <w:pStyle w:val="rowtabella0"/>
              <w:jc w:val="center"/>
              <w:rPr>
                <w:color w:val="002060"/>
              </w:rPr>
            </w:pPr>
            <w:r w:rsidRPr="006E61A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C4501" w14:textId="77777777" w:rsidR="008F6FFB" w:rsidRPr="006E61AC" w:rsidRDefault="008F6FFB" w:rsidP="00283768">
            <w:pPr>
              <w:pStyle w:val="rowtabella0"/>
              <w:jc w:val="center"/>
              <w:rPr>
                <w:color w:val="002060"/>
              </w:rPr>
            </w:pPr>
            <w:r w:rsidRPr="006E61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FFF5F"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4A858"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B00B9"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7A15C" w14:textId="77777777" w:rsidR="008F6FFB" w:rsidRPr="006E61AC" w:rsidRDefault="008F6FFB" w:rsidP="00283768">
            <w:pPr>
              <w:pStyle w:val="rowtabella0"/>
              <w:jc w:val="center"/>
              <w:rPr>
                <w:color w:val="002060"/>
              </w:rPr>
            </w:pPr>
            <w:r w:rsidRPr="006E61A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60C54" w14:textId="77777777" w:rsidR="008F6FFB" w:rsidRPr="006E61AC" w:rsidRDefault="008F6FFB" w:rsidP="00283768">
            <w:pPr>
              <w:pStyle w:val="rowtabella0"/>
              <w:jc w:val="center"/>
              <w:rPr>
                <w:color w:val="002060"/>
              </w:rPr>
            </w:pPr>
            <w:r w:rsidRPr="006E61AC">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DE6A"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85190" w14:textId="77777777" w:rsidR="008F6FFB" w:rsidRPr="006E61AC" w:rsidRDefault="008F6FFB" w:rsidP="00283768">
            <w:pPr>
              <w:pStyle w:val="rowtabella0"/>
              <w:jc w:val="center"/>
              <w:rPr>
                <w:color w:val="002060"/>
              </w:rPr>
            </w:pPr>
            <w:r w:rsidRPr="006E61AC">
              <w:rPr>
                <w:color w:val="002060"/>
              </w:rPr>
              <w:t>0</w:t>
            </w:r>
          </w:p>
        </w:tc>
      </w:tr>
      <w:tr w:rsidR="008F6FFB" w:rsidRPr="006E61AC" w14:paraId="7644FEFB"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CFD23E" w14:textId="77777777" w:rsidR="008F6FFB" w:rsidRPr="006E61AC" w:rsidRDefault="008F6FFB" w:rsidP="00283768">
            <w:pPr>
              <w:pStyle w:val="rowtabella0"/>
              <w:rPr>
                <w:color w:val="002060"/>
              </w:rPr>
            </w:pPr>
            <w:r w:rsidRPr="006E61AC">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181EA" w14:textId="77777777" w:rsidR="008F6FFB" w:rsidRPr="006E61AC" w:rsidRDefault="008F6FFB" w:rsidP="00283768">
            <w:pPr>
              <w:pStyle w:val="rowtabella0"/>
              <w:jc w:val="center"/>
              <w:rPr>
                <w:color w:val="002060"/>
              </w:rPr>
            </w:pPr>
            <w:r w:rsidRPr="006E61A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F5B4" w14:textId="77777777" w:rsidR="008F6FFB" w:rsidRPr="006E61AC" w:rsidRDefault="008F6FFB" w:rsidP="00283768">
            <w:pPr>
              <w:pStyle w:val="rowtabella0"/>
              <w:jc w:val="center"/>
              <w:rPr>
                <w:color w:val="002060"/>
              </w:rPr>
            </w:pPr>
            <w:r w:rsidRPr="006E61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BD26E"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4B036"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8D0D2"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FF3E2" w14:textId="77777777" w:rsidR="008F6FFB" w:rsidRPr="006E61AC" w:rsidRDefault="008F6FFB" w:rsidP="00283768">
            <w:pPr>
              <w:pStyle w:val="rowtabella0"/>
              <w:jc w:val="center"/>
              <w:rPr>
                <w:color w:val="002060"/>
              </w:rPr>
            </w:pPr>
            <w:r w:rsidRPr="006E61A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1F02" w14:textId="77777777" w:rsidR="008F6FFB" w:rsidRPr="006E61AC" w:rsidRDefault="008F6FFB" w:rsidP="00283768">
            <w:pPr>
              <w:pStyle w:val="rowtabella0"/>
              <w:jc w:val="center"/>
              <w:rPr>
                <w:color w:val="002060"/>
              </w:rPr>
            </w:pPr>
            <w:r w:rsidRPr="006E61A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E7DF3"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28E2B" w14:textId="77777777" w:rsidR="008F6FFB" w:rsidRPr="006E61AC" w:rsidRDefault="008F6FFB" w:rsidP="00283768">
            <w:pPr>
              <w:pStyle w:val="rowtabella0"/>
              <w:jc w:val="center"/>
              <w:rPr>
                <w:color w:val="002060"/>
              </w:rPr>
            </w:pPr>
            <w:r w:rsidRPr="006E61AC">
              <w:rPr>
                <w:color w:val="002060"/>
              </w:rPr>
              <w:t>0</w:t>
            </w:r>
          </w:p>
        </w:tc>
      </w:tr>
      <w:tr w:rsidR="008F6FFB" w:rsidRPr="006E61AC" w14:paraId="663097F7"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F6CAA9" w14:textId="77777777" w:rsidR="008F6FFB" w:rsidRPr="006E61AC" w:rsidRDefault="008F6FFB" w:rsidP="00283768">
            <w:pPr>
              <w:pStyle w:val="rowtabella0"/>
              <w:rPr>
                <w:color w:val="002060"/>
              </w:rPr>
            </w:pPr>
            <w:r w:rsidRPr="006E61AC">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98964" w14:textId="77777777" w:rsidR="008F6FFB" w:rsidRPr="006E61AC" w:rsidRDefault="008F6FFB" w:rsidP="00283768">
            <w:pPr>
              <w:pStyle w:val="rowtabella0"/>
              <w:jc w:val="center"/>
              <w:rPr>
                <w:color w:val="002060"/>
              </w:rPr>
            </w:pPr>
            <w:r w:rsidRPr="006E61A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88C8E" w14:textId="77777777" w:rsidR="008F6FFB" w:rsidRPr="006E61AC" w:rsidRDefault="008F6FFB" w:rsidP="00283768">
            <w:pPr>
              <w:pStyle w:val="rowtabella0"/>
              <w:jc w:val="center"/>
              <w:rPr>
                <w:color w:val="002060"/>
              </w:rPr>
            </w:pPr>
            <w:r w:rsidRPr="006E61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50B84"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777F5"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1C3E7"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53CDA" w14:textId="77777777" w:rsidR="008F6FFB" w:rsidRPr="006E61AC" w:rsidRDefault="008F6FFB" w:rsidP="00283768">
            <w:pPr>
              <w:pStyle w:val="rowtabella0"/>
              <w:jc w:val="center"/>
              <w:rPr>
                <w:color w:val="002060"/>
              </w:rPr>
            </w:pPr>
            <w:r w:rsidRPr="006E61AC">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C390E" w14:textId="77777777" w:rsidR="008F6FFB" w:rsidRPr="006E61AC" w:rsidRDefault="008F6FFB" w:rsidP="00283768">
            <w:pPr>
              <w:pStyle w:val="rowtabella0"/>
              <w:jc w:val="center"/>
              <w:rPr>
                <w:color w:val="002060"/>
              </w:rPr>
            </w:pPr>
            <w:r w:rsidRPr="006E61AC">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5C153"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674EF" w14:textId="77777777" w:rsidR="008F6FFB" w:rsidRPr="006E61AC" w:rsidRDefault="008F6FFB" w:rsidP="00283768">
            <w:pPr>
              <w:pStyle w:val="rowtabella0"/>
              <w:jc w:val="center"/>
              <w:rPr>
                <w:color w:val="002060"/>
              </w:rPr>
            </w:pPr>
            <w:r w:rsidRPr="006E61AC">
              <w:rPr>
                <w:color w:val="002060"/>
              </w:rPr>
              <w:t>0</w:t>
            </w:r>
          </w:p>
        </w:tc>
      </w:tr>
      <w:tr w:rsidR="008F6FFB" w:rsidRPr="006E61AC" w14:paraId="0DB5341E"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2BFD6" w14:textId="77777777" w:rsidR="008F6FFB" w:rsidRPr="006E61AC" w:rsidRDefault="008F6FFB" w:rsidP="00283768">
            <w:pPr>
              <w:pStyle w:val="rowtabella0"/>
              <w:rPr>
                <w:color w:val="002060"/>
              </w:rPr>
            </w:pPr>
            <w:r w:rsidRPr="006E61AC">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65E2B" w14:textId="77777777" w:rsidR="008F6FFB" w:rsidRPr="006E61AC" w:rsidRDefault="008F6FFB" w:rsidP="00283768">
            <w:pPr>
              <w:pStyle w:val="rowtabella0"/>
              <w:jc w:val="center"/>
              <w:rPr>
                <w:color w:val="002060"/>
              </w:rPr>
            </w:pPr>
            <w:r w:rsidRPr="006E61A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760F9" w14:textId="77777777" w:rsidR="008F6FFB" w:rsidRPr="006E61AC" w:rsidRDefault="008F6FFB" w:rsidP="00283768">
            <w:pPr>
              <w:pStyle w:val="rowtabella0"/>
              <w:jc w:val="center"/>
              <w:rPr>
                <w:color w:val="002060"/>
              </w:rPr>
            </w:pPr>
            <w:r w:rsidRPr="006E61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029FD"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7C093"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B64C"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554DB" w14:textId="77777777" w:rsidR="008F6FFB" w:rsidRPr="006E61AC" w:rsidRDefault="008F6FFB" w:rsidP="00283768">
            <w:pPr>
              <w:pStyle w:val="rowtabella0"/>
              <w:jc w:val="center"/>
              <w:rPr>
                <w:color w:val="002060"/>
              </w:rPr>
            </w:pPr>
            <w:r w:rsidRPr="006E61A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527D5" w14:textId="77777777" w:rsidR="008F6FFB" w:rsidRPr="006E61AC" w:rsidRDefault="008F6FFB" w:rsidP="00283768">
            <w:pPr>
              <w:pStyle w:val="rowtabella0"/>
              <w:jc w:val="center"/>
              <w:rPr>
                <w:color w:val="002060"/>
              </w:rPr>
            </w:pPr>
            <w:r w:rsidRPr="006E61A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5DACB"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4B00" w14:textId="77777777" w:rsidR="008F6FFB" w:rsidRPr="006E61AC" w:rsidRDefault="008F6FFB" w:rsidP="00283768">
            <w:pPr>
              <w:pStyle w:val="rowtabella0"/>
              <w:jc w:val="center"/>
              <w:rPr>
                <w:color w:val="002060"/>
              </w:rPr>
            </w:pPr>
            <w:r w:rsidRPr="006E61AC">
              <w:rPr>
                <w:color w:val="002060"/>
              </w:rPr>
              <w:t>0</w:t>
            </w:r>
          </w:p>
        </w:tc>
      </w:tr>
      <w:tr w:rsidR="008F6FFB" w:rsidRPr="006E61AC" w14:paraId="2CDA54A8"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D12B3" w14:textId="77777777" w:rsidR="008F6FFB" w:rsidRPr="006E61AC" w:rsidRDefault="008F6FFB" w:rsidP="00283768">
            <w:pPr>
              <w:pStyle w:val="rowtabella0"/>
              <w:rPr>
                <w:color w:val="002060"/>
              </w:rPr>
            </w:pPr>
            <w:r w:rsidRPr="006E61AC">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358E2" w14:textId="77777777" w:rsidR="008F6FFB" w:rsidRPr="006E61AC" w:rsidRDefault="008F6FFB" w:rsidP="00283768">
            <w:pPr>
              <w:pStyle w:val="rowtabella0"/>
              <w:jc w:val="center"/>
              <w:rPr>
                <w:color w:val="002060"/>
              </w:rPr>
            </w:pPr>
            <w:r w:rsidRPr="006E61A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5B9AE" w14:textId="77777777" w:rsidR="008F6FFB" w:rsidRPr="006E61AC" w:rsidRDefault="008F6FFB" w:rsidP="00283768">
            <w:pPr>
              <w:pStyle w:val="rowtabella0"/>
              <w:jc w:val="center"/>
              <w:rPr>
                <w:color w:val="002060"/>
              </w:rPr>
            </w:pPr>
            <w:r w:rsidRPr="006E61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13169"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163E1"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1ADAA"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0476B" w14:textId="77777777" w:rsidR="008F6FFB" w:rsidRPr="006E61AC" w:rsidRDefault="008F6FFB" w:rsidP="00283768">
            <w:pPr>
              <w:pStyle w:val="rowtabella0"/>
              <w:jc w:val="center"/>
              <w:rPr>
                <w:color w:val="002060"/>
              </w:rPr>
            </w:pPr>
            <w:r w:rsidRPr="006E61AC">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0CCF4" w14:textId="77777777" w:rsidR="008F6FFB" w:rsidRPr="006E61AC" w:rsidRDefault="008F6FFB" w:rsidP="00283768">
            <w:pPr>
              <w:pStyle w:val="rowtabella0"/>
              <w:jc w:val="center"/>
              <w:rPr>
                <w:color w:val="002060"/>
              </w:rPr>
            </w:pPr>
            <w:r w:rsidRPr="006E61AC">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39ADC" w14:textId="77777777" w:rsidR="008F6FFB" w:rsidRPr="006E61AC" w:rsidRDefault="008F6FFB" w:rsidP="00283768">
            <w:pPr>
              <w:pStyle w:val="rowtabella0"/>
              <w:jc w:val="center"/>
              <w:rPr>
                <w:color w:val="002060"/>
              </w:rPr>
            </w:pPr>
            <w:r w:rsidRPr="006E61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8CB41" w14:textId="77777777" w:rsidR="008F6FFB" w:rsidRPr="006E61AC" w:rsidRDefault="008F6FFB" w:rsidP="00283768">
            <w:pPr>
              <w:pStyle w:val="rowtabella0"/>
              <w:jc w:val="center"/>
              <w:rPr>
                <w:color w:val="002060"/>
              </w:rPr>
            </w:pPr>
            <w:r w:rsidRPr="006E61AC">
              <w:rPr>
                <w:color w:val="002060"/>
              </w:rPr>
              <w:t>0</w:t>
            </w:r>
          </w:p>
        </w:tc>
      </w:tr>
      <w:tr w:rsidR="008F6FFB" w:rsidRPr="006E61AC" w14:paraId="29EF0E81"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EE74EA" w14:textId="77777777" w:rsidR="008F6FFB" w:rsidRPr="006E61AC" w:rsidRDefault="008F6FFB" w:rsidP="00283768">
            <w:pPr>
              <w:pStyle w:val="rowtabella0"/>
              <w:rPr>
                <w:color w:val="002060"/>
              </w:rPr>
            </w:pPr>
            <w:r w:rsidRPr="006E61AC">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82494" w14:textId="77777777" w:rsidR="008F6FFB" w:rsidRPr="006E61AC" w:rsidRDefault="008F6FFB" w:rsidP="00283768">
            <w:pPr>
              <w:pStyle w:val="rowtabella0"/>
              <w:jc w:val="center"/>
              <w:rPr>
                <w:color w:val="002060"/>
              </w:rPr>
            </w:pPr>
            <w:r w:rsidRPr="006E61A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00700" w14:textId="77777777" w:rsidR="008F6FFB" w:rsidRPr="006E61AC" w:rsidRDefault="008F6FFB" w:rsidP="00283768">
            <w:pPr>
              <w:pStyle w:val="rowtabella0"/>
              <w:jc w:val="center"/>
              <w:rPr>
                <w:color w:val="002060"/>
              </w:rPr>
            </w:pPr>
            <w:r w:rsidRPr="006E61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95E8B"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CE8A4"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5B5DE"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EDAC5" w14:textId="77777777" w:rsidR="008F6FFB" w:rsidRPr="006E61AC" w:rsidRDefault="008F6FFB" w:rsidP="00283768">
            <w:pPr>
              <w:pStyle w:val="rowtabella0"/>
              <w:jc w:val="center"/>
              <w:rPr>
                <w:color w:val="002060"/>
              </w:rPr>
            </w:pPr>
            <w:r w:rsidRPr="006E61AC">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B783B" w14:textId="77777777" w:rsidR="008F6FFB" w:rsidRPr="006E61AC" w:rsidRDefault="008F6FFB" w:rsidP="00283768">
            <w:pPr>
              <w:pStyle w:val="rowtabella0"/>
              <w:jc w:val="center"/>
              <w:rPr>
                <w:color w:val="002060"/>
              </w:rPr>
            </w:pPr>
            <w:r w:rsidRPr="006E61AC">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03FE8"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08445" w14:textId="77777777" w:rsidR="008F6FFB" w:rsidRPr="006E61AC" w:rsidRDefault="008F6FFB" w:rsidP="00283768">
            <w:pPr>
              <w:pStyle w:val="rowtabella0"/>
              <w:jc w:val="center"/>
              <w:rPr>
                <w:color w:val="002060"/>
              </w:rPr>
            </w:pPr>
            <w:r w:rsidRPr="006E61AC">
              <w:rPr>
                <w:color w:val="002060"/>
              </w:rPr>
              <w:t>0</w:t>
            </w:r>
          </w:p>
        </w:tc>
      </w:tr>
      <w:tr w:rsidR="008F6FFB" w:rsidRPr="006E61AC" w14:paraId="7F012704"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C309F" w14:textId="77777777" w:rsidR="008F6FFB" w:rsidRPr="006E61AC" w:rsidRDefault="008F6FFB" w:rsidP="00283768">
            <w:pPr>
              <w:pStyle w:val="rowtabella0"/>
              <w:rPr>
                <w:color w:val="002060"/>
              </w:rPr>
            </w:pPr>
            <w:r w:rsidRPr="006E61AC">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221BA" w14:textId="77777777" w:rsidR="008F6FFB" w:rsidRPr="006E61AC" w:rsidRDefault="008F6FFB" w:rsidP="00283768">
            <w:pPr>
              <w:pStyle w:val="rowtabella0"/>
              <w:jc w:val="center"/>
              <w:rPr>
                <w:color w:val="002060"/>
              </w:rPr>
            </w:pPr>
            <w:r w:rsidRPr="006E61A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48780" w14:textId="77777777" w:rsidR="008F6FFB" w:rsidRPr="006E61AC" w:rsidRDefault="008F6FFB" w:rsidP="00283768">
            <w:pPr>
              <w:pStyle w:val="rowtabella0"/>
              <w:jc w:val="center"/>
              <w:rPr>
                <w:color w:val="002060"/>
              </w:rPr>
            </w:pPr>
            <w:r w:rsidRPr="006E61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F3CC7"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B5AC3"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5B4B8"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2D46F" w14:textId="77777777" w:rsidR="008F6FFB" w:rsidRPr="006E61AC" w:rsidRDefault="008F6FFB" w:rsidP="00283768">
            <w:pPr>
              <w:pStyle w:val="rowtabella0"/>
              <w:jc w:val="center"/>
              <w:rPr>
                <w:color w:val="002060"/>
              </w:rPr>
            </w:pPr>
            <w:r w:rsidRPr="006E61A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C54C9" w14:textId="77777777" w:rsidR="008F6FFB" w:rsidRPr="006E61AC" w:rsidRDefault="008F6FFB" w:rsidP="00283768">
            <w:pPr>
              <w:pStyle w:val="rowtabella0"/>
              <w:jc w:val="center"/>
              <w:rPr>
                <w:color w:val="002060"/>
              </w:rPr>
            </w:pPr>
            <w:r w:rsidRPr="006E61AC">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D47D0" w14:textId="77777777" w:rsidR="008F6FFB" w:rsidRPr="006E61AC" w:rsidRDefault="008F6FFB" w:rsidP="00283768">
            <w:pPr>
              <w:pStyle w:val="rowtabella0"/>
              <w:jc w:val="center"/>
              <w:rPr>
                <w:color w:val="002060"/>
              </w:rPr>
            </w:pPr>
            <w:r w:rsidRPr="006E61A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8B129" w14:textId="77777777" w:rsidR="008F6FFB" w:rsidRPr="006E61AC" w:rsidRDefault="008F6FFB" w:rsidP="00283768">
            <w:pPr>
              <w:pStyle w:val="rowtabella0"/>
              <w:jc w:val="center"/>
              <w:rPr>
                <w:color w:val="002060"/>
              </w:rPr>
            </w:pPr>
            <w:r w:rsidRPr="006E61AC">
              <w:rPr>
                <w:color w:val="002060"/>
              </w:rPr>
              <w:t>0</w:t>
            </w:r>
          </w:p>
        </w:tc>
      </w:tr>
      <w:tr w:rsidR="008F6FFB" w:rsidRPr="006E61AC" w14:paraId="1D743DF4"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42BC56" w14:textId="77777777" w:rsidR="008F6FFB" w:rsidRPr="006E61AC" w:rsidRDefault="008F6FFB" w:rsidP="00283768">
            <w:pPr>
              <w:pStyle w:val="rowtabella0"/>
              <w:rPr>
                <w:color w:val="002060"/>
              </w:rPr>
            </w:pPr>
            <w:r w:rsidRPr="006E61AC">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02110" w14:textId="77777777" w:rsidR="008F6FFB" w:rsidRPr="006E61AC" w:rsidRDefault="008F6FFB" w:rsidP="00283768">
            <w:pPr>
              <w:pStyle w:val="rowtabella0"/>
              <w:jc w:val="center"/>
              <w:rPr>
                <w:color w:val="002060"/>
              </w:rPr>
            </w:pPr>
            <w:r w:rsidRPr="006E61A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112EB" w14:textId="77777777" w:rsidR="008F6FFB" w:rsidRPr="006E61AC" w:rsidRDefault="008F6FFB" w:rsidP="00283768">
            <w:pPr>
              <w:pStyle w:val="rowtabella0"/>
              <w:jc w:val="center"/>
              <w:rPr>
                <w:color w:val="002060"/>
              </w:rPr>
            </w:pPr>
            <w:r w:rsidRPr="006E61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F8C60"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911E6"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061EC" w14:textId="77777777" w:rsidR="008F6FFB" w:rsidRPr="006E61AC" w:rsidRDefault="008F6FFB" w:rsidP="00283768">
            <w:pPr>
              <w:pStyle w:val="rowtabella0"/>
              <w:jc w:val="center"/>
              <w:rPr>
                <w:color w:val="002060"/>
              </w:rPr>
            </w:pPr>
            <w:r w:rsidRPr="006E61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96B81" w14:textId="77777777" w:rsidR="008F6FFB" w:rsidRPr="006E61AC" w:rsidRDefault="008F6FFB" w:rsidP="00283768">
            <w:pPr>
              <w:pStyle w:val="rowtabella0"/>
              <w:jc w:val="center"/>
              <w:rPr>
                <w:color w:val="002060"/>
              </w:rPr>
            </w:pPr>
            <w:r w:rsidRPr="006E61AC">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E2CB9" w14:textId="77777777" w:rsidR="008F6FFB" w:rsidRPr="006E61AC" w:rsidRDefault="008F6FFB" w:rsidP="00283768">
            <w:pPr>
              <w:pStyle w:val="rowtabella0"/>
              <w:jc w:val="center"/>
              <w:rPr>
                <w:color w:val="002060"/>
              </w:rPr>
            </w:pPr>
            <w:r w:rsidRPr="006E61AC">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68E99" w14:textId="77777777" w:rsidR="008F6FFB" w:rsidRPr="006E61AC" w:rsidRDefault="008F6FFB" w:rsidP="00283768">
            <w:pPr>
              <w:pStyle w:val="rowtabella0"/>
              <w:jc w:val="center"/>
              <w:rPr>
                <w:color w:val="002060"/>
              </w:rPr>
            </w:pPr>
            <w:r w:rsidRPr="006E61A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951D0" w14:textId="77777777" w:rsidR="008F6FFB" w:rsidRPr="006E61AC" w:rsidRDefault="008F6FFB" w:rsidP="00283768">
            <w:pPr>
              <w:pStyle w:val="rowtabella0"/>
              <w:jc w:val="center"/>
              <w:rPr>
                <w:color w:val="002060"/>
              </w:rPr>
            </w:pPr>
            <w:r w:rsidRPr="006E61AC">
              <w:rPr>
                <w:color w:val="002060"/>
              </w:rPr>
              <w:t>0</w:t>
            </w:r>
          </w:p>
        </w:tc>
      </w:tr>
      <w:tr w:rsidR="008F6FFB" w:rsidRPr="006E61AC" w14:paraId="7A65D3AC"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7985A0" w14:textId="77777777" w:rsidR="008F6FFB" w:rsidRPr="006E61AC" w:rsidRDefault="008F6FFB" w:rsidP="00283768">
            <w:pPr>
              <w:pStyle w:val="rowtabella0"/>
              <w:rPr>
                <w:color w:val="002060"/>
              </w:rPr>
            </w:pPr>
            <w:r w:rsidRPr="006E61AC">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7F649"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019FA" w14:textId="77777777" w:rsidR="008F6FFB" w:rsidRPr="006E61AC" w:rsidRDefault="008F6FFB" w:rsidP="00283768">
            <w:pPr>
              <w:pStyle w:val="rowtabella0"/>
              <w:jc w:val="center"/>
              <w:rPr>
                <w:color w:val="002060"/>
              </w:rPr>
            </w:pPr>
            <w:r w:rsidRPr="006E61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13BEC"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4BE1B"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DC9EF"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88B2B" w14:textId="77777777" w:rsidR="008F6FFB" w:rsidRPr="006E61AC" w:rsidRDefault="008F6FFB" w:rsidP="00283768">
            <w:pPr>
              <w:pStyle w:val="rowtabella0"/>
              <w:jc w:val="center"/>
              <w:rPr>
                <w:color w:val="002060"/>
              </w:rPr>
            </w:pPr>
            <w:r w:rsidRPr="006E61A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FFD69" w14:textId="77777777" w:rsidR="008F6FFB" w:rsidRPr="006E61AC" w:rsidRDefault="008F6FFB" w:rsidP="00283768">
            <w:pPr>
              <w:pStyle w:val="rowtabella0"/>
              <w:jc w:val="center"/>
              <w:rPr>
                <w:color w:val="002060"/>
              </w:rPr>
            </w:pPr>
            <w:r w:rsidRPr="006E61AC">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98AAC" w14:textId="77777777" w:rsidR="008F6FFB" w:rsidRPr="006E61AC" w:rsidRDefault="008F6FFB" w:rsidP="00283768">
            <w:pPr>
              <w:pStyle w:val="rowtabella0"/>
              <w:jc w:val="center"/>
              <w:rPr>
                <w:color w:val="002060"/>
              </w:rPr>
            </w:pPr>
            <w:r w:rsidRPr="006E61A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9C70C" w14:textId="77777777" w:rsidR="008F6FFB" w:rsidRPr="006E61AC" w:rsidRDefault="008F6FFB" w:rsidP="00283768">
            <w:pPr>
              <w:pStyle w:val="rowtabella0"/>
              <w:jc w:val="center"/>
              <w:rPr>
                <w:color w:val="002060"/>
              </w:rPr>
            </w:pPr>
            <w:r w:rsidRPr="006E61AC">
              <w:rPr>
                <w:color w:val="002060"/>
              </w:rPr>
              <w:t>0</w:t>
            </w:r>
          </w:p>
        </w:tc>
      </w:tr>
    </w:tbl>
    <w:p w14:paraId="2F767628" w14:textId="77777777" w:rsidR="008F6FFB" w:rsidRPr="006E61AC" w:rsidRDefault="008F6FFB" w:rsidP="008F6FFB">
      <w:pPr>
        <w:pStyle w:val="breakline"/>
        <w:rPr>
          <w:color w:val="002060"/>
        </w:rPr>
      </w:pPr>
    </w:p>
    <w:p w14:paraId="6E9F9BFE" w14:textId="77777777" w:rsidR="008F6FFB" w:rsidRPr="006E61AC" w:rsidRDefault="008F6FFB" w:rsidP="008F6FFB">
      <w:pPr>
        <w:pStyle w:val="titoloprinc0"/>
        <w:rPr>
          <w:color w:val="002060"/>
        </w:rPr>
      </w:pPr>
      <w:r w:rsidRPr="006E61AC">
        <w:rPr>
          <w:color w:val="002060"/>
        </w:rPr>
        <w:t>PROGRAMMA GARE</w:t>
      </w:r>
    </w:p>
    <w:p w14:paraId="7C3059B4" w14:textId="77777777" w:rsidR="008F6FFB" w:rsidRPr="006E61AC" w:rsidRDefault="008F6FFB" w:rsidP="008F6FFB">
      <w:pPr>
        <w:pStyle w:val="breakline"/>
        <w:rPr>
          <w:color w:val="002060"/>
        </w:rPr>
      </w:pPr>
    </w:p>
    <w:p w14:paraId="65EE46F3" w14:textId="77777777" w:rsidR="008F6FFB" w:rsidRPr="006E61AC" w:rsidRDefault="008F6FFB" w:rsidP="008F6FFB">
      <w:pPr>
        <w:pStyle w:val="sottotitolocampionato10"/>
        <w:rPr>
          <w:color w:val="002060"/>
        </w:rPr>
      </w:pPr>
      <w:r w:rsidRPr="006E61AC">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98"/>
        <w:gridCol w:w="1546"/>
        <w:gridCol w:w="1539"/>
      </w:tblGrid>
      <w:tr w:rsidR="008F6FFB" w:rsidRPr="006E61AC" w14:paraId="624226E3" w14:textId="77777777" w:rsidTr="00283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4BC29" w14:textId="77777777" w:rsidR="008F6FFB" w:rsidRPr="006E61AC" w:rsidRDefault="008F6FFB" w:rsidP="00283768">
            <w:pPr>
              <w:pStyle w:val="headertabella0"/>
              <w:rPr>
                <w:color w:val="002060"/>
              </w:rPr>
            </w:pPr>
            <w:r w:rsidRPr="006E61AC">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3293D" w14:textId="77777777" w:rsidR="008F6FFB" w:rsidRPr="006E61AC" w:rsidRDefault="008F6FFB" w:rsidP="00283768">
            <w:pPr>
              <w:pStyle w:val="headertabella0"/>
              <w:rPr>
                <w:color w:val="002060"/>
              </w:rPr>
            </w:pPr>
            <w:r w:rsidRPr="006E6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1F9C8" w14:textId="77777777" w:rsidR="008F6FFB" w:rsidRPr="006E61AC" w:rsidRDefault="008F6FFB" w:rsidP="00283768">
            <w:pPr>
              <w:pStyle w:val="headertabella0"/>
              <w:rPr>
                <w:color w:val="002060"/>
              </w:rPr>
            </w:pPr>
            <w:r w:rsidRPr="006E6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82CD1" w14:textId="77777777" w:rsidR="008F6FFB" w:rsidRPr="006E61AC" w:rsidRDefault="008F6FFB" w:rsidP="00283768">
            <w:pPr>
              <w:pStyle w:val="headertabella0"/>
              <w:rPr>
                <w:color w:val="002060"/>
              </w:rPr>
            </w:pPr>
            <w:r w:rsidRPr="006E6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C52D9" w14:textId="77777777" w:rsidR="008F6FFB" w:rsidRPr="006E61AC" w:rsidRDefault="008F6FFB" w:rsidP="00283768">
            <w:pPr>
              <w:pStyle w:val="headertabella0"/>
              <w:rPr>
                <w:color w:val="002060"/>
              </w:rPr>
            </w:pPr>
            <w:r w:rsidRPr="006E6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33183" w14:textId="77777777" w:rsidR="008F6FFB" w:rsidRPr="006E61AC" w:rsidRDefault="008F6FFB" w:rsidP="00283768">
            <w:pPr>
              <w:pStyle w:val="headertabella0"/>
              <w:rPr>
                <w:color w:val="002060"/>
              </w:rPr>
            </w:pPr>
            <w:proofErr w:type="spellStart"/>
            <w:r w:rsidRPr="006E61AC">
              <w:rPr>
                <w:color w:val="002060"/>
              </w:rPr>
              <w:t>Localita'</w:t>
            </w:r>
            <w:proofErr w:type="spellEnd"/>
            <w:r w:rsidRPr="006E6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F50F8" w14:textId="77777777" w:rsidR="008F6FFB" w:rsidRPr="006E61AC" w:rsidRDefault="008F6FFB" w:rsidP="00283768">
            <w:pPr>
              <w:pStyle w:val="headertabella0"/>
              <w:rPr>
                <w:color w:val="002060"/>
              </w:rPr>
            </w:pPr>
            <w:r w:rsidRPr="006E61AC">
              <w:rPr>
                <w:color w:val="002060"/>
              </w:rPr>
              <w:t>Indirizzo Impianto</w:t>
            </w:r>
          </w:p>
        </w:tc>
      </w:tr>
      <w:tr w:rsidR="008F6FFB" w:rsidRPr="006E61AC" w14:paraId="6D511095" w14:textId="77777777" w:rsidTr="0028376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DAC8C7" w14:textId="77777777" w:rsidR="008F6FFB" w:rsidRPr="006E61AC" w:rsidRDefault="008F6FFB" w:rsidP="00283768">
            <w:pPr>
              <w:pStyle w:val="rowtabella0"/>
              <w:rPr>
                <w:color w:val="002060"/>
              </w:rPr>
            </w:pPr>
            <w:r w:rsidRPr="006E61AC">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54CDD" w14:textId="77777777" w:rsidR="008F6FFB" w:rsidRPr="006E61AC" w:rsidRDefault="008F6FFB" w:rsidP="00283768">
            <w:pPr>
              <w:pStyle w:val="rowtabella0"/>
              <w:rPr>
                <w:color w:val="002060"/>
              </w:rPr>
            </w:pPr>
            <w:r w:rsidRPr="006E61AC">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29A91" w14:textId="77777777" w:rsidR="008F6FFB" w:rsidRPr="006E61AC" w:rsidRDefault="008F6FFB" w:rsidP="00283768">
            <w:pPr>
              <w:pStyle w:val="rowtabella0"/>
              <w:jc w:val="center"/>
              <w:rPr>
                <w:color w:val="002060"/>
              </w:rPr>
            </w:pPr>
            <w:r w:rsidRPr="006E61A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A0962C" w14:textId="77777777" w:rsidR="008F6FFB" w:rsidRPr="006E61AC" w:rsidRDefault="008F6FFB" w:rsidP="00283768">
            <w:pPr>
              <w:pStyle w:val="rowtabella0"/>
              <w:rPr>
                <w:color w:val="002060"/>
              </w:rPr>
            </w:pPr>
            <w:r w:rsidRPr="006E61AC">
              <w:rPr>
                <w:color w:val="002060"/>
              </w:rPr>
              <w:t>28/03/2025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E0C99" w14:textId="77777777" w:rsidR="008F6FFB" w:rsidRPr="006E61AC" w:rsidRDefault="008F6FFB" w:rsidP="00283768">
            <w:pPr>
              <w:pStyle w:val="rowtabella0"/>
              <w:rPr>
                <w:color w:val="002060"/>
              </w:rPr>
            </w:pPr>
            <w:r w:rsidRPr="006E61AC">
              <w:rPr>
                <w:color w:val="002060"/>
              </w:rPr>
              <w:t xml:space="preserve">5286 PALESTRA </w:t>
            </w:r>
            <w:proofErr w:type="gramStart"/>
            <w:r w:rsidRPr="006E61AC">
              <w:rPr>
                <w:color w:val="002060"/>
              </w:rPr>
              <w:t>C.SPORTIVO</w:t>
            </w:r>
            <w:proofErr w:type="gramEnd"/>
            <w:r w:rsidRPr="006E61AC">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2611A9" w14:textId="77777777" w:rsidR="008F6FFB" w:rsidRPr="006E61AC" w:rsidRDefault="008F6FFB" w:rsidP="00283768">
            <w:pPr>
              <w:pStyle w:val="rowtabella0"/>
              <w:rPr>
                <w:color w:val="002060"/>
              </w:rPr>
            </w:pPr>
            <w:r w:rsidRPr="006E61AC">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0768F" w14:textId="77777777" w:rsidR="008F6FFB" w:rsidRPr="006E61AC" w:rsidRDefault="008F6FFB" w:rsidP="00283768">
            <w:pPr>
              <w:pStyle w:val="rowtabella0"/>
              <w:rPr>
                <w:color w:val="002060"/>
              </w:rPr>
            </w:pPr>
            <w:r w:rsidRPr="006E61AC">
              <w:rPr>
                <w:color w:val="002060"/>
              </w:rPr>
              <w:t>VIA ALFIERI SNC</w:t>
            </w:r>
          </w:p>
        </w:tc>
      </w:tr>
      <w:tr w:rsidR="008F6FFB" w:rsidRPr="006E61AC" w14:paraId="4B92AFD5"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F60CA7" w14:textId="77777777" w:rsidR="008F6FFB" w:rsidRPr="006E61AC" w:rsidRDefault="008F6FFB" w:rsidP="00283768">
            <w:pPr>
              <w:pStyle w:val="rowtabella0"/>
              <w:rPr>
                <w:color w:val="002060"/>
              </w:rPr>
            </w:pPr>
            <w:r w:rsidRPr="006E61AC">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504B7E" w14:textId="77777777" w:rsidR="008F6FFB" w:rsidRPr="006E61AC" w:rsidRDefault="008F6FFB" w:rsidP="00283768">
            <w:pPr>
              <w:pStyle w:val="rowtabella0"/>
              <w:rPr>
                <w:color w:val="002060"/>
              </w:rPr>
            </w:pPr>
            <w:r w:rsidRPr="006E61AC">
              <w:rPr>
                <w:color w:val="002060"/>
              </w:rPr>
              <w:t>GAGLIOLE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6CFF08"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80C314"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C8A2B2" w14:textId="77777777" w:rsidR="008F6FFB" w:rsidRPr="006E61AC" w:rsidRDefault="008F6FFB" w:rsidP="00283768">
            <w:pPr>
              <w:pStyle w:val="rowtabella0"/>
              <w:rPr>
                <w:color w:val="002060"/>
              </w:rPr>
            </w:pPr>
            <w:r w:rsidRPr="006E61AC">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1644A1" w14:textId="77777777" w:rsidR="008F6FFB" w:rsidRPr="006E61AC" w:rsidRDefault="008F6FFB" w:rsidP="00283768">
            <w:pPr>
              <w:pStyle w:val="rowtabella0"/>
              <w:rPr>
                <w:color w:val="002060"/>
              </w:rPr>
            </w:pPr>
            <w:r w:rsidRPr="006E61AC">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53B6A4" w14:textId="77777777" w:rsidR="008F6FFB" w:rsidRPr="006E61AC" w:rsidRDefault="008F6FFB" w:rsidP="00283768">
            <w:pPr>
              <w:pStyle w:val="rowtabella0"/>
              <w:rPr>
                <w:color w:val="002060"/>
              </w:rPr>
            </w:pPr>
            <w:r w:rsidRPr="006E61AC">
              <w:rPr>
                <w:color w:val="002060"/>
              </w:rPr>
              <w:t>VIA ALESSANDRO MANZONI</w:t>
            </w:r>
          </w:p>
        </w:tc>
      </w:tr>
      <w:tr w:rsidR="008F6FFB" w:rsidRPr="006E61AC" w14:paraId="4BB24CBD"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705AB1" w14:textId="77777777" w:rsidR="008F6FFB" w:rsidRPr="006E61AC" w:rsidRDefault="008F6FFB" w:rsidP="00283768">
            <w:pPr>
              <w:pStyle w:val="rowtabella0"/>
              <w:rPr>
                <w:color w:val="002060"/>
              </w:rPr>
            </w:pPr>
            <w:r w:rsidRPr="006E61AC">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5409BF" w14:textId="77777777" w:rsidR="008F6FFB" w:rsidRPr="006E61AC" w:rsidRDefault="008F6FFB" w:rsidP="00283768">
            <w:pPr>
              <w:pStyle w:val="rowtabella0"/>
              <w:rPr>
                <w:color w:val="002060"/>
              </w:rPr>
            </w:pPr>
            <w:r w:rsidRPr="006E61AC">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06CF3B"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490B64" w14:textId="77777777" w:rsidR="008F6FFB" w:rsidRPr="006E61AC" w:rsidRDefault="008F6FFB" w:rsidP="00283768">
            <w:pPr>
              <w:pStyle w:val="rowtabella0"/>
              <w:rPr>
                <w:color w:val="002060"/>
              </w:rPr>
            </w:pPr>
            <w:r w:rsidRPr="006E61AC">
              <w:rPr>
                <w:color w:val="002060"/>
              </w:rPr>
              <w:t>28/03/2025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469FAB" w14:textId="77777777" w:rsidR="008F6FFB" w:rsidRPr="006E61AC" w:rsidRDefault="008F6FFB" w:rsidP="00283768">
            <w:pPr>
              <w:pStyle w:val="rowtabella0"/>
              <w:rPr>
                <w:color w:val="002060"/>
              </w:rPr>
            </w:pPr>
            <w:r w:rsidRPr="006E61AC">
              <w:rPr>
                <w:color w:val="002060"/>
              </w:rPr>
              <w:t xml:space="preserve">5429 PAL.COM. </w:t>
            </w:r>
            <w:proofErr w:type="gramStart"/>
            <w:r w:rsidRPr="006E61AC">
              <w:rPr>
                <w:color w:val="002060"/>
              </w:rPr>
              <w:t>S.MICHELE</w:t>
            </w:r>
            <w:proofErr w:type="gramEnd"/>
            <w:r w:rsidRPr="006E61AC">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6840A1" w14:textId="77777777" w:rsidR="008F6FFB" w:rsidRPr="006E61AC" w:rsidRDefault="008F6FFB" w:rsidP="00283768">
            <w:pPr>
              <w:pStyle w:val="rowtabella0"/>
              <w:rPr>
                <w:color w:val="002060"/>
              </w:rPr>
            </w:pPr>
            <w:r w:rsidRPr="006E61AC">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8454B5" w14:textId="77777777" w:rsidR="008F6FFB" w:rsidRPr="006E61AC" w:rsidRDefault="008F6FFB" w:rsidP="00283768">
            <w:pPr>
              <w:pStyle w:val="rowtabella0"/>
              <w:rPr>
                <w:color w:val="002060"/>
              </w:rPr>
            </w:pPr>
            <w:r w:rsidRPr="006E61AC">
              <w:rPr>
                <w:color w:val="002060"/>
              </w:rPr>
              <w:t>VIA LORETO</w:t>
            </w:r>
          </w:p>
        </w:tc>
      </w:tr>
      <w:tr w:rsidR="008F6FFB" w:rsidRPr="006E61AC" w14:paraId="47BB3B16"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36D637" w14:textId="77777777" w:rsidR="008F6FFB" w:rsidRPr="006E61AC" w:rsidRDefault="008F6FFB" w:rsidP="00283768">
            <w:pPr>
              <w:pStyle w:val="rowtabella0"/>
              <w:rPr>
                <w:color w:val="002060"/>
              </w:rPr>
            </w:pPr>
            <w:r w:rsidRPr="006E61AC">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C4B081" w14:textId="77777777" w:rsidR="008F6FFB" w:rsidRPr="006E61AC" w:rsidRDefault="008F6FFB" w:rsidP="00283768">
            <w:pPr>
              <w:pStyle w:val="rowtabella0"/>
              <w:rPr>
                <w:color w:val="002060"/>
              </w:rPr>
            </w:pPr>
            <w:r w:rsidRPr="006E61AC">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B42B5F"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F07B35" w14:textId="77777777" w:rsidR="008F6FFB" w:rsidRPr="006E61AC" w:rsidRDefault="008F6FFB" w:rsidP="00283768">
            <w:pPr>
              <w:pStyle w:val="rowtabella0"/>
              <w:rPr>
                <w:color w:val="002060"/>
              </w:rPr>
            </w:pPr>
            <w:r w:rsidRPr="006E61AC">
              <w:rPr>
                <w:color w:val="002060"/>
              </w:rPr>
              <w:t>28/03/2025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B373BA" w14:textId="77777777" w:rsidR="008F6FFB" w:rsidRPr="006E61AC" w:rsidRDefault="008F6FFB" w:rsidP="00283768">
            <w:pPr>
              <w:pStyle w:val="rowtabella0"/>
              <w:rPr>
                <w:color w:val="002060"/>
              </w:rPr>
            </w:pPr>
            <w:r w:rsidRPr="006E61AC">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6B72E2" w14:textId="77777777" w:rsidR="008F6FFB" w:rsidRPr="006E61AC" w:rsidRDefault="008F6FFB" w:rsidP="00283768">
            <w:pPr>
              <w:pStyle w:val="rowtabella0"/>
              <w:rPr>
                <w:color w:val="002060"/>
              </w:rPr>
            </w:pPr>
            <w:r w:rsidRPr="006E61AC">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233529" w14:textId="77777777" w:rsidR="008F6FFB" w:rsidRPr="006E61AC" w:rsidRDefault="008F6FFB" w:rsidP="00283768">
            <w:pPr>
              <w:pStyle w:val="rowtabella0"/>
              <w:rPr>
                <w:color w:val="002060"/>
              </w:rPr>
            </w:pPr>
            <w:r w:rsidRPr="006E61AC">
              <w:rPr>
                <w:color w:val="002060"/>
              </w:rPr>
              <w:t>VIA DELLO SPORT</w:t>
            </w:r>
          </w:p>
        </w:tc>
      </w:tr>
      <w:tr w:rsidR="008F6FFB" w:rsidRPr="006E61AC" w14:paraId="56D7152C"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D6A8FC" w14:textId="77777777" w:rsidR="008F6FFB" w:rsidRPr="006E61AC" w:rsidRDefault="008F6FFB" w:rsidP="00283768">
            <w:pPr>
              <w:pStyle w:val="rowtabella0"/>
              <w:rPr>
                <w:color w:val="002060"/>
              </w:rPr>
            </w:pPr>
            <w:r w:rsidRPr="006E61AC">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1DBE43" w14:textId="77777777" w:rsidR="008F6FFB" w:rsidRPr="006E61AC" w:rsidRDefault="008F6FFB" w:rsidP="00283768">
            <w:pPr>
              <w:pStyle w:val="rowtabella0"/>
              <w:rPr>
                <w:color w:val="002060"/>
              </w:rPr>
            </w:pPr>
            <w:r w:rsidRPr="006E61AC">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18EDC7"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66B22C"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CE3BBE" w14:textId="77777777" w:rsidR="008F6FFB" w:rsidRPr="006E61AC" w:rsidRDefault="008F6FFB" w:rsidP="00283768">
            <w:pPr>
              <w:pStyle w:val="rowtabella0"/>
              <w:rPr>
                <w:color w:val="002060"/>
              </w:rPr>
            </w:pPr>
            <w:r w:rsidRPr="006E61AC">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D6C83B" w14:textId="77777777" w:rsidR="008F6FFB" w:rsidRPr="006E61AC" w:rsidRDefault="008F6FFB" w:rsidP="00283768">
            <w:pPr>
              <w:pStyle w:val="rowtabella0"/>
              <w:rPr>
                <w:color w:val="002060"/>
              </w:rPr>
            </w:pPr>
            <w:r w:rsidRPr="006E61AC">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CC61F7" w14:textId="77777777" w:rsidR="008F6FFB" w:rsidRPr="006E61AC" w:rsidRDefault="008F6FFB" w:rsidP="00283768">
            <w:pPr>
              <w:pStyle w:val="rowtabella0"/>
              <w:rPr>
                <w:color w:val="002060"/>
              </w:rPr>
            </w:pPr>
            <w:r w:rsidRPr="006E61AC">
              <w:rPr>
                <w:color w:val="002060"/>
              </w:rPr>
              <w:t>VIA LUDOVICO SCARFIOTTI</w:t>
            </w:r>
          </w:p>
        </w:tc>
      </w:tr>
      <w:tr w:rsidR="008F6FFB" w:rsidRPr="006E61AC" w14:paraId="1A61E8C0"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542E06" w14:textId="77777777" w:rsidR="008F6FFB" w:rsidRPr="006E61AC" w:rsidRDefault="008F6FFB" w:rsidP="00283768">
            <w:pPr>
              <w:pStyle w:val="rowtabella0"/>
              <w:rPr>
                <w:color w:val="002060"/>
              </w:rPr>
            </w:pPr>
            <w:r w:rsidRPr="006E61AC">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766B60" w14:textId="77777777" w:rsidR="008F6FFB" w:rsidRPr="006E61AC" w:rsidRDefault="008F6FFB" w:rsidP="00283768">
            <w:pPr>
              <w:pStyle w:val="rowtabella0"/>
              <w:rPr>
                <w:color w:val="002060"/>
              </w:rPr>
            </w:pPr>
            <w:r w:rsidRPr="006E61AC">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0241DA"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A52B52"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7BF4E7" w14:textId="77777777" w:rsidR="008F6FFB" w:rsidRPr="006E61AC" w:rsidRDefault="008F6FFB" w:rsidP="00283768">
            <w:pPr>
              <w:pStyle w:val="rowtabella0"/>
              <w:rPr>
                <w:color w:val="002060"/>
              </w:rPr>
            </w:pPr>
            <w:r w:rsidRPr="006E61AC">
              <w:rPr>
                <w:color w:val="002060"/>
              </w:rPr>
              <w:t xml:space="preserve">5454 </w:t>
            </w:r>
            <w:proofErr w:type="gramStart"/>
            <w:r w:rsidRPr="006E61AC">
              <w:rPr>
                <w:color w:val="002060"/>
              </w:rPr>
              <w:t>C.COPERTO</w:t>
            </w:r>
            <w:proofErr w:type="gramEnd"/>
            <w:r w:rsidRPr="006E61AC">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6F3561" w14:textId="77777777" w:rsidR="008F6FFB" w:rsidRPr="006E61AC" w:rsidRDefault="008F6FFB" w:rsidP="00283768">
            <w:pPr>
              <w:pStyle w:val="rowtabella0"/>
              <w:rPr>
                <w:color w:val="002060"/>
              </w:rPr>
            </w:pPr>
            <w:r w:rsidRPr="006E61AC">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5FC6FE" w14:textId="77777777" w:rsidR="008F6FFB" w:rsidRPr="006E61AC" w:rsidRDefault="008F6FFB" w:rsidP="00283768">
            <w:pPr>
              <w:pStyle w:val="rowtabella0"/>
              <w:rPr>
                <w:color w:val="002060"/>
              </w:rPr>
            </w:pPr>
            <w:r w:rsidRPr="006E61AC">
              <w:rPr>
                <w:color w:val="002060"/>
              </w:rPr>
              <w:t>VIA VILLA TOMBARI</w:t>
            </w:r>
          </w:p>
        </w:tc>
      </w:tr>
      <w:tr w:rsidR="008F6FFB" w:rsidRPr="006E61AC" w14:paraId="59906DC8" w14:textId="77777777" w:rsidTr="0028376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2AC57F" w14:textId="77777777" w:rsidR="008F6FFB" w:rsidRPr="006E61AC" w:rsidRDefault="008F6FFB" w:rsidP="00283768">
            <w:pPr>
              <w:pStyle w:val="rowtabella0"/>
              <w:rPr>
                <w:color w:val="002060"/>
              </w:rPr>
            </w:pPr>
            <w:r w:rsidRPr="006E61AC">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7785F" w14:textId="77777777" w:rsidR="008F6FFB" w:rsidRPr="006E61AC" w:rsidRDefault="008F6FFB" w:rsidP="00283768">
            <w:pPr>
              <w:pStyle w:val="rowtabella0"/>
              <w:rPr>
                <w:color w:val="002060"/>
              </w:rPr>
            </w:pPr>
            <w:r w:rsidRPr="006E61AC">
              <w:rPr>
                <w:color w:val="002060"/>
              </w:rPr>
              <w:t>FERMANA FUTSAL 2022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1A92F"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42D4B" w14:textId="77777777" w:rsidR="008F6FFB" w:rsidRPr="006E61AC" w:rsidRDefault="008F6FFB" w:rsidP="00283768">
            <w:pPr>
              <w:pStyle w:val="rowtabella0"/>
              <w:rPr>
                <w:color w:val="002060"/>
              </w:rPr>
            </w:pPr>
            <w:r w:rsidRPr="006E61AC">
              <w:rPr>
                <w:color w:val="002060"/>
              </w:rPr>
              <w:t>29/03/2025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A5915" w14:textId="77777777" w:rsidR="008F6FFB" w:rsidRPr="006E61AC" w:rsidRDefault="008F6FFB" w:rsidP="00283768">
            <w:pPr>
              <w:pStyle w:val="rowtabella0"/>
              <w:rPr>
                <w:color w:val="002060"/>
              </w:rPr>
            </w:pPr>
            <w:r w:rsidRPr="006E61AC">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8555E" w14:textId="77777777" w:rsidR="008F6FFB" w:rsidRPr="006E61AC" w:rsidRDefault="008F6FFB" w:rsidP="00283768">
            <w:pPr>
              <w:pStyle w:val="rowtabella0"/>
              <w:rPr>
                <w:color w:val="002060"/>
              </w:rPr>
            </w:pPr>
            <w:r w:rsidRPr="006E61AC">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FCFB8" w14:textId="77777777" w:rsidR="008F6FFB" w:rsidRPr="006E61AC" w:rsidRDefault="008F6FFB" w:rsidP="00283768">
            <w:pPr>
              <w:pStyle w:val="rowtabella0"/>
              <w:rPr>
                <w:color w:val="002060"/>
              </w:rPr>
            </w:pPr>
            <w:r w:rsidRPr="006E61AC">
              <w:rPr>
                <w:color w:val="002060"/>
              </w:rPr>
              <w:t>VIA VERDI</w:t>
            </w:r>
          </w:p>
        </w:tc>
      </w:tr>
    </w:tbl>
    <w:p w14:paraId="14D06462" w14:textId="77777777" w:rsidR="008F6FFB" w:rsidRPr="006E61AC" w:rsidRDefault="008F6FFB" w:rsidP="008F6FFB">
      <w:pPr>
        <w:pStyle w:val="breakline"/>
        <w:rPr>
          <w:rFonts w:eastAsiaTheme="minorEastAsia"/>
          <w:color w:val="002060"/>
        </w:rPr>
      </w:pPr>
    </w:p>
    <w:p w14:paraId="19A7B090" w14:textId="77777777" w:rsidR="008F6FFB" w:rsidRPr="006E61AC" w:rsidRDefault="008F6FFB" w:rsidP="008F6FFB">
      <w:pPr>
        <w:pStyle w:val="breakline"/>
        <w:rPr>
          <w:color w:val="002060"/>
        </w:rPr>
      </w:pPr>
    </w:p>
    <w:p w14:paraId="512D3730" w14:textId="77777777" w:rsidR="008F6FFB" w:rsidRPr="006E61AC" w:rsidRDefault="008F6FFB" w:rsidP="008F6FFB">
      <w:pPr>
        <w:pStyle w:val="titolocampionato0"/>
        <w:shd w:val="clear" w:color="auto" w:fill="CCCCCC"/>
        <w:spacing w:before="80" w:after="40"/>
        <w:rPr>
          <w:color w:val="002060"/>
        </w:rPr>
      </w:pPr>
      <w:r w:rsidRPr="006E61AC">
        <w:rPr>
          <w:color w:val="002060"/>
        </w:rPr>
        <w:t>CALCIO A CINQUE SERIE C2</w:t>
      </w:r>
    </w:p>
    <w:p w14:paraId="4EAB1317" w14:textId="77777777" w:rsidR="008F6FFB" w:rsidRPr="001E2445" w:rsidRDefault="008F6FFB" w:rsidP="008F6FFB">
      <w:pPr>
        <w:pStyle w:val="LndNormale1"/>
        <w:jc w:val="center"/>
        <w:rPr>
          <w:rFonts w:cs="Arial"/>
          <w:b/>
          <w:color w:val="002060"/>
          <w:sz w:val="36"/>
          <w:szCs w:val="36"/>
        </w:rPr>
      </w:pPr>
      <w:r w:rsidRPr="001E2445">
        <w:rPr>
          <w:rFonts w:cs="Arial"/>
          <w:b/>
          <w:color w:val="002060"/>
          <w:sz w:val="36"/>
          <w:szCs w:val="36"/>
        </w:rPr>
        <w:t>CONTEMPORANEITA’ ULTIME DUE GIORNATE</w:t>
      </w:r>
    </w:p>
    <w:p w14:paraId="14082D5A" w14:textId="77777777" w:rsidR="008F6FFB" w:rsidRPr="001E2445" w:rsidRDefault="008F6FFB" w:rsidP="008F6FFB">
      <w:pPr>
        <w:pStyle w:val="Corpodeltesto21"/>
        <w:jc w:val="center"/>
        <w:rPr>
          <w:rFonts w:ascii="Arial" w:hAnsi="Arial" w:cs="Arial"/>
          <w:b/>
          <w:color w:val="002060"/>
          <w:sz w:val="22"/>
          <w:szCs w:val="22"/>
        </w:rPr>
      </w:pPr>
    </w:p>
    <w:p w14:paraId="18C0A0ED" w14:textId="77777777" w:rsidR="008F6FFB" w:rsidRDefault="008F6FFB" w:rsidP="008F6FFB">
      <w:pPr>
        <w:pStyle w:val="LndNormale1"/>
        <w:rPr>
          <w:color w:val="002060"/>
        </w:rPr>
      </w:pPr>
      <w:r>
        <w:rPr>
          <w:color w:val="002060"/>
        </w:rPr>
        <w:t>Si fa presente che, come riportato nel Comunicato Ufficiale n° 05 del 02/08/2025, l</w:t>
      </w:r>
      <w:r w:rsidRPr="0014473F">
        <w:rPr>
          <w:color w:val="002060"/>
        </w:rPr>
        <w:t xml:space="preserve">e ultime due giornate di campionato dovranno essere disputate il Venerdì alle ore 21:45; non saranno concessi in nessun caso anticipi e posticipi tranne l’anticipo di gare ininfluenti ai fini della classifica. </w:t>
      </w:r>
    </w:p>
    <w:p w14:paraId="3F33EE70" w14:textId="77777777" w:rsidR="008F6FFB" w:rsidRPr="006E61AC" w:rsidRDefault="008F6FFB" w:rsidP="008F6FFB">
      <w:pPr>
        <w:pStyle w:val="breakline"/>
        <w:rPr>
          <w:color w:val="002060"/>
        </w:rPr>
      </w:pPr>
    </w:p>
    <w:p w14:paraId="464F0CEA" w14:textId="77777777" w:rsidR="008F6FFB" w:rsidRPr="006E61AC" w:rsidRDefault="008F6FFB" w:rsidP="008F6FFB">
      <w:pPr>
        <w:pStyle w:val="titoloprinc0"/>
        <w:rPr>
          <w:color w:val="002060"/>
        </w:rPr>
      </w:pPr>
      <w:r w:rsidRPr="006E61AC">
        <w:rPr>
          <w:color w:val="002060"/>
        </w:rPr>
        <w:t>RISULTATI</w:t>
      </w:r>
    </w:p>
    <w:p w14:paraId="61AF38C2" w14:textId="77777777" w:rsidR="008F6FFB" w:rsidRPr="006E61AC" w:rsidRDefault="008F6FFB" w:rsidP="008F6FFB">
      <w:pPr>
        <w:pStyle w:val="breakline"/>
        <w:rPr>
          <w:color w:val="002060"/>
        </w:rPr>
      </w:pPr>
    </w:p>
    <w:p w14:paraId="1A215CD2" w14:textId="77777777" w:rsidR="008F6FFB" w:rsidRPr="006E61AC" w:rsidRDefault="008F6FFB" w:rsidP="008F6FFB">
      <w:pPr>
        <w:pStyle w:val="sottotitolocampionato10"/>
        <w:rPr>
          <w:color w:val="002060"/>
        </w:rPr>
      </w:pPr>
      <w:r w:rsidRPr="006E61AC">
        <w:rPr>
          <w:color w:val="002060"/>
        </w:rPr>
        <w:t>RISULTATI UFFICIALI GARE DEL 19/03/2025</w:t>
      </w:r>
    </w:p>
    <w:p w14:paraId="0CF29ED0" w14:textId="77777777" w:rsidR="008F6FFB" w:rsidRPr="00D14655" w:rsidRDefault="008F6FFB" w:rsidP="00D14655">
      <w:pPr>
        <w:pStyle w:val="sottotitolocampionato20"/>
        <w:spacing w:before="0" w:beforeAutospacing="0" w:after="0" w:afterAutospacing="0"/>
        <w:rPr>
          <w:rFonts w:ascii="Arial" w:hAnsi="Arial" w:cs="Arial"/>
          <w:color w:val="002060"/>
          <w:sz w:val="20"/>
          <w:szCs w:val="20"/>
        </w:rPr>
      </w:pPr>
      <w:r w:rsidRPr="00D14655">
        <w:rPr>
          <w:rFonts w:ascii="Arial" w:hAnsi="Arial" w:cs="Arial"/>
          <w:color w:val="002060"/>
          <w:sz w:val="20"/>
          <w:szCs w:val="20"/>
        </w:rPr>
        <w:t>Si trascrivono qui di seguito i risultati ufficiali delle gare disputate</w:t>
      </w:r>
    </w:p>
    <w:p w14:paraId="52C33FB8" w14:textId="77777777" w:rsidR="008F6FFB" w:rsidRPr="006E61AC" w:rsidRDefault="008F6FFB" w:rsidP="008F6FF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6FFB" w:rsidRPr="006E61AC" w14:paraId="4DDE413D" w14:textId="77777777" w:rsidTr="0028376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F6FFB" w:rsidRPr="006E61AC" w14:paraId="1A0CC57E" w14:textId="77777777" w:rsidTr="002837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04B7D" w14:textId="77777777" w:rsidR="008F6FFB" w:rsidRPr="006E61AC" w:rsidRDefault="008F6FFB" w:rsidP="00283768">
                  <w:pPr>
                    <w:pStyle w:val="headertabella0"/>
                    <w:rPr>
                      <w:color w:val="002060"/>
                    </w:rPr>
                  </w:pPr>
                  <w:r w:rsidRPr="006E61AC">
                    <w:rPr>
                      <w:color w:val="002060"/>
                    </w:rPr>
                    <w:t>GIRONE A - 10 Giornata - R</w:t>
                  </w:r>
                </w:p>
              </w:tc>
            </w:tr>
            <w:tr w:rsidR="008F6FFB" w:rsidRPr="006E61AC" w14:paraId="33EA0EB1" w14:textId="77777777" w:rsidTr="00283768">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012665" w14:textId="77777777" w:rsidR="008F6FFB" w:rsidRPr="006E61AC" w:rsidRDefault="008F6FFB" w:rsidP="00283768">
                  <w:pPr>
                    <w:pStyle w:val="rowtabella0"/>
                    <w:rPr>
                      <w:color w:val="002060"/>
                    </w:rPr>
                  </w:pPr>
                  <w:r w:rsidRPr="006E61AC">
                    <w:rPr>
                      <w:color w:val="002060"/>
                    </w:rPr>
                    <w:t>AVIS ARCEVIA 1964</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2AF6AB" w14:textId="77777777" w:rsidR="008F6FFB" w:rsidRPr="006E61AC" w:rsidRDefault="008F6FFB" w:rsidP="00283768">
                  <w:pPr>
                    <w:pStyle w:val="rowtabella0"/>
                    <w:rPr>
                      <w:color w:val="002060"/>
                    </w:rPr>
                  </w:pPr>
                  <w:r w:rsidRPr="006E61AC">
                    <w:rPr>
                      <w:color w:val="002060"/>
                    </w:rPr>
                    <w:t>- CASTELBELLINO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45A8E8" w14:textId="77777777" w:rsidR="008F6FFB" w:rsidRPr="006E61AC" w:rsidRDefault="008F6FFB" w:rsidP="00283768">
                  <w:pPr>
                    <w:pStyle w:val="rowtabella0"/>
                    <w:jc w:val="center"/>
                    <w:rPr>
                      <w:color w:val="002060"/>
                    </w:rPr>
                  </w:pPr>
                  <w:r w:rsidRPr="006E61AC">
                    <w:rPr>
                      <w:color w:val="002060"/>
                    </w:rPr>
                    <w:t>0 - 4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6D9B43" w14:textId="77777777" w:rsidR="008F6FFB" w:rsidRPr="006E61AC" w:rsidRDefault="008F6FFB" w:rsidP="00283768">
                  <w:pPr>
                    <w:pStyle w:val="rowtabella0"/>
                    <w:jc w:val="center"/>
                    <w:rPr>
                      <w:color w:val="002060"/>
                    </w:rPr>
                  </w:pPr>
                  <w:r w:rsidRPr="006E61AC">
                    <w:rPr>
                      <w:color w:val="002060"/>
                    </w:rPr>
                    <w:t> </w:t>
                  </w:r>
                </w:p>
              </w:tc>
            </w:tr>
          </w:tbl>
          <w:p w14:paraId="35425C5E" w14:textId="77777777" w:rsidR="008F6FFB" w:rsidRPr="006E61AC" w:rsidRDefault="008F6FFB" w:rsidP="00283768">
            <w:pPr>
              <w:rPr>
                <w:color w:val="002060"/>
              </w:rPr>
            </w:pPr>
          </w:p>
        </w:tc>
      </w:tr>
    </w:tbl>
    <w:p w14:paraId="627998C0" w14:textId="77777777" w:rsidR="008F6FFB" w:rsidRPr="006E61AC" w:rsidRDefault="008F6FFB" w:rsidP="008F6FFB">
      <w:pPr>
        <w:pStyle w:val="breakline"/>
        <w:rPr>
          <w:color w:val="002060"/>
        </w:rPr>
      </w:pPr>
    </w:p>
    <w:p w14:paraId="6DE5E48D" w14:textId="77777777" w:rsidR="008F6FFB" w:rsidRPr="006E61AC" w:rsidRDefault="008F6FFB" w:rsidP="008F6FFB">
      <w:pPr>
        <w:pStyle w:val="breakline"/>
        <w:rPr>
          <w:color w:val="002060"/>
        </w:rPr>
      </w:pPr>
    </w:p>
    <w:p w14:paraId="277DD728" w14:textId="77777777" w:rsidR="008F6FFB" w:rsidRPr="006E61AC" w:rsidRDefault="008F6FFB" w:rsidP="008F6FFB">
      <w:pPr>
        <w:pStyle w:val="titoloprinc0"/>
        <w:rPr>
          <w:color w:val="002060"/>
        </w:rPr>
      </w:pPr>
      <w:r w:rsidRPr="006E61AC">
        <w:rPr>
          <w:color w:val="002060"/>
        </w:rPr>
        <w:t>CLASSIFICA</w:t>
      </w:r>
    </w:p>
    <w:p w14:paraId="21B3DC98" w14:textId="77777777" w:rsidR="008F6FFB" w:rsidRPr="006E61AC" w:rsidRDefault="008F6FFB" w:rsidP="008F6FFB">
      <w:pPr>
        <w:pStyle w:val="breakline"/>
        <w:rPr>
          <w:color w:val="002060"/>
        </w:rPr>
      </w:pPr>
    </w:p>
    <w:p w14:paraId="0C227C81" w14:textId="77777777" w:rsidR="008F6FFB" w:rsidRPr="006E61AC" w:rsidRDefault="008F6FFB" w:rsidP="008F6FFB">
      <w:pPr>
        <w:pStyle w:val="breakline"/>
        <w:rPr>
          <w:color w:val="002060"/>
        </w:rPr>
      </w:pPr>
    </w:p>
    <w:p w14:paraId="220F06B4" w14:textId="77777777" w:rsidR="008F6FFB" w:rsidRPr="006E61AC" w:rsidRDefault="008F6FFB" w:rsidP="008F6FFB">
      <w:pPr>
        <w:pStyle w:val="sottotitolocampionato10"/>
        <w:rPr>
          <w:color w:val="002060"/>
        </w:rPr>
      </w:pPr>
      <w:r w:rsidRPr="006E61A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6E61AC" w14:paraId="61DE792E"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0F6D1" w14:textId="77777777" w:rsidR="008F6FFB" w:rsidRPr="006E61AC" w:rsidRDefault="008F6FFB" w:rsidP="00283768">
            <w:pPr>
              <w:pStyle w:val="headertabella0"/>
              <w:rPr>
                <w:color w:val="002060"/>
              </w:rPr>
            </w:pPr>
            <w:r w:rsidRPr="006E61A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97815" w14:textId="77777777" w:rsidR="008F6FFB" w:rsidRPr="006E61AC" w:rsidRDefault="008F6FFB" w:rsidP="00283768">
            <w:pPr>
              <w:pStyle w:val="headertabella0"/>
              <w:rPr>
                <w:color w:val="002060"/>
              </w:rPr>
            </w:pPr>
            <w:r w:rsidRPr="006E61A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09465" w14:textId="77777777" w:rsidR="008F6FFB" w:rsidRPr="006E61AC" w:rsidRDefault="008F6FFB" w:rsidP="00283768">
            <w:pPr>
              <w:pStyle w:val="headertabella0"/>
              <w:rPr>
                <w:color w:val="002060"/>
              </w:rPr>
            </w:pPr>
            <w:r w:rsidRPr="006E61A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9CD92" w14:textId="77777777" w:rsidR="008F6FFB" w:rsidRPr="006E61AC" w:rsidRDefault="008F6FFB" w:rsidP="00283768">
            <w:pPr>
              <w:pStyle w:val="headertabella0"/>
              <w:rPr>
                <w:color w:val="002060"/>
              </w:rPr>
            </w:pPr>
            <w:r w:rsidRPr="006E61A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01C93" w14:textId="77777777" w:rsidR="008F6FFB" w:rsidRPr="006E61AC" w:rsidRDefault="008F6FFB" w:rsidP="00283768">
            <w:pPr>
              <w:pStyle w:val="headertabella0"/>
              <w:rPr>
                <w:color w:val="002060"/>
              </w:rPr>
            </w:pPr>
            <w:r w:rsidRPr="006E61A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518A2" w14:textId="77777777" w:rsidR="008F6FFB" w:rsidRPr="006E61AC" w:rsidRDefault="008F6FFB" w:rsidP="00283768">
            <w:pPr>
              <w:pStyle w:val="headertabella0"/>
              <w:rPr>
                <w:color w:val="002060"/>
              </w:rPr>
            </w:pPr>
            <w:r w:rsidRPr="006E61A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EC18B" w14:textId="77777777" w:rsidR="008F6FFB" w:rsidRPr="006E61AC" w:rsidRDefault="008F6FFB" w:rsidP="00283768">
            <w:pPr>
              <w:pStyle w:val="headertabella0"/>
              <w:rPr>
                <w:color w:val="002060"/>
              </w:rPr>
            </w:pPr>
            <w:r w:rsidRPr="006E61A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397EF" w14:textId="77777777" w:rsidR="008F6FFB" w:rsidRPr="006E61AC" w:rsidRDefault="008F6FFB" w:rsidP="00283768">
            <w:pPr>
              <w:pStyle w:val="headertabella0"/>
              <w:rPr>
                <w:color w:val="002060"/>
              </w:rPr>
            </w:pPr>
            <w:r w:rsidRPr="006E61A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88CA2" w14:textId="77777777" w:rsidR="008F6FFB" w:rsidRPr="006E61AC" w:rsidRDefault="008F6FFB" w:rsidP="00283768">
            <w:pPr>
              <w:pStyle w:val="headertabella0"/>
              <w:rPr>
                <w:color w:val="002060"/>
              </w:rPr>
            </w:pPr>
            <w:r w:rsidRPr="006E61A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7F068" w14:textId="77777777" w:rsidR="008F6FFB" w:rsidRPr="006E61AC" w:rsidRDefault="008F6FFB" w:rsidP="00283768">
            <w:pPr>
              <w:pStyle w:val="headertabella0"/>
              <w:rPr>
                <w:color w:val="002060"/>
              </w:rPr>
            </w:pPr>
            <w:r w:rsidRPr="006E61AC">
              <w:rPr>
                <w:color w:val="002060"/>
              </w:rPr>
              <w:t>PE</w:t>
            </w:r>
          </w:p>
        </w:tc>
      </w:tr>
      <w:tr w:rsidR="008F6FFB" w:rsidRPr="006E61AC" w14:paraId="35C13B5F"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DBCAC7" w14:textId="77777777" w:rsidR="008F6FFB" w:rsidRPr="006E61AC" w:rsidRDefault="008F6FFB" w:rsidP="00283768">
            <w:pPr>
              <w:pStyle w:val="rowtabella0"/>
              <w:rPr>
                <w:color w:val="002060"/>
              </w:rPr>
            </w:pPr>
            <w:r w:rsidRPr="006E61AC">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F11CE" w14:textId="77777777" w:rsidR="008F6FFB" w:rsidRPr="006E61AC" w:rsidRDefault="008F6FFB" w:rsidP="00283768">
            <w:pPr>
              <w:pStyle w:val="rowtabella0"/>
              <w:jc w:val="center"/>
              <w:rPr>
                <w:color w:val="002060"/>
              </w:rPr>
            </w:pPr>
            <w:r w:rsidRPr="006E61A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AD9B0"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E0435" w14:textId="77777777" w:rsidR="008F6FFB" w:rsidRPr="006E61AC" w:rsidRDefault="008F6FFB" w:rsidP="00283768">
            <w:pPr>
              <w:pStyle w:val="rowtabella0"/>
              <w:jc w:val="center"/>
              <w:rPr>
                <w:color w:val="002060"/>
              </w:rPr>
            </w:pPr>
            <w:r w:rsidRPr="006E61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46C33"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7BF9D"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EB0C4" w14:textId="77777777" w:rsidR="008F6FFB" w:rsidRPr="006E61AC" w:rsidRDefault="008F6FFB" w:rsidP="00283768">
            <w:pPr>
              <w:pStyle w:val="rowtabella0"/>
              <w:jc w:val="center"/>
              <w:rPr>
                <w:color w:val="002060"/>
              </w:rPr>
            </w:pPr>
            <w:r w:rsidRPr="006E61AC">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03B07" w14:textId="77777777" w:rsidR="008F6FFB" w:rsidRPr="006E61AC" w:rsidRDefault="008F6FFB" w:rsidP="00283768">
            <w:pPr>
              <w:pStyle w:val="rowtabella0"/>
              <w:jc w:val="center"/>
              <w:rPr>
                <w:color w:val="002060"/>
              </w:rPr>
            </w:pPr>
            <w:r w:rsidRPr="006E61A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53DB4" w14:textId="77777777" w:rsidR="008F6FFB" w:rsidRPr="006E61AC" w:rsidRDefault="008F6FFB" w:rsidP="00283768">
            <w:pPr>
              <w:pStyle w:val="rowtabella0"/>
              <w:jc w:val="center"/>
              <w:rPr>
                <w:color w:val="002060"/>
              </w:rPr>
            </w:pPr>
            <w:r w:rsidRPr="006E61A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D0B24" w14:textId="77777777" w:rsidR="008F6FFB" w:rsidRPr="006E61AC" w:rsidRDefault="008F6FFB" w:rsidP="00283768">
            <w:pPr>
              <w:pStyle w:val="rowtabella0"/>
              <w:jc w:val="center"/>
              <w:rPr>
                <w:color w:val="002060"/>
              </w:rPr>
            </w:pPr>
            <w:r w:rsidRPr="006E61AC">
              <w:rPr>
                <w:color w:val="002060"/>
              </w:rPr>
              <w:t>0</w:t>
            </w:r>
          </w:p>
        </w:tc>
      </w:tr>
      <w:tr w:rsidR="008F6FFB" w:rsidRPr="006E61AC" w14:paraId="5D2FFAAE"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0F7670" w14:textId="77777777" w:rsidR="008F6FFB" w:rsidRPr="006E61AC" w:rsidRDefault="008F6FFB" w:rsidP="00283768">
            <w:pPr>
              <w:pStyle w:val="rowtabella0"/>
              <w:rPr>
                <w:color w:val="002060"/>
              </w:rPr>
            </w:pPr>
            <w:r w:rsidRPr="006E61AC">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F991A" w14:textId="77777777" w:rsidR="008F6FFB" w:rsidRPr="006E61AC" w:rsidRDefault="008F6FFB" w:rsidP="00283768">
            <w:pPr>
              <w:pStyle w:val="rowtabella0"/>
              <w:jc w:val="center"/>
              <w:rPr>
                <w:color w:val="002060"/>
              </w:rPr>
            </w:pPr>
            <w:r w:rsidRPr="006E61A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1624B"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4CE03" w14:textId="77777777" w:rsidR="008F6FFB" w:rsidRPr="006E61AC" w:rsidRDefault="008F6FFB" w:rsidP="00283768">
            <w:pPr>
              <w:pStyle w:val="rowtabella0"/>
              <w:jc w:val="center"/>
              <w:rPr>
                <w:color w:val="002060"/>
              </w:rPr>
            </w:pPr>
            <w:r w:rsidRPr="006E61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FF8D2"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95ED1"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7392F" w14:textId="77777777" w:rsidR="008F6FFB" w:rsidRPr="006E61AC" w:rsidRDefault="008F6FFB" w:rsidP="00283768">
            <w:pPr>
              <w:pStyle w:val="rowtabella0"/>
              <w:jc w:val="center"/>
              <w:rPr>
                <w:color w:val="002060"/>
              </w:rPr>
            </w:pPr>
            <w:r w:rsidRPr="006E61AC">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9C84C" w14:textId="77777777" w:rsidR="008F6FFB" w:rsidRPr="006E61AC" w:rsidRDefault="008F6FFB" w:rsidP="00283768">
            <w:pPr>
              <w:pStyle w:val="rowtabella0"/>
              <w:jc w:val="center"/>
              <w:rPr>
                <w:color w:val="002060"/>
              </w:rPr>
            </w:pPr>
            <w:r w:rsidRPr="006E61A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5C7A0" w14:textId="77777777" w:rsidR="008F6FFB" w:rsidRPr="006E61AC" w:rsidRDefault="008F6FFB" w:rsidP="00283768">
            <w:pPr>
              <w:pStyle w:val="rowtabella0"/>
              <w:jc w:val="center"/>
              <w:rPr>
                <w:color w:val="002060"/>
              </w:rPr>
            </w:pPr>
            <w:r w:rsidRPr="006E61A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831EC" w14:textId="77777777" w:rsidR="008F6FFB" w:rsidRPr="006E61AC" w:rsidRDefault="008F6FFB" w:rsidP="00283768">
            <w:pPr>
              <w:pStyle w:val="rowtabella0"/>
              <w:jc w:val="center"/>
              <w:rPr>
                <w:color w:val="002060"/>
              </w:rPr>
            </w:pPr>
            <w:r w:rsidRPr="006E61AC">
              <w:rPr>
                <w:color w:val="002060"/>
              </w:rPr>
              <w:t>0</w:t>
            </w:r>
          </w:p>
        </w:tc>
      </w:tr>
      <w:tr w:rsidR="008F6FFB" w:rsidRPr="006E61AC" w14:paraId="4CF2D88A"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B0DE26" w14:textId="77777777" w:rsidR="008F6FFB" w:rsidRPr="006E61AC" w:rsidRDefault="008F6FFB" w:rsidP="00283768">
            <w:pPr>
              <w:pStyle w:val="rowtabella0"/>
              <w:rPr>
                <w:color w:val="002060"/>
              </w:rPr>
            </w:pPr>
            <w:r w:rsidRPr="006E61AC">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711B9" w14:textId="77777777" w:rsidR="008F6FFB" w:rsidRPr="006E61AC" w:rsidRDefault="008F6FFB" w:rsidP="00283768">
            <w:pPr>
              <w:pStyle w:val="rowtabella0"/>
              <w:jc w:val="center"/>
              <w:rPr>
                <w:color w:val="002060"/>
              </w:rPr>
            </w:pPr>
            <w:r w:rsidRPr="006E61A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FCFB5"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02301"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BA573"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6D636"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4C09D" w14:textId="77777777" w:rsidR="008F6FFB" w:rsidRPr="006E61AC" w:rsidRDefault="008F6FFB" w:rsidP="00283768">
            <w:pPr>
              <w:pStyle w:val="rowtabella0"/>
              <w:jc w:val="center"/>
              <w:rPr>
                <w:color w:val="002060"/>
              </w:rPr>
            </w:pPr>
            <w:r w:rsidRPr="006E61AC">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E3DF2" w14:textId="77777777" w:rsidR="008F6FFB" w:rsidRPr="006E61AC" w:rsidRDefault="008F6FFB" w:rsidP="00283768">
            <w:pPr>
              <w:pStyle w:val="rowtabella0"/>
              <w:jc w:val="center"/>
              <w:rPr>
                <w:color w:val="002060"/>
              </w:rPr>
            </w:pPr>
            <w:r w:rsidRPr="006E61A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B50F2" w14:textId="77777777" w:rsidR="008F6FFB" w:rsidRPr="006E61AC" w:rsidRDefault="008F6FFB" w:rsidP="00283768">
            <w:pPr>
              <w:pStyle w:val="rowtabella0"/>
              <w:jc w:val="center"/>
              <w:rPr>
                <w:color w:val="002060"/>
              </w:rPr>
            </w:pPr>
            <w:r w:rsidRPr="006E61A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D1A32" w14:textId="77777777" w:rsidR="008F6FFB" w:rsidRPr="006E61AC" w:rsidRDefault="008F6FFB" w:rsidP="00283768">
            <w:pPr>
              <w:pStyle w:val="rowtabella0"/>
              <w:jc w:val="center"/>
              <w:rPr>
                <w:color w:val="002060"/>
              </w:rPr>
            </w:pPr>
            <w:r w:rsidRPr="006E61AC">
              <w:rPr>
                <w:color w:val="002060"/>
              </w:rPr>
              <w:t>0</w:t>
            </w:r>
          </w:p>
        </w:tc>
      </w:tr>
      <w:tr w:rsidR="008F6FFB" w:rsidRPr="006E61AC" w14:paraId="58BD810D"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6A0106" w14:textId="77777777" w:rsidR="008F6FFB" w:rsidRPr="006E61AC" w:rsidRDefault="008F6FFB" w:rsidP="00283768">
            <w:pPr>
              <w:pStyle w:val="rowtabella0"/>
              <w:rPr>
                <w:color w:val="002060"/>
              </w:rPr>
            </w:pPr>
            <w:r w:rsidRPr="006E61AC">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60351" w14:textId="77777777" w:rsidR="008F6FFB" w:rsidRPr="006E61AC" w:rsidRDefault="008F6FFB" w:rsidP="00283768">
            <w:pPr>
              <w:pStyle w:val="rowtabella0"/>
              <w:jc w:val="center"/>
              <w:rPr>
                <w:color w:val="002060"/>
              </w:rPr>
            </w:pPr>
            <w:r w:rsidRPr="006E61A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A26D8"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1264E"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73F26"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E7337"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6D9BA" w14:textId="77777777" w:rsidR="008F6FFB" w:rsidRPr="006E61AC" w:rsidRDefault="008F6FFB" w:rsidP="00283768">
            <w:pPr>
              <w:pStyle w:val="rowtabella0"/>
              <w:jc w:val="center"/>
              <w:rPr>
                <w:color w:val="002060"/>
              </w:rPr>
            </w:pPr>
            <w:r w:rsidRPr="006E61AC">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B78C1" w14:textId="77777777" w:rsidR="008F6FFB" w:rsidRPr="006E61AC" w:rsidRDefault="008F6FFB" w:rsidP="00283768">
            <w:pPr>
              <w:pStyle w:val="rowtabella0"/>
              <w:jc w:val="center"/>
              <w:rPr>
                <w:color w:val="002060"/>
              </w:rPr>
            </w:pPr>
            <w:r w:rsidRPr="006E61AC">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46932"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457E9" w14:textId="77777777" w:rsidR="008F6FFB" w:rsidRPr="006E61AC" w:rsidRDefault="008F6FFB" w:rsidP="00283768">
            <w:pPr>
              <w:pStyle w:val="rowtabella0"/>
              <w:jc w:val="center"/>
              <w:rPr>
                <w:color w:val="002060"/>
              </w:rPr>
            </w:pPr>
            <w:r w:rsidRPr="006E61AC">
              <w:rPr>
                <w:color w:val="002060"/>
              </w:rPr>
              <w:t>0</w:t>
            </w:r>
          </w:p>
        </w:tc>
      </w:tr>
      <w:tr w:rsidR="008F6FFB" w:rsidRPr="006E61AC" w14:paraId="3E5AF521"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CAFC7" w14:textId="77777777" w:rsidR="008F6FFB" w:rsidRPr="006E61AC" w:rsidRDefault="008F6FFB" w:rsidP="00283768">
            <w:pPr>
              <w:pStyle w:val="rowtabella0"/>
              <w:rPr>
                <w:color w:val="002060"/>
              </w:rPr>
            </w:pPr>
            <w:r w:rsidRPr="006E61AC">
              <w:rPr>
                <w:color w:val="002060"/>
              </w:rPr>
              <w:t xml:space="preserve">A.S.D. </w:t>
            </w:r>
            <w:proofErr w:type="gramStart"/>
            <w:r w:rsidRPr="006E61AC">
              <w:rPr>
                <w:color w:val="002060"/>
              </w:rPr>
              <w:t>CITTA</w:t>
            </w:r>
            <w:proofErr w:type="gramEnd"/>
            <w:r w:rsidRPr="006E61AC">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0603F" w14:textId="77777777" w:rsidR="008F6FFB" w:rsidRPr="006E61AC" w:rsidRDefault="008F6FFB" w:rsidP="00283768">
            <w:pPr>
              <w:pStyle w:val="rowtabella0"/>
              <w:jc w:val="center"/>
              <w:rPr>
                <w:color w:val="002060"/>
              </w:rPr>
            </w:pPr>
            <w:r w:rsidRPr="006E61A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953F0"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5EC30"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2CAA7"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51AA4"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C0BB4" w14:textId="77777777" w:rsidR="008F6FFB" w:rsidRPr="006E61AC" w:rsidRDefault="008F6FFB" w:rsidP="00283768">
            <w:pPr>
              <w:pStyle w:val="rowtabella0"/>
              <w:jc w:val="center"/>
              <w:rPr>
                <w:color w:val="002060"/>
              </w:rPr>
            </w:pPr>
            <w:r w:rsidRPr="006E61AC">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9B11D" w14:textId="77777777" w:rsidR="008F6FFB" w:rsidRPr="006E61AC" w:rsidRDefault="008F6FFB" w:rsidP="00283768">
            <w:pPr>
              <w:pStyle w:val="rowtabella0"/>
              <w:jc w:val="center"/>
              <w:rPr>
                <w:color w:val="002060"/>
              </w:rPr>
            </w:pPr>
            <w:r w:rsidRPr="006E61A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C6C44"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25887" w14:textId="77777777" w:rsidR="008F6FFB" w:rsidRPr="006E61AC" w:rsidRDefault="008F6FFB" w:rsidP="00283768">
            <w:pPr>
              <w:pStyle w:val="rowtabella0"/>
              <w:jc w:val="center"/>
              <w:rPr>
                <w:color w:val="002060"/>
              </w:rPr>
            </w:pPr>
            <w:r w:rsidRPr="006E61AC">
              <w:rPr>
                <w:color w:val="002060"/>
              </w:rPr>
              <w:t>0</w:t>
            </w:r>
          </w:p>
        </w:tc>
      </w:tr>
      <w:tr w:rsidR="008F6FFB" w:rsidRPr="006E61AC" w14:paraId="6841E8BB"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7AD4C5" w14:textId="77777777" w:rsidR="008F6FFB" w:rsidRPr="006E61AC" w:rsidRDefault="008F6FFB" w:rsidP="00283768">
            <w:pPr>
              <w:pStyle w:val="rowtabella0"/>
              <w:rPr>
                <w:color w:val="002060"/>
              </w:rPr>
            </w:pPr>
            <w:r w:rsidRPr="006E61AC">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164FA" w14:textId="77777777" w:rsidR="008F6FFB" w:rsidRPr="006E61AC" w:rsidRDefault="008F6FFB" w:rsidP="00283768">
            <w:pPr>
              <w:pStyle w:val="rowtabella0"/>
              <w:jc w:val="center"/>
              <w:rPr>
                <w:color w:val="002060"/>
              </w:rPr>
            </w:pPr>
            <w:r w:rsidRPr="006E61A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BBBBD"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E114F"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AE0C2"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D633F"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52999" w14:textId="77777777" w:rsidR="008F6FFB" w:rsidRPr="006E61AC" w:rsidRDefault="008F6FFB" w:rsidP="00283768">
            <w:pPr>
              <w:pStyle w:val="rowtabella0"/>
              <w:jc w:val="center"/>
              <w:rPr>
                <w:color w:val="002060"/>
              </w:rPr>
            </w:pPr>
            <w:r w:rsidRPr="006E61A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9B7E3" w14:textId="77777777" w:rsidR="008F6FFB" w:rsidRPr="006E61AC" w:rsidRDefault="008F6FFB" w:rsidP="00283768">
            <w:pPr>
              <w:pStyle w:val="rowtabella0"/>
              <w:jc w:val="center"/>
              <w:rPr>
                <w:color w:val="002060"/>
              </w:rPr>
            </w:pPr>
            <w:r w:rsidRPr="006E61A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0491F"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1F2F2" w14:textId="77777777" w:rsidR="008F6FFB" w:rsidRPr="006E61AC" w:rsidRDefault="008F6FFB" w:rsidP="00283768">
            <w:pPr>
              <w:pStyle w:val="rowtabella0"/>
              <w:jc w:val="center"/>
              <w:rPr>
                <w:color w:val="002060"/>
              </w:rPr>
            </w:pPr>
            <w:r w:rsidRPr="006E61AC">
              <w:rPr>
                <w:color w:val="002060"/>
              </w:rPr>
              <w:t>0</w:t>
            </w:r>
          </w:p>
        </w:tc>
      </w:tr>
      <w:tr w:rsidR="008F6FFB" w:rsidRPr="006E61AC" w14:paraId="72FE33F8"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8A3E53" w14:textId="77777777" w:rsidR="008F6FFB" w:rsidRPr="006E61AC" w:rsidRDefault="008F6FFB" w:rsidP="00283768">
            <w:pPr>
              <w:pStyle w:val="rowtabella0"/>
              <w:rPr>
                <w:color w:val="002060"/>
              </w:rPr>
            </w:pPr>
            <w:r w:rsidRPr="006E61AC">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5E1AD" w14:textId="77777777" w:rsidR="008F6FFB" w:rsidRPr="006E61AC" w:rsidRDefault="008F6FFB" w:rsidP="00283768">
            <w:pPr>
              <w:pStyle w:val="rowtabella0"/>
              <w:jc w:val="center"/>
              <w:rPr>
                <w:color w:val="002060"/>
              </w:rPr>
            </w:pPr>
            <w:r w:rsidRPr="006E61A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F766D"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EFF81"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CAB6B"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8DA26"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5B913" w14:textId="77777777" w:rsidR="008F6FFB" w:rsidRPr="006E61AC" w:rsidRDefault="008F6FFB" w:rsidP="00283768">
            <w:pPr>
              <w:pStyle w:val="rowtabella0"/>
              <w:jc w:val="center"/>
              <w:rPr>
                <w:color w:val="002060"/>
              </w:rPr>
            </w:pPr>
            <w:r w:rsidRPr="006E61AC">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9DC80" w14:textId="77777777" w:rsidR="008F6FFB" w:rsidRPr="006E61AC" w:rsidRDefault="008F6FFB" w:rsidP="00283768">
            <w:pPr>
              <w:pStyle w:val="rowtabella0"/>
              <w:jc w:val="center"/>
              <w:rPr>
                <w:color w:val="002060"/>
              </w:rPr>
            </w:pPr>
            <w:r w:rsidRPr="006E61AC">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D0917"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2BB73" w14:textId="77777777" w:rsidR="008F6FFB" w:rsidRPr="006E61AC" w:rsidRDefault="008F6FFB" w:rsidP="00283768">
            <w:pPr>
              <w:pStyle w:val="rowtabella0"/>
              <w:jc w:val="center"/>
              <w:rPr>
                <w:color w:val="002060"/>
              </w:rPr>
            </w:pPr>
            <w:r w:rsidRPr="006E61AC">
              <w:rPr>
                <w:color w:val="002060"/>
              </w:rPr>
              <w:t>0</w:t>
            </w:r>
          </w:p>
        </w:tc>
      </w:tr>
      <w:tr w:rsidR="008F6FFB" w:rsidRPr="006E61AC" w14:paraId="50293E2E"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CA16A" w14:textId="77777777" w:rsidR="008F6FFB" w:rsidRPr="006E61AC" w:rsidRDefault="008F6FFB" w:rsidP="00283768">
            <w:pPr>
              <w:pStyle w:val="rowtabella0"/>
              <w:rPr>
                <w:color w:val="002060"/>
              </w:rPr>
            </w:pPr>
            <w:r w:rsidRPr="006E61AC">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91DC5" w14:textId="77777777" w:rsidR="008F6FFB" w:rsidRPr="006E61AC" w:rsidRDefault="008F6FFB" w:rsidP="00283768">
            <w:pPr>
              <w:pStyle w:val="rowtabella0"/>
              <w:jc w:val="center"/>
              <w:rPr>
                <w:color w:val="002060"/>
              </w:rPr>
            </w:pPr>
            <w:r w:rsidRPr="006E61A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80C98"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810FD"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097B8"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95791"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13AD4" w14:textId="77777777" w:rsidR="008F6FFB" w:rsidRPr="006E61AC" w:rsidRDefault="008F6FFB" w:rsidP="00283768">
            <w:pPr>
              <w:pStyle w:val="rowtabella0"/>
              <w:jc w:val="center"/>
              <w:rPr>
                <w:color w:val="002060"/>
              </w:rPr>
            </w:pPr>
            <w:r w:rsidRPr="006E61AC">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AB919" w14:textId="77777777" w:rsidR="008F6FFB" w:rsidRPr="006E61AC" w:rsidRDefault="008F6FFB" w:rsidP="00283768">
            <w:pPr>
              <w:pStyle w:val="rowtabella0"/>
              <w:jc w:val="center"/>
              <w:rPr>
                <w:color w:val="002060"/>
              </w:rPr>
            </w:pPr>
            <w:r w:rsidRPr="006E61AC">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BC501"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197CB" w14:textId="77777777" w:rsidR="008F6FFB" w:rsidRPr="006E61AC" w:rsidRDefault="008F6FFB" w:rsidP="00283768">
            <w:pPr>
              <w:pStyle w:val="rowtabella0"/>
              <w:jc w:val="center"/>
              <w:rPr>
                <w:color w:val="002060"/>
              </w:rPr>
            </w:pPr>
            <w:r w:rsidRPr="006E61AC">
              <w:rPr>
                <w:color w:val="002060"/>
              </w:rPr>
              <w:t>0</w:t>
            </w:r>
          </w:p>
        </w:tc>
      </w:tr>
      <w:tr w:rsidR="008F6FFB" w:rsidRPr="006E61AC" w14:paraId="199BBFA2"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435914" w14:textId="77777777" w:rsidR="008F6FFB" w:rsidRPr="006E61AC" w:rsidRDefault="008F6FFB" w:rsidP="00283768">
            <w:pPr>
              <w:pStyle w:val="rowtabella0"/>
              <w:rPr>
                <w:color w:val="002060"/>
              </w:rPr>
            </w:pPr>
            <w:r w:rsidRPr="006E61AC">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D4377" w14:textId="77777777" w:rsidR="008F6FFB" w:rsidRPr="006E61AC" w:rsidRDefault="008F6FFB" w:rsidP="00283768">
            <w:pPr>
              <w:pStyle w:val="rowtabella0"/>
              <w:jc w:val="center"/>
              <w:rPr>
                <w:color w:val="002060"/>
              </w:rPr>
            </w:pPr>
            <w:r w:rsidRPr="006E61A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1CEA0"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091E9"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A83EB"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3AAE8"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06CA2" w14:textId="77777777" w:rsidR="008F6FFB" w:rsidRPr="006E61AC" w:rsidRDefault="008F6FFB" w:rsidP="00283768">
            <w:pPr>
              <w:pStyle w:val="rowtabella0"/>
              <w:jc w:val="center"/>
              <w:rPr>
                <w:color w:val="002060"/>
              </w:rPr>
            </w:pPr>
            <w:r w:rsidRPr="006E61A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46156" w14:textId="77777777" w:rsidR="008F6FFB" w:rsidRPr="006E61AC" w:rsidRDefault="008F6FFB" w:rsidP="00283768">
            <w:pPr>
              <w:pStyle w:val="rowtabella0"/>
              <w:jc w:val="center"/>
              <w:rPr>
                <w:color w:val="002060"/>
              </w:rPr>
            </w:pPr>
            <w:r w:rsidRPr="006E61AC">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6FBF4"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CA611" w14:textId="77777777" w:rsidR="008F6FFB" w:rsidRPr="006E61AC" w:rsidRDefault="008F6FFB" w:rsidP="00283768">
            <w:pPr>
              <w:pStyle w:val="rowtabella0"/>
              <w:jc w:val="center"/>
              <w:rPr>
                <w:color w:val="002060"/>
              </w:rPr>
            </w:pPr>
            <w:r w:rsidRPr="006E61AC">
              <w:rPr>
                <w:color w:val="002060"/>
              </w:rPr>
              <w:t>0</w:t>
            </w:r>
          </w:p>
        </w:tc>
      </w:tr>
      <w:tr w:rsidR="008F6FFB" w:rsidRPr="006E61AC" w14:paraId="0306E01C"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135B15" w14:textId="77777777" w:rsidR="008F6FFB" w:rsidRPr="006E61AC" w:rsidRDefault="008F6FFB" w:rsidP="00283768">
            <w:pPr>
              <w:pStyle w:val="rowtabella0"/>
              <w:rPr>
                <w:color w:val="002060"/>
              </w:rPr>
            </w:pPr>
            <w:r w:rsidRPr="006E61AC">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9F512"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B6F1C"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24829"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70F35"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F3493"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0E0D1" w14:textId="77777777" w:rsidR="008F6FFB" w:rsidRPr="006E61AC" w:rsidRDefault="008F6FFB" w:rsidP="00283768">
            <w:pPr>
              <w:pStyle w:val="rowtabella0"/>
              <w:jc w:val="center"/>
              <w:rPr>
                <w:color w:val="002060"/>
              </w:rPr>
            </w:pPr>
            <w:r w:rsidRPr="006E61A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D7D9B" w14:textId="77777777" w:rsidR="008F6FFB" w:rsidRPr="006E61AC" w:rsidRDefault="008F6FFB" w:rsidP="00283768">
            <w:pPr>
              <w:pStyle w:val="rowtabella0"/>
              <w:jc w:val="center"/>
              <w:rPr>
                <w:color w:val="002060"/>
              </w:rPr>
            </w:pPr>
            <w:r w:rsidRPr="006E61AC">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86850" w14:textId="77777777" w:rsidR="008F6FFB" w:rsidRPr="006E61AC" w:rsidRDefault="008F6FFB" w:rsidP="00283768">
            <w:pPr>
              <w:pStyle w:val="rowtabella0"/>
              <w:jc w:val="center"/>
              <w:rPr>
                <w:color w:val="002060"/>
              </w:rPr>
            </w:pPr>
            <w:r w:rsidRPr="006E61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6D06E" w14:textId="77777777" w:rsidR="008F6FFB" w:rsidRPr="006E61AC" w:rsidRDefault="008F6FFB" w:rsidP="00283768">
            <w:pPr>
              <w:pStyle w:val="rowtabella0"/>
              <w:jc w:val="center"/>
              <w:rPr>
                <w:color w:val="002060"/>
              </w:rPr>
            </w:pPr>
            <w:r w:rsidRPr="006E61AC">
              <w:rPr>
                <w:color w:val="002060"/>
              </w:rPr>
              <w:t>0</w:t>
            </w:r>
          </w:p>
        </w:tc>
      </w:tr>
      <w:tr w:rsidR="008F6FFB" w:rsidRPr="006E61AC" w14:paraId="2058C0AC"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D044F9" w14:textId="77777777" w:rsidR="008F6FFB" w:rsidRPr="006E61AC" w:rsidRDefault="008F6FFB" w:rsidP="00283768">
            <w:pPr>
              <w:pStyle w:val="rowtabella0"/>
              <w:rPr>
                <w:color w:val="002060"/>
              </w:rPr>
            </w:pPr>
            <w:r w:rsidRPr="006E61AC">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2E426" w14:textId="77777777" w:rsidR="008F6FFB" w:rsidRPr="006E61AC" w:rsidRDefault="008F6FFB" w:rsidP="00283768">
            <w:pPr>
              <w:pStyle w:val="rowtabella0"/>
              <w:jc w:val="center"/>
              <w:rPr>
                <w:color w:val="002060"/>
              </w:rPr>
            </w:pPr>
            <w:r w:rsidRPr="006E61A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72832"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DEE51"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C5F56"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22BC7"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63A5A" w14:textId="77777777" w:rsidR="008F6FFB" w:rsidRPr="006E61AC" w:rsidRDefault="008F6FFB" w:rsidP="00283768">
            <w:pPr>
              <w:pStyle w:val="rowtabella0"/>
              <w:jc w:val="center"/>
              <w:rPr>
                <w:color w:val="002060"/>
              </w:rPr>
            </w:pPr>
            <w:r w:rsidRPr="006E61A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945FD" w14:textId="77777777" w:rsidR="008F6FFB" w:rsidRPr="006E61AC" w:rsidRDefault="008F6FFB" w:rsidP="00283768">
            <w:pPr>
              <w:pStyle w:val="rowtabella0"/>
              <w:jc w:val="center"/>
              <w:rPr>
                <w:color w:val="002060"/>
              </w:rPr>
            </w:pPr>
            <w:r w:rsidRPr="006E61AC">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EFD10" w14:textId="77777777" w:rsidR="008F6FFB" w:rsidRPr="006E61AC" w:rsidRDefault="008F6FFB" w:rsidP="00283768">
            <w:pPr>
              <w:pStyle w:val="rowtabella0"/>
              <w:jc w:val="center"/>
              <w:rPr>
                <w:color w:val="002060"/>
              </w:rPr>
            </w:pPr>
            <w:r w:rsidRPr="006E61A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F15EC" w14:textId="77777777" w:rsidR="008F6FFB" w:rsidRPr="006E61AC" w:rsidRDefault="008F6FFB" w:rsidP="00283768">
            <w:pPr>
              <w:pStyle w:val="rowtabella0"/>
              <w:jc w:val="center"/>
              <w:rPr>
                <w:color w:val="002060"/>
              </w:rPr>
            </w:pPr>
            <w:r w:rsidRPr="006E61AC">
              <w:rPr>
                <w:color w:val="002060"/>
              </w:rPr>
              <w:t>0</w:t>
            </w:r>
          </w:p>
        </w:tc>
      </w:tr>
      <w:tr w:rsidR="008F6FFB" w:rsidRPr="006E61AC" w14:paraId="26FCA543"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45A55" w14:textId="77777777" w:rsidR="008F6FFB" w:rsidRPr="006E61AC" w:rsidRDefault="008F6FFB" w:rsidP="00283768">
            <w:pPr>
              <w:pStyle w:val="rowtabella0"/>
              <w:rPr>
                <w:color w:val="002060"/>
              </w:rPr>
            </w:pPr>
            <w:r w:rsidRPr="006E61AC">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A2C2B" w14:textId="77777777" w:rsidR="008F6FFB" w:rsidRPr="006E61AC" w:rsidRDefault="008F6FFB" w:rsidP="00283768">
            <w:pPr>
              <w:pStyle w:val="rowtabella0"/>
              <w:jc w:val="center"/>
              <w:rPr>
                <w:color w:val="002060"/>
              </w:rPr>
            </w:pPr>
            <w:r w:rsidRPr="006E61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D5DCA"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3E500"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509F0"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B2D54"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6D3FF" w14:textId="77777777" w:rsidR="008F6FFB" w:rsidRPr="006E61AC" w:rsidRDefault="008F6FFB" w:rsidP="00283768">
            <w:pPr>
              <w:pStyle w:val="rowtabella0"/>
              <w:jc w:val="center"/>
              <w:rPr>
                <w:color w:val="002060"/>
              </w:rPr>
            </w:pPr>
            <w:r w:rsidRPr="006E61A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FA75D" w14:textId="77777777" w:rsidR="008F6FFB" w:rsidRPr="006E61AC" w:rsidRDefault="008F6FFB" w:rsidP="00283768">
            <w:pPr>
              <w:pStyle w:val="rowtabella0"/>
              <w:jc w:val="center"/>
              <w:rPr>
                <w:color w:val="002060"/>
              </w:rPr>
            </w:pPr>
            <w:r w:rsidRPr="006E61AC">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490CD" w14:textId="77777777" w:rsidR="008F6FFB" w:rsidRPr="006E61AC" w:rsidRDefault="008F6FFB" w:rsidP="00283768">
            <w:pPr>
              <w:pStyle w:val="rowtabella0"/>
              <w:jc w:val="center"/>
              <w:rPr>
                <w:color w:val="002060"/>
              </w:rPr>
            </w:pPr>
            <w:r w:rsidRPr="006E61A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3BF3F" w14:textId="77777777" w:rsidR="008F6FFB" w:rsidRPr="006E61AC" w:rsidRDefault="008F6FFB" w:rsidP="00283768">
            <w:pPr>
              <w:pStyle w:val="rowtabella0"/>
              <w:jc w:val="center"/>
              <w:rPr>
                <w:color w:val="002060"/>
              </w:rPr>
            </w:pPr>
            <w:r w:rsidRPr="006E61AC">
              <w:rPr>
                <w:color w:val="002060"/>
              </w:rPr>
              <w:t>0</w:t>
            </w:r>
          </w:p>
        </w:tc>
      </w:tr>
      <w:tr w:rsidR="008F6FFB" w:rsidRPr="006E61AC" w14:paraId="0423B546"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5CCFDC" w14:textId="77777777" w:rsidR="008F6FFB" w:rsidRPr="006E61AC" w:rsidRDefault="008F6FFB" w:rsidP="00283768">
            <w:pPr>
              <w:pStyle w:val="rowtabella0"/>
              <w:rPr>
                <w:color w:val="002060"/>
              </w:rPr>
            </w:pPr>
            <w:r w:rsidRPr="006E61AC">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F0091"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585C1"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9171B"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8200E"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28A3C" w14:textId="77777777" w:rsidR="008F6FFB" w:rsidRPr="006E61AC" w:rsidRDefault="008F6FFB" w:rsidP="00283768">
            <w:pPr>
              <w:pStyle w:val="rowtabella0"/>
              <w:jc w:val="center"/>
              <w:rPr>
                <w:color w:val="002060"/>
              </w:rPr>
            </w:pPr>
            <w:r w:rsidRPr="006E61A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DEEC6" w14:textId="77777777" w:rsidR="008F6FFB" w:rsidRPr="006E61AC" w:rsidRDefault="008F6FFB" w:rsidP="00283768">
            <w:pPr>
              <w:pStyle w:val="rowtabella0"/>
              <w:jc w:val="center"/>
              <w:rPr>
                <w:color w:val="002060"/>
              </w:rPr>
            </w:pPr>
            <w:r w:rsidRPr="006E61A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DE6A3" w14:textId="77777777" w:rsidR="008F6FFB" w:rsidRPr="006E61AC" w:rsidRDefault="008F6FFB" w:rsidP="00283768">
            <w:pPr>
              <w:pStyle w:val="rowtabella0"/>
              <w:jc w:val="center"/>
              <w:rPr>
                <w:color w:val="002060"/>
              </w:rPr>
            </w:pPr>
            <w:r w:rsidRPr="006E61AC">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5EAB5" w14:textId="77777777" w:rsidR="008F6FFB" w:rsidRPr="006E61AC" w:rsidRDefault="008F6FFB" w:rsidP="00283768">
            <w:pPr>
              <w:pStyle w:val="rowtabella0"/>
              <w:jc w:val="center"/>
              <w:rPr>
                <w:color w:val="002060"/>
              </w:rPr>
            </w:pPr>
            <w:r w:rsidRPr="006E61A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A0663" w14:textId="77777777" w:rsidR="008F6FFB" w:rsidRPr="006E61AC" w:rsidRDefault="008F6FFB" w:rsidP="00283768">
            <w:pPr>
              <w:pStyle w:val="rowtabella0"/>
              <w:jc w:val="center"/>
              <w:rPr>
                <w:color w:val="002060"/>
              </w:rPr>
            </w:pPr>
            <w:r w:rsidRPr="006E61AC">
              <w:rPr>
                <w:color w:val="002060"/>
              </w:rPr>
              <w:t>0</w:t>
            </w:r>
          </w:p>
        </w:tc>
      </w:tr>
    </w:tbl>
    <w:p w14:paraId="68EDDF79" w14:textId="77777777" w:rsidR="008F6FFB" w:rsidRPr="006E61AC" w:rsidRDefault="008F6FFB" w:rsidP="008F6FFB">
      <w:pPr>
        <w:pStyle w:val="breakline"/>
        <w:rPr>
          <w:color w:val="002060"/>
        </w:rPr>
      </w:pPr>
    </w:p>
    <w:p w14:paraId="08A319C5" w14:textId="77777777" w:rsidR="008F6FFB" w:rsidRPr="006E61AC" w:rsidRDefault="008F6FFB" w:rsidP="008F6FFB">
      <w:pPr>
        <w:pStyle w:val="breakline"/>
        <w:rPr>
          <w:color w:val="002060"/>
        </w:rPr>
      </w:pPr>
    </w:p>
    <w:p w14:paraId="74204D37" w14:textId="77777777" w:rsidR="008F6FFB" w:rsidRPr="006E61AC" w:rsidRDefault="008F6FFB" w:rsidP="008F6FFB">
      <w:pPr>
        <w:pStyle w:val="sottotitolocampionato10"/>
        <w:rPr>
          <w:color w:val="002060"/>
        </w:rPr>
      </w:pPr>
      <w:r w:rsidRPr="006E61A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6E61AC" w14:paraId="750CC9EC"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F2F18" w14:textId="77777777" w:rsidR="008F6FFB" w:rsidRPr="006E61AC" w:rsidRDefault="008F6FFB" w:rsidP="00283768">
            <w:pPr>
              <w:pStyle w:val="headertabella0"/>
              <w:rPr>
                <w:color w:val="002060"/>
              </w:rPr>
            </w:pPr>
            <w:r w:rsidRPr="006E61A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E65CB" w14:textId="77777777" w:rsidR="008F6FFB" w:rsidRPr="006E61AC" w:rsidRDefault="008F6FFB" w:rsidP="00283768">
            <w:pPr>
              <w:pStyle w:val="headertabella0"/>
              <w:rPr>
                <w:color w:val="002060"/>
              </w:rPr>
            </w:pPr>
            <w:r w:rsidRPr="006E61A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3C775" w14:textId="77777777" w:rsidR="008F6FFB" w:rsidRPr="006E61AC" w:rsidRDefault="008F6FFB" w:rsidP="00283768">
            <w:pPr>
              <w:pStyle w:val="headertabella0"/>
              <w:rPr>
                <w:color w:val="002060"/>
              </w:rPr>
            </w:pPr>
            <w:r w:rsidRPr="006E61A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79B82" w14:textId="77777777" w:rsidR="008F6FFB" w:rsidRPr="006E61AC" w:rsidRDefault="008F6FFB" w:rsidP="00283768">
            <w:pPr>
              <w:pStyle w:val="headertabella0"/>
              <w:rPr>
                <w:color w:val="002060"/>
              </w:rPr>
            </w:pPr>
            <w:r w:rsidRPr="006E61A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5B96B" w14:textId="77777777" w:rsidR="008F6FFB" w:rsidRPr="006E61AC" w:rsidRDefault="008F6FFB" w:rsidP="00283768">
            <w:pPr>
              <w:pStyle w:val="headertabella0"/>
              <w:rPr>
                <w:color w:val="002060"/>
              </w:rPr>
            </w:pPr>
            <w:r w:rsidRPr="006E61A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72CFD" w14:textId="77777777" w:rsidR="008F6FFB" w:rsidRPr="006E61AC" w:rsidRDefault="008F6FFB" w:rsidP="00283768">
            <w:pPr>
              <w:pStyle w:val="headertabella0"/>
              <w:rPr>
                <w:color w:val="002060"/>
              </w:rPr>
            </w:pPr>
            <w:r w:rsidRPr="006E61A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5CE10" w14:textId="77777777" w:rsidR="008F6FFB" w:rsidRPr="006E61AC" w:rsidRDefault="008F6FFB" w:rsidP="00283768">
            <w:pPr>
              <w:pStyle w:val="headertabella0"/>
              <w:rPr>
                <w:color w:val="002060"/>
              </w:rPr>
            </w:pPr>
            <w:r w:rsidRPr="006E61A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F01B9" w14:textId="77777777" w:rsidR="008F6FFB" w:rsidRPr="006E61AC" w:rsidRDefault="008F6FFB" w:rsidP="00283768">
            <w:pPr>
              <w:pStyle w:val="headertabella0"/>
              <w:rPr>
                <w:color w:val="002060"/>
              </w:rPr>
            </w:pPr>
            <w:r w:rsidRPr="006E61A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1DBBE" w14:textId="77777777" w:rsidR="008F6FFB" w:rsidRPr="006E61AC" w:rsidRDefault="008F6FFB" w:rsidP="00283768">
            <w:pPr>
              <w:pStyle w:val="headertabella0"/>
              <w:rPr>
                <w:color w:val="002060"/>
              </w:rPr>
            </w:pPr>
            <w:r w:rsidRPr="006E61A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7D114" w14:textId="77777777" w:rsidR="008F6FFB" w:rsidRPr="006E61AC" w:rsidRDefault="008F6FFB" w:rsidP="00283768">
            <w:pPr>
              <w:pStyle w:val="headertabella0"/>
              <w:rPr>
                <w:color w:val="002060"/>
              </w:rPr>
            </w:pPr>
            <w:r w:rsidRPr="006E61AC">
              <w:rPr>
                <w:color w:val="002060"/>
              </w:rPr>
              <w:t>PE</w:t>
            </w:r>
          </w:p>
        </w:tc>
      </w:tr>
      <w:tr w:rsidR="008F6FFB" w:rsidRPr="006E61AC" w14:paraId="38DDFE35"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AB64E3" w14:textId="77777777" w:rsidR="008F6FFB" w:rsidRPr="006E61AC" w:rsidRDefault="008F6FFB" w:rsidP="00283768">
            <w:pPr>
              <w:pStyle w:val="rowtabella0"/>
              <w:rPr>
                <w:color w:val="002060"/>
              </w:rPr>
            </w:pPr>
            <w:r w:rsidRPr="006E61AC">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A1F92" w14:textId="77777777" w:rsidR="008F6FFB" w:rsidRPr="006E61AC" w:rsidRDefault="008F6FFB" w:rsidP="00283768">
            <w:pPr>
              <w:pStyle w:val="rowtabella0"/>
              <w:jc w:val="center"/>
              <w:rPr>
                <w:color w:val="002060"/>
              </w:rPr>
            </w:pPr>
            <w:r w:rsidRPr="006E61A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A0C57"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83973" w14:textId="77777777" w:rsidR="008F6FFB" w:rsidRPr="006E61AC" w:rsidRDefault="008F6FFB" w:rsidP="00283768">
            <w:pPr>
              <w:pStyle w:val="rowtabella0"/>
              <w:jc w:val="center"/>
              <w:rPr>
                <w:color w:val="002060"/>
              </w:rPr>
            </w:pPr>
            <w:r w:rsidRPr="006E61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0D46F"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7020"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4789C" w14:textId="77777777" w:rsidR="008F6FFB" w:rsidRPr="006E61AC" w:rsidRDefault="008F6FFB" w:rsidP="00283768">
            <w:pPr>
              <w:pStyle w:val="rowtabella0"/>
              <w:jc w:val="center"/>
              <w:rPr>
                <w:color w:val="002060"/>
              </w:rPr>
            </w:pPr>
            <w:r w:rsidRPr="006E61AC">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3AB40" w14:textId="77777777" w:rsidR="008F6FFB" w:rsidRPr="006E61AC" w:rsidRDefault="008F6FFB" w:rsidP="00283768">
            <w:pPr>
              <w:pStyle w:val="rowtabella0"/>
              <w:jc w:val="center"/>
              <w:rPr>
                <w:color w:val="002060"/>
              </w:rPr>
            </w:pPr>
            <w:r w:rsidRPr="006E61A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D8107" w14:textId="77777777" w:rsidR="008F6FFB" w:rsidRPr="006E61AC" w:rsidRDefault="008F6FFB" w:rsidP="00283768">
            <w:pPr>
              <w:pStyle w:val="rowtabella0"/>
              <w:jc w:val="center"/>
              <w:rPr>
                <w:color w:val="002060"/>
              </w:rPr>
            </w:pPr>
            <w:r w:rsidRPr="006E61A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BE506" w14:textId="77777777" w:rsidR="008F6FFB" w:rsidRPr="006E61AC" w:rsidRDefault="008F6FFB" w:rsidP="00283768">
            <w:pPr>
              <w:pStyle w:val="rowtabella0"/>
              <w:jc w:val="center"/>
              <w:rPr>
                <w:color w:val="002060"/>
              </w:rPr>
            </w:pPr>
            <w:r w:rsidRPr="006E61AC">
              <w:rPr>
                <w:color w:val="002060"/>
              </w:rPr>
              <w:t>0</w:t>
            </w:r>
          </w:p>
        </w:tc>
      </w:tr>
      <w:tr w:rsidR="008F6FFB" w:rsidRPr="006E61AC" w14:paraId="2B26A65A"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E07BA" w14:textId="77777777" w:rsidR="008F6FFB" w:rsidRPr="006E61AC" w:rsidRDefault="008F6FFB" w:rsidP="00283768">
            <w:pPr>
              <w:pStyle w:val="rowtabella0"/>
              <w:rPr>
                <w:color w:val="002060"/>
              </w:rPr>
            </w:pPr>
            <w:r w:rsidRPr="006E61AC">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B478F" w14:textId="77777777" w:rsidR="008F6FFB" w:rsidRPr="006E61AC" w:rsidRDefault="008F6FFB" w:rsidP="00283768">
            <w:pPr>
              <w:pStyle w:val="rowtabella0"/>
              <w:jc w:val="center"/>
              <w:rPr>
                <w:color w:val="002060"/>
              </w:rPr>
            </w:pPr>
            <w:r w:rsidRPr="006E61A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4FC62"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327BA" w14:textId="77777777" w:rsidR="008F6FFB" w:rsidRPr="006E61AC" w:rsidRDefault="008F6FFB" w:rsidP="00283768">
            <w:pPr>
              <w:pStyle w:val="rowtabella0"/>
              <w:jc w:val="center"/>
              <w:rPr>
                <w:color w:val="002060"/>
              </w:rPr>
            </w:pPr>
            <w:r w:rsidRPr="006E61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7C23E"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39CCA"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2E12D" w14:textId="77777777" w:rsidR="008F6FFB" w:rsidRPr="006E61AC" w:rsidRDefault="008F6FFB" w:rsidP="00283768">
            <w:pPr>
              <w:pStyle w:val="rowtabella0"/>
              <w:jc w:val="center"/>
              <w:rPr>
                <w:color w:val="002060"/>
              </w:rPr>
            </w:pPr>
            <w:r w:rsidRPr="006E61AC">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5557D" w14:textId="77777777" w:rsidR="008F6FFB" w:rsidRPr="006E61AC" w:rsidRDefault="008F6FFB" w:rsidP="00283768">
            <w:pPr>
              <w:pStyle w:val="rowtabella0"/>
              <w:jc w:val="center"/>
              <w:rPr>
                <w:color w:val="002060"/>
              </w:rPr>
            </w:pPr>
            <w:r w:rsidRPr="006E61A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D6397" w14:textId="77777777" w:rsidR="008F6FFB" w:rsidRPr="006E61AC" w:rsidRDefault="008F6FFB" w:rsidP="00283768">
            <w:pPr>
              <w:pStyle w:val="rowtabella0"/>
              <w:jc w:val="center"/>
              <w:rPr>
                <w:color w:val="002060"/>
              </w:rPr>
            </w:pPr>
            <w:r w:rsidRPr="006E61A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28720" w14:textId="77777777" w:rsidR="008F6FFB" w:rsidRPr="006E61AC" w:rsidRDefault="008F6FFB" w:rsidP="00283768">
            <w:pPr>
              <w:pStyle w:val="rowtabella0"/>
              <w:jc w:val="center"/>
              <w:rPr>
                <w:color w:val="002060"/>
              </w:rPr>
            </w:pPr>
            <w:r w:rsidRPr="006E61AC">
              <w:rPr>
                <w:color w:val="002060"/>
              </w:rPr>
              <w:t>0</w:t>
            </w:r>
          </w:p>
        </w:tc>
      </w:tr>
      <w:tr w:rsidR="008F6FFB" w:rsidRPr="006E61AC" w14:paraId="575667EC"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8885E" w14:textId="77777777" w:rsidR="008F6FFB" w:rsidRPr="006E61AC" w:rsidRDefault="008F6FFB" w:rsidP="00283768">
            <w:pPr>
              <w:pStyle w:val="rowtabella0"/>
              <w:rPr>
                <w:color w:val="002060"/>
              </w:rPr>
            </w:pPr>
            <w:r w:rsidRPr="006E61AC">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41E12" w14:textId="77777777" w:rsidR="008F6FFB" w:rsidRPr="006E61AC" w:rsidRDefault="008F6FFB" w:rsidP="00283768">
            <w:pPr>
              <w:pStyle w:val="rowtabella0"/>
              <w:jc w:val="center"/>
              <w:rPr>
                <w:color w:val="002060"/>
              </w:rPr>
            </w:pPr>
            <w:r w:rsidRPr="006E61A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25A8D"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8AE09"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96ECE"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C9F03"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D2F8D" w14:textId="77777777" w:rsidR="008F6FFB" w:rsidRPr="006E61AC" w:rsidRDefault="008F6FFB" w:rsidP="00283768">
            <w:pPr>
              <w:pStyle w:val="rowtabella0"/>
              <w:jc w:val="center"/>
              <w:rPr>
                <w:color w:val="002060"/>
              </w:rPr>
            </w:pPr>
            <w:r w:rsidRPr="006E61AC">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5F8A2" w14:textId="77777777" w:rsidR="008F6FFB" w:rsidRPr="006E61AC" w:rsidRDefault="008F6FFB" w:rsidP="00283768">
            <w:pPr>
              <w:pStyle w:val="rowtabella0"/>
              <w:jc w:val="center"/>
              <w:rPr>
                <w:color w:val="002060"/>
              </w:rPr>
            </w:pPr>
            <w:r w:rsidRPr="006E61A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03279" w14:textId="77777777" w:rsidR="008F6FFB" w:rsidRPr="006E61AC" w:rsidRDefault="008F6FFB" w:rsidP="00283768">
            <w:pPr>
              <w:pStyle w:val="rowtabella0"/>
              <w:jc w:val="center"/>
              <w:rPr>
                <w:color w:val="002060"/>
              </w:rPr>
            </w:pPr>
            <w:r w:rsidRPr="006E61A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1AB4" w14:textId="77777777" w:rsidR="008F6FFB" w:rsidRPr="006E61AC" w:rsidRDefault="008F6FFB" w:rsidP="00283768">
            <w:pPr>
              <w:pStyle w:val="rowtabella0"/>
              <w:jc w:val="center"/>
              <w:rPr>
                <w:color w:val="002060"/>
              </w:rPr>
            </w:pPr>
            <w:r w:rsidRPr="006E61AC">
              <w:rPr>
                <w:color w:val="002060"/>
              </w:rPr>
              <w:t>0</w:t>
            </w:r>
          </w:p>
        </w:tc>
      </w:tr>
      <w:tr w:rsidR="008F6FFB" w:rsidRPr="006E61AC" w14:paraId="722F0491"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DD9E3B" w14:textId="77777777" w:rsidR="008F6FFB" w:rsidRPr="006E61AC" w:rsidRDefault="008F6FFB" w:rsidP="00283768">
            <w:pPr>
              <w:pStyle w:val="rowtabella0"/>
              <w:rPr>
                <w:color w:val="002060"/>
              </w:rPr>
            </w:pPr>
            <w:r w:rsidRPr="006E61AC">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BFA93" w14:textId="77777777" w:rsidR="008F6FFB" w:rsidRPr="006E61AC" w:rsidRDefault="008F6FFB" w:rsidP="00283768">
            <w:pPr>
              <w:pStyle w:val="rowtabella0"/>
              <w:jc w:val="center"/>
              <w:rPr>
                <w:color w:val="002060"/>
              </w:rPr>
            </w:pPr>
            <w:r w:rsidRPr="006E61A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8BBA2"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314B5"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E6250"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E4298"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DAF83" w14:textId="77777777" w:rsidR="008F6FFB" w:rsidRPr="006E61AC" w:rsidRDefault="008F6FFB" w:rsidP="00283768">
            <w:pPr>
              <w:pStyle w:val="rowtabella0"/>
              <w:jc w:val="center"/>
              <w:rPr>
                <w:color w:val="002060"/>
              </w:rPr>
            </w:pPr>
            <w:r w:rsidRPr="006E61AC">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1CD0" w14:textId="77777777" w:rsidR="008F6FFB" w:rsidRPr="006E61AC" w:rsidRDefault="008F6FFB" w:rsidP="00283768">
            <w:pPr>
              <w:pStyle w:val="rowtabella0"/>
              <w:jc w:val="center"/>
              <w:rPr>
                <w:color w:val="002060"/>
              </w:rPr>
            </w:pPr>
            <w:r w:rsidRPr="006E61AC">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54AE0"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6621E" w14:textId="77777777" w:rsidR="008F6FFB" w:rsidRPr="006E61AC" w:rsidRDefault="008F6FFB" w:rsidP="00283768">
            <w:pPr>
              <w:pStyle w:val="rowtabella0"/>
              <w:jc w:val="center"/>
              <w:rPr>
                <w:color w:val="002060"/>
              </w:rPr>
            </w:pPr>
            <w:r w:rsidRPr="006E61AC">
              <w:rPr>
                <w:color w:val="002060"/>
              </w:rPr>
              <w:t>0</w:t>
            </w:r>
          </w:p>
        </w:tc>
      </w:tr>
      <w:tr w:rsidR="008F6FFB" w:rsidRPr="006E61AC" w14:paraId="7883392D"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CF2F8E" w14:textId="77777777" w:rsidR="008F6FFB" w:rsidRPr="006E61AC" w:rsidRDefault="008F6FFB" w:rsidP="00283768">
            <w:pPr>
              <w:pStyle w:val="rowtabella0"/>
              <w:rPr>
                <w:color w:val="002060"/>
              </w:rPr>
            </w:pPr>
            <w:r w:rsidRPr="006E61AC">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01E3E" w14:textId="77777777" w:rsidR="008F6FFB" w:rsidRPr="006E61AC" w:rsidRDefault="008F6FFB" w:rsidP="00283768">
            <w:pPr>
              <w:pStyle w:val="rowtabella0"/>
              <w:jc w:val="center"/>
              <w:rPr>
                <w:color w:val="002060"/>
              </w:rPr>
            </w:pPr>
            <w:r w:rsidRPr="006E61A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5318D"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ABFD2"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DADB6"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DF177"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52D9C" w14:textId="77777777" w:rsidR="008F6FFB" w:rsidRPr="006E61AC" w:rsidRDefault="008F6FFB" w:rsidP="00283768">
            <w:pPr>
              <w:pStyle w:val="rowtabella0"/>
              <w:jc w:val="center"/>
              <w:rPr>
                <w:color w:val="002060"/>
              </w:rPr>
            </w:pPr>
            <w:r w:rsidRPr="006E61AC">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3892C" w14:textId="77777777" w:rsidR="008F6FFB" w:rsidRPr="006E61AC" w:rsidRDefault="008F6FFB" w:rsidP="00283768">
            <w:pPr>
              <w:pStyle w:val="rowtabella0"/>
              <w:jc w:val="center"/>
              <w:rPr>
                <w:color w:val="002060"/>
              </w:rPr>
            </w:pPr>
            <w:r w:rsidRPr="006E61AC">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22C1C"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300D1" w14:textId="77777777" w:rsidR="008F6FFB" w:rsidRPr="006E61AC" w:rsidRDefault="008F6FFB" w:rsidP="00283768">
            <w:pPr>
              <w:pStyle w:val="rowtabella0"/>
              <w:jc w:val="center"/>
              <w:rPr>
                <w:color w:val="002060"/>
              </w:rPr>
            </w:pPr>
            <w:r w:rsidRPr="006E61AC">
              <w:rPr>
                <w:color w:val="002060"/>
              </w:rPr>
              <w:t>0</w:t>
            </w:r>
          </w:p>
        </w:tc>
      </w:tr>
      <w:tr w:rsidR="008F6FFB" w:rsidRPr="006E61AC" w14:paraId="0D03DAF3"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3558B9" w14:textId="77777777" w:rsidR="008F6FFB" w:rsidRPr="006E61AC" w:rsidRDefault="008F6FFB" w:rsidP="00283768">
            <w:pPr>
              <w:pStyle w:val="rowtabella0"/>
              <w:rPr>
                <w:color w:val="002060"/>
              </w:rPr>
            </w:pPr>
            <w:r w:rsidRPr="006E61AC">
              <w:rPr>
                <w:color w:val="002060"/>
              </w:rPr>
              <w:lastRenderedPageBreak/>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9A844" w14:textId="77777777" w:rsidR="008F6FFB" w:rsidRPr="006E61AC" w:rsidRDefault="008F6FFB" w:rsidP="00283768">
            <w:pPr>
              <w:pStyle w:val="rowtabella0"/>
              <w:jc w:val="center"/>
              <w:rPr>
                <w:color w:val="002060"/>
              </w:rPr>
            </w:pPr>
            <w:r w:rsidRPr="006E61A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92A98"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3E6A8"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481E9"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8C168"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06CA0" w14:textId="77777777" w:rsidR="008F6FFB" w:rsidRPr="006E61AC" w:rsidRDefault="008F6FFB" w:rsidP="00283768">
            <w:pPr>
              <w:pStyle w:val="rowtabella0"/>
              <w:jc w:val="center"/>
              <w:rPr>
                <w:color w:val="002060"/>
              </w:rPr>
            </w:pPr>
            <w:r w:rsidRPr="006E61A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418A7" w14:textId="77777777" w:rsidR="008F6FFB" w:rsidRPr="006E61AC" w:rsidRDefault="008F6FFB" w:rsidP="00283768">
            <w:pPr>
              <w:pStyle w:val="rowtabella0"/>
              <w:jc w:val="center"/>
              <w:rPr>
                <w:color w:val="002060"/>
              </w:rPr>
            </w:pPr>
            <w:r w:rsidRPr="006E61A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2B967"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F6C1F" w14:textId="77777777" w:rsidR="008F6FFB" w:rsidRPr="006E61AC" w:rsidRDefault="008F6FFB" w:rsidP="00283768">
            <w:pPr>
              <w:pStyle w:val="rowtabella0"/>
              <w:jc w:val="center"/>
              <w:rPr>
                <w:color w:val="002060"/>
              </w:rPr>
            </w:pPr>
            <w:r w:rsidRPr="006E61AC">
              <w:rPr>
                <w:color w:val="002060"/>
              </w:rPr>
              <w:t>0</w:t>
            </w:r>
          </w:p>
        </w:tc>
      </w:tr>
      <w:tr w:rsidR="008F6FFB" w:rsidRPr="006E61AC" w14:paraId="573018DF"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F34F27" w14:textId="77777777" w:rsidR="008F6FFB" w:rsidRPr="006E61AC" w:rsidRDefault="008F6FFB" w:rsidP="00283768">
            <w:pPr>
              <w:pStyle w:val="rowtabella0"/>
              <w:rPr>
                <w:color w:val="002060"/>
              </w:rPr>
            </w:pPr>
            <w:r w:rsidRPr="006E61AC">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071D1" w14:textId="77777777" w:rsidR="008F6FFB" w:rsidRPr="006E61AC" w:rsidRDefault="008F6FFB" w:rsidP="00283768">
            <w:pPr>
              <w:pStyle w:val="rowtabella0"/>
              <w:jc w:val="center"/>
              <w:rPr>
                <w:color w:val="002060"/>
              </w:rPr>
            </w:pPr>
            <w:r w:rsidRPr="006E61A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B5948"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D10D3"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B372F"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0D952"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DF10F" w14:textId="77777777" w:rsidR="008F6FFB" w:rsidRPr="006E61AC" w:rsidRDefault="008F6FFB" w:rsidP="00283768">
            <w:pPr>
              <w:pStyle w:val="rowtabella0"/>
              <w:jc w:val="center"/>
              <w:rPr>
                <w:color w:val="002060"/>
              </w:rPr>
            </w:pPr>
            <w:r w:rsidRPr="006E61AC">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5B738" w14:textId="77777777" w:rsidR="008F6FFB" w:rsidRPr="006E61AC" w:rsidRDefault="008F6FFB" w:rsidP="00283768">
            <w:pPr>
              <w:pStyle w:val="rowtabella0"/>
              <w:jc w:val="center"/>
              <w:rPr>
                <w:color w:val="002060"/>
              </w:rPr>
            </w:pPr>
            <w:r w:rsidRPr="006E61AC">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2D954"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83A43" w14:textId="77777777" w:rsidR="008F6FFB" w:rsidRPr="006E61AC" w:rsidRDefault="008F6FFB" w:rsidP="00283768">
            <w:pPr>
              <w:pStyle w:val="rowtabella0"/>
              <w:jc w:val="center"/>
              <w:rPr>
                <w:color w:val="002060"/>
              </w:rPr>
            </w:pPr>
            <w:r w:rsidRPr="006E61AC">
              <w:rPr>
                <w:color w:val="002060"/>
              </w:rPr>
              <w:t>0</w:t>
            </w:r>
          </w:p>
        </w:tc>
      </w:tr>
      <w:tr w:rsidR="008F6FFB" w:rsidRPr="006E61AC" w14:paraId="1E04A3C4"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6F881" w14:textId="77777777" w:rsidR="008F6FFB" w:rsidRPr="006E61AC" w:rsidRDefault="008F6FFB" w:rsidP="00283768">
            <w:pPr>
              <w:pStyle w:val="rowtabella0"/>
              <w:rPr>
                <w:color w:val="002060"/>
              </w:rPr>
            </w:pPr>
            <w:r w:rsidRPr="006E61A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8505E" w14:textId="77777777" w:rsidR="008F6FFB" w:rsidRPr="006E61AC" w:rsidRDefault="008F6FFB" w:rsidP="00283768">
            <w:pPr>
              <w:pStyle w:val="rowtabella0"/>
              <w:jc w:val="center"/>
              <w:rPr>
                <w:color w:val="002060"/>
              </w:rPr>
            </w:pPr>
            <w:r w:rsidRPr="006E61A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00862"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E5019"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3A746"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4FA40"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15095" w14:textId="77777777" w:rsidR="008F6FFB" w:rsidRPr="006E61AC" w:rsidRDefault="008F6FFB" w:rsidP="00283768">
            <w:pPr>
              <w:pStyle w:val="rowtabella0"/>
              <w:jc w:val="center"/>
              <w:rPr>
                <w:color w:val="002060"/>
              </w:rPr>
            </w:pPr>
            <w:r w:rsidRPr="006E61AC">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03BF" w14:textId="77777777" w:rsidR="008F6FFB" w:rsidRPr="006E61AC" w:rsidRDefault="008F6FFB" w:rsidP="00283768">
            <w:pPr>
              <w:pStyle w:val="rowtabella0"/>
              <w:jc w:val="center"/>
              <w:rPr>
                <w:color w:val="002060"/>
              </w:rPr>
            </w:pPr>
            <w:r w:rsidRPr="006E61AC">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5A941"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AE7A0" w14:textId="77777777" w:rsidR="008F6FFB" w:rsidRPr="006E61AC" w:rsidRDefault="008F6FFB" w:rsidP="00283768">
            <w:pPr>
              <w:pStyle w:val="rowtabella0"/>
              <w:jc w:val="center"/>
              <w:rPr>
                <w:color w:val="002060"/>
              </w:rPr>
            </w:pPr>
            <w:r w:rsidRPr="006E61AC">
              <w:rPr>
                <w:color w:val="002060"/>
              </w:rPr>
              <w:t>0</w:t>
            </w:r>
          </w:p>
        </w:tc>
      </w:tr>
      <w:tr w:rsidR="008F6FFB" w:rsidRPr="006E61AC" w14:paraId="6B449415"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B6A59" w14:textId="77777777" w:rsidR="008F6FFB" w:rsidRPr="006E61AC" w:rsidRDefault="008F6FFB" w:rsidP="00283768">
            <w:pPr>
              <w:pStyle w:val="rowtabella0"/>
              <w:rPr>
                <w:color w:val="002060"/>
              </w:rPr>
            </w:pPr>
            <w:r w:rsidRPr="006E61AC">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BB17F" w14:textId="77777777" w:rsidR="008F6FFB" w:rsidRPr="006E61AC" w:rsidRDefault="008F6FFB" w:rsidP="00283768">
            <w:pPr>
              <w:pStyle w:val="rowtabella0"/>
              <w:jc w:val="center"/>
              <w:rPr>
                <w:color w:val="002060"/>
              </w:rPr>
            </w:pPr>
            <w:r w:rsidRPr="006E61A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534D1"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83468"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F44A2"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8E64C"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7DD94" w14:textId="77777777" w:rsidR="008F6FFB" w:rsidRPr="006E61AC" w:rsidRDefault="008F6FFB" w:rsidP="00283768">
            <w:pPr>
              <w:pStyle w:val="rowtabella0"/>
              <w:jc w:val="center"/>
              <w:rPr>
                <w:color w:val="002060"/>
              </w:rPr>
            </w:pPr>
            <w:r w:rsidRPr="006E61AC">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C6D3B" w14:textId="77777777" w:rsidR="008F6FFB" w:rsidRPr="006E61AC" w:rsidRDefault="008F6FFB" w:rsidP="00283768">
            <w:pPr>
              <w:pStyle w:val="rowtabella0"/>
              <w:jc w:val="center"/>
              <w:rPr>
                <w:color w:val="002060"/>
              </w:rPr>
            </w:pPr>
            <w:r w:rsidRPr="006E61AC">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72A94"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947CE" w14:textId="77777777" w:rsidR="008F6FFB" w:rsidRPr="006E61AC" w:rsidRDefault="008F6FFB" w:rsidP="00283768">
            <w:pPr>
              <w:pStyle w:val="rowtabella0"/>
              <w:jc w:val="center"/>
              <w:rPr>
                <w:color w:val="002060"/>
              </w:rPr>
            </w:pPr>
            <w:r w:rsidRPr="006E61AC">
              <w:rPr>
                <w:color w:val="002060"/>
              </w:rPr>
              <w:t>0</w:t>
            </w:r>
          </w:p>
        </w:tc>
      </w:tr>
      <w:tr w:rsidR="008F6FFB" w:rsidRPr="006E61AC" w14:paraId="5AB2BF77"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1D933" w14:textId="77777777" w:rsidR="008F6FFB" w:rsidRPr="006E61AC" w:rsidRDefault="008F6FFB" w:rsidP="00283768">
            <w:pPr>
              <w:pStyle w:val="rowtabella0"/>
              <w:rPr>
                <w:color w:val="002060"/>
              </w:rPr>
            </w:pPr>
            <w:r w:rsidRPr="006E61AC">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63ED7" w14:textId="77777777" w:rsidR="008F6FFB" w:rsidRPr="006E61AC" w:rsidRDefault="008F6FFB" w:rsidP="00283768">
            <w:pPr>
              <w:pStyle w:val="rowtabella0"/>
              <w:jc w:val="center"/>
              <w:rPr>
                <w:color w:val="002060"/>
              </w:rPr>
            </w:pPr>
            <w:r w:rsidRPr="006E61A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57241"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D11A3"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A74F4"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58D34"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6F88E" w14:textId="77777777" w:rsidR="008F6FFB" w:rsidRPr="006E61AC" w:rsidRDefault="008F6FFB" w:rsidP="00283768">
            <w:pPr>
              <w:pStyle w:val="rowtabella0"/>
              <w:jc w:val="center"/>
              <w:rPr>
                <w:color w:val="002060"/>
              </w:rPr>
            </w:pPr>
            <w:r w:rsidRPr="006E61AC">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A324F" w14:textId="77777777" w:rsidR="008F6FFB" w:rsidRPr="006E61AC" w:rsidRDefault="008F6FFB" w:rsidP="00283768">
            <w:pPr>
              <w:pStyle w:val="rowtabella0"/>
              <w:jc w:val="center"/>
              <w:rPr>
                <w:color w:val="002060"/>
              </w:rPr>
            </w:pPr>
            <w:r w:rsidRPr="006E61AC">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8C88F"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2D0D8" w14:textId="77777777" w:rsidR="008F6FFB" w:rsidRPr="006E61AC" w:rsidRDefault="008F6FFB" w:rsidP="00283768">
            <w:pPr>
              <w:pStyle w:val="rowtabella0"/>
              <w:jc w:val="center"/>
              <w:rPr>
                <w:color w:val="002060"/>
              </w:rPr>
            </w:pPr>
            <w:r w:rsidRPr="006E61AC">
              <w:rPr>
                <w:color w:val="002060"/>
              </w:rPr>
              <w:t>0</w:t>
            </w:r>
          </w:p>
        </w:tc>
      </w:tr>
      <w:tr w:rsidR="008F6FFB" w:rsidRPr="006E61AC" w14:paraId="2D188FB4"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81FA2" w14:textId="77777777" w:rsidR="008F6FFB" w:rsidRPr="006E61AC" w:rsidRDefault="008F6FFB" w:rsidP="00283768">
            <w:pPr>
              <w:pStyle w:val="rowtabella0"/>
              <w:rPr>
                <w:color w:val="002060"/>
              </w:rPr>
            </w:pPr>
            <w:r w:rsidRPr="006E61AC">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256CE" w14:textId="77777777" w:rsidR="008F6FFB" w:rsidRPr="006E61AC" w:rsidRDefault="008F6FFB" w:rsidP="00283768">
            <w:pPr>
              <w:pStyle w:val="rowtabella0"/>
              <w:jc w:val="center"/>
              <w:rPr>
                <w:color w:val="002060"/>
              </w:rPr>
            </w:pPr>
            <w:r w:rsidRPr="006E61A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E538"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E5AA8"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8932E"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335BD"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14809" w14:textId="77777777" w:rsidR="008F6FFB" w:rsidRPr="006E61AC" w:rsidRDefault="008F6FFB" w:rsidP="00283768">
            <w:pPr>
              <w:pStyle w:val="rowtabella0"/>
              <w:jc w:val="center"/>
              <w:rPr>
                <w:color w:val="002060"/>
              </w:rPr>
            </w:pPr>
            <w:r w:rsidRPr="006E61A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559D6" w14:textId="77777777" w:rsidR="008F6FFB" w:rsidRPr="006E61AC" w:rsidRDefault="008F6FFB" w:rsidP="00283768">
            <w:pPr>
              <w:pStyle w:val="rowtabella0"/>
              <w:jc w:val="center"/>
              <w:rPr>
                <w:color w:val="002060"/>
              </w:rPr>
            </w:pPr>
            <w:r w:rsidRPr="006E61AC">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4350A" w14:textId="77777777" w:rsidR="008F6FFB" w:rsidRPr="006E61AC" w:rsidRDefault="008F6FFB" w:rsidP="00283768">
            <w:pPr>
              <w:pStyle w:val="rowtabella0"/>
              <w:jc w:val="center"/>
              <w:rPr>
                <w:color w:val="002060"/>
              </w:rPr>
            </w:pPr>
            <w:r w:rsidRPr="006E61A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3B9B8" w14:textId="77777777" w:rsidR="008F6FFB" w:rsidRPr="006E61AC" w:rsidRDefault="008F6FFB" w:rsidP="00283768">
            <w:pPr>
              <w:pStyle w:val="rowtabella0"/>
              <w:jc w:val="center"/>
              <w:rPr>
                <w:color w:val="002060"/>
              </w:rPr>
            </w:pPr>
            <w:r w:rsidRPr="006E61AC">
              <w:rPr>
                <w:color w:val="002060"/>
              </w:rPr>
              <w:t>0</w:t>
            </w:r>
          </w:p>
        </w:tc>
      </w:tr>
      <w:tr w:rsidR="008F6FFB" w:rsidRPr="006E61AC" w14:paraId="63E5027F"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4DA749" w14:textId="77777777" w:rsidR="008F6FFB" w:rsidRPr="006E61AC" w:rsidRDefault="008F6FFB" w:rsidP="00283768">
            <w:pPr>
              <w:pStyle w:val="rowtabella0"/>
              <w:rPr>
                <w:color w:val="002060"/>
              </w:rPr>
            </w:pPr>
            <w:r w:rsidRPr="006E61AC">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76C85"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AEB5A"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3CF03"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96E79"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FDD44" w14:textId="77777777" w:rsidR="008F6FFB" w:rsidRPr="006E61AC" w:rsidRDefault="008F6FFB" w:rsidP="00283768">
            <w:pPr>
              <w:pStyle w:val="rowtabella0"/>
              <w:jc w:val="center"/>
              <w:rPr>
                <w:color w:val="002060"/>
              </w:rPr>
            </w:pPr>
            <w:r w:rsidRPr="006E61A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85438" w14:textId="77777777" w:rsidR="008F6FFB" w:rsidRPr="006E61AC" w:rsidRDefault="008F6FFB" w:rsidP="00283768">
            <w:pPr>
              <w:pStyle w:val="rowtabella0"/>
              <w:jc w:val="center"/>
              <w:rPr>
                <w:color w:val="002060"/>
              </w:rPr>
            </w:pPr>
            <w:r w:rsidRPr="006E61A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3AC02" w14:textId="77777777" w:rsidR="008F6FFB" w:rsidRPr="006E61AC" w:rsidRDefault="008F6FFB" w:rsidP="00283768">
            <w:pPr>
              <w:pStyle w:val="rowtabella0"/>
              <w:jc w:val="center"/>
              <w:rPr>
                <w:color w:val="002060"/>
              </w:rPr>
            </w:pPr>
            <w:r w:rsidRPr="006E61AC">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A7D06" w14:textId="77777777" w:rsidR="008F6FFB" w:rsidRPr="006E61AC" w:rsidRDefault="008F6FFB" w:rsidP="00283768">
            <w:pPr>
              <w:pStyle w:val="rowtabella0"/>
              <w:jc w:val="center"/>
              <w:rPr>
                <w:color w:val="002060"/>
              </w:rPr>
            </w:pPr>
            <w:r w:rsidRPr="006E61A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B4725" w14:textId="77777777" w:rsidR="008F6FFB" w:rsidRPr="006E61AC" w:rsidRDefault="008F6FFB" w:rsidP="00283768">
            <w:pPr>
              <w:pStyle w:val="rowtabella0"/>
              <w:jc w:val="center"/>
              <w:rPr>
                <w:color w:val="002060"/>
              </w:rPr>
            </w:pPr>
            <w:r w:rsidRPr="006E61AC">
              <w:rPr>
                <w:color w:val="002060"/>
              </w:rPr>
              <w:t>0</w:t>
            </w:r>
          </w:p>
        </w:tc>
      </w:tr>
      <w:tr w:rsidR="008F6FFB" w:rsidRPr="006E61AC" w14:paraId="0B73CB0E"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9DBAD8" w14:textId="77777777" w:rsidR="008F6FFB" w:rsidRPr="006E61AC" w:rsidRDefault="008F6FFB" w:rsidP="00283768">
            <w:pPr>
              <w:pStyle w:val="rowtabella0"/>
              <w:rPr>
                <w:color w:val="002060"/>
              </w:rPr>
            </w:pPr>
            <w:r w:rsidRPr="006E61AC">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5E236"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4011E"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BAB05"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CD7D3"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A0FA" w14:textId="77777777" w:rsidR="008F6FFB" w:rsidRPr="006E61AC" w:rsidRDefault="008F6FFB" w:rsidP="00283768">
            <w:pPr>
              <w:pStyle w:val="rowtabella0"/>
              <w:jc w:val="center"/>
              <w:rPr>
                <w:color w:val="002060"/>
              </w:rPr>
            </w:pPr>
            <w:r w:rsidRPr="006E61A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C833E" w14:textId="77777777" w:rsidR="008F6FFB" w:rsidRPr="006E61AC" w:rsidRDefault="008F6FFB" w:rsidP="00283768">
            <w:pPr>
              <w:pStyle w:val="rowtabella0"/>
              <w:jc w:val="center"/>
              <w:rPr>
                <w:color w:val="002060"/>
              </w:rPr>
            </w:pPr>
            <w:r w:rsidRPr="006E61A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3B4FE" w14:textId="77777777" w:rsidR="008F6FFB" w:rsidRPr="006E61AC" w:rsidRDefault="008F6FFB" w:rsidP="00283768">
            <w:pPr>
              <w:pStyle w:val="rowtabella0"/>
              <w:jc w:val="center"/>
              <w:rPr>
                <w:color w:val="002060"/>
              </w:rPr>
            </w:pPr>
            <w:r w:rsidRPr="006E61AC">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35B73" w14:textId="77777777" w:rsidR="008F6FFB" w:rsidRPr="006E61AC" w:rsidRDefault="008F6FFB" w:rsidP="00283768">
            <w:pPr>
              <w:pStyle w:val="rowtabella0"/>
              <w:jc w:val="center"/>
              <w:rPr>
                <w:color w:val="002060"/>
              </w:rPr>
            </w:pPr>
            <w:r w:rsidRPr="006E61A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82942" w14:textId="77777777" w:rsidR="008F6FFB" w:rsidRPr="006E61AC" w:rsidRDefault="008F6FFB" w:rsidP="00283768">
            <w:pPr>
              <w:pStyle w:val="rowtabella0"/>
              <w:jc w:val="center"/>
              <w:rPr>
                <w:color w:val="002060"/>
              </w:rPr>
            </w:pPr>
            <w:r w:rsidRPr="006E61AC">
              <w:rPr>
                <w:color w:val="002060"/>
              </w:rPr>
              <w:t>0</w:t>
            </w:r>
          </w:p>
        </w:tc>
      </w:tr>
    </w:tbl>
    <w:p w14:paraId="74419826" w14:textId="77777777" w:rsidR="008F6FFB" w:rsidRPr="006E61AC" w:rsidRDefault="008F6FFB" w:rsidP="008F6FFB">
      <w:pPr>
        <w:pStyle w:val="breakline"/>
        <w:rPr>
          <w:color w:val="002060"/>
        </w:rPr>
      </w:pPr>
    </w:p>
    <w:p w14:paraId="1376CF43" w14:textId="77777777" w:rsidR="008F6FFB" w:rsidRPr="006E61AC" w:rsidRDefault="008F6FFB" w:rsidP="008F6FFB">
      <w:pPr>
        <w:pStyle w:val="breakline"/>
        <w:rPr>
          <w:color w:val="002060"/>
        </w:rPr>
      </w:pPr>
    </w:p>
    <w:p w14:paraId="4FF9EE91" w14:textId="77777777" w:rsidR="008F6FFB" w:rsidRPr="006E61AC" w:rsidRDefault="008F6FFB" w:rsidP="008F6FFB">
      <w:pPr>
        <w:pStyle w:val="sottotitolocampionato10"/>
        <w:rPr>
          <w:color w:val="002060"/>
        </w:rPr>
      </w:pPr>
      <w:r w:rsidRPr="006E61A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6E61AC" w14:paraId="51C80D1D"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2177A" w14:textId="77777777" w:rsidR="008F6FFB" w:rsidRPr="006E61AC" w:rsidRDefault="008F6FFB" w:rsidP="00283768">
            <w:pPr>
              <w:pStyle w:val="headertabella0"/>
              <w:rPr>
                <w:color w:val="002060"/>
              </w:rPr>
            </w:pPr>
            <w:r w:rsidRPr="006E61A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B8540" w14:textId="77777777" w:rsidR="008F6FFB" w:rsidRPr="006E61AC" w:rsidRDefault="008F6FFB" w:rsidP="00283768">
            <w:pPr>
              <w:pStyle w:val="headertabella0"/>
              <w:rPr>
                <w:color w:val="002060"/>
              </w:rPr>
            </w:pPr>
            <w:r w:rsidRPr="006E61A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3D19A" w14:textId="77777777" w:rsidR="008F6FFB" w:rsidRPr="006E61AC" w:rsidRDefault="008F6FFB" w:rsidP="00283768">
            <w:pPr>
              <w:pStyle w:val="headertabella0"/>
              <w:rPr>
                <w:color w:val="002060"/>
              </w:rPr>
            </w:pPr>
            <w:r w:rsidRPr="006E61A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CC342" w14:textId="77777777" w:rsidR="008F6FFB" w:rsidRPr="006E61AC" w:rsidRDefault="008F6FFB" w:rsidP="00283768">
            <w:pPr>
              <w:pStyle w:val="headertabella0"/>
              <w:rPr>
                <w:color w:val="002060"/>
              </w:rPr>
            </w:pPr>
            <w:r w:rsidRPr="006E61A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B8B4D" w14:textId="77777777" w:rsidR="008F6FFB" w:rsidRPr="006E61AC" w:rsidRDefault="008F6FFB" w:rsidP="00283768">
            <w:pPr>
              <w:pStyle w:val="headertabella0"/>
              <w:rPr>
                <w:color w:val="002060"/>
              </w:rPr>
            </w:pPr>
            <w:r w:rsidRPr="006E61A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BD806" w14:textId="77777777" w:rsidR="008F6FFB" w:rsidRPr="006E61AC" w:rsidRDefault="008F6FFB" w:rsidP="00283768">
            <w:pPr>
              <w:pStyle w:val="headertabella0"/>
              <w:rPr>
                <w:color w:val="002060"/>
              </w:rPr>
            </w:pPr>
            <w:r w:rsidRPr="006E61A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B29DC" w14:textId="77777777" w:rsidR="008F6FFB" w:rsidRPr="006E61AC" w:rsidRDefault="008F6FFB" w:rsidP="00283768">
            <w:pPr>
              <w:pStyle w:val="headertabella0"/>
              <w:rPr>
                <w:color w:val="002060"/>
              </w:rPr>
            </w:pPr>
            <w:r w:rsidRPr="006E61A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1A1EE" w14:textId="77777777" w:rsidR="008F6FFB" w:rsidRPr="006E61AC" w:rsidRDefault="008F6FFB" w:rsidP="00283768">
            <w:pPr>
              <w:pStyle w:val="headertabella0"/>
              <w:rPr>
                <w:color w:val="002060"/>
              </w:rPr>
            </w:pPr>
            <w:r w:rsidRPr="006E61A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E0C76" w14:textId="77777777" w:rsidR="008F6FFB" w:rsidRPr="006E61AC" w:rsidRDefault="008F6FFB" w:rsidP="00283768">
            <w:pPr>
              <w:pStyle w:val="headertabella0"/>
              <w:rPr>
                <w:color w:val="002060"/>
              </w:rPr>
            </w:pPr>
            <w:r w:rsidRPr="006E61A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10560" w14:textId="77777777" w:rsidR="008F6FFB" w:rsidRPr="006E61AC" w:rsidRDefault="008F6FFB" w:rsidP="00283768">
            <w:pPr>
              <w:pStyle w:val="headertabella0"/>
              <w:rPr>
                <w:color w:val="002060"/>
              </w:rPr>
            </w:pPr>
            <w:r w:rsidRPr="006E61AC">
              <w:rPr>
                <w:color w:val="002060"/>
              </w:rPr>
              <w:t>PE</w:t>
            </w:r>
          </w:p>
        </w:tc>
      </w:tr>
      <w:tr w:rsidR="008F6FFB" w:rsidRPr="006E61AC" w14:paraId="7EC9C556"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ABF831" w14:textId="77777777" w:rsidR="008F6FFB" w:rsidRPr="006E61AC" w:rsidRDefault="008F6FFB" w:rsidP="00283768">
            <w:pPr>
              <w:pStyle w:val="rowtabella0"/>
              <w:rPr>
                <w:color w:val="002060"/>
              </w:rPr>
            </w:pPr>
            <w:r w:rsidRPr="006E61AC">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D1D6F" w14:textId="77777777" w:rsidR="008F6FFB" w:rsidRPr="006E61AC" w:rsidRDefault="008F6FFB" w:rsidP="00283768">
            <w:pPr>
              <w:pStyle w:val="rowtabella0"/>
              <w:jc w:val="center"/>
              <w:rPr>
                <w:color w:val="002060"/>
              </w:rPr>
            </w:pPr>
            <w:r w:rsidRPr="006E61A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EF68F"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57E26" w14:textId="77777777" w:rsidR="008F6FFB" w:rsidRPr="006E61AC" w:rsidRDefault="008F6FFB" w:rsidP="00283768">
            <w:pPr>
              <w:pStyle w:val="rowtabella0"/>
              <w:jc w:val="center"/>
              <w:rPr>
                <w:color w:val="002060"/>
              </w:rPr>
            </w:pPr>
            <w:r w:rsidRPr="006E61A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56C79"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F15C8"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5980" w14:textId="77777777" w:rsidR="008F6FFB" w:rsidRPr="006E61AC" w:rsidRDefault="008F6FFB" w:rsidP="00283768">
            <w:pPr>
              <w:pStyle w:val="rowtabella0"/>
              <w:jc w:val="center"/>
              <w:rPr>
                <w:color w:val="002060"/>
              </w:rPr>
            </w:pPr>
            <w:r w:rsidRPr="006E61AC">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D2DB0" w14:textId="77777777" w:rsidR="008F6FFB" w:rsidRPr="006E61AC" w:rsidRDefault="008F6FFB" w:rsidP="00283768">
            <w:pPr>
              <w:pStyle w:val="rowtabella0"/>
              <w:jc w:val="center"/>
              <w:rPr>
                <w:color w:val="002060"/>
              </w:rPr>
            </w:pPr>
            <w:r w:rsidRPr="006E61A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E7688" w14:textId="77777777" w:rsidR="008F6FFB" w:rsidRPr="006E61AC" w:rsidRDefault="008F6FFB" w:rsidP="00283768">
            <w:pPr>
              <w:pStyle w:val="rowtabella0"/>
              <w:jc w:val="center"/>
              <w:rPr>
                <w:color w:val="002060"/>
              </w:rPr>
            </w:pPr>
            <w:r w:rsidRPr="006E61AC">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FEB9" w14:textId="77777777" w:rsidR="008F6FFB" w:rsidRPr="006E61AC" w:rsidRDefault="008F6FFB" w:rsidP="00283768">
            <w:pPr>
              <w:pStyle w:val="rowtabella0"/>
              <w:jc w:val="center"/>
              <w:rPr>
                <w:color w:val="002060"/>
              </w:rPr>
            </w:pPr>
            <w:r w:rsidRPr="006E61AC">
              <w:rPr>
                <w:color w:val="002060"/>
              </w:rPr>
              <w:t>0</w:t>
            </w:r>
          </w:p>
        </w:tc>
      </w:tr>
      <w:tr w:rsidR="008F6FFB" w:rsidRPr="006E61AC" w14:paraId="1EC5D81F"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A4750C" w14:textId="77777777" w:rsidR="008F6FFB" w:rsidRPr="006E61AC" w:rsidRDefault="008F6FFB" w:rsidP="00283768">
            <w:pPr>
              <w:pStyle w:val="rowtabella0"/>
              <w:rPr>
                <w:color w:val="002060"/>
              </w:rPr>
            </w:pPr>
            <w:r w:rsidRPr="006E61AC">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B0A20" w14:textId="77777777" w:rsidR="008F6FFB" w:rsidRPr="006E61AC" w:rsidRDefault="008F6FFB" w:rsidP="00283768">
            <w:pPr>
              <w:pStyle w:val="rowtabella0"/>
              <w:jc w:val="center"/>
              <w:rPr>
                <w:color w:val="002060"/>
              </w:rPr>
            </w:pPr>
            <w:r w:rsidRPr="006E61A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05361"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B7D57"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448ED"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E6929"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54B86" w14:textId="77777777" w:rsidR="008F6FFB" w:rsidRPr="006E61AC" w:rsidRDefault="008F6FFB" w:rsidP="00283768">
            <w:pPr>
              <w:pStyle w:val="rowtabella0"/>
              <w:jc w:val="center"/>
              <w:rPr>
                <w:color w:val="002060"/>
              </w:rPr>
            </w:pPr>
            <w:r w:rsidRPr="006E61AC">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F104C" w14:textId="77777777" w:rsidR="008F6FFB" w:rsidRPr="006E61AC" w:rsidRDefault="008F6FFB" w:rsidP="00283768">
            <w:pPr>
              <w:pStyle w:val="rowtabella0"/>
              <w:jc w:val="center"/>
              <w:rPr>
                <w:color w:val="002060"/>
              </w:rPr>
            </w:pPr>
            <w:r w:rsidRPr="006E61AC">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10B6D"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029F1" w14:textId="77777777" w:rsidR="008F6FFB" w:rsidRPr="006E61AC" w:rsidRDefault="008F6FFB" w:rsidP="00283768">
            <w:pPr>
              <w:pStyle w:val="rowtabella0"/>
              <w:jc w:val="center"/>
              <w:rPr>
                <w:color w:val="002060"/>
              </w:rPr>
            </w:pPr>
            <w:r w:rsidRPr="006E61AC">
              <w:rPr>
                <w:color w:val="002060"/>
              </w:rPr>
              <w:t>0</w:t>
            </w:r>
          </w:p>
        </w:tc>
      </w:tr>
      <w:tr w:rsidR="008F6FFB" w:rsidRPr="006E61AC" w14:paraId="247D0592"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00E160" w14:textId="77777777" w:rsidR="008F6FFB" w:rsidRPr="006E61AC" w:rsidRDefault="008F6FFB" w:rsidP="00283768">
            <w:pPr>
              <w:pStyle w:val="rowtabella0"/>
              <w:rPr>
                <w:color w:val="002060"/>
              </w:rPr>
            </w:pPr>
            <w:r w:rsidRPr="006E61AC">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2D79F" w14:textId="77777777" w:rsidR="008F6FFB" w:rsidRPr="006E61AC" w:rsidRDefault="008F6FFB" w:rsidP="00283768">
            <w:pPr>
              <w:pStyle w:val="rowtabella0"/>
              <w:jc w:val="center"/>
              <w:rPr>
                <w:color w:val="002060"/>
              </w:rPr>
            </w:pPr>
            <w:r w:rsidRPr="006E61A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6CDFF"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9844F"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587EB"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C0536"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0AB60" w14:textId="77777777" w:rsidR="008F6FFB" w:rsidRPr="006E61AC" w:rsidRDefault="008F6FFB" w:rsidP="00283768">
            <w:pPr>
              <w:pStyle w:val="rowtabella0"/>
              <w:jc w:val="center"/>
              <w:rPr>
                <w:color w:val="002060"/>
              </w:rPr>
            </w:pPr>
            <w:r w:rsidRPr="006E61A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B7C03" w14:textId="77777777" w:rsidR="008F6FFB" w:rsidRPr="006E61AC" w:rsidRDefault="008F6FFB" w:rsidP="00283768">
            <w:pPr>
              <w:pStyle w:val="rowtabella0"/>
              <w:jc w:val="center"/>
              <w:rPr>
                <w:color w:val="002060"/>
              </w:rPr>
            </w:pPr>
            <w:r w:rsidRPr="006E61A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13569"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AF16E" w14:textId="77777777" w:rsidR="008F6FFB" w:rsidRPr="006E61AC" w:rsidRDefault="008F6FFB" w:rsidP="00283768">
            <w:pPr>
              <w:pStyle w:val="rowtabella0"/>
              <w:jc w:val="center"/>
              <w:rPr>
                <w:color w:val="002060"/>
              </w:rPr>
            </w:pPr>
            <w:r w:rsidRPr="006E61AC">
              <w:rPr>
                <w:color w:val="002060"/>
              </w:rPr>
              <w:t>0</w:t>
            </w:r>
          </w:p>
        </w:tc>
      </w:tr>
      <w:tr w:rsidR="008F6FFB" w:rsidRPr="006E61AC" w14:paraId="09FA9B32"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4B6823" w14:textId="77777777" w:rsidR="008F6FFB" w:rsidRPr="006E61AC" w:rsidRDefault="008F6FFB" w:rsidP="00283768">
            <w:pPr>
              <w:pStyle w:val="rowtabella0"/>
              <w:rPr>
                <w:color w:val="002060"/>
              </w:rPr>
            </w:pPr>
            <w:r w:rsidRPr="006E61AC">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6E619" w14:textId="77777777" w:rsidR="008F6FFB" w:rsidRPr="006E61AC" w:rsidRDefault="008F6FFB" w:rsidP="00283768">
            <w:pPr>
              <w:pStyle w:val="rowtabella0"/>
              <w:jc w:val="center"/>
              <w:rPr>
                <w:color w:val="002060"/>
              </w:rPr>
            </w:pPr>
            <w:r w:rsidRPr="006E61A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62FC4"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32E26"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E2745"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55622"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64EEA" w14:textId="77777777" w:rsidR="008F6FFB" w:rsidRPr="006E61AC" w:rsidRDefault="008F6FFB" w:rsidP="00283768">
            <w:pPr>
              <w:pStyle w:val="rowtabella0"/>
              <w:jc w:val="center"/>
              <w:rPr>
                <w:color w:val="002060"/>
              </w:rPr>
            </w:pPr>
            <w:r w:rsidRPr="006E61A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E2486" w14:textId="77777777" w:rsidR="008F6FFB" w:rsidRPr="006E61AC" w:rsidRDefault="008F6FFB" w:rsidP="00283768">
            <w:pPr>
              <w:pStyle w:val="rowtabella0"/>
              <w:jc w:val="center"/>
              <w:rPr>
                <w:color w:val="002060"/>
              </w:rPr>
            </w:pPr>
            <w:r w:rsidRPr="006E61A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C0764"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45195" w14:textId="77777777" w:rsidR="008F6FFB" w:rsidRPr="006E61AC" w:rsidRDefault="008F6FFB" w:rsidP="00283768">
            <w:pPr>
              <w:pStyle w:val="rowtabella0"/>
              <w:jc w:val="center"/>
              <w:rPr>
                <w:color w:val="002060"/>
              </w:rPr>
            </w:pPr>
            <w:r w:rsidRPr="006E61AC">
              <w:rPr>
                <w:color w:val="002060"/>
              </w:rPr>
              <w:t>0</w:t>
            </w:r>
          </w:p>
        </w:tc>
      </w:tr>
      <w:tr w:rsidR="008F6FFB" w:rsidRPr="006E61AC" w14:paraId="529C8212"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208D60" w14:textId="77777777" w:rsidR="008F6FFB" w:rsidRPr="006E61AC" w:rsidRDefault="008F6FFB" w:rsidP="00283768">
            <w:pPr>
              <w:pStyle w:val="rowtabella0"/>
              <w:rPr>
                <w:color w:val="002060"/>
              </w:rPr>
            </w:pPr>
            <w:r w:rsidRPr="006E61AC">
              <w:rPr>
                <w:color w:val="002060"/>
              </w:rPr>
              <w:t xml:space="preserve">A.S.D. </w:t>
            </w:r>
            <w:proofErr w:type="gramStart"/>
            <w:r w:rsidRPr="006E61AC">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C8F43" w14:textId="77777777" w:rsidR="008F6FFB" w:rsidRPr="006E61AC" w:rsidRDefault="008F6FFB" w:rsidP="00283768">
            <w:pPr>
              <w:pStyle w:val="rowtabella0"/>
              <w:jc w:val="center"/>
              <w:rPr>
                <w:color w:val="002060"/>
              </w:rPr>
            </w:pPr>
            <w:r w:rsidRPr="006E61A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F30E"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92159"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13530"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254D1"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CC2B9" w14:textId="77777777" w:rsidR="008F6FFB" w:rsidRPr="006E61AC" w:rsidRDefault="008F6FFB" w:rsidP="00283768">
            <w:pPr>
              <w:pStyle w:val="rowtabella0"/>
              <w:jc w:val="center"/>
              <w:rPr>
                <w:color w:val="002060"/>
              </w:rPr>
            </w:pPr>
            <w:r w:rsidRPr="006E61A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70327" w14:textId="77777777" w:rsidR="008F6FFB" w:rsidRPr="006E61AC" w:rsidRDefault="008F6FFB" w:rsidP="00283768">
            <w:pPr>
              <w:pStyle w:val="rowtabella0"/>
              <w:jc w:val="center"/>
              <w:rPr>
                <w:color w:val="002060"/>
              </w:rPr>
            </w:pPr>
            <w:r w:rsidRPr="006E61A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0E81B"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50DBB" w14:textId="77777777" w:rsidR="008F6FFB" w:rsidRPr="006E61AC" w:rsidRDefault="008F6FFB" w:rsidP="00283768">
            <w:pPr>
              <w:pStyle w:val="rowtabella0"/>
              <w:jc w:val="center"/>
              <w:rPr>
                <w:color w:val="002060"/>
              </w:rPr>
            </w:pPr>
            <w:r w:rsidRPr="006E61AC">
              <w:rPr>
                <w:color w:val="002060"/>
              </w:rPr>
              <w:t>0</w:t>
            </w:r>
          </w:p>
        </w:tc>
      </w:tr>
      <w:tr w:rsidR="008F6FFB" w:rsidRPr="006E61AC" w14:paraId="7CA08B09"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36BCC9" w14:textId="77777777" w:rsidR="008F6FFB" w:rsidRPr="006E61AC" w:rsidRDefault="008F6FFB" w:rsidP="00283768">
            <w:pPr>
              <w:pStyle w:val="rowtabella0"/>
              <w:rPr>
                <w:color w:val="002060"/>
              </w:rPr>
            </w:pPr>
            <w:r w:rsidRPr="006E61AC">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55977" w14:textId="77777777" w:rsidR="008F6FFB" w:rsidRPr="006E61AC" w:rsidRDefault="008F6FFB" w:rsidP="00283768">
            <w:pPr>
              <w:pStyle w:val="rowtabella0"/>
              <w:jc w:val="center"/>
              <w:rPr>
                <w:color w:val="002060"/>
              </w:rPr>
            </w:pPr>
            <w:r w:rsidRPr="006E61A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5FA08"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5C98A"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9BA8"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D64C7"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023F3" w14:textId="77777777" w:rsidR="008F6FFB" w:rsidRPr="006E61AC" w:rsidRDefault="008F6FFB" w:rsidP="00283768">
            <w:pPr>
              <w:pStyle w:val="rowtabella0"/>
              <w:jc w:val="center"/>
              <w:rPr>
                <w:color w:val="002060"/>
              </w:rPr>
            </w:pPr>
            <w:r w:rsidRPr="006E61AC">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FEC48" w14:textId="77777777" w:rsidR="008F6FFB" w:rsidRPr="006E61AC" w:rsidRDefault="008F6FFB" w:rsidP="00283768">
            <w:pPr>
              <w:pStyle w:val="rowtabella0"/>
              <w:jc w:val="center"/>
              <w:rPr>
                <w:color w:val="002060"/>
              </w:rPr>
            </w:pPr>
            <w:r w:rsidRPr="006E61AC">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8592D"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1F714" w14:textId="77777777" w:rsidR="008F6FFB" w:rsidRPr="006E61AC" w:rsidRDefault="008F6FFB" w:rsidP="00283768">
            <w:pPr>
              <w:pStyle w:val="rowtabella0"/>
              <w:jc w:val="center"/>
              <w:rPr>
                <w:color w:val="002060"/>
              </w:rPr>
            </w:pPr>
            <w:r w:rsidRPr="006E61AC">
              <w:rPr>
                <w:color w:val="002060"/>
              </w:rPr>
              <w:t>0</w:t>
            </w:r>
          </w:p>
        </w:tc>
      </w:tr>
      <w:tr w:rsidR="008F6FFB" w:rsidRPr="006E61AC" w14:paraId="33A7AEBF"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02D121" w14:textId="77777777" w:rsidR="008F6FFB" w:rsidRPr="006E61AC" w:rsidRDefault="008F6FFB" w:rsidP="00283768">
            <w:pPr>
              <w:pStyle w:val="rowtabella0"/>
              <w:rPr>
                <w:color w:val="002060"/>
              </w:rPr>
            </w:pPr>
            <w:r w:rsidRPr="006E61AC">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DB861" w14:textId="77777777" w:rsidR="008F6FFB" w:rsidRPr="006E61AC" w:rsidRDefault="008F6FFB" w:rsidP="00283768">
            <w:pPr>
              <w:pStyle w:val="rowtabella0"/>
              <w:jc w:val="center"/>
              <w:rPr>
                <w:color w:val="002060"/>
              </w:rPr>
            </w:pPr>
            <w:r w:rsidRPr="006E61A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72F78"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4B3FB"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99686"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081F3"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61713" w14:textId="77777777" w:rsidR="008F6FFB" w:rsidRPr="006E61AC" w:rsidRDefault="008F6FFB" w:rsidP="00283768">
            <w:pPr>
              <w:pStyle w:val="rowtabella0"/>
              <w:jc w:val="center"/>
              <w:rPr>
                <w:color w:val="002060"/>
              </w:rPr>
            </w:pPr>
            <w:r w:rsidRPr="006E61A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01EE7" w14:textId="77777777" w:rsidR="008F6FFB" w:rsidRPr="006E61AC" w:rsidRDefault="008F6FFB" w:rsidP="00283768">
            <w:pPr>
              <w:pStyle w:val="rowtabella0"/>
              <w:jc w:val="center"/>
              <w:rPr>
                <w:color w:val="002060"/>
              </w:rPr>
            </w:pPr>
            <w:r w:rsidRPr="006E61A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E4615"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35604" w14:textId="77777777" w:rsidR="008F6FFB" w:rsidRPr="006E61AC" w:rsidRDefault="008F6FFB" w:rsidP="00283768">
            <w:pPr>
              <w:pStyle w:val="rowtabella0"/>
              <w:jc w:val="center"/>
              <w:rPr>
                <w:color w:val="002060"/>
              </w:rPr>
            </w:pPr>
            <w:r w:rsidRPr="006E61AC">
              <w:rPr>
                <w:color w:val="002060"/>
              </w:rPr>
              <w:t>0</w:t>
            </w:r>
          </w:p>
        </w:tc>
      </w:tr>
      <w:tr w:rsidR="008F6FFB" w:rsidRPr="006E61AC" w14:paraId="4084077B"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E7A051" w14:textId="77777777" w:rsidR="008F6FFB" w:rsidRPr="006E61AC" w:rsidRDefault="008F6FFB" w:rsidP="00283768">
            <w:pPr>
              <w:pStyle w:val="rowtabella0"/>
              <w:rPr>
                <w:color w:val="002060"/>
              </w:rPr>
            </w:pPr>
            <w:r w:rsidRPr="006E61AC">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E0F7A" w14:textId="77777777" w:rsidR="008F6FFB" w:rsidRPr="006E61AC" w:rsidRDefault="008F6FFB" w:rsidP="00283768">
            <w:pPr>
              <w:pStyle w:val="rowtabella0"/>
              <w:jc w:val="center"/>
              <w:rPr>
                <w:color w:val="002060"/>
              </w:rPr>
            </w:pPr>
            <w:r w:rsidRPr="006E61A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4A32D"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49F62"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3489F"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C351"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2E62D" w14:textId="77777777" w:rsidR="008F6FFB" w:rsidRPr="006E61AC" w:rsidRDefault="008F6FFB" w:rsidP="00283768">
            <w:pPr>
              <w:pStyle w:val="rowtabella0"/>
              <w:jc w:val="center"/>
              <w:rPr>
                <w:color w:val="002060"/>
              </w:rPr>
            </w:pPr>
            <w:r w:rsidRPr="006E61AC">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50777" w14:textId="77777777" w:rsidR="008F6FFB" w:rsidRPr="006E61AC" w:rsidRDefault="008F6FFB" w:rsidP="00283768">
            <w:pPr>
              <w:pStyle w:val="rowtabella0"/>
              <w:jc w:val="center"/>
              <w:rPr>
                <w:color w:val="002060"/>
              </w:rPr>
            </w:pPr>
            <w:r w:rsidRPr="006E61AC">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C4621" w14:textId="77777777" w:rsidR="008F6FFB" w:rsidRPr="006E61AC" w:rsidRDefault="008F6FFB" w:rsidP="00283768">
            <w:pPr>
              <w:pStyle w:val="rowtabella0"/>
              <w:jc w:val="center"/>
              <w:rPr>
                <w:color w:val="002060"/>
              </w:rPr>
            </w:pPr>
            <w:r w:rsidRPr="006E61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B6163" w14:textId="77777777" w:rsidR="008F6FFB" w:rsidRPr="006E61AC" w:rsidRDefault="008F6FFB" w:rsidP="00283768">
            <w:pPr>
              <w:pStyle w:val="rowtabella0"/>
              <w:jc w:val="center"/>
              <w:rPr>
                <w:color w:val="002060"/>
              </w:rPr>
            </w:pPr>
            <w:r w:rsidRPr="006E61AC">
              <w:rPr>
                <w:color w:val="002060"/>
              </w:rPr>
              <w:t>0</w:t>
            </w:r>
          </w:p>
        </w:tc>
      </w:tr>
      <w:tr w:rsidR="008F6FFB" w:rsidRPr="006E61AC" w14:paraId="5CE67A39"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1FBE78" w14:textId="77777777" w:rsidR="008F6FFB" w:rsidRPr="006E61AC" w:rsidRDefault="008F6FFB" w:rsidP="00283768">
            <w:pPr>
              <w:pStyle w:val="rowtabella0"/>
              <w:rPr>
                <w:color w:val="002060"/>
              </w:rPr>
            </w:pPr>
            <w:r w:rsidRPr="006E61AC">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AD1B0" w14:textId="77777777" w:rsidR="008F6FFB" w:rsidRPr="006E61AC" w:rsidRDefault="008F6FFB" w:rsidP="00283768">
            <w:pPr>
              <w:pStyle w:val="rowtabella0"/>
              <w:jc w:val="center"/>
              <w:rPr>
                <w:color w:val="002060"/>
              </w:rPr>
            </w:pPr>
            <w:r w:rsidRPr="006E61A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B53D0"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B043D"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E8268"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DBF5B"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2A4EE" w14:textId="77777777" w:rsidR="008F6FFB" w:rsidRPr="006E61AC" w:rsidRDefault="008F6FFB" w:rsidP="00283768">
            <w:pPr>
              <w:pStyle w:val="rowtabella0"/>
              <w:jc w:val="center"/>
              <w:rPr>
                <w:color w:val="002060"/>
              </w:rPr>
            </w:pPr>
            <w:r w:rsidRPr="006E61A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E1201" w14:textId="77777777" w:rsidR="008F6FFB" w:rsidRPr="006E61AC" w:rsidRDefault="008F6FFB" w:rsidP="00283768">
            <w:pPr>
              <w:pStyle w:val="rowtabella0"/>
              <w:jc w:val="center"/>
              <w:rPr>
                <w:color w:val="002060"/>
              </w:rPr>
            </w:pPr>
            <w:r w:rsidRPr="006E61A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5AA03"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7F7B3" w14:textId="77777777" w:rsidR="008F6FFB" w:rsidRPr="006E61AC" w:rsidRDefault="008F6FFB" w:rsidP="00283768">
            <w:pPr>
              <w:pStyle w:val="rowtabella0"/>
              <w:jc w:val="center"/>
              <w:rPr>
                <w:color w:val="002060"/>
              </w:rPr>
            </w:pPr>
            <w:r w:rsidRPr="006E61AC">
              <w:rPr>
                <w:color w:val="002060"/>
              </w:rPr>
              <w:t>0</w:t>
            </w:r>
          </w:p>
        </w:tc>
      </w:tr>
      <w:tr w:rsidR="008F6FFB" w:rsidRPr="006E61AC" w14:paraId="2C67832B"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EBC1A3" w14:textId="77777777" w:rsidR="008F6FFB" w:rsidRPr="006E61AC" w:rsidRDefault="008F6FFB" w:rsidP="00283768">
            <w:pPr>
              <w:pStyle w:val="rowtabella0"/>
              <w:rPr>
                <w:color w:val="002060"/>
              </w:rPr>
            </w:pPr>
            <w:r w:rsidRPr="006E61A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05764" w14:textId="77777777" w:rsidR="008F6FFB" w:rsidRPr="006E61AC" w:rsidRDefault="008F6FFB" w:rsidP="00283768">
            <w:pPr>
              <w:pStyle w:val="rowtabella0"/>
              <w:jc w:val="center"/>
              <w:rPr>
                <w:color w:val="002060"/>
              </w:rPr>
            </w:pPr>
            <w:r w:rsidRPr="006E61A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5749D"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78A58"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32D9B"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972C5"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4B2C6" w14:textId="77777777" w:rsidR="008F6FFB" w:rsidRPr="006E61AC" w:rsidRDefault="008F6FFB" w:rsidP="00283768">
            <w:pPr>
              <w:pStyle w:val="rowtabella0"/>
              <w:jc w:val="center"/>
              <w:rPr>
                <w:color w:val="002060"/>
              </w:rPr>
            </w:pPr>
            <w:r w:rsidRPr="006E61AC">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B5383" w14:textId="77777777" w:rsidR="008F6FFB" w:rsidRPr="006E61AC" w:rsidRDefault="008F6FFB" w:rsidP="00283768">
            <w:pPr>
              <w:pStyle w:val="rowtabella0"/>
              <w:jc w:val="center"/>
              <w:rPr>
                <w:color w:val="002060"/>
              </w:rPr>
            </w:pPr>
            <w:r w:rsidRPr="006E61AC">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F8C8C" w14:textId="77777777" w:rsidR="008F6FFB" w:rsidRPr="006E61AC" w:rsidRDefault="008F6FFB" w:rsidP="00283768">
            <w:pPr>
              <w:pStyle w:val="rowtabella0"/>
              <w:jc w:val="center"/>
              <w:rPr>
                <w:color w:val="002060"/>
              </w:rPr>
            </w:pPr>
            <w:r w:rsidRPr="006E61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FCD66" w14:textId="77777777" w:rsidR="008F6FFB" w:rsidRPr="006E61AC" w:rsidRDefault="008F6FFB" w:rsidP="00283768">
            <w:pPr>
              <w:pStyle w:val="rowtabella0"/>
              <w:jc w:val="center"/>
              <w:rPr>
                <w:color w:val="002060"/>
              </w:rPr>
            </w:pPr>
            <w:r w:rsidRPr="006E61AC">
              <w:rPr>
                <w:color w:val="002060"/>
              </w:rPr>
              <w:t>0</w:t>
            </w:r>
          </w:p>
        </w:tc>
      </w:tr>
      <w:tr w:rsidR="008F6FFB" w:rsidRPr="006E61AC" w14:paraId="4D55B42F"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1FDC8B" w14:textId="77777777" w:rsidR="008F6FFB" w:rsidRPr="006E61AC" w:rsidRDefault="008F6FFB" w:rsidP="00283768">
            <w:pPr>
              <w:pStyle w:val="rowtabella0"/>
              <w:rPr>
                <w:color w:val="002060"/>
              </w:rPr>
            </w:pPr>
            <w:r w:rsidRPr="006E61AC">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C84C1"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DCC2A"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17E2"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734E2"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49EA4"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6B991" w14:textId="77777777" w:rsidR="008F6FFB" w:rsidRPr="006E61AC" w:rsidRDefault="008F6FFB" w:rsidP="00283768">
            <w:pPr>
              <w:pStyle w:val="rowtabella0"/>
              <w:jc w:val="center"/>
              <w:rPr>
                <w:color w:val="002060"/>
              </w:rPr>
            </w:pPr>
            <w:r w:rsidRPr="006E61A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9CE2A" w14:textId="77777777" w:rsidR="008F6FFB" w:rsidRPr="006E61AC" w:rsidRDefault="008F6FFB" w:rsidP="00283768">
            <w:pPr>
              <w:pStyle w:val="rowtabella0"/>
              <w:jc w:val="center"/>
              <w:rPr>
                <w:color w:val="002060"/>
              </w:rPr>
            </w:pPr>
            <w:r w:rsidRPr="006E61AC">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6ED9C"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5709" w14:textId="77777777" w:rsidR="008F6FFB" w:rsidRPr="006E61AC" w:rsidRDefault="008F6FFB" w:rsidP="00283768">
            <w:pPr>
              <w:pStyle w:val="rowtabella0"/>
              <w:jc w:val="center"/>
              <w:rPr>
                <w:color w:val="002060"/>
              </w:rPr>
            </w:pPr>
            <w:r w:rsidRPr="006E61AC">
              <w:rPr>
                <w:color w:val="002060"/>
              </w:rPr>
              <w:t>0</w:t>
            </w:r>
          </w:p>
        </w:tc>
      </w:tr>
      <w:tr w:rsidR="008F6FFB" w:rsidRPr="006E61AC" w14:paraId="3DF6BFA0"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EE4697" w14:textId="77777777" w:rsidR="008F6FFB" w:rsidRPr="006E61AC" w:rsidRDefault="008F6FFB" w:rsidP="00283768">
            <w:pPr>
              <w:pStyle w:val="rowtabella0"/>
              <w:rPr>
                <w:color w:val="002060"/>
              </w:rPr>
            </w:pPr>
            <w:r w:rsidRPr="006E61AC">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6EEB1"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FBC11"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EA1C1"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05130"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783BD"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5D9AD" w14:textId="77777777" w:rsidR="008F6FFB" w:rsidRPr="006E61AC" w:rsidRDefault="008F6FFB" w:rsidP="00283768">
            <w:pPr>
              <w:pStyle w:val="rowtabella0"/>
              <w:jc w:val="center"/>
              <w:rPr>
                <w:color w:val="002060"/>
              </w:rPr>
            </w:pPr>
            <w:r w:rsidRPr="006E61A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B0F7" w14:textId="77777777" w:rsidR="008F6FFB" w:rsidRPr="006E61AC" w:rsidRDefault="008F6FFB" w:rsidP="00283768">
            <w:pPr>
              <w:pStyle w:val="rowtabella0"/>
              <w:jc w:val="center"/>
              <w:rPr>
                <w:color w:val="002060"/>
              </w:rPr>
            </w:pPr>
            <w:r w:rsidRPr="006E61AC">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DDBE2"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93303" w14:textId="77777777" w:rsidR="008F6FFB" w:rsidRPr="006E61AC" w:rsidRDefault="008F6FFB" w:rsidP="00283768">
            <w:pPr>
              <w:pStyle w:val="rowtabella0"/>
              <w:jc w:val="center"/>
              <w:rPr>
                <w:color w:val="002060"/>
              </w:rPr>
            </w:pPr>
            <w:r w:rsidRPr="006E61AC">
              <w:rPr>
                <w:color w:val="002060"/>
              </w:rPr>
              <w:t>0</w:t>
            </w:r>
          </w:p>
        </w:tc>
      </w:tr>
      <w:tr w:rsidR="008F6FFB" w:rsidRPr="006E61AC" w14:paraId="399269C5"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22262E" w14:textId="77777777" w:rsidR="008F6FFB" w:rsidRPr="006E61AC" w:rsidRDefault="008F6FFB" w:rsidP="00283768">
            <w:pPr>
              <w:pStyle w:val="rowtabella0"/>
              <w:rPr>
                <w:color w:val="002060"/>
              </w:rPr>
            </w:pPr>
            <w:r w:rsidRPr="006E61AC">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F905F"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2684D"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81901"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41CB2"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DB0A1" w14:textId="77777777" w:rsidR="008F6FFB" w:rsidRPr="006E61AC" w:rsidRDefault="008F6FFB" w:rsidP="00283768">
            <w:pPr>
              <w:pStyle w:val="rowtabella0"/>
              <w:jc w:val="center"/>
              <w:rPr>
                <w:color w:val="002060"/>
              </w:rPr>
            </w:pPr>
            <w:r w:rsidRPr="006E61A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DF3C5" w14:textId="77777777" w:rsidR="008F6FFB" w:rsidRPr="006E61AC" w:rsidRDefault="008F6FFB" w:rsidP="00283768">
            <w:pPr>
              <w:pStyle w:val="rowtabella0"/>
              <w:jc w:val="center"/>
              <w:rPr>
                <w:color w:val="002060"/>
              </w:rPr>
            </w:pPr>
            <w:r w:rsidRPr="006E61A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D99E4" w14:textId="77777777" w:rsidR="008F6FFB" w:rsidRPr="006E61AC" w:rsidRDefault="008F6FFB" w:rsidP="00283768">
            <w:pPr>
              <w:pStyle w:val="rowtabella0"/>
              <w:jc w:val="center"/>
              <w:rPr>
                <w:color w:val="002060"/>
              </w:rPr>
            </w:pPr>
            <w:r w:rsidRPr="006E61AC">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5AB0E" w14:textId="77777777" w:rsidR="008F6FFB" w:rsidRPr="006E61AC" w:rsidRDefault="008F6FFB" w:rsidP="00283768">
            <w:pPr>
              <w:pStyle w:val="rowtabella0"/>
              <w:jc w:val="center"/>
              <w:rPr>
                <w:color w:val="002060"/>
              </w:rPr>
            </w:pPr>
            <w:r w:rsidRPr="006E61A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FE8CB" w14:textId="77777777" w:rsidR="008F6FFB" w:rsidRPr="006E61AC" w:rsidRDefault="008F6FFB" w:rsidP="00283768">
            <w:pPr>
              <w:pStyle w:val="rowtabella0"/>
              <w:jc w:val="center"/>
              <w:rPr>
                <w:color w:val="002060"/>
              </w:rPr>
            </w:pPr>
            <w:r w:rsidRPr="006E61AC">
              <w:rPr>
                <w:color w:val="002060"/>
              </w:rPr>
              <w:t>0</w:t>
            </w:r>
          </w:p>
        </w:tc>
      </w:tr>
    </w:tbl>
    <w:p w14:paraId="40F082FB" w14:textId="77777777" w:rsidR="008F6FFB" w:rsidRPr="006E61AC" w:rsidRDefault="008F6FFB" w:rsidP="008F6FFB">
      <w:pPr>
        <w:pStyle w:val="breakline"/>
        <w:rPr>
          <w:color w:val="002060"/>
        </w:rPr>
      </w:pPr>
    </w:p>
    <w:p w14:paraId="65DDBDE9" w14:textId="77777777" w:rsidR="008F6FFB" w:rsidRPr="006E61AC" w:rsidRDefault="008F6FFB" w:rsidP="008F6FFB">
      <w:pPr>
        <w:pStyle w:val="titoloprinc0"/>
        <w:rPr>
          <w:color w:val="002060"/>
        </w:rPr>
      </w:pPr>
      <w:r w:rsidRPr="006E61AC">
        <w:rPr>
          <w:color w:val="002060"/>
        </w:rPr>
        <w:t>PROGRAMMA GARE</w:t>
      </w:r>
    </w:p>
    <w:p w14:paraId="06CB6E9C" w14:textId="77777777" w:rsidR="008F6FFB" w:rsidRPr="006E61AC" w:rsidRDefault="008F6FFB" w:rsidP="008F6FFB">
      <w:pPr>
        <w:pStyle w:val="breakline"/>
        <w:rPr>
          <w:color w:val="002060"/>
        </w:rPr>
      </w:pPr>
    </w:p>
    <w:p w14:paraId="455F1DC7" w14:textId="77777777" w:rsidR="008F6FFB" w:rsidRPr="006E61AC" w:rsidRDefault="008F6FFB" w:rsidP="008F6FFB">
      <w:pPr>
        <w:pStyle w:val="sottotitolocampionato10"/>
        <w:rPr>
          <w:color w:val="002060"/>
        </w:rPr>
      </w:pPr>
      <w:r w:rsidRPr="006E61AC">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9"/>
        <w:gridCol w:w="385"/>
        <w:gridCol w:w="898"/>
        <w:gridCol w:w="1176"/>
        <w:gridCol w:w="1556"/>
        <w:gridCol w:w="1556"/>
      </w:tblGrid>
      <w:tr w:rsidR="008F6FFB" w:rsidRPr="006E61AC" w14:paraId="180FA843" w14:textId="77777777" w:rsidTr="00283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64397" w14:textId="77777777" w:rsidR="008F6FFB" w:rsidRPr="006E61AC" w:rsidRDefault="008F6FFB" w:rsidP="00283768">
            <w:pPr>
              <w:pStyle w:val="headertabella0"/>
              <w:rPr>
                <w:color w:val="002060"/>
              </w:rPr>
            </w:pPr>
            <w:r w:rsidRPr="006E6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BF211" w14:textId="77777777" w:rsidR="008F6FFB" w:rsidRPr="006E61AC" w:rsidRDefault="008F6FFB" w:rsidP="00283768">
            <w:pPr>
              <w:pStyle w:val="headertabella0"/>
              <w:rPr>
                <w:color w:val="002060"/>
              </w:rPr>
            </w:pPr>
            <w:r w:rsidRPr="006E6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2338A" w14:textId="77777777" w:rsidR="008F6FFB" w:rsidRPr="006E61AC" w:rsidRDefault="008F6FFB" w:rsidP="00283768">
            <w:pPr>
              <w:pStyle w:val="headertabella0"/>
              <w:rPr>
                <w:color w:val="002060"/>
              </w:rPr>
            </w:pPr>
            <w:r w:rsidRPr="006E6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02C45" w14:textId="77777777" w:rsidR="008F6FFB" w:rsidRPr="006E61AC" w:rsidRDefault="008F6FFB" w:rsidP="00283768">
            <w:pPr>
              <w:pStyle w:val="headertabella0"/>
              <w:rPr>
                <w:color w:val="002060"/>
              </w:rPr>
            </w:pPr>
            <w:r w:rsidRPr="006E6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F258F" w14:textId="77777777" w:rsidR="008F6FFB" w:rsidRPr="006E61AC" w:rsidRDefault="008F6FFB" w:rsidP="00283768">
            <w:pPr>
              <w:pStyle w:val="headertabella0"/>
              <w:rPr>
                <w:color w:val="002060"/>
              </w:rPr>
            </w:pPr>
            <w:r w:rsidRPr="006E6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0DEA1" w14:textId="77777777" w:rsidR="008F6FFB" w:rsidRPr="006E61AC" w:rsidRDefault="008F6FFB" w:rsidP="00283768">
            <w:pPr>
              <w:pStyle w:val="headertabella0"/>
              <w:rPr>
                <w:color w:val="002060"/>
              </w:rPr>
            </w:pPr>
            <w:proofErr w:type="spellStart"/>
            <w:r w:rsidRPr="006E61AC">
              <w:rPr>
                <w:color w:val="002060"/>
              </w:rPr>
              <w:t>Localita'</w:t>
            </w:r>
            <w:proofErr w:type="spellEnd"/>
            <w:r w:rsidRPr="006E6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98DBE" w14:textId="77777777" w:rsidR="008F6FFB" w:rsidRPr="006E61AC" w:rsidRDefault="008F6FFB" w:rsidP="00283768">
            <w:pPr>
              <w:pStyle w:val="headertabella0"/>
              <w:rPr>
                <w:color w:val="002060"/>
              </w:rPr>
            </w:pPr>
            <w:r w:rsidRPr="006E61AC">
              <w:rPr>
                <w:color w:val="002060"/>
              </w:rPr>
              <w:t>Indirizzo Impianto</w:t>
            </w:r>
          </w:p>
        </w:tc>
      </w:tr>
      <w:tr w:rsidR="008F6FFB" w:rsidRPr="006E61AC" w14:paraId="107AB18E" w14:textId="77777777" w:rsidTr="0028376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B6DDF2" w14:textId="77777777" w:rsidR="008F6FFB" w:rsidRPr="006E61AC" w:rsidRDefault="008F6FFB" w:rsidP="00283768">
            <w:pPr>
              <w:pStyle w:val="rowtabella0"/>
              <w:rPr>
                <w:color w:val="002060"/>
              </w:rPr>
            </w:pPr>
            <w:r w:rsidRPr="006E61AC">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D4AF5" w14:textId="77777777" w:rsidR="008F6FFB" w:rsidRPr="006E61AC" w:rsidRDefault="008F6FFB" w:rsidP="00283768">
            <w:pPr>
              <w:pStyle w:val="rowtabella0"/>
              <w:rPr>
                <w:color w:val="002060"/>
              </w:rPr>
            </w:pPr>
            <w:r w:rsidRPr="006E61AC">
              <w:rPr>
                <w:color w:val="002060"/>
              </w:rPr>
              <w:t>ACQUALAGNA CALCIO C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15BC3" w14:textId="77777777" w:rsidR="008F6FFB" w:rsidRPr="006E61AC" w:rsidRDefault="008F6FFB" w:rsidP="00283768">
            <w:pPr>
              <w:pStyle w:val="rowtabella0"/>
              <w:jc w:val="center"/>
              <w:rPr>
                <w:color w:val="002060"/>
              </w:rPr>
            </w:pPr>
            <w:r w:rsidRPr="006E61A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8A41F8" w14:textId="77777777" w:rsidR="008F6FFB" w:rsidRPr="006E61AC" w:rsidRDefault="008F6FFB" w:rsidP="00283768">
            <w:pPr>
              <w:pStyle w:val="rowtabella0"/>
              <w:rPr>
                <w:color w:val="002060"/>
              </w:rPr>
            </w:pPr>
            <w:r w:rsidRPr="006E61AC">
              <w:rPr>
                <w:color w:val="002060"/>
              </w:rPr>
              <w:t>28/03/2025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11CA24" w14:textId="77777777" w:rsidR="008F6FFB" w:rsidRPr="006E61AC" w:rsidRDefault="008F6FFB" w:rsidP="00283768">
            <w:pPr>
              <w:pStyle w:val="rowtabella0"/>
              <w:rPr>
                <w:color w:val="002060"/>
              </w:rPr>
            </w:pPr>
            <w:r w:rsidRPr="006E61AC">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4BB72" w14:textId="77777777" w:rsidR="008F6FFB" w:rsidRPr="006E61AC" w:rsidRDefault="008F6FFB" w:rsidP="00283768">
            <w:pPr>
              <w:pStyle w:val="rowtabella0"/>
              <w:rPr>
                <w:color w:val="002060"/>
              </w:rPr>
            </w:pPr>
            <w:r w:rsidRPr="006E61AC">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7BB57" w14:textId="77777777" w:rsidR="008F6FFB" w:rsidRPr="006E61AC" w:rsidRDefault="008F6FFB" w:rsidP="00283768">
            <w:pPr>
              <w:pStyle w:val="rowtabella0"/>
              <w:rPr>
                <w:color w:val="002060"/>
              </w:rPr>
            </w:pPr>
            <w:r w:rsidRPr="006E61AC">
              <w:rPr>
                <w:color w:val="002060"/>
              </w:rPr>
              <w:t>VIA TOBAGI STAZ. CASTELBELLINO</w:t>
            </w:r>
          </w:p>
        </w:tc>
      </w:tr>
      <w:tr w:rsidR="008F6FFB" w:rsidRPr="006E61AC" w14:paraId="1D2D3CE0"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FA49DC" w14:textId="77777777" w:rsidR="008F6FFB" w:rsidRPr="006E61AC" w:rsidRDefault="008F6FFB" w:rsidP="00283768">
            <w:pPr>
              <w:pStyle w:val="rowtabella0"/>
              <w:rPr>
                <w:color w:val="002060"/>
              </w:rPr>
            </w:pPr>
            <w:r w:rsidRPr="006E61AC">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F05C62" w14:textId="77777777" w:rsidR="008F6FFB" w:rsidRPr="006E61AC" w:rsidRDefault="008F6FFB" w:rsidP="00283768">
            <w:pPr>
              <w:pStyle w:val="rowtabella0"/>
              <w:rPr>
                <w:color w:val="002060"/>
              </w:rPr>
            </w:pPr>
            <w:r w:rsidRPr="006E61AC">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14DED0"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B4A8C7" w14:textId="77777777" w:rsidR="008F6FFB" w:rsidRPr="006E61AC" w:rsidRDefault="008F6FFB" w:rsidP="00283768">
            <w:pPr>
              <w:pStyle w:val="rowtabella0"/>
              <w:rPr>
                <w:color w:val="002060"/>
              </w:rPr>
            </w:pPr>
            <w:r w:rsidRPr="006E61AC">
              <w:rPr>
                <w:color w:val="002060"/>
              </w:rPr>
              <w:t>28/03/2025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BBC49E" w14:textId="77777777" w:rsidR="008F6FFB" w:rsidRPr="006E61AC" w:rsidRDefault="008F6FFB" w:rsidP="00283768">
            <w:pPr>
              <w:pStyle w:val="rowtabella0"/>
              <w:rPr>
                <w:color w:val="002060"/>
              </w:rPr>
            </w:pPr>
            <w:r w:rsidRPr="006E61AC">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72B193" w14:textId="77777777" w:rsidR="008F6FFB" w:rsidRPr="006E61AC" w:rsidRDefault="008F6FFB" w:rsidP="00283768">
            <w:pPr>
              <w:pStyle w:val="rowtabella0"/>
              <w:rPr>
                <w:color w:val="002060"/>
              </w:rPr>
            </w:pPr>
            <w:r w:rsidRPr="006E61AC">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131583" w14:textId="77777777" w:rsidR="008F6FFB" w:rsidRPr="006E61AC" w:rsidRDefault="008F6FFB" w:rsidP="00283768">
            <w:pPr>
              <w:pStyle w:val="rowtabella0"/>
              <w:rPr>
                <w:color w:val="002060"/>
              </w:rPr>
            </w:pPr>
            <w:r w:rsidRPr="006E61AC">
              <w:rPr>
                <w:color w:val="002060"/>
              </w:rPr>
              <w:t>VIA ANTONIO ROSMINI 22/B</w:t>
            </w:r>
          </w:p>
        </w:tc>
      </w:tr>
      <w:tr w:rsidR="008F6FFB" w:rsidRPr="006E61AC" w14:paraId="4765FB6F"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8521A2" w14:textId="77777777" w:rsidR="008F6FFB" w:rsidRPr="006E61AC" w:rsidRDefault="008F6FFB" w:rsidP="00283768">
            <w:pPr>
              <w:pStyle w:val="rowtabella0"/>
              <w:rPr>
                <w:color w:val="002060"/>
              </w:rPr>
            </w:pPr>
            <w:r w:rsidRPr="006E61AC">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682FE5" w14:textId="77777777" w:rsidR="008F6FFB" w:rsidRPr="006E61AC" w:rsidRDefault="008F6FFB" w:rsidP="00283768">
            <w:pPr>
              <w:pStyle w:val="rowtabella0"/>
              <w:rPr>
                <w:color w:val="002060"/>
              </w:rPr>
            </w:pPr>
            <w:r w:rsidRPr="006E61AC">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02618C"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650D5A"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BE1933" w14:textId="77777777" w:rsidR="008F6FFB" w:rsidRPr="006E61AC" w:rsidRDefault="008F6FFB" w:rsidP="00283768">
            <w:pPr>
              <w:pStyle w:val="rowtabella0"/>
              <w:rPr>
                <w:color w:val="002060"/>
              </w:rPr>
            </w:pPr>
            <w:r w:rsidRPr="006E61AC">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D99BC2" w14:textId="77777777" w:rsidR="008F6FFB" w:rsidRPr="006E61AC" w:rsidRDefault="008F6FFB" w:rsidP="00283768">
            <w:pPr>
              <w:pStyle w:val="rowtabella0"/>
              <w:rPr>
                <w:color w:val="002060"/>
              </w:rPr>
            </w:pPr>
            <w:r w:rsidRPr="006E61AC">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394055" w14:textId="77777777" w:rsidR="008F6FFB" w:rsidRPr="006E61AC" w:rsidRDefault="008F6FFB" w:rsidP="00283768">
            <w:pPr>
              <w:pStyle w:val="rowtabella0"/>
              <w:rPr>
                <w:color w:val="002060"/>
              </w:rPr>
            </w:pPr>
            <w:r w:rsidRPr="006E61AC">
              <w:rPr>
                <w:color w:val="002060"/>
              </w:rPr>
              <w:t>VIA ROMA, SNC</w:t>
            </w:r>
          </w:p>
        </w:tc>
      </w:tr>
      <w:tr w:rsidR="008F6FFB" w:rsidRPr="006E61AC" w14:paraId="23BA6B60"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6BA339" w14:textId="77777777" w:rsidR="008F6FFB" w:rsidRPr="006E61AC" w:rsidRDefault="008F6FFB" w:rsidP="00283768">
            <w:pPr>
              <w:pStyle w:val="rowtabella0"/>
              <w:rPr>
                <w:color w:val="002060"/>
              </w:rPr>
            </w:pPr>
            <w:r w:rsidRPr="006E61AC">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6189A3" w14:textId="77777777" w:rsidR="008F6FFB" w:rsidRPr="006E61AC" w:rsidRDefault="008F6FFB" w:rsidP="00283768">
            <w:pPr>
              <w:pStyle w:val="rowtabella0"/>
              <w:rPr>
                <w:color w:val="002060"/>
              </w:rPr>
            </w:pPr>
            <w:r w:rsidRPr="006E61AC">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EA1A71"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052E01"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C2A4BF" w14:textId="77777777" w:rsidR="008F6FFB" w:rsidRPr="006E61AC" w:rsidRDefault="008F6FFB" w:rsidP="00283768">
            <w:pPr>
              <w:pStyle w:val="rowtabella0"/>
              <w:rPr>
                <w:color w:val="002060"/>
              </w:rPr>
            </w:pPr>
            <w:r w:rsidRPr="006E61AC">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36F8B2" w14:textId="77777777" w:rsidR="008F6FFB" w:rsidRPr="006E61AC" w:rsidRDefault="008F6FFB" w:rsidP="00283768">
            <w:pPr>
              <w:pStyle w:val="rowtabella0"/>
              <w:rPr>
                <w:color w:val="002060"/>
              </w:rPr>
            </w:pPr>
            <w:r w:rsidRPr="006E61AC">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EF9F2E" w14:textId="77777777" w:rsidR="008F6FFB" w:rsidRPr="006E61AC" w:rsidRDefault="008F6FFB" w:rsidP="00283768">
            <w:pPr>
              <w:pStyle w:val="rowtabella0"/>
              <w:rPr>
                <w:color w:val="002060"/>
              </w:rPr>
            </w:pPr>
            <w:r w:rsidRPr="006E61AC">
              <w:rPr>
                <w:color w:val="002060"/>
              </w:rPr>
              <w:t>VIA NAZARIO SAURO</w:t>
            </w:r>
          </w:p>
        </w:tc>
      </w:tr>
      <w:tr w:rsidR="008F6FFB" w:rsidRPr="006E61AC" w14:paraId="354081F2"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B5F62D" w14:textId="77777777" w:rsidR="008F6FFB" w:rsidRPr="006E61AC" w:rsidRDefault="008F6FFB" w:rsidP="00283768">
            <w:pPr>
              <w:pStyle w:val="rowtabella0"/>
              <w:rPr>
                <w:color w:val="002060"/>
              </w:rPr>
            </w:pPr>
            <w:r w:rsidRPr="006E61AC">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B1EDF1" w14:textId="77777777" w:rsidR="008F6FFB" w:rsidRPr="006E61AC" w:rsidRDefault="008F6FFB" w:rsidP="00283768">
            <w:pPr>
              <w:pStyle w:val="rowtabella0"/>
              <w:rPr>
                <w:color w:val="002060"/>
              </w:rPr>
            </w:pPr>
            <w:proofErr w:type="gramStart"/>
            <w:r w:rsidRPr="006E61AC">
              <w:rPr>
                <w:color w:val="002060"/>
              </w:rPr>
              <w:t>CITTA</w:t>
            </w:r>
            <w:proofErr w:type="gramEnd"/>
            <w:r w:rsidRPr="006E61AC">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022F56"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DEC896" w14:textId="77777777" w:rsidR="008F6FFB" w:rsidRPr="006E61AC" w:rsidRDefault="008F6FFB" w:rsidP="00283768">
            <w:pPr>
              <w:pStyle w:val="rowtabella0"/>
              <w:rPr>
                <w:color w:val="002060"/>
              </w:rPr>
            </w:pPr>
            <w:r w:rsidRPr="006E61AC">
              <w:rPr>
                <w:color w:val="002060"/>
              </w:rPr>
              <w:t>28/03/2025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C2143D" w14:textId="77777777" w:rsidR="008F6FFB" w:rsidRPr="006E61AC" w:rsidRDefault="008F6FFB" w:rsidP="00283768">
            <w:pPr>
              <w:pStyle w:val="rowtabella0"/>
              <w:rPr>
                <w:color w:val="002060"/>
              </w:rPr>
            </w:pPr>
            <w:r w:rsidRPr="006E61AC">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8F114D" w14:textId="77777777" w:rsidR="008F6FFB" w:rsidRPr="006E61AC" w:rsidRDefault="008F6FFB" w:rsidP="00283768">
            <w:pPr>
              <w:pStyle w:val="rowtabella0"/>
              <w:rPr>
                <w:color w:val="002060"/>
              </w:rPr>
            </w:pPr>
            <w:r w:rsidRPr="006E61AC">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975FBB" w14:textId="77777777" w:rsidR="008F6FFB" w:rsidRPr="006E61AC" w:rsidRDefault="008F6FFB" w:rsidP="00283768">
            <w:pPr>
              <w:pStyle w:val="rowtabella0"/>
              <w:rPr>
                <w:color w:val="002060"/>
              </w:rPr>
            </w:pPr>
            <w:r w:rsidRPr="006E61AC">
              <w:rPr>
                <w:color w:val="002060"/>
              </w:rPr>
              <w:t>VIA IV NOVEMBRE</w:t>
            </w:r>
          </w:p>
        </w:tc>
      </w:tr>
      <w:tr w:rsidR="008F6FFB" w:rsidRPr="006E61AC" w14:paraId="26AB6A4F" w14:textId="77777777" w:rsidTr="0028376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C5E1CE" w14:textId="77777777" w:rsidR="008F6FFB" w:rsidRPr="006E61AC" w:rsidRDefault="008F6FFB" w:rsidP="00283768">
            <w:pPr>
              <w:pStyle w:val="rowtabella0"/>
              <w:rPr>
                <w:color w:val="002060"/>
              </w:rPr>
            </w:pPr>
            <w:r w:rsidRPr="006E61AC">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45AD9" w14:textId="77777777" w:rsidR="008F6FFB" w:rsidRPr="006E61AC" w:rsidRDefault="008F6FFB" w:rsidP="00283768">
            <w:pPr>
              <w:pStyle w:val="rowtabella0"/>
              <w:rPr>
                <w:color w:val="002060"/>
              </w:rPr>
            </w:pPr>
            <w:r w:rsidRPr="006E61AC">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CE2DD2"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095DA"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18765" w14:textId="77777777" w:rsidR="008F6FFB" w:rsidRPr="006E61AC" w:rsidRDefault="008F6FFB" w:rsidP="00283768">
            <w:pPr>
              <w:pStyle w:val="rowtabella0"/>
              <w:rPr>
                <w:color w:val="002060"/>
              </w:rPr>
            </w:pPr>
            <w:r w:rsidRPr="006E61AC">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F3CDD6" w14:textId="77777777" w:rsidR="008F6FFB" w:rsidRPr="006E61AC" w:rsidRDefault="008F6FFB" w:rsidP="00283768">
            <w:pPr>
              <w:pStyle w:val="rowtabella0"/>
              <w:rPr>
                <w:color w:val="002060"/>
              </w:rPr>
            </w:pPr>
            <w:r w:rsidRPr="006E61AC">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2C61A9" w14:textId="77777777" w:rsidR="008F6FFB" w:rsidRPr="006E61AC" w:rsidRDefault="008F6FFB" w:rsidP="00283768">
            <w:pPr>
              <w:pStyle w:val="rowtabella0"/>
              <w:rPr>
                <w:color w:val="002060"/>
              </w:rPr>
            </w:pPr>
            <w:r w:rsidRPr="006E61AC">
              <w:rPr>
                <w:color w:val="002060"/>
              </w:rPr>
              <w:t>VIA LAGO DI MISURINA</w:t>
            </w:r>
          </w:p>
        </w:tc>
      </w:tr>
    </w:tbl>
    <w:p w14:paraId="191A3158" w14:textId="77777777" w:rsidR="008F6FFB" w:rsidRPr="006E61AC" w:rsidRDefault="008F6FFB" w:rsidP="008F6FFB">
      <w:pPr>
        <w:pStyle w:val="breakline"/>
        <w:rPr>
          <w:rFonts w:eastAsiaTheme="minorEastAsia"/>
          <w:color w:val="002060"/>
        </w:rPr>
      </w:pPr>
    </w:p>
    <w:p w14:paraId="1CE3ABE0" w14:textId="77777777" w:rsidR="008F6FFB" w:rsidRPr="006E61AC" w:rsidRDefault="008F6FFB" w:rsidP="008F6FFB">
      <w:pPr>
        <w:pStyle w:val="breakline"/>
        <w:rPr>
          <w:color w:val="002060"/>
        </w:rPr>
      </w:pPr>
    </w:p>
    <w:p w14:paraId="65457EF9" w14:textId="77777777" w:rsidR="008F6FFB" w:rsidRPr="006E61AC" w:rsidRDefault="008F6FFB" w:rsidP="008F6FFB">
      <w:pPr>
        <w:pStyle w:val="breakline"/>
        <w:rPr>
          <w:color w:val="002060"/>
        </w:rPr>
      </w:pPr>
    </w:p>
    <w:p w14:paraId="3625050D" w14:textId="77777777" w:rsidR="008F6FFB" w:rsidRPr="006E61AC" w:rsidRDefault="008F6FFB" w:rsidP="008F6FFB">
      <w:pPr>
        <w:pStyle w:val="sottotitolocampionato10"/>
        <w:rPr>
          <w:color w:val="002060"/>
        </w:rPr>
      </w:pPr>
      <w:r w:rsidRPr="006E61AC">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28"/>
        <w:gridCol w:w="385"/>
        <w:gridCol w:w="898"/>
        <w:gridCol w:w="1200"/>
        <w:gridCol w:w="1544"/>
        <w:gridCol w:w="1544"/>
      </w:tblGrid>
      <w:tr w:rsidR="008F6FFB" w:rsidRPr="006E61AC" w14:paraId="40F6AA38" w14:textId="77777777" w:rsidTr="00283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FA175" w14:textId="77777777" w:rsidR="008F6FFB" w:rsidRPr="006E61AC" w:rsidRDefault="008F6FFB" w:rsidP="00283768">
            <w:pPr>
              <w:pStyle w:val="headertabella0"/>
              <w:rPr>
                <w:color w:val="002060"/>
              </w:rPr>
            </w:pPr>
            <w:r w:rsidRPr="006E6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1E843" w14:textId="77777777" w:rsidR="008F6FFB" w:rsidRPr="006E61AC" w:rsidRDefault="008F6FFB" w:rsidP="00283768">
            <w:pPr>
              <w:pStyle w:val="headertabella0"/>
              <w:rPr>
                <w:color w:val="002060"/>
              </w:rPr>
            </w:pPr>
            <w:r w:rsidRPr="006E6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81540" w14:textId="77777777" w:rsidR="008F6FFB" w:rsidRPr="006E61AC" w:rsidRDefault="008F6FFB" w:rsidP="00283768">
            <w:pPr>
              <w:pStyle w:val="headertabella0"/>
              <w:rPr>
                <w:color w:val="002060"/>
              </w:rPr>
            </w:pPr>
            <w:r w:rsidRPr="006E6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419F5" w14:textId="77777777" w:rsidR="008F6FFB" w:rsidRPr="006E61AC" w:rsidRDefault="008F6FFB" w:rsidP="00283768">
            <w:pPr>
              <w:pStyle w:val="headertabella0"/>
              <w:rPr>
                <w:color w:val="002060"/>
              </w:rPr>
            </w:pPr>
            <w:r w:rsidRPr="006E6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4A073" w14:textId="77777777" w:rsidR="008F6FFB" w:rsidRPr="006E61AC" w:rsidRDefault="008F6FFB" w:rsidP="00283768">
            <w:pPr>
              <w:pStyle w:val="headertabella0"/>
              <w:rPr>
                <w:color w:val="002060"/>
              </w:rPr>
            </w:pPr>
            <w:r w:rsidRPr="006E6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C2A75" w14:textId="77777777" w:rsidR="008F6FFB" w:rsidRPr="006E61AC" w:rsidRDefault="008F6FFB" w:rsidP="00283768">
            <w:pPr>
              <w:pStyle w:val="headertabella0"/>
              <w:rPr>
                <w:color w:val="002060"/>
              </w:rPr>
            </w:pPr>
            <w:proofErr w:type="spellStart"/>
            <w:r w:rsidRPr="006E61AC">
              <w:rPr>
                <w:color w:val="002060"/>
              </w:rPr>
              <w:t>Localita'</w:t>
            </w:r>
            <w:proofErr w:type="spellEnd"/>
            <w:r w:rsidRPr="006E6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57357" w14:textId="77777777" w:rsidR="008F6FFB" w:rsidRPr="006E61AC" w:rsidRDefault="008F6FFB" w:rsidP="00283768">
            <w:pPr>
              <w:pStyle w:val="headertabella0"/>
              <w:rPr>
                <w:color w:val="002060"/>
              </w:rPr>
            </w:pPr>
            <w:r w:rsidRPr="006E61AC">
              <w:rPr>
                <w:color w:val="002060"/>
              </w:rPr>
              <w:t>Indirizzo Impianto</w:t>
            </w:r>
          </w:p>
        </w:tc>
      </w:tr>
      <w:tr w:rsidR="008F6FFB" w:rsidRPr="006E61AC" w14:paraId="2F8774BA" w14:textId="77777777" w:rsidTr="0028376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ED0979" w14:textId="77777777" w:rsidR="008F6FFB" w:rsidRPr="006E61AC" w:rsidRDefault="008F6FFB" w:rsidP="00283768">
            <w:pPr>
              <w:pStyle w:val="rowtabella0"/>
              <w:rPr>
                <w:color w:val="002060"/>
              </w:rPr>
            </w:pPr>
            <w:r w:rsidRPr="006E61AC">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14CB7" w14:textId="77777777" w:rsidR="008F6FFB" w:rsidRPr="006E61AC" w:rsidRDefault="008F6FFB" w:rsidP="00283768">
            <w:pPr>
              <w:pStyle w:val="rowtabella0"/>
              <w:rPr>
                <w:color w:val="002060"/>
              </w:rPr>
            </w:pPr>
            <w:r w:rsidRPr="006E61AC">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8AF39" w14:textId="77777777" w:rsidR="008F6FFB" w:rsidRPr="006E61AC" w:rsidRDefault="008F6FFB" w:rsidP="00283768">
            <w:pPr>
              <w:pStyle w:val="rowtabella0"/>
              <w:jc w:val="center"/>
              <w:rPr>
                <w:color w:val="002060"/>
              </w:rPr>
            </w:pPr>
            <w:r w:rsidRPr="006E61A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A6CDAA" w14:textId="77777777" w:rsidR="008F6FFB" w:rsidRPr="006E61AC" w:rsidRDefault="008F6FFB" w:rsidP="00283768">
            <w:pPr>
              <w:pStyle w:val="rowtabella0"/>
              <w:rPr>
                <w:color w:val="002060"/>
              </w:rPr>
            </w:pPr>
            <w:r w:rsidRPr="006E61AC">
              <w:rPr>
                <w:color w:val="002060"/>
              </w:rPr>
              <w:t>28/03/2025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CAFD4" w14:textId="77777777" w:rsidR="008F6FFB" w:rsidRPr="006E61AC" w:rsidRDefault="008F6FFB" w:rsidP="00283768">
            <w:pPr>
              <w:pStyle w:val="rowtabella0"/>
              <w:rPr>
                <w:color w:val="002060"/>
              </w:rPr>
            </w:pPr>
            <w:r w:rsidRPr="006E61AC">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20CEA" w14:textId="77777777" w:rsidR="008F6FFB" w:rsidRPr="006E61AC" w:rsidRDefault="008F6FFB" w:rsidP="00283768">
            <w:pPr>
              <w:pStyle w:val="rowtabella0"/>
              <w:rPr>
                <w:color w:val="002060"/>
              </w:rPr>
            </w:pPr>
            <w:r w:rsidRPr="006E61AC">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964FFC" w14:textId="77777777" w:rsidR="008F6FFB" w:rsidRPr="006E61AC" w:rsidRDefault="008F6FFB" w:rsidP="00283768">
            <w:pPr>
              <w:pStyle w:val="rowtabella0"/>
              <w:rPr>
                <w:color w:val="002060"/>
              </w:rPr>
            </w:pPr>
            <w:r w:rsidRPr="006E61AC">
              <w:rPr>
                <w:color w:val="002060"/>
              </w:rPr>
              <w:t>VIA DON LUIGI STURZO 4</w:t>
            </w:r>
          </w:p>
        </w:tc>
      </w:tr>
      <w:tr w:rsidR="008F6FFB" w:rsidRPr="006E61AC" w14:paraId="03A8A087"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95D8E9" w14:textId="77777777" w:rsidR="008F6FFB" w:rsidRPr="006E61AC" w:rsidRDefault="008F6FFB" w:rsidP="00283768">
            <w:pPr>
              <w:pStyle w:val="rowtabella0"/>
              <w:rPr>
                <w:color w:val="002060"/>
              </w:rPr>
            </w:pPr>
            <w:r w:rsidRPr="006E61AC">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AF5E93" w14:textId="77777777" w:rsidR="008F6FFB" w:rsidRPr="006E61AC" w:rsidRDefault="008F6FFB" w:rsidP="00283768">
            <w:pPr>
              <w:pStyle w:val="rowtabella0"/>
              <w:rPr>
                <w:color w:val="002060"/>
              </w:rPr>
            </w:pPr>
            <w:r w:rsidRPr="006E61AC">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CC17E1"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BCCA7B" w14:textId="77777777" w:rsidR="008F6FFB" w:rsidRPr="006E61AC" w:rsidRDefault="008F6FFB" w:rsidP="00283768">
            <w:pPr>
              <w:pStyle w:val="rowtabella0"/>
              <w:rPr>
                <w:color w:val="002060"/>
              </w:rPr>
            </w:pPr>
            <w:r w:rsidRPr="006E61AC">
              <w:rPr>
                <w:color w:val="002060"/>
              </w:rPr>
              <w:t>28/03/2025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B0D648" w14:textId="77777777" w:rsidR="008F6FFB" w:rsidRPr="006E61AC" w:rsidRDefault="008F6FFB" w:rsidP="00283768">
            <w:pPr>
              <w:pStyle w:val="rowtabella0"/>
              <w:rPr>
                <w:color w:val="002060"/>
              </w:rPr>
            </w:pPr>
            <w:r w:rsidRPr="006E61AC">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195CE7" w14:textId="77777777" w:rsidR="008F6FFB" w:rsidRPr="006E61AC" w:rsidRDefault="008F6FFB" w:rsidP="00283768">
            <w:pPr>
              <w:pStyle w:val="rowtabella0"/>
              <w:rPr>
                <w:color w:val="002060"/>
              </w:rPr>
            </w:pPr>
            <w:r w:rsidRPr="006E61AC">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0DCE1A" w14:textId="77777777" w:rsidR="008F6FFB" w:rsidRPr="006E61AC" w:rsidRDefault="008F6FFB" w:rsidP="00283768">
            <w:pPr>
              <w:pStyle w:val="rowtabella0"/>
              <w:rPr>
                <w:color w:val="002060"/>
              </w:rPr>
            </w:pPr>
            <w:r w:rsidRPr="006E61AC">
              <w:rPr>
                <w:color w:val="002060"/>
              </w:rPr>
              <w:t>VIA CERQUATTI</w:t>
            </w:r>
          </w:p>
        </w:tc>
      </w:tr>
      <w:tr w:rsidR="008F6FFB" w:rsidRPr="006E61AC" w14:paraId="03AD245A"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230FCA" w14:textId="77777777" w:rsidR="008F6FFB" w:rsidRPr="006E61AC" w:rsidRDefault="008F6FFB" w:rsidP="00283768">
            <w:pPr>
              <w:pStyle w:val="rowtabella0"/>
              <w:rPr>
                <w:color w:val="002060"/>
              </w:rPr>
            </w:pPr>
            <w:r w:rsidRPr="006E61AC">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21B3CB" w14:textId="77777777" w:rsidR="008F6FFB" w:rsidRPr="006E61AC" w:rsidRDefault="008F6FFB" w:rsidP="00283768">
            <w:pPr>
              <w:pStyle w:val="rowtabella0"/>
              <w:rPr>
                <w:color w:val="002060"/>
              </w:rPr>
            </w:pPr>
            <w:r w:rsidRPr="006E61AC">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FB2C85"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E79F83" w14:textId="77777777" w:rsidR="008F6FFB" w:rsidRPr="006E61AC" w:rsidRDefault="008F6FFB" w:rsidP="00283768">
            <w:pPr>
              <w:pStyle w:val="rowtabella0"/>
              <w:rPr>
                <w:color w:val="002060"/>
              </w:rPr>
            </w:pPr>
            <w:r w:rsidRPr="006E61AC">
              <w:rPr>
                <w:color w:val="002060"/>
              </w:rPr>
              <w:t>28/03/2025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DF6372" w14:textId="77777777" w:rsidR="008F6FFB" w:rsidRPr="006E61AC" w:rsidRDefault="008F6FFB" w:rsidP="00283768">
            <w:pPr>
              <w:pStyle w:val="rowtabella0"/>
              <w:rPr>
                <w:color w:val="002060"/>
              </w:rPr>
            </w:pPr>
            <w:r w:rsidRPr="006E61AC">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F6EABF" w14:textId="77777777" w:rsidR="008F6FFB" w:rsidRPr="006E61AC" w:rsidRDefault="008F6FFB" w:rsidP="00283768">
            <w:pPr>
              <w:pStyle w:val="rowtabella0"/>
              <w:rPr>
                <w:color w:val="002060"/>
              </w:rPr>
            </w:pPr>
            <w:r w:rsidRPr="006E61AC">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989588" w14:textId="77777777" w:rsidR="008F6FFB" w:rsidRPr="006E61AC" w:rsidRDefault="008F6FFB" w:rsidP="00283768">
            <w:pPr>
              <w:pStyle w:val="rowtabella0"/>
              <w:rPr>
                <w:color w:val="002060"/>
              </w:rPr>
            </w:pPr>
            <w:r w:rsidRPr="006E61AC">
              <w:rPr>
                <w:color w:val="002060"/>
              </w:rPr>
              <w:t>VIA ALDO MORO</w:t>
            </w:r>
          </w:p>
        </w:tc>
      </w:tr>
      <w:tr w:rsidR="008F6FFB" w:rsidRPr="006E61AC" w14:paraId="38184ADE"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584F0A" w14:textId="77777777" w:rsidR="008F6FFB" w:rsidRPr="006E61AC" w:rsidRDefault="008F6FFB" w:rsidP="00283768">
            <w:pPr>
              <w:pStyle w:val="rowtabella0"/>
              <w:rPr>
                <w:color w:val="002060"/>
              </w:rPr>
            </w:pPr>
            <w:r w:rsidRPr="006E61AC">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DCEAE7" w14:textId="77777777" w:rsidR="008F6FFB" w:rsidRPr="006E61AC" w:rsidRDefault="008F6FFB" w:rsidP="00283768">
            <w:pPr>
              <w:pStyle w:val="rowtabella0"/>
              <w:rPr>
                <w:color w:val="002060"/>
              </w:rPr>
            </w:pPr>
            <w:r w:rsidRPr="006E61AC">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2C8991"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A65DDD"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6BA720" w14:textId="77777777" w:rsidR="008F6FFB" w:rsidRPr="006E61AC" w:rsidRDefault="008F6FFB" w:rsidP="00283768">
            <w:pPr>
              <w:pStyle w:val="rowtabella0"/>
              <w:rPr>
                <w:color w:val="002060"/>
              </w:rPr>
            </w:pPr>
            <w:r w:rsidRPr="006E61AC">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7472C" w14:textId="77777777" w:rsidR="008F6FFB" w:rsidRPr="006E61AC" w:rsidRDefault="008F6FFB" w:rsidP="00283768">
            <w:pPr>
              <w:pStyle w:val="rowtabella0"/>
              <w:rPr>
                <w:color w:val="002060"/>
              </w:rPr>
            </w:pPr>
            <w:r w:rsidRPr="006E61AC">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7246F1" w14:textId="77777777" w:rsidR="008F6FFB" w:rsidRPr="006E61AC" w:rsidRDefault="008F6FFB" w:rsidP="00283768">
            <w:pPr>
              <w:pStyle w:val="rowtabella0"/>
              <w:rPr>
                <w:color w:val="002060"/>
              </w:rPr>
            </w:pPr>
            <w:r w:rsidRPr="006E61AC">
              <w:rPr>
                <w:color w:val="002060"/>
              </w:rPr>
              <w:t xml:space="preserve">VIA </w:t>
            </w:r>
            <w:proofErr w:type="gramStart"/>
            <w:r w:rsidRPr="006E61AC">
              <w:rPr>
                <w:color w:val="002060"/>
              </w:rPr>
              <w:t>B.BUOZZI</w:t>
            </w:r>
            <w:proofErr w:type="gramEnd"/>
          </w:p>
        </w:tc>
      </w:tr>
      <w:tr w:rsidR="008F6FFB" w:rsidRPr="006E61AC" w14:paraId="4E7E28C9"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FCECC9" w14:textId="77777777" w:rsidR="008F6FFB" w:rsidRPr="006E61AC" w:rsidRDefault="008F6FFB" w:rsidP="00283768">
            <w:pPr>
              <w:pStyle w:val="rowtabella0"/>
              <w:rPr>
                <w:color w:val="002060"/>
              </w:rPr>
            </w:pPr>
            <w:r w:rsidRPr="006E61AC">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148F19" w14:textId="77777777" w:rsidR="008F6FFB" w:rsidRPr="006E61AC" w:rsidRDefault="008F6FFB" w:rsidP="00283768">
            <w:pPr>
              <w:pStyle w:val="rowtabella0"/>
              <w:rPr>
                <w:color w:val="002060"/>
              </w:rPr>
            </w:pPr>
            <w:r w:rsidRPr="006E61AC">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C26EC6"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2080B7" w14:textId="77777777" w:rsidR="008F6FFB" w:rsidRPr="006E61AC" w:rsidRDefault="008F6FFB" w:rsidP="00283768">
            <w:pPr>
              <w:pStyle w:val="rowtabella0"/>
              <w:rPr>
                <w:color w:val="002060"/>
              </w:rPr>
            </w:pPr>
            <w:r w:rsidRPr="006E61AC">
              <w:rPr>
                <w:color w:val="002060"/>
              </w:rPr>
              <w:t>28/03/2025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F6CB56" w14:textId="77777777" w:rsidR="008F6FFB" w:rsidRPr="006E61AC" w:rsidRDefault="008F6FFB" w:rsidP="00283768">
            <w:pPr>
              <w:pStyle w:val="rowtabella0"/>
              <w:rPr>
                <w:color w:val="002060"/>
              </w:rPr>
            </w:pPr>
            <w:r w:rsidRPr="006E61AC">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E3A0CC" w14:textId="77777777" w:rsidR="008F6FFB" w:rsidRPr="006E61AC" w:rsidRDefault="008F6FFB" w:rsidP="00283768">
            <w:pPr>
              <w:pStyle w:val="rowtabella0"/>
              <w:rPr>
                <w:color w:val="002060"/>
              </w:rPr>
            </w:pPr>
            <w:r w:rsidRPr="006E61AC">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9C83EE" w14:textId="77777777" w:rsidR="008F6FFB" w:rsidRPr="006E61AC" w:rsidRDefault="008F6FFB" w:rsidP="00283768">
            <w:pPr>
              <w:pStyle w:val="rowtabella0"/>
              <w:rPr>
                <w:color w:val="002060"/>
              </w:rPr>
            </w:pPr>
            <w:r w:rsidRPr="006E61AC">
              <w:rPr>
                <w:color w:val="002060"/>
              </w:rPr>
              <w:t xml:space="preserve">VIA MANZONI FZ. </w:t>
            </w:r>
            <w:proofErr w:type="gramStart"/>
            <w:r w:rsidRPr="006E61AC">
              <w:rPr>
                <w:color w:val="002060"/>
              </w:rPr>
              <w:t>S.BIAGIO</w:t>
            </w:r>
            <w:proofErr w:type="gramEnd"/>
          </w:p>
        </w:tc>
      </w:tr>
      <w:tr w:rsidR="008F6FFB" w:rsidRPr="006E61AC" w14:paraId="24797B76" w14:textId="77777777" w:rsidTr="0028376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EF935D" w14:textId="77777777" w:rsidR="008F6FFB" w:rsidRPr="006E61AC" w:rsidRDefault="008F6FFB" w:rsidP="00283768">
            <w:pPr>
              <w:pStyle w:val="rowtabella0"/>
              <w:rPr>
                <w:color w:val="002060"/>
              </w:rPr>
            </w:pPr>
            <w:r w:rsidRPr="006E61AC">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549A6" w14:textId="77777777" w:rsidR="008F6FFB" w:rsidRPr="006E61AC" w:rsidRDefault="008F6FFB" w:rsidP="00283768">
            <w:pPr>
              <w:pStyle w:val="rowtabella0"/>
              <w:rPr>
                <w:color w:val="002060"/>
              </w:rPr>
            </w:pPr>
            <w:r w:rsidRPr="006E61AC">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17509A"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C01FA" w14:textId="77777777" w:rsidR="008F6FFB" w:rsidRPr="006E61AC" w:rsidRDefault="008F6FFB" w:rsidP="00283768">
            <w:pPr>
              <w:pStyle w:val="rowtabella0"/>
              <w:rPr>
                <w:color w:val="002060"/>
              </w:rPr>
            </w:pPr>
            <w:r w:rsidRPr="006E61AC">
              <w:rPr>
                <w:color w:val="002060"/>
              </w:rPr>
              <w:t>28/03/2025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4D273" w14:textId="77777777" w:rsidR="008F6FFB" w:rsidRPr="006E61AC" w:rsidRDefault="008F6FFB" w:rsidP="00283768">
            <w:pPr>
              <w:pStyle w:val="rowtabella0"/>
              <w:rPr>
                <w:color w:val="002060"/>
              </w:rPr>
            </w:pPr>
            <w:r w:rsidRPr="006E61AC">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EA5E91" w14:textId="77777777" w:rsidR="008F6FFB" w:rsidRPr="006E61AC" w:rsidRDefault="008F6FFB" w:rsidP="00283768">
            <w:pPr>
              <w:pStyle w:val="rowtabella0"/>
              <w:rPr>
                <w:color w:val="002060"/>
              </w:rPr>
            </w:pPr>
            <w:r w:rsidRPr="006E61AC">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3AC3E1" w14:textId="77777777" w:rsidR="008F6FFB" w:rsidRPr="006E61AC" w:rsidRDefault="008F6FFB" w:rsidP="00283768">
            <w:pPr>
              <w:pStyle w:val="rowtabella0"/>
              <w:rPr>
                <w:color w:val="002060"/>
              </w:rPr>
            </w:pPr>
            <w:r w:rsidRPr="006E61AC">
              <w:rPr>
                <w:color w:val="002060"/>
              </w:rPr>
              <w:t>VIALE MAZZINI</w:t>
            </w:r>
          </w:p>
        </w:tc>
      </w:tr>
    </w:tbl>
    <w:p w14:paraId="638226EC" w14:textId="77777777" w:rsidR="008F6FFB" w:rsidRPr="006E61AC" w:rsidRDefault="008F6FFB" w:rsidP="008F6FFB">
      <w:pPr>
        <w:pStyle w:val="breakline"/>
        <w:rPr>
          <w:rFonts w:eastAsiaTheme="minorEastAsia"/>
          <w:color w:val="002060"/>
        </w:rPr>
      </w:pPr>
    </w:p>
    <w:p w14:paraId="131C0966" w14:textId="77777777" w:rsidR="008F6FFB" w:rsidRPr="006E61AC" w:rsidRDefault="008F6FFB" w:rsidP="008F6FFB">
      <w:pPr>
        <w:pStyle w:val="breakline"/>
        <w:rPr>
          <w:color w:val="002060"/>
        </w:rPr>
      </w:pPr>
    </w:p>
    <w:p w14:paraId="35A1437B" w14:textId="77777777" w:rsidR="008F6FFB" w:rsidRPr="006E61AC" w:rsidRDefault="008F6FFB" w:rsidP="008F6FFB">
      <w:pPr>
        <w:pStyle w:val="breakline"/>
        <w:rPr>
          <w:color w:val="002060"/>
        </w:rPr>
      </w:pPr>
    </w:p>
    <w:p w14:paraId="06A68CB8" w14:textId="77777777" w:rsidR="008F6FFB" w:rsidRPr="006E61AC" w:rsidRDefault="008F6FFB" w:rsidP="008F6FFB">
      <w:pPr>
        <w:pStyle w:val="sottotitolocampionato10"/>
        <w:rPr>
          <w:color w:val="002060"/>
        </w:rPr>
      </w:pPr>
      <w:r w:rsidRPr="006E61AC">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2"/>
        <w:gridCol w:w="385"/>
        <w:gridCol w:w="898"/>
        <w:gridCol w:w="1190"/>
        <w:gridCol w:w="1548"/>
        <w:gridCol w:w="1547"/>
      </w:tblGrid>
      <w:tr w:rsidR="008F6FFB" w:rsidRPr="006E61AC" w14:paraId="7FEED870" w14:textId="77777777" w:rsidTr="00283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129D0" w14:textId="77777777" w:rsidR="008F6FFB" w:rsidRPr="006E61AC" w:rsidRDefault="008F6FFB" w:rsidP="00283768">
            <w:pPr>
              <w:pStyle w:val="headertabella0"/>
              <w:rPr>
                <w:color w:val="002060"/>
              </w:rPr>
            </w:pPr>
            <w:r w:rsidRPr="006E61AC">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DE888" w14:textId="77777777" w:rsidR="008F6FFB" w:rsidRPr="006E61AC" w:rsidRDefault="008F6FFB" w:rsidP="00283768">
            <w:pPr>
              <w:pStyle w:val="headertabella0"/>
              <w:rPr>
                <w:color w:val="002060"/>
              </w:rPr>
            </w:pPr>
            <w:r w:rsidRPr="006E6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E6653" w14:textId="77777777" w:rsidR="008F6FFB" w:rsidRPr="006E61AC" w:rsidRDefault="008F6FFB" w:rsidP="00283768">
            <w:pPr>
              <w:pStyle w:val="headertabella0"/>
              <w:rPr>
                <w:color w:val="002060"/>
              </w:rPr>
            </w:pPr>
            <w:r w:rsidRPr="006E6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84B7A" w14:textId="77777777" w:rsidR="008F6FFB" w:rsidRPr="006E61AC" w:rsidRDefault="008F6FFB" w:rsidP="00283768">
            <w:pPr>
              <w:pStyle w:val="headertabella0"/>
              <w:rPr>
                <w:color w:val="002060"/>
              </w:rPr>
            </w:pPr>
            <w:r w:rsidRPr="006E6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4728B" w14:textId="77777777" w:rsidR="008F6FFB" w:rsidRPr="006E61AC" w:rsidRDefault="008F6FFB" w:rsidP="00283768">
            <w:pPr>
              <w:pStyle w:val="headertabella0"/>
              <w:rPr>
                <w:color w:val="002060"/>
              </w:rPr>
            </w:pPr>
            <w:r w:rsidRPr="006E6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B1590" w14:textId="77777777" w:rsidR="008F6FFB" w:rsidRPr="006E61AC" w:rsidRDefault="008F6FFB" w:rsidP="00283768">
            <w:pPr>
              <w:pStyle w:val="headertabella0"/>
              <w:rPr>
                <w:color w:val="002060"/>
              </w:rPr>
            </w:pPr>
            <w:proofErr w:type="spellStart"/>
            <w:r w:rsidRPr="006E61AC">
              <w:rPr>
                <w:color w:val="002060"/>
              </w:rPr>
              <w:t>Localita'</w:t>
            </w:r>
            <w:proofErr w:type="spellEnd"/>
            <w:r w:rsidRPr="006E6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711B2" w14:textId="77777777" w:rsidR="008F6FFB" w:rsidRPr="006E61AC" w:rsidRDefault="008F6FFB" w:rsidP="00283768">
            <w:pPr>
              <w:pStyle w:val="headertabella0"/>
              <w:rPr>
                <w:color w:val="002060"/>
              </w:rPr>
            </w:pPr>
            <w:r w:rsidRPr="006E61AC">
              <w:rPr>
                <w:color w:val="002060"/>
              </w:rPr>
              <w:t>Indirizzo Impianto</w:t>
            </w:r>
          </w:p>
        </w:tc>
      </w:tr>
      <w:tr w:rsidR="008F6FFB" w:rsidRPr="006E61AC" w14:paraId="3772CB0A" w14:textId="77777777" w:rsidTr="0028376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F24DC8" w14:textId="77777777" w:rsidR="008F6FFB" w:rsidRPr="006E61AC" w:rsidRDefault="008F6FFB" w:rsidP="00283768">
            <w:pPr>
              <w:pStyle w:val="rowtabella0"/>
              <w:rPr>
                <w:color w:val="002060"/>
              </w:rPr>
            </w:pPr>
            <w:r w:rsidRPr="006E61AC">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9EA654" w14:textId="77777777" w:rsidR="008F6FFB" w:rsidRPr="006E61AC" w:rsidRDefault="008F6FFB" w:rsidP="00283768">
            <w:pPr>
              <w:pStyle w:val="rowtabella0"/>
              <w:rPr>
                <w:color w:val="002060"/>
              </w:rPr>
            </w:pPr>
            <w:r w:rsidRPr="006E61AC">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FD8F5" w14:textId="77777777" w:rsidR="008F6FFB" w:rsidRPr="006E61AC" w:rsidRDefault="008F6FFB" w:rsidP="00283768">
            <w:pPr>
              <w:pStyle w:val="rowtabella0"/>
              <w:jc w:val="center"/>
              <w:rPr>
                <w:color w:val="002060"/>
              </w:rPr>
            </w:pPr>
            <w:r w:rsidRPr="006E61A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2ECD3" w14:textId="77777777" w:rsidR="008F6FFB" w:rsidRPr="006E61AC" w:rsidRDefault="008F6FFB" w:rsidP="00283768">
            <w:pPr>
              <w:pStyle w:val="rowtabella0"/>
              <w:rPr>
                <w:color w:val="002060"/>
              </w:rPr>
            </w:pPr>
            <w:r w:rsidRPr="006E61AC">
              <w:rPr>
                <w:color w:val="002060"/>
              </w:rPr>
              <w:t>28/03/2025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40882" w14:textId="77777777" w:rsidR="008F6FFB" w:rsidRPr="006E61AC" w:rsidRDefault="008F6FFB" w:rsidP="00283768">
            <w:pPr>
              <w:pStyle w:val="rowtabella0"/>
              <w:rPr>
                <w:color w:val="002060"/>
              </w:rPr>
            </w:pPr>
            <w:r w:rsidRPr="006E61AC">
              <w:rPr>
                <w:color w:val="002060"/>
              </w:rPr>
              <w:t>5299 CENTRO SP. POL. "</w:t>
            </w:r>
            <w:proofErr w:type="gramStart"/>
            <w:r w:rsidRPr="006E61AC">
              <w:rPr>
                <w:color w:val="002060"/>
              </w:rPr>
              <w:t>R.GATTARI</w:t>
            </w:r>
            <w:proofErr w:type="gramEnd"/>
            <w:r w:rsidRPr="006E61AC">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7435C" w14:textId="77777777" w:rsidR="008F6FFB" w:rsidRPr="006E61AC" w:rsidRDefault="008F6FFB" w:rsidP="00283768">
            <w:pPr>
              <w:pStyle w:val="rowtabella0"/>
              <w:rPr>
                <w:color w:val="002060"/>
              </w:rPr>
            </w:pPr>
            <w:r w:rsidRPr="006E61AC">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FFBFC" w14:textId="77777777" w:rsidR="008F6FFB" w:rsidRPr="006E61AC" w:rsidRDefault="008F6FFB" w:rsidP="00283768">
            <w:pPr>
              <w:pStyle w:val="rowtabella0"/>
              <w:rPr>
                <w:color w:val="002060"/>
              </w:rPr>
            </w:pPr>
            <w:r w:rsidRPr="006E61AC">
              <w:rPr>
                <w:color w:val="002060"/>
              </w:rPr>
              <w:t>VIA TAGLIAMENTO</w:t>
            </w:r>
          </w:p>
        </w:tc>
      </w:tr>
      <w:tr w:rsidR="008F6FFB" w:rsidRPr="006E61AC" w14:paraId="01DFFE88"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E405F7" w14:textId="77777777" w:rsidR="008F6FFB" w:rsidRPr="006E61AC" w:rsidRDefault="008F6FFB" w:rsidP="00283768">
            <w:pPr>
              <w:pStyle w:val="rowtabella0"/>
              <w:rPr>
                <w:color w:val="002060"/>
              </w:rPr>
            </w:pPr>
            <w:r w:rsidRPr="006E61AC">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C5AB92" w14:textId="77777777" w:rsidR="008F6FFB" w:rsidRPr="006E61AC" w:rsidRDefault="008F6FFB" w:rsidP="00283768">
            <w:pPr>
              <w:pStyle w:val="rowtabella0"/>
              <w:rPr>
                <w:color w:val="002060"/>
              </w:rPr>
            </w:pPr>
            <w:r w:rsidRPr="006E61AC">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53EDE1"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D9DBE2"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D52C6A" w14:textId="77777777" w:rsidR="008F6FFB" w:rsidRPr="006E61AC" w:rsidRDefault="008F6FFB" w:rsidP="00283768">
            <w:pPr>
              <w:pStyle w:val="rowtabella0"/>
              <w:rPr>
                <w:color w:val="002060"/>
              </w:rPr>
            </w:pPr>
            <w:r w:rsidRPr="006E61AC">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15CB01" w14:textId="77777777" w:rsidR="008F6FFB" w:rsidRPr="006E61AC" w:rsidRDefault="008F6FFB" w:rsidP="00283768">
            <w:pPr>
              <w:pStyle w:val="rowtabella0"/>
              <w:rPr>
                <w:color w:val="002060"/>
              </w:rPr>
            </w:pPr>
            <w:r w:rsidRPr="006E61AC">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19BFCE" w14:textId="77777777" w:rsidR="008F6FFB" w:rsidRPr="006E61AC" w:rsidRDefault="008F6FFB" w:rsidP="00283768">
            <w:pPr>
              <w:pStyle w:val="rowtabella0"/>
              <w:rPr>
                <w:color w:val="002060"/>
              </w:rPr>
            </w:pPr>
            <w:r w:rsidRPr="006E61AC">
              <w:rPr>
                <w:color w:val="002060"/>
              </w:rPr>
              <w:t>VIA CORRADI</w:t>
            </w:r>
          </w:p>
        </w:tc>
      </w:tr>
      <w:tr w:rsidR="008F6FFB" w:rsidRPr="006E61AC" w14:paraId="476B1805"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345FD5" w14:textId="77777777" w:rsidR="008F6FFB" w:rsidRPr="006E61AC" w:rsidRDefault="008F6FFB" w:rsidP="00283768">
            <w:pPr>
              <w:pStyle w:val="rowtabella0"/>
              <w:rPr>
                <w:color w:val="002060"/>
              </w:rPr>
            </w:pPr>
            <w:r w:rsidRPr="006E61AC">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4D193E" w14:textId="77777777" w:rsidR="008F6FFB" w:rsidRPr="006E61AC" w:rsidRDefault="008F6FFB" w:rsidP="00283768">
            <w:pPr>
              <w:pStyle w:val="rowtabella0"/>
              <w:rPr>
                <w:color w:val="002060"/>
              </w:rPr>
            </w:pPr>
            <w:r w:rsidRPr="006E61AC">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CE2618"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985BAE"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0210CF" w14:textId="77777777" w:rsidR="008F6FFB" w:rsidRPr="006E61AC" w:rsidRDefault="008F6FFB" w:rsidP="00283768">
            <w:pPr>
              <w:pStyle w:val="rowtabella0"/>
              <w:rPr>
                <w:color w:val="002060"/>
              </w:rPr>
            </w:pPr>
            <w:r w:rsidRPr="006E61AC">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4B8C93" w14:textId="77777777" w:rsidR="008F6FFB" w:rsidRPr="006E61AC" w:rsidRDefault="008F6FFB" w:rsidP="00283768">
            <w:pPr>
              <w:pStyle w:val="rowtabella0"/>
              <w:rPr>
                <w:color w:val="002060"/>
              </w:rPr>
            </w:pPr>
            <w:r w:rsidRPr="006E61AC">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5C9FCB" w14:textId="77777777" w:rsidR="008F6FFB" w:rsidRPr="006E61AC" w:rsidRDefault="008F6FFB" w:rsidP="00283768">
            <w:pPr>
              <w:pStyle w:val="rowtabella0"/>
              <w:rPr>
                <w:color w:val="002060"/>
              </w:rPr>
            </w:pPr>
            <w:r w:rsidRPr="006E61AC">
              <w:rPr>
                <w:color w:val="002060"/>
              </w:rPr>
              <w:t xml:space="preserve">VIA </w:t>
            </w:r>
            <w:proofErr w:type="gramStart"/>
            <w:r w:rsidRPr="006E61AC">
              <w:rPr>
                <w:color w:val="002060"/>
              </w:rPr>
              <w:t>C.ULPIANI</w:t>
            </w:r>
            <w:proofErr w:type="gramEnd"/>
          </w:p>
        </w:tc>
      </w:tr>
      <w:tr w:rsidR="008F6FFB" w:rsidRPr="006E61AC" w14:paraId="224C3417"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855985" w14:textId="77777777" w:rsidR="008F6FFB" w:rsidRPr="006E61AC" w:rsidRDefault="008F6FFB" w:rsidP="00283768">
            <w:pPr>
              <w:pStyle w:val="rowtabella0"/>
              <w:rPr>
                <w:color w:val="002060"/>
              </w:rPr>
            </w:pPr>
            <w:r w:rsidRPr="006E61AC">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C83E21" w14:textId="77777777" w:rsidR="008F6FFB" w:rsidRPr="006E61AC" w:rsidRDefault="008F6FFB" w:rsidP="00283768">
            <w:pPr>
              <w:pStyle w:val="rowtabella0"/>
              <w:rPr>
                <w:color w:val="002060"/>
              </w:rPr>
            </w:pPr>
            <w:r w:rsidRPr="006E61AC">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042061"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5AD90B"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455BFE" w14:textId="77777777" w:rsidR="008F6FFB" w:rsidRPr="006E61AC" w:rsidRDefault="008F6FFB" w:rsidP="00283768">
            <w:pPr>
              <w:pStyle w:val="rowtabella0"/>
              <w:rPr>
                <w:color w:val="002060"/>
              </w:rPr>
            </w:pPr>
            <w:r w:rsidRPr="006E61AC">
              <w:rPr>
                <w:color w:val="002060"/>
              </w:rPr>
              <w:t xml:space="preserve">5623 PALESTRA </w:t>
            </w:r>
            <w:proofErr w:type="gramStart"/>
            <w:r w:rsidRPr="006E61AC">
              <w:rPr>
                <w:color w:val="002060"/>
              </w:rPr>
              <w:t>SC.MEDIA</w:t>
            </w:r>
            <w:proofErr w:type="gramEnd"/>
            <w:r w:rsidRPr="006E61AC">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E6EB1A" w14:textId="77777777" w:rsidR="008F6FFB" w:rsidRPr="006E61AC" w:rsidRDefault="008F6FFB" w:rsidP="00283768">
            <w:pPr>
              <w:pStyle w:val="rowtabella0"/>
              <w:rPr>
                <w:color w:val="002060"/>
              </w:rPr>
            </w:pPr>
            <w:r w:rsidRPr="006E61AC">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D61765" w14:textId="77777777" w:rsidR="008F6FFB" w:rsidRPr="006E61AC" w:rsidRDefault="008F6FFB" w:rsidP="00283768">
            <w:pPr>
              <w:pStyle w:val="rowtabella0"/>
              <w:rPr>
                <w:color w:val="002060"/>
              </w:rPr>
            </w:pPr>
            <w:r w:rsidRPr="006E61AC">
              <w:rPr>
                <w:color w:val="002060"/>
              </w:rPr>
              <w:t>VIA PIRANDELLO</w:t>
            </w:r>
          </w:p>
        </w:tc>
      </w:tr>
      <w:tr w:rsidR="008F6FFB" w:rsidRPr="006E61AC" w14:paraId="4C8BFAA8"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772B3F" w14:textId="77777777" w:rsidR="008F6FFB" w:rsidRPr="006E61AC" w:rsidRDefault="008F6FFB" w:rsidP="00283768">
            <w:pPr>
              <w:pStyle w:val="rowtabella0"/>
              <w:rPr>
                <w:color w:val="002060"/>
              </w:rPr>
            </w:pPr>
            <w:proofErr w:type="gramStart"/>
            <w:r w:rsidRPr="006E61AC">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C3085F" w14:textId="77777777" w:rsidR="008F6FFB" w:rsidRPr="006E61AC" w:rsidRDefault="008F6FFB" w:rsidP="00283768">
            <w:pPr>
              <w:pStyle w:val="rowtabella0"/>
              <w:rPr>
                <w:color w:val="002060"/>
              </w:rPr>
            </w:pPr>
            <w:r w:rsidRPr="006E61AC">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25015A"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B18F33"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CF3F29" w14:textId="77777777" w:rsidR="008F6FFB" w:rsidRPr="006E61AC" w:rsidRDefault="008F6FFB" w:rsidP="00283768">
            <w:pPr>
              <w:pStyle w:val="rowtabella0"/>
              <w:rPr>
                <w:color w:val="002060"/>
              </w:rPr>
            </w:pPr>
            <w:r w:rsidRPr="006E61AC">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B70B77" w14:textId="77777777" w:rsidR="008F6FFB" w:rsidRPr="006E61AC" w:rsidRDefault="008F6FFB" w:rsidP="00283768">
            <w:pPr>
              <w:pStyle w:val="rowtabella0"/>
              <w:rPr>
                <w:color w:val="002060"/>
              </w:rPr>
            </w:pPr>
            <w:r w:rsidRPr="006E61AC">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3FD2F0" w14:textId="77777777" w:rsidR="008F6FFB" w:rsidRPr="006E61AC" w:rsidRDefault="008F6FFB" w:rsidP="00283768">
            <w:pPr>
              <w:pStyle w:val="rowtabella0"/>
              <w:rPr>
                <w:color w:val="002060"/>
              </w:rPr>
            </w:pPr>
            <w:r w:rsidRPr="006E61AC">
              <w:rPr>
                <w:color w:val="002060"/>
              </w:rPr>
              <w:t>VIA SALVO D'ACQUISTO</w:t>
            </w:r>
          </w:p>
        </w:tc>
      </w:tr>
      <w:tr w:rsidR="008F6FFB" w:rsidRPr="006E61AC" w14:paraId="6AA0E32A" w14:textId="77777777" w:rsidTr="0028376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1BE516" w14:textId="77777777" w:rsidR="008F6FFB" w:rsidRPr="006E61AC" w:rsidRDefault="008F6FFB" w:rsidP="00283768">
            <w:pPr>
              <w:pStyle w:val="rowtabella0"/>
              <w:rPr>
                <w:color w:val="002060"/>
              </w:rPr>
            </w:pPr>
            <w:r w:rsidRPr="006E61AC">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03F9B" w14:textId="77777777" w:rsidR="008F6FFB" w:rsidRPr="006E61AC" w:rsidRDefault="008F6FFB" w:rsidP="00283768">
            <w:pPr>
              <w:pStyle w:val="rowtabella0"/>
              <w:rPr>
                <w:color w:val="002060"/>
              </w:rPr>
            </w:pPr>
            <w:r w:rsidRPr="006E61AC">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4E324"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8AC101" w14:textId="77777777" w:rsidR="008F6FFB" w:rsidRPr="006E61AC" w:rsidRDefault="008F6FFB" w:rsidP="00283768">
            <w:pPr>
              <w:pStyle w:val="rowtabella0"/>
              <w:rPr>
                <w:color w:val="002060"/>
              </w:rPr>
            </w:pPr>
            <w:r w:rsidRPr="006E61AC">
              <w:rPr>
                <w:color w:val="002060"/>
              </w:rPr>
              <w:t>29/03/2025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B36E8" w14:textId="77777777" w:rsidR="008F6FFB" w:rsidRPr="006E61AC" w:rsidRDefault="008F6FFB" w:rsidP="00283768">
            <w:pPr>
              <w:pStyle w:val="rowtabella0"/>
              <w:rPr>
                <w:color w:val="002060"/>
              </w:rPr>
            </w:pPr>
            <w:r w:rsidRPr="006E61AC">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161934" w14:textId="77777777" w:rsidR="008F6FFB" w:rsidRPr="006E61AC" w:rsidRDefault="008F6FFB" w:rsidP="00283768">
            <w:pPr>
              <w:pStyle w:val="rowtabella0"/>
              <w:rPr>
                <w:color w:val="002060"/>
              </w:rPr>
            </w:pPr>
            <w:r w:rsidRPr="006E61AC">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D1BF33" w14:textId="77777777" w:rsidR="008F6FFB" w:rsidRPr="006E61AC" w:rsidRDefault="008F6FFB" w:rsidP="00283768">
            <w:pPr>
              <w:pStyle w:val="rowtabella0"/>
              <w:rPr>
                <w:color w:val="002060"/>
              </w:rPr>
            </w:pPr>
            <w:r w:rsidRPr="006E61AC">
              <w:rPr>
                <w:color w:val="002060"/>
              </w:rPr>
              <w:t>VIA FAVETO</w:t>
            </w:r>
          </w:p>
        </w:tc>
      </w:tr>
    </w:tbl>
    <w:p w14:paraId="3937A1B8" w14:textId="77777777" w:rsidR="008F6FFB" w:rsidRPr="006E61AC" w:rsidRDefault="008F6FFB" w:rsidP="008F6FFB">
      <w:pPr>
        <w:pStyle w:val="breakline"/>
        <w:rPr>
          <w:color w:val="002060"/>
        </w:rPr>
      </w:pPr>
    </w:p>
    <w:p w14:paraId="2643D30E" w14:textId="77777777" w:rsidR="008F6FFB" w:rsidRPr="006E61AC" w:rsidRDefault="008F6FFB" w:rsidP="008F6FFB">
      <w:pPr>
        <w:pStyle w:val="breakline"/>
        <w:rPr>
          <w:color w:val="002060"/>
        </w:rPr>
      </w:pPr>
    </w:p>
    <w:p w14:paraId="1304974E" w14:textId="77777777" w:rsidR="008F6FFB" w:rsidRPr="006E61AC" w:rsidRDefault="008F6FFB" w:rsidP="008F6FFB">
      <w:pPr>
        <w:pStyle w:val="titolocampionato0"/>
        <w:shd w:val="clear" w:color="auto" w:fill="CCCCCC"/>
        <w:spacing w:before="80" w:after="40"/>
        <w:rPr>
          <w:color w:val="002060"/>
        </w:rPr>
      </w:pPr>
      <w:r w:rsidRPr="006E61AC">
        <w:rPr>
          <w:color w:val="002060"/>
        </w:rPr>
        <w:t>CALCIO A CINQUE SERIE D</w:t>
      </w:r>
    </w:p>
    <w:p w14:paraId="322D4F4C" w14:textId="77777777" w:rsidR="008F6FFB" w:rsidRPr="006E61AC" w:rsidRDefault="008F6FFB" w:rsidP="008F6FFB">
      <w:pPr>
        <w:pStyle w:val="titoloprinc0"/>
        <w:rPr>
          <w:color w:val="002060"/>
        </w:rPr>
      </w:pPr>
      <w:r w:rsidRPr="006E61AC">
        <w:rPr>
          <w:color w:val="002060"/>
        </w:rPr>
        <w:t>VARIAZIONI AL PROGRAMMA GARE</w:t>
      </w:r>
    </w:p>
    <w:p w14:paraId="0F47E6C9" w14:textId="77777777" w:rsidR="008F6FFB" w:rsidRPr="006E61AC" w:rsidRDefault="008F6FFB" w:rsidP="008F6FFB">
      <w:pPr>
        <w:pStyle w:val="breakline"/>
        <w:rPr>
          <w:color w:val="002060"/>
        </w:rPr>
      </w:pPr>
    </w:p>
    <w:p w14:paraId="546D6E22" w14:textId="77777777" w:rsidR="008F6FFB" w:rsidRPr="006E61AC" w:rsidRDefault="008F6FFB" w:rsidP="008F6FFB">
      <w:pPr>
        <w:pStyle w:val="breakline"/>
        <w:rPr>
          <w:color w:val="002060"/>
        </w:rPr>
      </w:pPr>
    </w:p>
    <w:p w14:paraId="252DBF3C" w14:textId="77777777" w:rsidR="008F6FFB" w:rsidRPr="006E61AC" w:rsidRDefault="008F6FFB" w:rsidP="008F6FFB">
      <w:pPr>
        <w:pStyle w:val="breakline"/>
        <w:rPr>
          <w:color w:val="002060"/>
        </w:rPr>
      </w:pPr>
    </w:p>
    <w:p w14:paraId="670E22E2" w14:textId="77777777" w:rsidR="008F6FFB" w:rsidRPr="006E61AC" w:rsidRDefault="008F6FFB" w:rsidP="008F6FFB">
      <w:pPr>
        <w:pStyle w:val="sottotitolocampionato10"/>
        <w:rPr>
          <w:color w:val="002060"/>
        </w:rPr>
      </w:pPr>
      <w:r w:rsidRPr="006E61A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F6FFB" w:rsidRPr="006E61AC" w14:paraId="55F68B8F" w14:textId="77777777" w:rsidTr="008E1DA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D19E3" w14:textId="77777777" w:rsidR="008F6FFB" w:rsidRPr="006E61AC" w:rsidRDefault="008F6FFB" w:rsidP="00283768">
            <w:pPr>
              <w:pStyle w:val="headertabella0"/>
              <w:rPr>
                <w:color w:val="002060"/>
              </w:rPr>
            </w:pPr>
            <w:r w:rsidRPr="006E61A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6CE84" w14:textId="77777777" w:rsidR="008F6FFB" w:rsidRPr="006E61AC" w:rsidRDefault="008F6FFB" w:rsidP="00283768">
            <w:pPr>
              <w:pStyle w:val="headertabella0"/>
              <w:rPr>
                <w:color w:val="002060"/>
              </w:rPr>
            </w:pPr>
            <w:r w:rsidRPr="006E61AC">
              <w:rPr>
                <w:color w:val="002060"/>
              </w:rPr>
              <w:t xml:space="preserve">N° </w:t>
            </w:r>
            <w:proofErr w:type="spellStart"/>
            <w:r w:rsidRPr="006E61AC">
              <w:rPr>
                <w:color w:val="002060"/>
              </w:rPr>
              <w:t>Gior</w:t>
            </w:r>
            <w:proofErr w:type="spellEnd"/>
            <w:r w:rsidRPr="006E61A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D6881" w14:textId="77777777" w:rsidR="008F6FFB" w:rsidRPr="006E61AC" w:rsidRDefault="008F6FFB" w:rsidP="00283768">
            <w:pPr>
              <w:pStyle w:val="headertabella0"/>
              <w:rPr>
                <w:color w:val="002060"/>
              </w:rPr>
            </w:pPr>
            <w:r w:rsidRPr="006E61A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F12CD" w14:textId="77777777" w:rsidR="008F6FFB" w:rsidRPr="006E61AC" w:rsidRDefault="008F6FFB" w:rsidP="00283768">
            <w:pPr>
              <w:pStyle w:val="headertabella0"/>
              <w:rPr>
                <w:color w:val="002060"/>
              </w:rPr>
            </w:pPr>
            <w:r w:rsidRPr="006E61A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11891" w14:textId="77777777" w:rsidR="008F6FFB" w:rsidRPr="006E61AC" w:rsidRDefault="008F6FFB" w:rsidP="00283768">
            <w:pPr>
              <w:pStyle w:val="headertabella0"/>
              <w:rPr>
                <w:color w:val="002060"/>
              </w:rPr>
            </w:pPr>
            <w:r w:rsidRPr="006E61AC">
              <w:rPr>
                <w:color w:val="002060"/>
              </w:rPr>
              <w:t xml:space="preserve">Data </w:t>
            </w:r>
            <w:proofErr w:type="spellStart"/>
            <w:r w:rsidRPr="006E61AC">
              <w:rPr>
                <w:color w:val="002060"/>
              </w:rPr>
              <w:t>Orig</w:t>
            </w:r>
            <w:proofErr w:type="spellEnd"/>
            <w:r w:rsidRPr="006E61A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84133" w14:textId="77777777" w:rsidR="008F6FFB" w:rsidRPr="006E61AC" w:rsidRDefault="008F6FFB" w:rsidP="00283768">
            <w:pPr>
              <w:pStyle w:val="headertabella0"/>
              <w:rPr>
                <w:color w:val="002060"/>
              </w:rPr>
            </w:pPr>
            <w:r w:rsidRPr="006E61A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A2928" w14:textId="77777777" w:rsidR="008F6FFB" w:rsidRPr="006E61AC" w:rsidRDefault="008F6FFB" w:rsidP="00283768">
            <w:pPr>
              <w:pStyle w:val="headertabella0"/>
              <w:rPr>
                <w:color w:val="002060"/>
              </w:rPr>
            </w:pPr>
            <w:r w:rsidRPr="006E61AC">
              <w:rPr>
                <w:color w:val="002060"/>
              </w:rPr>
              <w:t xml:space="preserve">Ora </w:t>
            </w:r>
            <w:proofErr w:type="spellStart"/>
            <w:r w:rsidRPr="006E61AC">
              <w:rPr>
                <w:color w:val="002060"/>
              </w:rPr>
              <w:t>Orig</w:t>
            </w:r>
            <w:proofErr w:type="spellEnd"/>
            <w:r w:rsidRPr="006E61A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99F06" w14:textId="77777777" w:rsidR="008F6FFB" w:rsidRPr="006E61AC" w:rsidRDefault="008F6FFB" w:rsidP="00283768">
            <w:pPr>
              <w:pStyle w:val="headertabella0"/>
              <w:rPr>
                <w:color w:val="002060"/>
              </w:rPr>
            </w:pPr>
            <w:r w:rsidRPr="006E61AC">
              <w:rPr>
                <w:color w:val="002060"/>
              </w:rPr>
              <w:t>Impianto</w:t>
            </w:r>
          </w:p>
        </w:tc>
      </w:tr>
      <w:tr w:rsidR="008E1DAF" w:rsidRPr="006E61AC" w14:paraId="7A341477" w14:textId="77777777" w:rsidTr="008E1DA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4D9BE" w14:textId="77777777" w:rsidR="008E1DAF" w:rsidRPr="008E1DAF" w:rsidRDefault="008E1DAF" w:rsidP="008E1DAF">
            <w:pPr>
              <w:pStyle w:val="rowtabella0"/>
              <w:rPr>
                <w:color w:val="002060"/>
                <w:highlight w:val="yellow"/>
              </w:rPr>
            </w:pPr>
            <w:r w:rsidRPr="008E1DAF">
              <w:rPr>
                <w:color w:val="002060"/>
                <w:highlight w:val="yellow"/>
              </w:rPr>
              <w:t>28/03/2025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24456" w14:textId="77777777" w:rsidR="008E1DAF" w:rsidRPr="008E1DAF" w:rsidRDefault="008E1DAF" w:rsidP="008E1DAF">
            <w:pPr>
              <w:pStyle w:val="rowtabella0"/>
              <w:jc w:val="center"/>
              <w:rPr>
                <w:color w:val="002060"/>
                <w:highlight w:val="yellow"/>
              </w:rPr>
            </w:pPr>
            <w:r w:rsidRPr="008E1DAF">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469E3" w14:textId="77777777" w:rsidR="008E1DAF" w:rsidRPr="008E1DAF" w:rsidRDefault="008E1DAF" w:rsidP="008E1DAF">
            <w:pPr>
              <w:pStyle w:val="rowtabella0"/>
              <w:rPr>
                <w:color w:val="002060"/>
                <w:highlight w:val="yellow"/>
              </w:rPr>
            </w:pPr>
            <w:r w:rsidRPr="008E1DAF">
              <w:rPr>
                <w:color w:val="002060"/>
                <w:highlight w:val="yellow"/>
              </w:rPr>
              <w:t>AVM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F10B7" w14:textId="77777777" w:rsidR="008E1DAF" w:rsidRPr="008E1DAF" w:rsidRDefault="008E1DAF" w:rsidP="008E1DAF">
            <w:pPr>
              <w:pStyle w:val="rowtabella0"/>
              <w:rPr>
                <w:color w:val="002060"/>
                <w:highlight w:val="yellow"/>
              </w:rPr>
            </w:pPr>
            <w:r w:rsidRPr="008E1DAF">
              <w:rPr>
                <w:color w:val="002060"/>
                <w:highlight w:val="yellow"/>
              </w:rPr>
              <w:t>ANKON NOVA MARMI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121DB" w14:textId="1678AB95" w:rsidR="008E1DAF" w:rsidRPr="008E1DAF" w:rsidRDefault="008E1DAF" w:rsidP="008E1DAF">
            <w:pPr>
              <w:rPr>
                <w:rFonts w:ascii="Arial" w:hAnsi="Arial" w:cs="Arial"/>
                <w:color w:val="002060"/>
                <w:sz w:val="12"/>
                <w:szCs w:val="12"/>
              </w:rPr>
            </w:pPr>
            <w:r w:rsidRPr="008E1DAF">
              <w:rPr>
                <w:rFonts w:ascii="Arial" w:hAnsi="Arial" w:cs="Arial"/>
                <w:color w:val="002060"/>
                <w:sz w:val="12"/>
                <w:szCs w:val="12"/>
              </w:rPr>
              <w:t>29/03/2025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CC58C" w14:textId="77777777" w:rsidR="008E1DAF" w:rsidRPr="006E61AC" w:rsidRDefault="008E1DAF" w:rsidP="008E1DAF">
            <w:pPr>
              <w:pStyle w:val="rowtabella0"/>
              <w:jc w:val="center"/>
              <w:rPr>
                <w:color w:val="002060"/>
              </w:rPr>
            </w:pPr>
            <w:r w:rsidRPr="008E1DA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3506B" w14:textId="77777777" w:rsidR="008E1DAF" w:rsidRPr="006E61AC" w:rsidRDefault="008E1DAF" w:rsidP="008E1DAF">
            <w:pPr>
              <w:pStyle w:val="rowtabella0"/>
              <w:jc w:val="center"/>
              <w:rPr>
                <w:color w:val="002060"/>
              </w:rPr>
            </w:pPr>
            <w:r w:rsidRPr="006E61AC">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0FA6D" w14:textId="77777777" w:rsidR="008E1DAF" w:rsidRPr="006E61AC" w:rsidRDefault="008E1DAF" w:rsidP="008E1DAF">
            <w:pPr>
              <w:rPr>
                <w:color w:val="002060"/>
              </w:rPr>
            </w:pPr>
          </w:p>
        </w:tc>
      </w:tr>
      <w:tr w:rsidR="008E1DAF" w:rsidRPr="006E61AC" w14:paraId="16828D18" w14:textId="77777777" w:rsidTr="008E1DA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A3B6E" w14:textId="77777777" w:rsidR="008E1DAF" w:rsidRPr="008E1DAF" w:rsidRDefault="008E1DAF" w:rsidP="008E1DAF">
            <w:pPr>
              <w:pStyle w:val="rowtabella0"/>
              <w:rPr>
                <w:color w:val="002060"/>
                <w:highlight w:val="yellow"/>
              </w:rPr>
            </w:pPr>
            <w:r w:rsidRPr="008E1DAF">
              <w:rPr>
                <w:color w:val="002060"/>
                <w:highlight w:val="yellow"/>
              </w:rPr>
              <w:t>31/03/2025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6AEB3" w14:textId="77777777" w:rsidR="008E1DAF" w:rsidRPr="008E1DAF" w:rsidRDefault="008E1DAF" w:rsidP="008E1DAF">
            <w:pPr>
              <w:pStyle w:val="rowtabella0"/>
              <w:jc w:val="center"/>
              <w:rPr>
                <w:color w:val="002060"/>
                <w:highlight w:val="yellow"/>
              </w:rPr>
            </w:pPr>
            <w:r w:rsidRPr="008E1DAF">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8C44C" w14:textId="77777777" w:rsidR="008E1DAF" w:rsidRPr="008E1DAF" w:rsidRDefault="008E1DAF" w:rsidP="008E1DAF">
            <w:pPr>
              <w:pStyle w:val="rowtabella0"/>
              <w:rPr>
                <w:color w:val="002060"/>
                <w:highlight w:val="yellow"/>
              </w:rPr>
            </w:pPr>
            <w:r w:rsidRPr="008E1DAF">
              <w:rPr>
                <w:color w:val="002060"/>
                <w:highlight w:val="yellow"/>
              </w:rPr>
              <w:t>OLIMPIA JUVENTU FALCONARA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F6515" w14:textId="77777777" w:rsidR="008E1DAF" w:rsidRPr="008E1DAF" w:rsidRDefault="008E1DAF" w:rsidP="008E1DAF">
            <w:pPr>
              <w:pStyle w:val="rowtabella0"/>
              <w:rPr>
                <w:color w:val="002060"/>
                <w:highlight w:val="yellow"/>
              </w:rPr>
            </w:pPr>
            <w:proofErr w:type="gramStart"/>
            <w:r w:rsidRPr="008E1DAF">
              <w:rPr>
                <w:color w:val="002060"/>
                <w:highlight w:val="yellow"/>
              </w:rPr>
              <w:t>CITTA</w:t>
            </w:r>
            <w:proofErr w:type="gramEnd"/>
            <w:r w:rsidRPr="008E1DAF">
              <w:rPr>
                <w:color w:val="002060"/>
                <w:highlight w:val="yellow"/>
              </w:rPr>
              <w:t xml:space="preserve"> DI FALCONARA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5CFCB" w14:textId="2CA98F51" w:rsidR="008E1DAF" w:rsidRPr="006E61AC" w:rsidRDefault="008E1DAF" w:rsidP="008E1DAF">
            <w:pPr>
              <w:pStyle w:val="rowtabella0"/>
              <w:rPr>
                <w:color w:val="002060"/>
              </w:rPr>
            </w:pPr>
            <w:r w:rsidRPr="006E61AC">
              <w:rPr>
                <w:color w:val="002060"/>
              </w:rPr>
              <w:t>2</w:t>
            </w:r>
            <w:r>
              <w:rPr>
                <w:color w:val="002060"/>
              </w:rPr>
              <w:t>9</w:t>
            </w:r>
            <w:r w:rsidRPr="006E61AC">
              <w:rPr>
                <w:color w:val="002060"/>
              </w:rPr>
              <w:t>/03/2025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14736" w14:textId="77777777" w:rsidR="008E1DAF" w:rsidRPr="008E1DAF" w:rsidRDefault="008E1DAF" w:rsidP="008E1DAF">
            <w:pPr>
              <w:pStyle w:val="rowtabella0"/>
              <w:jc w:val="center"/>
              <w:rPr>
                <w:color w:val="002060"/>
                <w:highlight w:val="yellow"/>
              </w:rPr>
            </w:pPr>
            <w:r w:rsidRPr="008E1DA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59963" w14:textId="77777777" w:rsidR="008E1DAF" w:rsidRPr="006E61AC" w:rsidRDefault="008E1DAF" w:rsidP="008E1DAF">
            <w:pPr>
              <w:pStyle w:val="rowtabella0"/>
              <w:jc w:val="center"/>
              <w:rPr>
                <w:color w:val="002060"/>
              </w:rPr>
            </w:pPr>
            <w:r w:rsidRPr="006E61AC">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A6E34" w14:textId="77777777" w:rsidR="008E1DAF" w:rsidRPr="006E61AC" w:rsidRDefault="008E1DAF" w:rsidP="008E1DAF">
            <w:pPr>
              <w:pStyle w:val="rowtabella0"/>
              <w:rPr>
                <w:color w:val="002060"/>
              </w:rPr>
            </w:pPr>
            <w:r w:rsidRPr="008E1DAF">
              <w:rPr>
                <w:color w:val="002060"/>
                <w:highlight w:val="yellow"/>
              </w:rPr>
              <w:t>PALASPORT "BADIALI" FALCONARA MARITTIMA VIA DELLO STADIO</w:t>
            </w:r>
          </w:p>
        </w:tc>
      </w:tr>
    </w:tbl>
    <w:p w14:paraId="08210DFF" w14:textId="77777777" w:rsidR="008F6FFB" w:rsidRPr="006E61AC" w:rsidRDefault="008F6FFB" w:rsidP="008F6FFB">
      <w:pPr>
        <w:pStyle w:val="breakline"/>
        <w:rPr>
          <w:color w:val="002060"/>
        </w:rPr>
      </w:pPr>
    </w:p>
    <w:p w14:paraId="77229CBE" w14:textId="77777777" w:rsidR="008F6FFB" w:rsidRPr="006E61AC" w:rsidRDefault="008F6FFB" w:rsidP="008F6FFB">
      <w:pPr>
        <w:pStyle w:val="breakline"/>
        <w:rPr>
          <w:color w:val="002060"/>
        </w:rPr>
      </w:pPr>
    </w:p>
    <w:p w14:paraId="640763AB" w14:textId="77777777" w:rsidR="008F6FFB" w:rsidRPr="006E61AC" w:rsidRDefault="008F6FFB" w:rsidP="008F6FFB">
      <w:pPr>
        <w:pStyle w:val="sottotitolocampionato10"/>
        <w:rPr>
          <w:color w:val="002060"/>
        </w:rPr>
      </w:pPr>
      <w:r w:rsidRPr="006E61AC">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8F6FFB" w:rsidRPr="006E61AC" w14:paraId="379E5753" w14:textId="77777777" w:rsidTr="008E1DAF">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7784F" w14:textId="77777777" w:rsidR="008F6FFB" w:rsidRPr="006E61AC" w:rsidRDefault="008F6FFB" w:rsidP="00283768">
            <w:pPr>
              <w:pStyle w:val="headertabella0"/>
              <w:rPr>
                <w:color w:val="002060"/>
              </w:rPr>
            </w:pPr>
            <w:r w:rsidRPr="006E61A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F125E" w14:textId="77777777" w:rsidR="008F6FFB" w:rsidRPr="006E61AC" w:rsidRDefault="008F6FFB" w:rsidP="00283768">
            <w:pPr>
              <w:pStyle w:val="headertabella0"/>
              <w:rPr>
                <w:color w:val="002060"/>
              </w:rPr>
            </w:pPr>
            <w:r w:rsidRPr="006E61AC">
              <w:rPr>
                <w:color w:val="002060"/>
              </w:rPr>
              <w:t xml:space="preserve">N° </w:t>
            </w:r>
            <w:proofErr w:type="spellStart"/>
            <w:r w:rsidRPr="006E61AC">
              <w:rPr>
                <w:color w:val="002060"/>
              </w:rPr>
              <w:t>Gior</w:t>
            </w:r>
            <w:proofErr w:type="spellEnd"/>
            <w:r w:rsidRPr="006E61A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0654E" w14:textId="77777777" w:rsidR="008F6FFB" w:rsidRPr="006E61AC" w:rsidRDefault="008F6FFB" w:rsidP="00283768">
            <w:pPr>
              <w:pStyle w:val="headertabella0"/>
              <w:rPr>
                <w:color w:val="002060"/>
              </w:rPr>
            </w:pPr>
            <w:r w:rsidRPr="006E61AC">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B5447" w14:textId="77777777" w:rsidR="008F6FFB" w:rsidRPr="006E61AC" w:rsidRDefault="008F6FFB" w:rsidP="00283768">
            <w:pPr>
              <w:pStyle w:val="headertabella0"/>
              <w:rPr>
                <w:color w:val="002060"/>
              </w:rPr>
            </w:pPr>
            <w:r w:rsidRPr="006E61A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CF3B1" w14:textId="77777777" w:rsidR="008F6FFB" w:rsidRPr="006E61AC" w:rsidRDefault="008F6FFB" w:rsidP="00283768">
            <w:pPr>
              <w:pStyle w:val="headertabella0"/>
              <w:rPr>
                <w:color w:val="002060"/>
              </w:rPr>
            </w:pPr>
            <w:r w:rsidRPr="006E61AC">
              <w:rPr>
                <w:color w:val="002060"/>
              </w:rPr>
              <w:t xml:space="preserve">Data </w:t>
            </w:r>
            <w:proofErr w:type="spellStart"/>
            <w:r w:rsidRPr="006E61AC">
              <w:rPr>
                <w:color w:val="002060"/>
              </w:rPr>
              <w:t>Orig</w:t>
            </w:r>
            <w:proofErr w:type="spellEnd"/>
            <w:r w:rsidRPr="006E61A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DCD95" w14:textId="77777777" w:rsidR="008F6FFB" w:rsidRPr="006E61AC" w:rsidRDefault="008F6FFB" w:rsidP="00283768">
            <w:pPr>
              <w:pStyle w:val="headertabella0"/>
              <w:rPr>
                <w:color w:val="002060"/>
              </w:rPr>
            </w:pPr>
            <w:r w:rsidRPr="006E61A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47F69" w14:textId="77777777" w:rsidR="008F6FFB" w:rsidRPr="006E61AC" w:rsidRDefault="008F6FFB" w:rsidP="00283768">
            <w:pPr>
              <w:pStyle w:val="headertabella0"/>
              <w:rPr>
                <w:color w:val="002060"/>
              </w:rPr>
            </w:pPr>
            <w:r w:rsidRPr="006E61AC">
              <w:rPr>
                <w:color w:val="002060"/>
              </w:rPr>
              <w:t xml:space="preserve">Ora </w:t>
            </w:r>
            <w:proofErr w:type="spellStart"/>
            <w:r w:rsidRPr="006E61AC">
              <w:rPr>
                <w:color w:val="002060"/>
              </w:rPr>
              <w:t>Orig</w:t>
            </w:r>
            <w:proofErr w:type="spellEnd"/>
            <w:r w:rsidRPr="006E61A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88E0D" w14:textId="77777777" w:rsidR="008F6FFB" w:rsidRPr="006E61AC" w:rsidRDefault="008F6FFB" w:rsidP="00283768">
            <w:pPr>
              <w:pStyle w:val="headertabella0"/>
              <w:rPr>
                <w:color w:val="002060"/>
              </w:rPr>
            </w:pPr>
            <w:r w:rsidRPr="006E61AC">
              <w:rPr>
                <w:color w:val="002060"/>
              </w:rPr>
              <w:t>Impianto</w:t>
            </w:r>
          </w:p>
        </w:tc>
      </w:tr>
      <w:tr w:rsidR="008F6FFB" w:rsidRPr="006E61AC" w14:paraId="166025AE" w14:textId="77777777" w:rsidTr="008E1DA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8D362" w14:textId="77777777" w:rsidR="008F6FFB" w:rsidRPr="008E1DAF" w:rsidRDefault="008F6FFB" w:rsidP="00283768">
            <w:pPr>
              <w:pStyle w:val="rowtabella0"/>
              <w:rPr>
                <w:color w:val="002060"/>
                <w:highlight w:val="yellow"/>
              </w:rPr>
            </w:pPr>
            <w:r w:rsidRPr="008E1DAF">
              <w:rPr>
                <w:color w:val="002060"/>
                <w:highlight w:val="yellow"/>
              </w:rPr>
              <w:t>28/03/2025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23457" w14:textId="77777777" w:rsidR="008F6FFB" w:rsidRPr="008E1DAF" w:rsidRDefault="008F6FFB" w:rsidP="00283768">
            <w:pPr>
              <w:pStyle w:val="rowtabella0"/>
              <w:jc w:val="center"/>
              <w:rPr>
                <w:color w:val="002060"/>
                <w:highlight w:val="yellow"/>
              </w:rPr>
            </w:pPr>
            <w:r w:rsidRPr="008E1DAF">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EAA00" w14:textId="77777777" w:rsidR="008F6FFB" w:rsidRPr="008E1DAF" w:rsidRDefault="008F6FFB" w:rsidP="00283768">
            <w:pPr>
              <w:pStyle w:val="rowtabella0"/>
              <w:rPr>
                <w:color w:val="002060"/>
                <w:highlight w:val="yellow"/>
              </w:rPr>
            </w:pPr>
            <w:r w:rsidRPr="008E1DAF">
              <w:rPr>
                <w:color w:val="002060"/>
                <w:highlight w:val="yellow"/>
              </w:rPr>
              <w:t>TRIBALCIO PICENA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C84E8" w14:textId="77777777" w:rsidR="008F6FFB" w:rsidRPr="008E1DAF" w:rsidRDefault="008F6FFB" w:rsidP="00283768">
            <w:pPr>
              <w:pStyle w:val="rowtabella0"/>
              <w:rPr>
                <w:color w:val="002060"/>
                <w:highlight w:val="yellow"/>
              </w:rPr>
            </w:pPr>
            <w:r w:rsidRPr="008E1DAF">
              <w:rPr>
                <w:color w:val="002060"/>
                <w:highlight w:val="yellow"/>
              </w:rPr>
              <w:t>RIVIERA DELLE PALME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3C05A" w14:textId="77777777" w:rsidR="008F6FFB" w:rsidRPr="006E61AC" w:rsidRDefault="008F6FFB" w:rsidP="0028376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71124" w14:textId="77777777" w:rsidR="008F6FFB" w:rsidRPr="006E61AC" w:rsidRDefault="008F6FFB" w:rsidP="00283768">
            <w:pPr>
              <w:pStyle w:val="rowtabella0"/>
              <w:jc w:val="center"/>
              <w:rPr>
                <w:color w:val="002060"/>
              </w:rPr>
            </w:pPr>
            <w:r w:rsidRPr="008E1DAF">
              <w:rPr>
                <w:color w:val="002060"/>
                <w:highlight w:val="yellow"/>
              </w:rPr>
              <w:t>20:10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960C1" w14:textId="77777777" w:rsidR="008F6FFB" w:rsidRPr="006E61AC" w:rsidRDefault="008F6FFB" w:rsidP="00283768">
            <w:pPr>
              <w:pStyle w:val="rowtabella0"/>
              <w:jc w:val="center"/>
              <w:rPr>
                <w:color w:val="002060"/>
              </w:rPr>
            </w:pPr>
            <w:r w:rsidRPr="006E61AC">
              <w:rPr>
                <w:color w:val="002060"/>
              </w:rPr>
              <w:t>20:30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19B4F" w14:textId="77777777" w:rsidR="008F6FFB" w:rsidRPr="006E61AC" w:rsidRDefault="008F6FFB" w:rsidP="00283768">
            <w:pPr>
              <w:rPr>
                <w:color w:val="002060"/>
              </w:rPr>
            </w:pPr>
          </w:p>
        </w:tc>
      </w:tr>
    </w:tbl>
    <w:p w14:paraId="3C227BF2" w14:textId="77777777" w:rsidR="008F6FFB" w:rsidRPr="006E61AC" w:rsidRDefault="008F6FFB" w:rsidP="008F6FFB">
      <w:pPr>
        <w:pStyle w:val="breakline"/>
        <w:rPr>
          <w:color w:val="002060"/>
        </w:rPr>
      </w:pPr>
    </w:p>
    <w:p w14:paraId="11F9D73F" w14:textId="77777777" w:rsidR="008F6FFB" w:rsidRPr="006E61AC" w:rsidRDefault="008F6FFB" w:rsidP="008F6FFB">
      <w:pPr>
        <w:pStyle w:val="breakline"/>
        <w:rPr>
          <w:color w:val="002060"/>
        </w:rPr>
      </w:pPr>
    </w:p>
    <w:p w14:paraId="38C347AE" w14:textId="77777777" w:rsidR="008F6FFB" w:rsidRPr="006E61AC" w:rsidRDefault="008F6FFB" w:rsidP="008F6FFB">
      <w:pPr>
        <w:pStyle w:val="titoloprinc0"/>
        <w:rPr>
          <w:color w:val="002060"/>
        </w:rPr>
      </w:pPr>
      <w:r w:rsidRPr="006E61AC">
        <w:rPr>
          <w:color w:val="002060"/>
        </w:rPr>
        <w:t>RISULTATI</w:t>
      </w:r>
    </w:p>
    <w:p w14:paraId="36A1B61A" w14:textId="77777777" w:rsidR="008F6FFB" w:rsidRPr="006E61AC" w:rsidRDefault="008F6FFB" w:rsidP="008F6FFB">
      <w:pPr>
        <w:pStyle w:val="breakline"/>
        <w:rPr>
          <w:color w:val="002060"/>
        </w:rPr>
      </w:pPr>
    </w:p>
    <w:p w14:paraId="74D3DFC1" w14:textId="77777777" w:rsidR="008F6FFB" w:rsidRPr="006E61AC" w:rsidRDefault="008F6FFB" w:rsidP="008F6FFB">
      <w:pPr>
        <w:pStyle w:val="sottotitolocampionato10"/>
        <w:rPr>
          <w:color w:val="002060"/>
        </w:rPr>
      </w:pPr>
      <w:r w:rsidRPr="006E61AC">
        <w:rPr>
          <w:color w:val="002060"/>
        </w:rPr>
        <w:t>RISULTATI UFFICIALI GARE DEL 21/03/2025</w:t>
      </w:r>
    </w:p>
    <w:p w14:paraId="22F21E69" w14:textId="77777777" w:rsidR="00D14655" w:rsidRPr="00D14655" w:rsidRDefault="00D14655" w:rsidP="00D14655">
      <w:pPr>
        <w:pStyle w:val="sottotitolocampionato20"/>
        <w:spacing w:before="0" w:beforeAutospacing="0" w:after="0" w:afterAutospacing="0"/>
        <w:rPr>
          <w:rFonts w:ascii="Arial" w:hAnsi="Arial" w:cs="Arial"/>
          <w:color w:val="002060"/>
          <w:sz w:val="20"/>
          <w:szCs w:val="20"/>
        </w:rPr>
      </w:pPr>
      <w:r w:rsidRPr="00D14655">
        <w:rPr>
          <w:rFonts w:ascii="Arial" w:hAnsi="Arial" w:cs="Arial"/>
          <w:color w:val="002060"/>
          <w:sz w:val="20"/>
          <w:szCs w:val="20"/>
        </w:rPr>
        <w:t>Si trascrivono qui di seguito i risultati ufficiali delle gare disputate</w:t>
      </w:r>
    </w:p>
    <w:p w14:paraId="3816D6A8" w14:textId="77777777" w:rsidR="008F6FFB" w:rsidRPr="006E61AC" w:rsidRDefault="008F6FFB" w:rsidP="008F6FF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6FFB" w:rsidRPr="006E61AC" w14:paraId="053C17A6" w14:textId="77777777" w:rsidTr="0028376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F6FFB" w:rsidRPr="006E61AC" w14:paraId="2DF9633C" w14:textId="77777777" w:rsidTr="002837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5CCA9" w14:textId="77777777" w:rsidR="008F6FFB" w:rsidRPr="006E61AC" w:rsidRDefault="008F6FFB" w:rsidP="00283768">
                  <w:pPr>
                    <w:pStyle w:val="headertabella0"/>
                    <w:rPr>
                      <w:color w:val="002060"/>
                    </w:rPr>
                  </w:pPr>
                  <w:r w:rsidRPr="006E61AC">
                    <w:rPr>
                      <w:color w:val="002060"/>
                    </w:rPr>
                    <w:t>GIRONE D - 4 Giornata - R</w:t>
                  </w:r>
                </w:p>
              </w:tc>
            </w:tr>
            <w:tr w:rsidR="008F6FFB" w:rsidRPr="006E61AC" w14:paraId="24518217" w14:textId="77777777" w:rsidTr="00283768">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60C797" w14:textId="77777777" w:rsidR="008F6FFB" w:rsidRPr="006E61AC" w:rsidRDefault="008F6FFB" w:rsidP="00283768">
                  <w:pPr>
                    <w:pStyle w:val="rowtabella0"/>
                    <w:rPr>
                      <w:color w:val="002060"/>
                    </w:rPr>
                  </w:pPr>
                  <w:r w:rsidRPr="006E61AC">
                    <w:rPr>
                      <w:color w:val="002060"/>
                    </w:rPr>
                    <w:t>FIUMINATA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D5E10B" w14:textId="77777777" w:rsidR="008F6FFB" w:rsidRPr="006E61AC" w:rsidRDefault="008F6FFB" w:rsidP="00283768">
                  <w:pPr>
                    <w:pStyle w:val="rowtabella0"/>
                    <w:rPr>
                      <w:color w:val="002060"/>
                    </w:rPr>
                  </w:pPr>
                  <w:r w:rsidRPr="006E61AC">
                    <w:rPr>
                      <w:color w:val="002060"/>
                    </w:rPr>
                    <w:t>- PIEDIRIPA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274022" w14:textId="77777777" w:rsidR="008F6FFB" w:rsidRPr="006E61AC" w:rsidRDefault="008F6FFB" w:rsidP="00283768">
                  <w:pPr>
                    <w:pStyle w:val="rowtabella0"/>
                    <w:jc w:val="center"/>
                    <w:rPr>
                      <w:color w:val="002060"/>
                    </w:rPr>
                  </w:pPr>
                  <w:r w:rsidRPr="006E61AC">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D429B9" w14:textId="77777777" w:rsidR="008F6FFB" w:rsidRPr="006E61AC" w:rsidRDefault="008F6FFB" w:rsidP="00283768">
                  <w:pPr>
                    <w:pStyle w:val="rowtabella0"/>
                    <w:jc w:val="center"/>
                    <w:rPr>
                      <w:color w:val="002060"/>
                    </w:rPr>
                  </w:pPr>
                  <w:r w:rsidRPr="006E61AC">
                    <w:rPr>
                      <w:color w:val="002060"/>
                    </w:rPr>
                    <w:t> </w:t>
                  </w:r>
                </w:p>
              </w:tc>
            </w:tr>
          </w:tbl>
          <w:p w14:paraId="65F864B3" w14:textId="77777777" w:rsidR="008F6FFB" w:rsidRPr="006E61AC" w:rsidRDefault="008F6FFB" w:rsidP="00283768">
            <w:pPr>
              <w:rPr>
                <w:color w:val="002060"/>
              </w:rPr>
            </w:pPr>
          </w:p>
        </w:tc>
      </w:tr>
    </w:tbl>
    <w:p w14:paraId="6D63EF01" w14:textId="77777777" w:rsidR="008F6FFB" w:rsidRPr="006E61AC" w:rsidRDefault="008F6FFB" w:rsidP="008F6FFB">
      <w:pPr>
        <w:pStyle w:val="breakline"/>
        <w:rPr>
          <w:color w:val="002060"/>
        </w:rPr>
      </w:pPr>
    </w:p>
    <w:p w14:paraId="2DD4DFF1" w14:textId="77777777" w:rsidR="008F6FFB" w:rsidRPr="006E61AC" w:rsidRDefault="008F6FFB" w:rsidP="008F6FFB">
      <w:pPr>
        <w:pStyle w:val="breakline"/>
        <w:rPr>
          <w:color w:val="002060"/>
        </w:rPr>
      </w:pPr>
    </w:p>
    <w:p w14:paraId="5A9FEDA7" w14:textId="77777777" w:rsidR="008F6FFB" w:rsidRPr="006E61AC" w:rsidRDefault="008F6FFB" w:rsidP="008F6FFB">
      <w:pPr>
        <w:pStyle w:val="sottotitolocampionato10"/>
        <w:rPr>
          <w:color w:val="002060"/>
        </w:rPr>
      </w:pPr>
      <w:r w:rsidRPr="006E61AC">
        <w:rPr>
          <w:color w:val="002060"/>
        </w:rPr>
        <w:t>RISULTATI UFFICIALI GARE DEL 21/03/2025</w:t>
      </w:r>
    </w:p>
    <w:p w14:paraId="3D856834" w14:textId="77777777" w:rsidR="00D14655" w:rsidRPr="00D14655" w:rsidRDefault="00D14655" w:rsidP="00D14655">
      <w:pPr>
        <w:pStyle w:val="sottotitolocampionato20"/>
        <w:spacing w:before="0" w:beforeAutospacing="0" w:after="0" w:afterAutospacing="0"/>
        <w:rPr>
          <w:rFonts w:ascii="Arial" w:hAnsi="Arial" w:cs="Arial"/>
          <w:color w:val="002060"/>
          <w:sz w:val="20"/>
          <w:szCs w:val="20"/>
        </w:rPr>
      </w:pPr>
      <w:r w:rsidRPr="00D14655">
        <w:rPr>
          <w:rFonts w:ascii="Arial" w:hAnsi="Arial" w:cs="Arial"/>
          <w:color w:val="002060"/>
          <w:sz w:val="20"/>
          <w:szCs w:val="20"/>
        </w:rPr>
        <w:t>Si trascrivono qui di seguito i risultati ufficiali delle gare disputate</w:t>
      </w:r>
    </w:p>
    <w:p w14:paraId="2325A7FB" w14:textId="77777777" w:rsidR="008F6FFB" w:rsidRPr="006E61AC" w:rsidRDefault="008F6FFB" w:rsidP="008F6FF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6FFB" w:rsidRPr="006E61AC" w14:paraId="70B01CD1" w14:textId="77777777" w:rsidTr="0028376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F6FFB" w:rsidRPr="006E61AC" w14:paraId="725EF19B" w14:textId="77777777" w:rsidTr="002837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9FD14" w14:textId="77777777" w:rsidR="008F6FFB" w:rsidRPr="006E61AC" w:rsidRDefault="008F6FFB" w:rsidP="00283768">
                  <w:pPr>
                    <w:pStyle w:val="headertabella0"/>
                    <w:rPr>
                      <w:color w:val="002060"/>
                    </w:rPr>
                  </w:pPr>
                  <w:r w:rsidRPr="006E61AC">
                    <w:rPr>
                      <w:color w:val="002060"/>
                    </w:rPr>
                    <w:t>GIRONE D - 5 Giornata - R</w:t>
                  </w:r>
                </w:p>
              </w:tc>
            </w:tr>
            <w:tr w:rsidR="008F6FFB" w:rsidRPr="006E61AC" w14:paraId="762A5654" w14:textId="77777777" w:rsidTr="00283768">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67C590" w14:textId="77777777" w:rsidR="008F6FFB" w:rsidRPr="006E61AC" w:rsidRDefault="008F6FFB" w:rsidP="00283768">
                  <w:pPr>
                    <w:pStyle w:val="rowtabella0"/>
                    <w:rPr>
                      <w:color w:val="002060"/>
                    </w:rPr>
                  </w:pPr>
                  <w:r w:rsidRPr="006E61AC">
                    <w:rPr>
                      <w:color w:val="002060"/>
                    </w:rPr>
                    <w:t>C.U.S. CAMERINO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1301B4" w14:textId="77777777" w:rsidR="008F6FFB" w:rsidRPr="006E61AC" w:rsidRDefault="008F6FFB" w:rsidP="00283768">
                  <w:pPr>
                    <w:pStyle w:val="rowtabella0"/>
                    <w:rPr>
                      <w:color w:val="002060"/>
                    </w:rPr>
                  </w:pPr>
                  <w:r w:rsidRPr="006E61AC">
                    <w:rPr>
                      <w:color w:val="002060"/>
                    </w:rPr>
                    <w:t>- FABRIANO CALCIO A 5 2023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350871" w14:textId="77777777" w:rsidR="008F6FFB" w:rsidRPr="006E61AC" w:rsidRDefault="008F6FFB" w:rsidP="00283768">
                  <w:pPr>
                    <w:pStyle w:val="rowtabella0"/>
                    <w:jc w:val="center"/>
                    <w:rPr>
                      <w:color w:val="002060"/>
                    </w:rPr>
                  </w:pPr>
                  <w:r w:rsidRPr="006E61AC">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91BDC7" w14:textId="77777777" w:rsidR="008F6FFB" w:rsidRPr="006E61AC" w:rsidRDefault="008F6FFB" w:rsidP="00283768">
                  <w:pPr>
                    <w:pStyle w:val="rowtabella0"/>
                    <w:jc w:val="center"/>
                    <w:rPr>
                      <w:color w:val="002060"/>
                    </w:rPr>
                  </w:pPr>
                  <w:r w:rsidRPr="006E61AC">
                    <w:rPr>
                      <w:color w:val="002060"/>
                    </w:rPr>
                    <w:t> </w:t>
                  </w:r>
                </w:p>
              </w:tc>
            </w:tr>
          </w:tbl>
          <w:p w14:paraId="513EC8F4" w14:textId="77777777" w:rsidR="008F6FFB" w:rsidRPr="006E61AC" w:rsidRDefault="008F6FFB" w:rsidP="00283768">
            <w:pPr>
              <w:rPr>
                <w:color w:val="002060"/>
              </w:rPr>
            </w:pPr>
          </w:p>
        </w:tc>
      </w:tr>
    </w:tbl>
    <w:p w14:paraId="2F4E7883" w14:textId="77777777" w:rsidR="008F6FFB" w:rsidRPr="006E61AC" w:rsidRDefault="008F6FFB" w:rsidP="008F6FFB">
      <w:pPr>
        <w:pStyle w:val="breakline"/>
        <w:rPr>
          <w:color w:val="002060"/>
        </w:rPr>
      </w:pPr>
    </w:p>
    <w:p w14:paraId="7071F35B" w14:textId="77777777" w:rsidR="008F6FFB" w:rsidRPr="006E61AC" w:rsidRDefault="008F6FFB" w:rsidP="008F6FFB">
      <w:pPr>
        <w:pStyle w:val="breakline"/>
        <w:rPr>
          <w:color w:val="002060"/>
        </w:rPr>
      </w:pPr>
    </w:p>
    <w:p w14:paraId="5E91EBFC" w14:textId="77777777" w:rsidR="008F6FFB" w:rsidRPr="006E61AC" w:rsidRDefault="008F6FFB" w:rsidP="008F6FFB">
      <w:pPr>
        <w:pStyle w:val="sottotitolocampionato10"/>
        <w:rPr>
          <w:color w:val="002060"/>
        </w:rPr>
      </w:pPr>
      <w:r w:rsidRPr="006E61AC">
        <w:rPr>
          <w:color w:val="002060"/>
        </w:rPr>
        <w:t>RISULTATI UFFICIALI GARE DEL 21/03/2025</w:t>
      </w:r>
    </w:p>
    <w:p w14:paraId="41FB665C" w14:textId="77777777" w:rsidR="00D14655" w:rsidRPr="00D14655" w:rsidRDefault="00D14655" w:rsidP="00D14655">
      <w:pPr>
        <w:pStyle w:val="sottotitolocampionato20"/>
        <w:spacing w:before="0" w:beforeAutospacing="0" w:after="0" w:afterAutospacing="0"/>
        <w:rPr>
          <w:rFonts w:ascii="Arial" w:hAnsi="Arial" w:cs="Arial"/>
          <w:color w:val="002060"/>
          <w:sz w:val="20"/>
          <w:szCs w:val="20"/>
        </w:rPr>
      </w:pPr>
      <w:r w:rsidRPr="00D14655">
        <w:rPr>
          <w:rFonts w:ascii="Arial" w:hAnsi="Arial" w:cs="Arial"/>
          <w:color w:val="002060"/>
          <w:sz w:val="20"/>
          <w:szCs w:val="20"/>
        </w:rPr>
        <w:t>Si trascrivono qui di seguito i risultati ufficiali delle gare disputate</w:t>
      </w:r>
    </w:p>
    <w:p w14:paraId="4FA975F7" w14:textId="77777777" w:rsidR="008F6FFB" w:rsidRPr="006E61AC" w:rsidRDefault="008F6FFB" w:rsidP="008F6FF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6FFB" w:rsidRPr="006E61AC" w14:paraId="4CCE8655" w14:textId="77777777" w:rsidTr="0028376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F6FFB" w:rsidRPr="006E61AC" w14:paraId="5508DDE2" w14:textId="77777777" w:rsidTr="002837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F5B93" w14:textId="77777777" w:rsidR="008F6FFB" w:rsidRPr="006E61AC" w:rsidRDefault="008F6FFB" w:rsidP="00283768">
                  <w:pPr>
                    <w:pStyle w:val="headertabella0"/>
                    <w:rPr>
                      <w:color w:val="002060"/>
                    </w:rPr>
                  </w:pPr>
                  <w:r w:rsidRPr="006E61AC">
                    <w:rPr>
                      <w:color w:val="002060"/>
                    </w:rPr>
                    <w:t>GIRONE B - 8 Giornata - R</w:t>
                  </w:r>
                </w:p>
              </w:tc>
            </w:tr>
            <w:tr w:rsidR="008F6FFB" w:rsidRPr="006E61AC" w14:paraId="6555DE53" w14:textId="77777777" w:rsidTr="00283768">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350BE1" w14:textId="77777777" w:rsidR="008F6FFB" w:rsidRPr="006E61AC" w:rsidRDefault="008F6FFB" w:rsidP="00283768">
                  <w:pPr>
                    <w:pStyle w:val="rowtabella0"/>
                    <w:rPr>
                      <w:color w:val="002060"/>
                    </w:rPr>
                  </w:pPr>
                  <w:r w:rsidRPr="006E61AC">
                    <w:rPr>
                      <w:color w:val="002060"/>
                    </w:rPr>
                    <w:t>ATLETICO CHIARAVALLE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159C58" w14:textId="77777777" w:rsidR="008F6FFB" w:rsidRPr="006E61AC" w:rsidRDefault="008F6FFB" w:rsidP="00283768">
                  <w:pPr>
                    <w:pStyle w:val="rowtabella0"/>
                    <w:rPr>
                      <w:color w:val="002060"/>
                    </w:rPr>
                  </w:pPr>
                  <w:r w:rsidRPr="006E61AC">
                    <w:rPr>
                      <w:color w:val="002060"/>
                    </w:rPr>
                    <w:t>- FUTSAL OTTRANO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1B9B22" w14:textId="77777777" w:rsidR="008F6FFB" w:rsidRPr="006E61AC" w:rsidRDefault="008F6FFB" w:rsidP="00283768">
                  <w:pPr>
                    <w:pStyle w:val="rowtabella0"/>
                    <w:jc w:val="center"/>
                    <w:rPr>
                      <w:color w:val="002060"/>
                    </w:rPr>
                  </w:pPr>
                  <w:r w:rsidRPr="006E61AC">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1B45E9" w14:textId="77777777" w:rsidR="008F6FFB" w:rsidRPr="006E61AC" w:rsidRDefault="008F6FFB" w:rsidP="00283768">
                  <w:pPr>
                    <w:pStyle w:val="rowtabella0"/>
                    <w:jc w:val="center"/>
                    <w:rPr>
                      <w:color w:val="002060"/>
                    </w:rPr>
                  </w:pPr>
                  <w:r w:rsidRPr="006E61AC">
                    <w:rPr>
                      <w:color w:val="002060"/>
                    </w:rPr>
                    <w:t> </w:t>
                  </w:r>
                </w:p>
              </w:tc>
            </w:tr>
          </w:tbl>
          <w:p w14:paraId="2A3EF876" w14:textId="77777777" w:rsidR="008F6FFB" w:rsidRPr="006E61AC" w:rsidRDefault="008F6FFB" w:rsidP="00283768">
            <w:pPr>
              <w:rPr>
                <w:color w:val="002060"/>
              </w:rPr>
            </w:pPr>
          </w:p>
        </w:tc>
      </w:tr>
    </w:tbl>
    <w:p w14:paraId="2A043EF3" w14:textId="77777777" w:rsidR="008F6FFB" w:rsidRPr="006E61AC" w:rsidRDefault="008F6FFB" w:rsidP="008F6FFB">
      <w:pPr>
        <w:pStyle w:val="breakline"/>
        <w:rPr>
          <w:color w:val="002060"/>
        </w:rPr>
      </w:pPr>
    </w:p>
    <w:p w14:paraId="7FEFC278" w14:textId="77777777" w:rsidR="008F6FFB" w:rsidRPr="006E61AC" w:rsidRDefault="008F6FFB" w:rsidP="008F6FFB">
      <w:pPr>
        <w:pStyle w:val="breakline"/>
        <w:rPr>
          <w:color w:val="002060"/>
        </w:rPr>
      </w:pPr>
    </w:p>
    <w:p w14:paraId="2C047FC3" w14:textId="77777777" w:rsidR="008F6FFB" w:rsidRPr="006E61AC" w:rsidRDefault="008F6FFB" w:rsidP="008F6FFB">
      <w:pPr>
        <w:pStyle w:val="titoloprinc0"/>
        <w:rPr>
          <w:color w:val="002060"/>
        </w:rPr>
      </w:pPr>
      <w:r w:rsidRPr="006E61AC">
        <w:rPr>
          <w:color w:val="002060"/>
        </w:rPr>
        <w:t>GIUDICE SPORTIVO</w:t>
      </w:r>
    </w:p>
    <w:p w14:paraId="43A63395" w14:textId="77777777" w:rsidR="008F6FFB" w:rsidRPr="006E61AC" w:rsidRDefault="008F6FFB" w:rsidP="008F6FFB">
      <w:pPr>
        <w:pStyle w:val="diffida"/>
        <w:rPr>
          <w:color w:val="002060"/>
        </w:rPr>
      </w:pPr>
      <w:r w:rsidRPr="006E61AC">
        <w:rPr>
          <w:color w:val="002060"/>
        </w:rPr>
        <w:t>Il Giudice Sportivo Avv. Agnese Lazzaretti, con l'assistenza del Segretario Angelo Castellana, nella seduta del 26/03/2025, ha adottato le decisioni che di seguito integralmente si riportano:</w:t>
      </w:r>
    </w:p>
    <w:p w14:paraId="5A15A981" w14:textId="77777777" w:rsidR="008F6FFB" w:rsidRPr="006E61AC" w:rsidRDefault="008F6FFB" w:rsidP="008F6FFB">
      <w:pPr>
        <w:pStyle w:val="titolo10"/>
        <w:rPr>
          <w:color w:val="002060"/>
        </w:rPr>
      </w:pPr>
      <w:r w:rsidRPr="006E61AC">
        <w:rPr>
          <w:color w:val="002060"/>
        </w:rPr>
        <w:lastRenderedPageBreak/>
        <w:t xml:space="preserve">GARE DEL 14/ 3/2025 </w:t>
      </w:r>
    </w:p>
    <w:p w14:paraId="0C14938E" w14:textId="77777777" w:rsidR="008F6FFB" w:rsidRPr="006E61AC" w:rsidRDefault="008F6FFB" w:rsidP="008F6FFB">
      <w:pPr>
        <w:pStyle w:val="titolo7a"/>
        <w:rPr>
          <w:color w:val="002060"/>
        </w:rPr>
      </w:pPr>
      <w:r w:rsidRPr="006E61AC">
        <w:rPr>
          <w:color w:val="002060"/>
        </w:rPr>
        <w:t xml:space="preserve">PROVVEDIMENTI DISCIPLINARI </w:t>
      </w:r>
    </w:p>
    <w:p w14:paraId="0C6D7253" w14:textId="77777777" w:rsidR="008F6FFB" w:rsidRPr="006E61AC" w:rsidRDefault="008F6FFB" w:rsidP="008F6FFB">
      <w:pPr>
        <w:pStyle w:val="titolo7b0"/>
        <w:rPr>
          <w:color w:val="002060"/>
        </w:rPr>
      </w:pPr>
      <w:r w:rsidRPr="006E61AC">
        <w:rPr>
          <w:color w:val="002060"/>
        </w:rPr>
        <w:t xml:space="preserve">In base alle risultanze degli atti ufficiali sono state deliberate le seguenti sanzioni disciplinari. </w:t>
      </w:r>
    </w:p>
    <w:p w14:paraId="5DC7956B" w14:textId="77777777" w:rsidR="008F6FFB" w:rsidRPr="006E61AC" w:rsidRDefault="008F6FFB" w:rsidP="008F6FFB">
      <w:pPr>
        <w:pStyle w:val="titolo30"/>
        <w:rPr>
          <w:color w:val="002060"/>
        </w:rPr>
      </w:pPr>
      <w:r w:rsidRPr="006E61AC">
        <w:rPr>
          <w:color w:val="002060"/>
        </w:rPr>
        <w:t xml:space="preserve">CALCIATORI NON ESPULSI </w:t>
      </w:r>
    </w:p>
    <w:p w14:paraId="4CBC1DB6" w14:textId="77777777" w:rsidR="008F6FFB" w:rsidRPr="006E61AC" w:rsidRDefault="008F6FFB" w:rsidP="008F6FFB">
      <w:pPr>
        <w:pStyle w:val="titolo20"/>
        <w:rPr>
          <w:color w:val="002060"/>
        </w:rPr>
      </w:pPr>
      <w:r w:rsidRPr="006E61AC">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6FFB" w:rsidRPr="006E61AC" w14:paraId="37E1BA9E" w14:textId="77777777" w:rsidTr="00283768">
        <w:tc>
          <w:tcPr>
            <w:tcW w:w="2200" w:type="dxa"/>
            <w:tcMar>
              <w:top w:w="20" w:type="dxa"/>
              <w:left w:w="20" w:type="dxa"/>
              <w:bottom w:w="20" w:type="dxa"/>
              <w:right w:w="20" w:type="dxa"/>
            </w:tcMar>
            <w:vAlign w:val="center"/>
            <w:hideMark/>
          </w:tcPr>
          <w:p w14:paraId="67CCA1E9" w14:textId="77777777" w:rsidR="008F6FFB" w:rsidRPr="006E61AC" w:rsidRDefault="008F6FFB" w:rsidP="00283768">
            <w:pPr>
              <w:pStyle w:val="movimento"/>
              <w:rPr>
                <w:color w:val="002060"/>
              </w:rPr>
            </w:pPr>
            <w:r w:rsidRPr="006E61AC">
              <w:rPr>
                <w:color w:val="002060"/>
              </w:rPr>
              <w:t>STORTINI ALESSANDRO</w:t>
            </w:r>
          </w:p>
        </w:tc>
        <w:tc>
          <w:tcPr>
            <w:tcW w:w="2200" w:type="dxa"/>
            <w:tcMar>
              <w:top w:w="20" w:type="dxa"/>
              <w:left w:w="20" w:type="dxa"/>
              <w:bottom w:w="20" w:type="dxa"/>
              <w:right w:w="20" w:type="dxa"/>
            </w:tcMar>
            <w:vAlign w:val="center"/>
            <w:hideMark/>
          </w:tcPr>
          <w:p w14:paraId="306C5CD5" w14:textId="77777777" w:rsidR="008F6FFB" w:rsidRPr="006E61AC" w:rsidRDefault="008F6FFB" w:rsidP="00283768">
            <w:pPr>
              <w:pStyle w:val="movimento2"/>
              <w:rPr>
                <w:color w:val="002060"/>
              </w:rPr>
            </w:pPr>
            <w:r w:rsidRPr="006E61AC">
              <w:rPr>
                <w:color w:val="002060"/>
              </w:rPr>
              <w:t xml:space="preserve">(G.S.A. LE DUE PALME) </w:t>
            </w:r>
          </w:p>
        </w:tc>
        <w:tc>
          <w:tcPr>
            <w:tcW w:w="800" w:type="dxa"/>
            <w:tcMar>
              <w:top w:w="20" w:type="dxa"/>
              <w:left w:w="20" w:type="dxa"/>
              <w:bottom w:w="20" w:type="dxa"/>
              <w:right w:w="20" w:type="dxa"/>
            </w:tcMar>
            <w:vAlign w:val="center"/>
            <w:hideMark/>
          </w:tcPr>
          <w:p w14:paraId="48323484" w14:textId="77777777" w:rsidR="008F6FFB" w:rsidRPr="006E61AC" w:rsidRDefault="008F6FFB" w:rsidP="00283768">
            <w:pPr>
              <w:pStyle w:val="movimento"/>
              <w:rPr>
                <w:color w:val="002060"/>
              </w:rPr>
            </w:pPr>
            <w:r w:rsidRPr="006E61AC">
              <w:rPr>
                <w:color w:val="002060"/>
              </w:rPr>
              <w:t> </w:t>
            </w:r>
          </w:p>
        </w:tc>
        <w:tc>
          <w:tcPr>
            <w:tcW w:w="2200" w:type="dxa"/>
            <w:tcMar>
              <w:top w:w="20" w:type="dxa"/>
              <w:left w:w="20" w:type="dxa"/>
              <w:bottom w:w="20" w:type="dxa"/>
              <w:right w:w="20" w:type="dxa"/>
            </w:tcMar>
            <w:vAlign w:val="center"/>
            <w:hideMark/>
          </w:tcPr>
          <w:p w14:paraId="49157D53" w14:textId="77777777" w:rsidR="008F6FFB" w:rsidRPr="006E61AC" w:rsidRDefault="008F6FFB" w:rsidP="00283768">
            <w:pPr>
              <w:pStyle w:val="movimento"/>
              <w:rPr>
                <w:color w:val="002060"/>
              </w:rPr>
            </w:pPr>
            <w:r w:rsidRPr="006E61AC">
              <w:rPr>
                <w:color w:val="002060"/>
              </w:rPr>
              <w:t>SPARVOLI LORENZO</w:t>
            </w:r>
          </w:p>
        </w:tc>
        <w:tc>
          <w:tcPr>
            <w:tcW w:w="2200" w:type="dxa"/>
            <w:tcMar>
              <w:top w:w="20" w:type="dxa"/>
              <w:left w:w="20" w:type="dxa"/>
              <w:bottom w:w="20" w:type="dxa"/>
              <w:right w:w="20" w:type="dxa"/>
            </w:tcMar>
            <w:vAlign w:val="center"/>
            <w:hideMark/>
          </w:tcPr>
          <w:p w14:paraId="5875BD08" w14:textId="77777777" w:rsidR="008F6FFB" w:rsidRPr="006E61AC" w:rsidRDefault="008F6FFB" w:rsidP="00283768">
            <w:pPr>
              <w:pStyle w:val="movimento2"/>
              <w:rPr>
                <w:color w:val="002060"/>
              </w:rPr>
            </w:pPr>
            <w:r w:rsidRPr="006E61AC">
              <w:rPr>
                <w:color w:val="002060"/>
              </w:rPr>
              <w:t xml:space="preserve">(POL. SPORT COMMUNICATION) </w:t>
            </w:r>
          </w:p>
        </w:tc>
      </w:tr>
    </w:tbl>
    <w:p w14:paraId="69C109A6" w14:textId="77777777" w:rsidR="008F6FFB" w:rsidRPr="006E61AC" w:rsidRDefault="008F6FFB" w:rsidP="008F6FFB">
      <w:pPr>
        <w:pStyle w:val="titolo20"/>
        <w:rPr>
          <w:color w:val="002060"/>
        </w:rPr>
      </w:pPr>
      <w:r w:rsidRPr="006E61A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6FFB" w:rsidRPr="006E61AC" w14:paraId="1C04EF14" w14:textId="77777777" w:rsidTr="00283768">
        <w:tc>
          <w:tcPr>
            <w:tcW w:w="2200" w:type="dxa"/>
            <w:tcMar>
              <w:top w:w="20" w:type="dxa"/>
              <w:left w:w="20" w:type="dxa"/>
              <w:bottom w:w="20" w:type="dxa"/>
              <w:right w:w="20" w:type="dxa"/>
            </w:tcMar>
            <w:vAlign w:val="center"/>
            <w:hideMark/>
          </w:tcPr>
          <w:p w14:paraId="2D9C25BC" w14:textId="77777777" w:rsidR="008F6FFB" w:rsidRPr="006E61AC" w:rsidRDefault="008F6FFB" w:rsidP="00283768">
            <w:pPr>
              <w:pStyle w:val="movimento"/>
              <w:rPr>
                <w:color w:val="002060"/>
              </w:rPr>
            </w:pPr>
            <w:r w:rsidRPr="006E61AC">
              <w:rPr>
                <w:color w:val="002060"/>
              </w:rPr>
              <w:t>EMILI GIANLUCA</w:t>
            </w:r>
          </w:p>
        </w:tc>
        <w:tc>
          <w:tcPr>
            <w:tcW w:w="2200" w:type="dxa"/>
            <w:tcMar>
              <w:top w:w="20" w:type="dxa"/>
              <w:left w:w="20" w:type="dxa"/>
              <w:bottom w:w="20" w:type="dxa"/>
              <w:right w:w="20" w:type="dxa"/>
            </w:tcMar>
            <w:vAlign w:val="center"/>
            <w:hideMark/>
          </w:tcPr>
          <w:p w14:paraId="5A605D82" w14:textId="77777777" w:rsidR="008F6FFB" w:rsidRPr="006E61AC" w:rsidRDefault="008F6FFB" w:rsidP="00283768">
            <w:pPr>
              <w:pStyle w:val="movimento2"/>
              <w:rPr>
                <w:color w:val="002060"/>
              </w:rPr>
            </w:pPr>
            <w:r w:rsidRPr="006E61AC">
              <w:rPr>
                <w:color w:val="002060"/>
              </w:rPr>
              <w:t xml:space="preserve">(POL. SPORT COMMUNICATION) </w:t>
            </w:r>
          </w:p>
        </w:tc>
        <w:tc>
          <w:tcPr>
            <w:tcW w:w="800" w:type="dxa"/>
            <w:tcMar>
              <w:top w:w="20" w:type="dxa"/>
              <w:left w:w="20" w:type="dxa"/>
              <w:bottom w:w="20" w:type="dxa"/>
              <w:right w:w="20" w:type="dxa"/>
            </w:tcMar>
            <w:vAlign w:val="center"/>
            <w:hideMark/>
          </w:tcPr>
          <w:p w14:paraId="3DF0379E" w14:textId="77777777" w:rsidR="008F6FFB" w:rsidRPr="006E61AC" w:rsidRDefault="008F6FFB" w:rsidP="00283768">
            <w:pPr>
              <w:pStyle w:val="movimento"/>
              <w:rPr>
                <w:color w:val="002060"/>
              </w:rPr>
            </w:pPr>
            <w:r w:rsidRPr="006E61AC">
              <w:rPr>
                <w:color w:val="002060"/>
              </w:rPr>
              <w:t> </w:t>
            </w:r>
          </w:p>
        </w:tc>
        <w:tc>
          <w:tcPr>
            <w:tcW w:w="2200" w:type="dxa"/>
            <w:tcMar>
              <w:top w:w="20" w:type="dxa"/>
              <w:left w:w="20" w:type="dxa"/>
              <w:bottom w:w="20" w:type="dxa"/>
              <w:right w:w="20" w:type="dxa"/>
            </w:tcMar>
            <w:vAlign w:val="center"/>
            <w:hideMark/>
          </w:tcPr>
          <w:p w14:paraId="439277BF" w14:textId="77777777" w:rsidR="008F6FFB" w:rsidRPr="006E61AC" w:rsidRDefault="008F6FFB" w:rsidP="00283768">
            <w:pPr>
              <w:pStyle w:val="movimento"/>
              <w:rPr>
                <w:color w:val="002060"/>
              </w:rPr>
            </w:pPr>
            <w:r w:rsidRPr="006E61AC">
              <w:rPr>
                <w:color w:val="002060"/>
              </w:rPr>
              <w:t> </w:t>
            </w:r>
          </w:p>
        </w:tc>
        <w:tc>
          <w:tcPr>
            <w:tcW w:w="2200" w:type="dxa"/>
            <w:tcMar>
              <w:top w:w="20" w:type="dxa"/>
              <w:left w:w="20" w:type="dxa"/>
              <w:bottom w:w="20" w:type="dxa"/>
              <w:right w:w="20" w:type="dxa"/>
            </w:tcMar>
            <w:vAlign w:val="center"/>
            <w:hideMark/>
          </w:tcPr>
          <w:p w14:paraId="6508C1F0" w14:textId="77777777" w:rsidR="008F6FFB" w:rsidRPr="006E61AC" w:rsidRDefault="008F6FFB" w:rsidP="00283768">
            <w:pPr>
              <w:pStyle w:val="movimento2"/>
              <w:rPr>
                <w:color w:val="002060"/>
              </w:rPr>
            </w:pPr>
            <w:r w:rsidRPr="006E61AC">
              <w:rPr>
                <w:color w:val="002060"/>
              </w:rPr>
              <w:t> </w:t>
            </w:r>
          </w:p>
        </w:tc>
      </w:tr>
    </w:tbl>
    <w:p w14:paraId="04549269" w14:textId="77777777" w:rsidR="008F6FFB" w:rsidRPr="006E61AC" w:rsidRDefault="008F6FFB" w:rsidP="008F6FFB">
      <w:pPr>
        <w:pStyle w:val="titolo20"/>
        <w:rPr>
          <w:color w:val="002060"/>
        </w:rPr>
      </w:pPr>
      <w:r w:rsidRPr="006E61A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6FFB" w:rsidRPr="006E61AC" w14:paraId="576DBBCB" w14:textId="77777777" w:rsidTr="00283768">
        <w:tc>
          <w:tcPr>
            <w:tcW w:w="2200" w:type="dxa"/>
            <w:tcMar>
              <w:top w:w="20" w:type="dxa"/>
              <w:left w:w="20" w:type="dxa"/>
              <w:bottom w:w="20" w:type="dxa"/>
              <w:right w:w="20" w:type="dxa"/>
            </w:tcMar>
            <w:vAlign w:val="center"/>
            <w:hideMark/>
          </w:tcPr>
          <w:p w14:paraId="3B8165D7" w14:textId="77777777" w:rsidR="008F6FFB" w:rsidRPr="006E61AC" w:rsidRDefault="008F6FFB" w:rsidP="00283768">
            <w:pPr>
              <w:pStyle w:val="movimento"/>
              <w:rPr>
                <w:color w:val="002060"/>
              </w:rPr>
            </w:pPr>
            <w:r w:rsidRPr="006E61AC">
              <w:rPr>
                <w:color w:val="002060"/>
              </w:rPr>
              <w:t>DRAMMIS MANUEL</w:t>
            </w:r>
          </w:p>
        </w:tc>
        <w:tc>
          <w:tcPr>
            <w:tcW w:w="2200" w:type="dxa"/>
            <w:tcMar>
              <w:top w:w="20" w:type="dxa"/>
              <w:left w:w="20" w:type="dxa"/>
              <w:bottom w:w="20" w:type="dxa"/>
              <w:right w:w="20" w:type="dxa"/>
            </w:tcMar>
            <w:vAlign w:val="center"/>
            <w:hideMark/>
          </w:tcPr>
          <w:p w14:paraId="6E2CBC93" w14:textId="77777777" w:rsidR="008F6FFB" w:rsidRPr="006E61AC" w:rsidRDefault="008F6FFB" w:rsidP="00283768">
            <w:pPr>
              <w:pStyle w:val="movimento2"/>
              <w:rPr>
                <w:color w:val="002060"/>
              </w:rPr>
            </w:pPr>
            <w:r w:rsidRPr="006E61AC">
              <w:rPr>
                <w:color w:val="002060"/>
              </w:rPr>
              <w:t xml:space="preserve">(POL. SPORT COMMUNICATION) </w:t>
            </w:r>
          </w:p>
        </w:tc>
        <w:tc>
          <w:tcPr>
            <w:tcW w:w="800" w:type="dxa"/>
            <w:tcMar>
              <w:top w:w="20" w:type="dxa"/>
              <w:left w:w="20" w:type="dxa"/>
              <w:bottom w:w="20" w:type="dxa"/>
              <w:right w:w="20" w:type="dxa"/>
            </w:tcMar>
            <w:vAlign w:val="center"/>
            <w:hideMark/>
          </w:tcPr>
          <w:p w14:paraId="454B3A94" w14:textId="77777777" w:rsidR="008F6FFB" w:rsidRPr="006E61AC" w:rsidRDefault="008F6FFB" w:rsidP="00283768">
            <w:pPr>
              <w:pStyle w:val="movimento"/>
              <w:rPr>
                <w:color w:val="002060"/>
              </w:rPr>
            </w:pPr>
            <w:r w:rsidRPr="006E61AC">
              <w:rPr>
                <w:color w:val="002060"/>
              </w:rPr>
              <w:t> </w:t>
            </w:r>
          </w:p>
        </w:tc>
        <w:tc>
          <w:tcPr>
            <w:tcW w:w="2200" w:type="dxa"/>
            <w:tcMar>
              <w:top w:w="20" w:type="dxa"/>
              <w:left w:w="20" w:type="dxa"/>
              <w:bottom w:w="20" w:type="dxa"/>
              <w:right w:w="20" w:type="dxa"/>
            </w:tcMar>
            <w:vAlign w:val="center"/>
            <w:hideMark/>
          </w:tcPr>
          <w:p w14:paraId="72131E3F" w14:textId="77777777" w:rsidR="008F6FFB" w:rsidRPr="006E61AC" w:rsidRDefault="008F6FFB" w:rsidP="00283768">
            <w:pPr>
              <w:pStyle w:val="movimento"/>
              <w:rPr>
                <w:color w:val="002060"/>
              </w:rPr>
            </w:pPr>
            <w:r w:rsidRPr="006E61AC">
              <w:rPr>
                <w:color w:val="002060"/>
              </w:rPr>
              <w:t> </w:t>
            </w:r>
          </w:p>
        </w:tc>
        <w:tc>
          <w:tcPr>
            <w:tcW w:w="2200" w:type="dxa"/>
            <w:tcMar>
              <w:top w:w="20" w:type="dxa"/>
              <w:left w:w="20" w:type="dxa"/>
              <w:bottom w:w="20" w:type="dxa"/>
              <w:right w:w="20" w:type="dxa"/>
            </w:tcMar>
            <w:vAlign w:val="center"/>
            <w:hideMark/>
          </w:tcPr>
          <w:p w14:paraId="627C58F6" w14:textId="77777777" w:rsidR="008F6FFB" w:rsidRPr="006E61AC" w:rsidRDefault="008F6FFB" w:rsidP="00283768">
            <w:pPr>
              <w:pStyle w:val="movimento2"/>
              <w:rPr>
                <w:color w:val="002060"/>
              </w:rPr>
            </w:pPr>
            <w:r w:rsidRPr="006E61AC">
              <w:rPr>
                <w:color w:val="002060"/>
              </w:rPr>
              <w:t> </w:t>
            </w:r>
          </w:p>
        </w:tc>
      </w:tr>
    </w:tbl>
    <w:p w14:paraId="27CA4033" w14:textId="77777777" w:rsidR="008F6FFB" w:rsidRPr="006E61AC" w:rsidRDefault="008F6FFB" w:rsidP="008F6FFB">
      <w:pPr>
        <w:pStyle w:val="titolo10"/>
        <w:rPr>
          <w:color w:val="002060"/>
        </w:rPr>
      </w:pPr>
      <w:r w:rsidRPr="006E61AC">
        <w:rPr>
          <w:color w:val="002060"/>
        </w:rPr>
        <w:t xml:space="preserve">GARE DEL 21/ 3/2025 </w:t>
      </w:r>
    </w:p>
    <w:p w14:paraId="150DBC1F" w14:textId="77777777" w:rsidR="008F6FFB" w:rsidRPr="006E61AC" w:rsidRDefault="008F6FFB" w:rsidP="008F6FFB">
      <w:pPr>
        <w:pStyle w:val="titolo7a"/>
        <w:rPr>
          <w:color w:val="002060"/>
        </w:rPr>
      </w:pPr>
      <w:r w:rsidRPr="006E61AC">
        <w:rPr>
          <w:color w:val="002060"/>
        </w:rPr>
        <w:t xml:space="preserve">PROVVEDIMENTI DISCIPLINARI </w:t>
      </w:r>
    </w:p>
    <w:p w14:paraId="4AF6B1B3" w14:textId="77777777" w:rsidR="008F6FFB" w:rsidRPr="006E61AC" w:rsidRDefault="008F6FFB" w:rsidP="008F6FFB">
      <w:pPr>
        <w:pStyle w:val="titolo7b0"/>
        <w:rPr>
          <w:color w:val="002060"/>
        </w:rPr>
      </w:pPr>
      <w:r w:rsidRPr="006E61AC">
        <w:rPr>
          <w:color w:val="002060"/>
        </w:rPr>
        <w:t xml:space="preserve">In base alle risultanze degli atti ufficiali sono state deliberate le seguenti sanzioni disciplinari. </w:t>
      </w:r>
    </w:p>
    <w:p w14:paraId="750C01F5" w14:textId="77777777" w:rsidR="008F6FFB" w:rsidRPr="006E61AC" w:rsidRDefault="008F6FFB" w:rsidP="008F6FFB">
      <w:pPr>
        <w:pStyle w:val="titolo30"/>
        <w:rPr>
          <w:color w:val="002060"/>
        </w:rPr>
      </w:pPr>
      <w:r w:rsidRPr="006E61AC">
        <w:rPr>
          <w:color w:val="002060"/>
        </w:rPr>
        <w:t xml:space="preserve">DIRIGENTI </w:t>
      </w:r>
    </w:p>
    <w:p w14:paraId="68B3FD5A" w14:textId="77777777" w:rsidR="008F6FFB" w:rsidRPr="006E61AC" w:rsidRDefault="008F6FFB" w:rsidP="008F6FFB">
      <w:pPr>
        <w:pStyle w:val="titolo20"/>
        <w:rPr>
          <w:color w:val="002060"/>
        </w:rPr>
      </w:pPr>
      <w:r w:rsidRPr="006E61AC">
        <w:rPr>
          <w:color w:val="002060"/>
        </w:rPr>
        <w:t xml:space="preserve">INIBIZIONE A TEMPO OPPURE SQUALIFICA A GARE: FINO AL 9/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6FFB" w:rsidRPr="006E61AC" w14:paraId="4DA42250" w14:textId="77777777" w:rsidTr="00283768">
        <w:tc>
          <w:tcPr>
            <w:tcW w:w="2200" w:type="dxa"/>
            <w:tcMar>
              <w:top w:w="20" w:type="dxa"/>
              <w:left w:w="20" w:type="dxa"/>
              <w:bottom w:w="20" w:type="dxa"/>
              <w:right w:w="20" w:type="dxa"/>
            </w:tcMar>
            <w:vAlign w:val="center"/>
            <w:hideMark/>
          </w:tcPr>
          <w:p w14:paraId="5C0B4E5E" w14:textId="77777777" w:rsidR="008F6FFB" w:rsidRPr="006E61AC" w:rsidRDefault="008F6FFB" w:rsidP="00283768">
            <w:pPr>
              <w:pStyle w:val="movimento"/>
              <w:rPr>
                <w:color w:val="002060"/>
              </w:rPr>
            </w:pPr>
            <w:r w:rsidRPr="006E61AC">
              <w:rPr>
                <w:color w:val="002060"/>
              </w:rPr>
              <w:t>BELLONI MATTEO</w:t>
            </w:r>
          </w:p>
        </w:tc>
        <w:tc>
          <w:tcPr>
            <w:tcW w:w="2200" w:type="dxa"/>
            <w:tcMar>
              <w:top w:w="20" w:type="dxa"/>
              <w:left w:w="20" w:type="dxa"/>
              <w:bottom w:w="20" w:type="dxa"/>
              <w:right w:w="20" w:type="dxa"/>
            </w:tcMar>
            <w:vAlign w:val="center"/>
            <w:hideMark/>
          </w:tcPr>
          <w:p w14:paraId="38CA62D6" w14:textId="77777777" w:rsidR="008F6FFB" w:rsidRPr="006E61AC" w:rsidRDefault="008F6FFB" w:rsidP="00283768">
            <w:pPr>
              <w:pStyle w:val="movimento2"/>
              <w:rPr>
                <w:color w:val="002060"/>
              </w:rPr>
            </w:pPr>
            <w:r w:rsidRPr="006E61AC">
              <w:rPr>
                <w:color w:val="002060"/>
              </w:rPr>
              <w:t xml:space="preserve">(FUTSAL OTTRANO) </w:t>
            </w:r>
          </w:p>
        </w:tc>
        <w:tc>
          <w:tcPr>
            <w:tcW w:w="800" w:type="dxa"/>
            <w:tcMar>
              <w:top w:w="20" w:type="dxa"/>
              <w:left w:w="20" w:type="dxa"/>
              <w:bottom w:w="20" w:type="dxa"/>
              <w:right w:w="20" w:type="dxa"/>
            </w:tcMar>
            <w:vAlign w:val="center"/>
            <w:hideMark/>
          </w:tcPr>
          <w:p w14:paraId="473E7ACB" w14:textId="77777777" w:rsidR="008F6FFB" w:rsidRPr="006E61AC" w:rsidRDefault="008F6FFB" w:rsidP="00283768">
            <w:pPr>
              <w:pStyle w:val="movimento"/>
              <w:rPr>
                <w:color w:val="002060"/>
              </w:rPr>
            </w:pPr>
            <w:r w:rsidRPr="006E61AC">
              <w:rPr>
                <w:color w:val="002060"/>
              </w:rPr>
              <w:t> </w:t>
            </w:r>
          </w:p>
        </w:tc>
        <w:tc>
          <w:tcPr>
            <w:tcW w:w="2200" w:type="dxa"/>
            <w:tcMar>
              <w:top w:w="20" w:type="dxa"/>
              <w:left w:w="20" w:type="dxa"/>
              <w:bottom w:w="20" w:type="dxa"/>
              <w:right w:w="20" w:type="dxa"/>
            </w:tcMar>
            <w:vAlign w:val="center"/>
            <w:hideMark/>
          </w:tcPr>
          <w:p w14:paraId="42F9896C" w14:textId="77777777" w:rsidR="008F6FFB" w:rsidRPr="006E61AC" w:rsidRDefault="008F6FFB" w:rsidP="00283768">
            <w:pPr>
              <w:pStyle w:val="movimento"/>
              <w:rPr>
                <w:color w:val="002060"/>
              </w:rPr>
            </w:pPr>
            <w:r w:rsidRPr="006E61AC">
              <w:rPr>
                <w:color w:val="002060"/>
              </w:rPr>
              <w:t> </w:t>
            </w:r>
          </w:p>
        </w:tc>
        <w:tc>
          <w:tcPr>
            <w:tcW w:w="2200" w:type="dxa"/>
            <w:tcMar>
              <w:top w:w="20" w:type="dxa"/>
              <w:left w:w="20" w:type="dxa"/>
              <w:bottom w:w="20" w:type="dxa"/>
              <w:right w:w="20" w:type="dxa"/>
            </w:tcMar>
            <w:vAlign w:val="center"/>
            <w:hideMark/>
          </w:tcPr>
          <w:p w14:paraId="7A19DF9A" w14:textId="77777777" w:rsidR="008F6FFB" w:rsidRPr="006E61AC" w:rsidRDefault="008F6FFB" w:rsidP="00283768">
            <w:pPr>
              <w:pStyle w:val="movimento2"/>
              <w:rPr>
                <w:color w:val="002060"/>
              </w:rPr>
            </w:pPr>
            <w:r w:rsidRPr="006E61AC">
              <w:rPr>
                <w:color w:val="002060"/>
              </w:rPr>
              <w:t> </w:t>
            </w:r>
          </w:p>
        </w:tc>
      </w:tr>
    </w:tbl>
    <w:p w14:paraId="2CC52B35" w14:textId="0E4BEE2A" w:rsidR="008F6FFB" w:rsidRPr="006E61AC" w:rsidRDefault="008F6FFB" w:rsidP="008F6FFB">
      <w:pPr>
        <w:pStyle w:val="diffida"/>
        <w:spacing w:before="80" w:beforeAutospacing="0" w:after="40" w:afterAutospacing="0"/>
        <w:rPr>
          <w:color w:val="002060"/>
        </w:rPr>
      </w:pPr>
      <w:r w:rsidRPr="006E61AC">
        <w:rPr>
          <w:color w:val="002060"/>
        </w:rPr>
        <w:t xml:space="preserve">Per comportamento irriguardoso verso un giocatore avversario. Allontanato. </w:t>
      </w:r>
    </w:p>
    <w:p w14:paraId="2317696C" w14:textId="77777777" w:rsidR="008F6FFB" w:rsidRPr="006E61AC" w:rsidRDefault="008F6FFB" w:rsidP="008F6FFB">
      <w:pPr>
        <w:pStyle w:val="titolo30"/>
        <w:rPr>
          <w:color w:val="002060"/>
        </w:rPr>
      </w:pPr>
      <w:r w:rsidRPr="006E61AC">
        <w:rPr>
          <w:color w:val="002060"/>
        </w:rPr>
        <w:t xml:space="preserve">CALCIATORI ESPULSI </w:t>
      </w:r>
    </w:p>
    <w:p w14:paraId="54340D8E" w14:textId="77777777" w:rsidR="008F6FFB" w:rsidRPr="006E61AC" w:rsidRDefault="008F6FFB" w:rsidP="008F6FFB">
      <w:pPr>
        <w:pStyle w:val="titolo20"/>
        <w:rPr>
          <w:color w:val="002060"/>
        </w:rPr>
      </w:pPr>
      <w:r w:rsidRPr="006E61A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6FFB" w:rsidRPr="006E61AC" w14:paraId="38588545" w14:textId="77777777" w:rsidTr="00283768">
        <w:tc>
          <w:tcPr>
            <w:tcW w:w="2200" w:type="dxa"/>
            <w:tcMar>
              <w:top w:w="20" w:type="dxa"/>
              <w:left w:w="20" w:type="dxa"/>
              <w:bottom w:w="20" w:type="dxa"/>
              <w:right w:w="20" w:type="dxa"/>
            </w:tcMar>
            <w:vAlign w:val="center"/>
            <w:hideMark/>
          </w:tcPr>
          <w:p w14:paraId="6BF8D8B3" w14:textId="77777777" w:rsidR="008F6FFB" w:rsidRPr="006E61AC" w:rsidRDefault="008F6FFB" w:rsidP="00283768">
            <w:pPr>
              <w:pStyle w:val="movimento"/>
              <w:rPr>
                <w:color w:val="002060"/>
              </w:rPr>
            </w:pPr>
            <w:r w:rsidRPr="006E61AC">
              <w:rPr>
                <w:color w:val="002060"/>
              </w:rPr>
              <w:t>BUSILACCHI FILIPPO</w:t>
            </w:r>
          </w:p>
        </w:tc>
        <w:tc>
          <w:tcPr>
            <w:tcW w:w="2200" w:type="dxa"/>
            <w:tcMar>
              <w:top w:w="20" w:type="dxa"/>
              <w:left w:w="20" w:type="dxa"/>
              <w:bottom w:w="20" w:type="dxa"/>
              <w:right w:w="20" w:type="dxa"/>
            </w:tcMar>
            <w:vAlign w:val="center"/>
            <w:hideMark/>
          </w:tcPr>
          <w:p w14:paraId="449E3C3E" w14:textId="77777777" w:rsidR="008F6FFB" w:rsidRPr="006E61AC" w:rsidRDefault="008F6FFB" w:rsidP="00283768">
            <w:pPr>
              <w:pStyle w:val="movimento2"/>
              <w:rPr>
                <w:color w:val="002060"/>
              </w:rPr>
            </w:pPr>
            <w:r w:rsidRPr="006E61AC">
              <w:rPr>
                <w:color w:val="002060"/>
              </w:rPr>
              <w:t xml:space="preserve">(FUTSAL OTTRANO) </w:t>
            </w:r>
          </w:p>
        </w:tc>
        <w:tc>
          <w:tcPr>
            <w:tcW w:w="800" w:type="dxa"/>
            <w:tcMar>
              <w:top w:w="20" w:type="dxa"/>
              <w:left w:w="20" w:type="dxa"/>
              <w:bottom w:w="20" w:type="dxa"/>
              <w:right w:w="20" w:type="dxa"/>
            </w:tcMar>
            <w:vAlign w:val="center"/>
            <w:hideMark/>
          </w:tcPr>
          <w:p w14:paraId="057A020D" w14:textId="77777777" w:rsidR="008F6FFB" w:rsidRPr="006E61AC" w:rsidRDefault="008F6FFB" w:rsidP="00283768">
            <w:pPr>
              <w:pStyle w:val="movimento"/>
              <w:rPr>
                <w:color w:val="002060"/>
              </w:rPr>
            </w:pPr>
            <w:r w:rsidRPr="006E61AC">
              <w:rPr>
                <w:color w:val="002060"/>
              </w:rPr>
              <w:t> </w:t>
            </w:r>
          </w:p>
        </w:tc>
        <w:tc>
          <w:tcPr>
            <w:tcW w:w="2200" w:type="dxa"/>
            <w:tcMar>
              <w:top w:w="20" w:type="dxa"/>
              <w:left w:w="20" w:type="dxa"/>
              <w:bottom w:w="20" w:type="dxa"/>
              <w:right w:w="20" w:type="dxa"/>
            </w:tcMar>
            <w:vAlign w:val="center"/>
            <w:hideMark/>
          </w:tcPr>
          <w:p w14:paraId="34AD52F0" w14:textId="77777777" w:rsidR="008F6FFB" w:rsidRPr="006E61AC" w:rsidRDefault="008F6FFB" w:rsidP="00283768">
            <w:pPr>
              <w:pStyle w:val="movimento"/>
              <w:rPr>
                <w:color w:val="002060"/>
              </w:rPr>
            </w:pPr>
            <w:r w:rsidRPr="006E61AC">
              <w:rPr>
                <w:color w:val="002060"/>
              </w:rPr>
              <w:t> </w:t>
            </w:r>
          </w:p>
        </w:tc>
        <w:tc>
          <w:tcPr>
            <w:tcW w:w="2200" w:type="dxa"/>
            <w:tcMar>
              <w:top w:w="20" w:type="dxa"/>
              <w:left w:w="20" w:type="dxa"/>
              <w:bottom w:w="20" w:type="dxa"/>
              <w:right w:w="20" w:type="dxa"/>
            </w:tcMar>
            <w:vAlign w:val="center"/>
            <w:hideMark/>
          </w:tcPr>
          <w:p w14:paraId="78538D16" w14:textId="77777777" w:rsidR="008F6FFB" w:rsidRPr="006E61AC" w:rsidRDefault="008F6FFB" w:rsidP="00283768">
            <w:pPr>
              <w:pStyle w:val="movimento2"/>
              <w:rPr>
                <w:color w:val="002060"/>
              </w:rPr>
            </w:pPr>
            <w:r w:rsidRPr="006E61AC">
              <w:rPr>
                <w:color w:val="002060"/>
              </w:rPr>
              <w:t> </w:t>
            </w:r>
          </w:p>
        </w:tc>
      </w:tr>
    </w:tbl>
    <w:p w14:paraId="36FD80B5" w14:textId="77777777" w:rsidR="008F6FFB" w:rsidRPr="006E61AC" w:rsidRDefault="008F6FFB" w:rsidP="008F6FFB">
      <w:pPr>
        <w:pStyle w:val="titolo30"/>
        <w:rPr>
          <w:color w:val="002060"/>
        </w:rPr>
      </w:pPr>
      <w:r w:rsidRPr="006E61AC">
        <w:rPr>
          <w:color w:val="002060"/>
        </w:rPr>
        <w:t xml:space="preserve">CALCIATORI NON ESPULSI </w:t>
      </w:r>
    </w:p>
    <w:p w14:paraId="363F7506" w14:textId="77777777" w:rsidR="008F6FFB" w:rsidRPr="006E61AC" w:rsidRDefault="008F6FFB" w:rsidP="008F6FFB">
      <w:pPr>
        <w:pStyle w:val="titolo20"/>
        <w:rPr>
          <w:color w:val="002060"/>
        </w:rPr>
      </w:pPr>
      <w:r w:rsidRPr="006E61AC">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6FFB" w:rsidRPr="006E61AC" w14:paraId="02D79EAC" w14:textId="77777777" w:rsidTr="00283768">
        <w:tc>
          <w:tcPr>
            <w:tcW w:w="2200" w:type="dxa"/>
            <w:tcMar>
              <w:top w:w="20" w:type="dxa"/>
              <w:left w:w="20" w:type="dxa"/>
              <w:bottom w:w="20" w:type="dxa"/>
              <w:right w:w="20" w:type="dxa"/>
            </w:tcMar>
            <w:vAlign w:val="center"/>
            <w:hideMark/>
          </w:tcPr>
          <w:p w14:paraId="3B7935C8" w14:textId="77777777" w:rsidR="008F6FFB" w:rsidRPr="006E61AC" w:rsidRDefault="008F6FFB" w:rsidP="00283768">
            <w:pPr>
              <w:pStyle w:val="movimento"/>
              <w:rPr>
                <w:color w:val="002060"/>
              </w:rPr>
            </w:pPr>
            <w:r w:rsidRPr="006E61AC">
              <w:rPr>
                <w:color w:val="002060"/>
              </w:rPr>
              <w:t>TESEI SIMONE</w:t>
            </w:r>
          </w:p>
        </w:tc>
        <w:tc>
          <w:tcPr>
            <w:tcW w:w="2200" w:type="dxa"/>
            <w:tcMar>
              <w:top w:w="20" w:type="dxa"/>
              <w:left w:w="20" w:type="dxa"/>
              <w:bottom w:w="20" w:type="dxa"/>
              <w:right w:w="20" w:type="dxa"/>
            </w:tcMar>
            <w:vAlign w:val="center"/>
            <w:hideMark/>
          </w:tcPr>
          <w:p w14:paraId="341101E3" w14:textId="77777777" w:rsidR="008F6FFB" w:rsidRPr="006E61AC" w:rsidRDefault="008F6FFB" w:rsidP="00283768">
            <w:pPr>
              <w:pStyle w:val="movimento2"/>
              <w:rPr>
                <w:color w:val="002060"/>
              </w:rPr>
            </w:pPr>
            <w:r w:rsidRPr="006E61AC">
              <w:rPr>
                <w:color w:val="002060"/>
              </w:rPr>
              <w:t xml:space="preserve">(ATLETICO CHIARAVALLE) </w:t>
            </w:r>
          </w:p>
        </w:tc>
        <w:tc>
          <w:tcPr>
            <w:tcW w:w="800" w:type="dxa"/>
            <w:tcMar>
              <w:top w:w="20" w:type="dxa"/>
              <w:left w:w="20" w:type="dxa"/>
              <w:bottom w:w="20" w:type="dxa"/>
              <w:right w:w="20" w:type="dxa"/>
            </w:tcMar>
            <w:vAlign w:val="center"/>
            <w:hideMark/>
          </w:tcPr>
          <w:p w14:paraId="0B823F34" w14:textId="77777777" w:rsidR="008F6FFB" w:rsidRPr="006E61AC" w:rsidRDefault="008F6FFB" w:rsidP="00283768">
            <w:pPr>
              <w:pStyle w:val="movimento"/>
              <w:rPr>
                <w:color w:val="002060"/>
              </w:rPr>
            </w:pPr>
            <w:r w:rsidRPr="006E61AC">
              <w:rPr>
                <w:color w:val="002060"/>
              </w:rPr>
              <w:t> </w:t>
            </w:r>
          </w:p>
        </w:tc>
        <w:tc>
          <w:tcPr>
            <w:tcW w:w="2200" w:type="dxa"/>
            <w:tcMar>
              <w:top w:w="20" w:type="dxa"/>
              <w:left w:w="20" w:type="dxa"/>
              <w:bottom w:w="20" w:type="dxa"/>
              <w:right w:w="20" w:type="dxa"/>
            </w:tcMar>
            <w:vAlign w:val="center"/>
            <w:hideMark/>
          </w:tcPr>
          <w:p w14:paraId="1EBF6A49" w14:textId="77777777" w:rsidR="008F6FFB" w:rsidRPr="006E61AC" w:rsidRDefault="008F6FFB" w:rsidP="00283768">
            <w:pPr>
              <w:pStyle w:val="movimento"/>
              <w:rPr>
                <w:color w:val="002060"/>
              </w:rPr>
            </w:pPr>
            <w:r w:rsidRPr="006E61AC">
              <w:rPr>
                <w:color w:val="002060"/>
              </w:rPr>
              <w:t> </w:t>
            </w:r>
          </w:p>
        </w:tc>
        <w:tc>
          <w:tcPr>
            <w:tcW w:w="2200" w:type="dxa"/>
            <w:tcMar>
              <w:top w:w="20" w:type="dxa"/>
              <w:left w:w="20" w:type="dxa"/>
              <w:bottom w:w="20" w:type="dxa"/>
              <w:right w:w="20" w:type="dxa"/>
            </w:tcMar>
            <w:vAlign w:val="center"/>
            <w:hideMark/>
          </w:tcPr>
          <w:p w14:paraId="305D356F" w14:textId="77777777" w:rsidR="008F6FFB" w:rsidRPr="006E61AC" w:rsidRDefault="008F6FFB" w:rsidP="00283768">
            <w:pPr>
              <w:pStyle w:val="movimento2"/>
              <w:rPr>
                <w:color w:val="002060"/>
              </w:rPr>
            </w:pPr>
            <w:r w:rsidRPr="006E61AC">
              <w:rPr>
                <w:color w:val="002060"/>
              </w:rPr>
              <w:t> </w:t>
            </w:r>
          </w:p>
        </w:tc>
      </w:tr>
    </w:tbl>
    <w:p w14:paraId="24EEDA91" w14:textId="77777777" w:rsidR="008F6FFB" w:rsidRPr="006E61AC" w:rsidRDefault="008F6FFB" w:rsidP="008F6FFB">
      <w:pPr>
        <w:pStyle w:val="titolo20"/>
        <w:rPr>
          <w:color w:val="002060"/>
        </w:rPr>
      </w:pPr>
      <w:r w:rsidRPr="006E61AC">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6FFB" w:rsidRPr="006E61AC" w14:paraId="14F9026F" w14:textId="77777777" w:rsidTr="00283768">
        <w:tc>
          <w:tcPr>
            <w:tcW w:w="2200" w:type="dxa"/>
            <w:tcMar>
              <w:top w:w="20" w:type="dxa"/>
              <w:left w:w="20" w:type="dxa"/>
              <w:bottom w:w="20" w:type="dxa"/>
              <w:right w:w="20" w:type="dxa"/>
            </w:tcMar>
            <w:vAlign w:val="center"/>
            <w:hideMark/>
          </w:tcPr>
          <w:p w14:paraId="7A43BB59" w14:textId="77777777" w:rsidR="008F6FFB" w:rsidRPr="006E61AC" w:rsidRDefault="008F6FFB" w:rsidP="00283768">
            <w:pPr>
              <w:pStyle w:val="movimento"/>
              <w:rPr>
                <w:color w:val="002060"/>
              </w:rPr>
            </w:pPr>
            <w:r w:rsidRPr="006E61AC">
              <w:rPr>
                <w:color w:val="002060"/>
              </w:rPr>
              <w:t>PIERINI DAVIDE</w:t>
            </w:r>
          </w:p>
        </w:tc>
        <w:tc>
          <w:tcPr>
            <w:tcW w:w="2200" w:type="dxa"/>
            <w:tcMar>
              <w:top w:w="20" w:type="dxa"/>
              <w:left w:w="20" w:type="dxa"/>
              <w:bottom w:w="20" w:type="dxa"/>
              <w:right w:w="20" w:type="dxa"/>
            </w:tcMar>
            <w:vAlign w:val="center"/>
            <w:hideMark/>
          </w:tcPr>
          <w:p w14:paraId="137751E7" w14:textId="77777777" w:rsidR="008F6FFB" w:rsidRPr="006E61AC" w:rsidRDefault="008F6FFB" w:rsidP="00283768">
            <w:pPr>
              <w:pStyle w:val="movimento2"/>
              <w:rPr>
                <w:color w:val="002060"/>
              </w:rPr>
            </w:pPr>
            <w:r w:rsidRPr="006E61AC">
              <w:rPr>
                <w:color w:val="002060"/>
              </w:rPr>
              <w:t xml:space="preserve">(FUTSAL OTTRANO) </w:t>
            </w:r>
          </w:p>
        </w:tc>
        <w:tc>
          <w:tcPr>
            <w:tcW w:w="800" w:type="dxa"/>
            <w:tcMar>
              <w:top w:w="20" w:type="dxa"/>
              <w:left w:w="20" w:type="dxa"/>
              <w:bottom w:w="20" w:type="dxa"/>
              <w:right w:w="20" w:type="dxa"/>
            </w:tcMar>
            <w:vAlign w:val="center"/>
            <w:hideMark/>
          </w:tcPr>
          <w:p w14:paraId="638DB51A" w14:textId="77777777" w:rsidR="008F6FFB" w:rsidRPr="006E61AC" w:rsidRDefault="008F6FFB" w:rsidP="00283768">
            <w:pPr>
              <w:pStyle w:val="movimento"/>
              <w:rPr>
                <w:color w:val="002060"/>
              </w:rPr>
            </w:pPr>
            <w:r w:rsidRPr="006E61AC">
              <w:rPr>
                <w:color w:val="002060"/>
              </w:rPr>
              <w:t> </w:t>
            </w:r>
          </w:p>
        </w:tc>
        <w:tc>
          <w:tcPr>
            <w:tcW w:w="2200" w:type="dxa"/>
            <w:tcMar>
              <w:top w:w="20" w:type="dxa"/>
              <w:left w:w="20" w:type="dxa"/>
              <w:bottom w:w="20" w:type="dxa"/>
              <w:right w:w="20" w:type="dxa"/>
            </w:tcMar>
            <w:vAlign w:val="center"/>
            <w:hideMark/>
          </w:tcPr>
          <w:p w14:paraId="4E698A66" w14:textId="77777777" w:rsidR="008F6FFB" w:rsidRPr="006E61AC" w:rsidRDefault="008F6FFB" w:rsidP="00283768">
            <w:pPr>
              <w:pStyle w:val="movimento"/>
              <w:rPr>
                <w:color w:val="002060"/>
              </w:rPr>
            </w:pPr>
            <w:r w:rsidRPr="006E61AC">
              <w:rPr>
                <w:color w:val="002060"/>
              </w:rPr>
              <w:t> </w:t>
            </w:r>
          </w:p>
        </w:tc>
        <w:tc>
          <w:tcPr>
            <w:tcW w:w="2200" w:type="dxa"/>
            <w:tcMar>
              <w:top w:w="20" w:type="dxa"/>
              <w:left w:w="20" w:type="dxa"/>
              <w:bottom w:w="20" w:type="dxa"/>
              <w:right w:w="20" w:type="dxa"/>
            </w:tcMar>
            <w:vAlign w:val="center"/>
            <w:hideMark/>
          </w:tcPr>
          <w:p w14:paraId="41EF50BC" w14:textId="77777777" w:rsidR="008F6FFB" w:rsidRPr="006E61AC" w:rsidRDefault="008F6FFB" w:rsidP="00283768">
            <w:pPr>
              <w:pStyle w:val="movimento2"/>
              <w:rPr>
                <w:color w:val="002060"/>
              </w:rPr>
            </w:pPr>
            <w:r w:rsidRPr="006E61AC">
              <w:rPr>
                <w:color w:val="002060"/>
              </w:rPr>
              <w:t> </w:t>
            </w:r>
          </w:p>
        </w:tc>
      </w:tr>
    </w:tbl>
    <w:p w14:paraId="2FDF1067" w14:textId="77777777" w:rsidR="008F6FFB" w:rsidRPr="006E61AC" w:rsidRDefault="008F6FFB" w:rsidP="008F6FFB">
      <w:pPr>
        <w:pStyle w:val="titolo20"/>
        <w:rPr>
          <w:color w:val="002060"/>
        </w:rPr>
      </w:pPr>
      <w:r w:rsidRPr="006E61AC">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6FFB" w:rsidRPr="006E61AC" w14:paraId="7F99247F" w14:textId="77777777" w:rsidTr="00283768">
        <w:tc>
          <w:tcPr>
            <w:tcW w:w="2200" w:type="dxa"/>
            <w:tcMar>
              <w:top w:w="20" w:type="dxa"/>
              <w:left w:w="20" w:type="dxa"/>
              <w:bottom w:w="20" w:type="dxa"/>
              <w:right w:w="20" w:type="dxa"/>
            </w:tcMar>
            <w:vAlign w:val="center"/>
            <w:hideMark/>
          </w:tcPr>
          <w:p w14:paraId="1B84FC1D" w14:textId="77777777" w:rsidR="008F6FFB" w:rsidRPr="006E61AC" w:rsidRDefault="008F6FFB" w:rsidP="00283768">
            <w:pPr>
              <w:pStyle w:val="movimento"/>
              <w:rPr>
                <w:color w:val="002060"/>
              </w:rPr>
            </w:pPr>
            <w:r w:rsidRPr="006E61AC">
              <w:rPr>
                <w:color w:val="002060"/>
              </w:rPr>
              <w:t>ESPOSITO EDOARDO</w:t>
            </w:r>
          </w:p>
        </w:tc>
        <w:tc>
          <w:tcPr>
            <w:tcW w:w="2200" w:type="dxa"/>
            <w:tcMar>
              <w:top w:w="20" w:type="dxa"/>
              <w:left w:w="20" w:type="dxa"/>
              <w:bottom w:w="20" w:type="dxa"/>
              <w:right w:w="20" w:type="dxa"/>
            </w:tcMar>
            <w:vAlign w:val="center"/>
            <w:hideMark/>
          </w:tcPr>
          <w:p w14:paraId="57C89CF4" w14:textId="77777777" w:rsidR="008F6FFB" w:rsidRPr="006E61AC" w:rsidRDefault="008F6FFB" w:rsidP="00283768">
            <w:pPr>
              <w:pStyle w:val="movimento2"/>
              <w:rPr>
                <w:color w:val="002060"/>
              </w:rPr>
            </w:pPr>
            <w:r w:rsidRPr="006E61AC">
              <w:rPr>
                <w:color w:val="002060"/>
              </w:rPr>
              <w:t xml:space="preserve">(ATLETICO CHIARAVALLE) </w:t>
            </w:r>
          </w:p>
        </w:tc>
        <w:tc>
          <w:tcPr>
            <w:tcW w:w="800" w:type="dxa"/>
            <w:tcMar>
              <w:top w:w="20" w:type="dxa"/>
              <w:left w:w="20" w:type="dxa"/>
              <w:bottom w:w="20" w:type="dxa"/>
              <w:right w:w="20" w:type="dxa"/>
            </w:tcMar>
            <w:vAlign w:val="center"/>
            <w:hideMark/>
          </w:tcPr>
          <w:p w14:paraId="463A343A" w14:textId="77777777" w:rsidR="008F6FFB" w:rsidRPr="006E61AC" w:rsidRDefault="008F6FFB" w:rsidP="00283768">
            <w:pPr>
              <w:pStyle w:val="movimento"/>
              <w:rPr>
                <w:color w:val="002060"/>
              </w:rPr>
            </w:pPr>
            <w:r w:rsidRPr="006E61AC">
              <w:rPr>
                <w:color w:val="002060"/>
              </w:rPr>
              <w:t> </w:t>
            </w:r>
          </w:p>
        </w:tc>
        <w:tc>
          <w:tcPr>
            <w:tcW w:w="2200" w:type="dxa"/>
            <w:tcMar>
              <w:top w:w="20" w:type="dxa"/>
              <w:left w:w="20" w:type="dxa"/>
              <w:bottom w:w="20" w:type="dxa"/>
              <w:right w:w="20" w:type="dxa"/>
            </w:tcMar>
            <w:vAlign w:val="center"/>
            <w:hideMark/>
          </w:tcPr>
          <w:p w14:paraId="41F26B03" w14:textId="77777777" w:rsidR="008F6FFB" w:rsidRPr="006E61AC" w:rsidRDefault="008F6FFB" w:rsidP="00283768">
            <w:pPr>
              <w:pStyle w:val="movimento"/>
              <w:rPr>
                <w:color w:val="002060"/>
              </w:rPr>
            </w:pPr>
            <w:r w:rsidRPr="006E61AC">
              <w:rPr>
                <w:color w:val="002060"/>
              </w:rPr>
              <w:t>ANGELINI ALESSANDRO</w:t>
            </w:r>
          </w:p>
        </w:tc>
        <w:tc>
          <w:tcPr>
            <w:tcW w:w="2200" w:type="dxa"/>
            <w:tcMar>
              <w:top w:w="20" w:type="dxa"/>
              <w:left w:w="20" w:type="dxa"/>
              <w:bottom w:w="20" w:type="dxa"/>
              <w:right w:w="20" w:type="dxa"/>
            </w:tcMar>
            <w:vAlign w:val="center"/>
            <w:hideMark/>
          </w:tcPr>
          <w:p w14:paraId="0C00390B" w14:textId="77777777" w:rsidR="008F6FFB" w:rsidRPr="006E61AC" w:rsidRDefault="008F6FFB" w:rsidP="00283768">
            <w:pPr>
              <w:pStyle w:val="movimento2"/>
              <w:rPr>
                <w:color w:val="002060"/>
              </w:rPr>
            </w:pPr>
            <w:r w:rsidRPr="006E61AC">
              <w:rPr>
                <w:color w:val="002060"/>
              </w:rPr>
              <w:t xml:space="preserve">(FIUMINATA) </w:t>
            </w:r>
          </w:p>
        </w:tc>
      </w:tr>
    </w:tbl>
    <w:p w14:paraId="311A239C" w14:textId="77777777" w:rsidR="008F6FFB" w:rsidRPr="006E61AC" w:rsidRDefault="008F6FFB" w:rsidP="008F6FFB">
      <w:pPr>
        <w:pStyle w:val="titolo20"/>
        <w:rPr>
          <w:color w:val="002060"/>
        </w:rPr>
      </w:pPr>
      <w:r w:rsidRPr="006E61A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6FFB" w:rsidRPr="006E61AC" w14:paraId="5E764BB9" w14:textId="77777777" w:rsidTr="00283768">
        <w:tc>
          <w:tcPr>
            <w:tcW w:w="2200" w:type="dxa"/>
            <w:tcMar>
              <w:top w:w="20" w:type="dxa"/>
              <w:left w:w="20" w:type="dxa"/>
              <w:bottom w:w="20" w:type="dxa"/>
              <w:right w:w="20" w:type="dxa"/>
            </w:tcMar>
            <w:vAlign w:val="center"/>
            <w:hideMark/>
          </w:tcPr>
          <w:p w14:paraId="52D4DABB" w14:textId="77777777" w:rsidR="008F6FFB" w:rsidRPr="006E61AC" w:rsidRDefault="008F6FFB" w:rsidP="00283768">
            <w:pPr>
              <w:pStyle w:val="movimento"/>
              <w:rPr>
                <w:color w:val="002060"/>
              </w:rPr>
            </w:pPr>
            <w:r w:rsidRPr="006E61AC">
              <w:rPr>
                <w:color w:val="002060"/>
              </w:rPr>
              <w:t>BELLUTI MAICOL</w:t>
            </w:r>
          </w:p>
        </w:tc>
        <w:tc>
          <w:tcPr>
            <w:tcW w:w="2200" w:type="dxa"/>
            <w:tcMar>
              <w:top w:w="20" w:type="dxa"/>
              <w:left w:w="20" w:type="dxa"/>
              <w:bottom w:w="20" w:type="dxa"/>
              <w:right w:w="20" w:type="dxa"/>
            </w:tcMar>
            <w:vAlign w:val="center"/>
            <w:hideMark/>
          </w:tcPr>
          <w:p w14:paraId="4AD82794" w14:textId="77777777" w:rsidR="008F6FFB" w:rsidRPr="006E61AC" w:rsidRDefault="008F6FFB" w:rsidP="00283768">
            <w:pPr>
              <w:pStyle w:val="movimento2"/>
              <w:rPr>
                <w:color w:val="002060"/>
              </w:rPr>
            </w:pPr>
            <w:r w:rsidRPr="006E61AC">
              <w:rPr>
                <w:color w:val="002060"/>
              </w:rPr>
              <w:t xml:space="preserve">(ATLETICO CHIARAVALLE) </w:t>
            </w:r>
          </w:p>
        </w:tc>
        <w:tc>
          <w:tcPr>
            <w:tcW w:w="800" w:type="dxa"/>
            <w:tcMar>
              <w:top w:w="20" w:type="dxa"/>
              <w:left w:w="20" w:type="dxa"/>
              <w:bottom w:w="20" w:type="dxa"/>
              <w:right w:w="20" w:type="dxa"/>
            </w:tcMar>
            <w:vAlign w:val="center"/>
            <w:hideMark/>
          </w:tcPr>
          <w:p w14:paraId="617324F7" w14:textId="77777777" w:rsidR="008F6FFB" w:rsidRPr="006E61AC" w:rsidRDefault="008F6FFB" w:rsidP="00283768">
            <w:pPr>
              <w:pStyle w:val="movimento"/>
              <w:rPr>
                <w:color w:val="002060"/>
              </w:rPr>
            </w:pPr>
            <w:r w:rsidRPr="006E61AC">
              <w:rPr>
                <w:color w:val="002060"/>
              </w:rPr>
              <w:t> </w:t>
            </w:r>
          </w:p>
        </w:tc>
        <w:tc>
          <w:tcPr>
            <w:tcW w:w="2200" w:type="dxa"/>
            <w:tcMar>
              <w:top w:w="20" w:type="dxa"/>
              <w:left w:w="20" w:type="dxa"/>
              <w:bottom w:w="20" w:type="dxa"/>
              <w:right w:w="20" w:type="dxa"/>
            </w:tcMar>
            <w:vAlign w:val="center"/>
            <w:hideMark/>
          </w:tcPr>
          <w:p w14:paraId="195E0D85" w14:textId="77777777" w:rsidR="008F6FFB" w:rsidRPr="006E61AC" w:rsidRDefault="008F6FFB" w:rsidP="00283768">
            <w:pPr>
              <w:pStyle w:val="movimento"/>
              <w:rPr>
                <w:color w:val="002060"/>
              </w:rPr>
            </w:pPr>
            <w:r w:rsidRPr="006E61AC">
              <w:rPr>
                <w:color w:val="002060"/>
              </w:rPr>
              <w:t> </w:t>
            </w:r>
          </w:p>
        </w:tc>
        <w:tc>
          <w:tcPr>
            <w:tcW w:w="2200" w:type="dxa"/>
            <w:tcMar>
              <w:top w:w="20" w:type="dxa"/>
              <w:left w:w="20" w:type="dxa"/>
              <w:bottom w:w="20" w:type="dxa"/>
              <w:right w:w="20" w:type="dxa"/>
            </w:tcMar>
            <w:vAlign w:val="center"/>
            <w:hideMark/>
          </w:tcPr>
          <w:p w14:paraId="48396F79" w14:textId="77777777" w:rsidR="008F6FFB" w:rsidRPr="006E61AC" w:rsidRDefault="008F6FFB" w:rsidP="00283768">
            <w:pPr>
              <w:pStyle w:val="movimento2"/>
              <w:rPr>
                <w:color w:val="002060"/>
              </w:rPr>
            </w:pPr>
            <w:r w:rsidRPr="006E61AC">
              <w:rPr>
                <w:color w:val="002060"/>
              </w:rPr>
              <w:t> </w:t>
            </w:r>
          </w:p>
        </w:tc>
      </w:tr>
    </w:tbl>
    <w:p w14:paraId="7B43DF15" w14:textId="77777777" w:rsidR="008F6FFB" w:rsidRPr="006E61AC" w:rsidRDefault="008F6FFB" w:rsidP="008F6FFB">
      <w:pPr>
        <w:pStyle w:val="titolo20"/>
        <w:rPr>
          <w:color w:val="002060"/>
        </w:rPr>
      </w:pPr>
      <w:r w:rsidRPr="006E61A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6FFB" w:rsidRPr="006E61AC" w14:paraId="2BBF3692" w14:textId="77777777" w:rsidTr="00283768">
        <w:tc>
          <w:tcPr>
            <w:tcW w:w="2200" w:type="dxa"/>
            <w:tcMar>
              <w:top w:w="20" w:type="dxa"/>
              <w:left w:w="20" w:type="dxa"/>
              <w:bottom w:w="20" w:type="dxa"/>
              <w:right w:w="20" w:type="dxa"/>
            </w:tcMar>
            <w:vAlign w:val="center"/>
            <w:hideMark/>
          </w:tcPr>
          <w:p w14:paraId="75D21187" w14:textId="77777777" w:rsidR="008F6FFB" w:rsidRPr="006E61AC" w:rsidRDefault="008F6FFB" w:rsidP="00283768">
            <w:pPr>
              <w:pStyle w:val="movimento"/>
              <w:rPr>
                <w:color w:val="002060"/>
              </w:rPr>
            </w:pPr>
            <w:r w:rsidRPr="006E61AC">
              <w:rPr>
                <w:color w:val="002060"/>
              </w:rPr>
              <w:t>FELICI ANDREA</w:t>
            </w:r>
          </w:p>
        </w:tc>
        <w:tc>
          <w:tcPr>
            <w:tcW w:w="2200" w:type="dxa"/>
            <w:tcMar>
              <w:top w:w="20" w:type="dxa"/>
              <w:left w:w="20" w:type="dxa"/>
              <w:bottom w:w="20" w:type="dxa"/>
              <w:right w:w="20" w:type="dxa"/>
            </w:tcMar>
            <w:vAlign w:val="center"/>
            <w:hideMark/>
          </w:tcPr>
          <w:p w14:paraId="16F74D46" w14:textId="77777777" w:rsidR="008F6FFB" w:rsidRPr="006E61AC" w:rsidRDefault="008F6FFB" w:rsidP="00283768">
            <w:pPr>
              <w:pStyle w:val="movimento2"/>
              <w:rPr>
                <w:color w:val="002060"/>
              </w:rPr>
            </w:pPr>
            <w:r w:rsidRPr="006E61AC">
              <w:rPr>
                <w:color w:val="002060"/>
              </w:rPr>
              <w:t xml:space="preserve">(FUTSAL OTTRANO) </w:t>
            </w:r>
          </w:p>
        </w:tc>
        <w:tc>
          <w:tcPr>
            <w:tcW w:w="800" w:type="dxa"/>
            <w:tcMar>
              <w:top w:w="20" w:type="dxa"/>
              <w:left w:w="20" w:type="dxa"/>
              <w:bottom w:w="20" w:type="dxa"/>
              <w:right w:w="20" w:type="dxa"/>
            </w:tcMar>
            <w:vAlign w:val="center"/>
            <w:hideMark/>
          </w:tcPr>
          <w:p w14:paraId="285C3931" w14:textId="77777777" w:rsidR="008F6FFB" w:rsidRPr="006E61AC" w:rsidRDefault="008F6FFB" w:rsidP="00283768">
            <w:pPr>
              <w:pStyle w:val="movimento"/>
              <w:rPr>
                <w:color w:val="002060"/>
              </w:rPr>
            </w:pPr>
            <w:r w:rsidRPr="006E61AC">
              <w:rPr>
                <w:color w:val="002060"/>
              </w:rPr>
              <w:t> </w:t>
            </w:r>
          </w:p>
        </w:tc>
        <w:tc>
          <w:tcPr>
            <w:tcW w:w="2200" w:type="dxa"/>
            <w:tcMar>
              <w:top w:w="20" w:type="dxa"/>
              <w:left w:w="20" w:type="dxa"/>
              <w:bottom w:w="20" w:type="dxa"/>
              <w:right w:w="20" w:type="dxa"/>
            </w:tcMar>
            <w:vAlign w:val="center"/>
            <w:hideMark/>
          </w:tcPr>
          <w:p w14:paraId="750AE091" w14:textId="77777777" w:rsidR="008F6FFB" w:rsidRPr="006E61AC" w:rsidRDefault="008F6FFB" w:rsidP="00283768">
            <w:pPr>
              <w:pStyle w:val="movimento"/>
              <w:rPr>
                <w:color w:val="002060"/>
              </w:rPr>
            </w:pPr>
            <w:r w:rsidRPr="006E61AC">
              <w:rPr>
                <w:color w:val="002060"/>
              </w:rPr>
              <w:t> </w:t>
            </w:r>
          </w:p>
        </w:tc>
        <w:tc>
          <w:tcPr>
            <w:tcW w:w="2200" w:type="dxa"/>
            <w:tcMar>
              <w:top w:w="20" w:type="dxa"/>
              <w:left w:w="20" w:type="dxa"/>
              <w:bottom w:w="20" w:type="dxa"/>
              <w:right w:w="20" w:type="dxa"/>
            </w:tcMar>
            <w:vAlign w:val="center"/>
            <w:hideMark/>
          </w:tcPr>
          <w:p w14:paraId="3D561DBA" w14:textId="77777777" w:rsidR="008F6FFB" w:rsidRPr="006E61AC" w:rsidRDefault="008F6FFB" w:rsidP="00283768">
            <w:pPr>
              <w:pStyle w:val="movimento2"/>
              <w:rPr>
                <w:color w:val="002060"/>
              </w:rPr>
            </w:pPr>
            <w:r w:rsidRPr="006E61AC">
              <w:rPr>
                <w:color w:val="002060"/>
              </w:rPr>
              <w:t> </w:t>
            </w:r>
          </w:p>
        </w:tc>
      </w:tr>
    </w:tbl>
    <w:p w14:paraId="619D5C40" w14:textId="77777777" w:rsidR="008F6FFB" w:rsidRPr="006E61AC" w:rsidRDefault="008F6FFB" w:rsidP="008F6FFB">
      <w:pPr>
        <w:pStyle w:val="titolo20"/>
        <w:rPr>
          <w:color w:val="002060"/>
        </w:rPr>
      </w:pPr>
      <w:r w:rsidRPr="006E61AC">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6FFB" w:rsidRPr="006E61AC" w14:paraId="27F24D3F" w14:textId="77777777" w:rsidTr="00283768">
        <w:tc>
          <w:tcPr>
            <w:tcW w:w="2200" w:type="dxa"/>
            <w:tcMar>
              <w:top w:w="20" w:type="dxa"/>
              <w:left w:w="20" w:type="dxa"/>
              <w:bottom w:w="20" w:type="dxa"/>
              <w:right w:w="20" w:type="dxa"/>
            </w:tcMar>
            <w:vAlign w:val="center"/>
            <w:hideMark/>
          </w:tcPr>
          <w:p w14:paraId="6CE8DB97" w14:textId="77777777" w:rsidR="008F6FFB" w:rsidRPr="006E61AC" w:rsidRDefault="008F6FFB" w:rsidP="00283768">
            <w:pPr>
              <w:pStyle w:val="movimento"/>
              <w:rPr>
                <w:color w:val="002060"/>
              </w:rPr>
            </w:pPr>
            <w:r w:rsidRPr="006E61AC">
              <w:rPr>
                <w:color w:val="002060"/>
              </w:rPr>
              <w:t>PETRONE DAVIDE</w:t>
            </w:r>
          </w:p>
        </w:tc>
        <w:tc>
          <w:tcPr>
            <w:tcW w:w="2200" w:type="dxa"/>
            <w:tcMar>
              <w:top w:w="20" w:type="dxa"/>
              <w:left w:w="20" w:type="dxa"/>
              <w:bottom w:w="20" w:type="dxa"/>
              <w:right w:w="20" w:type="dxa"/>
            </w:tcMar>
            <w:vAlign w:val="center"/>
            <w:hideMark/>
          </w:tcPr>
          <w:p w14:paraId="3C3D0F9D" w14:textId="77777777" w:rsidR="008F6FFB" w:rsidRPr="006E61AC" w:rsidRDefault="008F6FFB" w:rsidP="00283768">
            <w:pPr>
              <w:pStyle w:val="movimento2"/>
              <w:rPr>
                <w:color w:val="002060"/>
              </w:rPr>
            </w:pPr>
            <w:r w:rsidRPr="006E61AC">
              <w:rPr>
                <w:color w:val="002060"/>
              </w:rPr>
              <w:t xml:space="preserve">(FABRIANO CALCIO A 5 2023) </w:t>
            </w:r>
          </w:p>
        </w:tc>
        <w:tc>
          <w:tcPr>
            <w:tcW w:w="800" w:type="dxa"/>
            <w:tcMar>
              <w:top w:w="20" w:type="dxa"/>
              <w:left w:w="20" w:type="dxa"/>
              <w:bottom w:w="20" w:type="dxa"/>
              <w:right w:w="20" w:type="dxa"/>
            </w:tcMar>
            <w:vAlign w:val="center"/>
            <w:hideMark/>
          </w:tcPr>
          <w:p w14:paraId="0D8CD91F" w14:textId="77777777" w:rsidR="008F6FFB" w:rsidRPr="006E61AC" w:rsidRDefault="008F6FFB" w:rsidP="00283768">
            <w:pPr>
              <w:pStyle w:val="movimento"/>
              <w:rPr>
                <w:color w:val="002060"/>
              </w:rPr>
            </w:pPr>
            <w:r w:rsidRPr="006E61AC">
              <w:rPr>
                <w:color w:val="002060"/>
              </w:rPr>
              <w:t> </w:t>
            </w:r>
          </w:p>
        </w:tc>
        <w:tc>
          <w:tcPr>
            <w:tcW w:w="2200" w:type="dxa"/>
            <w:tcMar>
              <w:top w:w="20" w:type="dxa"/>
              <w:left w:w="20" w:type="dxa"/>
              <w:bottom w:w="20" w:type="dxa"/>
              <w:right w:w="20" w:type="dxa"/>
            </w:tcMar>
            <w:vAlign w:val="center"/>
            <w:hideMark/>
          </w:tcPr>
          <w:p w14:paraId="6F7240FE" w14:textId="77777777" w:rsidR="008F6FFB" w:rsidRPr="006E61AC" w:rsidRDefault="008F6FFB" w:rsidP="00283768">
            <w:pPr>
              <w:pStyle w:val="movimento"/>
              <w:rPr>
                <w:color w:val="002060"/>
              </w:rPr>
            </w:pPr>
            <w:r w:rsidRPr="006E61AC">
              <w:rPr>
                <w:color w:val="002060"/>
              </w:rPr>
              <w:t>GATTINI LUCA</w:t>
            </w:r>
          </w:p>
        </w:tc>
        <w:tc>
          <w:tcPr>
            <w:tcW w:w="2200" w:type="dxa"/>
            <w:tcMar>
              <w:top w:w="20" w:type="dxa"/>
              <w:left w:w="20" w:type="dxa"/>
              <w:bottom w:w="20" w:type="dxa"/>
              <w:right w:w="20" w:type="dxa"/>
            </w:tcMar>
            <w:vAlign w:val="center"/>
            <w:hideMark/>
          </w:tcPr>
          <w:p w14:paraId="0D343C19" w14:textId="77777777" w:rsidR="008F6FFB" w:rsidRPr="006E61AC" w:rsidRDefault="008F6FFB" w:rsidP="00283768">
            <w:pPr>
              <w:pStyle w:val="movimento2"/>
              <w:rPr>
                <w:color w:val="002060"/>
              </w:rPr>
            </w:pPr>
            <w:r w:rsidRPr="006E61AC">
              <w:rPr>
                <w:color w:val="002060"/>
              </w:rPr>
              <w:t xml:space="preserve">(PIEDIRIPA C5) </w:t>
            </w:r>
          </w:p>
        </w:tc>
      </w:tr>
    </w:tbl>
    <w:p w14:paraId="158A2C47" w14:textId="77777777" w:rsidR="008F6FFB" w:rsidRPr="006E61AC" w:rsidRDefault="008F6FFB" w:rsidP="008F6FFB">
      <w:pPr>
        <w:pStyle w:val="breakline"/>
        <w:rPr>
          <w:color w:val="002060"/>
        </w:rPr>
      </w:pPr>
    </w:p>
    <w:p w14:paraId="70D150B8" w14:textId="77777777" w:rsidR="008F6FFB" w:rsidRPr="006E61AC" w:rsidRDefault="008F6FFB" w:rsidP="008F6FFB">
      <w:pPr>
        <w:pStyle w:val="titoloprinc0"/>
        <w:rPr>
          <w:color w:val="002060"/>
        </w:rPr>
      </w:pPr>
      <w:r w:rsidRPr="006E61AC">
        <w:rPr>
          <w:color w:val="002060"/>
        </w:rPr>
        <w:t>CLASSIFICA</w:t>
      </w:r>
    </w:p>
    <w:p w14:paraId="29129423" w14:textId="77777777" w:rsidR="008F6FFB" w:rsidRPr="006E61AC" w:rsidRDefault="008F6FFB" w:rsidP="008F6FFB">
      <w:pPr>
        <w:pStyle w:val="breakline"/>
        <w:rPr>
          <w:color w:val="002060"/>
        </w:rPr>
      </w:pPr>
    </w:p>
    <w:p w14:paraId="48C9CEC4" w14:textId="77777777" w:rsidR="008F6FFB" w:rsidRPr="006E61AC" w:rsidRDefault="008F6FFB" w:rsidP="008F6FFB">
      <w:pPr>
        <w:pStyle w:val="breakline"/>
        <w:rPr>
          <w:color w:val="002060"/>
        </w:rPr>
      </w:pPr>
    </w:p>
    <w:p w14:paraId="010E1D0F" w14:textId="77777777" w:rsidR="008F6FFB" w:rsidRPr="006E61AC" w:rsidRDefault="008F6FFB" w:rsidP="008F6FFB">
      <w:pPr>
        <w:pStyle w:val="sottotitolocampionato10"/>
        <w:rPr>
          <w:color w:val="002060"/>
        </w:rPr>
      </w:pPr>
      <w:r w:rsidRPr="006E61A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6E61AC" w14:paraId="75B006C9"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D727D" w14:textId="77777777" w:rsidR="008F6FFB" w:rsidRPr="006E61AC" w:rsidRDefault="008F6FFB" w:rsidP="00283768">
            <w:pPr>
              <w:pStyle w:val="headertabella0"/>
              <w:rPr>
                <w:color w:val="002060"/>
              </w:rPr>
            </w:pPr>
            <w:r w:rsidRPr="006E61A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DD512" w14:textId="77777777" w:rsidR="008F6FFB" w:rsidRPr="006E61AC" w:rsidRDefault="008F6FFB" w:rsidP="00283768">
            <w:pPr>
              <w:pStyle w:val="headertabella0"/>
              <w:rPr>
                <w:color w:val="002060"/>
              </w:rPr>
            </w:pPr>
            <w:r w:rsidRPr="006E61A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3C03C" w14:textId="77777777" w:rsidR="008F6FFB" w:rsidRPr="006E61AC" w:rsidRDefault="008F6FFB" w:rsidP="00283768">
            <w:pPr>
              <w:pStyle w:val="headertabella0"/>
              <w:rPr>
                <w:color w:val="002060"/>
              </w:rPr>
            </w:pPr>
            <w:r w:rsidRPr="006E61A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291D4" w14:textId="77777777" w:rsidR="008F6FFB" w:rsidRPr="006E61AC" w:rsidRDefault="008F6FFB" w:rsidP="00283768">
            <w:pPr>
              <w:pStyle w:val="headertabella0"/>
              <w:rPr>
                <w:color w:val="002060"/>
              </w:rPr>
            </w:pPr>
            <w:r w:rsidRPr="006E61A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153E9" w14:textId="77777777" w:rsidR="008F6FFB" w:rsidRPr="006E61AC" w:rsidRDefault="008F6FFB" w:rsidP="00283768">
            <w:pPr>
              <w:pStyle w:val="headertabella0"/>
              <w:rPr>
                <w:color w:val="002060"/>
              </w:rPr>
            </w:pPr>
            <w:r w:rsidRPr="006E61A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CE44A" w14:textId="77777777" w:rsidR="008F6FFB" w:rsidRPr="006E61AC" w:rsidRDefault="008F6FFB" w:rsidP="00283768">
            <w:pPr>
              <w:pStyle w:val="headertabella0"/>
              <w:rPr>
                <w:color w:val="002060"/>
              </w:rPr>
            </w:pPr>
            <w:r w:rsidRPr="006E61A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ED222" w14:textId="77777777" w:rsidR="008F6FFB" w:rsidRPr="006E61AC" w:rsidRDefault="008F6FFB" w:rsidP="00283768">
            <w:pPr>
              <w:pStyle w:val="headertabella0"/>
              <w:rPr>
                <w:color w:val="002060"/>
              </w:rPr>
            </w:pPr>
            <w:r w:rsidRPr="006E61A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047BC" w14:textId="77777777" w:rsidR="008F6FFB" w:rsidRPr="006E61AC" w:rsidRDefault="008F6FFB" w:rsidP="00283768">
            <w:pPr>
              <w:pStyle w:val="headertabella0"/>
              <w:rPr>
                <w:color w:val="002060"/>
              </w:rPr>
            </w:pPr>
            <w:r w:rsidRPr="006E61A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CA18F" w14:textId="77777777" w:rsidR="008F6FFB" w:rsidRPr="006E61AC" w:rsidRDefault="008F6FFB" w:rsidP="00283768">
            <w:pPr>
              <w:pStyle w:val="headertabella0"/>
              <w:rPr>
                <w:color w:val="002060"/>
              </w:rPr>
            </w:pPr>
            <w:r w:rsidRPr="006E61A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EAF83" w14:textId="77777777" w:rsidR="008F6FFB" w:rsidRPr="006E61AC" w:rsidRDefault="008F6FFB" w:rsidP="00283768">
            <w:pPr>
              <w:pStyle w:val="headertabella0"/>
              <w:rPr>
                <w:color w:val="002060"/>
              </w:rPr>
            </w:pPr>
            <w:r w:rsidRPr="006E61AC">
              <w:rPr>
                <w:color w:val="002060"/>
              </w:rPr>
              <w:t>PE</w:t>
            </w:r>
          </w:p>
        </w:tc>
      </w:tr>
      <w:tr w:rsidR="008F6FFB" w:rsidRPr="006E61AC" w14:paraId="06A932B0"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0130D2" w14:textId="77777777" w:rsidR="008F6FFB" w:rsidRPr="006E61AC" w:rsidRDefault="008F6FFB" w:rsidP="00283768">
            <w:pPr>
              <w:pStyle w:val="rowtabella0"/>
              <w:rPr>
                <w:color w:val="002060"/>
              </w:rPr>
            </w:pPr>
            <w:r w:rsidRPr="006E61AC">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AE665" w14:textId="77777777" w:rsidR="008F6FFB" w:rsidRPr="006E61AC" w:rsidRDefault="008F6FFB" w:rsidP="00283768">
            <w:pPr>
              <w:pStyle w:val="rowtabella0"/>
              <w:jc w:val="center"/>
              <w:rPr>
                <w:color w:val="002060"/>
              </w:rPr>
            </w:pPr>
            <w:r w:rsidRPr="006E61A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57F24"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B68BC" w14:textId="77777777" w:rsidR="008F6FFB" w:rsidRPr="006E61AC" w:rsidRDefault="008F6FFB" w:rsidP="00283768">
            <w:pPr>
              <w:pStyle w:val="rowtabella0"/>
              <w:jc w:val="center"/>
              <w:rPr>
                <w:color w:val="002060"/>
              </w:rPr>
            </w:pPr>
            <w:r w:rsidRPr="006E61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DDA46"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B916F"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73FA4" w14:textId="77777777" w:rsidR="008F6FFB" w:rsidRPr="006E61AC" w:rsidRDefault="008F6FFB" w:rsidP="00283768">
            <w:pPr>
              <w:pStyle w:val="rowtabella0"/>
              <w:jc w:val="center"/>
              <w:rPr>
                <w:color w:val="002060"/>
              </w:rPr>
            </w:pPr>
            <w:r w:rsidRPr="006E61AC">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15B21" w14:textId="77777777" w:rsidR="008F6FFB" w:rsidRPr="006E61AC" w:rsidRDefault="008F6FFB" w:rsidP="00283768">
            <w:pPr>
              <w:pStyle w:val="rowtabella0"/>
              <w:jc w:val="center"/>
              <w:rPr>
                <w:color w:val="002060"/>
              </w:rPr>
            </w:pPr>
            <w:r w:rsidRPr="006E61A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1F80C" w14:textId="77777777" w:rsidR="008F6FFB" w:rsidRPr="006E61AC" w:rsidRDefault="008F6FFB" w:rsidP="00283768">
            <w:pPr>
              <w:pStyle w:val="rowtabella0"/>
              <w:jc w:val="center"/>
              <w:rPr>
                <w:color w:val="002060"/>
              </w:rPr>
            </w:pPr>
            <w:r w:rsidRPr="006E61A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5D641" w14:textId="77777777" w:rsidR="008F6FFB" w:rsidRPr="006E61AC" w:rsidRDefault="008F6FFB" w:rsidP="00283768">
            <w:pPr>
              <w:pStyle w:val="rowtabella0"/>
              <w:jc w:val="center"/>
              <w:rPr>
                <w:color w:val="002060"/>
              </w:rPr>
            </w:pPr>
            <w:r w:rsidRPr="006E61AC">
              <w:rPr>
                <w:color w:val="002060"/>
              </w:rPr>
              <w:t>0</w:t>
            </w:r>
          </w:p>
        </w:tc>
      </w:tr>
      <w:tr w:rsidR="008F6FFB" w:rsidRPr="006E61AC" w14:paraId="430525E7"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A50D2" w14:textId="77777777" w:rsidR="008F6FFB" w:rsidRPr="006E61AC" w:rsidRDefault="008F6FFB" w:rsidP="00283768">
            <w:pPr>
              <w:pStyle w:val="rowtabella0"/>
              <w:rPr>
                <w:color w:val="002060"/>
              </w:rPr>
            </w:pPr>
            <w:r w:rsidRPr="006E61AC">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B5BAF" w14:textId="77777777" w:rsidR="008F6FFB" w:rsidRPr="006E61AC" w:rsidRDefault="008F6FFB" w:rsidP="00283768">
            <w:pPr>
              <w:pStyle w:val="rowtabella0"/>
              <w:jc w:val="center"/>
              <w:rPr>
                <w:color w:val="002060"/>
              </w:rPr>
            </w:pPr>
            <w:r w:rsidRPr="006E61A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928C9"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E632F" w14:textId="77777777" w:rsidR="008F6FFB" w:rsidRPr="006E61AC" w:rsidRDefault="008F6FFB" w:rsidP="00283768">
            <w:pPr>
              <w:pStyle w:val="rowtabella0"/>
              <w:jc w:val="center"/>
              <w:rPr>
                <w:color w:val="002060"/>
              </w:rPr>
            </w:pPr>
            <w:r w:rsidRPr="006E61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FFCCF"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258E8"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8F99" w14:textId="77777777" w:rsidR="008F6FFB" w:rsidRPr="006E61AC" w:rsidRDefault="008F6FFB" w:rsidP="00283768">
            <w:pPr>
              <w:pStyle w:val="rowtabella0"/>
              <w:jc w:val="center"/>
              <w:rPr>
                <w:color w:val="002060"/>
              </w:rPr>
            </w:pPr>
            <w:r w:rsidRPr="006E61AC">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6E030" w14:textId="77777777" w:rsidR="008F6FFB" w:rsidRPr="006E61AC" w:rsidRDefault="008F6FFB" w:rsidP="00283768">
            <w:pPr>
              <w:pStyle w:val="rowtabella0"/>
              <w:jc w:val="center"/>
              <w:rPr>
                <w:color w:val="002060"/>
              </w:rPr>
            </w:pPr>
            <w:r w:rsidRPr="006E61A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351BB" w14:textId="77777777" w:rsidR="008F6FFB" w:rsidRPr="006E61AC" w:rsidRDefault="008F6FFB" w:rsidP="00283768">
            <w:pPr>
              <w:pStyle w:val="rowtabella0"/>
              <w:jc w:val="center"/>
              <w:rPr>
                <w:color w:val="002060"/>
              </w:rPr>
            </w:pPr>
            <w:r w:rsidRPr="006E61A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2090" w14:textId="77777777" w:rsidR="008F6FFB" w:rsidRPr="006E61AC" w:rsidRDefault="008F6FFB" w:rsidP="00283768">
            <w:pPr>
              <w:pStyle w:val="rowtabella0"/>
              <w:jc w:val="center"/>
              <w:rPr>
                <w:color w:val="002060"/>
              </w:rPr>
            </w:pPr>
            <w:r w:rsidRPr="006E61AC">
              <w:rPr>
                <w:color w:val="002060"/>
              </w:rPr>
              <w:t>0</w:t>
            </w:r>
          </w:p>
        </w:tc>
      </w:tr>
      <w:tr w:rsidR="008F6FFB" w:rsidRPr="006E61AC" w14:paraId="1DDB4590"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8BF6D8" w14:textId="77777777" w:rsidR="008F6FFB" w:rsidRPr="006E61AC" w:rsidRDefault="008F6FFB" w:rsidP="00283768">
            <w:pPr>
              <w:pStyle w:val="rowtabella0"/>
              <w:rPr>
                <w:color w:val="002060"/>
              </w:rPr>
            </w:pPr>
            <w:r w:rsidRPr="006E61AC">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993D7" w14:textId="77777777" w:rsidR="008F6FFB" w:rsidRPr="006E61AC" w:rsidRDefault="008F6FFB" w:rsidP="00283768">
            <w:pPr>
              <w:pStyle w:val="rowtabella0"/>
              <w:jc w:val="center"/>
              <w:rPr>
                <w:color w:val="002060"/>
              </w:rPr>
            </w:pPr>
            <w:r w:rsidRPr="006E61A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94AA4"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13D83" w14:textId="77777777" w:rsidR="008F6FFB" w:rsidRPr="006E61AC" w:rsidRDefault="008F6FFB" w:rsidP="00283768">
            <w:pPr>
              <w:pStyle w:val="rowtabella0"/>
              <w:jc w:val="center"/>
              <w:rPr>
                <w:color w:val="002060"/>
              </w:rPr>
            </w:pPr>
            <w:r w:rsidRPr="006E61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18C74"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60B05"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1803B" w14:textId="77777777" w:rsidR="008F6FFB" w:rsidRPr="006E61AC" w:rsidRDefault="008F6FFB" w:rsidP="00283768">
            <w:pPr>
              <w:pStyle w:val="rowtabella0"/>
              <w:jc w:val="center"/>
              <w:rPr>
                <w:color w:val="002060"/>
              </w:rPr>
            </w:pPr>
            <w:r w:rsidRPr="006E61AC">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120DD" w14:textId="77777777" w:rsidR="008F6FFB" w:rsidRPr="006E61AC" w:rsidRDefault="008F6FFB" w:rsidP="00283768">
            <w:pPr>
              <w:pStyle w:val="rowtabella0"/>
              <w:jc w:val="center"/>
              <w:rPr>
                <w:color w:val="002060"/>
              </w:rPr>
            </w:pPr>
            <w:r w:rsidRPr="006E61A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6986D" w14:textId="77777777" w:rsidR="008F6FFB" w:rsidRPr="006E61AC" w:rsidRDefault="008F6FFB" w:rsidP="00283768">
            <w:pPr>
              <w:pStyle w:val="rowtabella0"/>
              <w:jc w:val="center"/>
              <w:rPr>
                <w:color w:val="002060"/>
              </w:rPr>
            </w:pPr>
            <w:r w:rsidRPr="006E61A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254C7" w14:textId="77777777" w:rsidR="008F6FFB" w:rsidRPr="006E61AC" w:rsidRDefault="008F6FFB" w:rsidP="00283768">
            <w:pPr>
              <w:pStyle w:val="rowtabella0"/>
              <w:jc w:val="center"/>
              <w:rPr>
                <w:color w:val="002060"/>
              </w:rPr>
            </w:pPr>
            <w:r w:rsidRPr="006E61AC">
              <w:rPr>
                <w:color w:val="002060"/>
              </w:rPr>
              <w:t>0</w:t>
            </w:r>
          </w:p>
        </w:tc>
      </w:tr>
      <w:tr w:rsidR="008F6FFB" w:rsidRPr="006E61AC" w14:paraId="2C8A2038"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08751E" w14:textId="77777777" w:rsidR="008F6FFB" w:rsidRPr="006E61AC" w:rsidRDefault="008F6FFB" w:rsidP="00283768">
            <w:pPr>
              <w:pStyle w:val="rowtabella0"/>
              <w:rPr>
                <w:color w:val="002060"/>
              </w:rPr>
            </w:pPr>
            <w:r w:rsidRPr="006E61AC">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19E2B" w14:textId="77777777" w:rsidR="008F6FFB" w:rsidRPr="006E61AC" w:rsidRDefault="008F6FFB" w:rsidP="00283768">
            <w:pPr>
              <w:pStyle w:val="rowtabella0"/>
              <w:jc w:val="center"/>
              <w:rPr>
                <w:color w:val="002060"/>
              </w:rPr>
            </w:pPr>
            <w:r w:rsidRPr="006E61A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DC027"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141D4" w14:textId="77777777" w:rsidR="008F6FFB" w:rsidRPr="006E61AC" w:rsidRDefault="008F6FFB" w:rsidP="00283768">
            <w:pPr>
              <w:pStyle w:val="rowtabella0"/>
              <w:jc w:val="center"/>
              <w:rPr>
                <w:color w:val="002060"/>
              </w:rPr>
            </w:pPr>
            <w:r w:rsidRPr="006E61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73B8E"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492BF"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E9343" w14:textId="77777777" w:rsidR="008F6FFB" w:rsidRPr="006E61AC" w:rsidRDefault="008F6FFB" w:rsidP="00283768">
            <w:pPr>
              <w:pStyle w:val="rowtabella0"/>
              <w:jc w:val="center"/>
              <w:rPr>
                <w:color w:val="002060"/>
              </w:rPr>
            </w:pPr>
            <w:r w:rsidRPr="006E61AC">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43E24" w14:textId="77777777" w:rsidR="008F6FFB" w:rsidRPr="006E61AC" w:rsidRDefault="008F6FFB" w:rsidP="00283768">
            <w:pPr>
              <w:pStyle w:val="rowtabella0"/>
              <w:jc w:val="center"/>
              <w:rPr>
                <w:color w:val="002060"/>
              </w:rPr>
            </w:pPr>
            <w:r w:rsidRPr="006E61A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CBE3"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A9103" w14:textId="77777777" w:rsidR="008F6FFB" w:rsidRPr="006E61AC" w:rsidRDefault="008F6FFB" w:rsidP="00283768">
            <w:pPr>
              <w:pStyle w:val="rowtabella0"/>
              <w:jc w:val="center"/>
              <w:rPr>
                <w:color w:val="002060"/>
              </w:rPr>
            </w:pPr>
            <w:r w:rsidRPr="006E61AC">
              <w:rPr>
                <w:color w:val="002060"/>
              </w:rPr>
              <w:t>1</w:t>
            </w:r>
          </w:p>
        </w:tc>
      </w:tr>
      <w:tr w:rsidR="008F6FFB" w:rsidRPr="006E61AC" w14:paraId="071ACDE1"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02CF0C" w14:textId="77777777" w:rsidR="008F6FFB" w:rsidRPr="006E61AC" w:rsidRDefault="008F6FFB" w:rsidP="00283768">
            <w:pPr>
              <w:pStyle w:val="rowtabella0"/>
              <w:rPr>
                <w:color w:val="002060"/>
              </w:rPr>
            </w:pPr>
            <w:r w:rsidRPr="006E61AC">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DDCDE" w14:textId="77777777" w:rsidR="008F6FFB" w:rsidRPr="006E61AC" w:rsidRDefault="008F6FFB" w:rsidP="00283768">
            <w:pPr>
              <w:pStyle w:val="rowtabella0"/>
              <w:jc w:val="center"/>
              <w:rPr>
                <w:color w:val="002060"/>
              </w:rPr>
            </w:pPr>
            <w:r w:rsidRPr="006E61A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F24DD"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6018F"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6AB88"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F5F6A"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C4BA2" w14:textId="77777777" w:rsidR="008F6FFB" w:rsidRPr="006E61AC" w:rsidRDefault="008F6FFB" w:rsidP="00283768">
            <w:pPr>
              <w:pStyle w:val="rowtabella0"/>
              <w:jc w:val="center"/>
              <w:rPr>
                <w:color w:val="002060"/>
              </w:rPr>
            </w:pPr>
            <w:r w:rsidRPr="006E61A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E75CC" w14:textId="77777777" w:rsidR="008F6FFB" w:rsidRPr="006E61AC" w:rsidRDefault="008F6FFB" w:rsidP="00283768">
            <w:pPr>
              <w:pStyle w:val="rowtabella0"/>
              <w:jc w:val="center"/>
              <w:rPr>
                <w:color w:val="002060"/>
              </w:rPr>
            </w:pPr>
            <w:r w:rsidRPr="006E61A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9D4D3"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6197" w14:textId="77777777" w:rsidR="008F6FFB" w:rsidRPr="006E61AC" w:rsidRDefault="008F6FFB" w:rsidP="00283768">
            <w:pPr>
              <w:pStyle w:val="rowtabella0"/>
              <w:jc w:val="center"/>
              <w:rPr>
                <w:color w:val="002060"/>
              </w:rPr>
            </w:pPr>
            <w:r w:rsidRPr="006E61AC">
              <w:rPr>
                <w:color w:val="002060"/>
              </w:rPr>
              <w:t>0</w:t>
            </w:r>
          </w:p>
        </w:tc>
      </w:tr>
      <w:tr w:rsidR="008F6FFB" w:rsidRPr="006E61AC" w14:paraId="5C727BFD"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58D30F" w14:textId="77777777" w:rsidR="008F6FFB" w:rsidRPr="006E61AC" w:rsidRDefault="008F6FFB" w:rsidP="00283768">
            <w:pPr>
              <w:pStyle w:val="rowtabella0"/>
              <w:rPr>
                <w:color w:val="002060"/>
              </w:rPr>
            </w:pPr>
            <w:r w:rsidRPr="006E61AC">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5A145" w14:textId="77777777" w:rsidR="008F6FFB" w:rsidRPr="006E61AC" w:rsidRDefault="008F6FFB" w:rsidP="00283768">
            <w:pPr>
              <w:pStyle w:val="rowtabella0"/>
              <w:jc w:val="center"/>
              <w:rPr>
                <w:color w:val="002060"/>
              </w:rPr>
            </w:pPr>
            <w:r w:rsidRPr="006E61A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89E18"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5EA3D"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81919"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7C659"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11E3F" w14:textId="77777777" w:rsidR="008F6FFB" w:rsidRPr="006E61AC" w:rsidRDefault="008F6FFB" w:rsidP="00283768">
            <w:pPr>
              <w:pStyle w:val="rowtabella0"/>
              <w:jc w:val="center"/>
              <w:rPr>
                <w:color w:val="002060"/>
              </w:rPr>
            </w:pPr>
            <w:r w:rsidRPr="006E61A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22F88" w14:textId="77777777" w:rsidR="008F6FFB" w:rsidRPr="006E61AC" w:rsidRDefault="008F6FFB" w:rsidP="00283768">
            <w:pPr>
              <w:pStyle w:val="rowtabella0"/>
              <w:jc w:val="center"/>
              <w:rPr>
                <w:color w:val="002060"/>
              </w:rPr>
            </w:pPr>
            <w:r w:rsidRPr="006E61AC">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62350"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582AA" w14:textId="77777777" w:rsidR="008F6FFB" w:rsidRPr="006E61AC" w:rsidRDefault="008F6FFB" w:rsidP="00283768">
            <w:pPr>
              <w:pStyle w:val="rowtabella0"/>
              <w:jc w:val="center"/>
              <w:rPr>
                <w:color w:val="002060"/>
              </w:rPr>
            </w:pPr>
            <w:r w:rsidRPr="006E61AC">
              <w:rPr>
                <w:color w:val="002060"/>
              </w:rPr>
              <w:t>0</w:t>
            </w:r>
          </w:p>
        </w:tc>
      </w:tr>
      <w:tr w:rsidR="008F6FFB" w:rsidRPr="006E61AC" w14:paraId="2715F2D0"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0B76A6" w14:textId="77777777" w:rsidR="008F6FFB" w:rsidRPr="006E61AC" w:rsidRDefault="008F6FFB" w:rsidP="00283768">
            <w:pPr>
              <w:pStyle w:val="rowtabella0"/>
              <w:rPr>
                <w:color w:val="002060"/>
              </w:rPr>
            </w:pPr>
            <w:r w:rsidRPr="006E61AC">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37AB2"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6E7EF"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CC3E4"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FCA3"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FC7F7"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724E6" w14:textId="77777777" w:rsidR="008F6FFB" w:rsidRPr="006E61AC" w:rsidRDefault="008F6FFB" w:rsidP="00283768">
            <w:pPr>
              <w:pStyle w:val="rowtabella0"/>
              <w:jc w:val="center"/>
              <w:rPr>
                <w:color w:val="002060"/>
              </w:rPr>
            </w:pPr>
            <w:r w:rsidRPr="006E61AC">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F610D" w14:textId="77777777" w:rsidR="008F6FFB" w:rsidRPr="006E61AC" w:rsidRDefault="008F6FFB" w:rsidP="00283768">
            <w:pPr>
              <w:pStyle w:val="rowtabella0"/>
              <w:jc w:val="center"/>
              <w:rPr>
                <w:color w:val="002060"/>
              </w:rPr>
            </w:pPr>
            <w:r w:rsidRPr="006E61AC">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AECDD"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DBC85" w14:textId="77777777" w:rsidR="008F6FFB" w:rsidRPr="006E61AC" w:rsidRDefault="008F6FFB" w:rsidP="00283768">
            <w:pPr>
              <w:pStyle w:val="rowtabella0"/>
              <w:jc w:val="center"/>
              <w:rPr>
                <w:color w:val="002060"/>
              </w:rPr>
            </w:pPr>
            <w:r w:rsidRPr="006E61AC">
              <w:rPr>
                <w:color w:val="002060"/>
              </w:rPr>
              <w:t>0</w:t>
            </w:r>
          </w:p>
        </w:tc>
      </w:tr>
      <w:tr w:rsidR="008F6FFB" w:rsidRPr="006E61AC" w14:paraId="1E7BA327"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10EDC2" w14:textId="77777777" w:rsidR="008F6FFB" w:rsidRPr="006E61AC" w:rsidRDefault="008F6FFB" w:rsidP="00283768">
            <w:pPr>
              <w:pStyle w:val="rowtabella0"/>
              <w:rPr>
                <w:color w:val="002060"/>
              </w:rPr>
            </w:pPr>
            <w:r w:rsidRPr="006E61AC">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DE551"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35D52"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FE73B"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6B779"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96C28"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71426" w14:textId="77777777" w:rsidR="008F6FFB" w:rsidRPr="006E61AC" w:rsidRDefault="008F6FFB" w:rsidP="00283768">
            <w:pPr>
              <w:pStyle w:val="rowtabella0"/>
              <w:jc w:val="center"/>
              <w:rPr>
                <w:color w:val="002060"/>
              </w:rPr>
            </w:pPr>
            <w:r w:rsidRPr="006E61A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CB291" w14:textId="77777777" w:rsidR="008F6FFB" w:rsidRPr="006E61AC" w:rsidRDefault="008F6FFB" w:rsidP="00283768">
            <w:pPr>
              <w:pStyle w:val="rowtabella0"/>
              <w:jc w:val="center"/>
              <w:rPr>
                <w:color w:val="002060"/>
              </w:rPr>
            </w:pPr>
            <w:r w:rsidRPr="006E61A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B70CC"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2E8DA" w14:textId="77777777" w:rsidR="008F6FFB" w:rsidRPr="006E61AC" w:rsidRDefault="008F6FFB" w:rsidP="00283768">
            <w:pPr>
              <w:pStyle w:val="rowtabella0"/>
              <w:jc w:val="center"/>
              <w:rPr>
                <w:color w:val="002060"/>
              </w:rPr>
            </w:pPr>
            <w:r w:rsidRPr="006E61AC">
              <w:rPr>
                <w:color w:val="002060"/>
              </w:rPr>
              <w:t>0</w:t>
            </w:r>
          </w:p>
        </w:tc>
      </w:tr>
      <w:tr w:rsidR="008F6FFB" w:rsidRPr="006E61AC" w14:paraId="3A9F9148"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2EE33D" w14:textId="77777777" w:rsidR="008F6FFB" w:rsidRPr="006E61AC" w:rsidRDefault="008F6FFB" w:rsidP="00283768">
            <w:pPr>
              <w:pStyle w:val="rowtabella0"/>
              <w:rPr>
                <w:color w:val="002060"/>
              </w:rPr>
            </w:pPr>
            <w:r w:rsidRPr="006E61AC">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03F5B" w14:textId="77777777" w:rsidR="008F6FFB" w:rsidRPr="006E61AC" w:rsidRDefault="008F6FFB" w:rsidP="00283768">
            <w:pPr>
              <w:pStyle w:val="rowtabella0"/>
              <w:jc w:val="center"/>
              <w:rPr>
                <w:color w:val="002060"/>
              </w:rPr>
            </w:pPr>
            <w:r w:rsidRPr="006E61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B2F46"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14029"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7336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C7780" w14:textId="77777777" w:rsidR="008F6FFB" w:rsidRPr="006E61AC" w:rsidRDefault="008F6FFB" w:rsidP="00283768">
            <w:pPr>
              <w:pStyle w:val="rowtabella0"/>
              <w:jc w:val="center"/>
              <w:rPr>
                <w:color w:val="002060"/>
              </w:rPr>
            </w:pPr>
            <w:r w:rsidRPr="006E61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124FF" w14:textId="77777777" w:rsidR="008F6FFB" w:rsidRPr="006E61AC" w:rsidRDefault="008F6FFB" w:rsidP="00283768">
            <w:pPr>
              <w:pStyle w:val="rowtabella0"/>
              <w:jc w:val="center"/>
              <w:rPr>
                <w:color w:val="002060"/>
              </w:rPr>
            </w:pPr>
            <w:r w:rsidRPr="006E61A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506A8" w14:textId="77777777" w:rsidR="008F6FFB" w:rsidRPr="006E61AC" w:rsidRDefault="008F6FFB" w:rsidP="00283768">
            <w:pPr>
              <w:pStyle w:val="rowtabella0"/>
              <w:jc w:val="center"/>
              <w:rPr>
                <w:color w:val="002060"/>
              </w:rPr>
            </w:pPr>
            <w:r w:rsidRPr="006E61AC">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D2178" w14:textId="77777777" w:rsidR="008F6FFB" w:rsidRPr="006E61AC" w:rsidRDefault="008F6FFB" w:rsidP="00283768">
            <w:pPr>
              <w:pStyle w:val="rowtabella0"/>
              <w:jc w:val="center"/>
              <w:rPr>
                <w:color w:val="002060"/>
              </w:rPr>
            </w:pPr>
            <w:r w:rsidRPr="006E61A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9A22F" w14:textId="77777777" w:rsidR="008F6FFB" w:rsidRPr="006E61AC" w:rsidRDefault="008F6FFB" w:rsidP="00283768">
            <w:pPr>
              <w:pStyle w:val="rowtabella0"/>
              <w:jc w:val="center"/>
              <w:rPr>
                <w:color w:val="002060"/>
              </w:rPr>
            </w:pPr>
            <w:r w:rsidRPr="006E61AC">
              <w:rPr>
                <w:color w:val="002060"/>
              </w:rPr>
              <w:t>0</w:t>
            </w:r>
          </w:p>
        </w:tc>
      </w:tr>
      <w:tr w:rsidR="008F6FFB" w:rsidRPr="006E61AC" w14:paraId="327B23E1"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955771" w14:textId="77777777" w:rsidR="008F6FFB" w:rsidRPr="006E61AC" w:rsidRDefault="008F6FFB" w:rsidP="00283768">
            <w:pPr>
              <w:pStyle w:val="rowtabella0"/>
              <w:rPr>
                <w:color w:val="002060"/>
              </w:rPr>
            </w:pPr>
            <w:r w:rsidRPr="006E61AC">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84D2F"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5FAB0"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EFA18"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D417C"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618EC" w14:textId="77777777" w:rsidR="008F6FFB" w:rsidRPr="006E61AC" w:rsidRDefault="008F6FFB" w:rsidP="00283768">
            <w:pPr>
              <w:pStyle w:val="rowtabella0"/>
              <w:jc w:val="center"/>
              <w:rPr>
                <w:color w:val="002060"/>
              </w:rPr>
            </w:pPr>
            <w:r w:rsidRPr="006E61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6FEA2" w14:textId="77777777" w:rsidR="008F6FFB" w:rsidRPr="006E61AC" w:rsidRDefault="008F6FFB" w:rsidP="00283768">
            <w:pPr>
              <w:pStyle w:val="rowtabella0"/>
              <w:jc w:val="center"/>
              <w:rPr>
                <w:color w:val="002060"/>
              </w:rPr>
            </w:pPr>
            <w:r w:rsidRPr="006E61A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37214" w14:textId="77777777" w:rsidR="008F6FFB" w:rsidRPr="006E61AC" w:rsidRDefault="008F6FFB" w:rsidP="00283768">
            <w:pPr>
              <w:pStyle w:val="rowtabella0"/>
              <w:jc w:val="center"/>
              <w:rPr>
                <w:color w:val="002060"/>
              </w:rPr>
            </w:pPr>
            <w:r w:rsidRPr="006E61AC">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C5251" w14:textId="77777777" w:rsidR="008F6FFB" w:rsidRPr="006E61AC" w:rsidRDefault="008F6FFB" w:rsidP="00283768">
            <w:pPr>
              <w:pStyle w:val="rowtabella0"/>
              <w:jc w:val="center"/>
              <w:rPr>
                <w:color w:val="002060"/>
              </w:rPr>
            </w:pPr>
            <w:r w:rsidRPr="006E61A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EBA3A" w14:textId="77777777" w:rsidR="008F6FFB" w:rsidRPr="006E61AC" w:rsidRDefault="008F6FFB" w:rsidP="00283768">
            <w:pPr>
              <w:pStyle w:val="rowtabella0"/>
              <w:jc w:val="center"/>
              <w:rPr>
                <w:color w:val="002060"/>
              </w:rPr>
            </w:pPr>
            <w:r w:rsidRPr="006E61AC">
              <w:rPr>
                <w:color w:val="002060"/>
              </w:rPr>
              <w:t>0</w:t>
            </w:r>
          </w:p>
        </w:tc>
      </w:tr>
      <w:tr w:rsidR="008F6FFB" w:rsidRPr="006E61AC" w14:paraId="691C8688"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1C3C4A" w14:textId="77777777" w:rsidR="008F6FFB" w:rsidRPr="006E61AC" w:rsidRDefault="008F6FFB" w:rsidP="00283768">
            <w:pPr>
              <w:pStyle w:val="rowtabella0"/>
              <w:rPr>
                <w:color w:val="002060"/>
              </w:rPr>
            </w:pPr>
            <w:r w:rsidRPr="006E61AC">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1BCA7"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EF701"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6E53D"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52303"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CF95E" w14:textId="77777777" w:rsidR="008F6FFB" w:rsidRPr="006E61AC" w:rsidRDefault="008F6FFB" w:rsidP="00283768">
            <w:pPr>
              <w:pStyle w:val="rowtabella0"/>
              <w:jc w:val="center"/>
              <w:rPr>
                <w:color w:val="002060"/>
              </w:rPr>
            </w:pPr>
            <w:r w:rsidRPr="006E61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7455F" w14:textId="77777777" w:rsidR="008F6FFB" w:rsidRPr="006E61AC" w:rsidRDefault="008F6FFB" w:rsidP="00283768">
            <w:pPr>
              <w:pStyle w:val="rowtabella0"/>
              <w:jc w:val="center"/>
              <w:rPr>
                <w:color w:val="002060"/>
              </w:rPr>
            </w:pPr>
            <w:r w:rsidRPr="006E61A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D0629" w14:textId="77777777" w:rsidR="008F6FFB" w:rsidRPr="006E61AC" w:rsidRDefault="008F6FFB" w:rsidP="00283768">
            <w:pPr>
              <w:pStyle w:val="rowtabella0"/>
              <w:jc w:val="center"/>
              <w:rPr>
                <w:color w:val="002060"/>
              </w:rPr>
            </w:pPr>
            <w:r w:rsidRPr="006E61AC">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212A9" w14:textId="77777777" w:rsidR="008F6FFB" w:rsidRPr="006E61AC" w:rsidRDefault="008F6FFB" w:rsidP="00283768">
            <w:pPr>
              <w:pStyle w:val="rowtabella0"/>
              <w:jc w:val="center"/>
              <w:rPr>
                <w:color w:val="002060"/>
              </w:rPr>
            </w:pPr>
            <w:r w:rsidRPr="006E61A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2A6F9" w14:textId="77777777" w:rsidR="008F6FFB" w:rsidRPr="006E61AC" w:rsidRDefault="008F6FFB" w:rsidP="00283768">
            <w:pPr>
              <w:pStyle w:val="rowtabella0"/>
              <w:jc w:val="center"/>
              <w:rPr>
                <w:color w:val="002060"/>
              </w:rPr>
            </w:pPr>
            <w:r w:rsidRPr="006E61AC">
              <w:rPr>
                <w:color w:val="002060"/>
              </w:rPr>
              <w:t>0</w:t>
            </w:r>
          </w:p>
        </w:tc>
      </w:tr>
      <w:tr w:rsidR="008F6FFB" w:rsidRPr="006E61AC" w14:paraId="5F4AF49D"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61F4B7" w14:textId="77777777" w:rsidR="008F6FFB" w:rsidRPr="006E61AC" w:rsidRDefault="008F6FFB" w:rsidP="00283768">
            <w:pPr>
              <w:pStyle w:val="rowtabella0"/>
              <w:rPr>
                <w:color w:val="002060"/>
              </w:rPr>
            </w:pPr>
            <w:proofErr w:type="spellStart"/>
            <w:proofErr w:type="gramStart"/>
            <w:r w:rsidRPr="006E61AC">
              <w:rPr>
                <w:color w:val="002060"/>
              </w:rPr>
              <w:t>sq.B</w:t>
            </w:r>
            <w:proofErr w:type="spellEnd"/>
            <w:proofErr w:type="gramEnd"/>
            <w:r w:rsidRPr="006E61AC">
              <w:rPr>
                <w:color w:val="002060"/>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5B3C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E7B9C"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8F0D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CCB9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B250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7D70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119C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7F41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CD52D" w14:textId="77777777" w:rsidR="008F6FFB" w:rsidRPr="006E61AC" w:rsidRDefault="008F6FFB" w:rsidP="00283768">
            <w:pPr>
              <w:pStyle w:val="rowtabella0"/>
              <w:jc w:val="center"/>
              <w:rPr>
                <w:color w:val="002060"/>
              </w:rPr>
            </w:pPr>
            <w:r w:rsidRPr="006E61AC">
              <w:rPr>
                <w:color w:val="002060"/>
              </w:rPr>
              <w:t>0</w:t>
            </w:r>
          </w:p>
        </w:tc>
      </w:tr>
    </w:tbl>
    <w:p w14:paraId="59971FFF" w14:textId="77777777" w:rsidR="008F6FFB" w:rsidRPr="006E61AC" w:rsidRDefault="008F6FFB" w:rsidP="008F6FFB">
      <w:pPr>
        <w:pStyle w:val="breakline"/>
        <w:rPr>
          <w:color w:val="002060"/>
        </w:rPr>
      </w:pPr>
    </w:p>
    <w:p w14:paraId="15B3683C" w14:textId="77777777" w:rsidR="008F6FFB" w:rsidRPr="006E61AC" w:rsidRDefault="008F6FFB" w:rsidP="008F6FFB">
      <w:pPr>
        <w:pStyle w:val="breakline"/>
        <w:rPr>
          <w:color w:val="002060"/>
        </w:rPr>
      </w:pPr>
    </w:p>
    <w:p w14:paraId="1EB27D2C" w14:textId="77777777" w:rsidR="008F6FFB" w:rsidRPr="006E61AC" w:rsidRDefault="008F6FFB" w:rsidP="008F6FFB">
      <w:pPr>
        <w:pStyle w:val="sottotitolocampionato10"/>
        <w:rPr>
          <w:color w:val="002060"/>
        </w:rPr>
      </w:pPr>
      <w:r w:rsidRPr="006E61A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6E61AC" w14:paraId="1A5FB0F8"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8BD60" w14:textId="77777777" w:rsidR="008F6FFB" w:rsidRPr="006E61AC" w:rsidRDefault="008F6FFB" w:rsidP="00283768">
            <w:pPr>
              <w:pStyle w:val="headertabella0"/>
              <w:rPr>
                <w:color w:val="002060"/>
              </w:rPr>
            </w:pPr>
            <w:r w:rsidRPr="006E61A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5F525" w14:textId="77777777" w:rsidR="008F6FFB" w:rsidRPr="006E61AC" w:rsidRDefault="008F6FFB" w:rsidP="00283768">
            <w:pPr>
              <w:pStyle w:val="headertabella0"/>
              <w:rPr>
                <w:color w:val="002060"/>
              </w:rPr>
            </w:pPr>
            <w:r w:rsidRPr="006E61A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A9483" w14:textId="77777777" w:rsidR="008F6FFB" w:rsidRPr="006E61AC" w:rsidRDefault="008F6FFB" w:rsidP="00283768">
            <w:pPr>
              <w:pStyle w:val="headertabella0"/>
              <w:rPr>
                <w:color w:val="002060"/>
              </w:rPr>
            </w:pPr>
            <w:r w:rsidRPr="006E61A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03A09" w14:textId="77777777" w:rsidR="008F6FFB" w:rsidRPr="006E61AC" w:rsidRDefault="008F6FFB" w:rsidP="00283768">
            <w:pPr>
              <w:pStyle w:val="headertabella0"/>
              <w:rPr>
                <w:color w:val="002060"/>
              </w:rPr>
            </w:pPr>
            <w:r w:rsidRPr="006E61A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F39F2" w14:textId="77777777" w:rsidR="008F6FFB" w:rsidRPr="006E61AC" w:rsidRDefault="008F6FFB" w:rsidP="00283768">
            <w:pPr>
              <w:pStyle w:val="headertabella0"/>
              <w:rPr>
                <w:color w:val="002060"/>
              </w:rPr>
            </w:pPr>
            <w:r w:rsidRPr="006E61A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EC81C" w14:textId="77777777" w:rsidR="008F6FFB" w:rsidRPr="006E61AC" w:rsidRDefault="008F6FFB" w:rsidP="00283768">
            <w:pPr>
              <w:pStyle w:val="headertabella0"/>
              <w:rPr>
                <w:color w:val="002060"/>
              </w:rPr>
            </w:pPr>
            <w:r w:rsidRPr="006E61A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FDA27" w14:textId="77777777" w:rsidR="008F6FFB" w:rsidRPr="006E61AC" w:rsidRDefault="008F6FFB" w:rsidP="00283768">
            <w:pPr>
              <w:pStyle w:val="headertabella0"/>
              <w:rPr>
                <w:color w:val="002060"/>
              </w:rPr>
            </w:pPr>
            <w:r w:rsidRPr="006E61A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0C6EF" w14:textId="77777777" w:rsidR="008F6FFB" w:rsidRPr="006E61AC" w:rsidRDefault="008F6FFB" w:rsidP="00283768">
            <w:pPr>
              <w:pStyle w:val="headertabella0"/>
              <w:rPr>
                <w:color w:val="002060"/>
              </w:rPr>
            </w:pPr>
            <w:r w:rsidRPr="006E61A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CA494" w14:textId="77777777" w:rsidR="008F6FFB" w:rsidRPr="006E61AC" w:rsidRDefault="008F6FFB" w:rsidP="00283768">
            <w:pPr>
              <w:pStyle w:val="headertabella0"/>
              <w:rPr>
                <w:color w:val="002060"/>
              </w:rPr>
            </w:pPr>
            <w:r w:rsidRPr="006E61A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28EDE" w14:textId="77777777" w:rsidR="008F6FFB" w:rsidRPr="006E61AC" w:rsidRDefault="008F6FFB" w:rsidP="00283768">
            <w:pPr>
              <w:pStyle w:val="headertabella0"/>
              <w:rPr>
                <w:color w:val="002060"/>
              </w:rPr>
            </w:pPr>
            <w:r w:rsidRPr="006E61AC">
              <w:rPr>
                <w:color w:val="002060"/>
              </w:rPr>
              <w:t>PE</w:t>
            </w:r>
          </w:p>
        </w:tc>
      </w:tr>
      <w:tr w:rsidR="008F6FFB" w:rsidRPr="006E61AC" w14:paraId="770FF569"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14D729" w14:textId="77777777" w:rsidR="008F6FFB" w:rsidRPr="006E61AC" w:rsidRDefault="008F6FFB" w:rsidP="00283768">
            <w:pPr>
              <w:pStyle w:val="rowtabella0"/>
              <w:rPr>
                <w:color w:val="002060"/>
              </w:rPr>
            </w:pPr>
            <w:r w:rsidRPr="006E61AC">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F1B29" w14:textId="77777777" w:rsidR="008F6FFB" w:rsidRPr="006E61AC" w:rsidRDefault="008F6FFB" w:rsidP="00283768">
            <w:pPr>
              <w:pStyle w:val="rowtabella0"/>
              <w:jc w:val="center"/>
              <w:rPr>
                <w:color w:val="002060"/>
              </w:rPr>
            </w:pPr>
            <w:r w:rsidRPr="006E61A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1B083"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D6967" w14:textId="77777777" w:rsidR="008F6FFB" w:rsidRPr="006E61AC" w:rsidRDefault="008F6FFB" w:rsidP="00283768">
            <w:pPr>
              <w:pStyle w:val="rowtabella0"/>
              <w:jc w:val="center"/>
              <w:rPr>
                <w:color w:val="002060"/>
              </w:rPr>
            </w:pPr>
            <w:r w:rsidRPr="006E61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19020"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2F145"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EAF26" w14:textId="77777777" w:rsidR="008F6FFB" w:rsidRPr="006E61AC" w:rsidRDefault="008F6FFB" w:rsidP="00283768">
            <w:pPr>
              <w:pStyle w:val="rowtabella0"/>
              <w:jc w:val="center"/>
              <w:rPr>
                <w:color w:val="002060"/>
              </w:rPr>
            </w:pPr>
            <w:r w:rsidRPr="006E61AC">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1F86F" w14:textId="77777777" w:rsidR="008F6FFB" w:rsidRPr="006E61AC" w:rsidRDefault="008F6FFB" w:rsidP="00283768">
            <w:pPr>
              <w:pStyle w:val="rowtabella0"/>
              <w:jc w:val="center"/>
              <w:rPr>
                <w:color w:val="002060"/>
              </w:rPr>
            </w:pPr>
            <w:r w:rsidRPr="006E61A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47392" w14:textId="77777777" w:rsidR="008F6FFB" w:rsidRPr="006E61AC" w:rsidRDefault="008F6FFB" w:rsidP="00283768">
            <w:pPr>
              <w:pStyle w:val="rowtabella0"/>
              <w:jc w:val="center"/>
              <w:rPr>
                <w:color w:val="002060"/>
              </w:rPr>
            </w:pPr>
            <w:r w:rsidRPr="006E61A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2792F" w14:textId="77777777" w:rsidR="008F6FFB" w:rsidRPr="006E61AC" w:rsidRDefault="008F6FFB" w:rsidP="00283768">
            <w:pPr>
              <w:pStyle w:val="rowtabella0"/>
              <w:jc w:val="center"/>
              <w:rPr>
                <w:color w:val="002060"/>
              </w:rPr>
            </w:pPr>
            <w:r w:rsidRPr="006E61AC">
              <w:rPr>
                <w:color w:val="002060"/>
              </w:rPr>
              <w:t>0</w:t>
            </w:r>
          </w:p>
        </w:tc>
      </w:tr>
      <w:tr w:rsidR="008F6FFB" w:rsidRPr="006E61AC" w14:paraId="6A863015"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6A838" w14:textId="77777777" w:rsidR="008F6FFB" w:rsidRPr="006E61AC" w:rsidRDefault="008F6FFB" w:rsidP="00283768">
            <w:pPr>
              <w:pStyle w:val="rowtabella0"/>
              <w:rPr>
                <w:color w:val="002060"/>
              </w:rPr>
            </w:pPr>
            <w:r w:rsidRPr="006E61AC">
              <w:rPr>
                <w:color w:val="002060"/>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0358C" w14:textId="77777777" w:rsidR="008F6FFB" w:rsidRPr="006E61AC" w:rsidRDefault="008F6FFB" w:rsidP="00283768">
            <w:pPr>
              <w:pStyle w:val="rowtabella0"/>
              <w:jc w:val="center"/>
              <w:rPr>
                <w:color w:val="002060"/>
              </w:rPr>
            </w:pPr>
            <w:r w:rsidRPr="006E61A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32775"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D870D" w14:textId="77777777" w:rsidR="008F6FFB" w:rsidRPr="006E61AC" w:rsidRDefault="008F6FFB" w:rsidP="00283768">
            <w:pPr>
              <w:pStyle w:val="rowtabella0"/>
              <w:jc w:val="center"/>
              <w:rPr>
                <w:color w:val="002060"/>
              </w:rPr>
            </w:pPr>
            <w:r w:rsidRPr="006E61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2C582"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FC027"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B6D49" w14:textId="77777777" w:rsidR="008F6FFB" w:rsidRPr="006E61AC" w:rsidRDefault="008F6FFB" w:rsidP="00283768">
            <w:pPr>
              <w:pStyle w:val="rowtabella0"/>
              <w:jc w:val="center"/>
              <w:rPr>
                <w:color w:val="002060"/>
              </w:rPr>
            </w:pPr>
            <w:r w:rsidRPr="006E61AC">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C708C" w14:textId="77777777" w:rsidR="008F6FFB" w:rsidRPr="006E61AC" w:rsidRDefault="008F6FFB" w:rsidP="00283768">
            <w:pPr>
              <w:pStyle w:val="rowtabella0"/>
              <w:jc w:val="center"/>
              <w:rPr>
                <w:color w:val="002060"/>
              </w:rPr>
            </w:pPr>
            <w:r w:rsidRPr="006E61A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67B55" w14:textId="77777777" w:rsidR="008F6FFB" w:rsidRPr="006E61AC" w:rsidRDefault="008F6FFB" w:rsidP="00283768">
            <w:pPr>
              <w:pStyle w:val="rowtabella0"/>
              <w:jc w:val="center"/>
              <w:rPr>
                <w:color w:val="002060"/>
              </w:rPr>
            </w:pPr>
            <w:r w:rsidRPr="006E61A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648DE" w14:textId="77777777" w:rsidR="008F6FFB" w:rsidRPr="006E61AC" w:rsidRDefault="008F6FFB" w:rsidP="00283768">
            <w:pPr>
              <w:pStyle w:val="rowtabella0"/>
              <w:jc w:val="center"/>
              <w:rPr>
                <w:color w:val="002060"/>
              </w:rPr>
            </w:pPr>
            <w:r w:rsidRPr="006E61AC">
              <w:rPr>
                <w:color w:val="002060"/>
              </w:rPr>
              <w:t>0</w:t>
            </w:r>
          </w:p>
        </w:tc>
      </w:tr>
      <w:tr w:rsidR="008F6FFB" w:rsidRPr="006E61AC" w14:paraId="51D7C08E"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EF81C0" w14:textId="77777777" w:rsidR="008F6FFB" w:rsidRPr="006E61AC" w:rsidRDefault="008F6FFB" w:rsidP="00283768">
            <w:pPr>
              <w:pStyle w:val="rowtabella0"/>
              <w:rPr>
                <w:color w:val="002060"/>
              </w:rPr>
            </w:pPr>
            <w:r w:rsidRPr="006E61AC">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180B5" w14:textId="77777777" w:rsidR="008F6FFB" w:rsidRPr="006E61AC" w:rsidRDefault="008F6FFB" w:rsidP="00283768">
            <w:pPr>
              <w:pStyle w:val="rowtabella0"/>
              <w:jc w:val="center"/>
              <w:rPr>
                <w:color w:val="002060"/>
              </w:rPr>
            </w:pPr>
            <w:r w:rsidRPr="006E61A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39769"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49A6C"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4DDB4"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A0C46"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590A7" w14:textId="77777777" w:rsidR="008F6FFB" w:rsidRPr="006E61AC" w:rsidRDefault="008F6FFB" w:rsidP="00283768">
            <w:pPr>
              <w:pStyle w:val="rowtabella0"/>
              <w:jc w:val="center"/>
              <w:rPr>
                <w:color w:val="002060"/>
              </w:rPr>
            </w:pPr>
            <w:r w:rsidRPr="006E61AC">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B2B7C" w14:textId="77777777" w:rsidR="008F6FFB" w:rsidRPr="006E61AC" w:rsidRDefault="008F6FFB" w:rsidP="00283768">
            <w:pPr>
              <w:pStyle w:val="rowtabella0"/>
              <w:jc w:val="center"/>
              <w:rPr>
                <w:color w:val="002060"/>
              </w:rPr>
            </w:pPr>
            <w:r w:rsidRPr="006E61A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02590" w14:textId="77777777" w:rsidR="008F6FFB" w:rsidRPr="006E61AC" w:rsidRDefault="008F6FFB" w:rsidP="00283768">
            <w:pPr>
              <w:pStyle w:val="rowtabella0"/>
              <w:jc w:val="center"/>
              <w:rPr>
                <w:color w:val="002060"/>
              </w:rPr>
            </w:pPr>
            <w:r w:rsidRPr="006E61A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DE644" w14:textId="77777777" w:rsidR="008F6FFB" w:rsidRPr="006E61AC" w:rsidRDefault="008F6FFB" w:rsidP="00283768">
            <w:pPr>
              <w:pStyle w:val="rowtabella0"/>
              <w:jc w:val="center"/>
              <w:rPr>
                <w:color w:val="002060"/>
              </w:rPr>
            </w:pPr>
            <w:r w:rsidRPr="006E61AC">
              <w:rPr>
                <w:color w:val="002060"/>
              </w:rPr>
              <w:t>0</w:t>
            </w:r>
          </w:p>
        </w:tc>
      </w:tr>
      <w:tr w:rsidR="008F6FFB" w:rsidRPr="006E61AC" w14:paraId="2A73F8DF"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02D92E" w14:textId="77777777" w:rsidR="008F6FFB" w:rsidRPr="006E61AC" w:rsidRDefault="008F6FFB" w:rsidP="00283768">
            <w:pPr>
              <w:pStyle w:val="rowtabella0"/>
              <w:rPr>
                <w:color w:val="002060"/>
              </w:rPr>
            </w:pPr>
            <w:r w:rsidRPr="006E61AC">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B27F" w14:textId="77777777" w:rsidR="008F6FFB" w:rsidRPr="006E61AC" w:rsidRDefault="008F6FFB" w:rsidP="00283768">
            <w:pPr>
              <w:pStyle w:val="rowtabella0"/>
              <w:jc w:val="center"/>
              <w:rPr>
                <w:color w:val="002060"/>
              </w:rPr>
            </w:pPr>
            <w:r w:rsidRPr="006E61A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6847B"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5546C"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4A918"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7F334"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A0AE7" w14:textId="77777777" w:rsidR="008F6FFB" w:rsidRPr="006E61AC" w:rsidRDefault="008F6FFB" w:rsidP="00283768">
            <w:pPr>
              <w:pStyle w:val="rowtabella0"/>
              <w:jc w:val="center"/>
              <w:rPr>
                <w:color w:val="002060"/>
              </w:rPr>
            </w:pPr>
            <w:r w:rsidRPr="006E61AC">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100CE" w14:textId="77777777" w:rsidR="008F6FFB" w:rsidRPr="006E61AC" w:rsidRDefault="008F6FFB" w:rsidP="00283768">
            <w:pPr>
              <w:pStyle w:val="rowtabella0"/>
              <w:jc w:val="center"/>
              <w:rPr>
                <w:color w:val="002060"/>
              </w:rPr>
            </w:pPr>
            <w:r w:rsidRPr="006E61A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8C436" w14:textId="77777777" w:rsidR="008F6FFB" w:rsidRPr="006E61AC" w:rsidRDefault="008F6FFB" w:rsidP="00283768">
            <w:pPr>
              <w:pStyle w:val="rowtabella0"/>
              <w:jc w:val="center"/>
              <w:rPr>
                <w:color w:val="002060"/>
              </w:rPr>
            </w:pPr>
            <w:r w:rsidRPr="006E61A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C429A" w14:textId="77777777" w:rsidR="008F6FFB" w:rsidRPr="006E61AC" w:rsidRDefault="008F6FFB" w:rsidP="00283768">
            <w:pPr>
              <w:pStyle w:val="rowtabella0"/>
              <w:jc w:val="center"/>
              <w:rPr>
                <w:color w:val="002060"/>
              </w:rPr>
            </w:pPr>
            <w:r w:rsidRPr="006E61AC">
              <w:rPr>
                <w:color w:val="002060"/>
              </w:rPr>
              <w:t>0</w:t>
            </w:r>
          </w:p>
        </w:tc>
      </w:tr>
      <w:tr w:rsidR="008F6FFB" w:rsidRPr="006E61AC" w14:paraId="1D89C3F3"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1F3E48" w14:textId="77777777" w:rsidR="008F6FFB" w:rsidRPr="006E61AC" w:rsidRDefault="008F6FFB" w:rsidP="00283768">
            <w:pPr>
              <w:pStyle w:val="rowtabella0"/>
              <w:rPr>
                <w:color w:val="002060"/>
              </w:rPr>
            </w:pPr>
            <w:r w:rsidRPr="006E61AC">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51DA2" w14:textId="77777777" w:rsidR="008F6FFB" w:rsidRPr="006E61AC" w:rsidRDefault="008F6FFB" w:rsidP="00283768">
            <w:pPr>
              <w:pStyle w:val="rowtabella0"/>
              <w:jc w:val="center"/>
              <w:rPr>
                <w:color w:val="002060"/>
              </w:rPr>
            </w:pPr>
            <w:r w:rsidRPr="006E61A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EA2A7"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28922"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3941F"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660FE"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3FA85" w14:textId="77777777" w:rsidR="008F6FFB" w:rsidRPr="006E61AC" w:rsidRDefault="008F6FFB" w:rsidP="00283768">
            <w:pPr>
              <w:pStyle w:val="rowtabella0"/>
              <w:jc w:val="center"/>
              <w:rPr>
                <w:color w:val="002060"/>
              </w:rPr>
            </w:pPr>
            <w:r w:rsidRPr="006E61A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E78BD" w14:textId="77777777" w:rsidR="008F6FFB" w:rsidRPr="006E61AC" w:rsidRDefault="008F6FFB" w:rsidP="00283768">
            <w:pPr>
              <w:pStyle w:val="rowtabella0"/>
              <w:jc w:val="center"/>
              <w:rPr>
                <w:color w:val="002060"/>
              </w:rPr>
            </w:pPr>
            <w:r w:rsidRPr="006E61A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ABBE2"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6A30C" w14:textId="77777777" w:rsidR="008F6FFB" w:rsidRPr="006E61AC" w:rsidRDefault="008F6FFB" w:rsidP="00283768">
            <w:pPr>
              <w:pStyle w:val="rowtabella0"/>
              <w:jc w:val="center"/>
              <w:rPr>
                <w:color w:val="002060"/>
              </w:rPr>
            </w:pPr>
            <w:r w:rsidRPr="006E61AC">
              <w:rPr>
                <w:color w:val="002060"/>
              </w:rPr>
              <w:t>0</w:t>
            </w:r>
          </w:p>
        </w:tc>
      </w:tr>
      <w:tr w:rsidR="008F6FFB" w:rsidRPr="006E61AC" w14:paraId="41C918CD"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F0AC8" w14:textId="77777777" w:rsidR="008F6FFB" w:rsidRPr="006E61AC" w:rsidRDefault="008F6FFB" w:rsidP="00283768">
            <w:pPr>
              <w:pStyle w:val="rowtabella0"/>
              <w:rPr>
                <w:color w:val="002060"/>
              </w:rPr>
            </w:pPr>
            <w:r w:rsidRPr="006E61AC">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D7BC4" w14:textId="77777777" w:rsidR="008F6FFB" w:rsidRPr="006E61AC" w:rsidRDefault="008F6FFB" w:rsidP="00283768">
            <w:pPr>
              <w:pStyle w:val="rowtabella0"/>
              <w:jc w:val="center"/>
              <w:rPr>
                <w:color w:val="002060"/>
              </w:rPr>
            </w:pPr>
            <w:r w:rsidRPr="006E61A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1D143"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5E6FD"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B1DBF"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11E2D"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F6C81" w14:textId="77777777" w:rsidR="008F6FFB" w:rsidRPr="006E61AC" w:rsidRDefault="008F6FFB" w:rsidP="00283768">
            <w:pPr>
              <w:pStyle w:val="rowtabella0"/>
              <w:jc w:val="center"/>
              <w:rPr>
                <w:color w:val="002060"/>
              </w:rPr>
            </w:pPr>
            <w:r w:rsidRPr="006E61A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267A1" w14:textId="77777777" w:rsidR="008F6FFB" w:rsidRPr="006E61AC" w:rsidRDefault="008F6FFB" w:rsidP="00283768">
            <w:pPr>
              <w:pStyle w:val="rowtabella0"/>
              <w:jc w:val="center"/>
              <w:rPr>
                <w:color w:val="002060"/>
              </w:rPr>
            </w:pPr>
            <w:r w:rsidRPr="006E61A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E725E"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642B0" w14:textId="77777777" w:rsidR="008F6FFB" w:rsidRPr="006E61AC" w:rsidRDefault="008F6FFB" w:rsidP="00283768">
            <w:pPr>
              <w:pStyle w:val="rowtabella0"/>
              <w:jc w:val="center"/>
              <w:rPr>
                <w:color w:val="002060"/>
              </w:rPr>
            </w:pPr>
            <w:r w:rsidRPr="006E61AC">
              <w:rPr>
                <w:color w:val="002060"/>
              </w:rPr>
              <w:t>0</w:t>
            </w:r>
          </w:p>
        </w:tc>
      </w:tr>
      <w:tr w:rsidR="008F6FFB" w:rsidRPr="006E61AC" w14:paraId="19E17178"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95985" w14:textId="77777777" w:rsidR="008F6FFB" w:rsidRPr="006E61AC" w:rsidRDefault="008F6FFB" w:rsidP="00283768">
            <w:pPr>
              <w:pStyle w:val="rowtabella0"/>
              <w:rPr>
                <w:color w:val="002060"/>
              </w:rPr>
            </w:pPr>
            <w:r w:rsidRPr="006E61AC">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C367A" w14:textId="77777777" w:rsidR="008F6FFB" w:rsidRPr="006E61AC" w:rsidRDefault="008F6FFB" w:rsidP="00283768">
            <w:pPr>
              <w:pStyle w:val="rowtabella0"/>
              <w:jc w:val="center"/>
              <w:rPr>
                <w:color w:val="002060"/>
              </w:rPr>
            </w:pPr>
            <w:r w:rsidRPr="006E61A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2ED7E"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DC852"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AF1EA"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F8F12"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0A97E" w14:textId="77777777" w:rsidR="008F6FFB" w:rsidRPr="006E61AC" w:rsidRDefault="008F6FFB" w:rsidP="00283768">
            <w:pPr>
              <w:pStyle w:val="rowtabella0"/>
              <w:jc w:val="center"/>
              <w:rPr>
                <w:color w:val="002060"/>
              </w:rPr>
            </w:pPr>
            <w:r w:rsidRPr="006E61AC">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2F54D" w14:textId="77777777" w:rsidR="008F6FFB" w:rsidRPr="006E61AC" w:rsidRDefault="008F6FFB" w:rsidP="00283768">
            <w:pPr>
              <w:pStyle w:val="rowtabella0"/>
              <w:jc w:val="center"/>
              <w:rPr>
                <w:color w:val="002060"/>
              </w:rPr>
            </w:pPr>
            <w:r w:rsidRPr="006E61AC">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9837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4FC58" w14:textId="77777777" w:rsidR="008F6FFB" w:rsidRPr="006E61AC" w:rsidRDefault="008F6FFB" w:rsidP="00283768">
            <w:pPr>
              <w:pStyle w:val="rowtabella0"/>
              <w:jc w:val="center"/>
              <w:rPr>
                <w:color w:val="002060"/>
              </w:rPr>
            </w:pPr>
            <w:r w:rsidRPr="006E61AC">
              <w:rPr>
                <w:color w:val="002060"/>
              </w:rPr>
              <w:t>0</w:t>
            </w:r>
          </w:p>
        </w:tc>
      </w:tr>
      <w:tr w:rsidR="008F6FFB" w:rsidRPr="006E61AC" w14:paraId="56E93E8F"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CAD697" w14:textId="77777777" w:rsidR="008F6FFB" w:rsidRPr="006E61AC" w:rsidRDefault="008F6FFB" w:rsidP="00283768">
            <w:pPr>
              <w:pStyle w:val="rowtabella0"/>
              <w:rPr>
                <w:color w:val="002060"/>
              </w:rPr>
            </w:pPr>
            <w:r w:rsidRPr="006E61AC">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7626F" w14:textId="77777777" w:rsidR="008F6FFB" w:rsidRPr="006E61AC" w:rsidRDefault="008F6FFB" w:rsidP="00283768">
            <w:pPr>
              <w:pStyle w:val="rowtabella0"/>
              <w:jc w:val="center"/>
              <w:rPr>
                <w:color w:val="002060"/>
              </w:rPr>
            </w:pPr>
            <w:r w:rsidRPr="006E61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7EE4E"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DDFBA"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CE805"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DE58E"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C34FA" w14:textId="77777777" w:rsidR="008F6FFB" w:rsidRPr="006E61AC" w:rsidRDefault="008F6FFB" w:rsidP="00283768">
            <w:pPr>
              <w:pStyle w:val="rowtabella0"/>
              <w:jc w:val="center"/>
              <w:rPr>
                <w:color w:val="002060"/>
              </w:rPr>
            </w:pPr>
            <w:r w:rsidRPr="006E61A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94418" w14:textId="77777777" w:rsidR="008F6FFB" w:rsidRPr="006E61AC" w:rsidRDefault="008F6FFB" w:rsidP="00283768">
            <w:pPr>
              <w:pStyle w:val="rowtabella0"/>
              <w:jc w:val="center"/>
              <w:rPr>
                <w:color w:val="002060"/>
              </w:rPr>
            </w:pPr>
            <w:r w:rsidRPr="006E61AC">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62E80" w14:textId="77777777" w:rsidR="008F6FFB" w:rsidRPr="006E61AC" w:rsidRDefault="008F6FFB" w:rsidP="00283768">
            <w:pPr>
              <w:pStyle w:val="rowtabella0"/>
              <w:jc w:val="center"/>
              <w:rPr>
                <w:color w:val="002060"/>
              </w:rPr>
            </w:pPr>
            <w:r w:rsidRPr="006E61A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2BFEA" w14:textId="77777777" w:rsidR="008F6FFB" w:rsidRPr="006E61AC" w:rsidRDefault="008F6FFB" w:rsidP="00283768">
            <w:pPr>
              <w:pStyle w:val="rowtabella0"/>
              <w:jc w:val="center"/>
              <w:rPr>
                <w:color w:val="002060"/>
              </w:rPr>
            </w:pPr>
            <w:r w:rsidRPr="006E61AC">
              <w:rPr>
                <w:color w:val="002060"/>
              </w:rPr>
              <w:t>0</w:t>
            </w:r>
          </w:p>
        </w:tc>
      </w:tr>
      <w:tr w:rsidR="008F6FFB" w:rsidRPr="006E61AC" w14:paraId="1C26578B"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11E9E3" w14:textId="77777777" w:rsidR="008F6FFB" w:rsidRPr="006E61AC" w:rsidRDefault="008F6FFB" w:rsidP="00283768">
            <w:pPr>
              <w:pStyle w:val="rowtabella0"/>
              <w:rPr>
                <w:color w:val="002060"/>
              </w:rPr>
            </w:pPr>
            <w:r w:rsidRPr="006E61AC">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67F8F"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85F7A"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38C96"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511FC"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FE9EF"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E3330" w14:textId="77777777" w:rsidR="008F6FFB" w:rsidRPr="006E61AC" w:rsidRDefault="008F6FFB" w:rsidP="00283768">
            <w:pPr>
              <w:pStyle w:val="rowtabella0"/>
              <w:jc w:val="center"/>
              <w:rPr>
                <w:color w:val="002060"/>
              </w:rPr>
            </w:pPr>
            <w:r w:rsidRPr="006E61A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EAF94" w14:textId="77777777" w:rsidR="008F6FFB" w:rsidRPr="006E61AC" w:rsidRDefault="008F6FFB" w:rsidP="00283768">
            <w:pPr>
              <w:pStyle w:val="rowtabella0"/>
              <w:jc w:val="center"/>
              <w:rPr>
                <w:color w:val="002060"/>
              </w:rPr>
            </w:pPr>
            <w:r w:rsidRPr="006E61A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2785E"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05916" w14:textId="77777777" w:rsidR="008F6FFB" w:rsidRPr="006E61AC" w:rsidRDefault="008F6FFB" w:rsidP="00283768">
            <w:pPr>
              <w:pStyle w:val="rowtabella0"/>
              <w:jc w:val="center"/>
              <w:rPr>
                <w:color w:val="002060"/>
              </w:rPr>
            </w:pPr>
            <w:r w:rsidRPr="006E61AC">
              <w:rPr>
                <w:color w:val="002060"/>
              </w:rPr>
              <w:t>0</w:t>
            </w:r>
          </w:p>
        </w:tc>
      </w:tr>
      <w:tr w:rsidR="008F6FFB" w:rsidRPr="006E61AC" w14:paraId="6EEEB6B3"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F92BF8" w14:textId="77777777" w:rsidR="008F6FFB" w:rsidRPr="006E61AC" w:rsidRDefault="008F6FFB" w:rsidP="00283768">
            <w:pPr>
              <w:pStyle w:val="rowtabella0"/>
              <w:rPr>
                <w:color w:val="002060"/>
              </w:rPr>
            </w:pPr>
            <w:r w:rsidRPr="006E61AC">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86C9C" w14:textId="77777777" w:rsidR="008F6FFB" w:rsidRPr="006E61AC" w:rsidRDefault="008F6FFB" w:rsidP="00283768">
            <w:pPr>
              <w:pStyle w:val="rowtabella0"/>
              <w:jc w:val="center"/>
              <w:rPr>
                <w:color w:val="002060"/>
              </w:rPr>
            </w:pPr>
            <w:r w:rsidRPr="006E61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B7A43"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E0ACC"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0FF44"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D8E4C" w14:textId="77777777" w:rsidR="008F6FFB" w:rsidRPr="006E61AC" w:rsidRDefault="008F6FFB" w:rsidP="00283768">
            <w:pPr>
              <w:pStyle w:val="rowtabella0"/>
              <w:jc w:val="center"/>
              <w:rPr>
                <w:color w:val="002060"/>
              </w:rPr>
            </w:pPr>
            <w:r w:rsidRPr="006E61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8D518" w14:textId="77777777" w:rsidR="008F6FFB" w:rsidRPr="006E61AC" w:rsidRDefault="008F6FFB" w:rsidP="00283768">
            <w:pPr>
              <w:pStyle w:val="rowtabella0"/>
              <w:jc w:val="center"/>
              <w:rPr>
                <w:color w:val="002060"/>
              </w:rPr>
            </w:pPr>
            <w:r w:rsidRPr="006E61A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3F19B" w14:textId="77777777" w:rsidR="008F6FFB" w:rsidRPr="006E61AC" w:rsidRDefault="008F6FFB" w:rsidP="00283768">
            <w:pPr>
              <w:pStyle w:val="rowtabella0"/>
              <w:jc w:val="center"/>
              <w:rPr>
                <w:color w:val="002060"/>
              </w:rPr>
            </w:pPr>
            <w:r w:rsidRPr="006E61AC">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892C3"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31950" w14:textId="77777777" w:rsidR="008F6FFB" w:rsidRPr="006E61AC" w:rsidRDefault="008F6FFB" w:rsidP="00283768">
            <w:pPr>
              <w:pStyle w:val="rowtabella0"/>
              <w:jc w:val="center"/>
              <w:rPr>
                <w:color w:val="002060"/>
              </w:rPr>
            </w:pPr>
            <w:r w:rsidRPr="006E61AC">
              <w:rPr>
                <w:color w:val="002060"/>
              </w:rPr>
              <w:t>0</w:t>
            </w:r>
          </w:p>
        </w:tc>
      </w:tr>
      <w:tr w:rsidR="008F6FFB" w:rsidRPr="006E61AC" w14:paraId="78837252"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3EA69" w14:textId="77777777" w:rsidR="008F6FFB" w:rsidRPr="006E61AC" w:rsidRDefault="008F6FFB" w:rsidP="00283768">
            <w:pPr>
              <w:pStyle w:val="rowtabella0"/>
              <w:rPr>
                <w:color w:val="002060"/>
              </w:rPr>
            </w:pPr>
            <w:r w:rsidRPr="006E61AC">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4AD6B"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D8B3B"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33A76"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6B8FA"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32F2D" w14:textId="77777777" w:rsidR="008F6FFB" w:rsidRPr="006E61AC" w:rsidRDefault="008F6FFB" w:rsidP="00283768">
            <w:pPr>
              <w:pStyle w:val="rowtabella0"/>
              <w:jc w:val="center"/>
              <w:rPr>
                <w:color w:val="002060"/>
              </w:rPr>
            </w:pPr>
            <w:r w:rsidRPr="006E61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5C1D0" w14:textId="77777777" w:rsidR="008F6FFB" w:rsidRPr="006E61AC" w:rsidRDefault="008F6FFB" w:rsidP="00283768">
            <w:pPr>
              <w:pStyle w:val="rowtabella0"/>
              <w:jc w:val="center"/>
              <w:rPr>
                <w:color w:val="002060"/>
              </w:rPr>
            </w:pPr>
            <w:r w:rsidRPr="006E61A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93B0E" w14:textId="77777777" w:rsidR="008F6FFB" w:rsidRPr="006E61AC" w:rsidRDefault="008F6FFB" w:rsidP="00283768">
            <w:pPr>
              <w:pStyle w:val="rowtabella0"/>
              <w:jc w:val="center"/>
              <w:rPr>
                <w:color w:val="002060"/>
              </w:rPr>
            </w:pPr>
            <w:r w:rsidRPr="006E61AC">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B508A" w14:textId="77777777" w:rsidR="008F6FFB" w:rsidRPr="006E61AC" w:rsidRDefault="008F6FFB" w:rsidP="00283768">
            <w:pPr>
              <w:pStyle w:val="rowtabella0"/>
              <w:jc w:val="center"/>
              <w:rPr>
                <w:color w:val="002060"/>
              </w:rPr>
            </w:pPr>
            <w:r w:rsidRPr="006E61A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DB0C7" w14:textId="77777777" w:rsidR="008F6FFB" w:rsidRPr="006E61AC" w:rsidRDefault="008F6FFB" w:rsidP="00283768">
            <w:pPr>
              <w:pStyle w:val="rowtabella0"/>
              <w:jc w:val="center"/>
              <w:rPr>
                <w:color w:val="002060"/>
              </w:rPr>
            </w:pPr>
            <w:r w:rsidRPr="006E61AC">
              <w:rPr>
                <w:color w:val="002060"/>
              </w:rPr>
              <w:t>0</w:t>
            </w:r>
          </w:p>
        </w:tc>
      </w:tr>
      <w:tr w:rsidR="008F6FFB" w:rsidRPr="006E61AC" w14:paraId="26060B3B"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C59E2F" w14:textId="77777777" w:rsidR="008F6FFB" w:rsidRPr="006E61AC" w:rsidRDefault="008F6FFB" w:rsidP="00283768">
            <w:pPr>
              <w:pStyle w:val="rowtabella0"/>
              <w:rPr>
                <w:color w:val="002060"/>
              </w:rPr>
            </w:pPr>
            <w:r w:rsidRPr="006E61AC">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26E94"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90720"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3048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2A2B1"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81161" w14:textId="77777777" w:rsidR="008F6FFB" w:rsidRPr="006E61AC" w:rsidRDefault="008F6FFB" w:rsidP="00283768">
            <w:pPr>
              <w:pStyle w:val="rowtabella0"/>
              <w:jc w:val="center"/>
              <w:rPr>
                <w:color w:val="002060"/>
              </w:rPr>
            </w:pPr>
            <w:r w:rsidRPr="006E61A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F8F1B" w14:textId="77777777" w:rsidR="008F6FFB" w:rsidRPr="006E61AC" w:rsidRDefault="008F6FFB" w:rsidP="00283768">
            <w:pPr>
              <w:pStyle w:val="rowtabella0"/>
              <w:jc w:val="center"/>
              <w:rPr>
                <w:color w:val="002060"/>
              </w:rPr>
            </w:pPr>
            <w:r w:rsidRPr="006E61A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1C29F" w14:textId="77777777" w:rsidR="008F6FFB" w:rsidRPr="006E61AC" w:rsidRDefault="008F6FFB" w:rsidP="00283768">
            <w:pPr>
              <w:pStyle w:val="rowtabella0"/>
              <w:jc w:val="center"/>
              <w:rPr>
                <w:color w:val="002060"/>
              </w:rPr>
            </w:pPr>
            <w:r w:rsidRPr="006E61AC">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40FFF" w14:textId="77777777" w:rsidR="008F6FFB" w:rsidRPr="006E61AC" w:rsidRDefault="008F6FFB" w:rsidP="00283768">
            <w:pPr>
              <w:pStyle w:val="rowtabella0"/>
              <w:jc w:val="center"/>
              <w:rPr>
                <w:color w:val="002060"/>
              </w:rPr>
            </w:pPr>
            <w:r w:rsidRPr="006E61AC">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6995B" w14:textId="77777777" w:rsidR="008F6FFB" w:rsidRPr="006E61AC" w:rsidRDefault="008F6FFB" w:rsidP="00283768">
            <w:pPr>
              <w:pStyle w:val="rowtabella0"/>
              <w:jc w:val="center"/>
              <w:rPr>
                <w:color w:val="002060"/>
              </w:rPr>
            </w:pPr>
            <w:r w:rsidRPr="006E61AC">
              <w:rPr>
                <w:color w:val="002060"/>
              </w:rPr>
              <w:t>0</w:t>
            </w:r>
          </w:p>
        </w:tc>
      </w:tr>
    </w:tbl>
    <w:p w14:paraId="50E9A1BC" w14:textId="77777777" w:rsidR="008F6FFB" w:rsidRPr="006E61AC" w:rsidRDefault="008F6FFB" w:rsidP="008F6FFB">
      <w:pPr>
        <w:pStyle w:val="breakline"/>
        <w:rPr>
          <w:color w:val="002060"/>
        </w:rPr>
      </w:pPr>
    </w:p>
    <w:p w14:paraId="2DEE9831" w14:textId="77777777" w:rsidR="008F6FFB" w:rsidRPr="006E61AC" w:rsidRDefault="008F6FFB" w:rsidP="008F6FFB">
      <w:pPr>
        <w:pStyle w:val="breakline"/>
        <w:rPr>
          <w:color w:val="002060"/>
        </w:rPr>
      </w:pPr>
    </w:p>
    <w:p w14:paraId="3551630C" w14:textId="77777777" w:rsidR="008F6FFB" w:rsidRPr="006E61AC" w:rsidRDefault="008F6FFB" w:rsidP="008F6FFB">
      <w:pPr>
        <w:pStyle w:val="sottotitolocampionato10"/>
        <w:rPr>
          <w:color w:val="002060"/>
        </w:rPr>
      </w:pPr>
      <w:r w:rsidRPr="006E61A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6E61AC" w14:paraId="085A1024"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195A2" w14:textId="77777777" w:rsidR="008F6FFB" w:rsidRPr="006E61AC" w:rsidRDefault="008F6FFB" w:rsidP="00283768">
            <w:pPr>
              <w:pStyle w:val="headertabella0"/>
              <w:rPr>
                <w:color w:val="002060"/>
              </w:rPr>
            </w:pPr>
            <w:r w:rsidRPr="006E61A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62C42" w14:textId="77777777" w:rsidR="008F6FFB" w:rsidRPr="006E61AC" w:rsidRDefault="008F6FFB" w:rsidP="00283768">
            <w:pPr>
              <w:pStyle w:val="headertabella0"/>
              <w:rPr>
                <w:color w:val="002060"/>
              </w:rPr>
            </w:pPr>
            <w:r w:rsidRPr="006E61A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CD9F6" w14:textId="77777777" w:rsidR="008F6FFB" w:rsidRPr="006E61AC" w:rsidRDefault="008F6FFB" w:rsidP="00283768">
            <w:pPr>
              <w:pStyle w:val="headertabella0"/>
              <w:rPr>
                <w:color w:val="002060"/>
              </w:rPr>
            </w:pPr>
            <w:r w:rsidRPr="006E61A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2811F" w14:textId="77777777" w:rsidR="008F6FFB" w:rsidRPr="006E61AC" w:rsidRDefault="008F6FFB" w:rsidP="00283768">
            <w:pPr>
              <w:pStyle w:val="headertabella0"/>
              <w:rPr>
                <w:color w:val="002060"/>
              </w:rPr>
            </w:pPr>
            <w:r w:rsidRPr="006E61A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03212" w14:textId="77777777" w:rsidR="008F6FFB" w:rsidRPr="006E61AC" w:rsidRDefault="008F6FFB" w:rsidP="00283768">
            <w:pPr>
              <w:pStyle w:val="headertabella0"/>
              <w:rPr>
                <w:color w:val="002060"/>
              </w:rPr>
            </w:pPr>
            <w:r w:rsidRPr="006E61A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D8BAB" w14:textId="77777777" w:rsidR="008F6FFB" w:rsidRPr="006E61AC" w:rsidRDefault="008F6FFB" w:rsidP="00283768">
            <w:pPr>
              <w:pStyle w:val="headertabella0"/>
              <w:rPr>
                <w:color w:val="002060"/>
              </w:rPr>
            </w:pPr>
            <w:r w:rsidRPr="006E61A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402A1" w14:textId="77777777" w:rsidR="008F6FFB" w:rsidRPr="006E61AC" w:rsidRDefault="008F6FFB" w:rsidP="00283768">
            <w:pPr>
              <w:pStyle w:val="headertabella0"/>
              <w:rPr>
                <w:color w:val="002060"/>
              </w:rPr>
            </w:pPr>
            <w:r w:rsidRPr="006E61A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5965B" w14:textId="77777777" w:rsidR="008F6FFB" w:rsidRPr="006E61AC" w:rsidRDefault="008F6FFB" w:rsidP="00283768">
            <w:pPr>
              <w:pStyle w:val="headertabella0"/>
              <w:rPr>
                <w:color w:val="002060"/>
              </w:rPr>
            </w:pPr>
            <w:r w:rsidRPr="006E61A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5FFEC" w14:textId="77777777" w:rsidR="008F6FFB" w:rsidRPr="006E61AC" w:rsidRDefault="008F6FFB" w:rsidP="00283768">
            <w:pPr>
              <w:pStyle w:val="headertabella0"/>
              <w:rPr>
                <w:color w:val="002060"/>
              </w:rPr>
            </w:pPr>
            <w:r w:rsidRPr="006E61A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7B28F" w14:textId="77777777" w:rsidR="008F6FFB" w:rsidRPr="006E61AC" w:rsidRDefault="008F6FFB" w:rsidP="00283768">
            <w:pPr>
              <w:pStyle w:val="headertabella0"/>
              <w:rPr>
                <w:color w:val="002060"/>
              </w:rPr>
            </w:pPr>
            <w:r w:rsidRPr="006E61AC">
              <w:rPr>
                <w:color w:val="002060"/>
              </w:rPr>
              <w:t>PE</w:t>
            </w:r>
          </w:p>
        </w:tc>
      </w:tr>
      <w:tr w:rsidR="008F6FFB" w:rsidRPr="006E61AC" w14:paraId="2677CC50"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29E69C" w14:textId="77777777" w:rsidR="008F6FFB" w:rsidRPr="006E61AC" w:rsidRDefault="008F6FFB" w:rsidP="00283768">
            <w:pPr>
              <w:pStyle w:val="rowtabella0"/>
              <w:rPr>
                <w:color w:val="002060"/>
              </w:rPr>
            </w:pPr>
            <w:r w:rsidRPr="006E61AC">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0A49F" w14:textId="77777777" w:rsidR="008F6FFB" w:rsidRPr="006E61AC" w:rsidRDefault="008F6FFB" w:rsidP="00283768">
            <w:pPr>
              <w:pStyle w:val="rowtabella0"/>
              <w:jc w:val="center"/>
              <w:rPr>
                <w:color w:val="002060"/>
              </w:rPr>
            </w:pPr>
            <w:r w:rsidRPr="006E61A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83937"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7A81B" w14:textId="77777777" w:rsidR="008F6FFB" w:rsidRPr="006E61AC" w:rsidRDefault="008F6FFB" w:rsidP="00283768">
            <w:pPr>
              <w:pStyle w:val="rowtabella0"/>
              <w:jc w:val="center"/>
              <w:rPr>
                <w:color w:val="002060"/>
              </w:rPr>
            </w:pPr>
            <w:r w:rsidRPr="006E61A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8E555"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2B955"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CC858" w14:textId="77777777" w:rsidR="008F6FFB" w:rsidRPr="006E61AC" w:rsidRDefault="008F6FFB" w:rsidP="00283768">
            <w:pPr>
              <w:pStyle w:val="rowtabella0"/>
              <w:jc w:val="center"/>
              <w:rPr>
                <w:color w:val="002060"/>
              </w:rPr>
            </w:pPr>
            <w:r w:rsidRPr="006E61AC">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EC956" w14:textId="77777777" w:rsidR="008F6FFB" w:rsidRPr="006E61AC" w:rsidRDefault="008F6FFB" w:rsidP="00283768">
            <w:pPr>
              <w:pStyle w:val="rowtabella0"/>
              <w:jc w:val="center"/>
              <w:rPr>
                <w:color w:val="002060"/>
              </w:rPr>
            </w:pPr>
            <w:r w:rsidRPr="006E61A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BB44" w14:textId="77777777" w:rsidR="008F6FFB" w:rsidRPr="006E61AC" w:rsidRDefault="008F6FFB" w:rsidP="00283768">
            <w:pPr>
              <w:pStyle w:val="rowtabella0"/>
              <w:jc w:val="center"/>
              <w:rPr>
                <w:color w:val="002060"/>
              </w:rPr>
            </w:pPr>
            <w:r w:rsidRPr="006E61AC">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2DD12" w14:textId="77777777" w:rsidR="008F6FFB" w:rsidRPr="006E61AC" w:rsidRDefault="008F6FFB" w:rsidP="00283768">
            <w:pPr>
              <w:pStyle w:val="rowtabella0"/>
              <w:jc w:val="center"/>
              <w:rPr>
                <w:color w:val="002060"/>
              </w:rPr>
            </w:pPr>
            <w:r w:rsidRPr="006E61AC">
              <w:rPr>
                <w:color w:val="002060"/>
              </w:rPr>
              <w:t>0</w:t>
            </w:r>
          </w:p>
        </w:tc>
      </w:tr>
      <w:tr w:rsidR="008F6FFB" w:rsidRPr="006E61AC" w14:paraId="66B5A245"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E5EB8F" w14:textId="77777777" w:rsidR="008F6FFB" w:rsidRPr="006E61AC" w:rsidRDefault="008F6FFB" w:rsidP="00283768">
            <w:pPr>
              <w:pStyle w:val="rowtabella0"/>
              <w:rPr>
                <w:color w:val="002060"/>
              </w:rPr>
            </w:pPr>
            <w:r w:rsidRPr="006E61AC">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AA643" w14:textId="77777777" w:rsidR="008F6FFB" w:rsidRPr="006E61AC" w:rsidRDefault="008F6FFB" w:rsidP="00283768">
            <w:pPr>
              <w:pStyle w:val="rowtabella0"/>
              <w:jc w:val="center"/>
              <w:rPr>
                <w:color w:val="002060"/>
              </w:rPr>
            </w:pPr>
            <w:r w:rsidRPr="006E61A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945F7"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DBE52" w14:textId="77777777" w:rsidR="008F6FFB" w:rsidRPr="006E61AC" w:rsidRDefault="008F6FFB" w:rsidP="00283768">
            <w:pPr>
              <w:pStyle w:val="rowtabella0"/>
              <w:jc w:val="center"/>
              <w:rPr>
                <w:color w:val="002060"/>
              </w:rPr>
            </w:pPr>
            <w:r w:rsidRPr="006E61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AFBFF"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245EC"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31F2" w14:textId="77777777" w:rsidR="008F6FFB" w:rsidRPr="006E61AC" w:rsidRDefault="008F6FFB" w:rsidP="00283768">
            <w:pPr>
              <w:pStyle w:val="rowtabella0"/>
              <w:jc w:val="center"/>
              <w:rPr>
                <w:color w:val="002060"/>
              </w:rPr>
            </w:pPr>
            <w:r w:rsidRPr="006E61AC">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5E822" w14:textId="77777777" w:rsidR="008F6FFB" w:rsidRPr="006E61AC" w:rsidRDefault="008F6FFB" w:rsidP="00283768">
            <w:pPr>
              <w:pStyle w:val="rowtabella0"/>
              <w:jc w:val="center"/>
              <w:rPr>
                <w:color w:val="002060"/>
              </w:rPr>
            </w:pPr>
            <w:r w:rsidRPr="006E61A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72450" w14:textId="77777777" w:rsidR="008F6FFB" w:rsidRPr="006E61AC" w:rsidRDefault="008F6FFB" w:rsidP="00283768">
            <w:pPr>
              <w:pStyle w:val="rowtabella0"/>
              <w:jc w:val="center"/>
              <w:rPr>
                <w:color w:val="002060"/>
              </w:rPr>
            </w:pPr>
            <w:r w:rsidRPr="006E61A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8E13C" w14:textId="77777777" w:rsidR="008F6FFB" w:rsidRPr="006E61AC" w:rsidRDefault="008F6FFB" w:rsidP="00283768">
            <w:pPr>
              <w:pStyle w:val="rowtabella0"/>
              <w:jc w:val="center"/>
              <w:rPr>
                <w:color w:val="002060"/>
              </w:rPr>
            </w:pPr>
            <w:r w:rsidRPr="006E61AC">
              <w:rPr>
                <w:color w:val="002060"/>
              </w:rPr>
              <w:t>0</w:t>
            </w:r>
          </w:p>
        </w:tc>
      </w:tr>
      <w:tr w:rsidR="008F6FFB" w:rsidRPr="006E61AC" w14:paraId="495287A7"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1F2B59" w14:textId="77777777" w:rsidR="008F6FFB" w:rsidRPr="006E61AC" w:rsidRDefault="008F6FFB" w:rsidP="00283768">
            <w:pPr>
              <w:pStyle w:val="rowtabella0"/>
              <w:rPr>
                <w:color w:val="002060"/>
              </w:rPr>
            </w:pPr>
            <w:r w:rsidRPr="006E61A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EDFF6" w14:textId="77777777" w:rsidR="008F6FFB" w:rsidRPr="006E61AC" w:rsidRDefault="008F6FFB" w:rsidP="00283768">
            <w:pPr>
              <w:pStyle w:val="rowtabella0"/>
              <w:jc w:val="center"/>
              <w:rPr>
                <w:color w:val="002060"/>
              </w:rPr>
            </w:pPr>
            <w:r w:rsidRPr="006E61A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27FB0"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59ED" w14:textId="77777777" w:rsidR="008F6FFB" w:rsidRPr="006E61AC" w:rsidRDefault="008F6FFB" w:rsidP="00283768">
            <w:pPr>
              <w:pStyle w:val="rowtabella0"/>
              <w:jc w:val="center"/>
              <w:rPr>
                <w:color w:val="002060"/>
              </w:rPr>
            </w:pPr>
            <w:r w:rsidRPr="006E61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BD4E1"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29846"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89BC9" w14:textId="77777777" w:rsidR="008F6FFB" w:rsidRPr="006E61AC" w:rsidRDefault="008F6FFB" w:rsidP="00283768">
            <w:pPr>
              <w:pStyle w:val="rowtabella0"/>
              <w:jc w:val="center"/>
              <w:rPr>
                <w:color w:val="002060"/>
              </w:rPr>
            </w:pPr>
            <w:r w:rsidRPr="006E61AC">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D2623" w14:textId="77777777" w:rsidR="008F6FFB" w:rsidRPr="006E61AC" w:rsidRDefault="008F6FFB" w:rsidP="00283768">
            <w:pPr>
              <w:pStyle w:val="rowtabella0"/>
              <w:jc w:val="center"/>
              <w:rPr>
                <w:color w:val="002060"/>
              </w:rPr>
            </w:pPr>
            <w:r w:rsidRPr="006E61A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D0ECA"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D41CE" w14:textId="77777777" w:rsidR="008F6FFB" w:rsidRPr="006E61AC" w:rsidRDefault="008F6FFB" w:rsidP="00283768">
            <w:pPr>
              <w:pStyle w:val="rowtabella0"/>
              <w:jc w:val="center"/>
              <w:rPr>
                <w:color w:val="002060"/>
              </w:rPr>
            </w:pPr>
            <w:r w:rsidRPr="006E61AC">
              <w:rPr>
                <w:color w:val="002060"/>
              </w:rPr>
              <w:t>0</w:t>
            </w:r>
          </w:p>
        </w:tc>
      </w:tr>
      <w:tr w:rsidR="008F6FFB" w:rsidRPr="006E61AC" w14:paraId="7D91C9FE"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2AE941" w14:textId="77777777" w:rsidR="008F6FFB" w:rsidRPr="006E61AC" w:rsidRDefault="008F6FFB" w:rsidP="00283768">
            <w:pPr>
              <w:pStyle w:val="rowtabella0"/>
              <w:rPr>
                <w:color w:val="002060"/>
              </w:rPr>
            </w:pPr>
            <w:r w:rsidRPr="006E61AC">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36FC7" w14:textId="77777777" w:rsidR="008F6FFB" w:rsidRPr="006E61AC" w:rsidRDefault="008F6FFB" w:rsidP="00283768">
            <w:pPr>
              <w:pStyle w:val="rowtabella0"/>
              <w:jc w:val="center"/>
              <w:rPr>
                <w:color w:val="002060"/>
              </w:rPr>
            </w:pPr>
            <w:r w:rsidRPr="006E61A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40739"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5FF0F"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6A4C4"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B9D2A"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9234E" w14:textId="77777777" w:rsidR="008F6FFB" w:rsidRPr="006E61AC" w:rsidRDefault="008F6FFB" w:rsidP="00283768">
            <w:pPr>
              <w:pStyle w:val="rowtabella0"/>
              <w:jc w:val="center"/>
              <w:rPr>
                <w:color w:val="002060"/>
              </w:rPr>
            </w:pPr>
            <w:r w:rsidRPr="006E61A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C64D7" w14:textId="77777777" w:rsidR="008F6FFB" w:rsidRPr="006E61AC" w:rsidRDefault="008F6FFB" w:rsidP="00283768">
            <w:pPr>
              <w:pStyle w:val="rowtabella0"/>
              <w:jc w:val="center"/>
              <w:rPr>
                <w:color w:val="002060"/>
              </w:rPr>
            </w:pPr>
            <w:r w:rsidRPr="006E61A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56F76" w14:textId="77777777" w:rsidR="008F6FFB" w:rsidRPr="006E61AC" w:rsidRDefault="008F6FFB" w:rsidP="00283768">
            <w:pPr>
              <w:pStyle w:val="rowtabella0"/>
              <w:jc w:val="center"/>
              <w:rPr>
                <w:color w:val="002060"/>
              </w:rPr>
            </w:pPr>
            <w:r w:rsidRPr="006E61A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1D62A" w14:textId="77777777" w:rsidR="008F6FFB" w:rsidRPr="006E61AC" w:rsidRDefault="008F6FFB" w:rsidP="00283768">
            <w:pPr>
              <w:pStyle w:val="rowtabella0"/>
              <w:jc w:val="center"/>
              <w:rPr>
                <w:color w:val="002060"/>
              </w:rPr>
            </w:pPr>
            <w:r w:rsidRPr="006E61AC">
              <w:rPr>
                <w:color w:val="002060"/>
              </w:rPr>
              <w:t>0</w:t>
            </w:r>
          </w:p>
        </w:tc>
      </w:tr>
      <w:tr w:rsidR="008F6FFB" w:rsidRPr="006E61AC" w14:paraId="56869427"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FF1314" w14:textId="77777777" w:rsidR="008F6FFB" w:rsidRPr="006E61AC" w:rsidRDefault="008F6FFB" w:rsidP="00283768">
            <w:pPr>
              <w:pStyle w:val="rowtabella0"/>
              <w:rPr>
                <w:color w:val="002060"/>
              </w:rPr>
            </w:pPr>
            <w:r w:rsidRPr="006E61AC">
              <w:rPr>
                <w:color w:val="002060"/>
              </w:rPr>
              <w:t xml:space="preserve">A.S.D. </w:t>
            </w:r>
            <w:proofErr w:type="gramStart"/>
            <w:r w:rsidRPr="006E61AC">
              <w:rPr>
                <w:color w:val="002060"/>
              </w:rPr>
              <w:t>CITTA</w:t>
            </w:r>
            <w:proofErr w:type="gramEnd"/>
            <w:r w:rsidRPr="006E61AC">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BBF35" w14:textId="77777777" w:rsidR="008F6FFB" w:rsidRPr="006E61AC" w:rsidRDefault="008F6FFB" w:rsidP="00283768">
            <w:pPr>
              <w:pStyle w:val="rowtabella0"/>
              <w:jc w:val="center"/>
              <w:rPr>
                <w:color w:val="002060"/>
              </w:rPr>
            </w:pPr>
            <w:r w:rsidRPr="006E61A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31F08"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A5A62"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A51B2"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CE950"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F7F20" w14:textId="77777777" w:rsidR="008F6FFB" w:rsidRPr="006E61AC" w:rsidRDefault="008F6FFB" w:rsidP="00283768">
            <w:pPr>
              <w:pStyle w:val="rowtabella0"/>
              <w:jc w:val="center"/>
              <w:rPr>
                <w:color w:val="002060"/>
              </w:rPr>
            </w:pPr>
            <w:r w:rsidRPr="006E61AC">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CB908" w14:textId="77777777" w:rsidR="008F6FFB" w:rsidRPr="006E61AC" w:rsidRDefault="008F6FFB" w:rsidP="00283768">
            <w:pPr>
              <w:pStyle w:val="rowtabella0"/>
              <w:jc w:val="center"/>
              <w:rPr>
                <w:color w:val="002060"/>
              </w:rPr>
            </w:pPr>
            <w:r w:rsidRPr="006E61AC">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3298C" w14:textId="77777777" w:rsidR="008F6FFB" w:rsidRPr="006E61AC" w:rsidRDefault="008F6FFB" w:rsidP="00283768">
            <w:pPr>
              <w:pStyle w:val="rowtabella0"/>
              <w:jc w:val="center"/>
              <w:rPr>
                <w:color w:val="002060"/>
              </w:rPr>
            </w:pPr>
            <w:r w:rsidRPr="006E61A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D97D4" w14:textId="77777777" w:rsidR="008F6FFB" w:rsidRPr="006E61AC" w:rsidRDefault="008F6FFB" w:rsidP="00283768">
            <w:pPr>
              <w:pStyle w:val="rowtabella0"/>
              <w:jc w:val="center"/>
              <w:rPr>
                <w:color w:val="002060"/>
              </w:rPr>
            </w:pPr>
            <w:r w:rsidRPr="006E61AC">
              <w:rPr>
                <w:color w:val="002060"/>
              </w:rPr>
              <w:t>0</w:t>
            </w:r>
          </w:p>
        </w:tc>
      </w:tr>
      <w:tr w:rsidR="008F6FFB" w:rsidRPr="006E61AC" w14:paraId="3618C3A8"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EE8AD7" w14:textId="77777777" w:rsidR="008F6FFB" w:rsidRPr="006E61AC" w:rsidRDefault="008F6FFB" w:rsidP="00283768">
            <w:pPr>
              <w:pStyle w:val="rowtabella0"/>
              <w:rPr>
                <w:color w:val="002060"/>
              </w:rPr>
            </w:pPr>
            <w:r w:rsidRPr="006E61AC">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11871" w14:textId="77777777" w:rsidR="008F6FFB" w:rsidRPr="006E61AC" w:rsidRDefault="008F6FFB" w:rsidP="00283768">
            <w:pPr>
              <w:pStyle w:val="rowtabella0"/>
              <w:jc w:val="center"/>
              <w:rPr>
                <w:color w:val="002060"/>
              </w:rPr>
            </w:pPr>
            <w:r w:rsidRPr="006E61A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3AC0C"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C3216"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A34C8"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7BEBC"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D29A8" w14:textId="77777777" w:rsidR="008F6FFB" w:rsidRPr="006E61AC" w:rsidRDefault="008F6FFB" w:rsidP="00283768">
            <w:pPr>
              <w:pStyle w:val="rowtabella0"/>
              <w:jc w:val="center"/>
              <w:rPr>
                <w:color w:val="002060"/>
              </w:rPr>
            </w:pPr>
            <w:r w:rsidRPr="006E61AC">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3F96F" w14:textId="77777777" w:rsidR="008F6FFB" w:rsidRPr="006E61AC" w:rsidRDefault="008F6FFB" w:rsidP="00283768">
            <w:pPr>
              <w:pStyle w:val="rowtabella0"/>
              <w:jc w:val="center"/>
              <w:rPr>
                <w:color w:val="002060"/>
              </w:rPr>
            </w:pPr>
            <w:r w:rsidRPr="006E61A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4E447"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6402D" w14:textId="77777777" w:rsidR="008F6FFB" w:rsidRPr="006E61AC" w:rsidRDefault="008F6FFB" w:rsidP="00283768">
            <w:pPr>
              <w:pStyle w:val="rowtabella0"/>
              <w:jc w:val="center"/>
              <w:rPr>
                <w:color w:val="002060"/>
              </w:rPr>
            </w:pPr>
            <w:r w:rsidRPr="006E61AC">
              <w:rPr>
                <w:color w:val="002060"/>
              </w:rPr>
              <w:t>0</w:t>
            </w:r>
          </w:p>
        </w:tc>
      </w:tr>
      <w:tr w:rsidR="008F6FFB" w:rsidRPr="006E61AC" w14:paraId="31C4B940"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16DE8B" w14:textId="77777777" w:rsidR="008F6FFB" w:rsidRPr="006E61AC" w:rsidRDefault="008F6FFB" w:rsidP="00283768">
            <w:pPr>
              <w:pStyle w:val="rowtabella0"/>
              <w:rPr>
                <w:color w:val="002060"/>
              </w:rPr>
            </w:pPr>
            <w:r w:rsidRPr="006E61AC">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46485" w14:textId="77777777" w:rsidR="008F6FFB" w:rsidRPr="006E61AC" w:rsidRDefault="008F6FFB" w:rsidP="00283768">
            <w:pPr>
              <w:pStyle w:val="rowtabella0"/>
              <w:jc w:val="center"/>
              <w:rPr>
                <w:color w:val="002060"/>
              </w:rPr>
            </w:pPr>
            <w:r w:rsidRPr="006E61A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11D0E"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47AA7"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226F8"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DCAD0"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A7BC8" w14:textId="77777777" w:rsidR="008F6FFB" w:rsidRPr="006E61AC" w:rsidRDefault="008F6FFB" w:rsidP="00283768">
            <w:pPr>
              <w:pStyle w:val="rowtabella0"/>
              <w:jc w:val="center"/>
              <w:rPr>
                <w:color w:val="002060"/>
              </w:rPr>
            </w:pPr>
            <w:r w:rsidRPr="006E61AC">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B88FE" w14:textId="77777777" w:rsidR="008F6FFB" w:rsidRPr="006E61AC" w:rsidRDefault="008F6FFB" w:rsidP="00283768">
            <w:pPr>
              <w:pStyle w:val="rowtabella0"/>
              <w:jc w:val="center"/>
              <w:rPr>
                <w:color w:val="002060"/>
              </w:rPr>
            </w:pPr>
            <w:r w:rsidRPr="006E61A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329F4" w14:textId="77777777" w:rsidR="008F6FFB" w:rsidRPr="006E61AC" w:rsidRDefault="008F6FFB" w:rsidP="00283768">
            <w:pPr>
              <w:pStyle w:val="rowtabella0"/>
              <w:jc w:val="center"/>
              <w:rPr>
                <w:color w:val="002060"/>
              </w:rPr>
            </w:pPr>
            <w:r w:rsidRPr="006E61A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D3987" w14:textId="77777777" w:rsidR="008F6FFB" w:rsidRPr="006E61AC" w:rsidRDefault="008F6FFB" w:rsidP="00283768">
            <w:pPr>
              <w:pStyle w:val="rowtabella0"/>
              <w:jc w:val="center"/>
              <w:rPr>
                <w:color w:val="002060"/>
              </w:rPr>
            </w:pPr>
            <w:r w:rsidRPr="006E61AC">
              <w:rPr>
                <w:color w:val="002060"/>
              </w:rPr>
              <w:t>0</w:t>
            </w:r>
          </w:p>
        </w:tc>
      </w:tr>
      <w:tr w:rsidR="008F6FFB" w:rsidRPr="006E61AC" w14:paraId="6249A294"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03917B" w14:textId="77777777" w:rsidR="008F6FFB" w:rsidRPr="006E61AC" w:rsidRDefault="008F6FFB" w:rsidP="00283768">
            <w:pPr>
              <w:pStyle w:val="rowtabella0"/>
              <w:rPr>
                <w:color w:val="002060"/>
              </w:rPr>
            </w:pPr>
            <w:r w:rsidRPr="006E61AC">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11598" w14:textId="77777777" w:rsidR="008F6FFB" w:rsidRPr="006E61AC" w:rsidRDefault="008F6FFB" w:rsidP="00283768">
            <w:pPr>
              <w:pStyle w:val="rowtabella0"/>
              <w:jc w:val="center"/>
              <w:rPr>
                <w:color w:val="002060"/>
              </w:rPr>
            </w:pPr>
            <w:r w:rsidRPr="006E61A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63000"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C4A4B"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ACE00"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DBD07"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98604" w14:textId="77777777" w:rsidR="008F6FFB" w:rsidRPr="006E61AC" w:rsidRDefault="008F6FFB" w:rsidP="00283768">
            <w:pPr>
              <w:pStyle w:val="rowtabella0"/>
              <w:jc w:val="center"/>
              <w:rPr>
                <w:color w:val="002060"/>
              </w:rPr>
            </w:pPr>
            <w:r w:rsidRPr="006E61AC">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72471" w14:textId="77777777" w:rsidR="008F6FFB" w:rsidRPr="006E61AC" w:rsidRDefault="008F6FFB" w:rsidP="00283768">
            <w:pPr>
              <w:pStyle w:val="rowtabella0"/>
              <w:jc w:val="center"/>
              <w:rPr>
                <w:color w:val="002060"/>
              </w:rPr>
            </w:pPr>
            <w:r w:rsidRPr="006E61AC">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DC67D"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46F2A" w14:textId="77777777" w:rsidR="008F6FFB" w:rsidRPr="006E61AC" w:rsidRDefault="008F6FFB" w:rsidP="00283768">
            <w:pPr>
              <w:pStyle w:val="rowtabella0"/>
              <w:jc w:val="center"/>
              <w:rPr>
                <w:color w:val="002060"/>
              </w:rPr>
            </w:pPr>
            <w:r w:rsidRPr="006E61AC">
              <w:rPr>
                <w:color w:val="002060"/>
              </w:rPr>
              <w:t>0</w:t>
            </w:r>
          </w:p>
        </w:tc>
      </w:tr>
      <w:tr w:rsidR="008F6FFB" w:rsidRPr="006E61AC" w14:paraId="36A334BA"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EEFF6D" w14:textId="77777777" w:rsidR="008F6FFB" w:rsidRPr="006E61AC" w:rsidRDefault="008F6FFB" w:rsidP="00283768">
            <w:pPr>
              <w:pStyle w:val="rowtabella0"/>
              <w:rPr>
                <w:color w:val="002060"/>
              </w:rPr>
            </w:pPr>
            <w:r w:rsidRPr="006E61AC">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9D583" w14:textId="77777777" w:rsidR="008F6FFB" w:rsidRPr="006E61AC" w:rsidRDefault="008F6FFB" w:rsidP="00283768">
            <w:pPr>
              <w:pStyle w:val="rowtabella0"/>
              <w:jc w:val="center"/>
              <w:rPr>
                <w:color w:val="002060"/>
              </w:rPr>
            </w:pPr>
            <w:r w:rsidRPr="006E61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0BF0F"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E6C55"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EB01A"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6AA43"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EBDDB" w14:textId="77777777" w:rsidR="008F6FFB" w:rsidRPr="006E61AC" w:rsidRDefault="008F6FFB" w:rsidP="00283768">
            <w:pPr>
              <w:pStyle w:val="rowtabella0"/>
              <w:jc w:val="center"/>
              <w:rPr>
                <w:color w:val="002060"/>
              </w:rPr>
            </w:pPr>
            <w:r w:rsidRPr="006E61A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65B83" w14:textId="77777777" w:rsidR="008F6FFB" w:rsidRPr="006E61AC" w:rsidRDefault="008F6FFB" w:rsidP="00283768">
            <w:pPr>
              <w:pStyle w:val="rowtabella0"/>
              <w:jc w:val="center"/>
              <w:rPr>
                <w:color w:val="002060"/>
              </w:rPr>
            </w:pPr>
            <w:r w:rsidRPr="006E61AC">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1B272" w14:textId="77777777" w:rsidR="008F6FFB" w:rsidRPr="006E61AC" w:rsidRDefault="008F6FFB" w:rsidP="00283768">
            <w:pPr>
              <w:pStyle w:val="rowtabella0"/>
              <w:jc w:val="center"/>
              <w:rPr>
                <w:color w:val="002060"/>
              </w:rPr>
            </w:pPr>
            <w:r w:rsidRPr="006E61A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76AA5" w14:textId="77777777" w:rsidR="008F6FFB" w:rsidRPr="006E61AC" w:rsidRDefault="008F6FFB" w:rsidP="00283768">
            <w:pPr>
              <w:pStyle w:val="rowtabella0"/>
              <w:jc w:val="center"/>
              <w:rPr>
                <w:color w:val="002060"/>
              </w:rPr>
            </w:pPr>
            <w:r w:rsidRPr="006E61AC">
              <w:rPr>
                <w:color w:val="002060"/>
              </w:rPr>
              <w:t>0</w:t>
            </w:r>
          </w:p>
        </w:tc>
      </w:tr>
      <w:tr w:rsidR="008F6FFB" w:rsidRPr="006E61AC" w14:paraId="74D4A128"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2A95EB" w14:textId="77777777" w:rsidR="008F6FFB" w:rsidRPr="006E61AC" w:rsidRDefault="008F6FFB" w:rsidP="00283768">
            <w:pPr>
              <w:pStyle w:val="rowtabella0"/>
              <w:rPr>
                <w:color w:val="002060"/>
              </w:rPr>
            </w:pPr>
            <w:r w:rsidRPr="006E61AC">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623C0"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64C3F"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8025F"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FEF86"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4A891" w14:textId="77777777" w:rsidR="008F6FFB" w:rsidRPr="006E61AC" w:rsidRDefault="008F6FFB" w:rsidP="00283768">
            <w:pPr>
              <w:pStyle w:val="rowtabella0"/>
              <w:jc w:val="center"/>
              <w:rPr>
                <w:color w:val="002060"/>
              </w:rPr>
            </w:pPr>
            <w:r w:rsidRPr="006E61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3A80E" w14:textId="77777777" w:rsidR="008F6FFB" w:rsidRPr="006E61AC" w:rsidRDefault="008F6FFB" w:rsidP="00283768">
            <w:pPr>
              <w:pStyle w:val="rowtabella0"/>
              <w:jc w:val="center"/>
              <w:rPr>
                <w:color w:val="002060"/>
              </w:rPr>
            </w:pPr>
            <w:r w:rsidRPr="006E61A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2F1B5" w14:textId="77777777" w:rsidR="008F6FFB" w:rsidRPr="006E61AC" w:rsidRDefault="008F6FFB" w:rsidP="00283768">
            <w:pPr>
              <w:pStyle w:val="rowtabella0"/>
              <w:jc w:val="center"/>
              <w:rPr>
                <w:color w:val="002060"/>
              </w:rPr>
            </w:pPr>
            <w:r w:rsidRPr="006E61AC">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F97AD" w14:textId="77777777" w:rsidR="008F6FFB" w:rsidRPr="006E61AC" w:rsidRDefault="008F6FFB" w:rsidP="00283768">
            <w:pPr>
              <w:pStyle w:val="rowtabella0"/>
              <w:jc w:val="center"/>
              <w:rPr>
                <w:color w:val="002060"/>
              </w:rPr>
            </w:pPr>
            <w:r w:rsidRPr="006E61A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AA97B" w14:textId="77777777" w:rsidR="008F6FFB" w:rsidRPr="006E61AC" w:rsidRDefault="008F6FFB" w:rsidP="00283768">
            <w:pPr>
              <w:pStyle w:val="rowtabella0"/>
              <w:jc w:val="center"/>
              <w:rPr>
                <w:color w:val="002060"/>
              </w:rPr>
            </w:pPr>
            <w:r w:rsidRPr="006E61AC">
              <w:rPr>
                <w:color w:val="002060"/>
              </w:rPr>
              <w:t>0</w:t>
            </w:r>
          </w:p>
        </w:tc>
      </w:tr>
      <w:tr w:rsidR="008F6FFB" w:rsidRPr="006E61AC" w14:paraId="6DFF596E"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774B1" w14:textId="77777777" w:rsidR="008F6FFB" w:rsidRPr="006E61AC" w:rsidRDefault="008F6FFB" w:rsidP="00283768">
            <w:pPr>
              <w:pStyle w:val="rowtabella0"/>
              <w:rPr>
                <w:color w:val="002060"/>
              </w:rPr>
            </w:pPr>
            <w:r w:rsidRPr="006E61AC">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47934"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A7DA1"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27D1A"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632C7"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6B817" w14:textId="77777777" w:rsidR="008F6FFB" w:rsidRPr="006E61AC" w:rsidRDefault="008F6FFB" w:rsidP="00283768">
            <w:pPr>
              <w:pStyle w:val="rowtabella0"/>
              <w:jc w:val="center"/>
              <w:rPr>
                <w:color w:val="002060"/>
              </w:rPr>
            </w:pPr>
            <w:r w:rsidRPr="006E61A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0FBE3" w14:textId="77777777" w:rsidR="008F6FFB" w:rsidRPr="006E61AC" w:rsidRDefault="008F6FFB" w:rsidP="00283768">
            <w:pPr>
              <w:pStyle w:val="rowtabella0"/>
              <w:jc w:val="center"/>
              <w:rPr>
                <w:color w:val="002060"/>
              </w:rPr>
            </w:pPr>
            <w:r w:rsidRPr="006E61A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BE96B" w14:textId="77777777" w:rsidR="008F6FFB" w:rsidRPr="006E61AC" w:rsidRDefault="008F6FFB" w:rsidP="00283768">
            <w:pPr>
              <w:pStyle w:val="rowtabella0"/>
              <w:jc w:val="center"/>
              <w:rPr>
                <w:color w:val="002060"/>
              </w:rPr>
            </w:pPr>
            <w:r w:rsidRPr="006E61AC">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66FF6" w14:textId="77777777" w:rsidR="008F6FFB" w:rsidRPr="006E61AC" w:rsidRDefault="008F6FFB" w:rsidP="00283768">
            <w:pPr>
              <w:pStyle w:val="rowtabella0"/>
              <w:jc w:val="center"/>
              <w:rPr>
                <w:color w:val="002060"/>
              </w:rPr>
            </w:pPr>
            <w:r w:rsidRPr="006E61AC">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1EBCA" w14:textId="77777777" w:rsidR="008F6FFB" w:rsidRPr="006E61AC" w:rsidRDefault="008F6FFB" w:rsidP="00283768">
            <w:pPr>
              <w:pStyle w:val="rowtabella0"/>
              <w:jc w:val="center"/>
              <w:rPr>
                <w:color w:val="002060"/>
              </w:rPr>
            </w:pPr>
            <w:r w:rsidRPr="006E61AC">
              <w:rPr>
                <w:color w:val="002060"/>
              </w:rPr>
              <w:t>2</w:t>
            </w:r>
          </w:p>
        </w:tc>
      </w:tr>
      <w:tr w:rsidR="008F6FFB" w:rsidRPr="006E61AC" w14:paraId="001416AD"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16C1E0" w14:textId="77777777" w:rsidR="008F6FFB" w:rsidRPr="006E61AC" w:rsidRDefault="008F6FFB" w:rsidP="00283768">
            <w:pPr>
              <w:pStyle w:val="rowtabella0"/>
              <w:rPr>
                <w:color w:val="002060"/>
              </w:rPr>
            </w:pPr>
            <w:r w:rsidRPr="006E61AC">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8A464"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74719"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F81D2"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412CF"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2478B" w14:textId="77777777" w:rsidR="008F6FFB" w:rsidRPr="006E61AC" w:rsidRDefault="008F6FFB" w:rsidP="00283768">
            <w:pPr>
              <w:pStyle w:val="rowtabella0"/>
              <w:jc w:val="center"/>
              <w:rPr>
                <w:color w:val="002060"/>
              </w:rPr>
            </w:pPr>
            <w:r w:rsidRPr="006E61A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F901D" w14:textId="77777777" w:rsidR="008F6FFB" w:rsidRPr="006E61AC" w:rsidRDefault="008F6FFB" w:rsidP="00283768">
            <w:pPr>
              <w:pStyle w:val="rowtabella0"/>
              <w:jc w:val="center"/>
              <w:rPr>
                <w:color w:val="002060"/>
              </w:rPr>
            </w:pPr>
            <w:r w:rsidRPr="006E61A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882AE" w14:textId="77777777" w:rsidR="008F6FFB" w:rsidRPr="006E61AC" w:rsidRDefault="008F6FFB" w:rsidP="00283768">
            <w:pPr>
              <w:pStyle w:val="rowtabella0"/>
              <w:jc w:val="center"/>
              <w:rPr>
                <w:color w:val="002060"/>
              </w:rPr>
            </w:pPr>
            <w:r w:rsidRPr="006E61AC">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9EE07" w14:textId="77777777" w:rsidR="008F6FFB" w:rsidRPr="006E61AC" w:rsidRDefault="008F6FFB" w:rsidP="00283768">
            <w:pPr>
              <w:pStyle w:val="rowtabella0"/>
              <w:jc w:val="center"/>
              <w:rPr>
                <w:color w:val="002060"/>
              </w:rPr>
            </w:pPr>
            <w:r w:rsidRPr="006E61AC">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D71D0" w14:textId="77777777" w:rsidR="008F6FFB" w:rsidRPr="006E61AC" w:rsidRDefault="008F6FFB" w:rsidP="00283768">
            <w:pPr>
              <w:pStyle w:val="rowtabella0"/>
              <w:jc w:val="center"/>
              <w:rPr>
                <w:color w:val="002060"/>
              </w:rPr>
            </w:pPr>
            <w:r w:rsidRPr="006E61AC">
              <w:rPr>
                <w:color w:val="002060"/>
              </w:rPr>
              <w:t>0</w:t>
            </w:r>
          </w:p>
        </w:tc>
      </w:tr>
    </w:tbl>
    <w:p w14:paraId="1DB6A3B8" w14:textId="77777777" w:rsidR="008F6FFB" w:rsidRPr="006E61AC" w:rsidRDefault="008F6FFB" w:rsidP="008F6FFB">
      <w:pPr>
        <w:pStyle w:val="breakline"/>
        <w:rPr>
          <w:color w:val="002060"/>
        </w:rPr>
      </w:pPr>
    </w:p>
    <w:p w14:paraId="02B39E85" w14:textId="77777777" w:rsidR="008F6FFB" w:rsidRPr="006E61AC" w:rsidRDefault="008F6FFB" w:rsidP="008F6FFB">
      <w:pPr>
        <w:pStyle w:val="breakline"/>
        <w:rPr>
          <w:color w:val="002060"/>
        </w:rPr>
      </w:pPr>
    </w:p>
    <w:p w14:paraId="3FD4F8CF" w14:textId="77777777" w:rsidR="008F6FFB" w:rsidRPr="006E61AC" w:rsidRDefault="008F6FFB" w:rsidP="008F6FFB">
      <w:pPr>
        <w:pStyle w:val="sottotitolocampionato10"/>
        <w:rPr>
          <w:color w:val="002060"/>
        </w:rPr>
      </w:pPr>
      <w:r w:rsidRPr="006E61AC">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6E61AC" w14:paraId="41654618"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9E249" w14:textId="77777777" w:rsidR="008F6FFB" w:rsidRPr="006E61AC" w:rsidRDefault="008F6FFB" w:rsidP="00283768">
            <w:pPr>
              <w:pStyle w:val="headertabella0"/>
              <w:rPr>
                <w:color w:val="002060"/>
              </w:rPr>
            </w:pPr>
            <w:r w:rsidRPr="006E61A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AE721" w14:textId="77777777" w:rsidR="008F6FFB" w:rsidRPr="006E61AC" w:rsidRDefault="008F6FFB" w:rsidP="00283768">
            <w:pPr>
              <w:pStyle w:val="headertabella0"/>
              <w:rPr>
                <w:color w:val="002060"/>
              </w:rPr>
            </w:pPr>
            <w:r w:rsidRPr="006E61A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1CA4F" w14:textId="77777777" w:rsidR="008F6FFB" w:rsidRPr="006E61AC" w:rsidRDefault="008F6FFB" w:rsidP="00283768">
            <w:pPr>
              <w:pStyle w:val="headertabella0"/>
              <w:rPr>
                <w:color w:val="002060"/>
              </w:rPr>
            </w:pPr>
            <w:r w:rsidRPr="006E61A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B130F" w14:textId="77777777" w:rsidR="008F6FFB" w:rsidRPr="006E61AC" w:rsidRDefault="008F6FFB" w:rsidP="00283768">
            <w:pPr>
              <w:pStyle w:val="headertabella0"/>
              <w:rPr>
                <w:color w:val="002060"/>
              </w:rPr>
            </w:pPr>
            <w:r w:rsidRPr="006E61A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728E7" w14:textId="77777777" w:rsidR="008F6FFB" w:rsidRPr="006E61AC" w:rsidRDefault="008F6FFB" w:rsidP="00283768">
            <w:pPr>
              <w:pStyle w:val="headertabella0"/>
              <w:rPr>
                <w:color w:val="002060"/>
              </w:rPr>
            </w:pPr>
            <w:r w:rsidRPr="006E61A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8E28A" w14:textId="77777777" w:rsidR="008F6FFB" w:rsidRPr="006E61AC" w:rsidRDefault="008F6FFB" w:rsidP="00283768">
            <w:pPr>
              <w:pStyle w:val="headertabella0"/>
              <w:rPr>
                <w:color w:val="002060"/>
              </w:rPr>
            </w:pPr>
            <w:r w:rsidRPr="006E61A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77995" w14:textId="77777777" w:rsidR="008F6FFB" w:rsidRPr="006E61AC" w:rsidRDefault="008F6FFB" w:rsidP="00283768">
            <w:pPr>
              <w:pStyle w:val="headertabella0"/>
              <w:rPr>
                <w:color w:val="002060"/>
              </w:rPr>
            </w:pPr>
            <w:r w:rsidRPr="006E61A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044D7" w14:textId="77777777" w:rsidR="008F6FFB" w:rsidRPr="006E61AC" w:rsidRDefault="008F6FFB" w:rsidP="00283768">
            <w:pPr>
              <w:pStyle w:val="headertabella0"/>
              <w:rPr>
                <w:color w:val="002060"/>
              </w:rPr>
            </w:pPr>
            <w:r w:rsidRPr="006E61A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D9B50" w14:textId="77777777" w:rsidR="008F6FFB" w:rsidRPr="006E61AC" w:rsidRDefault="008F6FFB" w:rsidP="00283768">
            <w:pPr>
              <w:pStyle w:val="headertabella0"/>
              <w:rPr>
                <w:color w:val="002060"/>
              </w:rPr>
            </w:pPr>
            <w:r w:rsidRPr="006E61A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C102D" w14:textId="77777777" w:rsidR="008F6FFB" w:rsidRPr="006E61AC" w:rsidRDefault="008F6FFB" w:rsidP="00283768">
            <w:pPr>
              <w:pStyle w:val="headertabella0"/>
              <w:rPr>
                <w:color w:val="002060"/>
              </w:rPr>
            </w:pPr>
            <w:r w:rsidRPr="006E61AC">
              <w:rPr>
                <w:color w:val="002060"/>
              </w:rPr>
              <w:t>PE</w:t>
            </w:r>
          </w:p>
        </w:tc>
      </w:tr>
      <w:tr w:rsidR="008F6FFB" w:rsidRPr="006E61AC" w14:paraId="26EE2AEF"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3EE5F3" w14:textId="77777777" w:rsidR="008F6FFB" w:rsidRPr="006E61AC" w:rsidRDefault="008F6FFB" w:rsidP="00283768">
            <w:pPr>
              <w:pStyle w:val="rowtabella0"/>
              <w:rPr>
                <w:color w:val="002060"/>
              </w:rPr>
            </w:pPr>
            <w:r w:rsidRPr="006E61AC">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8964F" w14:textId="77777777" w:rsidR="008F6FFB" w:rsidRPr="006E61AC" w:rsidRDefault="008F6FFB" w:rsidP="00283768">
            <w:pPr>
              <w:pStyle w:val="rowtabella0"/>
              <w:jc w:val="center"/>
              <w:rPr>
                <w:color w:val="002060"/>
              </w:rPr>
            </w:pPr>
            <w:r w:rsidRPr="006E61A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B3848"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AE4FE" w14:textId="77777777" w:rsidR="008F6FFB" w:rsidRPr="006E61AC" w:rsidRDefault="008F6FFB" w:rsidP="00283768">
            <w:pPr>
              <w:pStyle w:val="rowtabella0"/>
              <w:jc w:val="center"/>
              <w:rPr>
                <w:color w:val="002060"/>
              </w:rPr>
            </w:pPr>
            <w:r w:rsidRPr="006E61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FBF03"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FAEA8"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C3154" w14:textId="77777777" w:rsidR="008F6FFB" w:rsidRPr="006E61AC" w:rsidRDefault="008F6FFB" w:rsidP="00283768">
            <w:pPr>
              <w:pStyle w:val="rowtabella0"/>
              <w:jc w:val="center"/>
              <w:rPr>
                <w:color w:val="002060"/>
              </w:rPr>
            </w:pPr>
            <w:r w:rsidRPr="006E61A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D5C99" w14:textId="77777777" w:rsidR="008F6FFB" w:rsidRPr="006E61AC" w:rsidRDefault="008F6FFB" w:rsidP="00283768">
            <w:pPr>
              <w:pStyle w:val="rowtabella0"/>
              <w:jc w:val="center"/>
              <w:rPr>
                <w:color w:val="002060"/>
              </w:rPr>
            </w:pPr>
            <w:r w:rsidRPr="006E61A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647CD" w14:textId="77777777" w:rsidR="008F6FFB" w:rsidRPr="006E61AC" w:rsidRDefault="008F6FFB" w:rsidP="00283768">
            <w:pPr>
              <w:pStyle w:val="rowtabella0"/>
              <w:jc w:val="center"/>
              <w:rPr>
                <w:color w:val="002060"/>
              </w:rPr>
            </w:pPr>
            <w:r w:rsidRPr="006E61A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D64BA" w14:textId="77777777" w:rsidR="008F6FFB" w:rsidRPr="006E61AC" w:rsidRDefault="008F6FFB" w:rsidP="00283768">
            <w:pPr>
              <w:pStyle w:val="rowtabella0"/>
              <w:jc w:val="center"/>
              <w:rPr>
                <w:color w:val="002060"/>
              </w:rPr>
            </w:pPr>
            <w:r w:rsidRPr="006E61AC">
              <w:rPr>
                <w:color w:val="002060"/>
              </w:rPr>
              <w:t>0</w:t>
            </w:r>
          </w:p>
        </w:tc>
      </w:tr>
      <w:tr w:rsidR="008F6FFB" w:rsidRPr="006E61AC" w14:paraId="78F562B2"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1D3F1" w14:textId="77777777" w:rsidR="008F6FFB" w:rsidRPr="006E61AC" w:rsidRDefault="008F6FFB" w:rsidP="00283768">
            <w:pPr>
              <w:pStyle w:val="rowtabella0"/>
              <w:rPr>
                <w:color w:val="002060"/>
              </w:rPr>
            </w:pPr>
            <w:r w:rsidRPr="006E61AC">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C721B" w14:textId="77777777" w:rsidR="008F6FFB" w:rsidRPr="006E61AC" w:rsidRDefault="008F6FFB" w:rsidP="00283768">
            <w:pPr>
              <w:pStyle w:val="rowtabella0"/>
              <w:jc w:val="center"/>
              <w:rPr>
                <w:color w:val="002060"/>
              </w:rPr>
            </w:pPr>
            <w:r w:rsidRPr="006E61A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2606F"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A4816"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C2B96"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11127"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BE228" w14:textId="77777777" w:rsidR="008F6FFB" w:rsidRPr="006E61AC" w:rsidRDefault="008F6FFB" w:rsidP="00283768">
            <w:pPr>
              <w:pStyle w:val="rowtabella0"/>
              <w:jc w:val="center"/>
              <w:rPr>
                <w:color w:val="002060"/>
              </w:rPr>
            </w:pPr>
            <w:r w:rsidRPr="006E61AC">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FDBF7" w14:textId="77777777" w:rsidR="008F6FFB" w:rsidRPr="006E61AC" w:rsidRDefault="008F6FFB" w:rsidP="00283768">
            <w:pPr>
              <w:pStyle w:val="rowtabella0"/>
              <w:jc w:val="center"/>
              <w:rPr>
                <w:color w:val="002060"/>
              </w:rPr>
            </w:pPr>
            <w:r w:rsidRPr="006E61A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67EDB"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D4F3B" w14:textId="77777777" w:rsidR="008F6FFB" w:rsidRPr="006E61AC" w:rsidRDefault="008F6FFB" w:rsidP="00283768">
            <w:pPr>
              <w:pStyle w:val="rowtabella0"/>
              <w:jc w:val="center"/>
              <w:rPr>
                <w:color w:val="002060"/>
              </w:rPr>
            </w:pPr>
            <w:r w:rsidRPr="006E61AC">
              <w:rPr>
                <w:color w:val="002060"/>
              </w:rPr>
              <w:t>0</w:t>
            </w:r>
          </w:p>
        </w:tc>
      </w:tr>
      <w:tr w:rsidR="008F6FFB" w:rsidRPr="006E61AC" w14:paraId="15D6EA15"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D845D0" w14:textId="77777777" w:rsidR="008F6FFB" w:rsidRPr="006E61AC" w:rsidRDefault="008F6FFB" w:rsidP="00283768">
            <w:pPr>
              <w:pStyle w:val="rowtabella0"/>
              <w:rPr>
                <w:color w:val="002060"/>
              </w:rPr>
            </w:pPr>
            <w:r w:rsidRPr="006E61AC">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B4635" w14:textId="77777777" w:rsidR="008F6FFB" w:rsidRPr="006E61AC" w:rsidRDefault="008F6FFB" w:rsidP="00283768">
            <w:pPr>
              <w:pStyle w:val="rowtabella0"/>
              <w:jc w:val="center"/>
              <w:rPr>
                <w:color w:val="002060"/>
              </w:rPr>
            </w:pPr>
            <w:r w:rsidRPr="006E61A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12CA8"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AF4DC"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06EDD"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A1769"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0EC09" w14:textId="77777777" w:rsidR="008F6FFB" w:rsidRPr="006E61AC" w:rsidRDefault="008F6FFB" w:rsidP="00283768">
            <w:pPr>
              <w:pStyle w:val="rowtabella0"/>
              <w:jc w:val="center"/>
              <w:rPr>
                <w:color w:val="002060"/>
              </w:rPr>
            </w:pPr>
            <w:r w:rsidRPr="006E61AC">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C0DC2" w14:textId="77777777" w:rsidR="008F6FFB" w:rsidRPr="006E61AC" w:rsidRDefault="008F6FFB" w:rsidP="00283768">
            <w:pPr>
              <w:pStyle w:val="rowtabella0"/>
              <w:jc w:val="center"/>
              <w:rPr>
                <w:color w:val="002060"/>
              </w:rPr>
            </w:pPr>
            <w:r w:rsidRPr="006E61A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881F3" w14:textId="77777777" w:rsidR="008F6FFB" w:rsidRPr="006E61AC" w:rsidRDefault="008F6FFB" w:rsidP="00283768">
            <w:pPr>
              <w:pStyle w:val="rowtabella0"/>
              <w:jc w:val="center"/>
              <w:rPr>
                <w:color w:val="002060"/>
              </w:rPr>
            </w:pPr>
            <w:r w:rsidRPr="006E61A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E2324" w14:textId="77777777" w:rsidR="008F6FFB" w:rsidRPr="006E61AC" w:rsidRDefault="008F6FFB" w:rsidP="00283768">
            <w:pPr>
              <w:pStyle w:val="rowtabella0"/>
              <w:jc w:val="center"/>
              <w:rPr>
                <w:color w:val="002060"/>
              </w:rPr>
            </w:pPr>
            <w:r w:rsidRPr="006E61AC">
              <w:rPr>
                <w:color w:val="002060"/>
              </w:rPr>
              <w:t>0</w:t>
            </w:r>
          </w:p>
        </w:tc>
      </w:tr>
      <w:tr w:rsidR="008F6FFB" w:rsidRPr="006E61AC" w14:paraId="0E319181"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DEDE79" w14:textId="77777777" w:rsidR="008F6FFB" w:rsidRPr="006E61AC" w:rsidRDefault="008F6FFB" w:rsidP="00283768">
            <w:pPr>
              <w:pStyle w:val="rowtabella0"/>
              <w:rPr>
                <w:color w:val="002060"/>
              </w:rPr>
            </w:pPr>
            <w:r w:rsidRPr="006E61AC">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9C6A9" w14:textId="77777777" w:rsidR="008F6FFB" w:rsidRPr="006E61AC" w:rsidRDefault="008F6FFB" w:rsidP="00283768">
            <w:pPr>
              <w:pStyle w:val="rowtabella0"/>
              <w:jc w:val="center"/>
              <w:rPr>
                <w:color w:val="002060"/>
              </w:rPr>
            </w:pPr>
            <w:r w:rsidRPr="006E61A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7213A"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29420"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9523E"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4B3FF"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FC34" w14:textId="77777777" w:rsidR="008F6FFB" w:rsidRPr="006E61AC" w:rsidRDefault="008F6FFB" w:rsidP="00283768">
            <w:pPr>
              <w:pStyle w:val="rowtabella0"/>
              <w:jc w:val="center"/>
              <w:rPr>
                <w:color w:val="002060"/>
              </w:rPr>
            </w:pPr>
            <w:r w:rsidRPr="006E61A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D3B10" w14:textId="77777777" w:rsidR="008F6FFB" w:rsidRPr="006E61AC" w:rsidRDefault="008F6FFB" w:rsidP="00283768">
            <w:pPr>
              <w:pStyle w:val="rowtabella0"/>
              <w:jc w:val="center"/>
              <w:rPr>
                <w:color w:val="002060"/>
              </w:rPr>
            </w:pPr>
            <w:r w:rsidRPr="006E61A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F99C0"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A126C" w14:textId="77777777" w:rsidR="008F6FFB" w:rsidRPr="006E61AC" w:rsidRDefault="008F6FFB" w:rsidP="00283768">
            <w:pPr>
              <w:pStyle w:val="rowtabella0"/>
              <w:jc w:val="center"/>
              <w:rPr>
                <w:color w:val="002060"/>
              </w:rPr>
            </w:pPr>
            <w:r w:rsidRPr="006E61AC">
              <w:rPr>
                <w:color w:val="002060"/>
              </w:rPr>
              <w:t>0</w:t>
            </w:r>
          </w:p>
        </w:tc>
      </w:tr>
      <w:tr w:rsidR="008F6FFB" w:rsidRPr="006E61AC" w14:paraId="5867626F"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7B44B" w14:textId="77777777" w:rsidR="008F6FFB" w:rsidRPr="006E61AC" w:rsidRDefault="008F6FFB" w:rsidP="00283768">
            <w:pPr>
              <w:pStyle w:val="rowtabella0"/>
              <w:rPr>
                <w:color w:val="002060"/>
              </w:rPr>
            </w:pPr>
            <w:r w:rsidRPr="006E61A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C5E17" w14:textId="77777777" w:rsidR="008F6FFB" w:rsidRPr="006E61AC" w:rsidRDefault="008F6FFB" w:rsidP="00283768">
            <w:pPr>
              <w:pStyle w:val="rowtabella0"/>
              <w:jc w:val="center"/>
              <w:rPr>
                <w:color w:val="002060"/>
              </w:rPr>
            </w:pPr>
            <w:r w:rsidRPr="006E61A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25EB7"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85B76"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9948F"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511DB"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EB94" w14:textId="77777777" w:rsidR="008F6FFB" w:rsidRPr="006E61AC" w:rsidRDefault="008F6FFB" w:rsidP="00283768">
            <w:pPr>
              <w:pStyle w:val="rowtabella0"/>
              <w:jc w:val="center"/>
              <w:rPr>
                <w:color w:val="002060"/>
              </w:rPr>
            </w:pPr>
            <w:r w:rsidRPr="006E61A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C719F" w14:textId="77777777" w:rsidR="008F6FFB" w:rsidRPr="006E61AC" w:rsidRDefault="008F6FFB" w:rsidP="00283768">
            <w:pPr>
              <w:pStyle w:val="rowtabella0"/>
              <w:jc w:val="center"/>
              <w:rPr>
                <w:color w:val="002060"/>
              </w:rPr>
            </w:pPr>
            <w:r w:rsidRPr="006E61A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FA6F7" w14:textId="77777777" w:rsidR="008F6FFB" w:rsidRPr="006E61AC" w:rsidRDefault="008F6FFB" w:rsidP="00283768">
            <w:pPr>
              <w:pStyle w:val="rowtabella0"/>
              <w:jc w:val="center"/>
              <w:rPr>
                <w:color w:val="002060"/>
              </w:rPr>
            </w:pPr>
            <w:r w:rsidRPr="006E61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5597F" w14:textId="77777777" w:rsidR="008F6FFB" w:rsidRPr="006E61AC" w:rsidRDefault="008F6FFB" w:rsidP="00283768">
            <w:pPr>
              <w:pStyle w:val="rowtabella0"/>
              <w:jc w:val="center"/>
              <w:rPr>
                <w:color w:val="002060"/>
              </w:rPr>
            </w:pPr>
            <w:r w:rsidRPr="006E61AC">
              <w:rPr>
                <w:color w:val="002060"/>
              </w:rPr>
              <w:t>0</w:t>
            </w:r>
          </w:p>
        </w:tc>
      </w:tr>
      <w:tr w:rsidR="008F6FFB" w:rsidRPr="006E61AC" w14:paraId="5F122860"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381B90" w14:textId="77777777" w:rsidR="008F6FFB" w:rsidRPr="006E61AC" w:rsidRDefault="008F6FFB" w:rsidP="00283768">
            <w:pPr>
              <w:pStyle w:val="rowtabella0"/>
              <w:rPr>
                <w:color w:val="002060"/>
              </w:rPr>
            </w:pPr>
            <w:r w:rsidRPr="006E61AC">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6119F" w14:textId="77777777" w:rsidR="008F6FFB" w:rsidRPr="006E61AC" w:rsidRDefault="008F6FFB" w:rsidP="00283768">
            <w:pPr>
              <w:pStyle w:val="rowtabella0"/>
              <w:jc w:val="center"/>
              <w:rPr>
                <w:color w:val="002060"/>
              </w:rPr>
            </w:pPr>
            <w:r w:rsidRPr="006E61A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EBDFB"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B0905"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5DF8D"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E2327"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75D79" w14:textId="77777777" w:rsidR="008F6FFB" w:rsidRPr="006E61AC" w:rsidRDefault="008F6FFB" w:rsidP="00283768">
            <w:pPr>
              <w:pStyle w:val="rowtabella0"/>
              <w:jc w:val="center"/>
              <w:rPr>
                <w:color w:val="002060"/>
              </w:rPr>
            </w:pPr>
            <w:r w:rsidRPr="006E61A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99750" w14:textId="77777777" w:rsidR="008F6FFB" w:rsidRPr="006E61AC" w:rsidRDefault="008F6FFB" w:rsidP="00283768">
            <w:pPr>
              <w:pStyle w:val="rowtabella0"/>
              <w:jc w:val="center"/>
              <w:rPr>
                <w:color w:val="002060"/>
              </w:rPr>
            </w:pPr>
            <w:r w:rsidRPr="006E61A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EC648" w14:textId="77777777" w:rsidR="008F6FFB" w:rsidRPr="006E61AC" w:rsidRDefault="008F6FFB" w:rsidP="00283768">
            <w:pPr>
              <w:pStyle w:val="rowtabella0"/>
              <w:jc w:val="center"/>
              <w:rPr>
                <w:color w:val="002060"/>
              </w:rPr>
            </w:pPr>
            <w:r w:rsidRPr="006E61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9997C" w14:textId="77777777" w:rsidR="008F6FFB" w:rsidRPr="006E61AC" w:rsidRDefault="008F6FFB" w:rsidP="00283768">
            <w:pPr>
              <w:pStyle w:val="rowtabella0"/>
              <w:jc w:val="center"/>
              <w:rPr>
                <w:color w:val="002060"/>
              </w:rPr>
            </w:pPr>
            <w:r w:rsidRPr="006E61AC">
              <w:rPr>
                <w:color w:val="002060"/>
              </w:rPr>
              <w:t>0</w:t>
            </w:r>
          </w:p>
        </w:tc>
      </w:tr>
      <w:tr w:rsidR="008F6FFB" w:rsidRPr="006E61AC" w14:paraId="42767DAB"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A3CE27" w14:textId="77777777" w:rsidR="008F6FFB" w:rsidRPr="006E61AC" w:rsidRDefault="008F6FFB" w:rsidP="00283768">
            <w:pPr>
              <w:pStyle w:val="rowtabella0"/>
              <w:rPr>
                <w:color w:val="002060"/>
              </w:rPr>
            </w:pPr>
            <w:r w:rsidRPr="006E61AC">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8A1DB" w14:textId="77777777" w:rsidR="008F6FFB" w:rsidRPr="006E61AC" w:rsidRDefault="008F6FFB" w:rsidP="00283768">
            <w:pPr>
              <w:pStyle w:val="rowtabella0"/>
              <w:jc w:val="center"/>
              <w:rPr>
                <w:color w:val="002060"/>
              </w:rPr>
            </w:pPr>
            <w:r w:rsidRPr="006E61A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639C7"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384B9"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78999"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664A3"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F8194" w14:textId="77777777" w:rsidR="008F6FFB" w:rsidRPr="006E61AC" w:rsidRDefault="008F6FFB" w:rsidP="00283768">
            <w:pPr>
              <w:pStyle w:val="rowtabella0"/>
              <w:jc w:val="center"/>
              <w:rPr>
                <w:color w:val="002060"/>
              </w:rPr>
            </w:pPr>
            <w:r w:rsidRPr="006E61A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AE5BB" w14:textId="77777777" w:rsidR="008F6FFB" w:rsidRPr="006E61AC" w:rsidRDefault="008F6FFB" w:rsidP="00283768">
            <w:pPr>
              <w:pStyle w:val="rowtabella0"/>
              <w:jc w:val="center"/>
              <w:rPr>
                <w:color w:val="002060"/>
              </w:rPr>
            </w:pPr>
            <w:r w:rsidRPr="006E61A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BFE0B"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DADF0" w14:textId="77777777" w:rsidR="008F6FFB" w:rsidRPr="006E61AC" w:rsidRDefault="008F6FFB" w:rsidP="00283768">
            <w:pPr>
              <w:pStyle w:val="rowtabella0"/>
              <w:jc w:val="center"/>
              <w:rPr>
                <w:color w:val="002060"/>
              </w:rPr>
            </w:pPr>
            <w:r w:rsidRPr="006E61AC">
              <w:rPr>
                <w:color w:val="002060"/>
              </w:rPr>
              <w:t>0</w:t>
            </w:r>
          </w:p>
        </w:tc>
      </w:tr>
      <w:tr w:rsidR="008F6FFB" w:rsidRPr="006E61AC" w14:paraId="47C126DB"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BFECC6" w14:textId="77777777" w:rsidR="008F6FFB" w:rsidRPr="006E61AC" w:rsidRDefault="008F6FFB" w:rsidP="00283768">
            <w:pPr>
              <w:pStyle w:val="rowtabella0"/>
              <w:rPr>
                <w:color w:val="002060"/>
              </w:rPr>
            </w:pPr>
            <w:r w:rsidRPr="006E61AC">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B581A"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F8DB3"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BE4F8"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BC8DF"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5F77D"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46693" w14:textId="77777777" w:rsidR="008F6FFB" w:rsidRPr="006E61AC" w:rsidRDefault="008F6FFB" w:rsidP="00283768">
            <w:pPr>
              <w:pStyle w:val="rowtabella0"/>
              <w:jc w:val="center"/>
              <w:rPr>
                <w:color w:val="002060"/>
              </w:rPr>
            </w:pPr>
            <w:r w:rsidRPr="006E61A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01261" w14:textId="77777777" w:rsidR="008F6FFB" w:rsidRPr="006E61AC" w:rsidRDefault="008F6FFB" w:rsidP="00283768">
            <w:pPr>
              <w:pStyle w:val="rowtabella0"/>
              <w:jc w:val="center"/>
              <w:rPr>
                <w:color w:val="002060"/>
              </w:rPr>
            </w:pPr>
            <w:r w:rsidRPr="006E61A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E128A"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A295A" w14:textId="77777777" w:rsidR="008F6FFB" w:rsidRPr="006E61AC" w:rsidRDefault="008F6FFB" w:rsidP="00283768">
            <w:pPr>
              <w:pStyle w:val="rowtabella0"/>
              <w:jc w:val="center"/>
              <w:rPr>
                <w:color w:val="002060"/>
              </w:rPr>
            </w:pPr>
            <w:r w:rsidRPr="006E61AC">
              <w:rPr>
                <w:color w:val="002060"/>
              </w:rPr>
              <w:t>0</w:t>
            </w:r>
          </w:p>
        </w:tc>
      </w:tr>
      <w:tr w:rsidR="008F6FFB" w:rsidRPr="006E61AC" w14:paraId="7E7C5D95"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FC6C22" w14:textId="77777777" w:rsidR="008F6FFB" w:rsidRPr="006E61AC" w:rsidRDefault="008F6FFB" w:rsidP="00283768">
            <w:pPr>
              <w:pStyle w:val="rowtabella0"/>
              <w:rPr>
                <w:color w:val="002060"/>
              </w:rPr>
            </w:pPr>
            <w:r w:rsidRPr="006E61AC">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D469F" w14:textId="77777777" w:rsidR="008F6FFB" w:rsidRPr="006E61AC" w:rsidRDefault="008F6FFB" w:rsidP="00283768">
            <w:pPr>
              <w:pStyle w:val="rowtabella0"/>
              <w:jc w:val="center"/>
              <w:rPr>
                <w:color w:val="002060"/>
              </w:rPr>
            </w:pPr>
            <w:r w:rsidRPr="006E61A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AF551"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1D6B4"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68CA8"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EFDFF"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2E7DF" w14:textId="77777777" w:rsidR="008F6FFB" w:rsidRPr="006E61AC" w:rsidRDefault="008F6FFB" w:rsidP="00283768">
            <w:pPr>
              <w:pStyle w:val="rowtabella0"/>
              <w:jc w:val="center"/>
              <w:rPr>
                <w:color w:val="002060"/>
              </w:rPr>
            </w:pPr>
            <w:r w:rsidRPr="006E61A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60D63" w14:textId="77777777" w:rsidR="008F6FFB" w:rsidRPr="006E61AC" w:rsidRDefault="008F6FFB" w:rsidP="00283768">
            <w:pPr>
              <w:pStyle w:val="rowtabella0"/>
              <w:jc w:val="center"/>
              <w:rPr>
                <w:color w:val="002060"/>
              </w:rPr>
            </w:pPr>
            <w:r w:rsidRPr="006E61A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C4B5C"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3CB55" w14:textId="77777777" w:rsidR="008F6FFB" w:rsidRPr="006E61AC" w:rsidRDefault="008F6FFB" w:rsidP="00283768">
            <w:pPr>
              <w:pStyle w:val="rowtabella0"/>
              <w:jc w:val="center"/>
              <w:rPr>
                <w:color w:val="002060"/>
              </w:rPr>
            </w:pPr>
            <w:r w:rsidRPr="006E61AC">
              <w:rPr>
                <w:color w:val="002060"/>
              </w:rPr>
              <w:t>0</w:t>
            </w:r>
          </w:p>
        </w:tc>
      </w:tr>
      <w:tr w:rsidR="008F6FFB" w:rsidRPr="006E61AC" w14:paraId="6E702E42"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1F2368" w14:textId="77777777" w:rsidR="008F6FFB" w:rsidRPr="006E61AC" w:rsidRDefault="008F6FFB" w:rsidP="00283768">
            <w:pPr>
              <w:pStyle w:val="rowtabella0"/>
              <w:rPr>
                <w:color w:val="002060"/>
              </w:rPr>
            </w:pPr>
            <w:r w:rsidRPr="006E61AC">
              <w:rPr>
                <w:color w:val="002060"/>
              </w:rPr>
              <w:lastRenderedPageBreak/>
              <w:t>A.S.D. 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DED13"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CD6C1"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796AF"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C990E"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8940F" w14:textId="77777777" w:rsidR="008F6FFB" w:rsidRPr="006E61AC" w:rsidRDefault="008F6FFB" w:rsidP="00283768">
            <w:pPr>
              <w:pStyle w:val="rowtabella0"/>
              <w:jc w:val="center"/>
              <w:rPr>
                <w:color w:val="002060"/>
              </w:rPr>
            </w:pPr>
            <w:r w:rsidRPr="006E61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50BD2" w14:textId="77777777" w:rsidR="008F6FFB" w:rsidRPr="006E61AC" w:rsidRDefault="008F6FFB" w:rsidP="00283768">
            <w:pPr>
              <w:pStyle w:val="rowtabella0"/>
              <w:jc w:val="center"/>
              <w:rPr>
                <w:color w:val="002060"/>
              </w:rPr>
            </w:pPr>
            <w:r w:rsidRPr="006E61A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3413E" w14:textId="77777777" w:rsidR="008F6FFB" w:rsidRPr="006E61AC" w:rsidRDefault="008F6FFB" w:rsidP="00283768">
            <w:pPr>
              <w:pStyle w:val="rowtabella0"/>
              <w:jc w:val="center"/>
              <w:rPr>
                <w:color w:val="002060"/>
              </w:rPr>
            </w:pPr>
            <w:r w:rsidRPr="006E61AC">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ACC15" w14:textId="77777777" w:rsidR="008F6FFB" w:rsidRPr="006E61AC" w:rsidRDefault="008F6FFB" w:rsidP="00283768">
            <w:pPr>
              <w:pStyle w:val="rowtabella0"/>
              <w:jc w:val="center"/>
              <w:rPr>
                <w:color w:val="002060"/>
              </w:rPr>
            </w:pPr>
            <w:r w:rsidRPr="006E61A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3EBF8" w14:textId="77777777" w:rsidR="008F6FFB" w:rsidRPr="006E61AC" w:rsidRDefault="008F6FFB" w:rsidP="00283768">
            <w:pPr>
              <w:pStyle w:val="rowtabella0"/>
              <w:jc w:val="center"/>
              <w:rPr>
                <w:color w:val="002060"/>
              </w:rPr>
            </w:pPr>
            <w:r w:rsidRPr="006E61AC">
              <w:rPr>
                <w:color w:val="002060"/>
              </w:rPr>
              <w:t>0</w:t>
            </w:r>
          </w:p>
        </w:tc>
      </w:tr>
      <w:tr w:rsidR="008F6FFB" w:rsidRPr="006E61AC" w14:paraId="3AEA5611"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B8E69" w14:textId="77777777" w:rsidR="008F6FFB" w:rsidRPr="006E61AC" w:rsidRDefault="008F6FFB" w:rsidP="00283768">
            <w:pPr>
              <w:pStyle w:val="rowtabella0"/>
              <w:rPr>
                <w:color w:val="002060"/>
              </w:rPr>
            </w:pPr>
            <w:r w:rsidRPr="006E61AC">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32EAF"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2AF90"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605CD"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93ED2"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BE4B9" w14:textId="77777777" w:rsidR="008F6FFB" w:rsidRPr="006E61AC" w:rsidRDefault="008F6FFB" w:rsidP="00283768">
            <w:pPr>
              <w:pStyle w:val="rowtabella0"/>
              <w:jc w:val="center"/>
              <w:rPr>
                <w:color w:val="002060"/>
              </w:rPr>
            </w:pPr>
            <w:r w:rsidRPr="006E61A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23CF0" w14:textId="77777777" w:rsidR="008F6FFB" w:rsidRPr="006E61AC" w:rsidRDefault="008F6FFB" w:rsidP="00283768">
            <w:pPr>
              <w:pStyle w:val="rowtabella0"/>
              <w:jc w:val="center"/>
              <w:rPr>
                <w:color w:val="002060"/>
              </w:rPr>
            </w:pPr>
            <w:r w:rsidRPr="006E61A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891B6" w14:textId="77777777" w:rsidR="008F6FFB" w:rsidRPr="006E61AC" w:rsidRDefault="008F6FFB" w:rsidP="00283768">
            <w:pPr>
              <w:pStyle w:val="rowtabella0"/>
              <w:jc w:val="center"/>
              <w:rPr>
                <w:color w:val="002060"/>
              </w:rPr>
            </w:pPr>
            <w:r w:rsidRPr="006E61AC">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ADABD" w14:textId="77777777" w:rsidR="008F6FFB" w:rsidRPr="006E61AC" w:rsidRDefault="008F6FFB" w:rsidP="00283768">
            <w:pPr>
              <w:pStyle w:val="rowtabella0"/>
              <w:jc w:val="center"/>
              <w:rPr>
                <w:color w:val="002060"/>
              </w:rPr>
            </w:pPr>
            <w:r w:rsidRPr="006E61AC">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68CF4" w14:textId="77777777" w:rsidR="008F6FFB" w:rsidRPr="006E61AC" w:rsidRDefault="008F6FFB" w:rsidP="00283768">
            <w:pPr>
              <w:pStyle w:val="rowtabella0"/>
              <w:jc w:val="center"/>
              <w:rPr>
                <w:color w:val="002060"/>
              </w:rPr>
            </w:pPr>
            <w:r w:rsidRPr="006E61AC">
              <w:rPr>
                <w:color w:val="002060"/>
              </w:rPr>
              <w:t>1</w:t>
            </w:r>
          </w:p>
        </w:tc>
      </w:tr>
      <w:tr w:rsidR="008F6FFB" w:rsidRPr="006E61AC" w14:paraId="39B68632"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F49375" w14:textId="77777777" w:rsidR="008F6FFB" w:rsidRPr="006E61AC" w:rsidRDefault="008F6FFB" w:rsidP="00283768">
            <w:pPr>
              <w:pStyle w:val="rowtabella0"/>
              <w:rPr>
                <w:color w:val="002060"/>
              </w:rPr>
            </w:pPr>
            <w:proofErr w:type="spellStart"/>
            <w:proofErr w:type="gramStart"/>
            <w:r w:rsidRPr="006E61AC">
              <w:rPr>
                <w:color w:val="002060"/>
              </w:rPr>
              <w:t>sq.B</w:t>
            </w:r>
            <w:proofErr w:type="spellEnd"/>
            <w:proofErr w:type="gramEnd"/>
            <w:r w:rsidRPr="006E61AC">
              <w:rPr>
                <w:color w:val="002060"/>
              </w:rPr>
              <w:t xml:space="preserve">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9BBB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2DE2E"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252D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1E56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AFA62"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46A8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695B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AE99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14591" w14:textId="77777777" w:rsidR="008F6FFB" w:rsidRPr="006E61AC" w:rsidRDefault="008F6FFB" w:rsidP="00283768">
            <w:pPr>
              <w:pStyle w:val="rowtabella0"/>
              <w:jc w:val="center"/>
              <w:rPr>
                <w:color w:val="002060"/>
              </w:rPr>
            </w:pPr>
            <w:r w:rsidRPr="006E61AC">
              <w:rPr>
                <w:color w:val="002060"/>
              </w:rPr>
              <w:t>0</w:t>
            </w:r>
          </w:p>
        </w:tc>
      </w:tr>
    </w:tbl>
    <w:p w14:paraId="2A4700AF" w14:textId="77777777" w:rsidR="008F6FFB" w:rsidRPr="006E61AC" w:rsidRDefault="008F6FFB" w:rsidP="008F6FFB">
      <w:pPr>
        <w:pStyle w:val="breakline"/>
        <w:rPr>
          <w:color w:val="002060"/>
        </w:rPr>
      </w:pPr>
    </w:p>
    <w:p w14:paraId="00F20F39" w14:textId="77777777" w:rsidR="008F6FFB" w:rsidRPr="006E61AC" w:rsidRDefault="008F6FFB" w:rsidP="008F6FFB">
      <w:pPr>
        <w:pStyle w:val="breakline"/>
        <w:rPr>
          <w:color w:val="002060"/>
        </w:rPr>
      </w:pPr>
    </w:p>
    <w:p w14:paraId="613EA26C" w14:textId="77777777" w:rsidR="008F6FFB" w:rsidRPr="006E61AC" w:rsidRDefault="008F6FFB" w:rsidP="008F6FFB">
      <w:pPr>
        <w:pStyle w:val="sottotitolocampionato10"/>
        <w:rPr>
          <w:color w:val="002060"/>
        </w:rPr>
      </w:pPr>
      <w:r w:rsidRPr="006E61AC">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6E61AC" w14:paraId="293D1D89"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9E33A" w14:textId="77777777" w:rsidR="008F6FFB" w:rsidRPr="006E61AC" w:rsidRDefault="008F6FFB" w:rsidP="00283768">
            <w:pPr>
              <w:pStyle w:val="headertabella0"/>
              <w:rPr>
                <w:color w:val="002060"/>
              </w:rPr>
            </w:pPr>
            <w:r w:rsidRPr="006E61A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EECC8" w14:textId="77777777" w:rsidR="008F6FFB" w:rsidRPr="006E61AC" w:rsidRDefault="008F6FFB" w:rsidP="00283768">
            <w:pPr>
              <w:pStyle w:val="headertabella0"/>
              <w:rPr>
                <w:color w:val="002060"/>
              </w:rPr>
            </w:pPr>
            <w:r w:rsidRPr="006E61A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E7DC9" w14:textId="77777777" w:rsidR="008F6FFB" w:rsidRPr="006E61AC" w:rsidRDefault="008F6FFB" w:rsidP="00283768">
            <w:pPr>
              <w:pStyle w:val="headertabella0"/>
              <w:rPr>
                <w:color w:val="002060"/>
              </w:rPr>
            </w:pPr>
            <w:r w:rsidRPr="006E61A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C6CA6" w14:textId="77777777" w:rsidR="008F6FFB" w:rsidRPr="006E61AC" w:rsidRDefault="008F6FFB" w:rsidP="00283768">
            <w:pPr>
              <w:pStyle w:val="headertabella0"/>
              <w:rPr>
                <w:color w:val="002060"/>
              </w:rPr>
            </w:pPr>
            <w:r w:rsidRPr="006E61A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0F40D" w14:textId="77777777" w:rsidR="008F6FFB" w:rsidRPr="006E61AC" w:rsidRDefault="008F6FFB" w:rsidP="00283768">
            <w:pPr>
              <w:pStyle w:val="headertabella0"/>
              <w:rPr>
                <w:color w:val="002060"/>
              </w:rPr>
            </w:pPr>
            <w:r w:rsidRPr="006E61A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F3EBC" w14:textId="77777777" w:rsidR="008F6FFB" w:rsidRPr="006E61AC" w:rsidRDefault="008F6FFB" w:rsidP="00283768">
            <w:pPr>
              <w:pStyle w:val="headertabella0"/>
              <w:rPr>
                <w:color w:val="002060"/>
              </w:rPr>
            </w:pPr>
            <w:r w:rsidRPr="006E61A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68BFD" w14:textId="77777777" w:rsidR="008F6FFB" w:rsidRPr="006E61AC" w:rsidRDefault="008F6FFB" w:rsidP="00283768">
            <w:pPr>
              <w:pStyle w:val="headertabella0"/>
              <w:rPr>
                <w:color w:val="002060"/>
              </w:rPr>
            </w:pPr>
            <w:r w:rsidRPr="006E61A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52CA6" w14:textId="77777777" w:rsidR="008F6FFB" w:rsidRPr="006E61AC" w:rsidRDefault="008F6FFB" w:rsidP="00283768">
            <w:pPr>
              <w:pStyle w:val="headertabella0"/>
              <w:rPr>
                <w:color w:val="002060"/>
              </w:rPr>
            </w:pPr>
            <w:r w:rsidRPr="006E61A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E9793" w14:textId="77777777" w:rsidR="008F6FFB" w:rsidRPr="006E61AC" w:rsidRDefault="008F6FFB" w:rsidP="00283768">
            <w:pPr>
              <w:pStyle w:val="headertabella0"/>
              <w:rPr>
                <w:color w:val="002060"/>
              </w:rPr>
            </w:pPr>
            <w:r w:rsidRPr="006E61A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9AFE1" w14:textId="77777777" w:rsidR="008F6FFB" w:rsidRPr="006E61AC" w:rsidRDefault="008F6FFB" w:rsidP="00283768">
            <w:pPr>
              <w:pStyle w:val="headertabella0"/>
              <w:rPr>
                <w:color w:val="002060"/>
              </w:rPr>
            </w:pPr>
            <w:r w:rsidRPr="006E61AC">
              <w:rPr>
                <w:color w:val="002060"/>
              </w:rPr>
              <w:t>PE</w:t>
            </w:r>
          </w:p>
        </w:tc>
      </w:tr>
      <w:tr w:rsidR="008F6FFB" w:rsidRPr="006E61AC" w14:paraId="7A4B7CEA"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A2DF99" w14:textId="77777777" w:rsidR="008F6FFB" w:rsidRPr="006E61AC" w:rsidRDefault="008F6FFB" w:rsidP="00283768">
            <w:pPr>
              <w:pStyle w:val="rowtabella0"/>
              <w:rPr>
                <w:color w:val="002060"/>
              </w:rPr>
            </w:pPr>
            <w:r w:rsidRPr="006E61AC">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8A75C" w14:textId="77777777" w:rsidR="008F6FFB" w:rsidRPr="006E61AC" w:rsidRDefault="008F6FFB" w:rsidP="00283768">
            <w:pPr>
              <w:pStyle w:val="rowtabella0"/>
              <w:jc w:val="center"/>
              <w:rPr>
                <w:color w:val="002060"/>
              </w:rPr>
            </w:pPr>
            <w:r w:rsidRPr="006E61A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91F6E"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7A2D7" w14:textId="77777777" w:rsidR="008F6FFB" w:rsidRPr="006E61AC" w:rsidRDefault="008F6FFB" w:rsidP="00283768">
            <w:pPr>
              <w:pStyle w:val="rowtabella0"/>
              <w:jc w:val="center"/>
              <w:rPr>
                <w:color w:val="002060"/>
              </w:rPr>
            </w:pPr>
            <w:r w:rsidRPr="006E61A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EF0D0"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94C2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C5AC7" w14:textId="77777777" w:rsidR="008F6FFB" w:rsidRPr="006E61AC" w:rsidRDefault="008F6FFB" w:rsidP="00283768">
            <w:pPr>
              <w:pStyle w:val="rowtabella0"/>
              <w:jc w:val="center"/>
              <w:rPr>
                <w:color w:val="002060"/>
              </w:rPr>
            </w:pPr>
            <w:r w:rsidRPr="006E61AC">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34482" w14:textId="77777777" w:rsidR="008F6FFB" w:rsidRPr="006E61AC" w:rsidRDefault="008F6FFB" w:rsidP="00283768">
            <w:pPr>
              <w:pStyle w:val="rowtabella0"/>
              <w:jc w:val="center"/>
              <w:rPr>
                <w:color w:val="002060"/>
              </w:rPr>
            </w:pPr>
            <w:r w:rsidRPr="006E61A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7FC40" w14:textId="77777777" w:rsidR="008F6FFB" w:rsidRPr="006E61AC" w:rsidRDefault="008F6FFB" w:rsidP="00283768">
            <w:pPr>
              <w:pStyle w:val="rowtabella0"/>
              <w:jc w:val="center"/>
              <w:rPr>
                <w:color w:val="002060"/>
              </w:rPr>
            </w:pPr>
            <w:r w:rsidRPr="006E61AC">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518F6" w14:textId="77777777" w:rsidR="008F6FFB" w:rsidRPr="006E61AC" w:rsidRDefault="008F6FFB" w:rsidP="00283768">
            <w:pPr>
              <w:pStyle w:val="rowtabella0"/>
              <w:jc w:val="center"/>
              <w:rPr>
                <w:color w:val="002060"/>
              </w:rPr>
            </w:pPr>
            <w:r w:rsidRPr="006E61AC">
              <w:rPr>
                <w:color w:val="002060"/>
              </w:rPr>
              <w:t>0</w:t>
            </w:r>
          </w:p>
        </w:tc>
      </w:tr>
      <w:tr w:rsidR="008F6FFB" w:rsidRPr="006E61AC" w14:paraId="05C8328D"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041E42" w14:textId="77777777" w:rsidR="008F6FFB" w:rsidRPr="006E61AC" w:rsidRDefault="008F6FFB" w:rsidP="00283768">
            <w:pPr>
              <w:pStyle w:val="rowtabella0"/>
              <w:rPr>
                <w:color w:val="002060"/>
              </w:rPr>
            </w:pPr>
            <w:r w:rsidRPr="006E61AC">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9B08D" w14:textId="77777777" w:rsidR="008F6FFB" w:rsidRPr="006E61AC" w:rsidRDefault="008F6FFB" w:rsidP="00283768">
            <w:pPr>
              <w:pStyle w:val="rowtabella0"/>
              <w:jc w:val="center"/>
              <w:rPr>
                <w:color w:val="002060"/>
              </w:rPr>
            </w:pPr>
            <w:r w:rsidRPr="006E61A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7049D"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8CA62" w14:textId="77777777" w:rsidR="008F6FFB" w:rsidRPr="006E61AC" w:rsidRDefault="008F6FFB" w:rsidP="00283768">
            <w:pPr>
              <w:pStyle w:val="rowtabella0"/>
              <w:jc w:val="center"/>
              <w:rPr>
                <w:color w:val="002060"/>
              </w:rPr>
            </w:pPr>
            <w:r w:rsidRPr="006E61A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8F927"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B280E"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C8797" w14:textId="77777777" w:rsidR="008F6FFB" w:rsidRPr="006E61AC" w:rsidRDefault="008F6FFB" w:rsidP="00283768">
            <w:pPr>
              <w:pStyle w:val="rowtabella0"/>
              <w:jc w:val="center"/>
              <w:rPr>
                <w:color w:val="002060"/>
              </w:rPr>
            </w:pPr>
            <w:r w:rsidRPr="006E61AC">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A71E9" w14:textId="77777777" w:rsidR="008F6FFB" w:rsidRPr="006E61AC" w:rsidRDefault="008F6FFB" w:rsidP="00283768">
            <w:pPr>
              <w:pStyle w:val="rowtabella0"/>
              <w:jc w:val="center"/>
              <w:rPr>
                <w:color w:val="002060"/>
              </w:rPr>
            </w:pPr>
            <w:r w:rsidRPr="006E61A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0F17B" w14:textId="77777777" w:rsidR="008F6FFB" w:rsidRPr="006E61AC" w:rsidRDefault="008F6FFB" w:rsidP="00283768">
            <w:pPr>
              <w:pStyle w:val="rowtabella0"/>
              <w:jc w:val="center"/>
              <w:rPr>
                <w:color w:val="002060"/>
              </w:rPr>
            </w:pPr>
            <w:r w:rsidRPr="006E61A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CBC80" w14:textId="77777777" w:rsidR="008F6FFB" w:rsidRPr="006E61AC" w:rsidRDefault="008F6FFB" w:rsidP="00283768">
            <w:pPr>
              <w:pStyle w:val="rowtabella0"/>
              <w:jc w:val="center"/>
              <w:rPr>
                <w:color w:val="002060"/>
              </w:rPr>
            </w:pPr>
            <w:r w:rsidRPr="006E61AC">
              <w:rPr>
                <w:color w:val="002060"/>
              </w:rPr>
              <w:t>0</w:t>
            </w:r>
          </w:p>
        </w:tc>
      </w:tr>
      <w:tr w:rsidR="008F6FFB" w:rsidRPr="006E61AC" w14:paraId="66052326"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47F99A" w14:textId="77777777" w:rsidR="008F6FFB" w:rsidRPr="006E61AC" w:rsidRDefault="008F6FFB" w:rsidP="00283768">
            <w:pPr>
              <w:pStyle w:val="rowtabella0"/>
              <w:rPr>
                <w:color w:val="002060"/>
              </w:rPr>
            </w:pPr>
            <w:r w:rsidRPr="006E61AC">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F737F" w14:textId="77777777" w:rsidR="008F6FFB" w:rsidRPr="006E61AC" w:rsidRDefault="008F6FFB" w:rsidP="00283768">
            <w:pPr>
              <w:pStyle w:val="rowtabella0"/>
              <w:jc w:val="center"/>
              <w:rPr>
                <w:color w:val="002060"/>
              </w:rPr>
            </w:pPr>
            <w:r w:rsidRPr="006E61A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E8DDA"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4BF4F"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C0EBE"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E6F15"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84D3A" w14:textId="77777777" w:rsidR="008F6FFB" w:rsidRPr="006E61AC" w:rsidRDefault="008F6FFB" w:rsidP="00283768">
            <w:pPr>
              <w:pStyle w:val="rowtabella0"/>
              <w:jc w:val="center"/>
              <w:rPr>
                <w:color w:val="002060"/>
              </w:rPr>
            </w:pPr>
            <w:r w:rsidRPr="006E61AC">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76052" w14:textId="77777777" w:rsidR="008F6FFB" w:rsidRPr="006E61AC" w:rsidRDefault="008F6FFB" w:rsidP="00283768">
            <w:pPr>
              <w:pStyle w:val="rowtabella0"/>
              <w:jc w:val="center"/>
              <w:rPr>
                <w:color w:val="002060"/>
              </w:rPr>
            </w:pPr>
            <w:r w:rsidRPr="006E61AC">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6F0C1" w14:textId="77777777" w:rsidR="008F6FFB" w:rsidRPr="006E61AC" w:rsidRDefault="008F6FFB" w:rsidP="00283768">
            <w:pPr>
              <w:pStyle w:val="rowtabella0"/>
              <w:jc w:val="center"/>
              <w:rPr>
                <w:color w:val="002060"/>
              </w:rPr>
            </w:pPr>
            <w:r w:rsidRPr="006E61A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EC0BF" w14:textId="77777777" w:rsidR="008F6FFB" w:rsidRPr="006E61AC" w:rsidRDefault="008F6FFB" w:rsidP="00283768">
            <w:pPr>
              <w:pStyle w:val="rowtabella0"/>
              <w:jc w:val="center"/>
              <w:rPr>
                <w:color w:val="002060"/>
              </w:rPr>
            </w:pPr>
            <w:r w:rsidRPr="006E61AC">
              <w:rPr>
                <w:color w:val="002060"/>
              </w:rPr>
              <w:t>0</w:t>
            </w:r>
          </w:p>
        </w:tc>
      </w:tr>
      <w:tr w:rsidR="008F6FFB" w:rsidRPr="006E61AC" w14:paraId="40FFD08D"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2251DA" w14:textId="77777777" w:rsidR="008F6FFB" w:rsidRPr="006E61AC" w:rsidRDefault="008F6FFB" w:rsidP="00283768">
            <w:pPr>
              <w:pStyle w:val="rowtabella0"/>
              <w:rPr>
                <w:color w:val="002060"/>
              </w:rPr>
            </w:pPr>
            <w:r w:rsidRPr="006E61AC">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B0B5C" w14:textId="77777777" w:rsidR="008F6FFB" w:rsidRPr="006E61AC" w:rsidRDefault="008F6FFB" w:rsidP="00283768">
            <w:pPr>
              <w:pStyle w:val="rowtabella0"/>
              <w:jc w:val="center"/>
              <w:rPr>
                <w:color w:val="002060"/>
              </w:rPr>
            </w:pPr>
            <w:r w:rsidRPr="006E61A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FA94D"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EE9DC"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E4C34"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E31F9"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FD114" w14:textId="77777777" w:rsidR="008F6FFB" w:rsidRPr="006E61AC" w:rsidRDefault="008F6FFB" w:rsidP="00283768">
            <w:pPr>
              <w:pStyle w:val="rowtabella0"/>
              <w:jc w:val="center"/>
              <w:rPr>
                <w:color w:val="002060"/>
              </w:rPr>
            </w:pPr>
            <w:r w:rsidRPr="006E61AC">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4F23E" w14:textId="77777777" w:rsidR="008F6FFB" w:rsidRPr="006E61AC" w:rsidRDefault="008F6FFB" w:rsidP="00283768">
            <w:pPr>
              <w:pStyle w:val="rowtabella0"/>
              <w:jc w:val="center"/>
              <w:rPr>
                <w:color w:val="002060"/>
              </w:rPr>
            </w:pPr>
            <w:r w:rsidRPr="006E61AC">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DDF50" w14:textId="77777777" w:rsidR="008F6FFB" w:rsidRPr="006E61AC" w:rsidRDefault="008F6FFB" w:rsidP="00283768">
            <w:pPr>
              <w:pStyle w:val="rowtabella0"/>
              <w:jc w:val="center"/>
              <w:rPr>
                <w:color w:val="002060"/>
              </w:rPr>
            </w:pPr>
            <w:r w:rsidRPr="006E61A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CA8AE" w14:textId="77777777" w:rsidR="008F6FFB" w:rsidRPr="006E61AC" w:rsidRDefault="008F6FFB" w:rsidP="00283768">
            <w:pPr>
              <w:pStyle w:val="rowtabella0"/>
              <w:jc w:val="center"/>
              <w:rPr>
                <w:color w:val="002060"/>
              </w:rPr>
            </w:pPr>
            <w:r w:rsidRPr="006E61AC">
              <w:rPr>
                <w:color w:val="002060"/>
              </w:rPr>
              <w:t>0</w:t>
            </w:r>
          </w:p>
        </w:tc>
      </w:tr>
      <w:tr w:rsidR="008F6FFB" w:rsidRPr="006E61AC" w14:paraId="1561FCD0"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F08867" w14:textId="77777777" w:rsidR="008F6FFB" w:rsidRPr="006E61AC" w:rsidRDefault="008F6FFB" w:rsidP="00283768">
            <w:pPr>
              <w:pStyle w:val="rowtabella0"/>
              <w:rPr>
                <w:color w:val="002060"/>
              </w:rPr>
            </w:pPr>
            <w:r w:rsidRPr="006E61AC">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DAB1E" w14:textId="77777777" w:rsidR="008F6FFB" w:rsidRPr="006E61AC" w:rsidRDefault="008F6FFB" w:rsidP="00283768">
            <w:pPr>
              <w:pStyle w:val="rowtabella0"/>
              <w:jc w:val="center"/>
              <w:rPr>
                <w:color w:val="002060"/>
              </w:rPr>
            </w:pPr>
            <w:r w:rsidRPr="006E61A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A4D41"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288AA" w14:textId="77777777" w:rsidR="008F6FFB" w:rsidRPr="006E61AC" w:rsidRDefault="008F6FFB" w:rsidP="00283768">
            <w:pPr>
              <w:pStyle w:val="rowtabella0"/>
              <w:jc w:val="center"/>
              <w:rPr>
                <w:color w:val="002060"/>
              </w:rPr>
            </w:pPr>
            <w:r w:rsidRPr="006E61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19144"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E9752"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018C6" w14:textId="77777777" w:rsidR="008F6FFB" w:rsidRPr="006E61AC" w:rsidRDefault="008F6FFB" w:rsidP="00283768">
            <w:pPr>
              <w:pStyle w:val="rowtabella0"/>
              <w:jc w:val="center"/>
              <w:rPr>
                <w:color w:val="002060"/>
              </w:rPr>
            </w:pPr>
            <w:r w:rsidRPr="006E61AC">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36B07" w14:textId="77777777" w:rsidR="008F6FFB" w:rsidRPr="006E61AC" w:rsidRDefault="008F6FFB" w:rsidP="00283768">
            <w:pPr>
              <w:pStyle w:val="rowtabella0"/>
              <w:jc w:val="center"/>
              <w:rPr>
                <w:color w:val="002060"/>
              </w:rPr>
            </w:pPr>
            <w:r w:rsidRPr="006E61A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DB233" w14:textId="77777777" w:rsidR="008F6FFB" w:rsidRPr="006E61AC" w:rsidRDefault="008F6FFB" w:rsidP="00283768">
            <w:pPr>
              <w:pStyle w:val="rowtabella0"/>
              <w:jc w:val="center"/>
              <w:rPr>
                <w:color w:val="002060"/>
              </w:rPr>
            </w:pPr>
            <w:r w:rsidRPr="006E61A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A3362" w14:textId="77777777" w:rsidR="008F6FFB" w:rsidRPr="006E61AC" w:rsidRDefault="008F6FFB" w:rsidP="00283768">
            <w:pPr>
              <w:pStyle w:val="rowtabella0"/>
              <w:jc w:val="center"/>
              <w:rPr>
                <w:color w:val="002060"/>
              </w:rPr>
            </w:pPr>
            <w:r w:rsidRPr="006E61AC">
              <w:rPr>
                <w:color w:val="002060"/>
              </w:rPr>
              <w:t>0</w:t>
            </w:r>
          </w:p>
        </w:tc>
      </w:tr>
      <w:tr w:rsidR="008F6FFB" w:rsidRPr="006E61AC" w14:paraId="3F04B35B"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2C729B" w14:textId="77777777" w:rsidR="008F6FFB" w:rsidRPr="006E61AC" w:rsidRDefault="008F6FFB" w:rsidP="00283768">
            <w:pPr>
              <w:pStyle w:val="rowtabella0"/>
              <w:rPr>
                <w:color w:val="002060"/>
              </w:rPr>
            </w:pPr>
            <w:r w:rsidRPr="006E61AC">
              <w:rPr>
                <w:color w:val="002060"/>
              </w:rPr>
              <w:t xml:space="preserve">A.S.D. CALCIO </w:t>
            </w:r>
            <w:proofErr w:type="gramStart"/>
            <w:r w:rsidRPr="006E61AC">
              <w:rPr>
                <w:color w:val="002060"/>
              </w:rPr>
              <w:t>S.ELPIDIO</w:t>
            </w:r>
            <w:proofErr w:type="gramEnd"/>
            <w:r w:rsidRPr="006E61AC">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5833F" w14:textId="77777777" w:rsidR="008F6FFB" w:rsidRPr="006E61AC" w:rsidRDefault="008F6FFB" w:rsidP="00283768">
            <w:pPr>
              <w:pStyle w:val="rowtabella0"/>
              <w:jc w:val="center"/>
              <w:rPr>
                <w:color w:val="002060"/>
              </w:rPr>
            </w:pPr>
            <w:r w:rsidRPr="006E61A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8C0C2"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7A726"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41A05"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71B05"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44330" w14:textId="77777777" w:rsidR="008F6FFB" w:rsidRPr="006E61AC" w:rsidRDefault="008F6FFB" w:rsidP="00283768">
            <w:pPr>
              <w:pStyle w:val="rowtabella0"/>
              <w:jc w:val="center"/>
              <w:rPr>
                <w:color w:val="002060"/>
              </w:rPr>
            </w:pPr>
            <w:r w:rsidRPr="006E61AC">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2875D" w14:textId="77777777" w:rsidR="008F6FFB" w:rsidRPr="006E61AC" w:rsidRDefault="008F6FFB" w:rsidP="00283768">
            <w:pPr>
              <w:pStyle w:val="rowtabella0"/>
              <w:jc w:val="center"/>
              <w:rPr>
                <w:color w:val="002060"/>
              </w:rPr>
            </w:pPr>
            <w:r w:rsidRPr="006E61AC">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FEF73"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1E17F" w14:textId="77777777" w:rsidR="008F6FFB" w:rsidRPr="006E61AC" w:rsidRDefault="008F6FFB" w:rsidP="00283768">
            <w:pPr>
              <w:pStyle w:val="rowtabella0"/>
              <w:jc w:val="center"/>
              <w:rPr>
                <w:color w:val="002060"/>
              </w:rPr>
            </w:pPr>
            <w:r w:rsidRPr="006E61AC">
              <w:rPr>
                <w:color w:val="002060"/>
              </w:rPr>
              <w:t>0</w:t>
            </w:r>
          </w:p>
        </w:tc>
      </w:tr>
      <w:tr w:rsidR="008F6FFB" w:rsidRPr="006E61AC" w14:paraId="24C0CAFE"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618B64" w14:textId="77777777" w:rsidR="008F6FFB" w:rsidRPr="006E61AC" w:rsidRDefault="008F6FFB" w:rsidP="00283768">
            <w:pPr>
              <w:pStyle w:val="rowtabella0"/>
              <w:rPr>
                <w:color w:val="002060"/>
              </w:rPr>
            </w:pPr>
            <w:r w:rsidRPr="006E61AC">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D534B" w14:textId="77777777" w:rsidR="008F6FFB" w:rsidRPr="006E61AC" w:rsidRDefault="008F6FFB" w:rsidP="00283768">
            <w:pPr>
              <w:pStyle w:val="rowtabella0"/>
              <w:jc w:val="center"/>
              <w:rPr>
                <w:color w:val="002060"/>
              </w:rPr>
            </w:pPr>
            <w:r w:rsidRPr="006E61A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14786"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1D35E"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6A860"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61B93"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CD927" w14:textId="77777777" w:rsidR="008F6FFB" w:rsidRPr="006E61AC" w:rsidRDefault="008F6FFB" w:rsidP="00283768">
            <w:pPr>
              <w:pStyle w:val="rowtabella0"/>
              <w:jc w:val="center"/>
              <w:rPr>
                <w:color w:val="002060"/>
              </w:rPr>
            </w:pPr>
            <w:r w:rsidRPr="006E61AC">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385A9" w14:textId="77777777" w:rsidR="008F6FFB" w:rsidRPr="006E61AC" w:rsidRDefault="008F6FFB" w:rsidP="00283768">
            <w:pPr>
              <w:pStyle w:val="rowtabella0"/>
              <w:jc w:val="center"/>
              <w:rPr>
                <w:color w:val="002060"/>
              </w:rPr>
            </w:pPr>
            <w:r w:rsidRPr="006E61AC">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B6BBB"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09569" w14:textId="77777777" w:rsidR="008F6FFB" w:rsidRPr="006E61AC" w:rsidRDefault="008F6FFB" w:rsidP="00283768">
            <w:pPr>
              <w:pStyle w:val="rowtabella0"/>
              <w:jc w:val="center"/>
              <w:rPr>
                <w:color w:val="002060"/>
              </w:rPr>
            </w:pPr>
            <w:r w:rsidRPr="006E61AC">
              <w:rPr>
                <w:color w:val="002060"/>
              </w:rPr>
              <w:t>0</w:t>
            </w:r>
          </w:p>
        </w:tc>
      </w:tr>
      <w:tr w:rsidR="008F6FFB" w:rsidRPr="006E61AC" w14:paraId="491EE04C"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3830B1" w14:textId="77777777" w:rsidR="008F6FFB" w:rsidRPr="006E61AC" w:rsidRDefault="008F6FFB" w:rsidP="00283768">
            <w:pPr>
              <w:pStyle w:val="rowtabella0"/>
              <w:rPr>
                <w:color w:val="002060"/>
              </w:rPr>
            </w:pPr>
            <w:r w:rsidRPr="006E61AC">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0B58A" w14:textId="77777777" w:rsidR="008F6FFB" w:rsidRPr="006E61AC" w:rsidRDefault="008F6FFB" w:rsidP="00283768">
            <w:pPr>
              <w:pStyle w:val="rowtabella0"/>
              <w:jc w:val="center"/>
              <w:rPr>
                <w:color w:val="002060"/>
              </w:rPr>
            </w:pPr>
            <w:r w:rsidRPr="006E61A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154A9"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9B608"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1431"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879FD"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C9EBF" w14:textId="77777777" w:rsidR="008F6FFB" w:rsidRPr="006E61AC" w:rsidRDefault="008F6FFB" w:rsidP="00283768">
            <w:pPr>
              <w:pStyle w:val="rowtabella0"/>
              <w:jc w:val="center"/>
              <w:rPr>
                <w:color w:val="002060"/>
              </w:rPr>
            </w:pPr>
            <w:r w:rsidRPr="006E61AC">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2FC4C" w14:textId="77777777" w:rsidR="008F6FFB" w:rsidRPr="006E61AC" w:rsidRDefault="008F6FFB" w:rsidP="00283768">
            <w:pPr>
              <w:pStyle w:val="rowtabella0"/>
              <w:jc w:val="center"/>
              <w:rPr>
                <w:color w:val="002060"/>
              </w:rPr>
            </w:pPr>
            <w:r w:rsidRPr="006E61AC">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5D3A3"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500DD" w14:textId="77777777" w:rsidR="008F6FFB" w:rsidRPr="006E61AC" w:rsidRDefault="008F6FFB" w:rsidP="00283768">
            <w:pPr>
              <w:pStyle w:val="rowtabella0"/>
              <w:jc w:val="center"/>
              <w:rPr>
                <w:color w:val="002060"/>
              </w:rPr>
            </w:pPr>
            <w:r w:rsidRPr="006E61AC">
              <w:rPr>
                <w:color w:val="002060"/>
              </w:rPr>
              <w:t>0</w:t>
            </w:r>
          </w:p>
        </w:tc>
      </w:tr>
      <w:tr w:rsidR="008F6FFB" w:rsidRPr="006E61AC" w14:paraId="58E28D15"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F9E6C" w14:textId="77777777" w:rsidR="008F6FFB" w:rsidRPr="006E61AC" w:rsidRDefault="008F6FFB" w:rsidP="00283768">
            <w:pPr>
              <w:pStyle w:val="rowtabella0"/>
              <w:rPr>
                <w:color w:val="002060"/>
              </w:rPr>
            </w:pPr>
            <w:r w:rsidRPr="006E61AC">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D74C4" w14:textId="77777777" w:rsidR="008F6FFB" w:rsidRPr="006E61AC" w:rsidRDefault="008F6FFB" w:rsidP="00283768">
            <w:pPr>
              <w:pStyle w:val="rowtabella0"/>
              <w:jc w:val="center"/>
              <w:rPr>
                <w:color w:val="002060"/>
              </w:rPr>
            </w:pPr>
            <w:r w:rsidRPr="006E61A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573BE"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6397C"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80E62"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C9240"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39A7C" w14:textId="77777777" w:rsidR="008F6FFB" w:rsidRPr="006E61AC" w:rsidRDefault="008F6FFB" w:rsidP="00283768">
            <w:pPr>
              <w:pStyle w:val="rowtabella0"/>
              <w:jc w:val="center"/>
              <w:rPr>
                <w:color w:val="002060"/>
              </w:rPr>
            </w:pPr>
            <w:r w:rsidRPr="006E61AC">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A5CD6" w14:textId="77777777" w:rsidR="008F6FFB" w:rsidRPr="006E61AC" w:rsidRDefault="008F6FFB" w:rsidP="00283768">
            <w:pPr>
              <w:pStyle w:val="rowtabella0"/>
              <w:jc w:val="center"/>
              <w:rPr>
                <w:color w:val="002060"/>
              </w:rPr>
            </w:pPr>
            <w:r w:rsidRPr="006E61AC">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87D1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4E002" w14:textId="77777777" w:rsidR="008F6FFB" w:rsidRPr="006E61AC" w:rsidRDefault="008F6FFB" w:rsidP="00283768">
            <w:pPr>
              <w:pStyle w:val="rowtabella0"/>
              <w:jc w:val="center"/>
              <w:rPr>
                <w:color w:val="002060"/>
              </w:rPr>
            </w:pPr>
            <w:r w:rsidRPr="006E61AC">
              <w:rPr>
                <w:color w:val="002060"/>
              </w:rPr>
              <w:t>0</w:t>
            </w:r>
          </w:p>
        </w:tc>
      </w:tr>
      <w:tr w:rsidR="008F6FFB" w:rsidRPr="006E61AC" w14:paraId="65EA5BE8"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4B4F1A" w14:textId="77777777" w:rsidR="008F6FFB" w:rsidRPr="006E61AC" w:rsidRDefault="008F6FFB" w:rsidP="00283768">
            <w:pPr>
              <w:pStyle w:val="rowtabella0"/>
              <w:rPr>
                <w:color w:val="002060"/>
              </w:rPr>
            </w:pPr>
            <w:r w:rsidRPr="006E61AC">
              <w:rPr>
                <w:color w:val="002060"/>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63E36" w14:textId="77777777" w:rsidR="008F6FFB" w:rsidRPr="006E61AC" w:rsidRDefault="008F6FFB" w:rsidP="00283768">
            <w:pPr>
              <w:pStyle w:val="rowtabella0"/>
              <w:jc w:val="center"/>
              <w:rPr>
                <w:color w:val="002060"/>
              </w:rPr>
            </w:pPr>
            <w:r w:rsidRPr="006E61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D6612"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1B32E"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3C21A"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A49D8" w14:textId="77777777" w:rsidR="008F6FFB" w:rsidRPr="006E61AC" w:rsidRDefault="008F6FFB" w:rsidP="00283768">
            <w:pPr>
              <w:pStyle w:val="rowtabella0"/>
              <w:jc w:val="center"/>
              <w:rPr>
                <w:color w:val="002060"/>
              </w:rPr>
            </w:pPr>
            <w:r w:rsidRPr="006E61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FBA9D" w14:textId="77777777" w:rsidR="008F6FFB" w:rsidRPr="006E61AC" w:rsidRDefault="008F6FFB" w:rsidP="00283768">
            <w:pPr>
              <w:pStyle w:val="rowtabella0"/>
              <w:jc w:val="center"/>
              <w:rPr>
                <w:color w:val="002060"/>
              </w:rPr>
            </w:pPr>
            <w:r w:rsidRPr="006E61AC">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6D608" w14:textId="77777777" w:rsidR="008F6FFB" w:rsidRPr="006E61AC" w:rsidRDefault="008F6FFB" w:rsidP="00283768">
            <w:pPr>
              <w:pStyle w:val="rowtabella0"/>
              <w:jc w:val="center"/>
              <w:rPr>
                <w:color w:val="002060"/>
              </w:rPr>
            </w:pPr>
            <w:r w:rsidRPr="006E61AC">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D9ED6" w14:textId="77777777" w:rsidR="008F6FFB" w:rsidRPr="006E61AC" w:rsidRDefault="008F6FFB" w:rsidP="00283768">
            <w:pPr>
              <w:pStyle w:val="rowtabella0"/>
              <w:jc w:val="center"/>
              <w:rPr>
                <w:color w:val="002060"/>
              </w:rPr>
            </w:pPr>
            <w:r w:rsidRPr="006E61A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35ED8" w14:textId="77777777" w:rsidR="008F6FFB" w:rsidRPr="006E61AC" w:rsidRDefault="008F6FFB" w:rsidP="00283768">
            <w:pPr>
              <w:pStyle w:val="rowtabella0"/>
              <w:jc w:val="center"/>
              <w:rPr>
                <w:color w:val="002060"/>
              </w:rPr>
            </w:pPr>
            <w:r w:rsidRPr="006E61AC">
              <w:rPr>
                <w:color w:val="002060"/>
              </w:rPr>
              <w:t>0</w:t>
            </w:r>
          </w:p>
        </w:tc>
      </w:tr>
      <w:tr w:rsidR="008F6FFB" w:rsidRPr="006E61AC" w14:paraId="0D89B534"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D4D282" w14:textId="77777777" w:rsidR="008F6FFB" w:rsidRPr="006E61AC" w:rsidRDefault="008F6FFB" w:rsidP="00283768">
            <w:pPr>
              <w:pStyle w:val="Corpodeltesto21"/>
              <w:jc w:val="left"/>
              <w:rPr>
                <w:rFonts w:ascii="Arial" w:hAnsi="Arial" w:cs="Arial"/>
                <w:b/>
                <w:color w:val="002060"/>
                <w:sz w:val="12"/>
                <w:szCs w:val="12"/>
              </w:rPr>
            </w:pPr>
            <w:r w:rsidRPr="006E61AC">
              <w:rPr>
                <w:rFonts w:ascii="Arial" w:hAnsi="Arial" w:cs="Arial"/>
                <w:color w:val="002060"/>
                <w:sz w:val="12"/>
                <w:szCs w:val="12"/>
              </w:rPr>
              <w:t>A.S.D. NUOVA JUVENTINA FFC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CAF67" w14:textId="77777777" w:rsidR="008F6FFB" w:rsidRPr="006E61AC" w:rsidRDefault="008F6FFB" w:rsidP="00283768">
            <w:pPr>
              <w:pStyle w:val="rowtabella0"/>
              <w:jc w:val="center"/>
              <w:rPr>
                <w:color w:val="002060"/>
              </w:rPr>
            </w:pPr>
            <w:r w:rsidRPr="006E61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1C4BA"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50A43"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76090"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0654E" w14:textId="77777777" w:rsidR="008F6FFB" w:rsidRPr="006E61AC" w:rsidRDefault="008F6FFB" w:rsidP="00283768">
            <w:pPr>
              <w:pStyle w:val="rowtabella0"/>
              <w:jc w:val="center"/>
              <w:rPr>
                <w:color w:val="002060"/>
              </w:rPr>
            </w:pPr>
            <w:r w:rsidRPr="006E61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B37E1" w14:textId="77777777" w:rsidR="008F6FFB" w:rsidRPr="006E61AC" w:rsidRDefault="008F6FFB" w:rsidP="00283768">
            <w:pPr>
              <w:pStyle w:val="rowtabella0"/>
              <w:jc w:val="center"/>
              <w:rPr>
                <w:color w:val="002060"/>
              </w:rPr>
            </w:pPr>
            <w:r w:rsidRPr="006E61AC">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B84B5" w14:textId="77777777" w:rsidR="008F6FFB" w:rsidRPr="006E61AC" w:rsidRDefault="008F6FFB" w:rsidP="00283768">
            <w:pPr>
              <w:pStyle w:val="rowtabella0"/>
              <w:jc w:val="center"/>
              <w:rPr>
                <w:color w:val="002060"/>
              </w:rPr>
            </w:pPr>
            <w:r w:rsidRPr="006E61AC">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F0904" w14:textId="77777777" w:rsidR="008F6FFB" w:rsidRPr="006E61AC" w:rsidRDefault="008F6FFB" w:rsidP="00283768">
            <w:pPr>
              <w:pStyle w:val="rowtabella0"/>
              <w:jc w:val="center"/>
              <w:rPr>
                <w:color w:val="002060"/>
              </w:rPr>
            </w:pPr>
            <w:r w:rsidRPr="006E61A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9C290" w14:textId="77777777" w:rsidR="008F6FFB" w:rsidRPr="006E61AC" w:rsidRDefault="008F6FFB" w:rsidP="00283768">
            <w:pPr>
              <w:pStyle w:val="rowtabella0"/>
              <w:jc w:val="center"/>
              <w:rPr>
                <w:color w:val="002060"/>
              </w:rPr>
            </w:pPr>
            <w:r w:rsidRPr="006E61AC">
              <w:rPr>
                <w:color w:val="002060"/>
              </w:rPr>
              <w:t>0</w:t>
            </w:r>
          </w:p>
        </w:tc>
      </w:tr>
      <w:tr w:rsidR="008F6FFB" w:rsidRPr="006E61AC" w14:paraId="7312BC0A"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F949C7" w14:textId="77777777" w:rsidR="008F6FFB" w:rsidRPr="006E61AC" w:rsidRDefault="008F6FFB" w:rsidP="00283768">
            <w:pPr>
              <w:pStyle w:val="rowtabella0"/>
              <w:rPr>
                <w:color w:val="002060"/>
              </w:rPr>
            </w:pPr>
            <w:r w:rsidRPr="006E61AC">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058D8"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D328E"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9547E"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B369E"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B4B3A" w14:textId="77777777" w:rsidR="008F6FFB" w:rsidRPr="006E61AC" w:rsidRDefault="008F6FFB" w:rsidP="00283768">
            <w:pPr>
              <w:pStyle w:val="rowtabella0"/>
              <w:jc w:val="center"/>
              <w:rPr>
                <w:color w:val="002060"/>
              </w:rPr>
            </w:pPr>
            <w:r w:rsidRPr="006E61A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1C543" w14:textId="77777777" w:rsidR="008F6FFB" w:rsidRPr="006E61AC" w:rsidRDefault="008F6FFB" w:rsidP="00283768">
            <w:pPr>
              <w:pStyle w:val="rowtabella0"/>
              <w:jc w:val="center"/>
              <w:rPr>
                <w:color w:val="002060"/>
              </w:rPr>
            </w:pPr>
            <w:r w:rsidRPr="006E61A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98956" w14:textId="77777777" w:rsidR="008F6FFB" w:rsidRPr="006E61AC" w:rsidRDefault="008F6FFB" w:rsidP="00283768">
            <w:pPr>
              <w:pStyle w:val="rowtabella0"/>
              <w:jc w:val="center"/>
              <w:rPr>
                <w:color w:val="002060"/>
              </w:rPr>
            </w:pPr>
            <w:r w:rsidRPr="006E61AC">
              <w:rPr>
                <w:color w:val="002060"/>
              </w:rPr>
              <w:t>140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67498" w14:textId="77777777" w:rsidR="008F6FFB" w:rsidRPr="006E61AC" w:rsidRDefault="008F6FFB" w:rsidP="00283768">
            <w:pPr>
              <w:pStyle w:val="rowtabella0"/>
              <w:jc w:val="center"/>
              <w:rPr>
                <w:color w:val="002060"/>
              </w:rPr>
            </w:pPr>
            <w:r w:rsidRPr="006E61AC">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3C895" w14:textId="77777777" w:rsidR="008F6FFB" w:rsidRPr="006E61AC" w:rsidRDefault="008F6FFB" w:rsidP="00283768">
            <w:pPr>
              <w:pStyle w:val="rowtabella0"/>
              <w:jc w:val="center"/>
              <w:rPr>
                <w:color w:val="002060"/>
              </w:rPr>
            </w:pPr>
            <w:r w:rsidRPr="006E61AC">
              <w:rPr>
                <w:color w:val="002060"/>
              </w:rPr>
              <w:t>0</w:t>
            </w:r>
          </w:p>
        </w:tc>
      </w:tr>
      <w:tr w:rsidR="008F6FFB" w:rsidRPr="006E61AC" w14:paraId="6CAF407E"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C4C983" w14:textId="77777777" w:rsidR="008F6FFB" w:rsidRPr="006E61AC" w:rsidRDefault="008F6FFB" w:rsidP="00283768">
            <w:pPr>
              <w:pStyle w:val="rowtabella0"/>
              <w:rPr>
                <w:color w:val="002060"/>
              </w:rPr>
            </w:pPr>
            <w:r w:rsidRPr="006E61AC">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3866D"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8C349"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8B07F"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7BDF8"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FB806" w14:textId="77777777" w:rsidR="008F6FFB" w:rsidRPr="006E61AC" w:rsidRDefault="008F6FFB" w:rsidP="00283768">
            <w:pPr>
              <w:pStyle w:val="rowtabella0"/>
              <w:jc w:val="center"/>
              <w:rPr>
                <w:color w:val="002060"/>
              </w:rPr>
            </w:pPr>
            <w:r w:rsidRPr="006E61A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8B5B" w14:textId="77777777" w:rsidR="008F6FFB" w:rsidRPr="006E61AC" w:rsidRDefault="008F6FFB" w:rsidP="00283768">
            <w:pPr>
              <w:pStyle w:val="rowtabella0"/>
              <w:jc w:val="center"/>
              <w:rPr>
                <w:color w:val="002060"/>
              </w:rPr>
            </w:pPr>
            <w:r w:rsidRPr="006E61AC">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5FF58" w14:textId="77777777" w:rsidR="008F6FFB" w:rsidRPr="006E61AC" w:rsidRDefault="008F6FFB" w:rsidP="00283768">
            <w:pPr>
              <w:pStyle w:val="rowtabella0"/>
              <w:jc w:val="center"/>
              <w:rPr>
                <w:color w:val="002060"/>
              </w:rPr>
            </w:pPr>
            <w:r w:rsidRPr="006E61AC">
              <w:rPr>
                <w:color w:val="002060"/>
              </w:rPr>
              <w:t>149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1B246" w14:textId="77777777" w:rsidR="008F6FFB" w:rsidRPr="006E61AC" w:rsidRDefault="008F6FFB" w:rsidP="00283768">
            <w:pPr>
              <w:pStyle w:val="rowtabella0"/>
              <w:jc w:val="center"/>
              <w:rPr>
                <w:color w:val="002060"/>
              </w:rPr>
            </w:pPr>
            <w:r w:rsidRPr="006E61AC">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1296E" w14:textId="77777777" w:rsidR="008F6FFB" w:rsidRPr="006E61AC" w:rsidRDefault="008F6FFB" w:rsidP="00283768">
            <w:pPr>
              <w:pStyle w:val="rowtabella0"/>
              <w:jc w:val="center"/>
              <w:rPr>
                <w:color w:val="002060"/>
              </w:rPr>
            </w:pPr>
            <w:r w:rsidRPr="006E61AC">
              <w:rPr>
                <w:color w:val="002060"/>
              </w:rPr>
              <w:t>0</w:t>
            </w:r>
          </w:p>
        </w:tc>
      </w:tr>
    </w:tbl>
    <w:p w14:paraId="1A4A1251" w14:textId="77777777" w:rsidR="008F6FFB" w:rsidRPr="006E61AC" w:rsidRDefault="008F6FFB" w:rsidP="008F6FFB">
      <w:pPr>
        <w:pStyle w:val="breakline"/>
        <w:rPr>
          <w:color w:val="002060"/>
        </w:rPr>
      </w:pPr>
    </w:p>
    <w:p w14:paraId="26AD8086" w14:textId="77777777" w:rsidR="008F6FFB" w:rsidRPr="006E61AC" w:rsidRDefault="008F6FFB" w:rsidP="008F6FFB">
      <w:pPr>
        <w:pStyle w:val="breakline"/>
        <w:rPr>
          <w:color w:val="002060"/>
        </w:rPr>
      </w:pPr>
    </w:p>
    <w:p w14:paraId="69285903" w14:textId="77777777" w:rsidR="008F6FFB" w:rsidRPr="006E61AC" w:rsidRDefault="008F6FFB" w:rsidP="008F6FFB">
      <w:pPr>
        <w:pStyle w:val="sottotitolocampionato10"/>
        <w:rPr>
          <w:color w:val="002060"/>
        </w:rPr>
      </w:pPr>
      <w:r w:rsidRPr="006E61AC">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6E61AC" w14:paraId="65B27184"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BBB1B" w14:textId="77777777" w:rsidR="008F6FFB" w:rsidRPr="006E61AC" w:rsidRDefault="008F6FFB" w:rsidP="00283768">
            <w:pPr>
              <w:pStyle w:val="headertabella0"/>
              <w:rPr>
                <w:color w:val="002060"/>
              </w:rPr>
            </w:pPr>
            <w:r w:rsidRPr="006E61A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5CDAE" w14:textId="77777777" w:rsidR="008F6FFB" w:rsidRPr="006E61AC" w:rsidRDefault="008F6FFB" w:rsidP="00283768">
            <w:pPr>
              <w:pStyle w:val="headertabella0"/>
              <w:rPr>
                <w:color w:val="002060"/>
              </w:rPr>
            </w:pPr>
            <w:r w:rsidRPr="006E61A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06202" w14:textId="77777777" w:rsidR="008F6FFB" w:rsidRPr="006E61AC" w:rsidRDefault="008F6FFB" w:rsidP="00283768">
            <w:pPr>
              <w:pStyle w:val="headertabella0"/>
              <w:rPr>
                <w:color w:val="002060"/>
              </w:rPr>
            </w:pPr>
            <w:r w:rsidRPr="006E61A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C9960" w14:textId="77777777" w:rsidR="008F6FFB" w:rsidRPr="006E61AC" w:rsidRDefault="008F6FFB" w:rsidP="00283768">
            <w:pPr>
              <w:pStyle w:val="headertabella0"/>
              <w:rPr>
                <w:color w:val="002060"/>
              </w:rPr>
            </w:pPr>
            <w:r w:rsidRPr="006E61A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4EFFD" w14:textId="77777777" w:rsidR="008F6FFB" w:rsidRPr="006E61AC" w:rsidRDefault="008F6FFB" w:rsidP="00283768">
            <w:pPr>
              <w:pStyle w:val="headertabella0"/>
              <w:rPr>
                <w:color w:val="002060"/>
              </w:rPr>
            </w:pPr>
            <w:r w:rsidRPr="006E61A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776E8" w14:textId="77777777" w:rsidR="008F6FFB" w:rsidRPr="006E61AC" w:rsidRDefault="008F6FFB" w:rsidP="00283768">
            <w:pPr>
              <w:pStyle w:val="headertabella0"/>
              <w:rPr>
                <w:color w:val="002060"/>
              </w:rPr>
            </w:pPr>
            <w:r w:rsidRPr="006E61A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96C62" w14:textId="77777777" w:rsidR="008F6FFB" w:rsidRPr="006E61AC" w:rsidRDefault="008F6FFB" w:rsidP="00283768">
            <w:pPr>
              <w:pStyle w:val="headertabella0"/>
              <w:rPr>
                <w:color w:val="002060"/>
              </w:rPr>
            </w:pPr>
            <w:r w:rsidRPr="006E61A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FDE17" w14:textId="77777777" w:rsidR="008F6FFB" w:rsidRPr="006E61AC" w:rsidRDefault="008F6FFB" w:rsidP="00283768">
            <w:pPr>
              <w:pStyle w:val="headertabella0"/>
              <w:rPr>
                <w:color w:val="002060"/>
              </w:rPr>
            </w:pPr>
            <w:r w:rsidRPr="006E61A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8072D" w14:textId="77777777" w:rsidR="008F6FFB" w:rsidRPr="006E61AC" w:rsidRDefault="008F6FFB" w:rsidP="00283768">
            <w:pPr>
              <w:pStyle w:val="headertabella0"/>
              <w:rPr>
                <w:color w:val="002060"/>
              </w:rPr>
            </w:pPr>
            <w:r w:rsidRPr="006E61A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815A1" w14:textId="77777777" w:rsidR="008F6FFB" w:rsidRPr="006E61AC" w:rsidRDefault="008F6FFB" w:rsidP="00283768">
            <w:pPr>
              <w:pStyle w:val="headertabella0"/>
              <w:rPr>
                <w:color w:val="002060"/>
              </w:rPr>
            </w:pPr>
            <w:r w:rsidRPr="006E61AC">
              <w:rPr>
                <w:color w:val="002060"/>
              </w:rPr>
              <w:t>PE</w:t>
            </w:r>
          </w:p>
        </w:tc>
      </w:tr>
      <w:tr w:rsidR="008F6FFB" w:rsidRPr="006E61AC" w14:paraId="57928374"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B9BF5B" w14:textId="77777777" w:rsidR="008F6FFB" w:rsidRPr="006E61AC" w:rsidRDefault="008F6FFB" w:rsidP="00283768">
            <w:pPr>
              <w:pStyle w:val="rowtabella0"/>
              <w:rPr>
                <w:color w:val="002060"/>
              </w:rPr>
            </w:pPr>
            <w:r w:rsidRPr="006E61AC">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EB6D6" w14:textId="77777777" w:rsidR="008F6FFB" w:rsidRPr="006E61AC" w:rsidRDefault="008F6FFB" w:rsidP="00283768">
            <w:pPr>
              <w:pStyle w:val="rowtabella0"/>
              <w:jc w:val="center"/>
              <w:rPr>
                <w:color w:val="002060"/>
              </w:rPr>
            </w:pPr>
            <w:r w:rsidRPr="006E61A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91319"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E7A61" w14:textId="77777777" w:rsidR="008F6FFB" w:rsidRPr="006E61AC" w:rsidRDefault="008F6FFB" w:rsidP="00283768">
            <w:pPr>
              <w:pStyle w:val="rowtabella0"/>
              <w:jc w:val="center"/>
              <w:rPr>
                <w:color w:val="002060"/>
              </w:rPr>
            </w:pPr>
            <w:r w:rsidRPr="006E61A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99BFA"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19D44"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AEC34" w14:textId="77777777" w:rsidR="008F6FFB" w:rsidRPr="006E61AC" w:rsidRDefault="008F6FFB" w:rsidP="00283768">
            <w:pPr>
              <w:pStyle w:val="rowtabella0"/>
              <w:jc w:val="center"/>
              <w:rPr>
                <w:color w:val="002060"/>
              </w:rPr>
            </w:pPr>
            <w:r w:rsidRPr="006E61AC">
              <w:rPr>
                <w:color w:val="002060"/>
              </w:rPr>
              <w:t>143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47111" w14:textId="77777777" w:rsidR="008F6FFB" w:rsidRPr="006E61AC" w:rsidRDefault="008F6FFB" w:rsidP="00283768">
            <w:pPr>
              <w:pStyle w:val="rowtabella0"/>
              <w:jc w:val="center"/>
              <w:rPr>
                <w:color w:val="002060"/>
              </w:rPr>
            </w:pPr>
            <w:r w:rsidRPr="006E61A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25B6A" w14:textId="77777777" w:rsidR="008F6FFB" w:rsidRPr="006E61AC" w:rsidRDefault="008F6FFB" w:rsidP="00283768">
            <w:pPr>
              <w:pStyle w:val="rowtabella0"/>
              <w:jc w:val="center"/>
              <w:rPr>
                <w:color w:val="002060"/>
              </w:rPr>
            </w:pPr>
            <w:r w:rsidRPr="006E61AC">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9BADC" w14:textId="77777777" w:rsidR="008F6FFB" w:rsidRPr="006E61AC" w:rsidRDefault="008F6FFB" w:rsidP="00283768">
            <w:pPr>
              <w:pStyle w:val="rowtabella0"/>
              <w:jc w:val="center"/>
              <w:rPr>
                <w:color w:val="002060"/>
              </w:rPr>
            </w:pPr>
            <w:r w:rsidRPr="006E61AC">
              <w:rPr>
                <w:color w:val="002060"/>
              </w:rPr>
              <w:t>0</w:t>
            </w:r>
          </w:p>
        </w:tc>
      </w:tr>
      <w:tr w:rsidR="008F6FFB" w:rsidRPr="006E61AC" w14:paraId="607FA4BD"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C9EACF" w14:textId="77777777" w:rsidR="008F6FFB" w:rsidRPr="006E61AC" w:rsidRDefault="008F6FFB" w:rsidP="00283768">
            <w:pPr>
              <w:pStyle w:val="rowtabella0"/>
              <w:rPr>
                <w:color w:val="002060"/>
              </w:rPr>
            </w:pPr>
            <w:r w:rsidRPr="006E61AC">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1CFBB" w14:textId="77777777" w:rsidR="008F6FFB" w:rsidRPr="006E61AC" w:rsidRDefault="008F6FFB" w:rsidP="00283768">
            <w:pPr>
              <w:pStyle w:val="rowtabella0"/>
              <w:jc w:val="center"/>
              <w:rPr>
                <w:color w:val="002060"/>
              </w:rPr>
            </w:pPr>
            <w:r w:rsidRPr="006E61A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B0C2E"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F12FC" w14:textId="77777777" w:rsidR="008F6FFB" w:rsidRPr="006E61AC" w:rsidRDefault="008F6FFB" w:rsidP="00283768">
            <w:pPr>
              <w:pStyle w:val="rowtabella0"/>
              <w:jc w:val="center"/>
              <w:rPr>
                <w:color w:val="002060"/>
              </w:rPr>
            </w:pPr>
            <w:r w:rsidRPr="006E61A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811F4"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5B7A0"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243E0" w14:textId="77777777" w:rsidR="008F6FFB" w:rsidRPr="006E61AC" w:rsidRDefault="008F6FFB" w:rsidP="00283768">
            <w:pPr>
              <w:pStyle w:val="rowtabella0"/>
              <w:jc w:val="center"/>
              <w:rPr>
                <w:color w:val="002060"/>
              </w:rPr>
            </w:pPr>
            <w:r w:rsidRPr="006E61AC">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2BE8C" w14:textId="77777777" w:rsidR="008F6FFB" w:rsidRPr="006E61AC" w:rsidRDefault="008F6FFB" w:rsidP="00283768">
            <w:pPr>
              <w:pStyle w:val="rowtabella0"/>
              <w:jc w:val="center"/>
              <w:rPr>
                <w:color w:val="002060"/>
              </w:rPr>
            </w:pPr>
            <w:r w:rsidRPr="006E61A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4AFFE" w14:textId="77777777" w:rsidR="008F6FFB" w:rsidRPr="006E61AC" w:rsidRDefault="008F6FFB" w:rsidP="00283768">
            <w:pPr>
              <w:pStyle w:val="rowtabella0"/>
              <w:jc w:val="center"/>
              <w:rPr>
                <w:color w:val="002060"/>
              </w:rPr>
            </w:pPr>
            <w:r w:rsidRPr="006E61A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606B" w14:textId="77777777" w:rsidR="008F6FFB" w:rsidRPr="006E61AC" w:rsidRDefault="008F6FFB" w:rsidP="00283768">
            <w:pPr>
              <w:pStyle w:val="rowtabella0"/>
              <w:jc w:val="center"/>
              <w:rPr>
                <w:color w:val="002060"/>
              </w:rPr>
            </w:pPr>
            <w:r w:rsidRPr="006E61AC">
              <w:rPr>
                <w:color w:val="002060"/>
              </w:rPr>
              <w:t>0</w:t>
            </w:r>
          </w:p>
        </w:tc>
      </w:tr>
      <w:tr w:rsidR="008F6FFB" w:rsidRPr="006E61AC" w14:paraId="4433E21E"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FC586" w14:textId="77777777" w:rsidR="008F6FFB" w:rsidRPr="006E61AC" w:rsidRDefault="008F6FFB" w:rsidP="00283768">
            <w:pPr>
              <w:pStyle w:val="rowtabella0"/>
              <w:rPr>
                <w:color w:val="002060"/>
              </w:rPr>
            </w:pPr>
            <w:r w:rsidRPr="006E61AC">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95781" w14:textId="77777777" w:rsidR="008F6FFB" w:rsidRPr="006E61AC" w:rsidRDefault="008F6FFB" w:rsidP="00283768">
            <w:pPr>
              <w:pStyle w:val="rowtabella0"/>
              <w:jc w:val="center"/>
              <w:rPr>
                <w:color w:val="002060"/>
              </w:rPr>
            </w:pPr>
            <w:r w:rsidRPr="006E61A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EE80C"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8FBB0" w14:textId="77777777" w:rsidR="008F6FFB" w:rsidRPr="006E61AC" w:rsidRDefault="008F6FFB" w:rsidP="00283768">
            <w:pPr>
              <w:pStyle w:val="rowtabella0"/>
              <w:jc w:val="center"/>
              <w:rPr>
                <w:color w:val="002060"/>
              </w:rPr>
            </w:pPr>
            <w:r w:rsidRPr="006E61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C54E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2AE3C"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31F2B" w14:textId="77777777" w:rsidR="008F6FFB" w:rsidRPr="006E61AC" w:rsidRDefault="008F6FFB" w:rsidP="00283768">
            <w:pPr>
              <w:pStyle w:val="rowtabella0"/>
              <w:jc w:val="center"/>
              <w:rPr>
                <w:color w:val="002060"/>
              </w:rPr>
            </w:pPr>
            <w:r w:rsidRPr="006E61AC">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F99A1" w14:textId="77777777" w:rsidR="008F6FFB" w:rsidRPr="006E61AC" w:rsidRDefault="008F6FFB" w:rsidP="00283768">
            <w:pPr>
              <w:pStyle w:val="rowtabella0"/>
              <w:jc w:val="center"/>
              <w:rPr>
                <w:color w:val="002060"/>
              </w:rPr>
            </w:pPr>
            <w:r w:rsidRPr="006E61A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56344" w14:textId="77777777" w:rsidR="008F6FFB" w:rsidRPr="006E61AC" w:rsidRDefault="008F6FFB" w:rsidP="00283768">
            <w:pPr>
              <w:pStyle w:val="rowtabella0"/>
              <w:jc w:val="center"/>
              <w:rPr>
                <w:color w:val="002060"/>
              </w:rPr>
            </w:pPr>
            <w:r w:rsidRPr="006E61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E273B" w14:textId="77777777" w:rsidR="008F6FFB" w:rsidRPr="006E61AC" w:rsidRDefault="008F6FFB" w:rsidP="00283768">
            <w:pPr>
              <w:pStyle w:val="rowtabella0"/>
              <w:jc w:val="center"/>
              <w:rPr>
                <w:color w:val="002060"/>
              </w:rPr>
            </w:pPr>
            <w:r w:rsidRPr="006E61AC">
              <w:rPr>
                <w:color w:val="002060"/>
              </w:rPr>
              <w:t>0</w:t>
            </w:r>
          </w:p>
        </w:tc>
      </w:tr>
      <w:tr w:rsidR="008F6FFB" w:rsidRPr="006E61AC" w14:paraId="4EBCC24A"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767104" w14:textId="77777777" w:rsidR="008F6FFB" w:rsidRPr="006E61AC" w:rsidRDefault="008F6FFB" w:rsidP="00283768">
            <w:pPr>
              <w:pStyle w:val="rowtabella0"/>
              <w:rPr>
                <w:color w:val="002060"/>
              </w:rPr>
            </w:pPr>
            <w:r w:rsidRPr="006E61AC">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A714E" w14:textId="77777777" w:rsidR="008F6FFB" w:rsidRPr="006E61AC" w:rsidRDefault="008F6FFB" w:rsidP="00283768">
            <w:pPr>
              <w:pStyle w:val="rowtabella0"/>
              <w:jc w:val="center"/>
              <w:rPr>
                <w:color w:val="002060"/>
              </w:rPr>
            </w:pPr>
            <w:r w:rsidRPr="006E61A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9A8C9"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CECA0"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EAC84"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CF721"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18927" w14:textId="77777777" w:rsidR="008F6FFB" w:rsidRPr="006E61AC" w:rsidRDefault="008F6FFB" w:rsidP="00283768">
            <w:pPr>
              <w:pStyle w:val="rowtabella0"/>
              <w:jc w:val="center"/>
              <w:rPr>
                <w:color w:val="002060"/>
              </w:rPr>
            </w:pPr>
            <w:r w:rsidRPr="006E61AC">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760AF" w14:textId="77777777" w:rsidR="008F6FFB" w:rsidRPr="006E61AC" w:rsidRDefault="008F6FFB" w:rsidP="00283768">
            <w:pPr>
              <w:pStyle w:val="rowtabella0"/>
              <w:jc w:val="center"/>
              <w:rPr>
                <w:color w:val="002060"/>
              </w:rPr>
            </w:pPr>
            <w:r w:rsidRPr="006E61AC">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4BFEF" w14:textId="77777777" w:rsidR="008F6FFB" w:rsidRPr="006E61AC" w:rsidRDefault="008F6FFB" w:rsidP="00283768">
            <w:pPr>
              <w:pStyle w:val="rowtabella0"/>
              <w:jc w:val="center"/>
              <w:rPr>
                <w:color w:val="002060"/>
              </w:rPr>
            </w:pPr>
            <w:r w:rsidRPr="006E61A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43407" w14:textId="77777777" w:rsidR="008F6FFB" w:rsidRPr="006E61AC" w:rsidRDefault="008F6FFB" w:rsidP="00283768">
            <w:pPr>
              <w:pStyle w:val="rowtabella0"/>
              <w:jc w:val="center"/>
              <w:rPr>
                <w:color w:val="002060"/>
              </w:rPr>
            </w:pPr>
            <w:r w:rsidRPr="006E61AC">
              <w:rPr>
                <w:color w:val="002060"/>
              </w:rPr>
              <w:t>0</w:t>
            </w:r>
          </w:p>
        </w:tc>
      </w:tr>
      <w:tr w:rsidR="008F6FFB" w:rsidRPr="006E61AC" w14:paraId="2DCDEB40"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76713E" w14:textId="77777777" w:rsidR="008F6FFB" w:rsidRPr="006E61AC" w:rsidRDefault="008F6FFB" w:rsidP="00283768">
            <w:pPr>
              <w:pStyle w:val="rowtabella0"/>
              <w:rPr>
                <w:color w:val="002060"/>
              </w:rPr>
            </w:pPr>
            <w:r w:rsidRPr="006E61AC">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321A0" w14:textId="77777777" w:rsidR="008F6FFB" w:rsidRPr="006E61AC" w:rsidRDefault="008F6FFB" w:rsidP="00283768">
            <w:pPr>
              <w:pStyle w:val="rowtabella0"/>
              <w:jc w:val="center"/>
              <w:rPr>
                <w:color w:val="002060"/>
              </w:rPr>
            </w:pPr>
            <w:r w:rsidRPr="006E61A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DE99D"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81ADB"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B0FD6"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B5B23"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411C0" w14:textId="77777777" w:rsidR="008F6FFB" w:rsidRPr="006E61AC" w:rsidRDefault="008F6FFB" w:rsidP="00283768">
            <w:pPr>
              <w:pStyle w:val="rowtabella0"/>
              <w:jc w:val="center"/>
              <w:rPr>
                <w:color w:val="002060"/>
              </w:rPr>
            </w:pPr>
            <w:r w:rsidRPr="006E61AC">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9C9E5" w14:textId="77777777" w:rsidR="008F6FFB" w:rsidRPr="006E61AC" w:rsidRDefault="008F6FFB" w:rsidP="00283768">
            <w:pPr>
              <w:pStyle w:val="rowtabella0"/>
              <w:jc w:val="center"/>
              <w:rPr>
                <w:color w:val="002060"/>
              </w:rPr>
            </w:pPr>
            <w:r w:rsidRPr="006E61AC">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3132E" w14:textId="77777777" w:rsidR="008F6FFB" w:rsidRPr="006E61AC" w:rsidRDefault="008F6FFB" w:rsidP="00283768">
            <w:pPr>
              <w:pStyle w:val="rowtabella0"/>
              <w:jc w:val="center"/>
              <w:rPr>
                <w:color w:val="002060"/>
              </w:rPr>
            </w:pPr>
            <w:r w:rsidRPr="006E61A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3C65F" w14:textId="77777777" w:rsidR="008F6FFB" w:rsidRPr="006E61AC" w:rsidRDefault="008F6FFB" w:rsidP="00283768">
            <w:pPr>
              <w:pStyle w:val="rowtabella0"/>
              <w:jc w:val="center"/>
              <w:rPr>
                <w:color w:val="002060"/>
              </w:rPr>
            </w:pPr>
            <w:r w:rsidRPr="006E61AC">
              <w:rPr>
                <w:color w:val="002060"/>
              </w:rPr>
              <w:t>0</w:t>
            </w:r>
          </w:p>
        </w:tc>
      </w:tr>
      <w:tr w:rsidR="008F6FFB" w:rsidRPr="006E61AC" w14:paraId="683DA959"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C6CDB1" w14:textId="77777777" w:rsidR="008F6FFB" w:rsidRPr="006E61AC" w:rsidRDefault="008F6FFB" w:rsidP="00283768">
            <w:pPr>
              <w:pStyle w:val="rowtabella0"/>
              <w:rPr>
                <w:color w:val="002060"/>
              </w:rPr>
            </w:pPr>
            <w:r w:rsidRPr="006E61AC">
              <w:rPr>
                <w:color w:val="002060"/>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DD82B" w14:textId="77777777" w:rsidR="008F6FFB" w:rsidRPr="006E61AC" w:rsidRDefault="008F6FFB" w:rsidP="00283768">
            <w:pPr>
              <w:pStyle w:val="rowtabella0"/>
              <w:jc w:val="center"/>
              <w:rPr>
                <w:color w:val="002060"/>
              </w:rPr>
            </w:pPr>
            <w:r w:rsidRPr="006E61A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AAD6F"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C3D8F"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286AB"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5214A"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B058D" w14:textId="77777777" w:rsidR="008F6FFB" w:rsidRPr="006E61AC" w:rsidRDefault="008F6FFB" w:rsidP="00283768">
            <w:pPr>
              <w:pStyle w:val="rowtabella0"/>
              <w:jc w:val="center"/>
              <w:rPr>
                <w:color w:val="002060"/>
              </w:rPr>
            </w:pPr>
            <w:r w:rsidRPr="006E61AC">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0BAD5" w14:textId="77777777" w:rsidR="008F6FFB" w:rsidRPr="006E61AC" w:rsidRDefault="008F6FFB" w:rsidP="00283768">
            <w:pPr>
              <w:pStyle w:val="rowtabella0"/>
              <w:jc w:val="center"/>
              <w:rPr>
                <w:color w:val="002060"/>
              </w:rPr>
            </w:pPr>
            <w:r w:rsidRPr="006E61AC">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C313A" w14:textId="77777777" w:rsidR="008F6FFB" w:rsidRPr="006E61AC" w:rsidRDefault="008F6FFB" w:rsidP="00283768">
            <w:pPr>
              <w:pStyle w:val="rowtabella0"/>
              <w:jc w:val="center"/>
              <w:rPr>
                <w:color w:val="002060"/>
              </w:rPr>
            </w:pPr>
            <w:r w:rsidRPr="006E61A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97296" w14:textId="77777777" w:rsidR="008F6FFB" w:rsidRPr="006E61AC" w:rsidRDefault="008F6FFB" w:rsidP="00283768">
            <w:pPr>
              <w:pStyle w:val="rowtabella0"/>
              <w:jc w:val="center"/>
              <w:rPr>
                <w:color w:val="002060"/>
              </w:rPr>
            </w:pPr>
            <w:r w:rsidRPr="006E61AC">
              <w:rPr>
                <w:color w:val="002060"/>
              </w:rPr>
              <w:t>0</w:t>
            </w:r>
          </w:p>
        </w:tc>
      </w:tr>
      <w:tr w:rsidR="008F6FFB" w:rsidRPr="006E61AC" w14:paraId="73063B2B"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96B8C4" w14:textId="77777777" w:rsidR="008F6FFB" w:rsidRPr="006E61AC" w:rsidRDefault="008F6FFB" w:rsidP="00283768">
            <w:pPr>
              <w:pStyle w:val="rowtabella0"/>
              <w:rPr>
                <w:color w:val="002060"/>
              </w:rPr>
            </w:pPr>
            <w:r w:rsidRPr="006E61AC">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AED3A" w14:textId="77777777" w:rsidR="008F6FFB" w:rsidRPr="006E61AC" w:rsidRDefault="008F6FFB" w:rsidP="00283768">
            <w:pPr>
              <w:pStyle w:val="rowtabella0"/>
              <w:jc w:val="center"/>
              <w:rPr>
                <w:color w:val="002060"/>
              </w:rPr>
            </w:pPr>
            <w:r w:rsidRPr="006E61A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BA27C"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555C6"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867E4"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6834D"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7E2FD" w14:textId="77777777" w:rsidR="008F6FFB" w:rsidRPr="006E61AC" w:rsidRDefault="008F6FFB" w:rsidP="00283768">
            <w:pPr>
              <w:pStyle w:val="rowtabella0"/>
              <w:jc w:val="center"/>
              <w:rPr>
                <w:color w:val="002060"/>
              </w:rPr>
            </w:pPr>
            <w:r w:rsidRPr="006E61AC">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BB85C" w14:textId="77777777" w:rsidR="008F6FFB" w:rsidRPr="006E61AC" w:rsidRDefault="008F6FFB" w:rsidP="00283768">
            <w:pPr>
              <w:pStyle w:val="rowtabella0"/>
              <w:jc w:val="center"/>
              <w:rPr>
                <w:color w:val="002060"/>
              </w:rPr>
            </w:pPr>
            <w:r w:rsidRPr="006E61AC">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C80F4"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C012F" w14:textId="77777777" w:rsidR="008F6FFB" w:rsidRPr="006E61AC" w:rsidRDefault="008F6FFB" w:rsidP="00283768">
            <w:pPr>
              <w:pStyle w:val="rowtabella0"/>
              <w:jc w:val="center"/>
              <w:rPr>
                <w:color w:val="002060"/>
              </w:rPr>
            </w:pPr>
            <w:r w:rsidRPr="006E61AC">
              <w:rPr>
                <w:color w:val="002060"/>
              </w:rPr>
              <w:t>0</w:t>
            </w:r>
          </w:p>
        </w:tc>
      </w:tr>
      <w:tr w:rsidR="008F6FFB" w:rsidRPr="006E61AC" w14:paraId="1CF7019F"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8CB51" w14:textId="77777777" w:rsidR="008F6FFB" w:rsidRPr="006E61AC" w:rsidRDefault="008F6FFB" w:rsidP="00283768">
            <w:pPr>
              <w:pStyle w:val="rowtabella0"/>
              <w:rPr>
                <w:color w:val="002060"/>
              </w:rPr>
            </w:pPr>
            <w:r w:rsidRPr="006E61AC">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CD571" w14:textId="77777777" w:rsidR="008F6FFB" w:rsidRPr="006E61AC" w:rsidRDefault="008F6FFB" w:rsidP="00283768">
            <w:pPr>
              <w:pStyle w:val="rowtabella0"/>
              <w:jc w:val="center"/>
              <w:rPr>
                <w:color w:val="002060"/>
              </w:rPr>
            </w:pPr>
            <w:r w:rsidRPr="006E61A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522ED"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98D87"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74D0F"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40A32"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0086" w14:textId="77777777" w:rsidR="008F6FFB" w:rsidRPr="006E61AC" w:rsidRDefault="008F6FFB" w:rsidP="00283768">
            <w:pPr>
              <w:pStyle w:val="rowtabella0"/>
              <w:jc w:val="center"/>
              <w:rPr>
                <w:color w:val="002060"/>
              </w:rPr>
            </w:pPr>
            <w:r w:rsidRPr="006E61AC">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DEC9" w14:textId="77777777" w:rsidR="008F6FFB" w:rsidRPr="006E61AC" w:rsidRDefault="008F6FFB" w:rsidP="00283768">
            <w:pPr>
              <w:pStyle w:val="rowtabella0"/>
              <w:jc w:val="center"/>
              <w:rPr>
                <w:color w:val="002060"/>
              </w:rPr>
            </w:pPr>
            <w:r w:rsidRPr="006E61AC">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79125"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82743" w14:textId="77777777" w:rsidR="008F6FFB" w:rsidRPr="006E61AC" w:rsidRDefault="008F6FFB" w:rsidP="00283768">
            <w:pPr>
              <w:pStyle w:val="rowtabella0"/>
              <w:jc w:val="center"/>
              <w:rPr>
                <w:color w:val="002060"/>
              </w:rPr>
            </w:pPr>
            <w:r w:rsidRPr="006E61AC">
              <w:rPr>
                <w:color w:val="002060"/>
              </w:rPr>
              <w:t>0</w:t>
            </w:r>
          </w:p>
        </w:tc>
      </w:tr>
      <w:tr w:rsidR="008F6FFB" w:rsidRPr="006E61AC" w14:paraId="4DB1D093"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05E0CA" w14:textId="77777777" w:rsidR="008F6FFB" w:rsidRPr="006E61AC" w:rsidRDefault="008F6FFB" w:rsidP="00283768">
            <w:pPr>
              <w:pStyle w:val="rowtabella0"/>
              <w:rPr>
                <w:color w:val="002060"/>
              </w:rPr>
            </w:pPr>
            <w:r w:rsidRPr="006E61AC">
              <w:rPr>
                <w:color w:val="002060"/>
              </w:rPr>
              <w:t>SSD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D8FC8"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1C2CC"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AEF77"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17C86"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307C8"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E5B19" w14:textId="77777777" w:rsidR="008F6FFB" w:rsidRPr="006E61AC" w:rsidRDefault="008F6FFB" w:rsidP="00283768">
            <w:pPr>
              <w:pStyle w:val="rowtabella0"/>
              <w:jc w:val="center"/>
              <w:rPr>
                <w:color w:val="002060"/>
              </w:rPr>
            </w:pPr>
            <w:r w:rsidRPr="006E61AC">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9A6F3" w14:textId="77777777" w:rsidR="008F6FFB" w:rsidRPr="006E61AC" w:rsidRDefault="008F6FFB" w:rsidP="00283768">
            <w:pPr>
              <w:pStyle w:val="rowtabella0"/>
              <w:jc w:val="center"/>
              <w:rPr>
                <w:color w:val="002060"/>
              </w:rPr>
            </w:pPr>
            <w:r w:rsidRPr="006E61AC">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67C16" w14:textId="77777777" w:rsidR="008F6FFB" w:rsidRPr="006E61AC" w:rsidRDefault="008F6FFB" w:rsidP="00283768">
            <w:pPr>
              <w:pStyle w:val="rowtabella0"/>
              <w:jc w:val="center"/>
              <w:rPr>
                <w:color w:val="002060"/>
              </w:rPr>
            </w:pPr>
            <w:r w:rsidRPr="006E61A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34097" w14:textId="77777777" w:rsidR="008F6FFB" w:rsidRPr="006E61AC" w:rsidRDefault="008F6FFB" w:rsidP="00283768">
            <w:pPr>
              <w:pStyle w:val="rowtabella0"/>
              <w:jc w:val="center"/>
              <w:rPr>
                <w:color w:val="002060"/>
              </w:rPr>
            </w:pPr>
            <w:r w:rsidRPr="006E61AC">
              <w:rPr>
                <w:color w:val="002060"/>
              </w:rPr>
              <w:t>0</w:t>
            </w:r>
          </w:p>
        </w:tc>
      </w:tr>
      <w:tr w:rsidR="008F6FFB" w:rsidRPr="006E61AC" w14:paraId="1715A71C"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9B6AA6" w14:textId="77777777" w:rsidR="008F6FFB" w:rsidRPr="006E61AC" w:rsidRDefault="008F6FFB" w:rsidP="00283768">
            <w:pPr>
              <w:pStyle w:val="Corpodeltesto21"/>
              <w:jc w:val="left"/>
              <w:rPr>
                <w:rFonts w:ascii="Arial" w:hAnsi="Arial" w:cs="Arial"/>
                <w:b/>
                <w:color w:val="002060"/>
                <w:sz w:val="12"/>
                <w:szCs w:val="12"/>
              </w:rPr>
            </w:pPr>
            <w:r w:rsidRPr="006E61AC">
              <w:rPr>
                <w:rFonts w:ascii="Arial" w:hAnsi="Arial" w:cs="Arial"/>
                <w:color w:val="002060"/>
                <w:sz w:val="12"/>
                <w:szCs w:val="12"/>
              </w:rPr>
              <w:t>POL. CSI STELLA A.S.D. – seconda squadra Under 21 –</w:t>
            </w:r>
          </w:p>
          <w:p w14:paraId="1A573494" w14:textId="77777777" w:rsidR="008F6FFB" w:rsidRPr="006E61AC" w:rsidRDefault="008F6FFB" w:rsidP="00283768">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8D62D"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D4FF9"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1ABD9"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A53A4"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780B6" w14:textId="77777777" w:rsidR="008F6FFB" w:rsidRPr="006E61AC" w:rsidRDefault="008F6FFB" w:rsidP="00283768">
            <w:pPr>
              <w:pStyle w:val="rowtabella0"/>
              <w:jc w:val="center"/>
              <w:rPr>
                <w:color w:val="002060"/>
              </w:rPr>
            </w:pPr>
            <w:r w:rsidRPr="006E61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1728D" w14:textId="77777777" w:rsidR="008F6FFB" w:rsidRPr="006E61AC" w:rsidRDefault="008F6FFB" w:rsidP="00283768">
            <w:pPr>
              <w:pStyle w:val="rowtabella0"/>
              <w:jc w:val="center"/>
              <w:rPr>
                <w:color w:val="002060"/>
              </w:rPr>
            </w:pPr>
            <w:r w:rsidRPr="006E61AC">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45A0D" w14:textId="77777777" w:rsidR="008F6FFB" w:rsidRPr="006E61AC" w:rsidRDefault="008F6FFB" w:rsidP="00283768">
            <w:pPr>
              <w:pStyle w:val="rowtabella0"/>
              <w:jc w:val="center"/>
              <w:rPr>
                <w:color w:val="002060"/>
              </w:rPr>
            </w:pPr>
            <w:r w:rsidRPr="006E61AC">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F5B7E" w14:textId="77777777" w:rsidR="008F6FFB" w:rsidRPr="006E61AC" w:rsidRDefault="008F6FFB" w:rsidP="00283768">
            <w:pPr>
              <w:pStyle w:val="rowtabella0"/>
              <w:jc w:val="center"/>
              <w:rPr>
                <w:color w:val="002060"/>
              </w:rPr>
            </w:pPr>
            <w:r w:rsidRPr="006E61A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5E883" w14:textId="77777777" w:rsidR="008F6FFB" w:rsidRPr="006E61AC" w:rsidRDefault="008F6FFB" w:rsidP="00283768">
            <w:pPr>
              <w:pStyle w:val="rowtabella0"/>
              <w:jc w:val="center"/>
              <w:rPr>
                <w:color w:val="002060"/>
              </w:rPr>
            </w:pPr>
            <w:r w:rsidRPr="006E61AC">
              <w:rPr>
                <w:color w:val="002060"/>
              </w:rPr>
              <w:t>0</w:t>
            </w:r>
          </w:p>
        </w:tc>
      </w:tr>
      <w:tr w:rsidR="008F6FFB" w:rsidRPr="006E61AC" w14:paraId="1C843437"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89585" w14:textId="77777777" w:rsidR="008F6FFB" w:rsidRPr="006E61AC" w:rsidRDefault="008F6FFB" w:rsidP="00283768">
            <w:pPr>
              <w:pStyle w:val="rowtabella0"/>
              <w:rPr>
                <w:color w:val="002060"/>
              </w:rPr>
            </w:pPr>
            <w:r w:rsidRPr="006E61AC">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CD992"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3901B"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C1C05"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BDF36"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EC39B"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2D27E" w14:textId="77777777" w:rsidR="008F6FFB" w:rsidRPr="006E61AC" w:rsidRDefault="008F6FFB" w:rsidP="00283768">
            <w:pPr>
              <w:pStyle w:val="rowtabella0"/>
              <w:jc w:val="center"/>
              <w:rPr>
                <w:color w:val="002060"/>
              </w:rPr>
            </w:pPr>
            <w:r w:rsidRPr="006E61AC">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22D07" w14:textId="77777777" w:rsidR="008F6FFB" w:rsidRPr="006E61AC" w:rsidRDefault="008F6FFB" w:rsidP="00283768">
            <w:pPr>
              <w:pStyle w:val="rowtabella0"/>
              <w:jc w:val="center"/>
              <w:rPr>
                <w:color w:val="002060"/>
              </w:rPr>
            </w:pPr>
            <w:r w:rsidRPr="006E61AC">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625C1"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35081" w14:textId="77777777" w:rsidR="008F6FFB" w:rsidRPr="006E61AC" w:rsidRDefault="008F6FFB" w:rsidP="00283768">
            <w:pPr>
              <w:pStyle w:val="rowtabella0"/>
              <w:jc w:val="center"/>
              <w:rPr>
                <w:color w:val="002060"/>
              </w:rPr>
            </w:pPr>
            <w:r w:rsidRPr="006E61AC">
              <w:rPr>
                <w:color w:val="002060"/>
              </w:rPr>
              <w:t>0</w:t>
            </w:r>
          </w:p>
        </w:tc>
      </w:tr>
      <w:tr w:rsidR="008F6FFB" w:rsidRPr="006E61AC" w14:paraId="335086F3"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3E32C" w14:textId="77777777" w:rsidR="008F6FFB" w:rsidRPr="006E61AC" w:rsidRDefault="008F6FFB" w:rsidP="00283768">
            <w:pPr>
              <w:pStyle w:val="rowtabella0"/>
              <w:rPr>
                <w:color w:val="002060"/>
              </w:rPr>
            </w:pPr>
            <w:r w:rsidRPr="006E61AC">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EC382" w14:textId="77777777" w:rsidR="008F6FFB" w:rsidRPr="006E61AC" w:rsidRDefault="008F6FFB" w:rsidP="00283768">
            <w:pPr>
              <w:pStyle w:val="rowtabella0"/>
              <w:jc w:val="center"/>
              <w:rPr>
                <w:color w:val="002060"/>
              </w:rPr>
            </w:pPr>
            <w:r w:rsidRPr="006E61A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F38BB"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023FF"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19ABF"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A5234"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4CF0" w14:textId="77777777" w:rsidR="008F6FFB" w:rsidRPr="006E61AC" w:rsidRDefault="008F6FFB" w:rsidP="00283768">
            <w:pPr>
              <w:pStyle w:val="rowtabella0"/>
              <w:jc w:val="center"/>
              <w:rPr>
                <w:color w:val="002060"/>
              </w:rPr>
            </w:pPr>
            <w:r w:rsidRPr="006E61A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467EF" w14:textId="77777777" w:rsidR="008F6FFB" w:rsidRPr="006E61AC" w:rsidRDefault="008F6FFB" w:rsidP="00283768">
            <w:pPr>
              <w:pStyle w:val="rowtabella0"/>
              <w:jc w:val="center"/>
              <w:rPr>
                <w:color w:val="002060"/>
              </w:rPr>
            </w:pPr>
            <w:r w:rsidRPr="006E61AC">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40002" w14:textId="77777777" w:rsidR="008F6FFB" w:rsidRPr="006E61AC" w:rsidRDefault="008F6FFB" w:rsidP="00283768">
            <w:pPr>
              <w:pStyle w:val="rowtabella0"/>
              <w:jc w:val="center"/>
              <w:rPr>
                <w:color w:val="002060"/>
              </w:rPr>
            </w:pPr>
            <w:r w:rsidRPr="006E61A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131CF" w14:textId="77777777" w:rsidR="008F6FFB" w:rsidRPr="006E61AC" w:rsidRDefault="008F6FFB" w:rsidP="00283768">
            <w:pPr>
              <w:pStyle w:val="rowtabella0"/>
              <w:jc w:val="center"/>
              <w:rPr>
                <w:color w:val="002060"/>
              </w:rPr>
            </w:pPr>
            <w:r w:rsidRPr="006E61AC">
              <w:rPr>
                <w:color w:val="002060"/>
              </w:rPr>
              <w:t>0</w:t>
            </w:r>
          </w:p>
        </w:tc>
      </w:tr>
      <w:tr w:rsidR="008F6FFB" w:rsidRPr="006E61AC" w14:paraId="060136C7"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55ED52" w14:textId="77777777" w:rsidR="008F6FFB" w:rsidRPr="006E61AC" w:rsidRDefault="008F6FFB" w:rsidP="00283768">
            <w:pPr>
              <w:pStyle w:val="Corpodeltesto21"/>
              <w:jc w:val="left"/>
              <w:rPr>
                <w:rFonts w:ascii="Arial" w:hAnsi="Arial" w:cs="Arial"/>
                <w:b/>
                <w:color w:val="002060"/>
                <w:sz w:val="12"/>
                <w:szCs w:val="12"/>
              </w:rPr>
            </w:pPr>
            <w:r w:rsidRPr="006E61AC">
              <w:rPr>
                <w:rFonts w:ascii="Arial" w:hAnsi="Arial" w:cs="Arial"/>
                <w:color w:val="002060"/>
                <w:sz w:val="12"/>
                <w:szCs w:val="12"/>
              </w:rPr>
              <w:t>A.S.D. SPORTING GROTTAMMARE – seconda squadra Under 21 –</w:t>
            </w:r>
          </w:p>
          <w:p w14:paraId="027E42DA" w14:textId="77777777" w:rsidR="008F6FFB" w:rsidRPr="006E61AC" w:rsidRDefault="008F6FFB" w:rsidP="00283768">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7536D" w14:textId="77777777" w:rsidR="008F6FFB" w:rsidRPr="006E61AC" w:rsidRDefault="008F6FFB" w:rsidP="00283768">
            <w:pPr>
              <w:pStyle w:val="rowtabella0"/>
              <w:jc w:val="center"/>
              <w:rPr>
                <w:color w:val="002060"/>
              </w:rPr>
            </w:pPr>
            <w:r w:rsidRPr="006E61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85937"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34A94"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0E111"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6FFBA" w14:textId="77777777" w:rsidR="008F6FFB" w:rsidRPr="006E61AC" w:rsidRDefault="008F6FFB" w:rsidP="00283768">
            <w:pPr>
              <w:pStyle w:val="rowtabella0"/>
              <w:jc w:val="center"/>
              <w:rPr>
                <w:color w:val="002060"/>
              </w:rPr>
            </w:pPr>
            <w:r w:rsidRPr="006E61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D3F0A" w14:textId="77777777" w:rsidR="008F6FFB" w:rsidRPr="006E61AC" w:rsidRDefault="008F6FFB" w:rsidP="00283768">
            <w:pPr>
              <w:pStyle w:val="rowtabella0"/>
              <w:jc w:val="center"/>
              <w:rPr>
                <w:color w:val="002060"/>
              </w:rPr>
            </w:pPr>
            <w:r w:rsidRPr="006E61A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82C83" w14:textId="77777777" w:rsidR="008F6FFB" w:rsidRPr="006E61AC" w:rsidRDefault="008F6FFB" w:rsidP="00283768">
            <w:pPr>
              <w:pStyle w:val="rowtabella0"/>
              <w:jc w:val="center"/>
              <w:rPr>
                <w:color w:val="002060"/>
              </w:rPr>
            </w:pPr>
            <w:r w:rsidRPr="006E61AC">
              <w:rPr>
                <w:color w:val="002060"/>
              </w:rPr>
              <w:t>163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07B2D" w14:textId="77777777" w:rsidR="008F6FFB" w:rsidRPr="006E61AC" w:rsidRDefault="008F6FFB" w:rsidP="00283768">
            <w:pPr>
              <w:pStyle w:val="rowtabella0"/>
              <w:jc w:val="center"/>
              <w:rPr>
                <w:color w:val="002060"/>
              </w:rPr>
            </w:pPr>
            <w:r w:rsidRPr="006E61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422C" w14:textId="77777777" w:rsidR="008F6FFB" w:rsidRPr="006E61AC" w:rsidRDefault="008F6FFB" w:rsidP="00283768">
            <w:pPr>
              <w:pStyle w:val="rowtabella0"/>
              <w:jc w:val="center"/>
              <w:rPr>
                <w:color w:val="002060"/>
              </w:rPr>
            </w:pPr>
            <w:r w:rsidRPr="006E61AC">
              <w:rPr>
                <w:color w:val="002060"/>
              </w:rPr>
              <w:t>0</w:t>
            </w:r>
          </w:p>
        </w:tc>
      </w:tr>
    </w:tbl>
    <w:p w14:paraId="779F2AE3" w14:textId="77777777" w:rsidR="008F6FFB" w:rsidRPr="006E61AC" w:rsidRDefault="008F6FFB" w:rsidP="008F6FFB">
      <w:pPr>
        <w:pStyle w:val="breakline"/>
        <w:rPr>
          <w:color w:val="002060"/>
        </w:rPr>
      </w:pPr>
    </w:p>
    <w:p w14:paraId="303D2D74" w14:textId="77777777" w:rsidR="008F6FFB" w:rsidRPr="006E61AC" w:rsidRDefault="008F6FFB" w:rsidP="008F6FFB">
      <w:pPr>
        <w:pStyle w:val="titoloprinc0"/>
        <w:rPr>
          <w:color w:val="002060"/>
        </w:rPr>
      </w:pPr>
      <w:r w:rsidRPr="006E61AC">
        <w:rPr>
          <w:color w:val="002060"/>
        </w:rPr>
        <w:t>PROGRAMMA GARE</w:t>
      </w:r>
    </w:p>
    <w:p w14:paraId="36059B46" w14:textId="77777777" w:rsidR="008F6FFB" w:rsidRPr="006E61AC" w:rsidRDefault="008F6FFB" w:rsidP="008F6FFB">
      <w:pPr>
        <w:pStyle w:val="breakline"/>
        <w:rPr>
          <w:color w:val="002060"/>
        </w:rPr>
      </w:pPr>
    </w:p>
    <w:p w14:paraId="1022A7FF" w14:textId="77777777" w:rsidR="008F6FFB" w:rsidRPr="006E61AC" w:rsidRDefault="008F6FFB" w:rsidP="008F6FFB">
      <w:pPr>
        <w:pStyle w:val="sottotitolocampionato10"/>
        <w:rPr>
          <w:color w:val="002060"/>
        </w:rPr>
      </w:pPr>
      <w:r w:rsidRPr="006E61AC">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1"/>
        <w:gridCol w:w="385"/>
        <w:gridCol w:w="898"/>
        <w:gridCol w:w="1191"/>
        <w:gridCol w:w="1560"/>
        <w:gridCol w:w="1563"/>
      </w:tblGrid>
      <w:tr w:rsidR="008F6FFB" w:rsidRPr="006E61AC" w14:paraId="2975332C" w14:textId="77777777" w:rsidTr="00283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393C4" w14:textId="77777777" w:rsidR="008F6FFB" w:rsidRPr="006E61AC" w:rsidRDefault="008F6FFB" w:rsidP="00283768">
            <w:pPr>
              <w:pStyle w:val="headertabella0"/>
              <w:rPr>
                <w:color w:val="002060"/>
              </w:rPr>
            </w:pPr>
            <w:r w:rsidRPr="006E6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88D88" w14:textId="77777777" w:rsidR="008F6FFB" w:rsidRPr="006E61AC" w:rsidRDefault="008F6FFB" w:rsidP="00283768">
            <w:pPr>
              <w:pStyle w:val="headertabella0"/>
              <w:rPr>
                <w:color w:val="002060"/>
              </w:rPr>
            </w:pPr>
            <w:r w:rsidRPr="006E6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A979C" w14:textId="77777777" w:rsidR="008F6FFB" w:rsidRPr="006E61AC" w:rsidRDefault="008F6FFB" w:rsidP="00283768">
            <w:pPr>
              <w:pStyle w:val="headertabella0"/>
              <w:rPr>
                <w:color w:val="002060"/>
              </w:rPr>
            </w:pPr>
            <w:r w:rsidRPr="006E6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72984" w14:textId="77777777" w:rsidR="008F6FFB" w:rsidRPr="006E61AC" w:rsidRDefault="008F6FFB" w:rsidP="00283768">
            <w:pPr>
              <w:pStyle w:val="headertabella0"/>
              <w:rPr>
                <w:color w:val="002060"/>
              </w:rPr>
            </w:pPr>
            <w:r w:rsidRPr="006E6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091BB" w14:textId="77777777" w:rsidR="008F6FFB" w:rsidRPr="006E61AC" w:rsidRDefault="008F6FFB" w:rsidP="00283768">
            <w:pPr>
              <w:pStyle w:val="headertabella0"/>
              <w:rPr>
                <w:color w:val="002060"/>
              </w:rPr>
            </w:pPr>
            <w:r w:rsidRPr="006E6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39889" w14:textId="77777777" w:rsidR="008F6FFB" w:rsidRPr="006E61AC" w:rsidRDefault="008F6FFB" w:rsidP="00283768">
            <w:pPr>
              <w:pStyle w:val="headertabella0"/>
              <w:rPr>
                <w:color w:val="002060"/>
              </w:rPr>
            </w:pPr>
            <w:proofErr w:type="spellStart"/>
            <w:r w:rsidRPr="006E61AC">
              <w:rPr>
                <w:color w:val="002060"/>
              </w:rPr>
              <w:t>Localita'</w:t>
            </w:r>
            <w:proofErr w:type="spellEnd"/>
            <w:r w:rsidRPr="006E6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FA54C" w14:textId="77777777" w:rsidR="008F6FFB" w:rsidRPr="006E61AC" w:rsidRDefault="008F6FFB" w:rsidP="00283768">
            <w:pPr>
              <w:pStyle w:val="headertabella0"/>
              <w:rPr>
                <w:color w:val="002060"/>
              </w:rPr>
            </w:pPr>
            <w:r w:rsidRPr="006E61AC">
              <w:rPr>
                <w:color w:val="002060"/>
              </w:rPr>
              <w:t>Indirizzo Impianto</w:t>
            </w:r>
          </w:p>
        </w:tc>
      </w:tr>
      <w:tr w:rsidR="008F6FFB" w:rsidRPr="006E61AC" w14:paraId="78666761" w14:textId="77777777" w:rsidTr="0028376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38DB4E" w14:textId="77777777" w:rsidR="008F6FFB" w:rsidRPr="006E61AC" w:rsidRDefault="008F6FFB" w:rsidP="00283768">
            <w:pPr>
              <w:pStyle w:val="rowtabella0"/>
              <w:rPr>
                <w:color w:val="002060"/>
              </w:rPr>
            </w:pPr>
            <w:r w:rsidRPr="006E61AC">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1FB47" w14:textId="77777777" w:rsidR="008F6FFB" w:rsidRPr="006E61AC" w:rsidRDefault="008F6FFB" w:rsidP="00283768">
            <w:pPr>
              <w:pStyle w:val="rowtabella0"/>
              <w:rPr>
                <w:color w:val="002060"/>
              </w:rPr>
            </w:pPr>
            <w:r w:rsidRPr="006E61AC">
              <w:rPr>
                <w:color w:val="002060"/>
              </w:rPr>
              <w:t>SAN COSTANZO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51B89F" w14:textId="77777777" w:rsidR="008F6FFB" w:rsidRPr="006E61AC" w:rsidRDefault="008F6FFB" w:rsidP="00283768">
            <w:pPr>
              <w:pStyle w:val="rowtabella0"/>
              <w:jc w:val="center"/>
              <w:rPr>
                <w:color w:val="002060"/>
              </w:rPr>
            </w:pPr>
            <w:r w:rsidRPr="006E61A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47FE9" w14:textId="77777777" w:rsidR="008F6FFB" w:rsidRPr="006E61AC" w:rsidRDefault="008F6FFB" w:rsidP="00283768">
            <w:pPr>
              <w:pStyle w:val="rowtabella0"/>
              <w:rPr>
                <w:color w:val="002060"/>
              </w:rPr>
            </w:pPr>
            <w:r w:rsidRPr="006E61AC">
              <w:rPr>
                <w:color w:val="002060"/>
              </w:rPr>
              <w:t>28/03/2025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4BC072" w14:textId="77777777" w:rsidR="008F6FFB" w:rsidRPr="006E61AC" w:rsidRDefault="008F6FFB" w:rsidP="00283768">
            <w:pPr>
              <w:pStyle w:val="rowtabella0"/>
              <w:rPr>
                <w:color w:val="002060"/>
              </w:rPr>
            </w:pPr>
            <w:r w:rsidRPr="006E61AC">
              <w:rPr>
                <w:color w:val="002060"/>
              </w:rPr>
              <w:t>5494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2B518" w14:textId="77777777" w:rsidR="008F6FFB" w:rsidRPr="006E61AC" w:rsidRDefault="008F6FFB" w:rsidP="00283768">
            <w:pPr>
              <w:pStyle w:val="rowtabella0"/>
              <w:rPr>
                <w:color w:val="002060"/>
              </w:rPr>
            </w:pPr>
            <w:r w:rsidRPr="006E61AC">
              <w:rPr>
                <w:color w:val="002060"/>
              </w:rPr>
              <w:t>MONTEFELCINO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A5834" w14:textId="77777777" w:rsidR="008F6FFB" w:rsidRPr="006E61AC" w:rsidRDefault="008F6FFB" w:rsidP="00283768">
            <w:pPr>
              <w:pStyle w:val="rowtabella0"/>
              <w:rPr>
                <w:color w:val="002060"/>
              </w:rPr>
            </w:pPr>
            <w:r w:rsidRPr="006E61AC">
              <w:rPr>
                <w:color w:val="002060"/>
              </w:rPr>
              <w:t>VIA DELLO SPORT, 2</w:t>
            </w:r>
          </w:p>
        </w:tc>
      </w:tr>
      <w:tr w:rsidR="008F6FFB" w:rsidRPr="006E61AC" w14:paraId="0EF92C4E"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98DFB0" w14:textId="77777777" w:rsidR="008F6FFB" w:rsidRPr="006E61AC" w:rsidRDefault="008F6FFB" w:rsidP="00283768">
            <w:pPr>
              <w:pStyle w:val="rowtabella0"/>
              <w:rPr>
                <w:color w:val="002060"/>
              </w:rPr>
            </w:pPr>
            <w:r w:rsidRPr="006E61AC">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CA288D" w14:textId="77777777" w:rsidR="008F6FFB" w:rsidRPr="006E61AC" w:rsidRDefault="008F6FFB" w:rsidP="00283768">
            <w:pPr>
              <w:pStyle w:val="rowtabella0"/>
              <w:rPr>
                <w:color w:val="002060"/>
              </w:rPr>
            </w:pPr>
            <w:r w:rsidRPr="006E61AC">
              <w:rPr>
                <w:color w:val="002060"/>
              </w:rPr>
              <w:t>DURANTINA SANTA CECILIA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8252E3"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B281A5" w14:textId="77777777" w:rsidR="008F6FFB" w:rsidRPr="006E61AC" w:rsidRDefault="008F6FFB" w:rsidP="00283768">
            <w:pPr>
              <w:pStyle w:val="rowtabella0"/>
              <w:rPr>
                <w:color w:val="002060"/>
              </w:rPr>
            </w:pPr>
            <w:r w:rsidRPr="006E61AC">
              <w:rPr>
                <w:color w:val="002060"/>
              </w:rPr>
              <w:t>28/03/2025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2463BE" w14:textId="77777777" w:rsidR="008F6FFB" w:rsidRPr="006E61AC" w:rsidRDefault="008F6FFB" w:rsidP="00283768">
            <w:pPr>
              <w:pStyle w:val="rowtabella0"/>
              <w:rPr>
                <w:color w:val="002060"/>
              </w:rPr>
            </w:pPr>
            <w:r w:rsidRPr="006E61AC">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1350D4" w14:textId="77777777" w:rsidR="008F6FFB" w:rsidRPr="006E61AC" w:rsidRDefault="008F6FFB" w:rsidP="00283768">
            <w:pPr>
              <w:pStyle w:val="rowtabella0"/>
              <w:rPr>
                <w:color w:val="002060"/>
              </w:rPr>
            </w:pPr>
            <w:r w:rsidRPr="006E61AC">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10C8EE" w14:textId="77777777" w:rsidR="008F6FFB" w:rsidRPr="006E61AC" w:rsidRDefault="008F6FFB" w:rsidP="00283768">
            <w:pPr>
              <w:pStyle w:val="rowtabella0"/>
              <w:rPr>
                <w:color w:val="002060"/>
              </w:rPr>
            </w:pPr>
            <w:r w:rsidRPr="006E61AC">
              <w:rPr>
                <w:color w:val="002060"/>
              </w:rPr>
              <w:t>VIA DELL'INDUSTRIA</w:t>
            </w:r>
          </w:p>
        </w:tc>
      </w:tr>
      <w:tr w:rsidR="008F6FFB" w:rsidRPr="006E61AC" w14:paraId="56A46159"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2557A6" w14:textId="77777777" w:rsidR="008F6FFB" w:rsidRPr="006E61AC" w:rsidRDefault="008F6FFB" w:rsidP="00283768">
            <w:pPr>
              <w:pStyle w:val="rowtabella0"/>
              <w:rPr>
                <w:color w:val="002060"/>
              </w:rPr>
            </w:pPr>
            <w:r w:rsidRPr="006E61AC">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A02E55" w14:textId="77777777" w:rsidR="008F6FFB" w:rsidRPr="006E61AC" w:rsidRDefault="008F6FFB" w:rsidP="00283768">
            <w:pPr>
              <w:pStyle w:val="rowtabella0"/>
              <w:rPr>
                <w:color w:val="002060"/>
              </w:rPr>
            </w:pPr>
            <w:r w:rsidRPr="006E61AC">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1E411A"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B47491"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E8845D" w14:textId="77777777" w:rsidR="008F6FFB" w:rsidRPr="006E61AC" w:rsidRDefault="008F6FFB" w:rsidP="00283768">
            <w:pPr>
              <w:pStyle w:val="rowtabella0"/>
              <w:rPr>
                <w:color w:val="002060"/>
              </w:rPr>
            </w:pPr>
            <w:r w:rsidRPr="006E61AC">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2ACBA3" w14:textId="77777777" w:rsidR="008F6FFB" w:rsidRPr="006E61AC" w:rsidRDefault="008F6FFB" w:rsidP="00283768">
            <w:pPr>
              <w:pStyle w:val="rowtabella0"/>
              <w:rPr>
                <w:color w:val="002060"/>
              </w:rPr>
            </w:pPr>
            <w:r w:rsidRPr="006E61AC">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D3139D" w14:textId="77777777" w:rsidR="008F6FFB" w:rsidRPr="006E61AC" w:rsidRDefault="008F6FFB" w:rsidP="00283768">
            <w:pPr>
              <w:pStyle w:val="rowtabella0"/>
              <w:rPr>
                <w:color w:val="002060"/>
              </w:rPr>
            </w:pPr>
            <w:r w:rsidRPr="006E61AC">
              <w:rPr>
                <w:color w:val="002060"/>
              </w:rPr>
              <w:t>PIAN DEL BRUSCOLO</w:t>
            </w:r>
          </w:p>
        </w:tc>
      </w:tr>
      <w:tr w:rsidR="008F6FFB" w:rsidRPr="006E61AC" w14:paraId="48A86E8B"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378213" w14:textId="77777777" w:rsidR="008F6FFB" w:rsidRPr="006E61AC" w:rsidRDefault="008F6FFB" w:rsidP="00283768">
            <w:pPr>
              <w:pStyle w:val="rowtabella0"/>
              <w:rPr>
                <w:color w:val="002060"/>
              </w:rPr>
            </w:pPr>
            <w:r w:rsidRPr="006E61AC">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85FE94" w14:textId="77777777" w:rsidR="008F6FFB" w:rsidRPr="006E61AC" w:rsidRDefault="008F6FFB" w:rsidP="00283768">
            <w:pPr>
              <w:pStyle w:val="rowtabella0"/>
              <w:rPr>
                <w:color w:val="002060"/>
              </w:rPr>
            </w:pPr>
            <w:r w:rsidRPr="006E61AC">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8427FD"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FF05E7" w14:textId="77777777" w:rsidR="008F6FFB" w:rsidRPr="006E61AC" w:rsidRDefault="008F6FFB" w:rsidP="00283768">
            <w:pPr>
              <w:pStyle w:val="rowtabella0"/>
              <w:rPr>
                <w:color w:val="002060"/>
              </w:rPr>
            </w:pPr>
            <w:r w:rsidRPr="006E61AC">
              <w:rPr>
                <w:color w:val="002060"/>
              </w:rPr>
              <w:t>28/03/2025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924577" w14:textId="77777777" w:rsidR="008F6FFB" w:rsidRPr="006E61AC" w:rsidRDefault="008F6FFB" w:rsidP="00283768">
            <w:pPr>
              <w:pStyle w:val="rowtabella0"/>
              <w:rPr>
                <w:color w:val="002060"/>
              </w:rPr>
            </w:pPr>
            <w:r w:rsidRPr="006E61AC">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7F91D6" w14:textId="77777777" w:rsidR="008F6FFB" w:rsidRPr="006E61AC" w:rsidRDefault="008F6FFB" w:rsidP="00283768">
            <w:pPr>
              <w:pStyle w:val="rowtabella0"/>
              <w:rPr>
                <w:color w:val="002060"/>
              </w:rPr>
            </w:pPr>
            <w:r w:rsidRPr="006E61AC">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0AB402" w14:textId="77777777" w:rsidR="008F6FFB" w:rsidRPr="006E61AC" w:rsidRDefault="008F6FFB" w:rsidP="00283768">
            <w:pPr>
              <w:pStyle w:val="rowtabella0"/>
              <w:rPr>
                <w:color w:val="002060"/>
              </w:rPr>
            </w:pPr>
            <w:r w:rsidRPr="006E61AC">
              <w:rPr>
                <w:color w:val="002060"/>
              </w:rPr>
              <w:t>VIA DELL'ANNUNZIATA</w:t>
            </w:r>
          </w:p>
        </w:tc>
      </w:tr>
      <w:tr w:rsidR="008F6FFB" w:rsidRPr="006E61AC" w14:paraId="7567180D"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A59EB8" w14:textId="77777777" w:rsidR="008F6FFB" w:rsidRPr="006E61AC" w:rsidRDefault="008F6FFB" w:rsidP="00283768">
            <w:pPr>
              <w:pStyle w:val="rowtabella0"/>
              <w:rPr>
                <w:color w:val="002060"/>
              </w:rPr>
            </w:pPr>
            <w:r w:rsidRPr="006E61AC">
              <w:rPr>
                <w:color w:val="002060"/>
              </w:rPr>
              <w:t xml:space="preserve">SPECIAL ONE SPORTING </w:t>
            </w:r>
            <w:proofErr w:type="gramStart"/>
            <w:r w:rsidRPr="006E61AC">
              <w:rPr>
                <w:color w:val="002060"/>
              </w:rPr>
              <w:t>SQ.B</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C6B29C" w14:textId="77777777" w:rsidR="008F6FFB" w:rsidRPr="006E61AC" w:rsidRDefault="008F6FFB" w:rsidP="00283768">
            <w:pPr>
              <w:pStyle w:val="rowtabella0"/>
              <w:rPr>
                <w:color w:val="002060"/>
              </w:rPr>
            </w:pPr>
            <w:r w:rsidRPr="006E61AC">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BF0C9A"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532D9C" w14:textId="77777777" w:rsidR="008F6FFB" w:rsidRPr="006E61AC" w:rsidRDefault="008F6FFB" w:rsidP="00283768">
            <w:pPr>
              <w:pStyle w:val="rowtabella0"/>
              <w:rPr>
                <w:color w:val="002060"/>
              </w:rPr>
            </w:pPr>
            <w:r w:rsidRPr="006E61AC">
              <w:rPr>
                <w:color w:val="002060"/>
              </w:rPr>
              <w:t>29/03/2025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09A652" w14:textId="77777777" w:rsidR="008F6FFB" w:rsidRPr="006E61AC" w:rsidRDefault="008F6FFB" w:rsidP="00283768">
            <w:pPr>
              <w:pStyle w:val="rowtabella0"/>
              <w:rPr>
                <w:color w:val="002060"/>
              </w:rPr>
            </w:pPr>
            <w:r w:rsidRPr="006E61AC">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3E59CD" w14:textId="77777777" w:rsidR="008F6FFB" w:rsidRPr="006E61AC" w:rsidRDefault="008F6FFB" w:rsidP="00283768">
            <w:pPr>
              <w:pStyle w:val="rowtabella0"/>
              <w:rPr>
                <w:color w:val="002060"/>
              </w:rPr>
            </w:pPr>
            <w:r w:rsidRPr="006E61AC">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07E84A" w14:textId="77777777" w:rsidR="008F6FFB" w:rsidRPr="006E61AC" w:rsidRDefault="008F6FFB" w:rsidP="00283768">
            <w:pPr>
              <w:pStyle w:val="rowtabella0"/>
              <w:rPr>
                <w:color w:val="002060"/>
              </w:rPr>
            </w:pPr>
            <w:r w:rsidRPr="006E61AC">
              <w:rPr>
                <w:color w:val="002060"/>
              </w:rPr>
              <w:t>VIA DEI PIOPPI 2</w:t>
            </w:r>
          </w:p>
        </w:tc>
      </w:tr>
      <w:tr w:rsidR="008F6FFB" w:rsidRPr="006E61AC" w14:paraId="005DA138" w14:textId="77777777" w:rsidTr="0028376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129B45" w14:textId="77777777" w:rsidR="008F6FFB" w:rsidRPr="006E61AC" w:rsidRDefault="008F6FFB" w:rsidP="00283768">
            <w:pPr>
              <w:pStyle w:val="rowtabella0"/>
              <w:rPr>
                <w:color w:val="002060"/>
              </w:rPr>
            </w:pPr>
            <w:r w:rsidRPr="006E61AC">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B52CC" w14:textId="77777777" w:rsidR="008F6FFB" w:rsidRPr="006E61AC" w:rsidRDefault="008F6FFB" w:rsidP="00283768">
            <w:pPr>
              <w:pStyle w:val="rowtabella0"/>
              <w:rPr>
                <w:color w:val="002060"/>
              </w:rPr>
            </w:pPr>
            <w:r w:rsidRPr="006E61AC">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0446CF"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1D3FDB" w14:textId="77777777" w:rsidR="008F6FFB" w:rsidRPr="006E61AC" w:rsidRDefault="008F6FFB" w:rsidP="00283768">
            <w:pPr>
              <w:pStyle w:val="rowtabella0"/>
              <w:rPr>
                <w:color w:val="002060"/>
              </w:rPr>
            </w:pPr>
            <w:r w:rsidRPr="006E61AC">
              <w:rPr>
                <w:color w:val="002060"/>
              </w:rPr>
              <w:t>29/03/2025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76112" w14:textId="77777777" w:rsidR="008F6FFB" w:rsidRPr="006E61AC" w:rsidRDefault="008F6FFB" w:rsidP="00283768">
            <w:pPr>
              <w:pStyle w:val="rowtabella0"/>
              <w:rPr>
                <w:color w:val="002060"/>
              </w:rPr>
            </w:pPr>
            <w:r w:rsidRPr="006E61AC">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C39EF9" w14:textId="77777777" w:rsidR="008F6FFB" w:rsidRPr="006E61AC" w:rsidRDefault="008F6FFB" w:rsidP="00283768">
            <w:pPr>
              <w:pStyle w:val="rowtabella0"/>
              <w:rPr>
                <w:color w:val="002060"/>
              </w:rPr>
            </w:pPr>
            <w:r w:rsidRPr="006E61AC">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B6801C" w14:textId="77777777" w:rsidR="008F6FFB" w:rsidRPr="006E61AC" w:rsidRDefault="008F6FFB" w:rsidP="00283768">
            <w:pPr>
              <w:pStyle w:val="rowtabella0"/>
              <w:rPr>
                <w:color w:val="002060"/>
              </w:rPr>
            </w:pPr>
            <w:r w:rsidRPr="006E61AC">
              <w:rPr>
                <w:color w:val="002060"/>
              </w:rPr>
              <w:t>VIA MOLINELLO</w:t>
            </w:r>
          </w:p>
        </w:tc>
      </w:tr>
    </w:tbl>
    <w:p w14:paraId="22FE9C2A" w14:textId="77777777" w:rsidR="008F6FFB" w:rsidRPr="006E61AC" w:rsidRDefault="008F6FFB" w:rsidP="008F6FFB">
      <w:pPr>
        <w:pStyle w:val="breakline"/>
        <w:rPr>
          <w:rFonts w:eastAsiaTheme="minorEastAsia"/>
          <w:color w:val="002060"/>
        </w:rPr>
      </w:pPr>
    </w:p>
    <w:p w14:paraId="1CB9C14A" w14:textId="77777777" w:rsidR="008F6FFB" w:rsidRPr="006E61AC" w:rsidRDefault="008F6FFB" w:rsidP="008F6FFB">
      <w:pPr>
        <w:pStyle w:val="breakline"/>
        <w:rPr>
          <w:color w:val="002060"/>
        </w:rPr>
      </w:pPr>
    </w:p>
    <w:p w14:paraId="1D39076E" w14:textId="77777777" w:rsidR="008F6FFB" w:rsidRPr="006E61AC" w:rsidRDefault="008F6FFB" w:rsidP="008F6FFB">
      <w:pPr>
        <w:pStyle w:val="breakline"/>
        <w:rPr>
          <w:color w:val="002060"/>
        </w:rPr>
      </w:pPr>
    </w:p>
    <w:p w14:paraId="2FDECEBE" w14:textId="77777777" w:rsidR="008F6FFB" w:rsidRPr="006E61AC" w:rsidRDefault="008F6FFB" w:rsidP="008F6FFB">
      <w:pPr>
        <w:pStyle w:val="sottotitolocampionato10"/>
        <w:rPr>
          <w:color w:val="002060"/>
        </w:rPr>
      </w:pPr>
      <w:r w:rsidRPr="006E61AC">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0"/>
        <w:gridCol w:w="385"/>
        <w:gridCol w:w="898"/>
        <w:gridCol w:w="1176"/>
        <w:gridCol w:w="1565"/>
        <w:gridCol w:w="1547"/>
      </w:tblGrid>
      <w:tr w:rsidR="008F6FFB" w:rsidRPr="006E61AC" w14:paraId="21B3C813" w14:textId="77777777" w:rsidTr="00283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E2951" w14:textId="77777777" w:rsidR="008F6FFB" w:rsidRPr="006E61AC" w:rsidRDefault="008F6FFB" w:rsidP="00283768">
            <w:pPr>
              <w:pStyle w:val="headertabella0"/>
              <w:rPr>
                <w:color w:val="002060"/>
              </w:rPr>
            </w:pPr>
            <w:r w:rsidRPr="006E6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3B72E" w14:textId="77777777" w:rsidR="008F6FFB" w:rsidRPr="006E61AC" w:rsidRDefault="008F6FFB" w:rsidP="00283768">
            <w:pPr>
              <w:pStyle w:val="headertabella0"/>
              <w:rPr>
                <w:color w:val="002060"/>
              </w:rPr>
            </w:pPr>
            <w:r w:rsidRPr="006E6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746BD" w14:textId="77777777" w:rsidR="008F6FFB" w:rsidRPr="006E61AC" w:rsidRDefault="008F6FFB" w:rsidP="00283768">
            <w:pPr>
              <w:pStyle w:val="headertabella0"/>
              <w:rPr>
                <w:color w:val="002060"/>
              </w:rPr>
            </w:pPr>
            <w:r w:rsidRPr="006E6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19122" w14:textId="77777777" w:rsidR="008F6FFB" w:rsidRPr="006E61AC" w:rsidRDefault="008F6FFB" w:rsidP="00283768">
            <w:pPr>
              <w:pStyle w:val="headertabella0"/>
              <w:rPr>
                <w:color w:val="002060"/>
              </w:rPr>
            </w:pPr>
            <w:r w:rsidRPr="006E6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9A257" w14:textId="77777777" w:rsidR="008F6FFB" w:rsidRPr="006E61AC" w:rsidRDefault="008F6FFB" w:rsidP="00283768">
            <w:pPr>
              <w:pStyle w:val="headertabella0"/>
              <w:rPr>
                <w:color w:val="002060"/>
              </w:rPr>
            </w:pPr>
            <w:r w:rsidRPr="006E6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5A70B" w14:textId="77777777" w:rsidR="008F6FFB" w:rsidRPr="006E61AC" w:rsidRDefault="008F6FFB" w:rsidP="00283768">
            <w:pPr>
              <w:pStyle w:val="headertabella0"/>
              <w:rPr>
                <w:color w:val="002060"/>
              </w:rPr>
            </w:pPr>
            <w:proofErr w:type="spellStart"/>
            <w:r w:rsidRPr="006E61AC">
              <w:rPr>
                <w:color w:val="002060"/>
              </w:rPr>
              <w:t>Localita'</w:t>
            </w:r>
            <w:proofErr w:type="spellEnd"/>
            <w:r w:rsidRPr="006E6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616C2" w14:textId="77777777" w:rsidR="008F6FFB" w:rsidRPr="006E61AC" w:rsidRDefault="008F6FFB" w:rsidP="00283768">
            <w:pPr>
              <w:pStyle w:val="headertabella0"/>
              <w:rPr>
                <w:color w:val="002060"/>
              </w:rPr>
            </w:pPr>
            <w:r w:rsidRPr="006E61AC">
              <w:rPr>
                <w:color w:val="002060"/>
              </w:rPr>
              <w:t>Indirizzo Impianto</w:t>
            </w:r>
          </w:p>
        </w:tc>
      </w:tr>
      <w:tr w:rsidR="008F6FFB" w:rsidRPr="006E61AC" w14:paraId="35383FC2" w14:textId="77777777" w:rsidTr="0028376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0F5234" w14:textId="77777777" w:rsidR="008F6FFB" w:rsidRPr="006E61AC" w:rsidRDefault="008F6FFB" w:rsidP="00283768">
            <w:pPr>
              <w:pStyle w:val="rowtabella0"/>
              <w:rPr>
                <w:color w:val="002060"/>
              </w:rPr>
            </w:pPr>
            <w:r w:rsidRPr="006E61AC">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D14B71" w14:textId="77777777" w:rsidR="008F6FFB" w:rsidRPr="006E61AC" w:rsidRDefault="008F6FFB" w:rsidP="00283768">
            <w:pPr>
              <w:pStyle w:val="rowtabella0"/>
              <w:rPr>
                <w:color w:val="002060"/>
              </w:rPr>
            </w:pPr>
            <w:r w:rsidRPr="006E61AC">
              <w:rPr>
                <w:color w:val="002060"/>
              </w:rPr>
              <w:t>ANGELI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7EA85" w14:textId="77777777" w:rsidR="008F6FFB" w:rsidRPr="006E61AC" w:rsidRDefault="008F6FFB" w:rsidP="00283768">
            <w:pPr>
              <w:pStyle w:val="rowtabella0"/>
              <w:jc w:val="center"/>
              <w:rPr>
                <w:color w:val="002060"/>
              </w:rPr>
            </w:pPr>
            <w:r w:rsidRPr="006E61A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FCBA32" w14:textId="77777777" w:rsidR="008F6FFB" w:rsidRPr="006E61AC" w:rsidRDefault="008F6FFB" w:rsidP="00283768">
            <w:pPr>
              <w:pStyle w:val="rowtabella0"/>
              <w:rPr>
                <w:color w:val="002060"/>
              </w:rPr>
            </w:pPr>
            <w:r w:rsidRPr="006E61AC">
              <w:rPr>
                <w:color w:val="002060"/>
              </w:rPr>
              <w:t>28/03/2025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7FEDC0" w14:textId="77777777" w:rsidR="008F6FFB" w:rsidRPr="006E61AC" w:rsidRDefault="008F6FFB" w:rsidP="00283768">
            <w:pPr>
              <w:pStyle w:val="rowtabella0"/>
              <w:rPr>
                <w:color w:val="002060"/>
              </w:rPr>
            </w:pPr>
            <w:r w:rsidRPr="006E61AC">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0B392" w14:textId="77777777" w:rsidR="008F6FFB" w:rsidRPr="006E61AC" w:rsidRDefault="008F6FFB" w:rsidP="00283768">
            <w:pPr>
              <w:pStyle w:val="rowtabella0"/>
              <w:rPr>
                <w:color w:val="002060"/>
              </w:rPr>
            </w:pPr>
            <w:r w:rsidRPr="006E61AC">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5B331" w14:textId="77777777" w:rsidR="008F6FFB" w:rsidRPr="006E61AC" w:rsidRDefault="008F6FFB" w:rsidP="00283768">
            <w:pPr>
              <w:pStyle w:val="rowtabella0"/>
              <w:rPr>
                <w:color w:val="002060"/>
              </w:rPr>
            </w:pPr>
            <w:r w:rsidRPr="006E61AC">
              <w:rPr>
                <w:color w:val="002060"/>
              </w:rPr>
              <w:t>VIA MARCONI GENGA STAZIONE</w:t>
            </w:r>
          </w:p>
        </w:tc>
      </w:tr>
      <w:tr w:rsidR="008F6FFB" w:rsidRPr="006E61AC" w14:paraId="6235187A"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F2D0F7" w14:textId="77777777" w:rsidR="008F6FFB" w:rsidRPr="006E61AC" w:rsidRDefault="008F6FFB" w:rsidP="00283768">
            <w:pPr>
              <w:pStyle w:val="rowtabella0"/>
              <w:rPr>
                <w:color w:val="002060"/>
              </w:rPr>
            </w:pPr>
            <w:r w:rsidRPr="006E61AC">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476542" w14:textId="77777777" w:rsidR="008F6FFB" w:rsidRPr="006E61AC" w:rsidRDefault="008F6FFB" w:rsidP="00283768">
            <w:pPr>
              <w:pStyle w:val="rowtabella0"/>
              <w:rPr>
                <w:color w:val="002060"/>
              </w:rPr>
            </w:pPr>
            <w:r w:rsidRPr="006E61AC">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043A10"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3474A5" w14:textId="77777777" w:rsidR="008F6FFB" w:rsidRPr="006E61AC" w:rsidRDefault="008F6FFB" w:rsidP="00283768">
            <w:pPr>
              <w:pStyle w:val="rowtabella0"/>
              <w:rPr>
                <w:color w:val="002060"/>
              </w:rPr>
            </w:pPr>
            <w:r w:rsidRPr="006E61AC">
              <w:rPr>
                <w:color w:val="002060"/>
              </w:rPr>
              <w:t>28/03/2025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6BBFF2" w14:textId="77777777" w:rsidR="008F6FFB" w:rsidRPr="006E61AC" w:rsidRDefault="008F6FFB" w:rsidP="00283768">
            <w:pPr>
              <w:pStyle w:val="rowtabella0"/>
              <w:rPr>
                <w:color w:val="002060"/>
              </w:rPr>
            </w:pPr>
            <w:r w:rsidRPr="006E61AC">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AF973B" w14:textId="77777777" w:rsidR="008F6FFB" w:rsidRPr="006E61AC" w:rsidRDefault="008F6FFB" w:rsidP="00283768">
            <w:pPr>
              <w:pStyle w:val="rowtabella0"/>
              <w:rPr>
                <w:color w:val="002060"/>
              </w:rPr>
            </w:pPr>
            <w:r w:rsidRPr="006E61AC">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499710" w14:textId="77777777" w:rsidR="008F6FFB" w:rsidRPr="006E61AC" w:rsidRDefault="008F6FFB" w:rsidP="00283768">
            <w:pPr>
              <w:pStyle w:val="rowtabella0"/>
              <w:rPr>
                <w:color w:val="002060"/>
              </w:rPr>
            </w:pPr>
            <w:r w:rsidRPr="006E61AC">
              <w:rPr>
                <w:color w:val="002060"/>
              </w:rPr>
              <w:t>VIA GEMME, 13</w:t>
            </w:r>
          </w:p>
        </w:tc>
      </w:tr>
      <w:tr w:rsidR="008F6FFB" w:rsidRPr="006E61AC" w14:paraId="3A766751"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F8EE18" w14:textId="77777777" w:rsidR="008F6FFB" w:rsidRPr="006E61AC" w:rsidRDefault="008F6FFB" w:rsidP="00283768">
            <w:pPr>
              <w:pStyle w:val="rowtabella0"/>
              <w:rPr>
                <w:color w:val="002060"/>
              </w:rPr>
            </w:pPr>
            <w:r w:rsidRPr="006E61AC">
              <w:rPr>
                <w:color w:val="002060"/>
              </w:rPr>
              <w:lastRenderedPageBreak/>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D2C62A" w14:textId="77777777" w:rsidR="008F6FFB" w:rsidRPr="006E61AC" w:rsidRDefault="008F6FFB" w:rsidP="00283768">
            <w:pPr>
              <w:pStyle w:val="rowtabella0"/>
              <w:rPr>
                <w:color w:val="002060"/>
              </w:rPr>
            </w:pPr>
            <w:r w:rsidRPr="006E61AC">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0922FC"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8FDC56" w14:textId="77777777" w:rsidR="008F6FFB" w:rsidRPr="006E61AC" w:rsidRDefault="008F6FFB" w:rsidP="00283768">
            <w:pPr>
              <w:pStyle w:val="rowtabella0"/>
              <w:rPr>
                <w:color w:val="002060"/>
              </w:rPr>
            </w:pPr>
            <w:r w:rsidRPr="006E61AC">
              <w:rPr>
                <w:color w:val="002060"/>
              </w:rPr>
              <w:t>28/03/2025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04B153" w14:textId="77777777" w:rsidR="008F6FFB" w:rsidRPr="006E61AC" w:rsidRDefault="008F6FFB" w:rsidP="00283768">
            <w:pPr>
              <w:pStyle w:val="rowtabella0"/>
              <w:rPr>
                <w:color w:val="002060"/>
              </w:rPr>
            </w:pPr>
            <w:r w:rsidRPr="006E61AC">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138E13" w14:textId="77777777" w:rsidR="008F6FFB" w:rsidRPr="006E61AC" w:rsidRDefault="008F6FFB" w:rsidP="00283768">
            <w:pPr>
              <w:pStyle w:val="rowtabella0"/>
              <w:rPr>
                <w:color w:val="002060"/>
              </w:rPr>
            </w:pPr>
            <w:r w:rsidRPr="006E61AC">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3E4F55" w14:textId="77777777" w:rsidR="008F6FFB" w:rsidRPr="006E61AC" w:rsidRDefault="008F6FFB" w:rsidP="00283768">
            <w:pPr>
              <w:pStyle w:val="rowtabella0"/>
              <w:rPr>
                <w:color w:val="002060"/>
              </w:rPr>
            </w:pPr>
            <w:r w:rsidRPr="006E61AC">
              <w:rPr>
                <w:color w:val="002060"/>
              </w:rPr>
              <w:t>VIA GRAZIA DELEDDA</w:t>
            </w:r>
          </w:p>
        </w:tc>
      </w:tr>
      <w:tr w:rsidR="008F6FFB" w:rsidRPr="006E61AC" w14:paraId="6F375D2C"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66566E" w14:textId="77777777" w:rsidR="008F6FFB" w:rsidRPr="006E61AC" w:rsidRDefault="008F6FFB" w:rsidP="00283768">
            <w:pPr>
              <w:pStyle w:val="rowtabella0"/>
              <w:rPr>
                <w:color w:val="002060"/>
              </w:rPr>
            </w:pPr>
            <w:r w:rsidRPr="006E61AC">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0EA927" w14:textId="77777777" w:rsidR="008F6FFB" w:rsidRPr="006E61AC" w:rsidRDefault="008F6FFB" w:rsidP="00283768">
            <w:pPr>
              <w:pStyle w:val="rowtabella0"/>
              <w:rPr>
                <w:color w:val="002060"/>
              </w:rPr>
            </w:pPr>
            <w:r w:rsidRPr="006E61AC">
              <w:rPr>
                <w:color w:val="002060"/>
              </w:rPr>
              <w:t>ATLETICO CHIARAVALLE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7C2C49"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BBD4AB"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DA9064" w14:textId="77777777" w:rsidR="008F6FFB" w:rsidRPr="006E61AC" w:rsidRDefault="008F6FFB" w:rsidP="00283768">
            <w:pPr>
              <w:pStyle w:val="rowtabella0"/>
              <w:rPr>
                <w:color w:val="002060"/>
              </w:rPr>
            </w:pPr>
            <w:r w:rsidRPr="006E61AC">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E2384D" w14:textId="77777777" w:rsidR="008F6FFB" w:rsidRPr="006E61AC" w:rsidRDefault="008F6FFB" w:rsidP="00283768">
            <w:pPr>
              <w:pStyle w:val="rowtabella0"/>
              <w:rPr>
                <w:color w:val="002060"/>
              </w:rPr>
            </w:pPr>
            <w:r w:rsidRPr="006E61AC">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96B1FF" w14:textId="77777777" w:rsidR="008F6FFB" w:rsidRPr="006E61AC" w:rsidRDefault="008F6FFB" w:rsidP="00283768">
            <w:pPr>
              <w:pStyle w:val="rowtabella0"/>
              <w:rPr>
                <w:color w:val="002060"/>
              </w:rPr>
            </w:pPr>
            <w:r w:rsidRPr="006E61AC">
              <w:rPr>
                <w:color w:val="002060"/>
              </w:rPr>
              <w:t>VIA GAETANO RAVAGLI</w:t>
            </w:r>
          </w:p>
        </w:tc>
      </w:tr>
      <w:tr w:rsidR="008F6FFB" w:rsidRPr="006E61AC" w14:paraId="6C44A10D"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FE6383" w14:textId="77777777" w:rsidR="008F6FFB" w:rsidRPr="006E61AC" w:rsidRDefault="008F6FFB" w:rsidP="00283768">
            <w:pPr>
              <w:pStyle w:val="rowtabella0"/>
              <w:rPr>
                <w:color w:val="002060"/>
              </w:rPr>
            </w:pPr>
            <w:r w:rsidRPr="006E61AC">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3C5C19" w14:textId="77777777" w:rsidR="008F6FFB" w:rsidRPr="006E61AC" w:rsidRDefault="008F6FFB" w:rsidP="00283768">
            <w:pPr>
              <w:pStyle w:val="rowtabella0"/>
              <w:rPr>
                <w:color w:val="002060"/>
              </w:rPr>
            </w:pPr>
            <w:r w:rsidRPr="006E61AC">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A61E2B"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E057D2"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960B66" w14:textId="77777777" w:rsidR="008F6FFB" w:rsidRPr="006E61AC" w:rsidRDefault="008F6FFB" w:rsidP="00283768">
            <w:pPr>
              <w:pStyle w:val="rowtabella0"/>
              <w:rPr>
                <w:color w:val="002060"/>
              </w:rPr>
            </w:pPr>
            <w:r w:rsidRPr="006E61AC">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40287C" w14:textId="77777777" w:rsidR="008F6FFB" w:rsidRPr="006E61AC" w:rsidRDefault="008F6FFB" w:rsidP="00283768">
            <w:pPr>
              <w:pStyle w:val="rowtabella0"/>
              <w:rPr>
                <w:color w:val="002060"/>
              </w:rPr>
            </w:pPr>
            <w:r w:rsidRPr="006E61A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5E147C" w14:textId="77777777" w:rsidR="008F6FFB" w:rsidRPr="006E61AC" w:rsidRDefault="008F6FFB" w:rsidP="00283768">
            <w:pPr>
              <w:pStyle w:val="rowtabella0"/>
              <w:rPr>
                <w:color w:val="002060"/>
              </w:rPr>
            </w:pPr>
            <w:r w:rsidRPr="006E61AC">
              <w:rPr>
                <w:color w:val="002060"/>
              </w:rPr>
              <w:t>VIA ZANNONI</w:t>
            </w:r>
          </w:p>
        </w:tc>
      </w:tr>
      <w:tr w:rsidR="008F6FFB" w:rsidRPr="006E61AC" w14:paraId="03BF0941" w14:textId="77777777" w:rsidTr="0028376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E35EEB" w14:textId="77777777" w:rsidR="008F6FFB" w:rsidRPr="006E61AC" w:rsidRDefault="008F6FFB" w:rsidP="00283768">
            <w:pPr>
              <w:pStyle w:val="rowtabella0"/>
              <w:rPr>
                <w:color w:val="002060"/>
              </w:rPr>
            </w:pPr>
            <w:r w:rsidRPr="006E61AC">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D2620" w14:textId="77777777" w:rsidR="008F6FFB" w:rsidRPr="006E61AC" w:rsidRDefault="008F6FFB" w:rsidP="00283768">
            <w:pPr>
              <w:pStyle w:val="rowtabella0"/>
              <w:rPr>
                <w:color w:val="002060"/>
              </w:rPr>
            </w:pPr>
            <w:r w:rsidRPr="006E61AC">
              <w:rPr>
                <w:color w:val="002060"/>
              </w:rPr>
              <w:t>VALMISA FUTSAL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6C81C7"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BB7534" w14:textId="77777777" w:rsidR="008F6FFB" w:rsidRPr="006E61AC" w:rsidRDefault="008F6FFB" w:rsidP="00283768">
            <w:pPr>
              <w:pStyle w:val="rowtabella0"/>
              <w:rPr>
                <w:color w:val="002060"/>
              </w:rPr>
            </w:pPr>
            <w:r w:rsidRPr="006E61AC">
              <w:rPr>
                <w:color w:val="002060"/>
              </w:rPr>
              <w:t>29/03/2025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C116C" w14:textId="77777777" w:rsidR="008F6FFB" w:rsidRPr="006E61AC" w:rsidRDefault="008F6FFB" w:rsidP="00283768">
            <w:pPr>
              <w:pStyle w:val="rowtabella0"/>
              <w:rPr>
                <w:color w:val="002060"/>
              </w:rPr>
            </w:pPr>
            <w:r w:rsidRPr="006E61AC">
              <w:rPr>
                <w:color w:val="002060"/>
              </w:rPr>
              <w:t>5015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54BA6" w14:textId="77777777" w:rsidR="008F6FFB" w:rsidRPr="006E61AC" w:rsidRDefault="008F6FFB" w:rsidP="00283768">
            <w:pPr>
              <w:pStyle w:val="rowtabella0"/>
              <w:rPr>
                <w:color w:val="002060"/>
              </w:rPr>
            </w:pPr>
            <w:r w:rsidRPr="006E61AC">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42367" w14:textId="77777777" w:rsidR="008F6FFB" w:rsidRPr="006E61AC" w:rsidRDefault="008F6FFB" w:rsidP="00283768">
            <w:pPr>
              <w:pStyle w:val="rowtabella0"/>
              <w:rPr>
                <w:color w:val="002060"/>
              </w:rPr>
            </w:pPr>
            <w:r w:rsidRPr="006E61AC">
              <w:rPr>
                <w:color w:val="002060"/>
              </w:rPr>
              <w:t>VIA MARIO RIDOLFI</w:t>
            </w:r>
          </w:p>
        </w:tc>
      </w:tr>
    </w:tbl>
    <w:p w14:paraId="52D2A634" w14:textId="77777777" w:rsidR="008F6FFB" w:rsidRPr="006E61AC" w:rsidRDefault="008F6FFB" w:rsidP="008F6FFB">
      <w:pPr>
        <w:pStyle w:val="breakline"/>
        <w:rPr>
          <w:rFonts w:eastAsiaTheme="minorEastAsia"/>
          <w:color w:val="002060"/>
        </w:rPr>
      </w:pPr>
    </w:p>
    <w:p w14:paraId="763EFD71" w14:textId="77777777" w:rsidR="008F6FFB" w:rsidRPr="006E61AC" w:rsidRDefault="008F6FFB" w:rsidP="008F6FFB">
      <w:pPr>
        <w:pStyle w:val="breakline"/>
        <w:rPr>
          <w:color w:val="002060"/>
        </w:rPr>
      </w:pPr>
    </w:p>
    <w:p w14:paraId="698DCF1C" w14:textId="77777777" w:rsidR="008F6FFB" w:rsidRPr="006E61AC" w:rsidRDefault="008F6FFB" w:rsidP="008F6FFB">
      <w:pPr>
        <w:pStyle w:val="breakline"/>
        <w:rPr>
          <w:color w:val="002060"/>
        </w:rPr>
      </w:pPr>
    </w:p>
    <w:p w14:paraId="004F5724" w14:textId="77777777" w:rsidR="008F6FFB" w:rsidRPr="006E61AC" w:rsidRDefault="008F6FFB" w:rsidP="008F6FFB">
      <w:pPr>
        <w:pStyle w:val="sottotitolocampionato10"/>
        <w:rPr>
          <w:color w:val="002060"/>
        </w:rPr>
      </w:pPr>
      <w:r w:rsidRPr="006E61AC">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2"/>
        <w:gridCol w:w="1550"/>
        <w:gridCol w:w="1553"/>
      </w:tblGrid>
      <w:tr w:rsidR="008F6FFB" w:rsidRPr="006E61AC" w14:paraId="6B3BE36A" w14:textId="77777777" w:rsidTr="00283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EBE1E" w14:textId="77777777" w:rsidR="008F6FFB" w:rsidRPr="006E61AC" w:rsidRDefault="008F6FFB" w:rsidP="00283768">
            <w:pPr>
              <w:pStyle w:val="headertabella0"/>
              <w:rPr>
                <w:color w:val="002060"/>
              </w:rPr>
            </w:pPr>
            <w:r w:rsidRPr="006E6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06E06" w14:textId="77777777" w:rsidR="008F6FFB" w:rsidRPr="006E61AC" w:rsidRDefault="008F6FFB" w:rsidP="00283768">
            <w:pPr>
              <w:pStyle w:val="headertabella0"/>
              <w:rPr>
                <w:color w:val="002060"/>
              </w:rPr>
            </w:pPr>
            <w:r w:rsidRPr="006E6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9BE42" w14:textId="77777777" w:rsidR="008F6FFB" w:rsidRPr="006E61AC" w:rsidRDefault="008F6FFB" w:rsidP="00283768">
            <w:pPr>
              <w:pStyle w:val="headertabella0"/>
              <w:rPr>
                <w:color w:val="002060"/>
              </w:rPr>
            </w:pPr>
            <w:r w:rsidRPr="006E6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4E143" w14:textId="77777777" w:rsidR="008F6FFB" w:rsidRPr="006E61AC" w:rsidRDefault="008F6FFB" w:rsidP="00283768">
            <w:pPr>
              <w:pStyle w:val="headertabella0"/>
              <w:rPr>
                <w:color w:val="002060"/>
              </w:rPr>
            </w:pPr>
            <w:r w:rsidRPr="006E6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2A7C6" w14:textId="77777777" w:rsidR="008F6FFB" w:rsidRPr="006E61AC" w:rsidRDefault="008F6FFB" w:rsidP="00283768">
            <w:pPr>
              <w:pStyle w:val="headertabella0"/>
              <w:rPr>
                <w:color w:val="002060"/>
              </w:rPr>
            </w:pPr>
            <w:r w:rsidRPr="006E6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B2800" w14:textId="77777777" w:rsidR="008F6FFB" w:rsidRPr="006E61AC" w:rsidRDefault="008F6FFB" w:rsidP="00283768">
            <w:pPr>
              <w:pStyle w:val="headertabella0"/>
              <w:rPr>
                <w:color w:val="002060"/>
              </w:rPr>
            </w:pPr>
            <w:proofErr w:type="spellStart"/>
            <w:r w:rsidRPr="006E61AC">
              <w:rPr>
                <w:color w:val="002060"/>
              </w:rPr>
              <w:t>Localita'</w:t>
            </w:r>
            <w:proofErr w:type="spellEnd"/>
            <w:r w:rsidRPr="006E6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A765F" w14:textId="77777777" w:rsidR="008F6FFB" w:rsidRPr="006E61AC" w:rsidRDefault="008F6FFB" w:rsidP="00283768">
            <w:pPr>
              <w:pStyle w:val="headertabella0"/>
              <w:rPr>
                <w:color w:val="002060"/>
              </w:rPr>
            </w:pPr>
            <w:r w:rsidRPr="006E61AC">
              <w:rPr>
                <w:color w:val="002060"/>
              </w:rPr>
              <w:t>Indirizzo Impianto</w:t>
            </w:r>
          </w:p>
        </w:tc>
      </w:tr>
      <w:tr w:rsidR="008F6FFB" w:rsidRPr="006E61AC" w14:paraId="05D0A3AC" w14:textId="77777777" w:rsidTr="0028376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904F98" w14:textId="77777777" w:rsidR="008F6FFB" w:rsidRPr="006E61AC" w:rsidRDefault="008F6FFB" w:rsidP="00283768">
            <w:pPr>
              <w:pStyle w:val="rowtabella0"/>
              <w:rPr>
                <w:color w:val="002060"/>
              </w:rPr>
            </w:pPr>
            <w:r w:rsidRPr="006E61AC">
              <w:rPr>
                <w:color w:val="002060"/>
              </w:rPr>
              <w:t>AVM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A5E41" w14:textId="77777777" w:rsidR="008F6FFB" w:rsidRPr="006E61AC" w:rsidRDefault="008F6FFB" w:rsidP="00283768">
            <w:pPr>
              <w:pStyle w:val="rowtabella0"/>
              <w:rPr>
                <w:color w:val="002060"/>
              </w:rPr>
            </w:pPr>
            <w:r w:rsidRPr="006E61AC">
              <w:rPr>
                <w:color w:val="002060"/>
              </w:rPr>
              <w:t>ANKON NOVA MARMI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0E839B" w14:textId="77777777" w:rsidR="008F6FFB" w:rsidRPr="006E61AC" w:rsidRDefault="008F6FFB" w:rsidP="00283768">
            <w:pPr>
              <w:pStyle w:val="rowtabella0"/>
              <w:jc w:val="center"/>
              <w:rPr>
                <w:color w:val="002060"/>
              </w:rPr>
            </w:pPr>
            <w:r w:rsidRPr="006E61A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DBC0A8" w14:textId="77777777" w:rsidR="008F6FFB" w:rsidRPr="006E61AC" w:rsidRDefault="008F6FFB" w:rsidP="00283768">
            <w:pPr>
              <w:pStyle w:val="rowtabella0"/>
              <w:rPr>
                <w:color w:val="002060"/>
              </w:rPr>
            </w:pPr>
            <w:r w:rsidRPr="006E61AC">
              <w:rPr>
                <w:color w:val="002060"/>
              </w:rPr>
              <w:t>28/03/2025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7AB44A" w14:textId="77777777" w:rsidR="008F6FFB" w:rsidRPr="006E61AC" w:rsidRDefault="008F6FFB" w:rsidP="00283768">
            <w:pPr>
              <w:pStyle w:val="rowtabella0"/>
              <w:rPr>
                <w:color w:val="002060"/>
              </w:rPr>
            </w:pPr>
            <w:r w:rsidRPr="006E61AC">
              <w:rPr>
                <w:color w:val="002060"/>
              </w:rPr>
              <w:t>5254 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34AC1" w14:textId="77777777" w:rsidR="008F6FFB" w:rsidRPr="006E61AC" w:rsidRDefault="008F6FFB" w:rsidP="00283768">
            <w:pPr>
              <w:pStyle w:val="rowtabella0"/>
              <w:rPr>
                <w:color w:val="002060"/>
              </w:rPr>
            </w:pPr>
            <w:r w:rsidRPr="006E61AC">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7C014" w14:textId="77777777" w:rsidR="008F6FFB" w:rsidRPr="006E61AC" w:rsidRDefault="008F6FFB" w:rsidP="00283768">
            <w:pPr>
              <w:pStyle w:val="rowtabella0"/>
              <w:rPr>
                <w:color w:val="002060"/>
              </w:rPr>
            </w:pPr>
            <w:r w:rsidRPr="006E61AC">
              <w:rPr>
                <w:color w:val="002060"/>
              </w:rPr>
              <w:t>VIA DELLO SPORT</w:t>
            </w:r>
          </w:p>
        </w:tc>
      </w:tr>
      <w:tr w:rsidR="008F6FFB" w:rsidRPr="006E61AC" w14:paraId="01F767E7"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23C03F" w14:textId="77777777" w:rsidR="008F6FFB" w:rsidRPr="006E61AC" w:rsidRDefault="008F6FFB" w:rsidP="00283768">
            <w:pPr>
              <w:pStyle w:val="rowtabella0"/>
              <w:rPr>
                <w:color w:val="002060"/>
              </w:rPr>
            </w:pPr>
            <w:r w:rsidRPr="006E61AC">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9304A8" w14:textId="77777777" w:rsidR="008F6FFB" w:rsidRPr="006E61AC" w:rsidRDefault="008F6FFB" w:rsidP="00283768">
            <w:pPr>
              <w:pStyle w:val="rowtabella0"/>
              <w:rPr>
                <w:color w:val="002060"/>
              </w:rPr>
            </w:pPr>
            <w:r w:rsidRPr="006E61AC">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267DB8"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B1C9C5"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9660CF" w14:textId="77777777" w:rsidR="008F6FFB" w:rsidRPr="006E61AC" w:rsidRDefault="008F6FFB" w:rsidP="00283768">
            <w:pPr>
              <w:pStyle w:val="rowtabella0"/>
              <w:rPr>
                <w:color w:val="002060"/>
              </w:rPr>
            </w:pPr>
            <w:r w:rsidRPr="006E61AC">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0CC1AA" w14:textId="77777777" w:rsidR="008F6FFB" w:rsidRPr="006E61AC" w:rsidRDefault="008F6FFB" w:rsidP="00283768">
            <w:pPr>
              <w:pStyle w:val="rowtabella0"/>
              <w:rPr>
                <w:color w:val="002060"/>
              </w:rPr>
            </w:pPr>
            <w:r w:rsidRPr="006E61AC">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6E4FC7" w14:textId="77777777" w:rsidR="008F6FFB" w:rsidRPr="006E61AC" w:rsidRDefault="008F6FFB" w:rsidP="00283768">
            <w:pPr>
              <w:pStyle w:val="rowtabella0"/>
              <w:rPr>
                <w:color w:val="002060"/>
              </w:rPr>
            </w:pPr>
            <w:r w:rsidRPr="006E61AC">
              <w:rPr>
                <w:color w:val="002060"/>
              </w:rPr>
              <w:t>VIA FONTE ANTICA 6</w:t>
            </w:r>
          </w:p>
        </w:tc>
      </w:tr>
      <w:tr w:rsidR="008F6FFB" w:rsidRPr="006E61AC" w14:paraId="1E7196DB"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59BDE5" w14:textId="77777777" w:rsidR="008F6FFB" w:rsidRPr="006E61AC" w:rsidRDefault="008F6FFB" w:rsidP="00283768">
            <w:pPr>
              <w:pStyle w:val="rowtabella0"/>
              <w:rPr>
                <w:color w:val="002060"/>
              </w:rPr>
            </w:pPr>
            <w:r w:rsidRPr="006E61AC">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D6BDC8" w14:textId="77777777" w:rsidR="008F6FFB" w:rsidRPr="006E61AC" w:rsidRDefault="008F6FFB" w:rsidP="00283768">
            <w:pPr>
              <w:pStyle w:val="rowtabella0"/>
              <w:rPr>
                <w:color w:val="002060"/>
              </w:rPr>
            </w:pPr>
            <w:r w:rsidRPr="006E61AC">
              <w:rPr>
                <w:color w:val="002060"/>
              </w:rPr>
              <w:t>OSIMO STAZIONE SSD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3B65FC"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C431F0"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BCC2BD" w14:textId="77777777" w:rsidR="008F6FFB" w:rsidRPr="006E61AC" w:rsidRDefault="008F6FFB" w:rsidP="00283768">
            <w:pPr>
              <w:pStyle w:val="rowtabella0"/>
              <w:rPr>
                <w:color w:val="002060"/>
              </w:rPr>
            </w:pPr>
            <w:r w:rsidRPr="006E61AC">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87C4EC" w14:textId="77777777" w:rsidR="008F6FFB" w:rsidRPr="006E61AC" w:rsidRDefault="008F6FFB" w:rsidP="00283768">
            <w:pPr>
              <w:pStyle w:val="rowtabella0"/>
              <w:rPr>
                <w:color w:val="002060"/>
              </w:rPr>
            </w:pPr>
            <w:r w:rsidRPr="006E61A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9A59BD" w14:textId="77777777" w:rsidR="008F6FFB" w:rsidRPr="006E61AC" w:rsidRDefault="008F6FFB" w:rsidP="00283768">
            <w:pPr>
              <w:pStyle w:val="rowtabella0"/>
              <w:rPr>
                <w:color w:val="002060"/>
              </w:rPr>
            </w:pPr>
            <w:r w:rsidRPr="006E61AC">
              <w:rPr>
                <w:color w:val="002060"/>
              </w:rPr>
              <w:t>LOCALITA' NONTESICURO</w:t>
            </w:r>
          </w:p>
        </w:tc>
      </w:tr>
      <w:tr w:rsidR="008F6FFB" w:rsidRPr="006E61AC" w14:paraId="043DE1AE"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B51851" w14:textId="77777777" w:rsidR="008F6FFB" w:rsidRPr="006E61AC" w:rsidRDefault="008F6FFB" w:rsidP="00283768">
            <w:pPr>
              <w:pStyle w:val="rowtabella0"/>
              <w:rPr>
                <w:color w:val="002060"/>
              </w:rPr>
            </w:pPr>
            <w:r w:rsidRPr="006E61AC">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729D36" w14:textId="77777777" w:rsidR="008F6FFB" w:rsidRPr="006E61AC" w:rsidRDefault="008F6FFB" w:rsidP="00283768">
            <w:pPr>
              <w:pStyle w:val="rowtabella0"/>
              <w:rPr>
                <w:color w:val="002060"/>
              </w:rPr>
            </w:pPr>
            <w:r w:rsidRPr="006E61AC">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060CE4"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294C6F"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6634B7" w14:textId="77777777" w:rsidR="008F6FFB" w:rsidRPr="006E61AC" w:rsidRDefault="008F6FFB" w:rsidP="00283768">
            <w:pPr>
              <w:pStyle w:val="rowtabella0"/>
              <w:rPr>
                <w:color w:val="002060"/>
              </w:rPr>
            </w:pPr>
            <w:r w:rsidRPr="006E61AC">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0103A9" w14:textId="77777777" w:rsidR="008F6FFB" w:rsidRPr="006E61AC" w:rsidRDefault="008F6FFB" w:rsidP="00283768">
            <w:pPr>
              <w:pStyle w:val="rowtabella0"/>
              <w:rPr>
                <w:color w:val="002060"/>
              </w:rPr>
            </w:pPr>
            <w:r w:rsidRPr="006E61A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F62032" w14:textId="77777777" w:rsidR="008F6FFB" w:rsidRPr="006E61AC" w:rsidRDefault="008F6FFB" w:rsidP="00283768">
            <w:pPr>
              <w:pStyle w:val="rowtabella0"/>
              <w:rPr>
                <w:color w:val="002060"/>
              </w:rPr>
            </w:pPr>
            <w:r w:rsidRPr="006E61AC">
              <w:rPr>
                <w:color w:val="002060"/>
              </w:rPr>
              <w:t>CONTRADA DEL POZZO</w:t>
            </w:r>
          </w:p>
        </w:tc>
      </w:tr>
      <w:tr w:rsidR="008F6FFB" w:rsidRPr="006E61AC" w14:paraId="60C66580"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077693" w14:textId="77777777" w:rsidR="008F6FFB" w:rsidRPr="006E61AC" w:rsidRDefault="008F6FFB" w:rsidP="00283768">
            <w:pPr>
              <w:pStyle w:val="rowtabella0"/>
              <w:rPr>
                <w:color w:val="002060"/>
              </w:rPr>
            </w:pPr>
            <w:r w:rsidRPr="006E61AC">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5CBF3E" w14:textId="77777777" w:rsidR="008F6FFB" w:rsidRPr="006E61AC" w:rsidRDefault="008F6FFB" w:rsidP="00283768">
            <w:pPr>
              <w:pStyle w:val="rowtabella0"/>
              <w:rPr>
                <w:color w:val="002060"/>
              </w:rPr>
            </w:pPr>
            <w:r w:rsidRPr="006E61AC">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217F31"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197A8D" w14:textId="77777777" w:rsidR="008F6FFB" w:rsidRPr="006E61AC" w:rsidRDefault="008F6FFB" w:rsidP="00283768">
            <w:pPr>
              <w:pStyle w:val="rowtabella0"/>
              <w:rPr>
                <w:color w:val="002060"/>
              </w:rPr>
            </w:pPr>
            <w:r w:rsidRPr="006E61AC">
              <w:rPr>
                <w:color w:val="002060"/>
              </w:rPr>
              <w:t>29/03/2025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7F67E3" w14:textId="77777777" w:rsidR="008F6FFB" w:rsidRPr="006E61AC" w:rsidRDefault="008F6FFB" w:rsidP="00283768">
            <w:pPr>
              <w:pStyle w:val="rowtabella0"/>
              <w:rPr>
                <w:color w:val="002060"/>
              </w:rPr>
            </w:pPr>
            <w:r w:rsidRPr="006E61AC">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C1422F" w14:textId="77777777" w:rsidR="008F6FFB" w:rsidRPr="006E61AC" w:rsidRDefault="008F6FFB" w:rsidP="00283768">
            <w:pPr>
              <w:pStyle w:val="rowtabella0"/>
              <w:rPr>
                <w:color w:val="002060"/>
              </w:rPr>
            </w:pPr>
            <w:r w:rsidRPr="006E61AC">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14F34C" w14:textId="77777777" w:rsidR="008F6FFB" w:rsidRPr="006E61AC" w:rsidRDefault="008F6FFB" w:rsidP="00283768">
            <w:pPr>
              <w:pStyle w:val="rowtabella0"/>
              <w:rPr>
                <w:color w:val="002060"/>
              </w:rPr>
            </w:pPr>
            <w:r w:rsidRPr="006E61AC">
              <w:rPr>
                <w:color w:val="002060"/>
              </w:rPr>
              <w:t>VIA VESCOVARA, 7</w:t>
            </w:r>
          </w:p>
        </w:tc>
      </w:tr>
      <w:tr w:rsidR="008F6FFB" w:rsidRPr="006E61AC" w14:paraId="75C15E3E" w14:textId="77777777" w:rsidTr="0028376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30D6DD" w14:textId="77777777" w:rsidR="008F6FFB" w:rsidRPr="006E61AC" w:rsidRDefault="008F6FFB" w:rsidP="00283768">
            <w:pPr>
              <w:pStyle w:val="rowtabella0"/>
              <w:rPr>
                <w:color w:val="002060"/>
              </w:rPr>
            </w:pPr>
            <w:r w:rsidRPr="006E61AC">
              <w:rPr>
                <w:color w:val="002060"/>
              </w:rPr>
              <w:t>OLIMPIA JUVENTU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F9D54" w14:textId="77777777" w:rsidR="008F6FFB" w:rsidRPr="006E61AC" w:rsidRDefault="008F6FFB" w:rsidP="00283768">
            <w:pPr>
              <w:pStyle w:val="rowtabella0"/>
              <w:rPr>
                <w:color w:val="002060"/>
              </w:rPr>
            </w:pPr>
            <w:proofErr w:type="gramStart"/>
            <w:r w:rsidRPr="006E61AC">
              <w:rPr>
                <w:color w:val="002060"/>
              </w:rPr>
              <w:t>CITTA</w:t>
            </w:r>
            <w:proofErr w:type="gramEnd"/>
            <w:r w:rsidRPr="006E61AC">
              <w:rPr>
                <w:color w:val="002060"/>
              </w:rPr>
              <w:t xml:space="preserve">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33461B"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54230" w14:textId="77777777" w:rsidR="008F6FFB" w:rsidRPr="006E61AC" w:rsidRDefault="008F6FFB" w:rsidP="00283768">
            <w:pPr>
              <w:pStyle w:val="rowtabella0"/>
              <w:rPr>
                <w:color w:val="002060"/>
              </w:rPr>
            </w:pPr>
            <w:r w:rsidRPr="006E61AC">
              <w:rPr>
                <w:color w:val="002060"/>
              </w:rPr>
              <w:t>31/03/2025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99171C" w14:textId="77777777" w:rsidR="008F6FFB" w:rsidRPr="006E61AC" w:rsidRDefault="008F6FFB" w:rsidP="00283768">
            <w:pPr>
              <w:pStyle w:val="rowtabella0"/>
              <w:rPr>
                <w:color w:val="002060"/>
              </w:rPr>
            </w:pPr>
            <w:r w:rsidRPr="006E61AC">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1867AF" w14:textId="77777777" w:rsidR="008F6FFB" w:rsidRPr="006E61AC" w:rsidRDefault="008F6FFB" w:rsidP="00283768">
            <w:pPr>
              <w:pStyle w:val="rowtabella0"/>
              <w:rPr>
                <w:color w:val="002060"/>
              </w:rPr>
            </w:pPr>
            <w:r w:rsidRPr="006E61AC">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4E8E9A" w14:textId="77777777" w:rsidR="008F6FFB" w:rsidRPr="006E61AC" w:rsidRDefault="008F6FFB" w:rsidP="00283768">
            <w:pPr>
              <w:pStyle w:val="rowtabella0"/>
              <w:rPr>
                <w:color w:val="002060"/>
              </w:rPr>
            </w:pPr>
            <w:r w:rsidRPr="006E61AC">
              <w:rPr>
                <w:color w:val="002060"/>
              </w:rPr>
              <w:t>VIA DELLO STADIO</w:t>
            </w:r>
          </w:p>
        </w:tc>
      </w:tr>
    </w:tbl>
    <w:p w14:paraId="1649687D" w14:textId="77777777" w:rsidR="008F6FFB" w:rsidRPr="006E61AC" w:rsidRDefault="008F6FFB" w:rsidP="008F6FFB">
      <w:pPr>
        <w:pStyle w:val="breakline"/>
        <w:rPr>
          <w:rFonts w:eastAsiaTheme="minorEastAsia"/>
          <w:color w:val="002060"/>
        </w:rPr>
      </w:pPr>
    </w:p>
    <w:p w14:paraId="193A2F8C" w14:textId="77777777" w:rsidR="008F6FFB" w:rsidRPr="006E61AC" w:rsidRDefault="008F6FFB" w:rsidP="008F6FFB">
      <w:pPr>
        <w:pStyle w:val="breakline"/>
        <w:rPr>
          <w:color w:val="002060"/>
        </w:rPr>
      </w:pPr>
    </w:p>
    <w:p w14:paraId="683EC0CF" w14:textId="77777777" w:rsidR="008F6FFB" w:rsidRPr="006E61AC" w:rsidRDefault="008F6FFB" w:rsidP="008F6FFB">
      <w:pPr>
        <w:pStyle w:val="breakline"/>
        <w:rPr>
          <w:color w:val="002060"/>
        </w:rPr>
      </w:pPr>
    </w:p>
    <w:p w14:paraId="4A77B2D2" w14:textId="77777777" w:rsidR="008F6FFB" w:rsidRPr="006E61AC" w:rsidRDefault="008F6FFB" w:rsidP="008F6FFB">
      <w:pPr>
        <w:pStyle w:val="sottotitolocampionato10"/>
        <w:rPr>
          <w:color w:val="002060"/>
        </w:rPr>
      </w:pPr>
      <w:r w:rsidRPr="006E61AC">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4"/>
        <w:gridCol w:w="385"/>
        <w:gridCol w:w="898"/>
        <w:gridCol w:w="1175"/>
        <w:gridCol w:w="1566"/>
        <w:gridCol w:w="1544"/>
      </w:tblGrid>
      <w:tr w:rsidR="008F6FFB" w:rsidRPr="006E61AC" w14:paraId="1A237740" w14:textId="77777777" w:rsidTr="00283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3F229" w14:textId="77777777" w:rsidR="008F6FFB" w:rsidRPr="006E61AC" w:rsidRDefault="008F6FFB" w:rsidP="00283768">
            <w:pPr>
              <w:pStyle w:val="headertabella0"/>
              <w:rPr>
                <w:color w:val="002060"/>
              </w:rPr>
            </w:pPr>
            <w:r w:rsidRPr="006E6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E00DD" w14:textId="77777777" w:rsidR="008F6FFB" w:rsidRPr="006E61AC" w:rsidRDefault="008F6FFB" w:rsidP="00283768">
            <w:pPr>
              <w:pStyle w:val="headertabella0"/>
              <w:rPr>
                <w:color w:val="002060"/>
              </w:rPr>
            </w:pPr>
            <w:r w:rsidRPr="006E6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3DC67" w14:textId="77777777" w:rsidR="008F6FFB" w:rsidRPr="006E61AC" w:rsidRDefault="008F6FFB" w:rsidP="00283768">
            <w:pPr>
              <w:pStyle w:val="headertabella0"/>
              <w:rPr>
                <w:color w:val="002060"/>
              </w:rPr>
            </w:pPr>
            <w:r w:rsidRPr="006E6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B2526" w14:textId="77777777" w:rsidR="008F6FFB" w:rsidRPr="006E61AC" w:rsidRDefault="008F6FFB" w:rsidP="00283768">
            <w:pPr>
              <w:pStyle w:val="headertabella0"/>
              <w:rPr>
                <w:color w:val="002060"/>
              </w:rPr>
            </w:pPr>
            <w:r w:rsidRPr="006E6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CF274" w14:textId="77777777" w:rsidR="008F6FFB" w:rsidRPr="006E61AC" w:rsidRDefault="008F6FFB" w:rsidP="00283768">
            <w:pPr>
              <w:pStyle w:val="headertabella0"/>
              <w:rPr>
                <w:color w:val="002060"/>
              </w:rPr>
            </w:pPr>
            <w:r w:rsidRPr="006E6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E2934" w14:textId="77777777" w:rsidR="008F6FFB" w:rsidRPr="006E61AC" w:rsidRDefault="008F6FFB" w:rsidP="00283768">
            <w:pPr>
              <w:pStyle w:val="headertabella0"/>
              <w:rPr>
                <w:color w:val="002060"/>
              </w:rPr>
            </w:pPr>
            <w:proofErr w:type="spellStart"/>
            <w:r w:rsidRPr="006E61AC">
              <w:rPr>
                <w:color w:val="002060"/>
              </w:rPr>
              <w:t>Localita'</w:t>
            </w:r>
            <w:proofErr w:type="spellEnd"/>
            <w:r w:rsidRPr="006E6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F7A4B" w14:textId="77777777" w:rsidR="008F6FFB" w:rsidRPr="006E61AC" w:rsidRDefault="008F6FFB" w:rsidP="00283768">
            <w:pPr>
              <w:pStyle w:val="headertabella0"/>
              <w:rPr>
                <w:color w:val="002060"/>
              </w:rPr>
            </w:pPr>
            <w:r w:rsidRPr="006E61AC">
              <w:rPr>
                <w:color w:val="002060"/>
              </w:rPr>
              <w:t>Indirizzo Impianto</w:t>
            </w:r>
          </w:p>
        </w:tc>
      </w:tr>
      <w:tr w:rsidR="008F6FFB" w:rsidRPr="006E61AC" w14:paraId="6E36131F" w14:textId="77777777" w:rsidTr="0028376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A28A38" w14:textId="77777777" w:rsidR="008F6FFB" w:rsidRPr="006E61AC" w:rsidRDefault="008F6FFB" w:rsidP="00283768">
            <w:pPr>
              <w:pStyle w:val="rowtabella0"/>
              <w:rPr>
                <w:color w:val="002060"/>
              </w:rPr>
            </w:pPr>
            <w:r w:rsidRPr="006E61AC">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9D7A7C" w14:textId="77777777" w:rsidR="008F6FFB" w:rsidRPr="006E61AC" w:rsidRDefault="008F6FFB" w:rsidP="00283768">
            <w:pPr>
              <w:pStyle w:val="rowtabella0"/>
              <w:rPr>
                <w:color w:val="002060"/>
              </w:rPr>
            </w:pPr>
            <w:r w:rsidRPr="006E61AC">
              <w:rPr>
                <w:color w:val="002060"/>
              </w:rPr>
              <w:t xml:space="preserve">REAL FABRIANO </w:t>
            </w:r>
            <w:proofErr w:type="gramStart"/>
            <w:r w:rsidRPr="006E61AC">
              <w:rPr>
                <w:color w:val="002060"/>
              </w:rP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70AF5B" w14:textId="77777777" w:rsidR="008F6FFB" w:rsidRPr="006E61AC" w:rsidRDefault="008F6FFB" w:rsidP="00283768">
            <w:pPr>
              <w:pStyle w:val="rowtabella0"/>
              <w:jc w:val="center"/>
              <w:rPr>
                <w:color w:val="002060"/>
              </w:rPr>
            </w:pPr>
            <w:r w:rsidRPr="006E61A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3F466" w14:textId="77777777" w:rsidR="008F6FFB" w:rsidRPr="006E61AC" w:rsidRDefault="008F6FFB" w:rsidP="00283768">
            <w:pPr>
              <w:pStyle w:val="rowtabella0"/>
              <w:rPr>
                <w:color w:val="002060"/>
              </w:rPr>
            </w:pPr>
            <w:r w:rsidRPr="006E61AC">
              <w:rPr>
                <w:color w:val="002060"/>
              </w:rPr>
              <w:t>28/03/2025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3CBB1" w14:textId="77777777" w:rsidR="008F6FFB" w:rsidRPr="006E61AC" w:rsidRDefault="008F6FFB" w:rsidP="00283768">
            <w:pPr>
              <w:pStyle w:val="rowtabella0"/>
              <w:rPr>
                <w:color w:val="002060"/>
              </w:rPr>
            </w:pPr>
            <w:r w:rsidRPr="006E61AC">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A0895" w14:textId="77777777" w:rsidR="008F6FFB" w:rsidRPr="006E61AC" w:rsidRDefault="008F6FFB" w:rsidP="00283768">
            <w:pPr>
              <w:pStyle w:val="rowtabella0"/>
              <w:rPr>
                <w:color w:val="002060"/>
              </w:rPr>
            </w:pPr>
            <w:r w:rsidRPr="006E61AC">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840AD" w14:textId="77777777" w:rsidR="008F6FFB" w:rsidRPr="006E61AC" w:rsidRDefault="008F6FFB" w:rsidP="00283768">
            <w:pPr>
              <w:pStyle w:val="rowtabella0"/>
              <w:rPr>
                <w:color w:val="002060"/>
              </w:rPr>
            </w:pPr>
            <w:r w:rsidRPr="006E61AC">
              <w:rPr>
                <w:color w:val="002060"/>
              </w:rPr>
              <w:t>LOCALITA' LE CALVIE</w:t>
            </w:r>
          </w:p>
        </w:tc>
      </w:tr>
      <w:tr w:rsidR="008F6FFB" w:rsidRPr="006E61AC" w14:paraId="43167B8D"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888A25" w14:textId="77777777" w:rsidR="008F6FFB" w:rsidRPr="006E61AC" w:rsidRDefault="008F6FFB" w:rsidP="00283768">
            <w:pPr>
              <w:pStyle w:val="rowtabella0"/>
              <w:rPr>
                <w:color w:val="002060"/>
              </w:rPr>
            </w:pPr>
            <w:r w:rsidRPr="006E61AC">
              <w:rPr>
                <w:color w:val="002060"/>
              </w:rPr>
              <w:t>EUROPE TT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2866EA" w14:textId="77777777" w:rsidR="008F6FFB" w:rsidRPr="006E61AC" w:rsidRDefault="008F6FFB" w:rsidP="00283768">
            <w:pPr>
              <w:pStyle w:val="rowtabella0"/>
              <w:rPr>
                <w:color w:val="002060"/>
              </w:rPr>
            </w:pPr>
            <w:r w:rsidRPr="006E61AC">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00DEB3"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6C3BA3" w14:textId="77777777" w:rsidR="008F6FFB" w:rsidRPr="006E61AC" w:rsidRDefault="008F6FFB" w:rsidP="00283768">
            <w:pPr>
              <w:pStyle w:val="rowtabella0"/>
              <w:rPr>
                <w:color w:val="002060"/>
              </w:rPr>
            </w:pPr>
            <w:r w:rsidRPr="006E61AC">
              <w:rPr>
                <w:color w:val="002060"/>
              </w:rPr>
              <w:t>28/03/2025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38C869" w14:textId="77777777" w:rsidR="008F6FFB" w:rsidRPr="006E61AC" w:rsidRDefault="008F6FFB" w:rsidP="00283768">
            <w:pPr>
              <w:pStyle w:val="rowtabella0"/>
              <w:rPr>
                <w:color w:val="002060"/>
              </w:rPr>
            </w:pPr>
            <w:r w:rsidRPr="006E61AC">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6D4912" w14:textId="77777777" w:rsidR="008F6FFB" w:rsidRPr="006E61AC" w:rsidRDefault="008F6FFB" w:rsidP="00283768">
            <w:pPr>
              <w:pStyle w:val="rowtabella0"/>
              <w:rPr>
                <w:color w:val="002060"/>
              </w:rPr>
            </w:pPr>
            <w:r w:rsidRPr="006E61AC">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992B14" w14:textId="77777777" w:rsidR="008F6FFB" w:rsidRPr="006E61AC" w:rsidRDefault="008F6FFB" w:rsidP="00283768">
            <w:pPr>
              <w:pStyle w:val="rowtabella0"/>
              <w:rPr>
                <w:color w:val="002060"/>
              </w:rPr>
            </w:pPr>
            <w:r w:rsidRPr="006E61AC">
              <w:rPr>
                <w:color w:val="002060"/>
              </w:rPr>
              <w:t>LOC. "LE CALVIE"</w:t>
            </w:r>
          </w:p>
        </w:tc>
      </w:tr>
      <w:tr w:rsidR="008F6FFB" w:rsidRPr="006E61AC" w14:paraId="7B9A3FF9"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8EAF88" w14:textId="77777777" w:rsidR="008F6FFB" w:rsidRPr="006E61AC" w:rsidRDefault="008F6FFB" w:rsidP="00283768">
            <w:pPr>
              <w:pStyle w:val="rowtabella0"/>
              <w:rPr>
                <w:color w:val="002060"/>
              </w:rPr>
            </w:pPr>
            <w:r w:rsidRPr="006E61AC">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F0D00C" w14:textId="77777777" w:rsidR="008F6FFB" w:rsidRPr="006E61AC" w:rsidRDefault="008F6FFB" w:rsidP="00283768">
            <w:pPr>
              <w:pStyle w:val="rowtabella0"/>
              <w:rPr>
                <w:color w:val="002060"/>
              </w:rPr>
            </w:pPr>
            <w:r w:rsidRPr="006E61AC">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6A1575"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C5ECB7" w14:textId="77777777" w:rsidR="008F6FFB" w:rsidRPr="006E61AC" w:rsidRDefault="008F6FFB" w:rsidP="00283768">
            <w:pPr>
              <w:pStyle w:val="rowtabella0"/>
              <w:rPr>
                <w:color w:val="002060"/>
              </w:rPr>
            </w:pPr>
            <w:r w:rsidRPr="006E61AC">
              <w:rPr>
                <w:color w:val="002060"/>
              </w:rPr>
              <w:t>28/03/2025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16FFB2" w14:textId="77777777" w:rsidR="008F6FFB" w:rsidRPr="006E61AC" w:rsidRDefault="008F6FFB" w:rsidP="00283768">
            <w:pPr>
              <w:pStyle w:val="rowtabella0"/>
              <w:rPr>
                <w:color w:val="002060"/>
              </w:rPr>
            </w:pPr>
            <w:r w:rsidRPr="006E61AC">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5C39FE" w14:textId="77777777" w:rsidR="008F6FFB" w:rsidRPr="006E61AC" w:rsidRDefault="008F6FFB" w:rsidP="00283768">
            <w:pPr>
              <w:pStyle w:val="rowtabella0"/>
              <w:rPr>
                <w:color w:val="002060"/>
              </w:rPr>
            </w:pPr>
            <w:r w:rsidRPr="006E61AC">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296F29" w14:textId="77777777" w:rsidR="008F6FFB" w:rsidRPr="006E61AC" w:rsidRDefault="008F6FFB" w:rsidP="00283768">
            <w:pPr>
              <w:pStyle w:val="rowtabella0"/>
              <w:rPr>
                <w:color w:val="002060"/>
              </w:rPr>
            </w:pPr>
            <w:r w:rsidRPr="006E61AC">
              <w:rPr>
                <w:color w:val="002060"/>
              </w:rPr>
              <w:t>LOC. PIÈ DI GUALDO</w:t>
            </w:r>
          </w:p>
        </w:tc>
      </w:tr>
      <w:tr w:rsidR="008F6FFB" w:rsidRPr="006E61AC" w14:paraId="03366CF8"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95409F" w14:textId="77777777" w:rsidR="008F6FFB" w:rsidRPr="006E61AC" w:rsidRDefault="008F6FFB" w:rsidP="00283768">
            <w:pPr>
              <w:pStyle w:val="rowtabella0"/>
              <w:rPr>
                <w:color w:val="002060"/>
              </w:rPr>
            </w:pPr>
            <w:r w:rsidRPr="006E61AC">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DCF5B1" w14:textId="77777777" w:rsidR="008F6FFB" w:rsidRPr="006E61AC" w:rsidRDefault="008F6FFB" w:rsidP="00283768">
            <w:pPr>
              <w:pStyle w:val="rowtabella0"/>
              <w:rPr>
                <w:color w:val="002060"/>
              </w:rPr>
            </w:pPr>
            <w:r w:rsidRPr="006E61AC">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CA70A7"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5078FB" w14:textId="77777777" w:rsidR="008F6FFB" w:rsidRPr="006E61AC" w:rsidRDefault="008F6FFB" w:rsidP="00283768">
            <w:pPr>
              <w:pStyle w:val="rowtabella0"/>
              <w:rPr>
                <w:color w:val="002060"/>
              </w:rPr>
            </w:pPr>
            <w:r w:rsidRPr="006E61AC">
              <w:rPr>
                <w:color w:val="002060"/>
              </w:rPr>
              <w:t>28/03/2025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3E0581" w14:textId="77777777" w:rsidR="008F6FFB" w:rsidRPr="006E61AC" w:rsidRDefault="008F6FFB" w:rsidP="00283768">
            <w:pPr>
              <w:pStyle w:val="rowtabella0"/>
              <w:rPr>
                <w:color w:val="002060"/>
              </w:rPr>
            </w:pPr>
            <w:r w:rsidRPr="006E61AC">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661B47" w14:textId="77777777" w:rsidR="008F6FFB" w:rsidRPr="006E61AC" w:rsidRDefault="008F6FFB" w:rsidP="00283768">
            <w:pPr>
              <w:pStyle w:val="rowtabella0"/>
              <w:rPr>
                <w:color w:val="002060"/>
              </w:rPr>
            </w:pPr>
            <w:r w:rsidRPr="006E61AC">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313E79" w14:textId="77777777" w:rsidR="008F6FFB" w:rsidRPr="006E61AC" w:rsidRDefault="008F6FFB" w:rsidP="00283768">
            <w:pPr>
              <w:pStyle w:val="rowtabella0"/>
              <w:rPr>
                <w:color w:val="002060"/>
              </w:rPr>
            </w:pPr>
            <w:r w:rsidRPr="006E61AC">
              <w:rPr>
                <w:color w:val="002060"/>
              </w:rPr>
              <w:t>VIA GRAMSCI-VIA FEGGIANI</w:t>
            </w:r>
          </w:p>
        </w:tc>
      </w:tr>
      <w:tr w:rsidR="008F6FFB" w:rsidRPr="006E61AC" w14:paraId="22834D35"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FF24BC" w14:textId="77777777" w:rsidR="008F6FFB" w:rsidRPr="006E61AC" w:rsidRDefault="008F6FFB" w:rsidP="00283768">
            <w:pPr>
              <w:pStyle w:val="rowtabella0"/>
              <w:rPr>
                <w:color w:val="002060"/>
              </w:rPr>
            </w:pPr>
            <w:r w:rsidRPr="006E61AC">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311472" w14:textId="77777777" w:rsidR="008F6FFB" w:rsidRPr="006E61AC" w:rsidRDefault="008F6FFB" w:rsidP="00283768">
            <w:pPr>
              <w:pStyle w:val="rowtabella0"/>
              <w:rPr>
                <w:color w:val="002060"/>
              </w:rPr>
            </w:pPr>
            <w:r w:rsidRPr="006E61AC">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EA2337"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55F1F6"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304350" w14:textId="77777777" w:rsidR="008F6FFB" w:rsidRPr="006E61AC" w:rsidRDefault="008F6FFB" w:rsidP="00283768">
            <w:pPr>
              <w:pStyle w:val="rowtabella0"/>
              <w:rPr>
                <w:color w:val="002060"/>
              </w:rPr>
            </w:pPr>
            <w:r w:rsidRPr="006E61AC">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92F87B" w14:textId="77777777" w:rsidR="008F6FFB" w:rsidRPr="006E61AC" w:rsidRDefault="008F6FFB" w:rsidP="00283768">
            <w:pPr>
              <w:pStyle w:val="rowtabella0"/>
              <w:rPr>
                <w:color w:val="002060"/>
              </w:rPr>
            </w:pPr>
            <w:r w:rsidRPr="006E61AC">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5344CC" w14:textId="77777777" w:rsidR="008F6FFB" w:rsidRPr="006E61AC" w:rsidRDefault="008F6FFB" w:rsidP="00283768">
            <w:pPr>
              <w:pStyle w:val="rowtabella0"/>
              <w:rPr>
                <w:color w:val="002060"/>
              </w:rPr>
            </w:pPr>
            <w:r w:rsidRPr="006E61AC">
              <w:rPr>
                <w:color w:val="002060"/>
              </w:rPr>
              <w:t>VIA SAN SERGIO FZ. GROTTACCIA</w:t>
            </w:r>
          </w:p>
        </w:tc>
      </w:tr>
      <w:tr w:rsidR="008F6FFB" w:rsidRPr="006E61AC" w14:paraId="0CCBAE17" w14:textId="77777777" w:rsidTr="0028376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35B0EA" w14:textId="77777777" w:rsidR="008F6FFB" w:rsidRPr="006E61AC" w:rsidRDefault="008F6FFB" w:rsidP="00283768">
            <w:pPr>
              <w:pStyle w:val="rowtabella0"/>
              <w:rPr>
                <w:color w:val="002060"/>
              </w:rPr>
            </w:pPr>
            <w:r w:rsidRPr="006E61AC">
              <w:rPr>
                <w:color w:val="002060"/>
              </w:rPr>
              <w:t>PIEDIRIPA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D0BF81" w14:textId="77777777" w:rsidR="008F6FFB" w:rsidRPr="006E61AC" w:rsidRDefault="008F6FFB" w:rsidP="00283768">
            <w:pPr>
              <w:pStyle w:val="rowtabella0"/>
              <w:rPr>
                <w:color w:val="002060"/>
              </w:rPr>
            </w:pPr>
            <w:r w:rsidRPr="006E61AC">
              <w:rPr>
                <w:color w:val="002060"/>
              </w:rPr>
              <w:t>RIPE SAN GINESIO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F57B5"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49C29"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47BB4B" w14:textId="77777777" w:rsidR="008F6FFB" w:rsidRPr="006E61AC" w:rsidRDefault="008F6FFB" w:rsidP="00283768">
            <w:pPr>
              <w:pStyle w:val="rowtabella0"/>
              <w:rPr>
                <w:color w:val="002060"/>
              </w:rPr>
            </w:pPr>
            <w:r w:rsidRPr="006E61AC">
              <w:rPr>
                <w:color w:val="002060"/>
              </w:rPr>
              <w:t>5268 "I LUDI DI APOLLO"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90364" w14:textId="77777777" w:rsidR="008F6FFB" w:rsidRPr="006E61AC" w:rsidRDefault="008F6FFB" w:rsidP="00283768">
            <w:pPr>
              <w:pStyle w:val="rowtabella0"/>
              <w:rPr>
                <w:color w:val="002060"/>
              </w:rPr>
            </w:pPr>
            <w:r w:rsidRPr="006E61AC">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33D053" w14:textId="77777777" w:rsidR="008F6FFB" w:rsidRPr="006E61AC" w:rsidRDefault="008F6FFB" w:rsidP="00283768">
            <w:pPr>
              <w:pStyle w:val="rowtabella0"/>
              <w:rPr>
                <w:color w:val="002060"/>
              </w:rPr>
            </w:pPr>
            <w:r w:rsidRPr="006E61AC">
              <w:rPr>
                <w:color w:val="002060"/>
              </w:rPr>
              <w:t>VIA VOLTURNO-PIEDIRIPA</w:t>
            </w:r>
          </w:p>
        </w:tc>
      </w:tr>
    </w:tbl>
    <w:p w14:paraId="7CE24E3A" w14:textId="77777777" w:rsidR="008F6FFB" w:rsidRPr="006E61AC" w:rsidRDefault="008F6FFB" w:rsidP="008F6FFB">
      <w:pPr>
        <w:pStyle w:val="breakline"/>
        <w:rPr>
          <w:rFonts w:eastAsiaTheme="minorEastAsia"/>
          <w:color w:val="002060"/>
        </w:rPr>
      </w:pPr>
    </w:p>
    <w:p w14:paraId="10E01387" w14:textId="77777777" w:rsidR="008F6FFB" w:rsidRPr="006E61AC" w:rsidRDefault="008F6FFB" w:rsidP="008F6FFB">
      <w:pPr>
        <w:pStyle w:val="breakline"/>
        <w:rPr>
          <w:color w:val="002060"/>
        </w:rPr>
      </w:pPr>
    </w:p>
    <w:p w14:paraId="7F59D4EA" w14:textId="77777777" w:rsidR="008F6FFB" w:rsidRPr="006E61AC" w:rsidRDefault="008F6FFB" w:rsidP="008F6FFB">
      <w:pPr>
        <w:pStyle w:val="breakline"/>
        <w:rPr>
          <w:color w:val="002060"/>
        </w:rPr>
      </w:pPr>
    </w:p>
    <w:p w14:paraId="344A2206" w14:textId="77777777" w:rsidR="008F6FFB" w:rsidRPr="006E61AC" w:rsidRDefault="008F6FFB" w:rsidP="008F6FFB">
      <w:pPr>
        <w:pStyle w:val="sottotitolocampionato10"/>
        <w:rPr>
          <w:color w:val="002060"/>
        </w:rPr>
      </w:pPr>
      <w:r w:rsidRPr="006E61AC">
        <w:rPr>
          <w:color w:val="002060"/>
        </w:rPr>
        <w:t>GIRONE E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1"/>
        <w:gridCol w:w="385"/>
        <w:gridCol w:w="898"/>
        <w:gridCol w:w="1198"/>
        <w:gridCol w:w="1556"/>
        <w:gridCol w:w="1547"/>
      </w:tblGrid>
      <w:tr w:rsidR="008F6FFB" w:rsidRPr="006E61AC" w14:paraId="025B2AD1" w14:textId="77777777" w:rsidTr="00283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8142D" w14:textId="77777777" w:rsidR="008F6FFB" w:rsidRPr="006E61AC" w:rsidRDefault="008F6FFB" w:rsidP="00283768">
            <w:pPr>
              <w:pStyle w:val="headertabella0"/>
              <w:rPr>
                <w:color w:val="002060"/>
              </w:rPr>
            </w:pPr>
            <w:r w:rsidRPr="006E6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ACD94" w14:textId="77777777" w:rsidR="008F6FFB" w:rsidRPr="006E61AC" w:rsidRDefault="008F6FFB" w:rsidP="00283768">
            <w:pPr>
              <w:pStyle w:val="headertabella0"/>
              <w:rPr>
                <w:color w:val="002060"/>
              </w:rPr>
            </w:pPr>
            <w:r w:rsidRPr="006E6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D6853" w14:textId="77777777" w:rsidR="008F6FFB" w:rsidRPr="006E61AC" w:rsidRDefault="008F6FFB" w:rsidP="00283768">
            <w:pPr>
              <w:pStyle w:val="headertabella0"/>
              <w:rPr>
                <w:color w:val="002060"/>
              </w:rPr>
            </w:pPr>
            <w:r w:rsidRPr="006E6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835E1" w14:textId="77777777" w:rsidR="008F6FFB" w:rsidRPr="006E61AC" w:rsidRDefault="008F6FFB" w:rsidP="00283768">
            <w:pPr>
              <w:pStyle w:val="headertabella0"/>
              <w:rPr>
                <w:color w:val="002060"/>
              </w:rPr>
            </w:pPr>
            <w:r w:rsidRPr="006E6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7F100" w14:textId="77777777" w:rsidR="008F6FFB" w:rsidRPr="006E61AC" w:rsidRDefault="008F6FFB" w:rsidP="00283768">
            <w:pPr>
              <w:pStyle w:val="headertabella0"/>
              <w:rPr>
                <w:color w:val="002060"/>
              </w:rPr>
            </w:pPr>
            <w:r w:rsidRPr="006E6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554EF" w14:textId="77777777" w:rsidR="008F6FFB" w:rsidRPr="006E61AC" w:rsidRDefault="008F6FFB" w:rsidP="00283768">
            <w:pPr>
              <w:pStyle w:val="headertabella0"/>
              <w:rPr>
                <w:color w:val="002060"/>
              </w:rPr>
            </w:pPr>
            <w:proofErr w:type="spellStart"/>
            <w:r w:rsidRPr="006E61AC">
              <w:rPr>
                <w:color w:val="002060"/>
              </w:rPr>
              <w:t>Localita'</w:t>
            </w:r>
            <w:proofErr w:type="spellEnd"/>
            <w:r w:rsidRPr="006E6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816AF" w14:textId="77777777" w:rsidR="008F6FFB" w:rsidRPr="006E61AC" w:rsidRDefault="008F6FFB" w:rsidP="00283768">
            <w:pPr>
              <w:pStyle w:val="headertabella0"/>
              <w:rPr>
                <w:color w:val="002060"/>
              </w:rPr>
            </w:pPr>
            <w:r w:rsidRPr="006E61AC">
              <w:rPr>
                <w:color w:val="002060"/>
              </w:rPr>
              <w:t>Indirizzo Impianto</w:t>
            </w:r>
          </w:p>
        </w:tc>
      </w:tr>
      <w:tr w:rsidR="008F6FFB" w:rsidRPr="006E61AC" w14:paraId="65A09D2C" w14:textId="77777777" w:rsidTr="0028376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865556" w14:textId="77777777" w:rsidR="008F6FFB" w:rsidRPr="006E61AC" w:rsidRDefault="008F6FFB" w:rsidP="00283768">
            <w:pPr>
              <w:pStyle w:val="rowtabella0"/>
              <w:rPr>
                <w:color w:val="002060"/>
              </w:rPr>
            </w:pPr>
            <w:r w:rsidRPr="006E61AC">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4B40B" w14:textId="77777777" w:rsidR="008F6FFB" w:rsidRPr="006E61AC" w:rsidRDefault="008F6FFB" w:rsidP="00283768">
            <w:pPr>
              <w:pStyle w:val="rowtabella0"/>
              <w:rPr>
                <w:color w:val="002060"/>
              </w:rPr>
            </w:pPr>
            <w:r w:rsidRPr="006E61AC">
              <w:rPr>
                <w:color w:val="002060"/>
              </w:rPr>
              <w:t xml:space="preserve">CALCIO </w:t>
            </w:r>
            <w:proofErr w:type="gramStart"/>
            <w:r w:rsidRPr="006E61AC">
              <w:rPr>
                <w:color w:val="002060"/>
              </w:rPr>
              <w:t>S.ELPIDIO</w:t>
            </w:r>
            <w:proofErr w:type="gramEnd"/>
            <w:r w:rsidRPr="006E61AC">
              <w:rPr>
                <w:color w:val="002060"/>
              </w:rPr>
              <w:t xml:space="preserve"> A 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BAE56" w14:textId="77777777" w:rsidR="008F6FFB" w:rsidRPr="006E61AC" w:rsidRDefault="008F6FFB" w:rsidP="00283768">
            <w:pPr>
              <w:pStyle w:val="rowtabella0"/>
              <w:jc w:val="center"/>
              <w:rPr>
                <w:color w:val="002060"/>
              </w:rPr>
            </w:pPr>
            <w:r w:rsidRPr="006E61A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BF6C1" w14:textId="77777777" w:rsidR="008F6FFB" w:rsidRPr="006E61AC" w:rsidRDefault="008F6FFB" w:rsidP="00283768">
            <w:pPr>
              <w:pStyle w:val="rowtabella0"/>
              <w:rPr>
                <w:color w:val="002060"/>
              </w:rPr>
            </w:pPr>
            <w:r w:rsidRPr="006E61AC">
              <w:rPr>
                <w:color w:val="002060"/>
              </w:rPr>
              <w:t>28/03/2025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162EF7" w14:textId="77777777" w:rsidR="008F6FFB" w:rsidRPr="006E61AC" w:rsidRDefault="008F6FFB" w:rsidP="00283768">
            <w:pPr>
              <w:pStyle w:val="rowtabella0"/>
              <w:rPr>
                <w:color w:val="002060"/>
              </w:rPr>
            </w:pPr>
            <w:r w:rsidRPr="006E61AC">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14A64D" w14:textId="77777777" w:rsidR="008F6FFB" w:rsidRPr="006E61AC" w:rsidRDefault="008F6FFB" w:rsidP="00283768">
            <w:pPr>
              <w:pStyle w:val="rowtabella0"/>
              <w:rPr>
                <w:color w:val="002060"/>
              </w:rPr>
            </w:pPr>
            <w:r w:rsidRPr="006E61AC">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3CB961" w14:textId="77777777" w:rsidR="008F6FFB" w:rsidRPr="006E61AC" w:rsidRDefault="008F6FFB" w:rsidP="00283768">
            <w:pPr>
              <w:pStyle w:val="rowtabella0"/>
              <w:rPr>
                <w:color w:val="002060"/>
              </w:rPr>
            </w:pPr>
            <w:r w:rsidRPr="006E61AC">
              <w:rPr>
                <w:color w:val="002060"/>
              </w:rPr>
              <w:t>VIA ROSSINI</w:t>
            </w:r>
          </w:p>
        </w:tc>
      </w:tr>
      <w:tr w:rsidR="008F6FFB" w:rsidRPr="006E61AC" w14:paraId="1F48A376"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BA8024" w14:textId="77777777" w:rsidR="008F6FFB" w:rsidRPr="006E61AC" w:rsidRDefault="008F6FFB" w:rsidP="00283768">
            <w:pPr>
              <w:pStyle w:val="rowtabella0"/>
              <w:rPr>
                <w:color w:val="002060"/>
              </w:rPr>
            </w:pPr>
            <w:r w:rsidRPr="006E61AC">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D2D924" w14:textId="77777777" w:rsidR="008F6FFB" w:rsidRPr="006E61AC" w:rsidRDefault="008F6FFB" w:rsidP="00283768">
            <w:pPr>
              <w:pStyle w:val="rowtabella0"/>
              <w:rPr>
                <w:color w:val="002060"/>
              </w:rPr>
            </w:pPr>
            <w:r w:rsidRPr="006E61AC">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E121C7"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D9B81E"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79353D" w14:textId="77777777" w:rsidR="008F6FFB" w:rsidRPr="006E61AC" w:rsidRDefault="008F6FFB" w:rsidP="00283768">
            <w:pPr>
              <w:pStyle w:val="rowtabella0"/>
              <w:rPr>
                <w:color w:val="002060"/>
              </w:rPr>
            </w:pPr>
            <w:r w:rsidRPr="006E61AC">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FC0C93" w14:textId="77777777" w:rsidR="008F6FFB" w:rsidRPr="006E61AC" w:rsidRDefault="008F6FFB" w:rsidP="00283768">
            <w:pPr>
              <w:pStyle w:val="rowtabella0"/>
              <w:rPr>
                <w:color w:val="002060"/>
              </w:rPr>
            </w:pPr>
            <w:r w:rsidRPr="006E61AC">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7B2BB5" w14:textId="77777777" w:rsidR="008F6FFB" w:rsidRPr="006E61AC" w:rsidRDefault="008F6FFB" w:rsidP="00283768">
            <w:pPr>
              <w:pStyle w:val="rowtabella0"/>
              <w:rPr>
                <w:color w:val="002060"/>
              </w:rPr>
            </w:pPr>
            <w:r w:rsidRPr="006E61AC">
              <w:rPr>
                <w:color w:val="002060"/>
              </w:rPr>
              <w:t>VIA INDIPENDENZA-CAPODARCO</w:t>
            </w:r>
          </w:p>
        </w:tc>
      </w:tr>
      <w:tr w:rsidR="008F6FFB" w:rsidRPr="006E61AC" w14:paraId="1CE924B5"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B39E23" w14:textId="77777777" w:rsidR="008F6FFB" w:rsidRPr="006E61AC" w:rsidRDefault="008F6FFB" w:rsidP="00283768">
            <w:pPr>
              <w:pStyle w:val="rowtabella0"/>
              <w:rPr>
                <w:color w:val="002060"/>
              </w:rPr>
            </w:pPr>
            <w:r w:rsidRPr="006E61AC">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C68E5D" w14:textId="77777777" w:rsidR="008F6FFB" w:rsidRPr="006E61AC" w:rsidRDefault="008F6FFB" w:rsidP="00283768">
            <w:pPr>
              <w:pStyle w:val="rowtabella0"/>
              <w:rPr>
                <w:color w:val="002060"/>
              </w:rPr>
            </w:pPr>
            <w:r w:rsidRPr="006E61AC">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5063F8"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18074C"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DCBF28" w14:textId="77777777" w:rsidR="008F6FFB" w:rsidRPr="006E61AC" w:rsidRDefault="008F6FFB" w:rsidP="00283768">
            <w:pPr>
              <w:pStyle w:val="rowtabella0"/>
              <w:rPr>
                <w:color w:val="002060"/>
              </w:rPr>
            </w:pPr>
            <w:r w:rsidRPr="006E61AC">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9E457C" w14:textId="77777777" w:rsidR="008F6FFB" w:rsidRPr="006E61AC" w:rsidRDefault="008F6FFB" w:rsidP="00283768">
            <w:pPr>
              <w:pStyle w:val="rowtabella0"/>
              <w:rPr>
                <w:color w:val="002060"/>
              </w:rPr>
            </w:pPr>
            <w:r w:rsidRPr="006E61AC">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DC8BB9" w14:textId="77777777" w:rsidR="008F6FFB" w:rsidRPr="006E61AC" w:rsidRDefault="008F6FFB" w:rsidP="00283768">
            <w:pPr>
              <w:pStyle w:val="rowtabella0"/>
              <w:rPr>
                <w:color w:val="002060"/>
              </w:rPr>
            </w:pPr>
            <w:r w:rsidRPr="006E61AC">
              <w:rPr>
                <w:color w:val="002060"/>
              </w:rPr>
              <w:t xml:space="preserve">TRAVERSA VIA </w:t>
            </w:r>
            <w:proofErr w:type="gramStart"/>
            <w:r w:rsidRPr="006E61AC">
              <w:rPr>
                <w:color w:val="002060"/>
              </w:rPr>
              <w:t>U.T</w:t>
            </w:r>
            <w:proofErr w:type="gramEnd"/>
            <w:r w:rsidRPr="006E61AC">
              <w:rPr>
                <w:color w:val="002060"/>
              </w:rPr>
              <w:t>0MEI</w:t>
            </w:r>
          </w:p>
        </w:tc>
      </w:tr>
      <w:tr w:rsidR="008F6FFB" w:rsidRPr="006E61AC" w14:paraId="3060C1A2"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31E7D4" w14:textId="77777777" w:rsidR="008F6FFB" w:rsidRPr="006E61AC" w:rsidRDefault="008F6FFB" w:rsidP="00283768">
            <w:pPr>
              <w:pStyle w:val="rowtabella0"/>
              <w:rPr>
                <w:color w:val="002060"/>
              </w:rPr>
            </w:pPr>
            <w:r w:rsidRPr="006E61AC">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979313" w14:textId="77777777" w:rsidR="008F6FFB" w:rsidRPr="006E61AC" w:rsidRDefault="008F6FFB" w:rsidP="00283768">
            <w:pPr>
              <w:pStyle w:val="rowtabella0"/>
              <w:rPr>
                <w:color w:val="002060"/>
              </w:rPr>
            </w:pPr>
            <w:r w:rsidRPr="006E61AC">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F1F853"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D05960" w14:textId="77777777" w:rsidR="008F6FFB" w:rsidRPr="006E61AC" w:rsidRDefault="008F6FFB" w:rsidP="00283768">
            <w:pPr>
              <w:pStyle w:val="rowtabella0"/>
              <w:rPr>
                <w:color w:val="002060"/>
              </w:rPr>
            </w:pPr>
            <w:r w:rsidRPr="006E61AC">
              <w:rPr>
                <w:color w:val="002060"/>
              </w:rPr>
              <w:t>28/03/2025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018DD2" w14:textId="77777777" w:rsidR="008F6FFB" w:rsidRPr="006E61AC" w:rsidRDefault="008F6FFB" w:rsidP="00283768">
            <w:pPr>
              <w:pStyle w:val="rowtabella0"/>
              <w:rPr>
                <w:color w:val="002060"/>
              </w:rPr>
            </w:pPr>
            <w:r w:rsidRPr="006E61AC">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AA71E2" w14:textId="77777777" w:rsidR="008F6FFB" w:rsidRPr="006E61AC" w:rsidRDefault="008F6FFB" w:rsidP="00283768">
            <w:pPr>
              <w:pStyle w:val="rowtabella0"/>
              <w:rPr>
                <w:color w:val="002060"/>
              </w:rPr>
            </w:pPr>
            <w:r w:rsidRPr="006E61AC">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DF8E3F" w14:textId="77777777" w:rsidR="008F6FFB" w:rsidRPr="006E61AC" w:rsidRDefault="008F6FFB" w:rsidP="00283768">
            <w:pPr>
              <w:pStyle w:val="rowtabella0"/>
              <w:rPr>
                <w:color w:val="002060"/>
              </w:rPr>
            </w:pPr>
            <w:r w:rsidRPr="006E61AC">
              <w:rPr>
                <w:color w:val="002060"/>
              </w:rPr>
              <w:t xml:space="preserve">VIA </w:t>
            </w:r>
            <w:proofErr w:type="gramStart"/>
            <w:r w:rsidRPr="006E61AC">
              <w:rPr>
                <w:color w:val="002060"/>
              </w:rPr>
              <w:t>B.ROSSI</w:t>
            </w:r>
            <w:proofErr w:type="gramEnd"/>
            <w:r w:rsidRPr="006E61AC">
              <w:rPr>
                <w:color w:val="002060"/>
              </w:rPr>
              <w:t xml:space="preserve"> SNC</w:t>
            </w:r>
          </w:p>
        </w:tc>
      </w:tr>
      <w:tr w:rsidR="008F6FFB" w:rsidRPr="006E61AC" w14:paraId="40A6834D"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F126EA" w14:textId="77777777" w:rsidR="008F6FFB" w:rsidRPr="006E61AC" w:rsidRDefault="008F6FFB" w:rsidP="00283768">
            <w:pPr>
              <w:pStyle w:val="rowtabella0"/>
              <w:rPr>
                <w:color w:val="002060"/>
              </w:rPr>
            </w:pPr>
            <w:r w:rsidRPr="006E61AC">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6EA849" w14:textId="77777777" w:rsidR="008F6FFB" w:rsidRPr="006E61AC" w:rsidRDefault="008F6FFB" w:rsidP="00283768">
            <w:pPr>
              <w:pStyle w:val="rowtabella0"/>
              <w:rPr>
                <w:color w:val="002060"/>
              </w:rPr>
            </w:pPr>
            <w:r w:rsidRPr="006E61AC">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3AEB17"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597A6B"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BA2306" w14:textId="77777777" w:rsidR="008F6FFB" w:rsidRPr="006E61AC" w:rsidRDefault="008F6FFB" w:rsidP="00283768">
            <w:pPr>
              <w:pStyle w:val="rowtabella0"/>
              <w:rPr>
                <w:color w:val="002060"/>
              </w:rPr>
            </w:pPr>
            <w:r w:rsidRPr="006E61AC">
              <w:rPr>
                <w:color w:val="002060"/>
              </w:rPr>
              <w:t>5280 TENSOSTRUTTURA S.</w:t>
            </w:r>
            <w:proofErr w:type="gramStart"/>
            <w:r w:rsidRPr="006E61AC">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DE9A50" w14:textId="77777777" w:rsidR="008F6FFB" w:rsidRPr="006E61AC" w:rsidRDefault="008F6FFB" w:rsidP="00283768">
            <w:pPr>
              <w:pStyle w:val="rowtabella0"/>
              <w:rPr>
                <w:color w:val="002060"/>
              </w:rPr>
            </w:pPr>
            <w:r w:rsidRPr="006E61AC">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D2AF94" w14:textId="77777777" w:rsidR="008F6FFB" w:rsidRPr="006E61AC" w:rsidRDefault="008F6FFB" w:rsidP="00283768">
            <w:pPr>
              <w:pStyle w:val="rowtabella0"/>
              <w:rPr>
                <w:color w:val="002060"/>
              </w:rPr>
            </w:pPr>
            <w:r w:rsidRPr="006E61AC">
              <w:rPr>
                <w:color w:val="002060"/>
              </w:rPr>
              <w:t>VIA LORENZO LOTTO</w:t>
            </w:r>
          </w:p>
        </w:tc>
      </w:tr>
      <w:tr w:rsidR="008F6FFB" w:rsidRPr="006E61AC" w14:paraId="06847AD5" w14:textId="77777777" w:rsidTr="0028376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080633" w14:textId="77777777" w:rsidR="008F6FFB" w:rsidRPr="006E61AC" w:rsidRDefault="008F6FFB" w:rsidP="00283768">
            <w:pPr>
              <w:pStyle w:val="rowtabella0"/>
              <w:rPr>
                <w:color w:val="002060"/>
              </w:rPr>
            </w:pPr>
            <w:r w:rsidRPr="006E61AC">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E2BB95" w14:textId="77777777" w:rsidR="008F6FFB" w:rsidRPr="006E61AC" w:rsidRDefault="008F6FFB" w:rsidP="00283768">
            <w:pPr>
              <w:pStyle w:val="rowtabella0"/>
              <w:rPr>
                <w:color w:val="002060"/>
              </w:rPr>
            </w:pPr>
            <w:r w:rsidRPr="006E61AC">
              <w:rPr>
                <w:color w:val="002060"/>
              </w:rPr>
              <w:t>ACADEMY CIVITANOVESE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2E990"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7407D"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1B987" w14:textId="77777777" w:rsidR="008F6FFB" w:rsidRPr="006E61AC" w:rsidRDefault="008F6FFB" w:rsidP="00283768">
            <w:pPr>
              <w:pStyle w:val="rowtabella0"/>
              <w:rPr>
                <w:color w:val="002060"/>
              </w:rPr>
            </w:pPr>
            <w:r w:rsidRPr="006E61AC">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739C6" w14:textId="77777777" w:rsidR="008F6FFB" w:rsidRPr="006E61AC" w:rsidRDefault="008F6FFB" w:rsidP="00283768">
            <w:pPr>
              <w:pStyle w:val="rowtabella0"/>
              <w:rPr>
                <w:color w:val="002060"/>
              </w:rPr>
            </w:pPr>
            <w:r w:rsidRPr="006E61AC">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03094" w14:textId="77777777" w:rsidR="008F6FFB" w:rsidRPr="006E61AC" w:rsidRDefault="008F6FFB" w:rsidP="00283768">
            <w:pPr>
              <w:pStyle w:val="rowtabella0"/>
              <w:rPr>
                <w:color w:val="002060"/>
              </w:rPr>
            </w:pPr>
            <w:r w:rsidRPr="006E61AC">
              <w:rPr>
                <w:color w:val="002060"/>
              </w:rPr>
              <w:t>VIA SIBILLA 2C</w:t>
            </w:r>
          </w:p>
        </w:tc>
      </w:tr>
    </w:tbl>
    <w:p w14:paraId="2368E16C" w14:textId="77777777" w:rsidR="008F6FFB" w:rsidRPr="006E61AC" w:rsidRDefault="008F6FFB" w:rsidP="008F6FFB">
      <w:pPr>
        <w:pStyle w:val="breakline"/>
        <w:rPr>
          <w:rFonts w:eastAsiaTheme="minorEastAsia"/>
          <w:color w:val="002060"/>
        </w:rPr>
      </w:pPr>
    </w:p>
    <w:p w14:paraId="099CADE0" w14:textId="77777777" w:rsidR="008F6FFB" w:rsidRPr="006E61AC" w:rsidRDefault="008F6FFB" w:rsidP="008F6FFB">
      <w:pPr>
        <w:pStyle w:val="breakline"/>
        <w:rPr>
          <w:color w:val="002060"/>
        </w:rPr>
      </w:pPr>
    </w:p>
    <w:p w14:paraId="5AC72258" w14:textId="77777777" w:rsidR="008F6FFB" w:rsidRPr="006E61AC" w:rsidRDefault="008F6FFB" w:rsidP="008F6FFB">
      <w:pPr>
        <w:pStyle w:val="breakline"/>
        <w:rPr>
          <w:color w:val="002060"/>
        </w:rPr>
      </w:pPr>
    </w:p>
    <w:p w14:paraId="247D7E1C" w14:textId="77777777" w:rsidR="008F6FFB" w:rsidRPr="006E61AC" w:rsidRDefault="008F6FFB" w:rsidP="008F6FFB">
      <w:pPr>
        <w:pStyle w:val="sottotitolocampionato10"/>
        <w:rPr>
          <w:color w:val="002060"/>
        </w:rPr>
      </w:pPr>
      <w:r w:rsidRPr="006E61AC">
        <w:rPr>
          <w:color w:val="002060"/>
        </w:rPr>
        <w:lastRenderedPageBreak/>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32"/>
        <w:gridCol w:w="385"/>
        <w:gridCol w:w="898"/>
        <w:gridCol w:w="1178"/>
        <w:gridCol w:w="1549"/>
        <w:gridCol w:w="1546"/>
      </w:tblGrid>
      <w:tr w:rsidR="008F6FFB" w:rsidRPr="006E61AC" w14:paraId="587344A5" w14:textId="77777777" w:rsidTr="00283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BC079" w14:textId="77777777" w:rsidR="008F6FFB" w:rsidRPr="006E61AC" w:rsidRDefault="008F6FFB" w:rsidP="00283768">
            <w:pPr>
              <w:pStyle w:val="headertabella0"/>
              <w:rPr>
                <w:color w:val="002060"/>
              </w:rPr>
            </w:pPr>
            <w:r w:rsidRPr="006E6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3ED06" w14:textId="77777777" w:rsidR="008F6FFB" w:rsidRPr="006E61AC" w:rsidRDefault="008F6FFB" w:rsidP="00283768">
            <w:pPr>
              <w:pStyle w:val="headertabella0"/>
              <w:rPr>
                <w:color w:val="002060"/>
              </w:rPr>
            </w:pPr>
            <w:r w:rsidRPr="006E6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8DDD0" w14:textId="77777777" w:rsidR="008F6FFB" w:rsidRPr="006E61AC" w:rsidRDefault="008F6FFB" w:rsidP="00283768">
            <w:pPr>
              <w:pStyle w:val="headertabella0"/>
              <w:rPr>
                <w:color w:val="002060"/>
              </w:rPr>
            </w:pPr>
            <w:r w:rsidRPr="006E6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25E36" w14:textId="77777777" w:rsidR="008F6FFB" w:rsidRPr="006E61AC" w:rsidRDefault="008F6FFB" w:rsidP="00283768">
            <w:pPr>
              <w:pStyle w:val="headertabella0"/>
              <w:rPr>
                <w:color w:val="002060"/>
              </w:rPr>
            </w:pPr>
            <w:r w:rsidRPr="006E6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51BCD" w14:textId="77777777" w:rsidR="008F6FFB" w:rsidRPr="006E61AC" w:rsidRDefault="008F6FFB" w:rsidP="00283768">
            <w:pPr>
              <w:pStyle w:val="headertabella0"/>
              <w:rPr>
                <w:color w:val="002060"/>
              </w:rPr>
            </w:pPr>
            <w:r w:rsidRPr="006E6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86DAD" w14:textId="77777777" w:rsidR="008F6FFB" w:rsidRPr="006E61AC" w:rsidRDefault="008F6FFB" w:rsidP="00283768">
            <w:pPr>
              <w:pStyle w:val="headertabella0"/>
              <w:rPr>
                <w:color w:val="002060"/>
              </w:rPr>
            </w:pPr>
            <w:proofErr w:type="spellStart"/>
            <w:r w:rsidRPr="006E61AC">
              <w:rPr>
                <w:color w:val="002060"/>
              </w:rPr>
              <w:t>Localita'</w:t>
            </w:r>
            <w:proofErr w:type="spellEnd"/>
            <w:r w:rsidRPr="006E6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45666" w14:textId="77777777" w:rsidR="008F6FFB" w:rsidRPr="006E61AC" w:rsidRDefault="008F6FFB" w:rsidP="00283768">
            <w:pPr>
              <w:pStyle w:val="headertabella0"/>
              <w:rPr>
                <w:color w:val="002060"/>
              </w:rPr>
            </w:pPr>
            <w:r w:rsidRPr="006E61AC">
              <w:rPr>
                <w:color w:val="002060"/>
              </w:rPr>
              <w:t>Indirizzo Impianto</w:t>
            </w:r>
          </w:p>
        </w:tc>
      </w:tr>
      <w:tr w:rsidR="008F6FFB" w:rsidRPr="006E61AC" w14:paraId="0F594249" w14:textId="77777777" w:rsidTr="0028376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1D539F" w14:textId="77777777" w:rsidR="008F6FFB" w:rsidRPr="006E61AC" w:rsidRDefault="008F6FFB" w:rsidP="00283768">
            <w:pPr>
              <w:pStyle w:val="rowtabella0"/>
              <w:rPr>
                <w:color w:val="002060"/>
              </w:rPr>
            </w:pPr>
            <w:r w:rsidRPr="006E61AC">
              <w:rPr>
                <w:color w:val="002060"/>
              </w:rPr>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1DD7E6" w14:textId="77777777" w:rsidR="008F6FFB" w:rsidRPr="006E61AC" w:rsidRDefault="008F6FFB" w:rsidP="00283768">
            <w:pPr>
              <w:pStyle w:val="rowtabella0"/>
              <w:rPr>
                <w:color w:val="002060"/>
              </w:rPr>
            </w:pPr>
            <w:r w:rsidRPr="006E61AC">
              <w:rPr>
                <w:color w:val="002060"/>
              </w:rPr>
              <w:t>TRUENTIN LAMA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F063ED" w14:textId="77777777" w:rsidR="008F6FFB" w:rsidRPr="006E61AC" w:rsidRDefault="008F6FFB" w:rsidP="00283768">
            <w:pPr>
              <w:pStyle w:val="rowtabella0"/>
              <w:jc w:val="center"/>
              <w:rPr>
                <w:color w:val="002060"/>
              </w:rPr>
            </w:pPr>
            <w:r w:rsidRPr="006E61A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365EFA" w14:textId="77777777" w:rsidR="008F6FFB" w:rsidRPr="006E61AC" w:rsidRDefault="008F6FFB" w:rsidP="00283768">
            <w:pPr>
              <w:pStyle w:val="rowtabella0"/>
              <w:rPr>
                <w:color w:val="002060"/>
              </w:rPr>
            </w:pPr>
            <w:r w:rsidRPr="006E61AC">
              <w:rPr>
                <w:color w:val="002060"/>
              </w:rPr>
              <w:t>28/03/2025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67B9B" w14:textId="77777777" w:rsidR="008F6FFB" w:rsidRPr="006E61AC" w:rsidRDefault="008F6FFB" w:rsidP="00283768">
            <w:pPr>
              <w:pStyle w:val="rowtabella0"/>
              <w:rPr>
                <w:color w:val="002060"/>
              </w:rPr>
            </w:pPr>
            <w:r w:rsidRPr="006E61AC">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0BA89" w14:textId="77777777" w:rsidR="008F6FFB" w:rsidRPr="006E61AC" w:rsidRDefault="008F6FFB" w:rsidP="00283768">
            <w:pPr>
              <w:pStyle w:val="rowtabella0"/>
              <w:rPr>
                <w:color w:val="002060"/>
              </w:rPr>
            </w:pPr>
            <w:r w:rsidRPr="006E61AC">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0C95A" w14:textId="77777777" w:rsidR="008F6FFB" w:rsidRPr="006E61AC" w:rsidRDefault="008F6FFB" w:rsidP="00283768">
            <w:pPr>
              <w:pStyle w:val="rowtabella0"/>
              <w:rPr>
                <w:color w:val="002060"/>
              </w:rPr>
            </w:pPr>
            <w:r w:rsidRPr="006E61AC">
              <w:rPr>
                <w:color w:val="002060"/>
              </w:rPr>
              <w:t>VIA S.S. PICENTO</w:t>
            </w:r>
          </w:p>
        </w:tc>
      </w:tr>
      <w:tr w:rsidR="008F6FFB" w:rsidRPr="006E61AC" w14:paraId="4015D59B"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50B406" w14:textId="77777777" w:rsidR="008F6FFB" w:rsidRPr="006E61AC" w:rsidRDefault="008F6FFB" w:rsidP="00283768">
            <w:pPr>
              <w:pStyle w:val="rowtabella0"/>
              <w:rPr>
                <w:color w:val="002060"/>
              </w:rPr>
            </w:pPr>
            <w:r w:rsidRPr="006E61AC">
              <w:rPr>
                <w:color w:val="002060"/>
              </w:rPr>
              <w:t>ACQUAVIVA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172B4A" w14:textId="77777777" w:rsidR="008F6FFB" w:rsidRPr="006E61AC" w:rsidRDefault="008F6FFB" w:rsidP="00283768">
            <w:pPr>
              <w:pStyle w:val="rowtabella0"/>
              <w:rPr>
                <w:color w:val="002060"/>
              </w:rPr>
            </w:pPr>
            <w:r w:rsidRPr="006E61AC">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E478F1"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00A531" w14:textId="77777777" w:rsidR="008F6FFB" w:rsidRPr="006E61AC" w:rsidRDefault="008F6FFB" w:rsidP="00283768">
            <w:pPr>
              <w:pStyle w:val="rowtabella0"/>
              <w:rPr>
                <w:color w:val="002060"/>
              </w:rPr>
            </w:pPr>
            <w:r w:rsidRPr="006E61AC">
              <w:rPr>
                <w:color w:val="002060"/>
              </w:rPr>
              <w:t>28/03/2025 21:40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CE3B5D" w14:textId="77777777" w:rsidR="008F6FFB" w:rsidRPr="006E61AC" w:rsidRDefault="008F6FFB" w:rsidP="00283768">
            <w:pPr>
              <w:pStyle w:val="rowtabella0"/>
              <w:rPr>
                <w:color w:val="002060"/>
              </w:rPr>
            </w:pPr>
            <w:r w:rsidRPr="006E61AC">
              <w:rPr>
                <w:color w:val="002060"/>
              </w:rPr>
              <w:t>5611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C854A5" w14:textId="77777777" w:rsidR="008F6FFB" w:rsidRPr="006E61AC" w:rsidRDefault="008F6FFB" w:rsidP="00283768">
            <w:pPr>
              <w:pStyle w:val="rowtabella0"/>
              <w:rPr>
                <w:color w:val="002060"/>
              </w:rPr>
            </w:pPr>
            <w:r w:rsidRPr="006E61AC">
              <w:rPr>
                <w:color w:val="002060"/>
              </w:rPr>
              <w:t>ACQUAVIVA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64336F" w14:textId="77777777" w:rsidR="008F6FFB" w:rsidRPr="006E61AC" w:rsidRDefault="008F6FFB" w:rsidP="00283768">
            <w:pPr>
              <w:pStyle w:val="rowtabella0"/>
              <w:rPr>
                <w:color w:val="002060"/>
              </w:rPr>
            </w:pPr>
            <w:r w:rsidRPr="006E61AC">
              <w:rPr>
                <w:color w:val="002060"/>
              </w:rPr>
              <w:t>VIA COLLE CIMINO 9</w:t>
            </w:r>
          </w:p>
        </w:tc>
      </w:tr>
      <w:tr w:rsidR="008F6FFB" w:rsidRPr="006E61AC" w14:paraId="21866CC3"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B08290" w14:textId="77777777" w:rsidR="008F6FFB" w:rsidRPr="006E61AC" w:rsidRDefault="008F6FFB" w:rsidP="00283768">
            <w:pPr>
              <w:pStyle w:val="rowtabella0"/>
              <w:rPr>
                <w:color w:val="002060"/>
              </w:rPr>
            </w:pPr>
            <w:r w:rsidRPr="006E61AC">
              <w:rPr>
                <w:color w:val="002060"/>
              </w:rPr>
              <w:t>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8D8D54" w14:textId="77777777" w:rsidR="008F6FFB" w:rsidRPr="006E61AC" w:rsidRDefault="008F6FFB" w:rsidP="00283768">
            <w:pPr>
              <w:pStyle w:val="rowtabella0"/>
              <w:rPr>
                <w:color w:val="002060"/>
              </w:rPr>
            </w:pPr>
            <w:r w:rsidRPr="006E61AC">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73A024"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D349A2" w14:textId="77777777" w:rsidR="008F6FFB" w:rsidRPr="006E61AC" w:rsidRDefault="008F6FFB" w:rsidP="00283768">
            <w:pPr>
              <w:pStyle w:val="rowtabella0"/>
              <w:rPr>
                <w:color w:val="002060"/>
              </w:rPr>
            </w:pPr>
            <w:r w:rsidRPr="006E61AC">
              <w:rPr>
                <w:color w:val="002060"/>
              </w:rPr>
              <w:t>28/03/2025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BCD3C6" w14:textId="77777777" w:rsidR="008F6FFB" w:rsidRPr="006E61AC" w:rsidRDefault="008F6FFB" w:rsidP="00283768">
            <w:pPr>
              <w:pStyle w:val="rowtabella0"/>
              <w:rPr>
                <w:color w:val="002060"/>
              </w:rPr>
            </w:pPr>
            <w:r w:rsidRPr="006E61AC">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151971" w14:textId="77777777" w:rsidR="008F6FFB" w:rsidRPr="006E61AC" w:rsidRDefault="008F6FFB" w:rsidP="00283768">
            <w:pPr>
              <w:pStyle w:val="rowtabella0"/>
              <w:rPr>
                <w:color w:val="002060"/>
              </w:rPr>
            </w:pPr>
            <w:r w:rsidRPr="006E61AC">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7DB49A" w14:textId="77777777" w:rsidR="008F6FFB" w:rsidRPr="006E61AC" w:rsidRDefault="008F6FFB" w:rsidP="00283768">
            <w:pPr>
              <w:pStyle w:val="rowtabella0"/>
              <w:rPr>
                <w:color w:val="002060"/>
              </w:rPr>
            </w:pPr>
            <w:r w:rsidRPr="006E61AC">
              <w:rPr>
                <w:color w:val="002060"/>
              </w:rPr>
              <w:t>PIAZZA S. D'ACQUISTO</w:t>
            </w:r>
          </w:p>
        </w:tc>
      </w:tr>
      <w:tr w:rsidR="008F6FFB" w:rsidRPr="006E61AC" w14:paraId="2C19AB7B"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072F36" w14:textId="77777777" w:rsidR="008F6FFB" w:rsidRPr="006E61AC" w:rsidRDefault="008F6FFB" w:rsidP="00283768">
            <w:pPr>
              <w:pStyle w:val="rowtabella0"/>
              <w:rPr>
                <w:color w:val="002060"/>
              </w:rPr>
            </w:pPr>
            <w:r w:rsidRPr="006E61AC">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AAF133" w14:textId="77777777" w:rsidR="008F6FFB" w:rsidRPr="006E61AC" w:rsidRDefault="008F6FFB" w:rsidP="00283768">
            <w:pPr>
              <w:pStyle w:val="rowtabella0"/>
              <w:rPr>
                <w:color w:val="002060"/>
              </w:rPr>
            </w:pPr>
            <w:r w:rsidRPr="006E61AC">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F40F69"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001FD6" w14:textId="77777777" w:rsidR="008F6FFB" w:rsidRPr="006E61AC" w:rsidRDefault="008F6FFB" w:rsidP="00283768">
            <w:pPr>
              <w:pStyle w:val="rowtabella0"/>
              <w:rPr>
                <w:color w:val="002060"/>
              </w:rPr>
            </w:pPr>
            <w:r w:rsidRPr="006E61AC">
              <w:rPr>
                <w:color w:val="002060"/>
              </w:rPr>
              <w:t>28/03/2025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D235C7" w14:textId="77777777" w:rsidR="008F6FFB" w:rsidRPr="006E61AC" w:rsidRDefault="008F6FFB" w:rsidP="00283768">
            <w:pPr>
              <w:pStyle w:val="rowtabella0"/>
              <w:rPr>
                <w:color w:val="002060"/>
              </w:rPr>
            </w:pPr>
            <w:r w:rsidRPr="006E61AC">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65CF63" w14:textId="77777777" w:rsidR="008F6FFB" w:rsidRPr="006E61AC" w:rsidRDefault="008F6FFB" w:rsidP="00283768">
            <w:pPr>
              <w:pStyle w:val="rowtabella0"/>
              <w:rPr>
                <w:color w:val="002060"/>
              </w:rPr>
            </w:pPr>
            <w:r w:rsidRPr="006E61AC">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D1D65E" w14:textId="77777777" w:rsidR="008F6FFB" w:rsidRPr="006E61AC" w:rsidRDefault="008F6FFB" w:rsidP="00283768">
            <w:pPr>
              <w:pStyle w:val="rowtabella0"/>
              <w:rPr>
                <w:color w:val="002060"/>
              </w:rPr>
            </w:pPr>
            <w:r w:rsidRPr="006E61AC">
              <w:rPr>
                <w:color w:val="002060"/>
              </w:rPr>
              <w:t>VIA DON GIUSEPPE MARUCCI 1</w:t>
            </w:r>
          </w:p>
        </w:tc>
      </w:tr>
      <w:tr w:rsidR="008F6FFB" w:rsidRPr="006E61AC" w14:paraId="68FEB7D6"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D448E9" w14:textId="77777777" w:rsidR="008F6FFB" w:rsidRPr="006E61AC" w:rsidRDefault="008F6FFB" w:rsidP="00283768">
            <w:pPr>
              <w:pStyle w:val="rowtabella0"/>
              <w:rPr>
                <w:color w:val="002060"/>
              </w:rPr>
            </w:pPr>
            <w:r w:rsidRPr="006E61AC">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FE162E" w14:textId="77777777" w:rsidR="008F6FFB" w:rsidRPr="006E61AC" w:rsidRDefault="008F6FFB" w:rsidP="00283768">
            <w:pPr>
              <w:pStyle w:val="rowtabella0"/>
              <w:rPr>
                <w:color w:val="002060"/>
              </w:rPr>
            </w:pPr>
            <w:r w:rsidRPr="006E61AC">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A5CAC9"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616653" w14:textId="77777777" w:rsidR="008F6FFB" w:rsidRPr="006E61AC" w:rsidRDefault="008F6FFB" w:rsidP="00283768">
            <w:pPr>
              <w:pStyle w:val="rowtabella0"/>
              <w:rPr>
                <w:color w:val="002060"/>
              </w:rPr>
            </w:pPr>
            <w:r w:rsidRPr="006E61AC">
              <w:rPr>
                <w:color w:val="002060"/>
              </w:rPr>
              <w:t>28/03/2025 20:10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9F47CE" w14:textId="77777777" w:rsidR="008F6FFB" w:rsidRPr="006E61AC" w:rsidRDefault="008F6FFB" w:rsidP="00283768">
            <w:pPr>
              <w:pStyle w:val="rowtabella0"/>
              <w:rPr>
                <w:color w:val="002060"/>
              </w:rPr>
            </w:pPr>
            <w:r w:rsidRPr="006E61AC">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9298E0" w14:textId="77777777" w:rsidR="008F6FFB" w:rsidRPr="006E61AC" w:rsidRDefault="008F6FFB" w:rsidP="00283768">
            <w:pPr>
              <w:pStyle w:val="rowtabella0"/>
              <w:rPr>
                <w:color w:val="002060"/>
              </w:rPr>
            </w:pPr>
            <w:r w:rsidRPr="006E61AC">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FD0EB" w14:textId="77777777" w:rsidR="008F6FFB" w:rsidRPr="006E61AC" w:rsidRDefault="008F6FFB" w:rsidP="00283768">
            <w:pPr>
              <w:pStyle w:val="rowtabella0"/>
              <w:rPr>
                <w:color w:val="002060"/>
              </w:rPr>
            </w:pPr>
            <w:r w:rsidRPr="006E61AC">
              <w:rPr>
                <w:color w:val="002060"/>
              </w:rPr>
              <w:t>VIA DELLO SPORT</w:t>
            </w:r>
          </w:p>
        </w:tc>
      </w:tr>
      <w:tr w:rsidR="008F6FFB" w:rsidRPr="006E61AC" w14:paraId="2190CE55" w14:textId="77777777" w:rsidTr="0028376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DF7F3C" w14:textId="77777777" w:rsidR="008F6FFB" w:rsidRPr="006E61AC" w:rsidRDefault="008F6FFB" w:rsidP="00283768">
            <w:pPr>
              <w:pStyle w:val="rowtabella0"/>
              <w:rPr>
                <w:color w:val="002060"/>
              </w:rPr>
            </w:pPr>
            <w:r w:rsidRPr="006E61AC">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20E941" w14:textId="77777777" w:rsidR="008F6FFB" w:rsidRPr="006E61AC" w:rsidRDefault="008F6FFB" w:rsidP="00283768">
            <w:pPr>
              <w:pStyle w:val="rowtabella0"/>
              <w:rPr>
                <w:color w:val="002060"/>
              </w:rPr>
            </w:pPr>
            <w:r w:rsidRPr="006E61AC">
              <w:rPr>
                <w:color w:val="002060"/>
              </w:rPr>
              <w:t>SAMBENEDETTESE BEACH SOCC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A12EE5"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0B738" w14:textId="77777777" w:rsidR="008F6FFB" w:rsidRPr="006E61AC" w:rsidRDefault="008F6FFB" w:rsidP="00283768">
            <w:pPr>
              <w:pStyle w:val="rowtabella0"/>
              <w:rPr>
                <w:color w:val="002060"/>
              </w:rPr>
            </w:pPr>
            <w:r w:rsidRPr="006E61AC">
              <w:rPr>
                <w:color w:val="002060"/>
              </w:rPr>
              <w:t>29/03/2025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1C9BE" w14:textId="77777777" w:rsidR="008F6FFB" w:rsidRPr="006E61AC" w:rsidRDefault="008F6FFB" w:rsidP="00283768">
            <w:pPr>
              <w:pStyle w:val="rowtabella0"/>
              <w:rPr>
                <w:color w:val="002060"/>
              </w:rPr>
            </w:pPr>
            <w:r w:rsidRPr="006E61AC">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5552A" w14:textId="77777777" w:rsidR="008F6FFB" w:rsidRPr="006E61AC" w:rsidRDefault="008F6FFB" w:rsidP="00283768">
            <w:pPr>
              <w:pStyle w:val="rowtabella0"/>
              <w:rPr>
                <w:color w:val="002060"/>
              </w:rPr>
            </w:pPr>
            <w:r w:rsidRPr="006E61AC">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10F9D" w14:textId="77777777" w:rsidR="008F6FFB" w:rsidRPr="006E61AC" w:rsidRDefault="008F6FFB" w:rsidP="00283768">
            <w:pPr>
              <w:pStyle w:val="rowtabella0"/>
              <w:rPr>
                <w:color w:val="002060"/>
              </w:rPr>
            </w:pPr>
            <w:r w:rsidRPr="006E61AC">
              <w:rPr>
                <w:color w:val="002060"/>
              </w:rPr>
              <w:t>VIA CORRADI</w:t>
            </w:r>
          </w:p>
        </w:tc>
      </w:tr>
    </w:tbl>
    <w:p w14:paraId="4B48539E" w14:textId="77777777" w:rsidR="008F6FFB" w:rsidRPr="006E61AC" w:rsidRDefault="008F6FFB" w:rsidP="008F6FFB">
      <w:pPr>
        <w:pStyle w:val="breakline"/>
        <w:rPr>
          <w:color w:val="002060"/>
        </w:rPr>
      </w:pPr>
    </w:p>
    <w:p w14:paraId="30BCABD7" w14:textId="77777777" w:rsidR="008F6FFB" w:rsidRPr="006E61AC" w:rsidRDefault="008F6FFB" w:rsidP="008F6FFB">
      <w:pPr>
        <w:pStyle w:val="breakline"/>
        <w:rPr>
          <w:color w:val="002060"/>
        </w:rPr>
      </w:pPr>
    </w:p>
    <w:p w14:paraId="51192FF8" w14:textId="77777777" w:rsidR="008F6FFB" w:rsidRPr="006E61AC" w:rsidRDefault="008F6FFB" w:rsidP="008F6FFB">
      <w:pPr>
        <w:pStyle w:val="titolocampionato0"/>
        <w:shd w:val="clear" w:color="auto" w:fill="CCCCCC"/>
        <w:spacing w:before="80" w:after="40"/>
        <w:rPr>
          <w:color w:val="002060"/>
        </w:rPr>
      </w:pPr>
      <w:r w:rsidRPr="006E61AC">
        <w:rPr>
          <w:color w:val="002060"/>
        </w:rPr>
        <w:t>REGIONALE CALCIO A 5 FEMMINILE</w:t>
      </w:r>
    </w:p>
    <w:p w14:paraId="4E522744" w14:textId="77777777" w:rsidR="008F6FFB" w:rsidRPr="006E61AC" w:rsidRDefault="008F6FFB" w:rsidP="008F6FFB">
      <w:pPr>
        <w:pStyle w:val="titoloprinc0"/>
        <w:rPr>
          <w:color w:val="002060"/>
        </w:rPr>
      </w:pPr>
      <w:r w:rsidRPr="006E61AC">
        <w:rPr>
          <w:color w:val="002060"/>
        </w:rPr>
        <w:t>VARIAZIONI AL PROGRAMMA GARE</w:t>
      </w:r>
    </w:p>
    <w:p w14:paraId="40B9444E" w14:textId="77777777" w:rsidR="008F6FFB" w:rsidRPr="006E61AC" w:rsidRDefault="008F6FFB" w:rsidP="008F6FFB">
      <w:pPr>
        <w:pStyle w:val="breakline"/>
        <w:rPr>
          <w:color w:val="002060"/>
        </w:rPr>
      </w:pPr>
    </w:p>
    <w:p w14:paraId="1E7E2DB1" w14:textId="77777777" w:rsidR="008F6FFB" w:rsidRPr="006E61AC" w:rsidRDefault="008F6FFB" w:rsidP="008F6FFB">
      <w:pPr>
        <w:pStyle w:val="breakline"/>
        <w:rPr>
          <w:color w:val="002060"/>
        </w:rPr>
      </w:pPr>
    </w:p>
    <w:p w14:paraId="32501742" w14:textId="77777777" w:rsidR="008F6FFB" w:rsidRPr="006E61AC" w:rsidRDefault="008F6FFB" w:rsidP="008F6FFB">
      <w:pPr>
        <w:pStyle w:val="sottotitolocampionato10"/>
        <w:rPr>
          <w:color w:val="002060"/>
        </w:rPr>
      </w:pPr>
      <w:r w:rsidRPr="006E61A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F6FFB" w:rsidRPr="006E61AC" w14:paraId="33460E49" w14:textId="77777777" w:rsidTr="008E1DA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9113F" w14:textId="77777777" w:rsidR="008F6FFB" w:rsidRPr="006E61AC" w:rsidRDefault="008F6FFB" w:rsidP="00283768">
            <w:pPr>
              <w:pStyle w:val="headertabella0"/>
              <w:rPr>
                <w:color w:val="002060"/>
              </w:rPr>
            </w:pPr>
            <w:r w:rsidRPr="006E61A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788A9" w14:textId="77777777" w:rsidR="008F6FFB" w:rsidRPr="006E61AC" w:rsidRDefault="008F6FFB" w:rsidP="00283768">
            <w:pPr>
              <w:pStyle w:val="headertabella0"/>
              <w:rPr>
                <w:color w:val="002060"/>
              </w:rPr>
            </w:pPr>
            <w:r w:rsidRPr="006E61AC">
              <w:rPr>
                <w:color w:val="002060"/>
              </w:rPr>
              <w:t xml:space="preserve">N° </w:t>
            </w:r>
            <w:proofErr w:type="spellStart"/>
            <w:r w:rsidRPr="006E61AC">
              <w:rPr>
                <w:color w:val="002060"/>
              </w:rPr>
              <w:t>Gior</w:t>
            </w:r>
            <w:proofErr w:type="spellEnd"/>
            <w:r w:rsidRPr="006E61A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28F04" w14:textId="77777777" w:rsidR="008F6FFB" w:rsidRPr="006E61AC" w:rsidRDefault="008F6FFB" w:rsidP="00283768">
            <w:pPr>
              <w:pStyle w:val="headertabella0"/>
              <w:rPr>
                <w:color w:val="002060"/>
              </w:rPr>
            </w:pPr>
            <w:r w:rsidRPr="006E61A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55B34" w14:textId="77777777" w:rsidR="008F6FFB" w:rsidRPr="006E61AC" w:rsidRDefault="008F6FFB" w:rsidP="00283768">
            <w:pPr>
              <w:pStyle w:val="headertabella0"/>
              <w:rPr>
                <w:color w:val="002060"/>
              </w:rPr>
            </w:pPr>
            <w:r w:rsidRPr="006E61A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8B010" w14:textId="77777777" w:rsidR="008F6FFB" w:rsidRPr="006E61AC" w:rsidRDefault="008F6FFB" w:rsidP="00283768">
            <w:pPr>
              <w:pStyle w:val="headertabella0"/>
              <w:rPr>
                <w:color w:val="002060"/>
              </w:rPr>
            </w:pPr>
            <w:r w:rsidRPr="006E61AC">
              <w:rPr>
                <w:color w:val="002060"/>
              </w:rPr>
              <w:t xml:space="preserve">Data </w:t>
            </w:r>
            <w:proofErr w:type="spellStart"/>
            <w:r w:rsidRPr="006E61AC">
              <w:rPr>
                <w:color w:val="002060"/>
              </w:rPr>
              <w:t>Orig</w:t>
            </w:r>
            <w:proofErr w:type="spellEnd"/>
            <w:r w:rsidRPr="006E61A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704F2" w14:textId="77777777" w:rsidR="008F6FFB" w:rsidRPr="006E61AC" w:rsidRDefault="008F6FFB" w:rsidP="00283768">
            <w:pPr>
              <w:pStyle w:val="headertabella0"/>
              <w:rPr>
                <w:color w:val="002060"/>
              </w:rPr>
            </w:pPr>
            <w:r w:rsidRPr="006E61A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5750E" w14:textId="77777777" w:rsidR="008F6FFB" w:rsidRPr="006E61AC" w:rsidRDefault="008F6FFB" w:rsidP="00283768">
            <w:pPr>
              <w:pStyle w:val="headertabella0"/>
              <w:rPr>
                <w:color w:val="002060"/>
              </w:rPr>
            </w:pPr>
            <w:r w:rsidRPr="006E61AC">
              <w:rPr>
                <w:color w:val="002060"/>
              </w:rPr>
              <w:t xml:space="preserve">Ora </w:t>
            </w:r>
            <w:proofErr w:type="spellStart"/>
            <w:r w:rsidRPr="006E61AC">
              <w:rPr>
                <w:color w:val="002060"/>
              </w:rPr>
              <w:t>Orig</w:t>
            </w:r>
            <w:proofErr w:type="spellEnd"/>
            <w:r w:rsidRPr="006E61A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87C52" w14:textId="77777777" w:rsidR="008F6FFB" w:rsidRPr="006E61AC" w:rsidRDefault="008F6FFB" w:rsidP="00283768">
            <w:pPr>
              <w:pStyle w:val="headertabella0"/>
              <w:rPr>
                <w:color w:val="002060"/>
              </w:rPr>
            </w:pPr>
            <w:r w:rsidRPr="006E61AC">
              <w:rPr>
                <w:color w:val="002060"/>
              </w:rPr>
              <w:t>Impianto</w:t>
            </w:r>
          </w:p>
        </w:tc>
      </w:tr>
      <w:tr w:rsidR="008F6FFB" w:rsidRPr="006E61AC" w14:paraId="2C43BEBC" w14:textId="77777777" w:rsidTr="008E1DA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EDEB6" w14:textId="77777777" w:rsidR="008F6FFB" w:rsidRPr="008E1DAF" w:rsidRDefault="008F6FFB" w:rsidP="00283768">
            <w:pPr>
              <w:pStyle w:val="rowtabella0"/>
              <w:rPr>
                <w:color w:val="002060"/>
                <w:highlight w:val="yellow"/>
              </w:rPr>
            </w:pPr>
            <w:r w:rsidRPr="008E1DAF">
              <w:rPr>
                <w:color w:val="002060"/>
                <w:highlight w:val="yellow"/>
              </w:rPr>
              <w:t>28/03/2025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2BDF0" w14:textId="77777777" w:rsidR="008F6FFB" w:rsidRPr="008E1DAF" w:rsidRDefault="008F6FFB" w:rsidP="00283768">
            <w:pPr>
              <w:pStyle w:val="rowtabella0"/>
              <w:jc w:val="center"/>
              <w:rPr>
                <w:color w:val="002060"/>
                <w:highlight w:val="yellow"/>
              </w:rPr>
            </w:pPr>
            <w:r w:rsidRPr="008E1DAF">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D8784" w14:textId="77777777" w:rsidR="008F6FFB" w:rsidRPr="008E1DAF" w:rsidRDefault="008F6FFB" w:rsidP="00283768">
            <w:pPr>
              <w:pStyle w:val="rowtabella0"/>
              <w:rPr>
                <w:color w:val="002060"/>
                <w:highlight w:val="yellow"/>
              </w:rPr>
            </w:pPr>
            <w:r w:rsidRPr="008E1DAF">
              <w:rPr>
                <w:color w:val="002060"/>
                <w:highlight w:val="yellow"/>
              </w:rPr>
              <w:t>GROTTESE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498F0" w14:textId="77777777" w:rsidR="008F6FFB" w:rsidRPr="008E1DAF" w:rsidRDefault="008F6FFB" w:rsidP="00283768">
            <w:pPr>
              <w:pStyle w:val="rowtabella0"/>
              <w:rPr>
                <w:color w:val="002060"/>
                <w:highlight w:val="yellow"/>
              </w:rPr>
            </w:pPr>
            <w:r w:rsidRPr="008E1DAF">
              <w:rPr>
                <w:color w:val="002060"/>
                <w:highlight w:val="yellow"/>
              </w:rPr>
              <w:t>KAIROS 3 MONTI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FBB0" w14:textId="63054212" w:rsidR="008F6FFB" w:rsidRPr="008E1DAF" w:rsidRDefault="008E1DAF" w:rsidP="00283768">
            <w:pPr>
              <w:rPr>
                <w:rFonts w:ascii="Arial" w:hAnsi="Arial" w:cs="Arial"/>
                <w:color w:val="002060"/>
                <w:sz w:val="12"/>
                <w:szCs w:val="12"/>
              </w:rPr>
            </w:pPr>
            <w:r w:rsidRPr="008E1DAF">
              <w:rPr>
                <w:rFonts w:ascii="Arial" w:hAnsi="Arial" w:cs="Arial"/>
                <w:color w:val="002060"/>
                <w:sz w:val="12"/>
                <w:szCs w:val="12"/>
              </w:rPr>
              <w:t>29/03/2025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37A3C" w14:textId="77777777" w:rsidR="008F6FFB" w:rsidRPr="006E61AC" w:rsidRDefault="008F6FFB" w:rsidP="00283768">
            <w:pPr>
              <w:pStyle w:val="rowtabella0"/>
              <w:jc w:val="center"/>
              <w:rPr>
                <w:color w:val="002060"/>
              </w:rPr>
            </w:pPr>
            <w:r w:rsidRPr="008E1DA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52DD5" w14:textId="77777777" w:rsidR="008F6FFB" w:rsidRPr="006E61AC" w:rsidRDefault="008F6FFB" w:rsidP="00283768">
            <w:pPr>
              <w:pStyle w:val="rowtabella0"/>
              <w:jc w:val="center"/>
              <w:rPr>
                <w:color w:val="002060"/>
              </w:rPr>
            </w:pPr>
            <w:r w:rsidRPr="006E61AC">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C1CA6" w14:textId="77777777" w:rsidR="008F6FFB" w:rsidRPr="006E61AC" w:rsidRDefault="008F6FFB" w:rsidP="00283768">
            <w:pPr>
              <w:rPr>
                <w:color w:val="002060"/>
              </w:rPr>
            </w:pPr>
          </w:p>
        </w:tc>
      </w:tr>
    </w:tbl>
    <w:p w14:paraId="08FDAEF8" w14:textId="77777777" w:rsidR="008F6FFB" w:rsidRPr="006E61AC" w:rsidRDefault="008F6FFB" w:rsidP="008F6FFB">
      <w:pPr>
        <w:pStyle w:val="breakline"/>
        <w:rPr>
          <w:color w:val="002060"/>
        </w:rPr>
      </w:pPr>
    </w:p>
    <w:p w14:paraId="072E06E9" w14:textId="77777777" w:rsidR="008F6FFB" w:rsidRPr="006E61AC" w:rsidRDefault="008F6FFB" w:rsidP="008F6FFB">
      <w:pPr>
        <w:pStyle w:val="breakline"/>
        <w:rPr>
          <w:color w:val="002060"/>
        </w:rPr>
      </w:pPr>
    </w:p>
    <w:p w14:paraId="0BCBCF92" w14:textId="77777777" w:rsidR="008F6FFB" w:rsidRPr="006E61AC" w:rsidRDefault="008F6FFB" w:rsidP="008F6FFB">
      <w:pPr>
        <w:pStyle w:val="titoloprinc0"/>
        <w:rPr>
          <w:color w:val="002060"/>
        </w:rPr>
      </w:pPr>
      <w:r w:rsidRPr="006E61AC">
        <w:rPr>
          <w:color w:val="002060"/>
        </w:rPr>
        <w:t>CLASSIFICA</w:t>
      </w:r>
    </w:p>
    <w:p w14:paraId="24E6CCFD" w14:textId="77777777" w:rsidR="008F6FFB" w:rsidRPr="006E61AC" w:rsidRDefault="008F6FFB" w:rsidP="008F6FFB">
      <w:pPr>
        <w:pStyle w:val="breakline"/>
        <w:rPr>
          <w:color w:val="002060"/>
        </w:rPr>
      </w:pPr>
    </w:p>
    <w:p w14:paraId="4552BB2F" w14:textId="77777777" w:rsidR="008F6FFB" w:rsidRPr="006E61AC" w:rsidRDefault="008F6FFB" w:rsidP="008F6FFB">
      <w:pPr>
        <w:pStyle w:val="breakline"/>
        <w:rPr>
          <w:color w:val="002060"/>
        </w:rPr>
      </w:pPr>
    </w:p>
    <w:p w14:paraId="11E3D989" w14:textId="77777777" w:rsidR="008F6FFB" w:rsidRPr="006E61AC" w:rsidRDefault="008F6FFB" w:rsidP="008F6FFB">
      <w:pPr>
        <w:pStyle w:val="sottotitolocampionato10"/>
        <w:rPr>
          <w:color w:val="002060"/>
        </w:rPr>
      </w:pPr>
      <w:r w:rsidRPr="006E61A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6E61AC" w14:paraId="0A81C4F8"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D1FFA" w14:textId="77777777" w:rsidR="008F6FFB" w:rsidRPr="006E61AC" w:rsidRDefault="008F6FFB" w:rsidP="00283768">
            <w:pPr>
              <w:pStyle w:val="headertabella0"/>
              <w:rPr>
                <w:color w:val="002060"/>
              </w:rPr>
            </w:pPr>
            <w:r w:rsidRPr="006E61A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0B767" w14:textId="77777777" w:rsidR="008F6FFB" w:rsidRPr="006E61AC" w:rsidRDefault="008F6FFB" w:rsidP="00283768">
            <w:pPr>
              <w:pStyle w:val="headertabella0"/>
              <w:rPr>
                <w:color w:val="002060"/>
              </w:rPr>
            </w:pPr>
            <w:r w:rsidRPr="006E61A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8AE61" w14:textId="77777777" w:rsidR="008F6FFB" w:rsidRPr="006E61AC" w:rsidRDefault="008F6FFB" w:rsidP="00283768">
            <w:pPr>
              <w:pStyle w:val="headertabella0"/>
              <w:rPr>
                <w:color w:val="002060"/>
              </w:rPr>
            </w:pPr>
            <w:r w:rsidRPr="006E61A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68F6A" w14:textId="77777777" w:rsidR="008F6FFB" w:rsidRPr="006E61AC" w:rsidRDefault="008F6FFB" w:rsidP="00283768">
            <w:pPr>
              <w:pStyle w:val="headertabella0"/>
              <w:rPr>
                <w:color w:val="002060"/>
              </w:rPr>
            </w:pPr>
            <w:r w:rsidRPr="006E61A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8969E" w14:textId="77777777" w:rsidR="008F6FFB" w:rsidRPr="006E61AC" w:rsidRDefault="008F6FFB" w:rsidP="00283768">
            <w:pPr>
              <w:pStyle w:val="headertabella0"/>
              <w:rPr>
                <w:color w:val="002060"/>
              </w:rPr>
            </w:pPr>
            <w:r w:rsidRPr="006E61A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725AF" w14:textId="77777777" w:rsidR="008F6FFB" w:rsidRPr="006E61AC" w:rsidRDefault="008F6FFB" w:rsidP="00283768">
            <w:pPr>
              <w:pStyle w:val="headertabella0"/>
              <w:rPr>
                <w:color w:val="002060"/>
              </w:rPr>
            </w:pPr>
            <w:r w:rsidRPr="006E61A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D6ED6" w14:textId="77777777" w:rsidR="008F6FFB" w:rsidRPr="006E61AC" w:rsidRDefault="008F6FFB" w:rsidP="00283768">
            <w:pPr>
              <w:pStyle w:val="headertabella0"/>
              <w:rPr>
                <w:color w:val="002060"/>
              </w:rPr>
            </w:pPr>
            <w:r w:rsidRPr="006E61A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1CD6E" w14:textId="77777777" w:rsidR="008F6FFB" w:rsidRPr="006E61AC" w:rsidRDefault="008F6FFB" w:rsidP="00283768">
            <w:pPr>
              <w:pStyle w:val="headertabella0"/>
              <w:rPr>
                <w:color w:val="002060"/>
              </w:rPr>
            </w:pPr>
            <w:r w:rsidRPr="006E61A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2A597" w14:textId="77777777" w:rsidR="008F6FFB" w:rsidRPr="006E61AC" w:rsidRDefault="008F6FFB" w:rsidP="00283768">
            <w:pPr>
              <w:pStyle w:val="headertabella0"/>
              <w:rPr>
                <w:color w:val="002060"/>
              </w:rPr>
            </w:pPr>
            <w:r w:rsidRPr="006E61A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76747" w14:textId="77777777" w:rsidR="008F6FFB" w:rsidRPr="006E61AC" w:rsidRDefault="008F6FFB" w:rsidP="00283768">
            <w:pPr>
              <w:pStyle w:val="headertabella0"/>
              <w:rPr>
                <w:color w:val="002060"/>
              </w:rPr>
            </w:pPr>
            <w:r w:rsidRPr="006E61AC">
              <w:rPr>
                <w:color w:val="002060"/>
              </w:rPr>
              <w:t>PE</w:t>
            </w:r>
          </w:p>
        </w:tc>
      </w:tr>
      <w:tr w:rsidR="008F6FFB" w:rsidRPr="006E61AC" w14:paraId="18EB8FA3"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6E1E15" w14:textId="77777777" w:rsidR="008F6FFB" w:rsidRPr="006E61AC" w:rsidRDefault="008F6FFB" w:rsidP="00283768">
            <w:pPr>
              <w:pStyle w:val="rowtabella0"/>
              <w:rPr>
                <w:color w:val="002060"/>
              </w:rPr>
            </w:pPr>
            <w:r w:rsidRPr="006E61AC">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4EA1D" w14:textId="77777777" w:rsidR="008F6FFB" w:rsidRPr="006E61AC" w:rsidRDefault="008F6FFB" w:rsidP="00283768">
            <w:pPr>
              <w:pStyle w:val="rowtabella0"/>
              <w:jc w:val="center"/>
              <w:rPr>
                <w:color w:val="002060"/>
              </w:rPr>
            </w:pPr>
            <w:r w:rsidRPr="006E61A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6363F"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BF550" w14:textId="77777777" w:rsidR="008F6FFB" w:rsidRPr="006E61AC" w:rsidRDefault="008F6FFB" w:rsidP="00283768">
            <w:pPr>
              <w:pStyle w:val="rowtabella0"/>
              <w:jc w:val="center"/>
              <w:rPr>
                <w:color w:val="002060"/>
              </w:rPr>
            </w:pPr>
            <w:r w:rsidRPr="006E61A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EE385"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B168B"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CB94B" w14:textId="77777777" w:rsidR="008F6FFB" w:rsidRPr="006E61AC" w:rsidRDefault="008F6FFB" w:rsidP="00283768">
            <w:pPr>
              <w:pStyle w:val="rowtabella0"/>
              <w:jc w:val="center"/>
              <w:rPr>
                <w:color w:val="002060"/>
              </w:rPr>
            </w:pPr>
            <w:r w:rsidRPr="006E61AC">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D7A8A" w14:textId="77777777" w:rsidR="008F6FFB" w:rsidRPr="006E61AC" w:rsidRDefault="008F6FFB" w:rsidP="00283768">
            <w:pPr>
              <w:pStyle w:val="rowtabella0"/>
              <w:jc w:val="center"/>
              <w:rPr>
                <w:color w:val="002060"/>
              </w:rPr>
            </w:pPr>
            <w:r w:rsidRPr="006E61A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2E98E" w14:textId="77777777" w:rsidR="008F6FFB" w:rsidRPr="006E61AC" w:rsidRDefault="008F6FFB" w:rsidP="00283768">
            <w:pPr>
              <w:pStyle w:val="rowtabella0"/>
              <w:jc w:val="center"/>
              <w:rPr>
                <w:color w:val="002060"/>
              </w:rPr>
            </w:pPr>
            <w:r w:rsidRPr="006E61AC">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6DC3C" w14:textId="77777777" w:rsidR="008F6FFB" w:rsidRPr="006E61AC" w:rsidRDefault="008F6FFB" w:rsidP="00283768">
            <w:pPr>
              <w:pStyle w:val="rowtabella0"/>
              <w:jc w:val="center"/>
              <w:rPr>
                <w:color w:val="002060"/>
              </w:rPr>
            </w:pPr>
            <w:r w:rsidRPr="006E61AC">
              <w:rPr>
                <w:color w:val="002060"/>
              </w:rPr>
              <w:t>0</w:t>
            </w:r>
          </w:p>
        </w:tc>
      </w:tr>
      <w:tr w:rsidR="008F6FFB" w:rsidRPr="006E61AC" w14:paraId="109BD0E2"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22FA4" w14:textId="77777777" w:rsidR="008F6FFB" w:rsidRPr="006E61AC" w:rsidRDefault="008F6FFB" w:rsidP="00283768">
            <w:pPr>
              <w:pStyle w:val="rowtabella0"/>
              <w:rPr>
                <w:color w:val="002060"/>
              </w:rPr>
            </w:pPr>
            <w:r w:rsidRPr="006E61AC">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A6EBC" w14:textId="77777777" w:rsidR="008F6FFB" w:rsidRPr="006E61AC" w:rsidRDefault="008F6FFB" w:rsidP="00283768">
            <w:pPr>
              <w:pStyle w:val="rowtabella0"/>
              <w:jc w:val="center"/>
              <w:rPr>
                <w:color w:val="002060"/>
              </w:rPr>
            </w:pPr>
            <w:r w:rsidRPr="006E61A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6F910"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DC1B0" w14:textId="77777777" w:rsidR="008F6FFB" w:rsidRPr="006E61AC" w:rsidRDefault="008F6FFB" w:rsidP="00283768">
            <w:pPr>
              <w:pStyle w:val="rowtabella0"/>
              <w:jc w:val="center"/>
              <w:rPr>
                <w:color w:val="002060"/>
              </w:rPr>
            </w:pPr>
            <w:r w:rsidRPr="006E61A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65E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E87D8"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E280A" w14:textId="77777777" w:rsidR="008F6FFB" w:rsidRPr="006E61AC" w:rsidRDefault="008F6FFB" w:rsidP="00283768">
            <w:pPr>
              <w:pStyle w:val="rowtabella0"/>
              <w:jc w:val="center"/>
              <w:rPr>
                <w:color w:val="002060"/>
              </w:rPr>
            </w:pPr>
            <w:r w:rsidRPr="006E61AC">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2AE72" w14:textId="77777777" w:rsidR="008F6FFB" w:rsidRPr="006E61AC" w:rsidRDefault="008F6FFB" w:rsidP="00283768">
            <w:pPr>
              <w:pStyle w:val="rowtabella0"/>
              <w:jc w:val="center"/>
              <w:rPr>
                <w:color w:val="002060"/>
              </w:rPr>
            </w:pPr>
            <w:r w:rsidRPr="006E61A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B28B4" w14:textId="77777777" w:rsidR="008F6FFB" w:rsidRPr="006E61AC" w:rsidRDefault="008F6FFB" w:rsidP="00283768">
            <w:pPr>
              <w:pStyle w:val="rowtabella0"/>
              <w:jc w:val="center"/>
              <w:rPr>
                <w:color w:val="002060"/>
              </w:rPr>
            </w:pPr>
            <w:r w:rsidRPr="006E61AC">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53A57" w14:textId="77777777" w:rsidR="008F6FFB" w:rsidRPr="006E61AC" w:rsidRDefault="008F6FFB" w:rsidP="00283768">
            <w:pPr>
              <w:pStyle w:val="rowtabella0"/>
              <w:jc w:val="center"/>
              <w:rPr>
                <w:color w:val="002060"/>
              </w:rPr>
            </w:pPr>
            <w:r w:rsidRPr="006E61AC">
              <w:rPr>
                <w:color w:val="002060"/>
              </w:rPr>
              <w:t>0</w:t>
            </w:r>
          </w:p>
        </w:tc>
      </w:tr>
      <w:tr w:rsidR="008F6FFB" w:rsidRPr="006E61AC" w14:paraId="48CCA000"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A92732" w14:textId="77777777" w:rsidR="008F6FFB" w:rsidRPr="006E61AC" w:rsidRDefault="008F6FFB" w:rsidP="00283768">
            <w:pPr>
              <w:pStyle w:val="rowtabella0"/>
              <w:rPr>
                <w:color w:val="002060"/>
              </w:rPr>
            </w:pPr>
            <w:r w:rsidRPr="006E61AC">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192BD" w14:textId="77777777" w:rsidR="008F6FFB" w:rsidRPr="006E61AC" w:rsidRDefault="008F6FFB" w:rsidP="00283768">
            <w:pPr>
              <w:pStyle w:val="rowtabella0"/>
              <w:jc w:val="center"/>
              <w:rPr>
                <w:color w:val="002060"/>
              </w:rPr>
            </w:pPr>
            <w:r w:rsidRPr="006E61A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733E0"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E02B2" w14:textId="77777777" w:rsidR="008F6FFB" w:rsidRPr="006E61AC" w:rsidRDefault="008F6FFB" w:rsidP="00283768">
            <w:pPr>
              <w:pStyle w:val="rowtabella0"/>
              <w:jc w:val="center"/>
              <w:rPr>
                <w:color w:val="002060"/>
              </w:rPr>
            </w:pPr>
            <w:r w:rsidRPr="006E61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A5D34"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65501" w14:textId="77777777" w:rsidR="008F6FFB" w:rsidRPr="006E61AC" w:rsidRDefault="008F6FFB" w:rsidP="00283768">
            <w:pPr>
              <w:pStyle w:val="rowtabella0"/>
              <w:jc w:val="center"/>
              <w:rPr>
                <w:color w:val="002060"/>
              </w:rPr>
            </w:pPr>
            <w:r w:rsidRPr="006E61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7DB49" w14:textId="77777777" w:rsidR="008F6FFB" w:rsidRPr="006E61AC" w:rsidRDefault="008F6FFB" w:rsidP="00283768">
            <w:pPr>
              <w:pStyle w:val="rowtabella0"/>
              <w:jc w:val="center"/>
              <w:rPr>
                <w:color w:val="002060"/>
              </w:rPr>
            </w:pPr>
            <w:r w:rsidRPr="006E61AC">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443C8" w14:textId="77777777" w:rsidR="008F6FFB" w:rsidRPr="006E61AC" w:rsidRDefault="008F6FFB" w:rsidP="00283768">
            <w:pPr>
              <w:pStyle w:val="rowtabella0"/>
              <w:jc w:val="center"/>
              <w:rPr>
                <w:color w:val="002060"/>
              </w:rPr>
            </w:pPr>
            <w:r w:rsidRPr="006E61A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91558" w14:textId="77777777" w:rsidR="008F6FFB" w:rsidRPr="006E61AC" w:rsidRDefault="008F6FFB" w:rsidP="00283768">
            <w:pPr>
              <w:pStyle w:val="rowtabella0"/>
              <w:jc w:val="center"/>
              <w:rPr>
                <w:color w:val="002060"/>
              </w:rPr>
            </w:pPr>
            <w:r w:rsidRPr="006E61A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48199" w14:textId="77777777" w:rsidR="008F6FFB" w:rsidRPr="006E61AC" w:rsidRDefault="008F6FFB" w:rsidP="00283768">
            <w:pPr>
              <w:pStyle w:val="rowtabella0"/>
              <w:jc w:val="center"/>
              <w:rPr>
                <w:color w:val="002060"/>
              </w:rPr>
            </w:pPr>
            <w:r w:rsidRPr="006E61AC">
              <w:rPr>
                <w:color w:val="002060"/>
              </w:rPr>
              <w:t>0</w:t>
            </w:r>
          </w:p>
        </w:tc>
      </w:tr>
      <w:tr w:rsidR="008F6FFB" w:rsidRPr="006E61AC" w14:paraId="2527CA52"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22FC89" w14:textId="77777777" w:rsidR="008F6FFB" w:rsidRPr="006E61AC" w:rsidRDefault="008F6FFB" w:rsidP="00283768">
            <w:pPr>
              <w:pStyle w:val="rowtabella0"/>
              <w:rPr>
                <w:color w:val="002060"/>
              </w:rPr>
            </w:pPr>
            <w:r w:rsidRPr="006E61AC">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EFA1E" w14:textId="77777777" w:rsidR="008F6FFB" w:rsidRPr="006E61AC" w:rsidRDefault="008F6FFB" w:rsidP="00283768">
            <w:pPr>
              <w:pStyle w:val="rowtabella0"/>
              <w:jc w:val="center"/>
              <w:rPr>
                <w:color w:val="002060"/>
              </w:rPr>
            </w:pPr>
            <w:r w:rsidRPr="006E61A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E55BE"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C5C2D"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8F175"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3D772"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CDDE6" w14:textId="77777777" w:rsidR="008F6FFB" w:rsidRPr="006E61AC" w:rsidRDefault="008F6FFB" w:rsidP="00283768">
            <w:pPr>
              <w:pStyle w:val="rowtabella0"/>
              <w:jc w:val="center"/>
              <w:rPr>
                <w:color w:val="002060"/>
              </w:rPr>
            </w:pPr>
            <w:r w:rsidRPr="006E61AC">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97DD9" w14:textId="77777777" w:rsidR="008F6FFB" w:rsidRPr="006E61AC" w:rsidRDefault="008F6FFB" w:rsidP="00283768">
            <w:pPr>
              <w:pStyle w:val="rowtabella0"/>
              <w:jc w:val="center"/>
              <w:rPr>
                <w:color w:val="002060"/>
              </w:rPr>
            </w:pPr>
            <w:r w:rsidRPr="006E61A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DB7A3" w14:textId="77777777" w:rsidR="008F6FFB" w:rsidRPr="006E61AC" w:rsidRDefault="008F6FFB" w:rsidP="00283768">
            <w:pPr>
              <w:pStyle w:val="rowtabella0"/>
              <w:jc w:val="center"/>
              <w:rPr>
                <w:color w:val="002060"/>
              </w:rPr>
            </w:pPr>
            <w:r w:rsidRPr="006E61A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ABED6" w14:textId="77777777" w:rsidR="008F6FFB" w:rsidRPr="006E61AC" w:rsidRDefault="008F6FFB" w:rsidP="00283768">
            <w:pPr>
              <w:pStyle w:val="rowtabella0"/>
              <w:jc w:val="center"/>
              <w:rPr>
                <w:color w:val="002060"/>
              </w:rPr>
            </w:pPr>
            <w:r w:rsidRPr="006E61AC">
              <w:rPr>
                <w:color w:val="002060"/>
              </w:rPr>
              <w:t>0</w:t>
            </w:r>
          </w:p>
        </w:tc>
      </w:tr>
      <w:tr w:rsidR="008F6FFB" w:rsidRPr="006E61AC" w14:paraId="5787947A"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897692" w14:textId="77777777" w:rsidR="008F6FFB" w:rsidRPr="006E61AC" w:rsidRDefault="008F6FFB" w:rsidP="00283768">
            <w:pPr>
              <w:pStyle w:val="rowtabella0"/>
              <w:rPr>
                <w:color w:val="002060"/>
              </w:rPr>
            </w:pPr>
            <w:r w:rsidRPr="006E61AC">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67D27" w14:textId="77777777" w:rsidR="008F6FFB" w:rsidRPr="006E61AC" w:rsidRDefault="008F6FFB" w:rsidP="00283768">
            <w:pPr>
              <w:pStyle w:val="rowtabella0"/>
              <w:jc w:val="center"/>
              <w:rPr>
                <w:color w:val="002060"/>
              </w:rPr>
            </w:pPr>
            <w:r w:rsidRPr="006E61A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C3144"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ABDEA" w14:textId="77777777" w:rsidR="008F6FFB" w:rsidRPr="006E61AC" w:rsidRDefault="008F6FFB" w:rsidP="00283768">
            <w:pPr>
              <w:pStyle w:val="rowtabella0"/>
              <w:jc w:val="center"/>
              <w:rPr>
                <w:color w:val="002060"/>
              </w:rPr>
            </w:pPr>
            <w:r w:rsidRPr="006E61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4AD65"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CF167" w14:textId="77777777" w:rsidR="008F6FFB" w:rsidRPr="006E61AC" w:rsidRDefault="008F6FFB" w:rsidP="00283768">
            <w:pPr>
              <w:pStyle w:val="rowtabella0"/>
              <w:jc w:val="center"/>
              <w:rPr>
                <w:color w:val="002060"/>
              </w:rPr>
            </w:pPr>
            <w:r w:rsidRPr="006E61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5E40C" w14:textId="77777777" w:rsidR="008F6FFB" w:rsidRPr="006E61AC" w:rsidRDefault="008F6FFB" w:rsidP="00283768">
            <w:pPr>
              <w:pStyle w:val="rowtabella0"/>
              <w:jc w:val="center"/>
              <w:rPr>
                <w:color w:val="002060"/>
              </w:rPr>
            </w:pPr>
            <w:r w:rsidRPr="006E61A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A5BDB" w14:textId="77777777" w:rsidR="008F6FFB" w:rsidRPr="006E61AC" w:rsidRDefault="008F6FFB" w:rsidP="00283768">
            <w:pPr>
              <w:pStyle w:val="rowtabella0"/>
              <w:jc w:val="center"/>
              <w:rPr>
                <w:color w:val="002060"/>
              </w:rPr>
            </w:pPr>
            <w:r w:rsidRPr="006E61A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29C93" w14:textId="77777777" w:rsidR="008F6FFB" w:rsidRPr="006E61AC" w:rsidRDefault="008F6FFB" w:rsidP="00283768">
            <w:pPr>
              <w:pStyle w:val="rowtabella0"/>
              <w:jc w:val="center"/>
              <w:rPr>
                <w:color w:val="002060"/>
              </w:rPr>
            </w:pPr>
            <w:r w:rsidRPr="006E61A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DA032" w14:textId="77777777" w:rsidR="008F6FFB" w:rsidRPr="006E61AC" w:rsidRDefault="008F6FFB" w:rsidP="00283768">
            <w:pPr>
              <w:pStyle w:val="rowtabella0"/>
              <w:jc w:val="center"/>
              <w:rPr>
                <w:color w:val="002060"/>
              </w:rPr>
            </w:pPr>
            <w:r w:rsidRPr="006E61AC">
              <w:rPr>
                <w:color w:val="002060"/>
              </w:rPr>
              <w:t>0</w:t>
            </w:r>
          </w:p>
        </w:tc>
      </w:tr>
      <w:tr w:rsidR="008F6FFB" w:rsidRPr="006E61AC" w14:paraId="5A534CF2"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7DEE5" w14:textId="77777777" w:rsidR="008F6FFB" w:rsidRPr="006E61AC" w:rsidRDefault="008F6FFB" w:rsidP="00283768">
            <w:pPr>
              <w:pStyle w:val="rowtabella0"/>
              <w:rPr>
                <w:color w:val="002060"/>
              </w:rPr>
            </w:pPr>
            <w:r w:rsidRPr="006E61AC">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EB11C" w14:textId="77777777" w:rsidR="008F6FFB" w:rsidRPr="006E61AC" w:rsidRDefault="008F6FFB" w:rsidP="00283768">
            <w:pPr>
              <w:pStyle w:val="rowtabella0"/>
              <w:jc w:val="center"/>
              <w:rPr>
                <w:color w:val="002060"/>
              </w:rPr>
            </w:pPr>
            <w:r w:rsidRPr="006E61A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D68AC"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55EBD" w14:textId="77777777" w:rsidR="008F6FFB" w:rsidRPr="006E61AC" w:rsidRDefault="008F6FFB" w:rsidP="00283768">
            <w:pPr>
              <w:pStyle w:val="rowtabella0"/>
              <w:jc w:val="center"/>
              <w:rPr>
                <w:color w:val="002060"/>
              </w:rPr>
            </w:pPr>
            <w:r w:rsidRPr="006E61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01A61"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0CB0A"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A0344" w14:textId="77777777" w:rsidR="008F6FFB" w:rsidRPr="006E61AC" w:rsidRDefault="008F6FFB" w:rsidP="00283768">
            <w:pPr>
              <w:pStyle w:val="rowtabella0"/>
              <w:jc w:val="center"/>
              <w:rPr>
                <w:color w:val="002060"/>
              </w:rPr>
            </w:pPr>
            <w:r w:rsidRPr="006E61AC">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C303A" w14:textId="77777777" w:rsidR="008F6FFB" w:rsidRPr="006E61AC" w:rsidRDefault="008F6FFB" w:rsidP="00283768">
            <w:pPr>
              <w:pStyle w:val="rowtabella0"/>
              <w:jc w:val="center"/>
              <w:rPr>
                <w:color w:val="002060"/>
              </w:rPr>
            </w:pPr>
            <w:r w:rsidRPr="006E61AC">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309E4" w14:textId="77777777" w:rsidR="008F6FFB" w:rsidRPr="006E61AC" w:rsidRDefault="008F6FFB" w:rsidP="00283768">
            <w:pPr>
              <w:pStyle w:val="rowtabella0"/>
              <w:jc w:val="center"/>
              <w:rPr>
                <w:color w:val="002060"/>
              </w:rPr>
            </w:pPr>
            <w:r w:rsidRPr="006E61A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F7475" w14:textId="77777777" w:rsidR="008F6FFB" w:rsidRPr="006E61AC" w:rsidRDefault="008F6FFB" w:rsidP="00283768">
            <w:pPr>
              <w:pStyle w:val="rowtabella0"/>
              <w:jc w:val="center"/>
              <w:rPr>
                <w:color w:val="002060"/>
              </w:rPr>
            </w:pPr>
            <w:r w:rsidRPr="006E61AC">
              <w:rPr>
                <w:color w:val="002060"/>
              </w:rPr>
              <w:t>0</w:t>
            </w:r>
          </w:p>
        </w:tc>
      </w:tr>
      <w:tr w:rsidR="008F6FFB" w:rsidRPr="006E61AC" w14:paraId="2639FB33"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BBD2B5" w14:textId="77777777" w:rsidR="008F6FFB" w:rsidRPr="006E61AC" w:rsidRDefault="008F6FFB" w:rsidP="00283768">
            <w:pPr>
              <w:pStyle w:val="rowtabella0"/>
              <w:rPr>
                <w:color w:val="002060"/>
              </w:rPr>
            </w:pPr>
            <w:r w:rsidRPr="006E61AC">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F3EB8" w14:textId="77777777" w:rsidR="008F6FFB" w:rsidRPr="006E61AC" w:rsidRDefault="008F6FFB" w:rsidP="00283768">
            <w:pPr>
              <w:pStyle w:val="rowtabella0"/>
              <w:jc w:val="center"/>
              <w:rPr>
                <w:color w:val="002060"/>
              </w:rPr>
            </w:pPr>
            <w:r w:rsidRPr="006E61A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6184C"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EF454" w14:textId="77777777" w:rsidR="008F6FFB" w:rsidRPr="006E61AC" w:rsidRDefault="008F6FFB" w:rsidP="00283768">
            <w:pPr>
              <w:pStyle w:val="rowtabella0"/>
              <w:jc w:val="center"/>
              <w:rPr>
                <w:color w:val="002060"/>
              </w:rPr>
            </w:pPr>
            <w:r w:rsidRPr="006E61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FF063"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5F6CE"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A2BCF" w14:textId="77777777" w:rsidR="008F6FFB" w:rsidRPr="006E61AC" w:rsidRDefault="008F6FFB" w:rsidP="00283768">
            <w:pPr>
              <w:pStyle w:val="rowtabella0"/>
              <w:jc w:val="center"/>
              <w:rPr>
                <w:color w:val="002060"/>
              </w:rPr>
            </w:pPr>
            <w:r w:rsidRPr="006E61A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F5820" w14:textId="77777777" w:rsidR="008F6FFB" w:rsidRPr="006E61AC" w:rsidRDefault="008F6FFB" w:rsidP="00283768">
            <w:pPr>
              <w:pStyle w:val="rowtabella0"/>
              <w:jc w:val="center"/>
              <w:rPr>
                <w:color w:val="002060"/>
              </w:rPr>
            </w:pPr>
            <w:r w:rsidRPr="006E61A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498BF"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4980D" w14:textId="77777777" w:rsidR="008F6FFB" w:rsidRPr="006E61AC" w:rsidRDefault="008F6FFB" w:rsidP="00283768">
            <w:pPr>
              <w:pStyle w:val="rowtabella0"/>
              <w:jc w:val="center"/>
              <w:rPr>
                <w:color w:val="002060"/>
              </w:rPr>
            </w:pPr>
            <w:r w:rsidRPr="006E61AC">
              <w:rPr>
                <w:color w:val="002060"/>
              </w:rPr>
              <w:t>1</w:t>
            </w:r>
          </w:p>
        </w:tc>
      </w:tr>
      <w:tr w:rsidR="008F6FFB" w:rsidRPr="006E61AC" w14:paraId="67DB3781"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668A27" w14:textId="77777777" w:rsidR="008F6FFB" w:rsidRPr="006E61AC" w:rsidRDefault="008F6FFB" w:rsidP="00283768">
            <w:pPr>
              <w:pStyle w:val="rowtabella0"/>
              <w:rPr>
                <w:color w:val="002060"/>
              </w:rPr>
            </w:pPr>
            <w:r w:rsidRPr="006E61AC">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EBD9B" w14:textId="77777777" w:rsidR="008F6FFB" w:rsidRPr="006E61AC" w:rsidRDefault="008F6FFB" w:rsidP="00283768">
            <w:pPr>
              <w:pStyle w:val="rowtabella0"/>
              <w:jc w:val="center"/>
              <w:rPr>
                <w:color w:val="002060"/>
              </w:rPr>
            </w:pPr>
            <w:r w:rsidRPr="006E61A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CA911"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ECF23" w14:textId="77777777" w:rsidR="008F6FFB" w:rsidRPr="006E61AC" w:rsidRDefault="008F6FFB" w:rsidP="00283768">
            <w:pPr>
              <w:pStyle w:val="rowtabella0"/>
              <w:jc w:val="center"/>
              <w:rPr>
                <w:color w:val="002060"/>
              </w:rPr>
            </w:pPr>
            <w:r w:rsidRPr="006E61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D4303"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0A701" w14:textId="77777777" w:rsidR="008F6FFB" w:rsidRPr="006E61AC" w:rsidRDefault="008F6FFB" w:rsidP="00283768">
            <w:pPr>
              <w:pStyle w:val="rowtabella0"/>
              <w:jc w:val="center"/>
              <w:rPr>
                <w:color w:val="002060"/>
              </w:rPr>
            </w:pPr>
            <w:r w:rsidRPr="006E61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38DD5" w14:textId="77777777" w:rsidR="008F6FFB" w:rsidRPr="006E61AC" w:rsidRDefault="008F6FFB" w:rsidP="00283768">
            <w:pPr>
              <w:pStyle w:val="rowtabella0"/>
              <w:jc w:val="center"/>
              <w:rPr>
                <w:color w:val="002060"/>
              </w:rPr>
            </w:pPr>
            <w:r w:rsidRPr="006E61A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4EE43" w14:textId="77777777" w:rsidR="008F6FFB" w:rsidRPr="006E61AC" w:rsidRDefault="008F6FFB" w:rsidP="00283768">
            <w:pPr>
              <w:pStyle w:val="rowtabella0"/>
              <w:jc w:val="center"/>
              <w:rPr>
                <w:color w:val="002060"/>
              </w:rPr>
            </w:pPr>
            <w:r w:rsidRPr="006E61A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5378F"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16422" w14:textId="77777777" w:rsidR="008F6FFB" w:rsidRPr="006E61AC" w:rsidRDefault="008F6FFB" w:rsidP="00283768">
            <w:pPr>
              <w:pStyle w:val="rowtabella0"/>
              <w:jc w:val="center"/>
              <w:rPr>
                <w:color w:val="002060"/>
              </w:rPr>
            </w:pPr>
            <w:r w:rsidRPr="006E61AC">
              <w:rPr>
                <w:color w:val="002060"/>
              </w:rPr>
              <w:t>0</w:t>
            </w:r>
          </w:p>
        </w:tc>
      </w:tr>
      <w:tr w:rsidR="008F6FFB" w:rsidRPr="006E61AC" w14:paraId="51DCE1AC"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D30D2" w14:textId="77777777" w:rsidR="008F6FFB" w:rsidRPr="006E61AC" w:rsidRDefault="008F6FFB" w:rsidP="00283768">
            <w:pPr>
              <w:pStyle w:val="rowtabella0"/>
              <w:rPr>
                <w:color w:val="002060"/>
              </w:rPr>
            </w:pPr>
            <w:r w:rsidRPr="006E61AC">
              <w:rPr>
                <w:color w:val="002060"/>
              </w:rPr>
              <w:t xml:space="preserve">A.S.D. </w:t>
            </w:r>
            <w:proofErr w:type="gramStart"/>
            <w:r w:rsidRPr="006E61AC">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6C3C7" w14:textId="77777777" w:rsidR="008F6FFB" w:rsidRPr="006E61AC" w:rsidRDefault="008F6FFB" w:rsidP="00283768">
            <w:pPr>
              <w:pStyle w:val="rowtabella0"/>
              <w:jc w:val="center"/>
              <w:rPr>
                <w:color w:val="002060"/>
              </w:rPr>
            </w:pPr>
            <w:r w:rsidRPr="006E61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17AD1"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16F62"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AB2B5"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694C2" w14:textId="77777777" w:rsidR="008F6FFB" w:rsidRPr="006E61AC" w:rsidRDefault="008F6FFB" w:rsidP="00283768">
            <w:pPr>
              <w:pStyle w:val="rowtabella0"/>
              <w:jc w:val="center"/>
              <w:rPr>
                <w:color w:val="002060"/>
              </w:rPr>
            </w:pPr>
            <w:r w:rsidRPr="006E61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5A980" w14:textId="77777777" w:rsidR="008F6FFB" w:rsidRPr="006E61AC" w:rsidRDefault="008F6FFB" w:rsidP="00283768">
            <w:pPr>
              <w:pStyle w:val="rowtabella0"/>
              <w:jc w:val="center"/>
              <w:rPr>
                <w:color w:val="002060"/>
              </w:rPr>
            </w:pPr>
            <w:r w:rsidRPr="006E61A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450DD" w14:textId="77777777" w:rsidR="008F6FFB" w:rsidRPr="006E61AC" w:rsidRDefault="008F6FFB" w:rsidP="00283768">
            <w:pPr>
              <w:pStyle w:val="rowtabella0"/>
              <w:jc w:val="center"/>
              <w:rPr>
                <w:color w:val="002060"/>
              </w:rPr>
            </w:pPr>
            <w:r w:rsidRPr="006E61AC">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F256D" w14:textId="77777777" w:rsidR="008F6FFB" w:rsidRPr="006E61AC" w:rsidRDefault="008F6FFB" w:rsidP="00283768">
            <w:pPr>
              <w:pStyle w:val="rowtabella0"/>
              <w:jc w:val="center"/>
              <w:rPr>
                <w:color w:val="002060"/>
              </w:rPr>
            </w:pPr>
            <w:r w:rsidRPr="006E61A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B89A8" w14:textId="77777777" w:rsidR="008F6FFB" w:rsidRPr="006E61AC" w:rsidRDefault="008F6FFB" w:rsidP="00283768">
            <w:pPr>
              <w:pStyle w:val="rowtabella0"/>
              <w:jc w:val="center"/>
              <w:rPr>
                <w:color w:val="002060"/>
              </w:rPr>
            </w:pPr>
            <w:r w:rsidRPr="006E61AC">
              <w:rPr>
                <w:color w:val="002060"/>
              </w:rPr>
              <w:t>0</w:t>
            </w:r>
          </w:p>
        </w:tc>
      </w:tr>
      <w:tr w:rsidR="008F6FFB" w:rsidRPr="006E61AC" w14:paraId="60C1C3D4"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CA760D" w14:textId="77777777" w:rsidR="008F6FFB" w:rsidRPr="006E61AC" w:rsidRDefault="008F6FFB" w:rsidP="00283768">
            <w:pPr>
              <w:pStyle w:val="rowtabella0"/>
              <w:rPr>
                <w:color w:val="002060"/>
              </w:rPr>
            </w:pPr>
            <w:r w:rsidRPr="006E61AC">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FA025" w14:textId="77777777" w:rsidR="008F6FFB" w:rsidRPr="006E61AC" w:rsidRDefault="008F6FFB" w:rsidP="00283768">
            <w:pPr>
              <w:pStyle w:val="rowtabella0"/>
              <w:jc w:val="center"/>
              <w:rPr>
                <w:color w:val="002060"/>
              </w:rPr>
            </w:pPr>
            <w:r w:rsidRPr="006E61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F99F6"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24936" w14:textId="77777777" w:rsidR="008F6FFB" w:rsidRPr="006E61AC" w:rsidRDefault="008F6FFB" w:rsidP="00283768">
            <w:pPr>
              <w:pStyle w:val="rowtabella0"/>
              <w:jc w:val="center"/>
              <w:rPr>
                <w:color w:val="002060"/>
              </w:rPr>
            </w:pPr>
            <w:r w:rsidRPr="006E61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F641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FF7DD" w14:textId="77777777" w:rsidR="008F6FFB" w:rsidRPr="006E61AC" w:rsidRDefault="008F6FFB" w:rsidP="00283768">
            <w:pPr>
              <w:pStyle w:val="rowtabella0"/>
              <w:jc w:val="center"/>
              <w:rPr>
                <w:color w:val="002060"/>
              </w:rPr>
            </w:pPr>
            <w:r w:rsidRPr="006E61A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49887" w14:textId="77777777" w:rsidR="008F6FFB" w:rsidRPr="006E61AC" w:rsidRDefault="008F6FFB" w:rsidP="00283768">
            <w:pPr>
              <w:pStyle w:val="rowtabella0"/>
              <w:jc w:val="center"/>
              <w:rPr>
                <w:color w:val="002060"/>
              </w:rPr>
            </w:pPr>
            <w:r w:rsidRPr="006E61A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C3235" w14:textId="77777777" w:rsidR="008F6FFB" w:rsidRPr="006E61AC" w:rsidRDefault="008F6FFB" w:rsidP="00283768">
            <w:pPr>
              <w:pStyle w:val="rowtabella0"/>
              <w:jc w:val="center"/>
              <w:rPr>
                <w:color w:val="002060"/>
              </w:rPr>
            </w:pPr>
            <w:r w:rsidRPr="006E61AC">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EF9D1" w14:textId="77777777" w:rsidR="008F6FFB" w:rsidRPr="006E61AC" w:rsidRDefault="008F6FFB" w:rsidP="00283768">
            <w:pPr>
              <w:pStyle w:val="rowtabella0"/>
              <w:jc w:val="center"/>
              <w:rPr>
                <w:color w:val="002060"/>
              </w:rPr>
            </w:pPr>
            <w:r w:rsidRPr="006E61AC">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2833F" w14:textId="77777777" w:rsidR="008F6FFB" w:rsidRPr="006E61AC" w:rsidRDefault="008F6FFB" w:rsidP="00283768">
            <w:pPr>
              <w:pStyle w:val="rowtabella0"/>
              <w:jc w:val="center"/>
              <w:rPr>
                <w:color w:val="002060"/>
              </w:rPr>
            </w:pPr>
            <w:r w:rsidRPr="006E61AC">
              <w:rPr>
                <w:color w:val="002060"/>
              </w:rPr>
              <w:t>0</w:t>
            </w:r>
          </w:p>
        </w:tc>
      </w:tr>
      <w:tr w:rsidR="008F6FFB" w:rsidRPr="006E61AC" w14:paraId="132423A6"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8281D9" w14:textId="77777777" w:rsidR="008F6FFB" w:rsidRPr="006E61AC" w:rsidRDefault="008F6FFB" w:rsidP="00283768">
            <w:pPr>
              <w:pStyle w:val="rowtabella0"/>
              <w:rPr>
                <w:color w:val="002060"/>
              </w:rPr>
            </w:pPr>
            <w:r w:rsidRPr="006E61AC">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C0F8A" w14:textId="77777777" w:rsidR="008F6FFB" w:rsidRPr="006E61AC" w:rsidRDefault="008F6FFB" w:rsidP="00283768">
            <w:pPr>
              <w:pStyle w:val="rowtabella0"/>
              <w:jc w:val="center"/>
              <w:rPr>
                <w:color w:val="002060"/>
              </w:rPr>
            </w:pPr>
            <w:r w:rsidRPr="006E61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CF354"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FC152" w14:textId="77777777" w:rsidR="008F6FFB" w:rsidRPr="006E61AC" w:rsidRDefault="008F6FFB" w:rsidP="00283768">
            <w:pPr>
              <w:pStyle w:val="rowtabella0"/>
              <w:jc w:val="center"/>
              <w:rPr>
                <w:color w:val="002060"/>
              </w:rPr>
            </w:pPr>
            <w:r w:rsidRPr="006E61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83E88" w14:textId="77777777" w:rsidR="008F6FFB" w:rsidRPr="006E61AC" w:rsidRDefault="008F6FFB" w:rsidP="00283768">
            <w:pPr>
              <w:pStyle w:val="rowtabella0"/>
              <w:jc w:val="center"/>
              <w:rPr>
                <w:color w:val="002060"/>
              </w:rPr>
            </w:pPr>
            <w:r w:rsidRPr="006E61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3B5C8" w14:textId="77777777" w:rsidR="008F6FFB" w:rsidRPr="006E61AC" w:rsidRDefault="008F6FFB" w:rsidP="00283768">
            <w:pPr>
              <w:pStyle w:val="rowtabella0"/>
              <w:jc w:val="center"/>
              <w:rPr>
                <w:color w:val="002060"/>
              </w:rPr>
            </w:pPr>
            <w:r w:rsidRPr="006E61A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19358" w14:textId="77777777" w:rsidR="008F6FFB" w:rsidRPr="006E61AC" w:rsidRDefault="008F6FFB" w:rsidP="00283768">
            <w:pPr>
              <w:pStyle w:val="rowtabella0"/>
              <w:jc w:val="center"/>
              <w:rPr>
                <w:color w:val="002060"/>
              </w:rPr>
            </w:pPr>
            <w:r w:rsidRPr="006E61A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E8111" w14:textId="77777777" w:rsidR="008F6FFB" w:rsidRPr="006E61AC" w:rsidRDefault="008F6FFB" w:rsidP="00283768">
            <w:pPr>
              <w:pStyle w:val="rowtabella0"/>
              <w:jc w:val="center"/>
              <w:rPr>
                <w:color w:val="002060"/>
              </w:rPr>
            </w:pPr>
            <w:r w:rsidRPr="006E61AC">
              <w:rPr>
                <w:color w:val="002060"/>
              </w:rPr>
              <w:t>184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A4AD0" w14:textId="77777777" w:rsidR="008F6FFB" w:rsidRPr="006E61AC" w:rsidRDefault="008F6FFB" w:rsidP="00283768">
            <w:pPr>
              <w:pStyle w:val="rowtabella0"/>
              <w:jc w:val="center"/>
              <w:rPr>
                <w:color w:val="002060"/>
              </w:rPr>
            </w:pPr>
            <w:r w:rsidRPr="006E61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4B4AC" w14:textId="77777777" w:rsidR="008F6FFB" w:rsidRPr="006E61AC" w:rsidRDefault="008F6FFB" w:rsidP="00283768">
            <w:pPr>
              <w:pStyle w:val="rowtabella0"/>
              <w:jc w:val="center"/>
              <w:rPr>
                <w:color w:val="002060"/>
              </w:rPr>
            </w:pPr>
            <w:r w:rsidRPr="006E61AC">
              <w:rPr>
                <w:color w:val="002060"/>
              </w:rPr>
              <w:t>0</w:t>
            </w:r>
          </w:p>
        </w:tc>
      </w:tr>
      <w:tr w:rsidR="008F6FFB" w:rsidRPr="006E61AC" w14:paraId="0FB95C41"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783FD7" w14:textId="77777777" w:rsidR="008F6FFB" w:rsidRPr="006E61AC" w:rsidRDefault="008F6FFB" w:rsidP="00283768">
            <w:pPr>
              <w:pStyle w:val="rowtabella0"/>
              <w:rPr>
                <w:color w:val="002060"/>
              </w:rPr>
            </w:pPr>
            <w:r w:rsidRPr="006E61AC">
              <w:rPr>
                <w:color w:val="002060"/>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5FF3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C87DF"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533E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5001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1E7D1"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73F3B" w14:textId="77777777" w:rsidR="008F6FFB" w:rsidRPr="006E61AC" w:rsidRDefault="008F6FFB" w:rsidP="00283768">
            <w:pPr>
              <w:pStyle w:val="rowtabella0"/>
              <w:jc w:val="center"/>
              <w:rPr>
                <w:color w:val="002060"/>
              </w:rPr>
            </w:pPr>
            <w:r w:rsidRPr="006E61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1691C" w14:textId="77777777" w:rsidR="008F6FFB" w:rsidRPr="006E61AC" w:rsidRDefault="008F6FFB" w:rsidP="00283768">
            <w:pPr>
              <w:pStyle w:val="rowtabella0"/>
              <w:jc w:val="center"/>
              <w:rPr>
                <w:color w:val="002060"/>
              </w:rPr>
            </w:pPr>
            <w:r w:rsidRPr="006E61AC">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A5D97" w14:textId="77777777" w:rsidR="008F6FFB" w:rsidRPr="006E61AC" w:rsidRDefault="008F6FFB" w:rsidP="00283768">
            <w:pPr>
              <w:pStyle w:val="rowtabella0"/>
              <w:jc w:val="center"/>
              <w:rPr>
                <w:color w:val="002060"/>
              </w:rPr>
            </w:pPr>
            <w:r w:rsidRPr="006E61AC">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564D0" w14:textId="77777777" w:rsidR="008F6FFB" w:rsidRPr="006E61AC" w:rsidRDefault="008F6FFB" w:rsidP="00283768">
            <w:pPr>
              <w:pStyle w:val="rowtabella0"/>
              <w:jc w:val="center"/>
              <w:rPr>
                <w:color w:val="002060"/>
              </w:rPr>
            </w:pPr>
            <w:r w:rsidRPr="006E61AC">
              <w:rPr>
                <w:color w:val="002060"/>
              </w:rPr>
              <w:t>0</w:t>
            </w:r>
          </w:p>
        </w:tc>
      </w:tr>
    </w:tbl>
    <w:p w14:paraId="5514D12D" w14:textId="77777777" w:rsidR="008F6FFB" w:rsidRPr="006E61AC" w:rsidRDefault="008F6FFB" w:rsidP="008F6FFB">
      <w:pPr>
        <w:pStyle w:val="breakline"/>
        <w:rPr>
          <w:color w:val="002060"/>
        </w:rPr>
      </w:pPr>
    </w:p>
    <w:p w14:paraId="1AA98198" w14:textId="77777777" w:rsidR="008F6FFB" w:rsidRPr="006E61AC" w:rsidRDefault="008F6FFB" w:rsidP="008F6FFB">
      <w:pPr>
        <w:pStyle w:val="titoloprinc0"/>
        <w:rPr>
          <w:color w:val="002060"/>
        </w:rPr>
      </w:pPr>
      <w:r w:rsidRPr="006E61AC">
        <w:rPr>
          <w:color w:val="002060"/>
        </w:rPr>
        <w:t>PROGRAMMA GARE</w:t>
      </w:r>
    </w:p>
    <w:p w14:paraId="73DD5A50" w14:textId="77777777" w:rsidR="008F6FFB" w:rsidRPr="006E61AC" w:rsidRDefault="008F6FFB" w:rsidP="008F6FFB">
      <w:pPr>
        <w:pStyle w:val="breakline"/>
        <w:rPr>
          <w:color w:val="002060"/>
        </w:rPr>
      </w:pPr>
    </w:p>
    <w:p w14:paraId="0DDEB4D0" w14:textId="77777777" w:rsidR="008F6FFB" w:rsidRPr="006E61AC" w:rsidRDefault="008F6FFB" w:rsidP="008F6FFB">
      <w:pPr>
        <w:pStyle w:val="sottotitolocampionato10"/>
        <w:rPr>
          <w:color w:val="002060"/>
        </w:rPr>
      </w:pPr>
      <w:r w:rsidRPr="006E61AC">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77"/>
        <w:gridCol w:w="1563"/>
        <w:gridCol w:w="1548"/>
      </w:tblGrid>
      <w:tr w:rsidR="008F6FFB" w:rsidRPr="006E61AC" w14:paraId="0B867828" w14:textId="77777777" w:rsidTr="00283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B4BE1" w14:textId="77777777" w:rsidR="008F6FFB" w:rsidRPr="006E61AC" w:rsidRDefault="008F6FFB" w:rsidP="00283768">
            <w:pPr>
              <w:pStyle w:val="headertabella0"/>
              <w:rPr>
                <w:color w:val="002060"/>
              </w:rPr>
            </w:pPr>
            <w:r w:rsidRPr="006E6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AD90C" w14:textId="77777777" w:rsidR="008F6FFB" w:rsidRPr="006E61AC" w:rsidRDefault="008F6FFB" w:rsidP="00283768">
            <w:pPr>
              <w:pStyle w:val="headertabella0"/>
              <w:rPr>
                <w:color w:val="002060"/>
              </w:rPr>
            </w:pPr>
            <w:r w:rsidRPr="006E6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560D4" w14:textId="77777777" w:rsidR="008F6FFB" w:rsidRPr="006E61AC" w:rsidRDefault="008F6FFB" w:rsidP="00283768">
            <w:pPr>
              <w:pStyle w:val="headertabella0"/>
              <w:rPr>
                <w:color w:val="002060"/>
              </w:rPr>
            </w:pPr>
            <w:r w:rsidRPr="006E6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052B8" w14:textId="77777777" w:rsidR="008F6FFB" w:rsidRPr="006E61AC" w:rsidRDefault="008F6FFB" w:rsidP="00283768">
            <w:pPr>
              <w:pStyle w:val="headertabella0"/>
              <w:rPr>
                <w:color w:val="002060"/>
              </w:rPr>
            </w:pPr>
            <w:r w:rsidRPr="006E6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25568" w14:textId="77777777" w:rsidR="008F6FFB" w:rsidRPr="006E61AC" w:rsidRDefault="008F6FFB" w:rsidP="00283768">
            <w:pPr>
              <w:pStyle w:val="headertabella0"/>
              <w:rPr>
                <w:color w:val="002060"/>
              </w:rPr>
            </w:pPr>
            <w:r w:rsidRPr="006E6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3343A" w14:textId="77777777" w:rsidR="008F6FFB" w:rsidRPr="006E61AC" w:rsidRDefault="008F6FFB" w:rsidP="00283768">
            <w:pPr>
              <w:pStyle w:val="headertabella0"/>
              <w:rPr>
                <w:color w:val="002060"/>
              </w:rPr>
            </w:pPr>
            <w:proofErr w:type="spellStart"/>
            <w:r w:rsidRPr="006E61AC">
              <w:rPr>
                <w:color w:val="002060"/>
              </w:rPr>
              <w:t>Localita'</w:t>
            </w:r>
            <w:proofErr w:type="spellEnd"/>
            <w:r w:rsidRPr="006E6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74672" w14:textId="77777777" w:rsidR="008F6FFB" w:rsidRPr="006E61AC" w:rsidRDefault="008F6FFB" w:rsidP="00283768">
            <w:pPr>
              <w:pStyle w:val="headertabella0"/>
              <w:rPr>
                <w:color w:val="002060"/>
              </w:rPr>
            </w:pPr>
            <w:r w:rsidRPr="006E61AC">
              <w:rPr>
                <w:color w:val="002060"/>
              </w:rPr>
              <w:t>Indirizzo Impianto</w:t>
            </w:r>
          </w:p>
        </w:tc>
      </w:tr>
      <w:tr w:rsidR="008F6FFB" w:rsidRPr="006E61AC" w14:paraId="011983BA" w14:textId="77777777" w:rsidTr="0028376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BC49DB" w14:textId="77777777" w:rsidR="008F6FFB" w:rsidRPr="006E61AC" w:rsidRDefault="008F6FFB" w:rsidP="00283768">
            <w:pPr>
              <w:pStyle w:val="rowtabella0"/>
              <w:rPr>
                <w:color w:val="002060"/>
              </w:rPr>
            </w:pPr>
            <w:r w:rsidRPr="006E61AC">
              <w:rPr>
                <w:color w:val="002060"/>
              </w:rPr>
              <w:t>CENTRO SPORTIVO SUASA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A40A9" w14:textId="77777777" w:rsidR="008F6FFB" w:rsidRPr="006E61AC" w:rsidRDefault="008F6FFB" w:rsidP="00283768">
            <w:pPr>
              <w:pStyle w:val="rowtabella0"/>
              <w:rPr>
                <w:color w:val="002060"/>
              </w:rPr>
            </w:pPr>
            <w:r w:rsidRPr="006E61AC">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F4EAA" w14:textId="77777777" w:rsidR="008F6FFB" w:rsidRPr="006E61AC" w:rsidRDefault="008F6FFB" w:rsidP="00283768">
            <w:pPr>
              <w:pStyle w:val="rowtabella0"/>
              <w:jc w:val="center"/>
              <w:rPr>
                <w:color w:val="002060"/>
              </w:rPr>
            </w:pPr>
            <w:r w:rsidRPr="006E61A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99D3C" w14:textId="77777777" w:rsidR="008F6FFB" w:rsidRPr="006E61AC" w:rsidRDefault="008F6FFB" w:rsidP="00283768">
            <w:pPr>
              <w:pStyle w:val="rowtabella0"/>
              <w:rPr>
                <w:color w:val="002060"/>
              </w:rPr>
            </w:pPr>
            <w:r w:rsidRPr="006E61AC">
              <w:rPr>
                <w:color w:val="002060"/>
              </w:rPr>
              <w:t>28/03/2025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1D998" w14:textId="77777777" w:rsidR="008F6FFB" w:rsidRPr="006E61AC" w:rsidRDefault="008F6FFB" w:rsidP="00283768">
            <w:pPr>
              <w:pStyle w:val="rowtabella0"/>
              <w:rPr>
                <w:color w:val="002060"/>
              </w:rPr>
            </w:pPr>
            <w:r w:rsidRPr="006E61AC">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56B0B" w14:textId="77777777" w:rsidR="008F6FFB" w:rsidRPr="006E61AC" w:rsidRDefault="008F6FFB" w:rsidP="00283768">
            <w:pPr>
              <w:pStyle w:val="rowtabella0"/>
              <w:rPr>
                <w:color w:val="002060"/>
              </w:rPr>
            </w:pPr>
            <w:r w:rsidRPr="006E61AC">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386223" w14:textId="77777777" w:rsidR="008F6FFB" w:rsidRPr="006E61AC" w:rsidRDefault="008F6FFB" w:rsidP="00283768">
            <w:pPr>
              <w:pStyle w:val="rowtabella0"/>
              <w:rPr>
                <w:color w:val="002060"/>
              </w:rPr>
            </w:pPr>
            <w:r w:rsidRPr="006E61AC">
              <w:rPr>
                <w:color w:val="002060"/>
              </w:rPr>
              <w:t>VIA ROSSINI</w:t>
            </w:r>
          </w:p>
        </w:tc>
      </w:tr>
      <w:tr w:rsidR="008F6FFB" w:rsidRPr="006E61AC" w14:paraId="5D8AD4C5"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DF3416" w14:textId="77777777" w:rsidR="008F6FFB" w:rsidRPr="006E61AC" w:rsidRDefault="008F6FFB" w:rsidP="00283768">
            <w:pPr>
              <w:pStyle w:val="rowtabella0"/>
              <w:rPr>
                <w:color w:val="002060"/>
              </w:rPr>
            </w:pPr>
            <w:r w:rsidRPr="006E61AC">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DE0EB3" w14:textId="77777777" w:rsidR="008F6FFB" w:rsidRPr="006E61AC" w:rsidRDefault="008F6FFB" w:rsidP="00283768">
            <w:pPr>
              <w:pStyle w:val="rowtabella0"/>
              <w:rPr>
                <w:color w:val="002060"/>
              </w:rPr>
            </w:pPr>
            <w:r w:rsidRPr="006E61AC">
              <w:rPr>
                <w:color w:val="002060"/>
              </w:rPr>
              <w:t>KAIROS 3 MONTI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E6E51C"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F03539" w14:textId="77777777" w:rsidR="008F6FFB" w:rsidRPr="006E61AC" w:rsidRDefault="008F6FFB" w:rsidP="00283768">
            <w:pPr>
              <w:pStyle w:val="rowtabella0"/>
              <w:rPr>
                <w:color w:val="002060"/>
              </w:rPr>
            </w:pPr>
            <w:r w:rsidRPr="006E61AC">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367B36" w14:textId="77777777" w:rsidR="008F6FFB" w:rsidRPr="006E61AC" w:rsidRDefault="008F6FFB" w:rsidP="00283768">
            <w:pPr>
              <w:pStyle w:val="rowtabella0"/>
              <w:rPr>
                <w:color w:val="002060"/>
              </w:rPr>
            </w:pPr>
            <w:r w:rsidRPr="006E61AC">
              <w:rPr>
                <w:color w:val="002060"/>
              </w:rPr>
              <w:t>5745 CAMPO C5 "NITRO"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21A69B" w14:textId="77777777" w:rsidR="008F6FFB" w:rsidRPr="006E61AC" w:rsidRDefault="008F6FFB" w:rsidP="00283768">
            <w:pPr>
              <w:pStyle w:val="rowtabella0"/>
              <w:rPr>
                <w:color w:val="002060"/>
              </w:rPr>
            </w:pPr>
            <w:r w:rsidRPr="006E61AC">
              <w:rPr>
                <w:color w:val="002060"/>
              </w:rPr>
              <w:t>RAPAGNANO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012F93" w14:textId="77777777" w:rsidR="008F6FFB" w:rsidRPr="006E61AC" w:rsidRDefault="008F6FFB" w:rsidP="00283768">
            <w:pPr>
              <w:pStyle w:val="rowtabella0"/>
              <w:rPr>
                <w:color w:val="002060"/>
              </w:rPr>
            </w:pPr>
            <w:r w:rsidRPr="006E61AC">
              <w:rPr>
                <w:color w:val="002060"/>
              </w:rPr>
              <w:t>STRADA FERMANA FALERIENSE, 52</w:t>
            </w:r>
          </w:p>
        </w:tc>
      </w:tr>
      <w:tr w:rsidR="008F6FFB" w:rsidRPr="006E61AC" w14:paraId="73AA8C32"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117683" w14:textId="77777777" w:rsidR="008F6FFB" w:rsidRPr="006E61AC" w:rsidRDefault="008F6FFB" w:rsidP="00283768">
            <w:pPr>
              <w:pStyle w:val="rowtabella0"/>
              <w:rPr>
                <w:color w:val="002060"/>
              </w:rPr>
            </w:pPr>
            <w:r w:rsidRPr="006E61AC">
              <w:rPr>
                <w:color w:val="002060"/>
              </w:rPr>
              <w:t>VENERE POTENTIA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FC5D79" w14:textId="77777777" w:rsidR="008F6FFB" w:rsidRPr="006E61AC" w:rsidRDefault="008F6FFB" w:rsidP="00283768">
            <w:pPr>
              <w:pStyle w:val="rowtabella0"/>
              <w:rPr>
                <w:color w:val="002060"/>
              </w:rPr>
            </w:pPr>
            <w:proofErr w:type="gramStart"/>
            <w:r w:rsidRPr="006E61AC">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9ADBA7"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E95055" w14:textId="77777777" w:rsidR="008F6FFB" w:rsidRPr="006E61AC" w:rsidRDefault="008F6FFB" w:rsidP="00283768">
            <w:pPr>
              <w:pStyle w:val="rowtabella0"/>
              <w:rPr>
                <w:color w:val="002060"/>
              </w:rPr>
            </w:pPr>
            <w:r w:rsidRPr="006E61AC">
              <w:rPr>
                <w:color w:val="002060"/>
              </w:rPr>
              <w:t>28/03/2025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BBD5B2" w14:textId="77777777" w:rsidR="008F6FFB" w:rsidRPr="006E61AC" w:rsidRDefault="008F6FFB" w:rsidP="00283768">
            <w:pPr>
              <w:pStyle w:val="rowtabella0"/>
              <w:rPr>
                <w:color w:val="002060"/>
              </w:rPr>
            </w:pPr>
            <w:r w:rsidRPr="006E61AC">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02016E" w14:textId="77777777" w:rsidR="008F6FFB" w:rsidRPr="006E61AC" w:rsidRDefault="008F6FFB" w:rsidP="00283768">
            <w:pPr>
              <w:pStyle w:val="rowtabella0"/>
              <w:rPr>
                <w:color w:val="002060"/>
              </w:rPr>
            </w:pPr>
            <w:r w:rsidRPr="006E61AC">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FDA4DD" w14:textId="77777777" w:rsidR="008F6FFB" w:rsidRPr="006E61AC" w:rsidRDefault="008F6FFB" w:rsidP="00283768">
            <w:pPr>
              <w:pStyle w:val="rowtabella0"/>
              <w:rPr>
                <w:color w:val="002060"/>
              </w:rPr>
            </w:pPr>
            <w:r w:rsidRPr="006E61AC">
              <w:rPr>
                <w:color w:val="002060"/>
              </w:rPr>
              <w:t>VIA DELLO SPORT</w:t>
            </w:r>
          </w:p>
        </w:tc>
      </w:tr>
      <w:tr w:rsidR="008F6FFB" w:rsidRPr="006E61AC" w14:paraId="057FCD69"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D1592A" w14:textId="77777777" w:rsidR="008F6FFB" w:rsidRPr="006E61AC" w:rsidRDefault="008F6FFB" w:rsidP="00283768">
            <w:pPr>
              <w:pStyle w:val="rowtabella0"/>
              <w:rPr>
                <w:color w:val="002060"/>
              </w:rPr>
            </w:pPr>
            <w:r w:rsidRPr="006E61AC">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569BF7" w14:textId="77777777" w:rsidR="008F6FFB" w:rsidRPr="006E61AC" w:rsidRDefault="008F6FFB" w:rsidP="00283768">
            <w:pPr>
              <w:pStyle w:val="rowtabella0"/>
              <w:rPr>
                <w:color w:val="002060"/>
              </w:rPr>
            </w:pPr>
            <w:r w:rsidRPr="006E61AC">
              <w:rPr>
                <w:color w:val="002060"/>
              </w:rPr>
              <w:t>CALCIO 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AA285F"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DBB5F4" w14:textId="77777777" w:rsidR="008F6FFB" w:rsidRPr="006E61AC" w:rsidRDefault="008F6FFB" w:rsidP="00283768">
            <w:pPr>
              <w:pStyle w:val="rowtabella0"/>
              <w:rPr>
                <w:color w:val="002060"/>
              </w:rPr>
            </w:pPr>
            <w:r w:rsidRPr="006E61AC">
              <w:rPr>
                <w:color w:val="002060"/>
              </w:rPr>
              <w:t>29/03/2025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E02BA1" w14:textId="77777777" w:rsidR="008F6FFB" w:rsidRPr="006E61AC" w:rsidRDefault="008F6FFB" w:rsidP="00283768">
            <w:pPr>
              <w:pStyle w:val="rowtabella0"/>
              <w:rPr>
                <w:color w:val="002060"/>
              </w:rPr>
            </w:pPr>
            <w:r w:rsidRPr="006E61AC">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F69F18" w14:textId="77777777" w:rsidR="008F6FFB" w:rsidRPr="006E61AC" w:rsidRDefault="008F6FFB" w:rsidP="00283768">
            <w:pPr>
              <w:pStyle w:val="rowtabella0"/>
              <w:rPr>
                <w:color w:val="002060"/>
              </w:rPr>
            </w:pPr>
            <w:r w:rsidRPr="006E61AC">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42533B" w14:textId="77777777" w:rsidR="008F6FFB" w:rsidRPr="006E61AC" w:rsidRDefault="008F6FFB" w:rsidP="00283768">
            <w:pPr>
              <w:pStyle w:val="rowtabella0"/>
              <w:rPr>
                <w:color w:val="002060"/>
              </w:rPr>
            </w:pPr>
            <w:r w:rsidRPr="006E61AC">
              <w:rPr>
                <w:color w:val="002060"/>
              </w:rPr>
              <w:t>VIA LIGURIA - BORGO PINTURA</w:t>
            </w:r>
          </w:p>
        </w:tc>
      </w:tr>
      <w:tr w:rsidR="008F6FFB" w:rsidRPr="006E61AC" w14:paraId="1FA4AFC4"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F7F9DB" w14:textId="77777777" w:rsidR="008F6FFB" w:rsidRPr="006E61AC" w:rsidRDefault="008F6FFB" w:rsidP="00283768">
            <w:pPr>
              <w:pStyle w:val="rowtabella0"/>
              <w:rPr>
                <w:color w:val="002060"/>
              </w:rPr>
            </w:pPr>
            <w:r w:rsidRPr="006E61AC">
              <w:rPr>
                <w:color w:val="002060"/>
              </w:rPr>
              <w:t>WOMAN SANGIUSTESE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390FB0" w14:textId="77777777" w:rsidR="008F6FFB" w:rsidRPr="006E61AC" w:rsidRDefault="008F6FFB" w:rsidP="00283768">
            <w:pPr>
              <w:pStyle w:val="rowtabella0"/>
              <w:rPr>
                <w:color w:val="002060"/>
              </w:rPr>
            </w:pPr>
            <w:r w:rsidRPr="006E61AC">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1BB790"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5E0D58" w14:textId="77777777" w:rsidR="008F6FFB" w:rsidRPr="006E61AC" w:rsidRDefault="008F6FFB" w:rsidP="00283768">
            <w:pPr>
              <w:pStyle w:val="rowtabella0"/>
              <w:rPr>
                <w:color w:val="002060"/>
              </w:rPr>
            </w:pPr>
            <w:r w:rsidRPr="006E61AC">
              <w:rPr>
                <w:color w:val="002060"/>
              </w:rPr>
              <w:t>29/03/2025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32B061" w14:textId="77777777" w:rsidR="008F6FFB" w:rsidRPr="006E61AC" w:rsidRDefault="008F6FFB" w:rsidP="00283768">
            <w:pPr>
              <w:pStyle w:val="rowtabella0"/>
              <w:rPr>
                <w:color w:val="002060"/>
              </w:rPr>
            </w:pPr>
            <w:r w:rsidRPr="006E61AC">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A530B0" w14:textId="77777777" w:rsidR="008F6FFB" w:rsidRPr="006E61AC" w:rsidRDefault="008F6FFB" w:rsidP="00283768">
            <w:pPr>
              <w:pStyle w:val="rowtabella0"/>
              <w:rPr>
                <w:color w:val="002060"/>
              </w:rPr>
            </w:pPr>
            <w:r w:rsidRPr="006E61AC">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49934D" w14:textId="77777777" w:rsidR="008F6FFB" w:rsidRPr="006E61AC" w:rsidRDefault="008F6FFB" w:rsidP="00283768">
            <w:pPr>
              <w:pStyle w:val="rowtabella0"/>
              <w:rPr>
                <w:color w:val="002060"/>
              </w:rPr>
            </w:pPr>
            <w:r w:rsidRPr="006E61AC">
              <w:rPr>
                <w:color w:val="002060"/>
              </w:rPr>
              <w:t xml:space="preserve">VIA </w:t>
            </w:r>
            <w:proofErr w:type="gramStart"/>
            <w:r w:rsidRPr="006E61AC">
              <w:rPr>
                <w:color w:val="002060"/>
              </w:rPr>
              <w:t>B.ROSSI</w:t>
            </w:r>
            <w:proofErr w:type="gramEnd"/>
            <w:r w:rsidRPr="006E61AC">
              <w:rPr>
                <w:color w:val="002060"/>
              </w:rPr>
              <w:t xml:space="preserve"> SNC</w:t>
            </w:r>
          </w:p>
        </w:tc>
      </w:tr>
      <w:tr w:rsidR="008F6FFB" w:rsidRPr="006E61AC" w14:paraId="3AEA239D" w14:textId="77777777" w:rsidTr="0028376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F7C4ED" w14:textId="77777777" w:rsidR="008F6FFB" w:rsidRPr="006E61AC" w:rsidRDefault="008F6FFB" w:rsidP="00283768">
            <w:pPr>
              <w:pStyle w:val="rowtabella0"/>
              <w:rPr>
                <w:color w:val="002060"/>
              </w:rPr>
            </w:pPr>
            <w:r w:rsidRPr="006E61AC">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A7FF4" w14:textId="77777777" w:rsidR="008F6FFB" w:rsidRPr="006E61AC" w:rsidRDefault="008F6FFB" w:rsidP="00283768">
            <w:pPr>
              <w:pStyle w:val="rowtabella0"/>
              <w:rPr>
                <w:color w:val="002060"/>
              </w:rPr>
            </w:pPr>
            <w:r w:rsidRPr="006E61AC">
              <w:rPr>
                <w:color w:val="002060"/>
              </w:rPr>
              <w:t>C.U.S. CAMERINO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B94E6"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C0C8E" w14:textId="77777777" w:rsidR="008F6FFB" w:rsidRPr="006E61AC" w:rsidRDefault="008F6FFB" w:rsidP="00283768">
            <w:pPr>
              <w:pStyle w:val="rowtabella0"/>
              <w:rPr>
                <w:color w:val="002060"/>
              </w:rPr>
            </w:pPr>
            <w:r w:rsidRPr="006E61AC">
              <w:rPr>
                <w:color w:val="002060"/>
              </w:rPr>
              <w:t>30/03/2025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EA64A0" w14:textId="77777777" w:rsidR="008F6FFB" w:rsidRPr="006E61AC" w:rsidRDefault="008F6FFB" w:rsidP="00283768">
            <w:pPr>
              <w:pStyle w:val="rowtabella0"/>
              <w:rPr>
                <w:color w:val="002060"/>
              </w:rPr>
            </w:pPr>
            <w:r w:rsidRPr="006E61AC">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231B15" w14:textId="77777777" w:rsidR="008F6FFB" w:rsidRPr="006E61AC" w:rsidRDefault="008F6FFB" w:rsidP="00283768">
            <w:pPr>
              <w:pStyle w:val="rowtabella0"/>
              <w:rPr>
                <w:color w:val="002060"/>
              </w:rPr>
            </w:pPr>
            <w:r w:rsidRPr="006E61AC">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D296A5" w14:textId="77777777" w:rsidR="008F6FFB" w:rsidRPr="006E61AC" w:rsidRDefault="008F6FFB" w:rsidP="00283768">
            <w:pPr>
              <w:pStyle w:val="rowtabella0"/>
              <w:rPr>
                <w:color w:val="002060"/>
              </w:rPr>
            </w:pPr>
            <w:r w:rsidRPr="006E61AC">
              <w:rPr>
                <w:color w:val="002060"/>
              </w:rPr>
              <w:t>VIA TAVULLIA</w:t>
            </w:r>
          </w:p>
        </w:tc>
      </w:tr>
    </w:tbl>
    <w:p w14:paraId="4365188C" w14:textId="77777777" w:rsidR="008F6FFB" w:rsidRPr="006E61AC" w:rsidRDefault="008F6FFB" w:rsidP="008F6FFB">
      <w:pPr>
        <w:pStyle w:val="breakline"/>
        <w:rPr>
          <w:color w:val="002060"/>
        </w:rPr>
      </w:pPr>
    </w:p>
    <w:p w14:paraId="186B9CE3" w14:textId="77777777" w:rsidR="008F6FFB" w:rsidRPr="006E61AC" w:rsidRDefault="008F6FFB" w:rsidP="008F6FFB">
      <w:pPr>
        <w:pStyle w:val="breakline"/>
        <w:rPr>
          <w:color w:val="002060"/>
        </w:rPr>
      </w:pPr>
    </w:p>
    <w:p w14:paraId="736E64C3" w14:textId="77777777" w:rsidR="008F6FFB" w:rsidRPr="006E61AC" w:rsidRDefault="008F6FFB" w:rsidP="008F6FFB">
      <w:pPr>
        <w:pStyle w:val="breakline"/>
        <w:rPr>
          <w:color w:val="002060"/>
        </w:rPr>
      </w:pPr>
    </w:p>
    <w:p w14:paraId="6D1C84CC" w14:textId="77777777" w:rsidR="008F6FFB" w:rsidRPr="006E61AC" w:rsidRDefault="008F6FFB" w:rsidP="008F6FFB">
      <w:pPr>
        <w:pStyle w:val="breakline"/>
        <w:rPr>
          <w:color w:val="002060"/>
        </w:rPr>
      </w:pPr>
    </w:p>
    <w:p w14:paraId="7A1F7EF7" w14:textId="77777777" w:rsidR="008F6FFB" w:rsidRPr="006E61AC" w:rsidRDefault="008F6FFB" w:rsidP="008F6FFB">
      <w:pPr>
        <w:pStyle w:val="titolocampionato0"/>
        <w:shd w:val="clear" w:color="auto" w:fill="CCCCCC"/>
        <w:spacing w:before="80" w:after="40"/>
        <w:rPr>
          <w:color w:val="002060"/>
        </w:rPr>
      </w:pPr>
      <w:r w:rsidRPr="006E61AC">
        <w:rPr>
          <w:color w:val="002060"/>
        </w:rPr>
        <w:lastRenderedPageBreak/>
        <w:t>UNDER 19 CALCIO A 5 REGIONALE</w:t>
      </w:r>
    </w:p>
    <w:p w14:paraId="2556C97C" w14:textId="77777777" w:rsidR="008F6FFB" w:rsidRPr="00CC0113" w:rsidRDefault="008F6FFB" w:rsidP="008F6FFB">
      <w:pPr>
        <w:pStyle w:val="titoloprinc0"/>
        <w:rPr>
          <w:color w:val="002060"/>
        </w:rPr>
      </w:pPr>
      <w:r w:rsidRPr="008559A6">
        <w:rPr>
          <w:color w:val="002060"/>
        </w:rPr>
        <w:t>CLASSIFIC</w:t>
      </w:r>
      <w:r>
        <w:rPr>
          <w:color w:val="002060"/>
        </w:rPr>
        <w:t>HE SECONDA FASE GIRONI GOLD E SILVER</w:t>
      </w:r>
    </w:p>
    <w:p w14:paraId="0D7C685A" w14:textId="77777777" w:rsidR="008F6FFB" w:rsidRPr="00CC0113" w:rsidRDefault="008F6FFB" w:rsidP="008F6FFB">
      <w:pPr>
        <w:pStyle w:val="breakline"/>
        <w:rPr>
          <w:color w:val="002060"/>
        </w:rPr>
      </w:pPr>
    </w:p>
    <w:p w14:paraId="78BBF10D" w14:textId="77777777" w:rsidR="008F6FFB" w:rsidRPr="00CC0113" w:rsidRDefault="008F6FFB" w:rsidP="008F6FFB">
      <w:pPr>
        <w:pStyle w:val="sottotitolocampionato10"/>
        <w:rPr>
          <w:color w:val="002060"/>
        </w:rPr>
      </w:pPr>
      <w:r w:rsidRPr="00CC011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CC0113" w14:paraId="3F47526B"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B6DF1" w14:textId="77777777" w:rsidR="008F6FFB" w:rsidRPr="00CC0113" w:rsidRDefault="008F6FFB" w:rsidP="00283768">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597E3" w14:textId="77777777" w:rsidR="008F6FFB" w:rsidRPr="00CC0113" w:rsidRDefault="008F6FFB" w:rsidP="00283768">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09111" w14:textId="77777777" w:rsidR="008F6FFB" w:rsidRPr="00CC0113" w:rsidRDefault="008F6FFB" w:rsidP="00283768">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A1C76" w14:textId="77777777" w:rsidR="008F6FFB" w:rsidRPr="00CC0113" w:rsidRDefault="008F6FFB" w:rsidP="00283768">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29025" w14:textId="77777777" w:rsidR="008F6FFB" w:rsidRPr="00CC0113" w:rsidRDefault="008F6FFB" w:rsidP="00283768">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0948A" w14:textId="77777777" w:rsidR="008F6FFB" w:rsidRPr="00CC0113" w:rsidRDefault="008F6FFB" w:rsidP="00283768">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F3559" w14:textId="77777777" w:rsidR="008F6FFB" w:rsidRPr="00CC0113" w:rsidRDefault="008F6FFB" w:rsidP="00283768">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E482F" w14:textId="77777777" w:rsidR="008F6FFB" w:rsidRPr="00CC0113" w:rsidRDefault="008F6FFB" w:rsidP="00283768">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41D66" w14:textId="77777777" w:rsidR="008F6FFB" w:rsidRPr="00CC0113" w:rsidRDefault="008F6FFB" w:rsidP="00283768">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8A24E" w14:textId="77777777" w:rsidR="008F6FFB" w:rsidRPr="00CC0113" w:rsidRDefault="008F6FFB" w:rsidP="00283768">
            <w:pPr>
              <w:pStyle w:val="headertabella0"/>
              <w:rPr>
                <w:color w:val="002060"/>
              </w:rPr>
            </w:pPr>
            <w:r w:rsidRPr="00CC0113">
              <w:rPr>
                <w:color w:val="002060"/>
              </w:rPr>
              <w:t>PE</w:t>
            </w:r>
          </w:p>
        </w:tc>
      </w:tr>
      <w:tr w:rsidR="008F6FFB" w:rsidRPr="00CC0113" w14:paraId="17234CAA"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31A2AC" w14:textId="77777777" w:rsidR="008F6FFB" w:rsidRPr="00CC0113" w:rsidRDefault="008F6FFB" w:rsidP="00283768">
            <w:pPr>
              <w:pStyle w:val="rowtabella0"/>
              <w:rPr>
                <w:color w:val="002060"/>
              </w:rPr>
            </w:pPr>
            <w:r w:rsidRPr="00CC011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A651E" w14:textId="77777777" w:rsidR="008F6FFB" w:rsidRPr="00CC0113" w:rsidRDefault="008F6FFB" w:rsidP="00283768">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6186C"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3CFFC"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ECDD6"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B7C08"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23152" w14:textId="77777777" w:rsidR="008F6FFB" w:rsidRPr="00CC0113" w:rsidRDefault="008F6FFB" w:rsidP="00283768">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AFEA4"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7A9FA" w14:textId="77777777" w:rsidR="008F6FFB" w:rsidRPr="00CC0113" w:rsidRDefault="008F6FFB" w:rsidP="00283768">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0B1D6" w14:textId="77777777" w:rsidR="008F6FFB" w:rsidRPr="00CC0113" w:rsidRDefault="008F6FFB" w:rsidP="00283768">
            <w:pPr>
              <w:pStyle w:val="rowtabella0"/>
              <w:jc w:val="center"/>
              <w:rPr>
                <w:color w:val="002060"/>
              </w:rPr>
            </w:pPr>
            <w:r w:rsidRPr="00CC0113">
              <w:rPr>
                <w:color w:val="002060"/>
              </w:rPr>
              <w:t>0</w:t>
            </w:r>
          </w:p>
        </w:tc>
      </w:tr>
      <w:tr w:rsidR="008F6FFB" w:rsidRPr="00CC0113" w14:paraId="1E637CD4"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40DB37" w14:textId="77777777" w:rsidR="008F6FFB" w:rsidRPr="00CC0113" w:rsidRDefault="008F6FFB" w:rsidP="00283768">
            <w:pPr>
              <w:pStyle w:val="rowtabella0"/>
              <w:rPr>
                <w:color w:val="002060"/>
              </w:rPr>
            </w:pPr>
            <w:r w:rsidRPr="00CC011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6B56F" w14:textId="77777777" w:rsidR="008F6FFB" w:rsidRPr="00CC0113" w:rsidRDefault="008F6FFB" w:rsidP="00283768">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B1EBE"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73A6F"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9A53E"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50B2C"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A740B" w14:textId="77777777" w:rsidR="008F6FFB" w:rsidRPr="00CC0113" w:rsidRDefault="008F6FFB" w:rsidP="00283768">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2BAC4" w14:textId="77777777" w:rsidR="008F6FFB" w:rsidRPr="00CC0113" w:rsidRDefault="008F6FFB" w:rsidP="00283768">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3B2D8" w14:textId="77777777" w:rsidR="008F6FFB" w:rsidRPr="00CC0113" w:rsidRDefault="008F6FFB" w:rsidP="00283768">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0C071" w14:textId="77777777" w:rsidR="008F6FFB" w:rsidRPr="00CC0113" w:rsidRDefault="008F6FFB" w:rsidP="00283768">
            <w:pPr>
              <w:pStyle w:val="rowtabella0"/>
              <w:jc w:val="center"/>
              <w:rPr>
                <w:color w:val="002060"/>
              </w:rPr>
            </w:pPr>
            <w:r w:rsidRPr="00CC0113">
              <w:rPr>
                <w:color w:val="002060"/>
              </w:rPr>
              <w:t>0</w:t>
            </w:r>
          </w:p>
        </w:tc>
      </w:tr>
      <w:tr w:rsidR="008F6FFB" w:rsidRPr="00CC0113" w14:paraId="2DA7E43A"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B89952" w14:textId="77777777" w:rsidR="008F6FFB" w:rsidRPr="00CC0113" w:rsidRDefault="008F6FFB" w:rsidP="00283768">
            <w:pPr>
              <w:pStyle w:val="rowtabella0"/>
              <w:rPr>
                <w:color w:val="002060"/>
              </w:rPr>
            </w:pPr>
            <w:r w:rsidRPr="00CC011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EC37E" w14:textId="77777777" w:rsidR="008F6FFB" w:rsidRPr="00CC0113" w:rsidRDefault="008F6FFB" w:rsidP="00283768">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E9769"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35A6E"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10C24"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BCDA4"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D037D" w14:textId="77777777" w:rsidR="008F6FFB" w:rsidRPr="00CC0113" w:rsidRDefault="008F6FFB" w:rsidP="00283768">
            <w:pPr>
              <w:pStyle w:val="rowtabella0"/>
              <w:jc w:val="center"/>
              <w:rPr>
                <w:color w:val="002060"/>
              </w:rPr>
            </w:pPr>
            <w:r w:rsidRPr="00CC011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BB65D" w14:textId="77777777" w:rsidR="008F6FFB" w:rsidRPr="00CC0113" w:rsidRDefault="008F6FFB" w:rsidP="00283768">
            <w:pPr>
              <w:pStyle w:val="rowtabella0"/>
              <w:jc w:val="center"/>
              <w:rPr>
                <w:color w:val="002060"/>
              </w:rPr>
            </w:pPr>
            <w:r w:rsidRPr="00CC011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F376"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BE25C" w14:textId="77777777" w:rsidR="008F6FFB" w:rsidRPr="00CC0113" w:rsidRDefault="008F6FFB" w:rsidP="00283768">
            <w:pPr>
              <w:pStyle w:val="rowtabella0"/>
              <w:jc w:val="center"/>
              <w:rPr>
                <w:color w:val="002060"/>
              </w:rPr>
            </w:pPr>
            <w:r w:rsidRPr="00CC0113">
              <w:rPr>
                <w:color w:val="002060"/>
              </w:rPr>
              <w:t>0</w:t>
            </w:r>
          </w:p>
        </w:tc>
      </w:tr>
      <w:tr w:rsidR="008F6FFB" w:rsidRPr="00CC0113" w14:paraId="7C962403"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EB41C4" w14:textId="77777777" w:rsidR="008F6FFB" w:rsidRPr="00CC0113" w:rsidRDefault="008F6FFB" w:rsidP="00283768">
            <w:pPr>
              <w:pStyle w:val="rowtabella0"/>
              <w:rPr>
                <w:color w:val="002060"/>
              </w:rPr>
            </w:pPr>
            <w:r w:rsidRPr="00CC0113">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6B4A1"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C2F5A"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13F46"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54763"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0441C"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1A0EB" w14:textId="77777777" w:rsidR="008F6FFB" w:rsidRPr="00CC0113" w:rsidRDefault="008F6FFB" w:rsidP="00283768">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71A6F" w14:textId="77777777" w:rsidR="008F6FFB" w:rsidRPr="00CC0113" w:rsidRDefault="008F6FFB" w:rsidP="00283768">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DDD9A" w14:textId="77777777" w:rsidR="008F6FFB" w:rsidRPr="00CC0113" w:rsidRDefault="008F6FFB" w:rsidP="00283768">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B4F83" w14:textId="77777777" w:rsidR="008F6FFB" w:rsidRPr="00CC0113" w:rsidRDefault="008F6FFB" w:rsidP="00283768">
            <w:pPr>
              <w:pStyle w:val="rowtabella0"/>
              <w:jc w:val="center"/>
              <w:rPr>
                <w:color w:val="002060"/>
              </w:rPr>
            </w:pPr>
            <w:r w:rsidRPr="00CC0113">
              <w:rPr>
                <w:color w:val="002060"/>
              </w:rPr>
              <w:t>0</w:t>
            </w:r>
          </w:p>
        </w:tc>
      </w:tr>
      <w:tr w:rsidR="008F6FFB" w:rsidRPr="00CC0113" w14:paraId="17C4B8A1"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F0759C" w14:textId="77777777" w:rsidR="008F6FFB" w:rsidRPr="00CC0113" w:rsidRDefault="008F6FFB" w:rsidP="00283768">
            <w:pPr>
              <w:pStyle w:val="rowtabella0"/>
              <w:rPr>
                <w:color w:val="002060"/>
              </w:rPr>
            </w:pPr>
            <w:r w:rsidRPr="00CC011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CB883"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F676F"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FF21A"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7B50D"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972E3"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94D06" w14:textId="77777777" w:rsidR="008F6FFB" w:rsidRPr="00CC0113" w:rsidRDefault="008F6FFB" w:rsidP="00283768">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CC1DC" w14:textId="77777777" w:rsidR="008F6FFB" w:rsidRPr="00CC0113" w:rsidRDefault="008F6FFB" w:rsidP="00283768">
            <w:pPr>
              <w:pStyle w:val="rowtabella0"/>
              <w:jc w:val="center"/>
              <w:rPr>
                <w:color w:val="002060"/>
              </w:rPr>
            </w:pPr>
            <w:r w:rsidRPr="00CC011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5F73A" w14:textId="77777777" w:rsidR="008F6FFB" w:rsidRPr="00CC0113" w:rsidRDefault="008F6FFB" w:rsidP="00283768">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A51E7" w14:textId="77777777" w:rsidR="008F6FFB" w:rsidRPr="00CC0113" w:rsidRDefault="008F6FFB" w:rsidP="00283768">
            <w:pPr>
              <w:pStyle w:val="rowtabella0"/>
              <w:jc w:val="center"/>
              <w:rPr>
                <w:color w:val="002060"/>
              </w:rPr>
            </w:pPr>
            <w:r w:rsidRPr="00CC0113">
              <w:rPr>
                <w:color w:val="002060"/>
              </w:rPr>
              <w:t>0</w:t>
            </w:r>
          </w:p>
        </w:tc>
      </w:tr>
    </w:tbl>
    <w:p w14:paraId="70EBA452" w14:textId="77777777" w:rsidR="008F6FFB" w:rsidRPr="00CC0113" w:rsidRDefault="008F6FFB" w:rsidP="008F6FFB">
      <w:pPr>
        <w:pStyle w:val="breakline"/>
        <w:rPr>
          <w:rFonts w:eastAsiaTheme="minorEastAsia"/>
          <w:color w:val="002060"/>
        </w:rPr>
      </w:pPr>
    </w:p>
    <w:p w14:paraId="1B0BC199" w14:textId="77777777" w:rsidR="008F6FFB" w:rsidRPr="00CC0113" w:rsidRDefault="008F6FFB" w:rsidP="008F6FFB">
      <w:pPr>
        <w:pStyle w:val="breakline"/>
        <w:rPr>
          <w:color w:val="002060"/>
        </w:rPr>
      </w:pPr>
    </w:p>
    <w:p w14:paraId="2D0EBBF6" w14:textId="77777777" w:rsidR="008F6FFB" w:rsidRPr="00CC0113" w:rsidRDefault="008F6FFB" w:rsidP="008F6FFB">
      <w:pPr>
        <w:pStyle w:val="sottotitolocampionato10"/>
        <w:rPr>
          <w:color w:val="002060"/>
        </w:rPr>
      </w:pPr>
      <w:r w:rsidRPr="00CC0113">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CC0113" w14:paraId="2DAC4AF4"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D9ABE" w14:textId="77777777" w:rsidR="008F6FFB" w:rsidRPr="00CC0113" w:rsidRDefault="008F6FFB" w:rsidP="00283768">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644B7" w14:textId="77777777" w:rsidR="008F6FFB" w:rsidRPr="00CC0113" w:rsidRDefault="008F6FFB" w:rsidP="00283768">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6E437" w14:textId="77777777" w:rsidR="008F6FFB" w:rsidRPr="00CC0113" w:rsidRDefault="008F6FFB" w:rsidP="00283768">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DF39D" w14:textId="77777777" w:rsidR="008F6FFB" w:rsidRPr="00CC0113" w:rsidRDefault="008F6FFB" w:rsidP="00283768">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79B82" w14:textId="77777777" w:rsidR="008F6FFB" w:rsidRPr="00CC0113" w:rsidRDefault="008F6FFB" w:rsidP="00283768">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5C363" w14:textId="77777777" w:rsidR="008F6FFB" w:rsidRPr="00CC0113" w:rsidRDefault="008F6FFB" w:rsidP="00283768">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57BDD" w14:textId="77777777" w:rsidR="008F6FFB" w:rsidRPr="00CC0113" w:rsidRDefault="008F6FFB" w:rsidP="00283768">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DB163" w14:textId="77777777" w:rsidR="008F6FFB" w:rsidRPr="00CC0113" w:rsidRDefault="008F6FFB" w:rsidP="00283768">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B1693" w14:textId="77777777" w:rsidR="008F6FFB" w:rsidRPr="00CC0113" w:rsidRDefault="008F6FFB" w:rsidP="00283768">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E1019" w14:textId="77777777" w:rsidR="008F6FFB" w:rsidRPr="00CC0113" w:rsidRDefault="008F6FFB" w:rsidP="00283768">
            <w:pPr>
              <w:pStyle w:val="headertabella0"/>
              <w:rPr>
                <w:color w:val="002060"/>
              </w:rPr>
            </w:pPr>
            <w:r w:rsidRPr="00CC0113">
              <w:rPr>
                <w:color w:val="002060"/>
              </w:rPr>
              <w:t>PE</w:t>
            </w:r>
          </w:p>
        </w:tc>
      </w:tr>
      <w:tr w:rsidR="008F6FFB" w:rsidRPr="00CC0113" w14:paraId="0085B28F"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C42B23" w14:textId="77777777" w:rsidR="008F6FFB" w:rsidRPr="00CC0113" w:rsidRDefault="008F6FFB" w:rsidP="00283768">
            <w:pPr>
              <w:pStyle w:val="rowtabella0"/>
              <w:rPr>
                <w:color w:val="002060"/>
              </w:rPr>
            </w:pPr>
            <w:r w:rsidRPr="00CC011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7B5E9" w14:textId="77777777" w:rsidR="008F6FFB" w:rsidRPr="00CC0113" w:rsidRDefault="008F6FFB" w:rsidP="00283768">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A571A"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C67C6"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5DCE9"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8C982"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76B86" w14:textId="77777777" w:rsidR="008F6FFB" w:rsidRPr="00CC0113" w:rsidRDefault="008F6FFB" w:rsidP="00283768">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4D1B8"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E31C0" w14:textId="77777777" w:rsidR="008F6FFB" w:rsidRPr="00CC0113" w:rsidRDefault="008F6FFB" w:rsidP="00283768">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7452C" w14:textId="77777777" w:rsidR="008F6FFB" w:rsidRPr="00CC0113" w:rsidRDefault="008F6FFB" w:rsidP="00283768">
            <w:pPr>
              <w:pStyle w:val="rowtabella0"/>
              <w:jc w:val="center"/>
              <w:rPr>
                <w:color w:val="002060"/>
              </w:rPr>
            </w:pPr>
            <w:r w:rsidRPr="00CC0113">
              <w:rPr>
                <w:color w:val="002060"/>
              </w:rPr>
              <w:t>0</w:t>
            </w:r>
          </w:p>
        </w:tc>
      </w:tr>
      <w:tr w:rsidR="008F6FFB" w:rsidRPr="00CC0113" w14:paraId="7583BF73"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1FB7F2" w14:textId="77777777" w:rsidR="008F6FFB" w:rsidRPr="00CC0113" w:rsidRDefault="008F6FFB" w:rsidP="00283768">
            <w:pPr>
              <w:pStyle w:val="rowtabella0"/>
              <w:rPr>
                <w:color w:val="002060"/>
              </w:rPr>
            </w:pPr>
            <w:r w:rsidRPr="00CC011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087E5" w14:textId="77777777" w:rsidR="008F6FFB" w:rsidRPr="00CC0113" w:rsidRDefault="008F6FFB" w:rsidP="00283768">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A3E63"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8241F"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E9008"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8436C"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F48C5" w14:textId="77777777" w:rsidR="008F6FFB" w:rsidRPr="00CC0113" w:rsidRDefault="008F6FFB" w:rsidP="00283768">
            <w:pPr>
              <w:pStyle w:val="rowtabella0"/>
              <w:jc w:val="center"/>
              <w:rPr>
                <w:color w:val="002060"/>
              </w:rPr>
            </w:pPr>
            <w:r w:rsidRPr="00CC011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792CB" w14:textId="77777777" w:rsidR="008F6FFB" w:rsidRPr="00CC0113" w:rsidRDefault="008F6FFB" w:rsidP="00283768">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5ECB" w14:textId="77777777" w:rsidR="008F6FFB" w:rsidRPr="00CC0113" w:rsidRDefault="008F6FFB" w:rsidP="00283768">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C84E9" w14:textId="77777777" w:rsidR="008F6FFB" w:rsidRPr="00CC0113" w:rsidRDefault="008F6FFB" w:rsidP="00283768">
            <w:pPr>
              <w:pStyle w:val="rowtabella0"/>
              <w:jc w:val="center"/>
              <w:rPr>
                <w:color w:val="002060"/>
              </w:rPr>
            </w:pPr>
            <w:r w:rsidRPr="00CC0113">
              <w:rPr>
                <w:color w:val="002060"/>
              </w:rPr>
              <w:t>0</w:t>
            </w:r>
          </w:p>
        </w:tc>
      </w:tr>
      <w:tr w:rsidR="008F6FFB" w:rsidRPr="00CC0113" w14:paraId="153F8855"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5492B1" w14:textId="77777777" w:rsidR="008F6FFB" w:rsidRPr="00CC0113" w:rsidRDefault="008F6FFB" w:rsidP="00283768">
            <w:pPr>
              <w:pStyle w:val="rowtabella0"/>
              <w:rPr>
                <w:color w:val="002060"/>
              </w:rPr>
            </w:pPr>
            <w:r w:rsidRPr="00CC011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C6A23" w14:textId="77777777" w:rsidR="008F6FFB" w:rsidRPr="00CC0113" w:rsidRDefault="008F6FFB" w:rsidP="00283768">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0B8C1"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C7723"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36E4E"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B7217"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4A855" w14:textId="77777777" w:rsidR="008F6FFB" w:rsidRPr="00CC0113" w:rsidRDefault="008F6FFB" w:rsidP="00283768">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AA5C2" w14:textId="77777777" w:rsidR="008F6FFB" w:rsidRPr="00CC0113" w:rsidRDefault="008F6FFB" w:rsidP="00283768">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5FE5B" w14:textId="77777777" w:rsidR="008F6FFB" w:rsidRPr="00CC0113" w:rsidRDefault="008F6FFB" w:rsidP="00283768">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BE511" w14:textId="77777777" w:rsidR="008F6FFB" w:rsidRPr="00CC0113" w:rsidRDefault="008F6FFB" w:rsidP="00283768">
            <w:pPr>
              <w:pStyle w:val="rowtabella0"/>
              <w:jc w:val="center"/>
              <w:rPr>
                <w:color w:val="002060"/>
              </w:rPr>
            </w:pPr>
            <w:r w:rsidRPr="00CC0113">
              <w:rPr>
                <w:color w:val="002060"/>
              </w:rPr>
              <w:t>0</w:t>
            </w:r>
          </w:p>
        </w:tc>
      </w:tr>
      <w:tr w:rsidR="008F6FFB" w:rsidRPr="00CC0113" w14:paraId="5636481D"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5DDF79" w14:textId="77777777" w:rsidR="008F6FFB" w:rsidRPr="00CC0113" w:rsidRDefault="008F6FFB" w:rsidP="00283768">
            <w:pPr>
              <w:pStyle w:val="rowtabella0"/>
              <w:rPr>
                <w:color w:val="002060"/>
              </w:rPr>
            </w:pPr>
            <w:r w:rsidRPr="00CC011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30072"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4E6F0"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C50A4"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E7A0B"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CE95D"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167E1" w14:textId="77777777" w:rsidR="008F6FFB" w:rsidRPr="00CC0113" w:rsidRDefault="008F6FFB" w:rsidP="00283768">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B0D70" w14:textId="77777777" w:rsidR="008F6FFB" w:rsidRPr="00CC0113" w:rsidRDefault="008F6FFB" w:rsidP="00283768">
            <w:pPr>
              <w:pStyle w:val="rowtabella0"/>
              <w:jc w:val="center"/>
              <w:rPr>
                <w:color w:val="002060"/>
              </w:rPr>
            </w:pPr>
            <w:r w:rsidRPr="00CC011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F4E56" w14:textId="77777777" w:rsidR="008F6FFB" w:rsidRPr="00CC0113" w:rsidRDefault="008F6FFB" w:rsidP="00283768">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D3279" w14:textId="77777777" w:rsidR="008F6FFB" w:rsidRPr="00CC0113" w:rsidRDefault="008F6FFB" w:rsidP="00283768">
            <w:pPr>
              <w:pStyle w:val="rowtabella0"/>
              <w:jc w:val="center"/>
              <w:rPr>
                <w:color w:val="002060"/>
              </w:rPr>
            </w:pPr>
            <w:r w:rsidRPr="00CC0113">
              <w:rPr>
                <w:color w:val="002060"/>
              </w:rPr>
              <w:t>0</w:t>
            </w:r>
          </w:p>
        </w:tc>
      </w:tr>
      <w:tr w:rsidR="008F6FFB" w:rsidRPr="00CC0113" w14:paraId="44E18671"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79599F" w14:textId="77777777" w:rsidR="008F6FFB" w:rsidRPr="00CC0113" w:rsidRDefault="008F6FFB" w:rsidP="00283768">
            <w:pPr>
              <w:pStyle w:val="rowtabella0"/>
              <w:rPr>
                <w:color w:val="002060"/>
              </w:rPr>
            </w:pPr>
            <w:r w:rsidRPr="00CC011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027D6"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53F57"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BDD85"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E2D40"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AECB5"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7AA5A" w14:textId="77777777" w:rsidR="008F6FFB" w:rsidRPr="00CC0113" w:rsidRDefault="008F6FFB" w:rsidP="00283768">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F2D4B" w14:textId="77777777" w:rsidR="008F6FFB" w:rsidRPr="00CC0113" w:rsidRDefault="008F6FFB" w:rsidP="00283768">
            <w:pPr>
              <w:pStyle w:val="rowtabella0"/>
              <w:jc w:val="center"/>
              <w:rPr>
                <w:color w:val="002060"/>
              </w:rPr>
            </w:pPr>
            <w:r w:rsidRPr="00CC011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94D9E" w14:textId="77777777" w:rsidR="008F6FFB" w:rsidRPr="00CC0113" w:rsidRDefault="008F6FFB" w:rsidP="00283768">
            <w:pPr>
              <w:pStyle w:val="rowtabella0"/>
              <w:jc w:val="center"/>
              <w:rPr>
                <w:color w:val="002060"/>
              </w:rPr>
            </w:pPr>
            <w:r w:rsidRPr="00CC011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38928" w14:textId="77777777" w:rsidR="008F6FFB" w:rsidRPr="00CC0113" w:rsidRDefault="008F6FFB" w:rsidP="00283768">
            <w:pPr>
              <w:pStyle w:val="rowtabella0"/>
              <w:jc w:val="center"/>
              <w:rPr>
                <w:color w:val="002060"/>
              </w:rPr>
            </w:pPr>
            <w:r w:rsidRPr="00CC0113">
              <w:rPr>
                <w:color w:val="002060"/>
              </w:rPr>
              <w:t>0</w:t>
            </w:r>
          </w:p>
        </w:tc>
      </w:tr>
    </w:tbl>
    <w:p w14:paraId="1AEF7EC3" w14:textId="77777777" w:rsidR="008F6FFB" w:rsidRPr="00CC0113" w:rsidRDefault="008F6FFB" w:rsidP="008F6FFB">
      <w:pPr>
        <w:pStyle w:val="breakline"/>
        <w:rPr>
          <w:rFonts w:eastAsiaTheme="minorEastAsia"/>
          <w:color w:val="002060"/>
        </w:rPr>
      </w:pPr>
    </w:p>
    <w:p w14:paraId="70DEACEB" w14:textId="77777777" w:rsidR="008F6FFB" w:rsidRPr="00CC0113" w:rsidRDefault="008F6FFB" w:rsidP="008F6FFB">
      <w:pPr>
        <w:pStyle w:val="breakline"/>
        <w:rPr>
          <w:color w:val="002060"/>
        </w:rPr>
      </w:pPr>
    </w:p>
    <w:p w14:paraId="299CA869" w14:textId="77777777" w:rsidR="008F6FFB" w:rsidRPr="00CC0113" w:rsidRDefault="008F6FFB" w:rsidP="008F6FFB">
      <w:pPr>
        <w:pStyle w:val="sottotitolocampionato10"/>
        <w:rPr>
          <w:color w:val="002060"/>
        </w:rPr>
      </w:pPr>
      <w:r w:rsidRPr="00CC011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CC0113" w14:paraId="3A7BEC53"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59357" w14:textId="77777777" w:rsidR="008F6FFB" w:rsidRPr="00CC0113" w:rsidRDefault="008F6FFB" w:rsidP="00283768">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27095" w14:textId="77777777" w:rsidR="008F6FFB" w:rsidRPr="00CC0113" w:rsidRDefault="008F6FFB" w:rsidP="00283768">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5E743" w14:textId="77777777" w:rsidR="008F6FFB" w:rsidRPr="00CC0113" w:rsidRDefault="008F6FFB" w:rsidP="00283768">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5B4BB" w14:textId="77777777" w:rsidR="008F6FFB" w:rsidRPr="00CC0113" w:rsidRDefault="008F6FFB" w:rsidP="00283768">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33709" w14:textId="77777777" w:rsidR="008F6FFB" w:rsidRPr="00CC0113" w:rsidRDefault="008F6FFB" w:rsidP="00283768">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32A96" w14:textId="77777777" w:rsidR="008F6FFB" w:rsidRPr="00CC0113" w:rsidRDefault="008F6FFB" w:rsidP="00283768">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59FEC" w14:textId="77777777" w:rsidR="008F6FFB" w:rsidRPr="00CC0113" w:rsidRDefault="008F6FFB" w:rsidP="00283768">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4FBFF" w14:textId="77777777" w:rsidR="008F6FFB" w:rsidRPr="00CC0113" w:rsidRDefault="008F6FFB" w:rsidP="00283768">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4489E" w14:textId="77777777" w:rsidR="008F6FFB" w:rsidRPr="00CC0113" w:rsidRDefault="008F6FFB" w:rsidP="00283768">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2AD38" w14:textId="77777777" w:rsidR="008F6FFB" w:rsidRPr="00CC0113" w:rsidRDefault="008F6FFB" w:rsidP="00283768">
            <w:pPr>
              <w:pStyle w:val="headertabella0"/>
              <w:rPr>
                <w:color w:val="002060"/>
              </w:rPr>
            </w:pPr>
            <w:r w:rsidRPr="00CC0113">
              <w:rPr>
                <w:color w:val="002060"/>
              </w:rPr>
              <w:t>PE</w:t>
            </w:r>
          </w:p>
        </w:tc>
      </w:tr>
      <w:tr w:rsidR="008F6FFB" w:rsidRPr="00CC0113" w14:paraId="414D08AB"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2601B9" w14:textId="77777777" w:rsidR="008F6FFB" w:rsidRPr="002F24FD" w:rsidRDefault="008F6FFB" w:rsidP="00283768">
            <w:pPr>
              <w:pStyle w:val="rowtabella0"/>
              <w:rPr>
                <w:color w:val="002060"/>
                <w:lang w:val="es-ES"/>
              </w:rPr>
            </w:pPr>
            <w:r w:rsidRPr="002F24F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CDA51" w14:textId="77777777" w:rsidR="008F6FFB" w:rsidRPr="00CC0113" w:rsidRDefault="008F6FFB" w:rsidP="00283768">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03389"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5EE00"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87109"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5237D"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F353F" w14:textId="77777777" w:rsidR="008F6FFB" w:rsidRPr="00CC0113" w:rsidRDefault="008F6FFB" w:rsidP="00283768">
            <w:pPr>
              <w:pStyle w:val="rowtabella0"/>
              <w:jc w:val="center"/>
              <w:rPr>
                <w:color w:val="002060"/>
              </w:rPr>
            </w:pPr>
            <w:r w:rsidRPr="00CC011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A8CA0" w14:textId="77777777" w:rsidR="008F6FFB" w:rsidRPr="00CC0113" w:rsidRDefault="008F6FFB" w:rsidP="00283768">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1AEB1" w14:textId="77777777" w:rsidR="008F6FFB" w:rsidRPr="00CC0113" w:rsidRDefault="008F6FFB" w:rsidP="00283768">
            <w:pPr>
              <w:pStyle w:val="rowtabella0"/>
              <w:jc w:val="center"/>
              <w:rPr>
                <w:color w:val="002060"/>
              </w:rPr>
            </w:pPr>
            <w:r w:rsidRPr="00CC011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78A99" w14:textId="77777777" w:rsidR="008F6FFB" w:rsidRPr="00CC0113" w:rsidRDefault="008F6FFB" w:rsidP="00283768">
            <w:pPr>
              <w:pStyle w:val="rowtabella0"/>
              <w:jc w:val="center"/>
              <w:rPr>
                <w:color w:val="002060"/>
              </w:rPr>
            </w:pPr>
            <w:r w:rsidRPr="00CC0113">
              <w:rPr>
                <w:color w:val="002060"/>
              </w:rPr>
              <w:t>0</w:t>
            </w:r>
          </w:p>
        </w:tc>
      </w:tr>
      <w:tr w:rsidR="008F6FFB" w:rsidRPr="00CC0113" w14:paraId="70568942"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24FFA" w14:textId="77777777" w:rsidR="008F6FFB" w:rsidRPr="00CC0113" w:rsidRDefault="008F6FFB" w:rsidP="00283768">
            <w:pPr>
              <w:pStyle w:val="rowtabella0"/>
              <w:rPr>
                <w:color w:val="002060"/>
              </w:rPr>
            </w:pPr>
            <w:r w:rsidRPr="00CC011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30B14" w14:textId="77777777" w:rsidR="008F6FFB" w:rsidRPr="00CC0113" w:rsidRDefault="008F6FFB" w:rsidP="00283768">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CCF44"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824BE"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659F9"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69433"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05433" w14:textId="77777777" w:rsidR="008F6FFB" w:rsidRPr="00CC0113" w:rsidRDefault="008F6FFB" w:rsidP="00283768">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B030A" w14:textId="77777777" w:rsidR="008F6FFB" w:rsidRPr="00CC0113" w:rsidRDefault="008F6FFB" w:rsidP="00283768">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080A8" w14:textId="77777777" w:rsidR="008F6FFB" w:rsidRPr="00CC0113" w:rsidRDefault="008F6FFB" w:rsidP="00283768">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487B2" w14:textId="77777777" w:rsidR="008F6FFB" w:rsidRPr="00CC0113" w:rsidRDefault="008F6FFB" w:rsidP="00283768">
            <w:pPr>
              <w:pStyle w:val="rowtabella0"/>
              <w:jc w:val="center"/>
              <w:rPr>
                <w:color w:val="002060"/>
              </w:rPr>
            </w:pPr>
            <w:r w:rsidRPr="00CC0113">
              <w:rPr>
                <w:color w:val="002060"/>
              </w:rPr>
              <w:t>0</w:t>
            </w:r>
          </w:p>
        </w:tc>
      </w:tr>
      <w:tr w:rsidR="008F6FFB" w:rsidRPr="00CC0113" w14:paraId="62637E8E"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DCA1C3" w14:textId="77777777" w:rsidR="008F6FFB" w:rsidRPr="00CC0113" w:rsidRDefault="008F6FFB" w:rsidP="00283768">
            <w:pPr>
              <w:pStyle w:val="rowtabella0"/>
              <w:rPr>
                <w:color w:val="002060"/>
              </w:rPr>
            </w:pPr>
            <w:r w:rsidRPr="00CC011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68830" w14:textId="77777777" w:rsidR="008F6FFB" w:rsidRPr="00CC0113" w:rsidRDefault="008F6FFB" w:rsidP="00283768">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364D1"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F756C"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8A5B8"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A7CDA"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49E85" w14:textId="77777777" w:rsidR="008F6FFB" w:rsidRPr="00CC0113" w:rsidRDefault="008F6FFB" w:rsidP="00283768">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240BC" w14:textId="77777777" w:rsidR="008F6FFB" w:rsidRPr="00CC0113" w:rsidRDefault="008F6FFB" w:rsidP="00283768">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A6635"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FC709" w14:textId="77777777" w:rsidR="008F6FFB" w:rsidRPr="00CC0113" w:rsidRDefault="008F6FFB" w:rsidP="00283768">
            <w:pPr>
              <w:pStyle w:val="rowtabella0"/>
              <w:jc w:val="center"/>
              <w:rPr>
                <w:color w:val="002060"/>
              </w:rPr>
            </w:pPr>
            <w:r w:rsidRPr="00CC0113">
              <w:rPr>
                <w:color w:val="002060"/>
              </w:rPr>
              <w:t>0</w:t>
            </w:r>
          </w:p>
        </w:tc>
      </w:tr>
      <w:tr w:rsidR="008F6FFB" w:rsidRPr="00CC0113" w14:paraId="55463331"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FB0912" w14:textId="77777777" w:rsidR="008F6FFB" w:rsidRPr="00CC0113" w:rsidRDefault="008F6FFB" w:rsidP="00283768">
            <w:pPr>
              <w:pStyle w:val="rowtabella0"/>
              <w:rPr>
                <w:color w:val="002060"/>
              </w:rPr>
            </w:pPr>
            <w:r w:rsidRPr="00CC0113">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7B834"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2735D"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093C6"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1D65E"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999E8"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2373D" w14:textId="77777777" w:rsidR="008F6FFB" w:rsidRPr="00CC0113" w:rsidRDefault="008F6FFB" w:rsidP="00283768">
            <w:pPr>
              <w:pStyle w:val="rowtabella0"/>
              <w:jc w:val="center"/>
              <w:rPr>
                <w:color w:val="002060"/>
              </w:rPr>
            </w:pPr>
            <w:r w:rsidRPr="00CC011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E16D3" w14:textId="77777777" w:rsidR="008F6FFB" w:rsidRPr="00CC0113" w:rsidRDefault="008F6FFB" w:rsidP="00283768">
            <w:pPr>
              <w:pStyle w:val="rowtabella0"/>
              <w:jc w:val="center"/>
              <w:rPr>
                <w:color w:val="002060"/>
              </w:rPr>
            </w:pPr>
            <w:r w:rsidRPr="00CC011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E5346" w14:textId="77777777" w:rsidR="008F6FFB" w:rsidRPr="00CC0113" w:rsidRDefault="008F6FFB" w:rsidP="00283768">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D8E3A" w14:textId="77777777" w:rsidR="008F6FFB" w:rsidRPr="00CC0113" w:rsidRDefault="008F6FFB" w:rsidP="00283768">
            <w:pPr>
              <w:pStyle w:val="rowtabella0"/>
              <w:jc w:val="center"/>
              <w:rPr>
                <w:color w:val="002060"/>
              </w:rPr>
            </w:pPr>
            <w:r w:rsidRPr="00CC0113">
              <w:rPr>
                <w:color w:val="002060"/>
              </w:rPr>
              <w:t>0</w:t>
            </w:r>
          </w:p>
        </w:tc>
      </w:tr>
      <w:tr w:rsidR="008F6FFB" w:rsidRPr="00CC0113" w14:paraId="63C283C1"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26BCD7" w14:textId="77777777" w:rsidR="008F6FFB" w:rsidRPr="00CC0113" w:rsidRDefault="008F6FFB" w:rsidP="00283768">
            <w:pPr>
              <w:pStyle w:val="rowtabella0"/>
              <w:rPr>
                <w:color w:val="002060"/>
              </w:rPr>
            </w:pPr>
            <w:r w:rsidRPr="00CC011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73602"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FC384"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C8DA0"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1F177"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940DE"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A47EF"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67A02" w14:textId="77777777" w:rsidR="008F6FFB" w:rsidRPr="00CC0113" w:rsidRDefault="008F6FFB" w:rsidP="00283768">
            <w:pPr>
              <w:pStyle w:val="rowtabella0"/>
              <w:jc w:val="center"/>
              <w:rPr>
                <w:color w:val="002060"/>
              </w:rPr>
            </w:pPr>
            <w:r w:rsidRPr="00CC011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384ED" w14:textId="77777777" w:rsidR="008F6FFB" w:rsidRPr="00CC0113" w:rsidRDefault="008F6FFB" w:rsidP="00283768">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F6F03" w14:textId="77777777" w:rsidR="008F6FFB" w:rsidRPr="00CC0113" w:rsidRDefault="008F6FFB" w:rsidP="00283768">
            <w:pPr>
              <w:pStyle w:val="rowtabella0"/>
              <w:jc w:val="center"/>
              <w:rPr>
                <w:color w:val="002060"/>
              </w:rPr>
            </w:pPr>
            <w:r w:rsidRPr="00CC0113">
              <w:rPr>
                <w:color w:val="002060"/>
              </w:rPr>
              <w:t>0</w:t>
            </w:r>
          </w:p>
        </w:tc>
      </w:tr>
    </w:tbl>
    <w:p w14:paraId="38456FC3" w14:textId="77777777" w:rsidR="008F6FFB" w:rsidRPr="00CC0113" w:rsidRDefault="008F6FFB" w:rsidP="008F6FFB">
      <w:pPr>
        <w:pStyle w:val="breakline"/>
        <w:rPr>
          <w:rFonts w:eastAsiaTheme="minorEastAsia"/>
          <w:color w:val="002060"/>
        </w:rPr>
      </w:pPr>
    </w:p>
    <w:p w14:paraId="5ADD4DDA" w14:textId="77777777" w:rsidR="008F6FFB" w:rsidRPr="00CC0113" w:rsidRDefault="008F6FFB" w:rsidP="008F6FFB">
      <w:pPr>
        <w:pStyle w:val="breakline"/>
        <w:rPr>
          <w:color w:val="002060"/>
        </w:rPr>
      </w:pPr>
    </w:p>
    <w:p w14:paraId="77007F01" w14:textId="77777777" w:rsidR="008F6FFB" w:rsidRPr="00CC0113" w:rsidRDefault="008F6FFB" w:rsidP="008F6FFB">
      <w:pPr>
        <w:pStyle w:val="sottotitolocampionato10"/>
        <w:rPr>
          <w:color w:val="002060"/>
        </w:rPr>
      </w:pPr>
      <w:r w:rsidRPr="00CC0113">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CC0113" w14:paraId="47655340"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54F42" w14:textId="77777777" w:rsidR="008F6FFB" w:rsidRPr="00CC0113" w:rsidRDefault="008F6FFB" w:rsidP="00283768">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E8797" w14:textId="77777777" w:rsidR="008F6FFB" w:rsidRPr="00CC0113" w:rsidRDefault="008F6FFB" w:rsidP="00283768">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4AC49" w14:textId="77777777" w:rsidR="008F6FFB" w:rsidRPr="00CC0113" w:rsidRDefault="008F6FFB" w:rsidP="00283768">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22CBB" w14:textId="77777777" w:rsidR="008F6FFB" w:rsidRPr="00CC0113" w:rsidRDefault="008F6FFB" w:rsidP="00283768">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AF554" w14:textId="77777777" w:rsidR="008F6FFB" w:rsidRPr="00CC0113" w:rsidRDefault="008F6FFB" w:rsidP="00283768">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24081" w14:textId="77777777" w:rsidR="008F6FFB" w:rsidRPr="00CC0113" w:rsidRDefault="008F6FFB" w:rsidP="00283768">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1560D" w14:textId="77777777" w:rsidR="008F6FFB" w:rsidRPr="00CC0113" w:rsidRDefault="008F6FFB" w:rsidP="00283768">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F0B9C" w14:textId="77777777" w:rsidR="008F6FFB" w:rsidRPr="00CC0113" w:rsidRDefault="008F6FFB" w:rsidP="00283768">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D462D" w14:textId="77777777" w:rsidR="008F6FFB" w:rsidRPr="00CC0113" w:rsidRDefault="008F6FFB" w:rsidP="00283768">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9F267" w14:textId="77777777" w:rsidR="008F6FFB" w:rsidRPr="00CC0113" w:rsidRDefault="008F6FFB" w:rsidP="00283768">
            <w:pPr>
              <w:pStyle w:val="headertabella0"/>
              <w:rPr>
                <w:color w:val="002060"/>
              </w:rPr>
            </w:pPr>
            <w:r w:rsidRPr="00CC0113">
              <w:rPr>
                <w:color w:val="002060"/>
              </w:rPr>
              <w:t>PE</w:t>
            </w:r>
          </w:p>
        </w:tc>
      </w:tr>
      <w:tr w:rsidR="008F6FFB" w:rsidRPr="00CC0113" w14:paraId="562A645D"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37A56E" w14:textId="77777777" w:rsidR="008F6FFB" w:rsidRPr="00CC0113" w:rsidRDefault="008F6FFB" w:rsidP="00283768">
            <w:pPr>
              <w:pStyle w:val="rowtabella0"/>
              <w:rPr>
                <w:color w:val="002060"/>
              </w:rPr>
            </w:pPr>
            <w:r w:rsidRPr="00CC0113">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22503" w14:textId="77777777" w:rsidR="008F6FFB" w:rsidRPr="00CC0113" w:rsidRDefault="008F6FFB" w:rsidP="00283768">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29279"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9F024"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E7A29"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12BA4"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42DFC" w14:textId="77777777" w:rsidR="008F6FFB" w:rsidRPr="00CC0113" w:rsidRDefault="008F6FFB" w:rsidP="00283768">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4FC9B" w14:textId="77777777" w:rsidR="008F6FFB" w:rsidRPr="00CC0113" w:rsidRDefault="008F6FFB" w:rsidP="00283768">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B9AE7" w14:textId="77777777" w:rsidR="008F6FFB" w:rsidRPr="00CC0113" w:rsidRDefault="008F6FFB" w:rsidP="00283768">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26C88" w14:textId="77777777" w:rsidR="008F6FFB" w:rsidRPr="00CC0113" w:rsidRDefault="008F6FFB" w:rsidP="00283768">
            <w:pPr>
              <w:pStyle w:val="rowtabella0"/>
              <w:jc w:val="center"/>
              <w:rPr>
                <w:color w:val="002060"/>
              </w:rPr>
            </w:pPr>
            <w:r w:rsidRPr="00CC0113">
              <w:rPr>
                <w:color w:val="002060"/>
              </w:rPr>
              <w:t>0</w:t>
            </w:r>
          </w:p>
        </w:tc>
      </w:tr>
      <w:tr w:rsidR="008F6FFB" w:rsidRPr="00CC0113" w14:paraId="0CB6C082"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591E26" w14:textId="77777777" w:rsidR="008F6FFB" w:rsidRPr="00CC0113" w:rsidRDefault="008F6FFB" w:rsidP="00283768">
            <w:pPr>
              <w:pStyle w:val="rowtabella0"/>
              <w:rPr>
                <w:color w:val="002060"/>
              </w:rPr>
            </w:pPr>
            <w:r w:rsidRPr="00CC0113">
              <w:rPr>
                <w:color w:val="002060"/>
              </w:rPr>
              <w:t xml:space="preserve">A.S.D. </w:t>
            </w:r>
            <w:proofErr w:type="gramStart"/>
            <w:r w:rsidRPr="00CC0113">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673E3" w14:textId="77777777" w:rsidR="008F6FFB" w:rsidRPr="00CC0113" w:rsidRDefault="008F6FFB" w:rsidP="00283768">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8D4BC"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60124"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6C1E9"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9B67A"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A2DF3" w14:textId="77777777" w:rsidR="008F6FFB" w:rsidRPr="00CC0113" w:rsidRDefault="008F6FFB" w:rsidP="00283768">
            <w:pPr>
              <w:pStyle w:val="rowtabella0"/>
              <w:jc w:val="center"/>
              <w:rPr>
                <w:color w:val="002060"/>
              </w:rPr>
            </w:pPr>
            <w:r w:rsidRPr="00CC011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1B5FF" w14:textId="77777777" w:rsidR="008F6FFB" w:rsidRPr="00CC0113" w:rsidRDefault="008F6FFB" w:rsidP="00283768">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FAEA2" w14:textId="77777777" w:rsidR="008F6FFB" w:rsidRPr="00CC0113" w:rsidRDefault="008F6FFB" w:rsidP="00283768">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B6321" w14:textId="77777777" w:rsidR="008F6FFB" w:rsidRPr="00CC0113" w:rsidRDefault="008F6FFB" w:rsidP="00283768">
            <w:pPr>
              <w:pStyle w:val="rowtabella0"/>
              <w:jc w:val="center"/>
              <w:rPr>
                <w:color w:val="002060"/>
              </w:rPr>
            </w:pPr>
            <w:r w:rsidRPr="00CC0113">
              <w:rPr>
                <w:color w:val="002060"/>
              </w:rPr>
              <w:t>0</w:t>
            </w:r>
          </w:p>
        </w:tc>
      </w:tr>
      <w:tr w:rsidR="008F6FFB" w:rsidRPr="00CC0113" w14:paraId="2AC0DF28"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03F4B2" w14:textId="77777777" w:rsidR="008F6FFB" w:rsidRPr="00CC0113" w:rsidRDefault="008F6FFB" w:rsidP="00283768">
            <w:pPr>
              <w:pStyle w:val="rowtabella0"/>
              <w:rPr>
                <w:color w:val="002060"/>
              </w:rPr>
            </w:pPr>
            <w:r w:rsidRPr="00CC011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F36B7" w14:textId="77777777" w:rsidR="008F6FFB" w:rsidRPr="00CC0113" w:rsidRDefault="008F6FFB" w:rsidP="00283768">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2F374"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29556"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E92B"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90A2A"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7A42F" w14:textId="77777777" w:rsidR="008F6FFB" w:rsidRPr="00CC0113" w:rsidRDefault="008F6FFB" w:rsidP="00283768">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25806" w14:textId="77777777" w:rsidR="008F6FFB" w:rsidRPr="00CC0113" w:rsidRDefault="008F6FFB" w:rsidP="00283768">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79374"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0A89A" w14:textId="77777777" w:rsidR="008F6FFB" w:rsidRPr="00CC0113" w:rsidRDefault="008F6FFB" w:rsidP="00283768">
            <w:pPr>
              <w:pStyle w:val="rowtabella0"/>
              <w:jc w:val="center"/>
              <w:rPr>
                <w:color w:val="002060"/>
              </w:rPr>
            </w:pPr>
            <w:r w:rsidRPr="00CC0113">
              <w:rPr>
                <w:color w:val="002060"/>
              </w:rPr>
              <w:t>0</w:t>
            </w:r>
          </w:p>
        </w:tc>
      </w:tr>
      <w:tr w:rsidR="008F6FFB" w:rsidRPr="00CC0113" w14:paraId="4CE6B07A"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3DD8BF" w14:textId="77777777" w:rsidR="008F6FFB" w:rsidRPr="00CC0113" w:rsidRDefault="008F6FFB" w:rsidP="00283768">
            <w:pPr>
              <w:pStyle w:val="rowtabella0"/>
              <w:rPr>
                <w:color w:val="002060"/>
              </w:rPr>
            </w:pPr>
            <w:r w:rsidRPr="00CC011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101B7"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B734B"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2C55C"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A2E57"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0AA3A"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F5F1D" w14:textId="77777777" w:rsidR="008F6FFB" w:rsidRPr="00CC0113" w:rsidRDefault="008F6FFB" w:rsidP="00283768">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0D8E4" w14:textId="77777777" w:rsidR="008F6FFB" w:rsidRPr="00CC0113" w:rsidRDefault="008F6FFB" w:rsidP="00283768">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D7851" w14:textId="77777777" w:rsidR="008F6FFB" w:rsidRPr="00CC0113" w:rsidRDefault="008F6FFB" w:rsidP="00283768">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DC54B" w14:textId="77777777" w:rsidR="008F6FFB" w:rsidRPr="00CC0113" w:rsidRDefault="008F6FFB" w:rsidP="00283768">
            <w:pPr>
              <w:pStyle w:val="rowtabella0"/>
              <w:jc w:val="center"/>
              <w:rPr>
                <w:color w:val="002060"/>
              </w:rPr>
            </w:pPr>
            <w:r w:rsidRPr="00CC0113">
              <w:rPr>
                <w:color w:val="002060"/>
              </w:rPr>
              <w:t>1</w:t>
            </w:r>
          </w:p>
        </w:tc>
      </w:tr>
      <w:tr w:rsidR="008F6FFB" w:rsidRPr="00CC0113" w14:paraId="3C3B2CF1"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0D1741" w14:textId="77777777" w:rsidR="008F6FFB" w:rsidRPr="00CC0113" w:rsidRDefault="008F6FFB" w:rsidP="00283768">
            <w:pPr>
              <w:pStyle w:val="rowtabella0"/>
              <w:rPr>
                <w:color w:val="002060"/>
              </w:rPr>
            </w:pPr>
            <w:r w:rsidRPr="00CC0113">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1F7C6"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B34A1"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EEC31"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7D642"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A69A"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B28C1" w14:textId="77777777" w:rsidR="008F6FFB" w:rsidRPr="00CC0113" w:rsidRDefault="008F6FFB" w:rsidP="00283768">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7408A" w14:textId="77777777" w:rsidR="008F6FFB" w:rsidRPr="00CC0113" w:rsidRDefault="008F6FFB" w:rsidP="00283768">
            <w:pPr>
              <w:pStyle w:val="rowtabella0"/>
              <w:jc w:val="center"/>
              <w:rPr>
                <w:color w:val="002060"/>
              </w:rPr>
            </w:pPr>
            <w:r w:rsidRPr="00CC011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3D277" w14:textId="77777777" w:rsidR="008F6FFB" w:rsidRPr="00CC0113" w:rsidRDefault="008F6FFB" w:rsidP="00283768">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DDB1A" w14:textId="77777777" w:rsidR="008F6FFB" w:rsidRPr="00CC0113" w:rsidRDefault="008F6FFB" w:rsidP="00283768">
            <w:pPr>
              <w:pStyle w:val="rowtabella0"/>
              <w:jc w:val="center"/>
              <w:rPr>
                <w:color w:val="002060"/>
              </w:rPr>
            </w:pPr>
            <w:r w:rsidRPr="00CC0113">
              <w:rPr>
                <w:color w:val="002060"/>
              </w:rPr>
              <w:t>0</w:t>
            </w:r>
          </w:p>
        </w:tc>
      </w:tr>
    </w:tbl>
    <w:p w14:paraId="4537F1BE" w14:textId="77777777" w:rsidR="008F6FFB" w:rsidRPr="00B23DC9" w:rsidRDefault="008F6FFB" w:rsidP="008F6FFB">
      <w:pPr>
        <w:pStyle w:val="TITOLOPRINC"/>
        <w:spacing w:before="0" w:beforeAutospacing="0" w:after="0" w:afterAutospacing="0"/>
        <w:rPr>
          <w:color w:val="002060"/>
          <w:sz w:val="22"/>
          <w:szCs w:val="22"/>
        </w:rPr>
      </w:pPr>
    </w:p>
    <w:p w14:paraId="0E41D7D9" w14:textId="77777777" w:rsidR="008F6FFB" w:rsidRPr="00E15E32" w:rsidRDefault="008F6FFB" w:rsidP="008F6FFB">
      <w:pPr>
        <w:pStyle w:val="TITOLOPRINC"/>
        <w:spacing w:before="0" w:beforeAutospacing="0" w:after="0" w:afterAutospacing="0"/>
        <w:rPr>
          <w:color w:val="002060"/>
        </w:rPr>
      </w:pPr>
      <w:r>
        <w:rPr>
          <w:color w:val="002060"/>
        </w:rPr>
        <w:t>FASE FINALE</w:t>
      </w:r>
    </w:p>
    <w:p w14:paraId="0F0260CC" w14:textId="77777777" w:rsidR="008F6FFB" w:rsidRPr="00E762DC" w:rsidRDefault="008F6FFB" w:rsidP="008F6FFB">
      <w:pPr>
        <w:pStyle w:val="LndNormale1"/>
        <w:rPr>
          <w:color w:val="002060"/>
        </w:rPr>
      </w:pPr>
    </w:p>
    <w:p w14:paraId="69483817" w14:textId="77777777" w:rsidR="008F6FFB" w:rsidRPr="00E762DC" w:rsidRDefault="008F6FFB" w:rsidP="008F6FFB">
      <w:pPr>
        <w:pStyle w:val="LndNormale1"/>
        <w:rPr>
          <w:b/>
          <w:i/>
          <w:color w:val="002060"/>
        </w:rPr>
      </w:pPr>
      <w:r w:rsidRPr="00E762DC">
        <w:rPr>
          <w:b/>
          <w:i/>
          <w:color w:val="002060"/>
        </w:rPr>
        <w:t xml:space="preserve">Quarti di Finale (gara unica </w:t>
      </w:r>
      <w:r>
        <w:rPr>
          <w:b/>
          <w:i/>
          <w:color w:val="002060"/>
        </w:rPr>
        <w:t>29</w:t>
      </w:r>
      <w:r w:rsidRPr="00E762DC">
        <w:rPr>
          <w:b/>
          <w:i/>
          <w:color w:val="002060"/>
        </w:rPr>
        <w:t>/0</w:t>
      </w:r>
      <w:r>
        <w:rPr>
          <w:b/>
          <w:i/>
          <w:color w:val="002060"/>
        </w:rPr>
        <w:t>3</w:t>
      </w:r>
      <w:r w:rsidRPr="00E762DC">
        <w:rPr>
          <w:b/>
          <w:i/>
          <w:color w:val="002060"/>
        </w:rPr>
        <w:t>/202</w:t>
      </w:r>
      <w:r>
        <w:rPr>
          <w:b/>
          <w:i/>
          <w:color w:val="002060"/>
        </w:rPr>
        <w:t>5</w:t>
      </w:r>
      <w:r w:rsidRPr="00E762DC">
        <w:rPr>
          <w:b/>
          <w:i/>
          <w:color w:val="002060"/>
        </w:rPr>
        <w:t>)</w:t>
      </w:r>
    </w:p>
    <w:p w14:paraId="129CBD39" w14:textId="77777777" w:rsidR="008F6FFB" w:rsidRPr="00E762DC" w:rsidRDefault="008F6FFB" w:rsidP="008F6FFB">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8</w:t>
      </w:r>
      <w:r w:rsidRPr="00E762DC">
        <w:rPr>
          <w:rFonts w:ascii="Arial" w:hAnsi="Arial" w:cs="Arial"/>
          <w:color w:val="002060"/>
          <w:sz w:val="22"/>
        </w:rPr>
        <w:t xml:space="preserve"> squadr</w:t>
      </w:r>
      <w:r>
        <w:rPr>
          <w:rFonts w:ascii="Arial" w:hAnsi="Arial" w:cs="Arial"/>
          <w:color w:val="002060"/>
          <w:sz w:val="22"/>
        </w:rPr>
        <w:t xml:space="preserve">e qualificate dalla Seconda Fase </w:t>
      </w:r>
      <w:r w:rsidRPr="00E762DC">
        <w:rPr>
          <w:rFonts w:ascii="Arial" w:hAnsi="Arial" w:cs="Arial"/>
          <w:color w:val="002060"/>
          <w:sz w:val="22"/>
        </w:rPr>
        <w:t xml:space="preserve">disputeranno </w:t>
      </w:r>
      <w:r>
        <w:rPr>
          <w:rFonts w:ascii="Arial" w:hAnsi="Arial" w:cs="Arial"/>
          <w:color w:val="002060"/>
          <w:sz w:val="22"/>
        </w:rPr>
        <w:t>i Quarti di Finale</w:t>
      </w:r>
      <w:r w:rsidRPr="00E762DC">
        <w:rPr>
          <w:rFonts w:ascii="Arial" w:hAnsi="Arial" w:cs="Arial"/>
          <w:color w:val="002060"/>
          <w:sz w:val="22"/>
        </w:rPr>
        <w:t xml:space="preserve"> in gara unica </w:t>
      </w:r>
      <w:r>
        <w:rPr>
          <w:rFonts w:ascii="Arial" w:hAnsi="Arial" w:cs="Arial"/>
          <w:color w:val="002060"/>
          <w:sz w:val="22"/>
        </w:rPr>
        <w:t>in casa della squadra prima classificata al termine della seconda fase</w:t>
      </w:r>
      <w:r w:rsidRPr="00E762DC">
        <w:rPr>
          <w:rFonts w:ascii="Arial" w:hAnsi="Arial" w:cs="Arial"/>
          <w:color w:val="002060"/>
          <w:sz w:val="22"/>
        </w:rPr>
        <w:t>:</w:t>
      </w:r>
    </w:p>
    <w:p w14:paraId="2213F8A5" w14:textId="77777777" w:rsidR="008F6FFB" w:rsidRPr="00E762DC" w:rsidRDefault="008F6FFB" w:rsidP="008F6FFB">
      <w:pPr>
        <w:pStyle w:val="Corpodeltesto21"/>
        <w:rPr>
          <w:rFonts w:ascii="Arial" w:hAnsi="Arial" w:cs="Arial"/>
          <w:color w:val="002060"/>
          <w:sz w:val="22"/>
        </w:rPr>
      </w:pPr>
    </w:p>
    <w:p w14:paraId="7336899C" w14:textId="77777777" w:rsidR="008F6FFB" w:rsidRPr="00E762DC" w:rsidRDefault="008F6FFB" w:rsidP="008F6FFB">
      <w:pPr>
        <w:pStyle w:val="Corpodeltesto21"/>
        <w:rPr>
          <w:rFonts w:ascii="Arial" w:hAnsi="Arial" w:cs="Arial"/>
          <w:color w:val="002060"/>
          <w:sz w:val="22"/>
        </w:rPr>
      </w:pPr>
      <w:r w:rsidRPr="00E762DC">
        <w:rPr>
          <w:rFonts w:ascii="Arial" w:hAnsi="Arial" w:cs="Arial"/>
          <w:color w:val="002060"/>
          <w:sz w:val="22"/>
        </w:rPr>
        <w:t xml:space="preserve">- 1^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terza miglior prima classificata gironi “Silver”</w:t>
      </w:r>
    </w:p>
    <w:p w14:paraId="0E4A244E" w14:textId="77777777" w:rsidR="008F6FFB" w:rsidRPr="00703F1F" w:rsidRDefault="008F6FFB" w:rsidP="008F6FFB">
      <w:pPr>
        <w:pStyle w:val="Corpodeltesto21"/>
        <w:rPr>
          <w:rFonts w:ascii="Arial" w:hAnsi="Arial" w:cs="Arial"/>
          <w:b/>
          <w:bCs/>
          <w:color w:val="002060"/>
          <w:sz w:val="22"/>
        </w:rPr>
      </w:pPr>
      <w:r w:rsidRPr="00703F1F">
        <w:rPr>
          <w:rFonts w:ascii="Arial" w:hAnsi="Arial" w:cs="Arial"/>
          <w:b/>
          <w:bCs/>
          <w:color w:val="002060"/>
          <w:sz w:val="22"/>
        </w:rPr>
        <w:t>ACLI AUDAX MONTECOSARO – PIETRALACROCE 73</w:t>
      </w:r>
    </w:p>
    <w:p w14:paraId="4D5F76C3" w14:textId="77777777" w:rsidR="008F6FFB" w:rsidRDefault="008F6FFB" w:rsidP="008F6FFB">
      <w:pPr>
        <w:pStyle w:val="Corpodeltesto21"/>
        <w:rPr>
          <w:rFonts w:ascii="Arial" w:hAnsi="Arial" w:cs="Arial"/>
          <w:color w:val="002060"/>
          <w:sz w:val="22"/>
        </w:rPr>
      </w:pPr>
    </w:p>
    <w:p w14:paraId="625BFA0B" w14:textId="77777777" w:rsidR="008F6FFB" w:rsidRDefault="008F6FFB" w:rsidP="008F6FF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seconda miglior prima classificata gironi “Silver”</w:t>
      </w:r>
    </w:p>
    <w:p w14:paraId="7D9464B7" w14:textId="77777777" w:rsidR="008F6FFB" w:rsidRPr="00703F1F" w:rsidRDefault="008F6FFB" w:rsidP="008F6FFB">
      <w:pPr>
        <w:pStyle w:val="Corpodeltesto21"/>
        <w:rPr>
          <w:rFonts w:ascii="Arial" w:hAnsi="Arial" w:cs="Arial"/>
          <w:b/>
          <w:bCs/>
          <w:color w:val="002060"/>
          <w:sz w:val="22"/>
        </w:rPr>
      </w:pPr>
      <w:r w:rsidRPr="00703F1F">
        <w:rPr>
          <w:rFonts w:ascii="Arial" w:hAnsi="Arial" w:cs="Arial"/>
          <w:b/>
          <w:bCs/>
          <w:color w:val="002060"/>
          <w:sz w:val="22"/>
        </w:rPr>
        <w:t>ACLI MANTOVANI CALCIO A 5 – FUTSAL VIRE GEOSISTEM ASD</w:t>
      </w:r>
    </w:p>
    <w:p w14:paraId="40E8AFD3" w14:textId="77777777" w:rsidR="008F6FFB" w:rsidRDefault="008F6FFB" w:rsidP="008F6FFB">
      <w:pPr>
        <w:pStyle w:val="Corpodeltesto21"/>
        <w:rPr>
          <w:rFonts w:ascii="Arial" w:hAnsi="Arial" w:cs="Arial"/>
          <w:color w:val="002060"/>
          <w:sz w:val="22"/>
        </w:rPr>
      </w:pPr>
    </w:p>
    <w:p w14:paraId="39AE0858" w14:textId="77777777" w:rsidR="008F6FFB" w:rsidRPr="00E762DC" w:rsidRDefault="008F6FFB" w:rsidP="008F6FF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miglior prima classificata gironi “Silver”</w:t>
      </w:r>
    </w:p>
    <w:p w14:paraId="6482F7E0" w14:textId="77777777" w:rsidR="008F6FFB" w:rsidRPr="00703F1F" w:rsidRDefault="008F6FFB" w:rsidP="008F6FFB">
      <w:pPr>
        <w:pStyle w:val="Corpodeltesto21"/>
        <w:rPr>
          <w:rFonts w:ascii="Arial" w:hAnsi="Arial" w:cs="Arial"/>
          <w:b/>
          <w:bCs/>
          <w:color w:val="002060"/>
          <w:sz w:val="22"/>
        </w:rPr>
      </w:pPr>
      <w:r w:rsidRPr="00703F1F">
        <w:rPr>
          <w:rFonts w:ascii="Arial" w:hAnsi="Arial" w:cs="Arial"/>
          <w:b/>
          <w:bCs/>
          <w:color w:val="002060"/>
          <w:sz w:val="22"/>
        </w:rPr>
        <w:t>POL.CAGLI SPORT ASSOCIATI – REAL FABRIANO</w:t>
      </w:r>
    </w:p>
    <w:p w14:paraId="0F6C3966" w14:textId="77777777" w:rsidR="008F6FFB" w:rsidRDefault="008F6FFB" w:rsidP="008F6FFB">
      <w:pPr>
        <w:pStyle w:val="Corpodeltesto21"/>
        <w:rPr>
          <w:rFonts w:ascii="Arial" w:hAnsi="Arial" w:cs="Arial"/>
          <w:color w:val="002060"/>
          <w:sz w:val="22"/>
        </w:rPr>
      </w:pPr>
    </w:p>
    <w:p w14:paraId="45E2BC8B" w14:textId="77777777" w:rsidR="008F6FFB" w:rsidRDefault="008F6FFB" w:rsidP="008F6FF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p>
    <w:p w14:paraId="26680D12" w14:textId="77777777" w:rsidR="008F6FFB" w:rsidRPr="00703F1F" w:rsidRDefault="008F6FFB" w:rsidP="008F6FFB">
      <w:pPr>
        <w:pStyle w:val="Corpodeltesto21"/>
        <w:rPr>
          <w:rFonts w:ascii="Arial" w:hAnsi="Arial" w:cs="Arial"/>
          <w:b/>
          <w:bCs/>
          <w:color w:val="002060"/>
          <w:sz w:val="22"/>
        </w:rPr>
      </w:pPr>
      <w:r w:rsidRPr="00703F1F">
        <w:rPr>
          <w:rFonts w:ascii="Arial" w:hAnsi="Arial" w:cs="Arial"/>
          <w:b/>
          <w:bCs/>
          <w:color w:val="002060"/>
          <w:sz w:val="22"/>
        </w:rPr>
        <w:t>FERMANA FUTSAL 2022 – MONTELUPONE CALCIO A 5</w:t>
      </w:r>
    </w:p>
    <w:p w14:paraId="00CA2696" w14:textId="77777777" w:rsidR="008F6FFB" w:rsidRPr="00E762DC" w:rsidRDefault="008F6FFB" w:rsidP="008F6FFB">
      <w:pPr>
        <w:pStyle w:val="Corpodeltesto21"/>
        <w:rPr>
          <w:rFonts w:ascii="Arial" w:hAnsi="Arial" w:cs="Arial"/>
          <w:color w:val="002060"/>
          <w:sz w:val="22"/>
        </w:rPr>
      </w:pPr>
    </w:p>
    <w:p w14:paraId="66370110" w14:textId="77777777" w:rsidR="008F6FFB" w:rsidRPr="00FF270F" w:rsidRDefault="008F6FFB" w:rsidP="008F6FFB">
      <w:pPr>
        <w:pStyle w:val="Corpodeltesto21"/>
        <w:rPr>
          <w:rFonts w:ascii="Arial" w:hAnsi="Arial" w:cs="Arial"/>
          <w:color w:val="002060"/>
          <w:sz w:val="22"/>
        </w:rPr>
      </w:pPr>
      <w:r w:rsidRPr="00FF270F">
        <w:rPr>
          <w:rFonts w:ascii="Arial" w:hAnsi="Arial" w:cs="Arial"/>
          <w:color w:val="002060"/>
          <w:sz w:val="22"/>
        </w:rPr>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w:t>
      </w:r>
      <w:r w:rsidRPr="00FF270F">
        <w:rPr>
          <w:rFonts w:ascii="Arial" w:hAnsi="Arial" w:cs="Arial"/>
          <w:color w:val="002060"/>
          <w:sz w:val="22"/>
        </w:rPr>
        <w:lastRenderedPageBreak/>
        <w:t>minuti ciascuno.</w:t>
      </w:r>
    </w:p>
    <w:p w14:paraId="6730A1F8" w14:textId="77777777" w:rsidR="008F6FFB" w:rsidRPr="00FF270F" w:rsidRDefault="008F6FFB" w:rsidP="008F6FFB">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4FC2A69F" w14:textId="77777777" w:rsidR="008F6FFB" w:rsidRPr="00E762DC" w:rsidRDefault="008F6FFB" w:rsidP="008F6FFB">
      <w:pPr>
        <w:pStyle w:val="Corpodeltesto21"/>
        <w:rPr>
          <w:color w:val="002060"/>
          <w:szCs w:val="22"/>
        </w:rPr>
      </w:pPr>
    </w:p>
    <w:p w14:paraId="797F0171" w14:textId="77777777" w:rsidR="008F6FFB" w:rsidRPr="00E762DC" w:rsidRDefault="008F6FFB" w:rsidP="008F6FFB">
      <w:pPr>
        <w:pStyle w:val="LndNormale1"/>
        <w:rPr>
          <w:b/>
          <w:i/>
          <w:color w:val="002060"/>
        </w:rPr>
      </w:pPr>
      <w:r>
        <w:rPr>
          <w:b/>
          <w:i/>
          <w:color w:val="002060"/>
        </w:rPr>
        <w:t>Semifinali (gara di andata 05/04/2025 –  gara di ritorno 12/04/2025)</w:t>
      </w:r>
    </w:p>
    <w:p w14:paraId="18674A88" w14:textId="77777777" w:rsidR="008F6FFB" w:rsidRPr="001E6A72" w:rsidRDefault="008F6FFB" w:rsidP="008F6FFB">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4DA30E42" w14:textId="77777777" w:rsidR="008F6FFB" w:rsidRPr="008F6106" w:rsidRDefault="008F6FFB" w:rsidP="008F6FFB">
      <w:pPr>
        <w:pStyle w:val="Corpodeltesto21"/>
        <w:rPr>
          <w:rFonts w:ascii="Arial" w:hAnsi="Arial" w:cs="Arial"/>
          <w:b/>
          <w:bCs/>
          <w:color w:val="002060"/>
          <w:sz w:val="22"/>
        </w:rPr>
      </w:pPr>
      <w:r w:rsidRPr="008F6106">
        <w:rPr>
          <w:rFonts w:ascii="Arial" w:hAnsi="Arial" w:cs="Arial"/>
          <w:b/>
          <w:bCs/>
          <w:color w:val="002060"/>
          <w:sz w:val="22"/>
        </w:rPr>
        <w:t>Gli accoppiamenti delle gare di Semifinale saranno determinati per sorteggio.</w:t>
      </w:r>
    </w:p>
    <w:p w14:paraId="0366E56E" w14:textId="77777777" w:rsidR="008F6FFB" w:rsidRPr="001E6A72" w:rsidRDefault="008F6FFB" w:rsidP="008F6FFB">
      <w:pPr>
        <w:pStyle w:val="Corpodeltesto21"/>
        <w:rPr>
          <w:rFonts w:ascii="Arial" w:hAnsi="Arial" w:cs="Arial"/>
          <w:color w:val="002060"/>
          <w:sz w:val="22"/>
        </w:rPr>
      </w:pPr>
    </w:p>
    <w:p w14:paraId="1D7C4C35" w14:textId="77777777" w:rsidR="008F6FFB" w:rsidRPr="001E6A72" w:rsidRDefault="008F6FFB" w:rsidP="008F6FFB">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4845D47" w14:textId="77777777" w:rsidR="008F6FFB" w:rsidRPr="001E6A72" w:rsidRDefault="008F6FFB" w:rsidP="008F6FFB">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4FB4656" w14:textId="77777777" w:rsidR="008F6FFB" w:rsidRPr="00E762DC" w:rsidRDefault="008F6FFB" w:rsidP="008F6FFB">
      <w:pPr>
        <w:pStyle w:val="Corpodeltesto21"/>
        <w:rPr>
          <w:rFonts w:ascii="Arial" w:hAnsi="Arial" w:cs="Arial"/>
          <w:color w:val="002060"/>
          <w:sz w:val="22"/>
        </w:rPr>
      </w:pPr>
    </w:p>
    <w:p w14:paraId="56C6070A" w14:textId="77777777" w:rsidR="008F6FFB" w:rsidRDefault="008F6FFB" w:rsidP="008F6FFB">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(03/05/2025)</w:t>
      </w:r>
    </w:p>
    <w:p w14:paraId="0608F483" w14:textId="77777777" w:rsidR="008F6FFB" w:rsidRPr="00E762DC" w:rsidRDefault="008F6FFB" w:rsidP="008F6FFB">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campo neutro.</w:t>
      </w:r>
    </w:p>
    <w:p w14:paraId="2098EBF5" w14:textId="77777777" w:rsidR="008F6FFB" w:rsidRPr="00E762DC" w:rsidRDefault="008F6FFB" w:rsidP="008F6FFB">
      <w:pPr>
        <w:pStyle w:val="Corpodeltesto21"/>
        <w:rPr>
          <w:rFonts w:ascii="Arial" w:hAnsi="Arial" w:cs="Arial"/>
          <w:b/>
          <w:bCs/>
          <w:i/>
          <w:iCs/>
          <w:color w:val="002060"/>
          <w:sz w:val="22"/>
          <w:szCs w:val="22"/>
        </w:rPr>
      </w:pPr>
    </w:p>
    <w:p w14:paraId="25A0C97B" w14:textId="77777777" w:rsidR="008F6FFB" w:rsidRDefault="008F6FFB" w:rsidP="008F6FFB">
      <w:pPr>
        <w:pStyle w:val="Corpodeltesto21"/>
        <w:rPr>
          <w:rFonts w:ascii="Arial" w:hAnsi="Arial" w:cs="Arial"/>
          <w:color w:val="002060"/>
          <w:sz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45E455C" w14:textId="77777777" w:rsidR="008F6FFB" w:rsidRDefault="008F6FFB" w:rsidP="008F6FFB">
      <w:pPr>
        <w:pStyle w:val="Corpodeltesto21"/>
        <w:rPr>
          <w:rFonts w:ascii="Arial" w:hAnsi="Arial" w:cs="Arial"/>
          <w:color w:val="002060"/>
          <w:sz w:val="22"/>
        </w:rPr>
      </w:pPr>
    </w:p>
    <w:p w14:paraId="4F978D73" w14:textId="77777777" w:rsidR="008F6FFB" w:rsidRPr="006E61AC" w:rsidRDefault="008F6FFB" w:rsidP="008F6FFB">
      <w:pPr>
        <w:pStyle w:val="titoloprinc0"/>
        <w:rPr>
          <w:color w:val="002060"/>
        </w:rPr>
      </w:pPr>
      <w:r w:rsidRPr="006E61AC">
        <w:rPr>
          <w:color w:val="002060"/>
        </w:rPr>
        <w:t>VARIAZIONI AL PROGRAMMA GARE</w:t>
      </w:r>
    </w:p>
    <w:p w14:paraId="041A4302" w14:textId="77777777" w:rsidR="008F6FFB" w:rsidRPr="006E61AC" w:rsidRDefault="008F6FFB" w:rsidP="008F6FFB">
      <w:pPr>
        <w:pStyle w:val="breakline"/>
        <w:rPr>
          <w:color w:val="002060"/>
        </w:rPr>
      </w:pPr>
    </w:p>
    <w:p w14:paraId="7E89491D" w14:textId="77777777" w:rsidR="008F6FFB" w:rsidRPr="006E61AC" w:rsidRDefault="008F6FFB" w:rsidP="008F6FFB">
      <w:pPr>
        <w:pStyle w:val="breakline"/>
        <w:rPr>
          <w:color w:val="002060"/>
        </w:rPr>
      </w:pPr>
    </w:p>
    <w:p w14:paraId="32EF22A7" w14:textId="77777777" w:rsidR="008F6FFB" w:rsidRPr="006E61AC" w:rsidRDefault="008F6FFB" w:rsidP="008F6FFB">
      <w:pPr>
        <w:pStyle w:val="sottotitolocampionato10"/>
        <w:rPr>
          <w:color w:val="002060"/>
        </w:rPr>
      </w:pPr>
      <w:r w:rsidRPr="006E61AC">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F6FFB" w:rsidRPr="006E61AC" w14:paraId="66053C68" w14:textId="77777777" w:rsidTr="0028376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127A1" w14:textId="77777777" w:rsidR="008F6FFB" w:rsidRPr="006E61AC" w:rsidRDefault="008F6FFB" w:rsidP="00283768">
            <w:pPr>
              <w:pStyle w:val="headertabella0"/>
              <w:rPr>
                <w:color w:val="002060"/>
              </w:rPr>
            </w:pPr>
            <w:r w:rsidRPr="006E61A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9FF7C" w14:textId="77777777" w:rsidR="008F6FFB" w:rsidRPr="006E61AC" w:rsidRDefault="008F6FFB" w:rsidP="00283768">
            <w:pPr>
              <w:pStyle w:val="headertabella0"/>
              <w:rPr>
                <w:color w:val="002060"/>
              </w:rPr>
            </w:pPr>
            <w:r w:rsidRPr="006E61AC">
              <w:rPr>
                <w:color w:val="002060"/>
              </w:rPr>
              <w:t xml:space="preserve">N° </w:t>
            </w:r>
            <w:proofErr w:type="spellStart"/>
            <w:r w:rsidRPr="006E61AC">
              <w:rPr>
                <w:color w:val="002060"/>
              </w:rPr>
              <w:t>Gior</w:t>
            </w:r>
            <w:proofErr w:type="spellEnd"/>
            <w:r w:rsidRPr="006E61A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B3A7F" w14:textId="77777777" w:rsidR="008F6FFB" w:rsidRPr="006E61AC" w:rsidRDefault="008F6FFB" w:rsidP="00283768">
            <w:pPr>
              <w:pStyle w:val="headertabella0"/>
              <w:rPr>
                <w:color w:val="002060"/>
              </w:rPr>
            </w:pPr>
            <w:r w:rsidRPr="006E61A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FFD1D" w14:textId="77777777" w:rsidR="008F6FFB" w:rsidRPr="006E61AC" w:rsidRDefault="008F6FFB" w:rsidP="00283768">
            <w:pPr>
              <w:pStyle w:val="headertabella0"/>
              <w:rPr>
                <w:color w:val="002060"/>
              </w:rPr>
            </w:pPr>
            <w:r w:rsidRPr="006E61A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E3FCA" w14:textId="77777777" w:rsidR="008F6FFB" w:rsidRPr="006E61AC" w:rsidRDefault="008F6FFB" w:rsidP="00283768">
            <w:pPr>
              <w:pStyle w:val="headertabella0"/>
              <w:rPr>
                <w:color w:val="002060"/>
              </w:rPr>
            </w:pPr>
            <w:r w:rsidRPr="006E61AC">
              <w:rPr>
                <w:color w:val="002060"/>
              </w:rPr>
              <w:t xml:space="preserve">Data </w:t>
            </w:r>
            <w:proofErr w:type="spellStart"/>
            <w:r w:rsidRPr="006E61AC">
              <w:rPr>
                <w:color w:val="002060"/>
              </w:rPr>
              <w:t>Orig</w:t>
            </w:r>
            <w:proofErr w:type="spellEnd"/>
            <w:r w:rsidRPr="006E61A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204B3" w14:textId="77777777" w:rsidR="008F6FFB" w:rsidRPr="006E61AC" w:rsidRDefault="008F6FFB" w:rsidP="00283768">
            <w:pPr>
              <w:pStyle w:val="headertabella0"/>
              <w:rPr>
                <w:color w:val="002060"/>
              </w:rPr>
            </w:pPr>
            <w:r w:rsidRPr="006E61A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AF21D" w14:textId="77777777" w:rsidR="008F6FFB" w:rsidRPr="006E61AC" w:rsidRDefault="008F6FFB" w:rsidP="00283768">
            <w:pPr>
              <w:pStyle w:val="headertabella0"/>
              <w:rPr>
                <w:color w:val="002060"/>
              </w:rPr>
            </w:pPr>
            <w:r w:rsidRPr="006E61AC">
              <w:rPr>
                <w:color w:val="002060"/>
              </w:rPr>
              <w:t xml:space="preserve">Ora </w:t>
            </w:r>
            <w:proofErr w:type="spellStart"/>
            <w:r w:rsidRPr="006E61AC">
              <w:rPr>
                <w:color w:val="002060"/>
              </w:rPr>
              <w:t>Orig</w:t>
            </w:r>
            <w:proofErr w:type="spellEnd"/>
            <w:r w:rsidRPr="006E61A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70706" w14:textId="77777777" w:rsidR="008F6FFB" w:rsidRPr="006E61AC" w:rsidRDefault="008F6FFB" w:rsidP="00283768">
            <w:pPr>
              <w:pStyle w:val="headertabella0"/>
              <w:rPr>
                <w:color w:val="002060"/>
              </w:rPr>
            </w:pPr>
            <w:r w:rsidRPr="006E61AC">
              <w:rPr>
                <w:color w:val="002060"/>
              </w:rPr>
              <w:t>Impianto</w:t>
            </w:r>
          </w:p>
        </w:tc>
      </w:tr>
      <w:tr w:rsidR="008F6FFB" w:rsidRPr="006E61AC" w14:paraId="6CC92D69" w14:textId="77777777" w:rsidTr="0028376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B49B4" w14:textId="77777777" w:rsidR="008F6FFB" w:rsidRPr="008E1DAF" w:rsidRDefault="008F6FFB" w:rsidP="00283768">
            <w:pPr>
              <w:pStyle w:val="rowtabella0"/>
              <w:rPr>
                <w:color w:val="002060"/>
                <w:highlight w:val="yellow"/>
              </w:rPr>
            </w:pPr>
            <w:r w:rsidRPr="008E1DAF">
              <w:rPr>
                <w:color w:val="002060"/>
                <w:highlight w:val="yellow"/>
              </w:rPr>
              <w:t>29/03/2025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77C1E" w14:textId="77777777" w:rsidR="008F6FFB" w:rsidRPr="008E1DAF" w:rsidRDefault="008F6FFB" w:rsidP="00283768">
            <w:pPr>
              <w:pStyle w:val="rowtabella0"/>
              <w:jc w:val="center"/>
              <w:rPr>
                <w:color w:val="002060"/>
                <w:highlight w:val="yellow"/>
              </w:rPr>
            </w:pPr>
            <w:r w:rsidRPr="008E1DA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1832A" w14:textId="77777777" w:rsidR="008F6FFB" w:rsidRPr="008E1DAF" w:rsidRDefault="008F6FFB" w:rsidP="00283768">
            <w:pPr>
              <w:pStyle w:val="rowtabella0"/>
              <w:rPr>
                <w:color w:val="002060"/>
                <w:highlight w:val="yellow"/>
              </w:rPr>
            </w:pPr>
            <w:r w:rsidRPr="008E1DAF">
              <w:rPr>
                <w:color w:val="002060"/>
                <w:highlight w:val="yellow"/>
              </w:rPr>
              <w:t>FERMANA FUTSAL 2022</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183D3" w14:textId="77777777" w:rsidR="008F6FFB" w:rsidRPr="008E1DAF" w:rsidRDefault="008F6FFB" w:rsidP="00283768">
            <w:pPr>
              <w:pStyle w:val="rowtabella0"/>
              <w:rPr>
                <w:color w:val="002060"/>
                <w:highlight w:val="yellow"/>
              </w:rPr>
            </w:pPr>
            <w:r w:rsidRPr="008E1DAF">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B1DE1" w14:textId="77777777" w:rsidR="008F6FFB" w:rsidRPr="006E61AC" w:rsidRDefault="008F6FFB" w:rsidP="0028376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60D9E" w14:textId="77777777" w:rsidR="008F6FFB" w:rsidRPr="008E1DAF" w:rsidRDefault="008F6FFB" w:rsidP="00283768">
            <w:pPr>
              <w:pStyle w:val="rowtabella0"/>
              <w:jc w:val="center"/>
              <w:rPr>
                <w:color w:val="002060"/>
                <w:highlight w:val="yellow"/>
              </w:rPr>
            </w:pPr>
            <w:r w:rsidRPr="008E1DAF">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527CF" w14:textId="77777777" w:rsidR="008F6FFB" w:rsidRPr="006E61AC" w:rsidRDefault="008F6FFB" w:rsidP="00283768">
            <w:pPr>
              <w:pStyle w:val="rowtabella0"/>
              <w:jc w:val="center"/>
              <w:rPr>
                <w:color w:val="002060"/>
              </w:rPr>
            </w:pPr>
            <w:r w:rsidRPr="006E61AC">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51FFE" w14:textId="77777777" w:rsidR="008F6FFB" w:rsidRPr="006E61AC" w:rsidRDefault="008F6FFB" w:rsidP="00283768">
            <w:pPr>
              <w:rPr>
                <w:color w:val="002060"/>
              </w:rPr>
            </w:pPr>
          </w:p>
        </w:tc>
      </w:tr>
      <w:tr w:rsidR="008F6FFB" w:rsidRPr="006E61AC" w14:paraId="04A585E5" w14:textId="77777777" w:rsidTr="0028376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002B0" w14:textId="77777777" w:rsidR="008F6FFB" w:rsidRPr="008E1DAF" w:rsidRDefault="008F6FFB" w:rsidP="00283768">
            <w:pPr>
              <w:pStyle w:val="rowtabella0"/>
              <w:rPr>
                <w:color w:val="002060"/>
                <w:highlight w:val="yellow"/>
              </w:rPr>
            </w:pPr>
            <w:r w:rsidRPr="008E1DAF">
              <w:rPr>
                <w:color w:val="002060"/>
                <w:highlight w:val="yellow"/>
              </w:rPr>
              <w:t>30/03/2025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40935" w14:textId="77777777" w:rsidR="008F6FFB" w:rsidRPr="008E1DAF" w:rsidRDefault="008F6FFB" w:rsidP="00283768">
            <w:pPr>
              <w:pStyle w:val="rowtabella0"/>
              <w:jc w:val="center"/>
              <w:rPr>
                <w:color w:val="002060"/>
                <w:highlight w:val="yellow"/>
              </w:rPr>
            </w:pPr>
            <w:r w:rsidRPr="008E1DA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2060E" w14:textId="77777777" w:rsidR="008F6FFB" w:rsidRPr="008E1DAF" w:rsidRDefault="008F6FFB" w:rsidP="00283768">
            <w:pPr>
              <w:pStyle w:val="rowtabella0"/>
              <w:rPr>
                <w:color w:val="002060"/>
                <w:highlight w:val="yellow"/>
              </w:rPr>
            </w:pPr>
            <w:r w:rsidRPr="008E1DAF">
              <w:rPr>
                <w:color w:val="002060"/>
                <w:highlight w:val="yellow"/>
              </w:rPr>
              <w:t>ACLI MANTOVANI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F0BB8" w14:textId="77777777" w:rsidR="008F6FFB" w:rsidRPr="008E1DAF" w:rsidRDefault="008F6FFB" w:rsidP="00283768">
            <w:pPr>
              <w:pStyle w:val="rowtabella0"/>
              <w:rPr>
                <w:color w:val="002060"/>
                <w:highlight w:val="yellow"/>
              </w:rPr>
            </w:pPr>
            <w:r w:rsidRPr="008E1DAF">
              <w:rPr>
                <w:color w:val="002060"/>
                <w:highlight w:val="yellow"/>
              </w:rPr>
              <w:t>FUTSAL VIRE GEOSISTEM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17A5E" w14:textId="77777777" w:rsidR="008F6FFB" w:rsidRPr="006E61AC" w:rsidRDefault="008F6FFB" w:rsidP="0028376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050E6" w14:textId="77777777" w:rsidR="008F6FFB" w:rsidRPr="008E1DAF" w:rsidRDefault="008F6FFB" w:rsidP="00283768">
            <w:pPr>
              <w:pStyle w:val="rowtabella0"/>
              <w:jc w:val="center"/>
              <w:rPr>
                <w:color w:val="002060"/>
                <w:highlight w:val="yellow"/>
              </w:rPr>
            </w:pPr>
            <w:r w:rsidRPr="008E1DAF">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C5ED9" w14:textId="77777777" w:rsidR="008F6FFB" w:rsidRPr="006E61AC" w:rsidRDefault="008F6FFB" w:rsidP="00283768">
            <w:pPr>
              <w:pStyle w:val="rowtabella0"/>
              <w:jc w:val="center"/>
              <w:rPr>
                <w:color w:val="002060"/>
              </w:rPr>
            </w:pPr>
            <w:r w:rsidRPr="006E61AC">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F75C2" w14:textId="77777777" w:rsidR="008F6FFB" w:rsidRPr="006E61AC" w:rsidRDefault="008F6FFB" w:rsidP="00283768">
            <w:pPr>
              <w:rPr>
                <w:color w:val="002060"/>
              </w:rPr>
            </w:pPr>
          </w:p>
        </w:tc>
      </w:tr>
    </w:tbl>
    <w:p w14:paraId="5D0E63C1" w14:textId="77777777" w:rsidR="008F6FFB" w:rsidRPr="006E61AC" w:rsidRDefault="008F6FFB" w:rsidP="008F6FFB">
      <w:pPr>
        <w:pStyle w:val="breakline"/>
        <w:rPr>
          <w:color w:val="002060"/>
        </w:rPr>
      </w:pPr>
    </w:p>
    <w:p w14:paraId="0C15BA7C" w14:textId="77777777" w:rsidR="008F6FFB" w:rsidRPr="006E61AC" w:rsidRDefault="008F6FFB" w:rsidP="008F6FFB">
      <w:pPr>
        <w:pStyle w:val="breakline"/>
        <w:rPr>
          <w:color w:val="002060"/>
        </w:rPr>
      </w:pPr>
    </w:p>
    <w:p w14:paraId="389FD295" w14:textId="77777777" w:rsidR="008F6FFB" w:rsidRPr="006E61AC" w:rsidRDefault="008F6FFB" w:rsidP="008F6FFB">
      <w:pPr>
        <w:pStyle w:val="titoloprinc0"/>
        <w:rPr>
          <w:color w:val="002060"/>
        </w:rPr>
      </w:pPr>
      <w:r w:rsidRPr="006E61AC">
        <w:rPr>
          <w:color w:val="002060"/>
        </w:rPr>
        <w:t>PROGRAMMA GARE</w:t>
      </w:r>
    </w:p>
    <w:p w14:paraId="665E660F" w14:textId="77777777" w:rsidR="008F6FFB" w:rsidRPr="006E61AC" w:rsidRDefault="008F6FFB" w:rsidP="008F6FFB">
      <w:pPr>
        <w:pStyle w:val="breakline"/>
        <w:rPr>
          <w:color w:val="002060"/>
        </w:rPr>
      </w:pPr>
    </w:p>
    <w:p w14:paraId="4E7E35AD" w14:textId="77777777" w:rsidR="008F6FFB" w:rsidRPr="006E61AC" w:rsidRDefault="008F6FFB" w:rsidP="008F6FFB">
      <w:pPr>
        <w:pStyle w:val="sottotitolocampionato10"/>
        <w:rPr>
          <w:color w:val="002060"/>
        </w:rPr>
      </w:pPr>
      <w:r w:rsidRPr="006E61AC">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6"/>
        <w:gridCol w:w="385"/>
        <w:gridCol w:w="898"/>
        <w:gridCol w:w="1198"/>
        <w:gridCol w:w="1551"/>
        <w:gridCol w:w="1541"/>
      </w:tblGrid>
      <w:tr w:rsidR="008F6FFB" w:rsidRPr="006E61AC" w14:paraId="20F12305" w14:textId="77777777" w:rsidTr="00283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DFAB9" w14:textId="77777777" w:rsidR="008F6FFB" w:rsidRPr="006E61AC" w:rsidRDefault="008F6FFB" w:rsidP="00283768">
            <w:pPr>
              <w:pStyle w:val="headertabella0"/>
              <w:rPr>
                <w:color w:val="002060"/>
              </w:rPr>
            </w:pPr>
            <w:r w:rsidRPr="006E6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872FC" w14:textId="77777777" w:rsidR="008F6FFB" w:rsidRPr="006E61AC" w:rsidRDefault="008F6FFB" w:rsidP="00283768">
            <w:pPr>
              <w:pStyle w:val="headertabella0"/>
              <w:rPr>
                <w:color w:val="002060"/>
              </w:rPr>
            </w:pPr>
            <w:r w:rsidRPr="006E6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FF6FA" w14:textId="77777777" w:rsidR="008F6FFB" w:rsidRPr="006E61AC" w:rsidRDefault="008F6FFB" w:rsidP="00283768">
            <w:pPr>
              <w:pStyle w:val="headertabella0"/>
              <w:rPr>
                <w:color w:val="002060"/>
              </w:rPr>
            </w:pPr>
            <w:r w:rsidRPr="006E6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2AEF5" w14:textId="77777777" w:rsidR="008F6FFB" w:rsidRPr="006E61AC" w:rsidRDefault="008F6FFB" w:rsidP="00283768">
            <w:pPr>
              <w:pStyle w:val="headertabella0"/>
              <w:rPr>
                <w:color w:val="002060"/>
              </w:rPr>
            </w:pPr>
            <w:r w:rsidRPr="006E6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EDA8C" w14:textId="77777777" w:rsidR="008F6FFB" w:rsidRPr="006E61AC" w:rsidRDefault="008F6FFB" w:rsidP="00283768">
            <w:pPr>
              <w:pStyle w:val="headertabella0"/>
              <w:rPr>
                <w:color w:val="002060"/>
              </w:rPr>
            </w:pPr>
            <w:r w:rsidRPr="006E6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31C22" w14:textId="77777777" w:rsidR="008F6FFB" w:rsidRPr="006E61AC" w:rsidRDefault="008F6FFB" w:rsidP="00283768">
            <w:pPr>
              <w:pStyle w:val="headertabella0"/>
              <w:rPr>
                <w:color w:val="002060"/>
              </w:rPr>
            </w:pPr>
            <w:proofErr w:type="spellStart"/>
            <w:r w:rsidRPr="006E61AC">
              <w:rPr>
                <w:color w:val="002060"/>
              </w:rPr>
              <w:t>Localita'</w:t>
            </w:r>
            <w:proofErr w:type="spellEnd"/>
            <w:r w:rsidRPr="006E6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AEDCA" w14:textId="77777777" w:rsidR="008F6FFB" w:rsidRPr="006E61AC" w:rsidRDefault="008F6FFB" w:rsidP="00283768">
            <w:pPr>
              <w:pStyle w:val="headertabella0"/>
              <w:rPr>
                <w:color w:val="002060"/>
              </w:rPr>
            </w:pPr>
            <w:r w:rsidRPr="006E61AC">
              <w:rPr>
                <w:color w:val="002060"/>
              </w:rPr>
              <w:t>Indirizzo Impianto</w:t>
            </w:r>
          </w:p>
        </w:tc>
      </w:tr>
      <w:tr w:rsidR="008F6FFB" w:rsidRPr="006E61AC" w14:paraId="4B309EE8" w14:textId="77777777" w:rsidTr="0028376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D938FB" w14:textId="77777777" w:rsidR="008F6FFB" w:rsidRPr="006E61AC" w:rsidRDefault="008F6FFB" w:rsidP="00283768">
            <w:pPr>
              <w:pStyle w:val="rowtabella0"/>
              <w:rPr>
                <w:color w:val="002060"/>
              </w:rPr>
            </w:pPr>
            <w:r w:rsidRPr="006E61AC">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6BCE92" w14:textId="77777777" w:rsidR="008F6FFB" w:rsidRPr="006E61AC" w:rsidRDefault="008F6FFB" w:rsidP="00283768">
            <w:pPr>
              <w:pStyle w:val="rowtabella0"/>
              <w:rPr>
                <w:color w:val="002060"/>
              </w:rPr>
            </w:pPr>
            <w:r w:rsidRPr="006E61AC">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0ABA0" w14:textId="77777777" w:rsidR="008F6FFB" w:rsidRPr="006E61AC" w:rsidRDefault="008F6FFB" w:rsidP="00283768">
            <w:pPr>
              <w:pStyle w:val="rowtabella0"/>
              <w:jc w:val="center"/>
              <w:rPr>
                <w:color w:val="002060"/>
              </w:rPr>
            </w:pPr>
            <w:r w:rsidRPr="006E61A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50B3D" w14:textId="77777777" w:rsidR="008F6FFB" w:rsidRPr="006E61AC" w:rsidRDefault="008F6FFB" w:rsidP="00283768">
            <w:pPr>
              <w:pStyle w:val="rowtabella0"/>
              <w:rPr>
                <w:color w:val="002060"/>
              </w:rPr>
            </w:pPr>
            <w:r w:rsidRPr="006E61AC">
              <w:rPr>
                <w:color w:val="002060"/>
              </w:rPr>
              <w:t>29/03/2025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2D1581" w14:textId="77777777" w:rsidR="008F6FFB" w:rsidRPr="006E61AC" w:rsidRDefault="008F6FFB" w:rsidP="00283768">
            <w:pPr>
              <w:pStyle w:val="rowtabella0"/>
              <w:rPr>
                <w:color w:val="002060"/>
              </w:rPr>
            </w:pPr>
            <w:r w:rsidRPr="006E61AC">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EB061" w14:textId="77777777" w:rsidR="008F6FFB" w:rsidRPr="006E61AC" w:rsidRDefault="008F6FFB" w:rsidP="00283768">
            <w:pPr>
              <w:pStyle w:val="rowtabella0"/>
              <w:rPr>
                <w:color w:val="002060"/>
              </w:rPr>
            </w:pPr>
            <w:r w:rsidRPr="006E61AC">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17420" w14:textId="77777777" w:rsidR="008F6FFB" w:rsidRPr="006E61AC" w:rsidRDefault="008F6FFB" w:rsidP="00283768">
            <w:pPr>
              <w:pStyle w:val="rowtabella0"/>
              <w:rPr>
                <w:color w:val="002060"/>
              </w:rPr>
            </w:pPr>
            <w:r w:rsidRPr="006E61AC">
              <w:rPr>
                <w:color w:val="002060"/>
              </w:rPr>
              <w:t>VIA ROSSINI</w:t>
            </w:r>
          </w:p>
        </w:tc>
      </w:tr>
      <w:tr w:rsidR="008F6FFB" w:rsidRPr="006E61AC" w14:paraId="4A697B65"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4CF55D" w14:textId="77777777" w:rsidR="008F6FFB" w:rsidRPr="006E61AC" w:rsidRDefault="008F6FFB" w:rsidP="00283768">
            <w:pPr>
              <w:pStyle w:val="rowtabella0"/>
              <w:rPr>
                <w:color w:val="002060"/>
              </w:rPr>
            </w:pPr>
            <w:r w:rsidRPr="006E61AC">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6DA469" w14:textId="77777777" w:rsidR="008F6FFB" w:rsidRPr="006E61AC" w:rsidRDefault="008F6FFB" w:rsidP="00283768">
            <w:pPr>
              <w:pStyle w:val="rowtabella0"/>
              <w:rPr>
                <w:color w:val="002060"/>
              </w:rPr>
            </w:pPr>
            <w:r w:rsidRPr="006E61AC">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492FC1"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B9D044" w14:textId="77777777" w:rsidR="008F6FFB" w:rsidRPr="006E61AC" w:rsidRDefault="008F6FFB" w:rsidP="00283768">
            <w:pPr>
              <w:pStyle w:val="rowtabella0"/>
              <w:rPr>
                <w:color w:val="002060"/>
              </w:rPr>
            </w:pPr>
            <w:r w:rsidRPr="006E61AC">
              <w:rPr>
                <w:color w:val="002060"/>
              </w:rPr>
              <w:t>29/03/2025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776950" w14:textId="77777777" w:rsidR="008F6FFB" w:rsidRPr="006E61AC" w:rsidRDefault="008F6FFB" w:rsidP="00283768">
            <w:pPr>
              <w:pStyle w:val="rowtabella0"/>
              <w:rPr>
                <w:color w:val="002060"/>
              </w:rPr>
            </w:pPr>
            <w:r w:rsidRPr="006E61AC">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100D24" w14:textId="77777777" w:rsidR="008F6FFB" w:rsidRPr="006E61AC" w:rsidRDefault="008F6FFB" w:rsidP="00283768">
            <w:pPr>
              <w:pStyle w:val="rowtabella0"/>
              <w:rPr>
                <w:color w:val="002060"/>
              </w:rPr>
            </w:pPr>
            <w:r w:rsidRPr="006E61AC">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D4D7D9" w14:textId="77777777" w:rsidR="008F6FFB" w:rsidRPr="006E61AC" w:rsidRDefault="008F6FFB" w:rsidP="00283768">
            <w:pPr>
              <w:pStyle w:val="rowtabella0"/>
              <w:rPr>
                <w:color w:val="002060"/>
              </w:rPr>
            </w:pPr>
            <w:r w:rsidRPr="006E61AC">
              <w:rPr>
                <w:color w:val="002060"/>
              </w:rPr>
              <w:t>VIA SALVO D'ACQUISTO</w:t>
            </w:r>
          </w:p>
        </w:tc>
      </w:tr>
      <w:tr w:rsidR="008F6FFB" w:rsidRPr="006E61AC" w14:paraId="0A2E0F06"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AFAA2E" w14:textId="77777777" w:rsidR="008F6FFB" w:rsidRPr="006E61AC" w:rsidRDefault="008F6FFB" w:rsidP="00283768">
            <w:pPr>
              <w:pStyle w:val="rowtabella0"/>
              <w:rPr>
                <w:color w:val="002060"/>
              </w:rPr>
            </w:pPr>
            <w:r w:rsidRPr="006E61AC">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209468" w14:textId="77777777" w:rsidR="008F6FFB" w:rsidRPr="006E61AC" w:rsidRDefault="008F6FFB" w:rsidP="00283768">
            <w:pPr>
              <w:pStyle w:val="rowtabella0"/>
              <w:rPr>
                <w:color w:val="002060"/>
              </w:rPr>
            </w:pPr>
            <w:r w:rsidRPr="006E61AC">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EA309F"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58319C" w14:textId="77777777" w:rsidR="008F6FFB" w:rsidRPr="006E61AC" w:rsidRDefault="008F6FFB" w:rsidP="00283768">
            <w:pPr>
              <w:pStyle w:val="rowtabella0"/>
              <w:rPr>
                <w:color w:val="002060"/>
              </w:rPr>
            </w:pPr>
            <w:r w:rsidRPr="006E61AC">
              <w:rPr>
                <w:color w:val="002060"/>
              </w:rPr>
              <w:t>29/03/2025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73EC17" w14:textId="77777777" w:rsidR="008F6FFB" w:rsidRPr="006E61AC" w:rsidRDefault="008F6FFB" w:rsidP="00283768">
            <w:pPr>
              <w:pStyle w:val="rowtabella0"/>
              <w:rPr>
                <w:color w:val="002060"/>
              </w:rPr>
            </w:pPr>
            <w:r w:rsidRPr="006E61AC">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34ED98" w14:textId="77777777" w:rsidR="008F6FFB" w:rsidRPr="006E61AC" w:rsidRDefault="008F6FFB" w:rsidP="00283768">
            <w:pPr>
              <w:pStyle w:val="rowtabella0"/>
              <w:rPr>
                <w:color w:val="002060"/>
              </w:rPr>
            </w:pPr>
            <w:r w:rsidRPr="006E61AC">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8BC5C0" w14:textId="77777777" w:rsidR="008F6FFB" w:rsidRPr="006E61AC" w:rsidRDefault="008F6FFB" w:rsidP="00283768">
            <w:pPr>
              <w:pStyle w:val="rowtabella0"/>
              <w:rPr>
                <w:color w:val="002060"/>
              </w:rPr>
            </w:pPr>
            <w:r w:rsidRPr="006E61AC">
              <w:rPr>
                <w:color w:val="002060"/>
              </w:rPr>
              <w:t>VIA BRAMANTE</w:t>
            </w:r>
          </w:p>
        </w:tc>
      </w:tr>
      <w:tr w:rsidR="008F6FFB" w:rsidRPr="006E61AC" w14:paraId="4A96500E" w14:textId="77777777" w:rsidTr="0028376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031C78" w14:textId="77777777" w:rsidR="008F6FFB" w:rsidRPr="006E61AC" w:rsidRDefault="008F6FFB" w:rsidP="00283768">
            <w:pPr>
              <w:pStyle w:val="rowtabella0"/>
              <w:rPr>
                <w:color w:val="002060"/>
              </w:rPr>
            </w:pPr>
            <w:r w:rsidRPr="006E61AC">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7DF6B" w14:textId="77777777" w:rsidR="008F6FFB" w:rsidRPr="006E61AC" w:rsidRDefault="008F6FFB" w:rsidP="00283768">
            <w:pPr>
              <w:pStyle w:val="rowtabella0"/>
              <w:rPr>
                <w:color w:val="002060"/>
              </w:rPr>
            </w:pPr>
            <w:r w:rsidRPr="006E61AC">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2CBB5"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DD5AA" w14:textId="77777777" w:rsidR="008F6FFB" w:rsidRPr="006E61AC" w:rsidRDefault="008F6FFB" w:rsidP="00283768">
            <w:pPr>
              <w:pStyle w:val="rowtabella0"/>
              <w:rPr>
                <w:color w:val="002060"/>
              </w:rPr>
            </w:pPr>
            <w:r w:rsidRPr="006E61AC">
              <w:rPr>
                <w:color w:val="002060"/>
              </w:rPr>
              <w:t>30/03/2025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ABEC9" w14:textId="77777777" w:rsidR="008F6FFB" w:rsidRPr="006E61AC" w:rsidRDefault="008F6FFB" w:rsidP="00283768">
            <w:pPr>
              <w:pStyle w:val="rowtabella0"/>
              <w:rPr>
                <w:color w:val="002060"/>
              </w:rPr>
            </w:pPr>
            <w:r w:rsidRPr="006E61AC">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F611BD" w14:textId="77777777" w:rsidR="008F6FFB" w:rsidRPr="006E61AC" w:rsidRDefault="008F6FFB" w:rsidP="00283768">
            <w:pPr>
              <w:pStyle w:val="rowtabella0"/>
              <w:rPr>
                <w:color w:val="002060"/>
              </w:rPr>
            </w:pPr>
            <w:r w:rsidRPr="006E61AC">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136F00" w14:textId="77777777" w:rsidR="008F6FFB" w:rsidRPr="006E61AC" w:rsidRDefault="008F6FFB" w:rsidP="00283768">
            <w:pPr>
              <w:pStyle w:val="rowtabella0"/>
              <w:rPr>
                <w:color w:val="002060"/>
              </w:rPr>
            </w:pPr>
            <w:r w:rsidRPr="006E61AC">
              <w:rPr>
                <w:color w:val="002060"/>
              </w:rPr>
              <w:t>VIA MADRE TERESA DI CALCUTTA</w:t>
            </w:r>
          </w:p>
        </w:tc>
      </w:tr>
    </w:tbl>
    <w:p w14:paraId="038A0913" w14:textId="77777777" w:rsidR="008F6FFB" w:rsidRPr="006E61AC" w:rsidRDefault="008F6FFB" w:rsidP="008F6FFB">
      <w:pPr>
        <w:pStyle w:val="breakline"/>
        <w:rPr>
          <w:color w:val="002060"/>
        </w:rPr>
      </w:pPr>
    </w:p>
    <w:p w14:paraId="618AC52A" w14:textId="77777777" w:rsidR="008F6FFB" w:rsidRPr="006E61AC" w:rsidRDefault="008F6FFB" w:rsidP="008F6FFB">
      <w:pPr>
        <w:pStyle w:val="breakline"/>
        <w:rPr>
          <w:color w:val="002060"/>
        </w:rPr>
      </w:pPr>
    </w:p>
    <w:p w14:paraId="23BABCFE" w14:textId="77777777" w:rsidR="008F6FFB" w:rsidRPr="006E61AC" w:rsidRDefault="008F6FFB" w:rsidP="008F6FFB">
      <w:pPr>
        <w:pStyle w:val="titolocampionato0"/>
        <w:shd w:val="clear" w:color="auto" w:fill="CCCCCC"/>
        <w:spacing w:before="80" w:after="40"/>
        <w:rPr>
          <w:color w:val="002060"/>
        </w:rPr>
      </w:pPr>
      <w:r w:rsidRPr="006E61AC">
        <w:rPr>
          <w:color w:val="002060"/>
        </w:rPr>
        <w:t>UNDER 17 C5 REGIONALI MASCHILI</w:t>
      </w:r>
    </w:p>
    <w:p w14:paraId="4DF122DB" w14:textId="77777777" w:rsidR="008F6FFB" w:rsidRPr="008559A6" w:rsidRDefault="008F6FFB" w:rsidP="008F6FFB">
      <w:pPr>
        <w:pStyle w:val="titoloprinc0"/>
        <w:rPr>
          <w:color w:val="002060"/>
        </w:rPr>
      </w:pPr>
      <w:bookmarkStart w:id="15" w:name="_Hlk191293985"/>
      <w:r w:rsidRPr="008559A6">
        <w:rPr>
          <w:color w:val="002060"/>
        </w:rPr>
        <w:t>CLASSIFIC</w:t>
      </w:r>
      <w:r>
        <w:rPr>
          <w:color w:val="002060"/>
        </w:rPr>
        <w:t>HE SECONDA FASE GIRONI GOLD E SILVER</w:t>
      </w:r>
    </w:p>
    <w:p w14:paraId="36D30972" w14:textId="77777777" w:rsidR="008F6FFB" w:rsidRPr="008559A6" w:rsidRDefault="008F6FFB" w:rsidP="008F6FFB">
      <w:pPr>
        <w:pStyle w:val="breakline"/>
        <w:rPr>
          <w:color w:val="002060"/>
        </w:rPr>
      </w:pPr>
    </w:p>
    <w:p w14:paraId="591E24BE" w14:textId="77777777" w:rsidR="008F6FFB" w:rsidRPr="00A36DFF" w:rsidRDefault="008F6FFB" w:rsidP="008F6FFB">
      <w:pPr>
        <w:pStyle w:val="sottotitolocampionato10"/>
        <w:rPr>
          <w:color w:val="002060"/>
        </w:rPr>
      </w:pPr>
      <w:r w:rsidRPr="00A36DF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A36DFF" w14:paraId="27E4E5FB"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46E0D" w14:textId="77777777" w:rsidR="008F6FFB" w:rsidRPr="00A36DFF" w:rsidRDefault="008F6FFB" w:rsidP="00283768">
            <w:pPr>
              <w:pStyle w:val="headertabella0"/>
              <w:rPr>
                <w:color w:val="002060"/>
              </w:rPr>
            </w:pPr>
            <w:r w:rsidRPr="00A36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EF18B" w14:textId="77777777" w:rsidR="008F6FFB" w:rsidRPr="00A36DFF" w:rsidRDefault="008F6FFB" w:rsidP="00283768">
            <w:pPr>
              <w:pStyle w:val="headertabella0"/>
              <w:rPr>
                <w:color w:val="002060"/>
              </w:rPr>
            </w:pPr>
            <w:r w:rsidRPr="00A36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52EE6" w14:textId="77777777" w:rsidR="008F6FFB" w:rsidRPr="00A36DFF" w:rsidRDefault="008F6FFB" w:rsidP="00283768">
            <w:pPr>
              <w:pStyle w:val="headertabella0"/>
              <w:rPr>
                <w:color w:val="002060"/>
              </w:rPr>
            </w:pPr>
            <w:r w:rsidRPr="00A36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4F961" w14:textId="77777777" w:rsidR="008F6FFB" w:rsidRPr="00A36DFF" w:rsidRDefault="008F6FFB" w:rsidP="00283768">
            <w:pPr>
              <w:pStyle w:val="headertabella0"/>
              <w:rPr>
                <w:color w:val="002060"/>
              </w:rPr>
            </w:pPr>
            <w:r w:rsidRPr="00A36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FF78D" w14:textId="77777777" w:rsidR="008F6FFB" w:rsidRPr="00A36DFF" w:rsidRDefault="008F6FFB" w:rsidP="00283768">
            <w:pPr>
              <w:pStyle w:val="headertabella0"/>
              <w:rPr>
                <w:color w:val="002060"/>
              </w:rPr>
            </w:pPr>
            <w:r w:rsidRPr="00A36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892B2" w14:textId="77777777" w:rsidR="008F6FFB" w:rsidRPr="00A36DFF" w:rsidRDefault="008F6FFB" w:rsidP="00283768">
            <w:pPr>
              <w:pStyle w:val="headertabella0"/>
              <w:rPr>
                <w:color w:val="002060"/>
              </w:rPr>
            </w:pPr>
            <w:r w:rsidRPr="00A36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09286" w14:textId="77777777" w:rsidR="008F6FFB" w:rsidRPr="00A36DFF" w:rsidRDefault="008F6FFB" w:rsidP="00283768">
            <w:pPr>
              <w:pStyle w:val="headertabella0"/>
              <w:rPr>
                <w:color w:val="002060"/>
              </w:rPr>
            </w:pPr>
            <w:r w:rsidRPr="00A36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2130B" w14:textId="77777777" w:rsidR="008F6FFB" w:rsidRPr="00A36DFF" w:rsidRDefault="008F6FFB" w:rsidP="00283768">
            <w:pPr>
              <w:pStyle w:val="headertabella0"/>
              <w:rPr>
                <w:color w:val="002060"/>
              </w:rPr>
            </w:pPr>
            <w:r w:rsidRPr="00A36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16A36" w14:textId="77777777" w:rsidR="008F6FFB" w:rsidRPr="00A36DFF" w:rsidRDefault="008F6FFB" w:rsidP="00283768">
            <w:pPr>
              <w:pStyle w:val="headertabella0"/>
              <w:rPr>
                <w:color w:val="002060"/>
              </w:rPr>
            </w:pPr>
            <w:r w:rsidRPr="00A36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44B98" w14:textId="77777777" w:rsidR="008F6FFB" w:rsidRPr="00A36DFF" w:rsidRDefault="008F6FFB" w:rsidP="00283768">
            <w:pPr>
              <w:pStyle w:val="headertabella0"/>
              <w:rPr>
                <w:color w:val="002060"/>
              </w:rPr>
            </w:pPr>
            <w:r w:rsidRPr="00A36DFF">
              <w:rPr>
                <w:color w:val="002060"/>
              </w:rPr>
              <w:t>PE</w:t>
            </w:r>
          </w:p>
        </w:tc>
      </w:tr>
      <w:tr w:rsidR="008F6FFB" w:rsidRPr="00A36DFF" w14:paraId="5EFD3A95"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5786E8" w14:textId="77777777" w:rsidR="008F6FFB" w:rsidRPr="00A36DFF" w:rsidRDefault="008F6FFB" w:rsidP="00283768">
            <w:pPr>
              <w:pStyle w:val="rowtabella0"/>
              <w:rPr>
                <w:color w:val="002060"/>
              </w:rPr>
            </w:pPr>
            <w:r w:rsidRPr="00A36DF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F3904" w14:textId="77777777" w:rsidR="008F6FFB" w:rsidRPr="00A36DFF" w:rsidRDefault="008F6FFB" w:rsidP="00283768">
            <w:pPr>
              <w:pStyle w:val="rowtabella0"/>
              <w:jc w:val="center"/>
              <w:rPr>
                <w:color w:val="002060"/>
              </w:rPr>
            </w:pPr>
            <w:r w:rsidRPr="00A36DF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B13E9" w14:textId="77777777" w:rsidR="008F6FFB" w:rsidRPr="00A36DFF" w:rsidRDefault="008F6FFB" w:rsidP="00283768">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7BA18" w14:textId="77777777" w:rsidR="008F6FFB" w:rsidRPr="00A36DFF" w:rsidRDefault="008F6FFB" w:rsidP="00283768">
            <w:pPr>
              <w:pStyle w:val="rowtabella0"/>
              <w:jc w:val="center"/>
              <w:rPr>
                <w:color w:val="002060"/>
              </w:rPr>
            </w:pPr>
            <w:r w:rsidRPr="00A36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B0C80" w14:textId="77777777" w:rsidR="008F6FFB" w:rsidRPr="00A36DFF" w:rsidRDefault="008F6FFB" w:rsidP="00283768">
            <w:pPr>
              <w:pStyle w:val="rowtabella0"/>
              <w:jc w:val="center"/>
              <w:rPr>
                <w:color w:val="002060"/>
              </w:rPr>
            </w:pPr>
            <w:r w:rsidRPr="00A36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B65E9" w14:textId="77777777" w:rsidR="008F6FFB" w:rsidRPr="00A36DFF" w:rsidRDefault="008F6FFB" w:rsidP="00283768">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18C8F" w14:textId="77777777" w:rsidR="008F6FFB" w:rsidRPr="00A36DFF" w:rsidRDefault="008F6FFB" w:rsidP="00283768">
            <w:pPr>
              <w:pStyle w:val="rowtabella0"/>
              <w:jc w:val="center"/>
              <w:rPr>
                <w:color w:val="002060"/>
              </w:rPr>
            </w:pPr>
            <w:r w:rsidRPr="00A36DF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A3FE3" w14:textId="77777777" w:rsidR="008F6FFB" w:rsidRPr="00A36DFF" w:rsidRDefault="008F6FFB" w:rsidP="00283768">
            <w:pPr>
              <w:pStyle w:val="rowtabella0"/>
              <w:jc w:val="center"/>
              <w:rPr>
                <w:color w:val="002060"/>
              </w:rPr>
            </w:pPr>
            <w:r w:rsidRPr="00A36D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1BD8F" w14:textId="77777777" w:rsidR="008F6FFB" w:rsidRPr="00A36DFF" w:rsidRDefault="008F6FFB" w:rsidP="00283768">
            <w:pPr>
              <w:pStyle w:val="rowtabella0"/>
              <w:jc w:val="center"/>
              <w:rPr>
                <w:color w:val="002060"/>
              </w:rPr>
            </w:pPr>
            <w:r w:rsidRPr="00A36DF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1E579" w14:textId="77777777" w:rsidR="008F6FFB" w:rsidRPr="00A36DFF" w:rsidRDefault="008F6FFB" w:rsidP="00283768">
            <w:pPr>
              <w:pStyle w:val="rowtabella0"/>
              <w:jc w:val="center"/>
              <w:rPr>
                <w:color w:val="002060"/>
              </w:rPr>
            </w:pPr>
            <w:r w:rsidRPr="00A36DFF">
              <w:rPr>
                <w:color w:val="002060"/>
              </w:rPr>
              <w:t>0</w:t>
            </w:r>
          </w:p>
        </w:tc>
      </w:tr>
      <w:tr w:rsidR="008F6FFB" w:rsidRPr="00A36DFF" w14:paraId="4FE90142"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D47FD" w14:textId="77777777" w:rsidR="008F6FFB" w:rsidRPr="00A36DFF" w:rsidRDefault="008F6FFB" w:rsidP="00283768">
            <w:pPr>
              <w:pStyle w:val="rowtabella0"/>
              <w:rPr>
                <w:color w:val="002060"/>
              </w:rPr>
            </w:pPr>
            <w:r w:rsidRPr="00A36DF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F70ED" w14:textId="77777777" w:rsidR="008F6FFB" w:rsidRPr="00A36DFF" w:rsidRDefault="008F6FFB" w:rsidP="00283768">
            <w:pPr>
              <w:pStyle w:val="rowtabella0"/>
              <w:jc w:val="center"/>
              <w:rPr>
                <w:color w:val="002060"/>
              </w:rPr>
            </w:pPr>
            <w:r w:rsidRPr="00A36DF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C20E4" w14:textId="77777777" w:rsidR="008F6FFB" w:rsidRPr="00A36DFF" w:rsidRDefault="008F6FFB" w:rsidP="00283768">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6C123" w14:textId="77777777" w:rsidR="008F6FFB" w:rsidRPr="00A36DFF" w:rsidRDefault="008F6FFB" w:rsidP="00283768">
            <w:pPr>
              <w:pStyle w:val="rowtabella0"/>
              <w:jc w:val="center"/>
              <w:rPr>
                <w:color w:val="002060"/>
              </w:rPr>
            </w:pPr>
            <w:r w:rsidRPr="00A36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C54A7" w14:textId="77777777" w:rsidR="008F6FFB" w:rsidRPr="00A36DFF" w:rsidRDefault="008F6FFB" w:rsidP="00283768">
            <w:pPr>
              <w:pStyle w:val="rowtabella0"/>
              <w:jc w:val="center"/>
              <w:rPr>
                <w:color w:val="002060"/>
              </w:rPr>
            </w:pPr>
            <w:r w:rsidRPr="00A36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84496" w14:textId="77777777" w:rsidR="008F6FFB" w:rsidRPr="00A36DFF" w:rsidRDefault="008F6FFB" w:rsidP="00283768">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17FE" w14:textId="77777777" w:rsidR="008F6FFB" w:rsidRPr="00A36DFF" w:rsidRDefault="008F6FFB" w:rsidP="00283768">
            <w:pPr>
              <w:pStyle w:val="rowtabella0"/>
              <w:jc w:val="center"/>
              <w:rPr>
                <w:color w:val="002060"/>
              </w:rPr>
            </w:pPr>
            <w:r w:rsidRPr="00A36DF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15274" w14:textId="77777777" w:rsidR="008F6FFB" w:rsidRPr="00A36DFF" w:rsidRDefault="008F6FFB" w:rsidP="00283768">
            <w:pPr>
              <w:pStyle w:val="rowtabella0"/>
              <w:jc w:val="center"/>
              <w:rPr>
                <w:color w:val="002060"/>
              </w:rPr>
            </w:pPr>
            <w:r w:rsidRPr="00A36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4E430" w14:textId="77777777" w:rsidR="008F6FFB" w:rsidRPr="00A36DFF" w:rsidRDefault="008F6FFB" w:rsidP="00283768">
            <w:pPr>
              <w:pStyle w:val="rowtabella0"/>
              <w:jc w:val="center"/>
              <w:rPr>
                <w:color w:val="002060"/>
              </w:rPr>
            </w:pPr>
            <w:r w:rsidRPr="00A36DF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2DA2F" w14:textId="77777777" w:rsidR="008F6FFB" w:rsidRPr="00A36DFF" w:rsidRDefault="008F6FFB" w:rsidP="00283768">
            <w:pPr>
              <w:pStyle w:val="rowtabella0"/>
              <w:jc w:val="center"/>
              <w:rPr>
                <w:color w:val="002060"/>
              </w:rPr>
            </w:pPr>
            <w:r w:rsidRPr="00A36DFF">
              <w:rPr>
                <w:color w:val="002060"/>
              </w:rPr>
              <w:t>0</w:t>
            </w:r>
          </w:p>
        </w:tc>
      </w:tr>
      <w:tr w:rsidR="008F6FFB" w:rsidRPr="00A36DFF" w14:paraId="64691763"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E2260E" w14:textId="77777777" w:rsidR="008F6FFB" w:rsidRPr="00A36DFF" w:rsidRDefault="008F6FFB" w:rsidP="00283768">
            <w:pPr>
              <w:pStyle w:val="rowtabella0"/>
              <w:rPr>
                <w:color w:val="002060"/>
              </w:rPr>
            </w:pPr>
            <w:r w:rsidRPr="00A36DF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AC233" w14:textId="77777777" w:rsidR="008F6FFB" w:rsidRPr="00A36DFF" w:rsidRDefault="008F6FFB" w:rsidP="00283768">
            <w:pPr>
              <w:pStyle w:val="rowtabella0"/>
              <w:jc w:val="center"/>
              <w:rPr>
                <w:color w:val="002060"/>
              </w:rPr>
            </w:pPr>
            <w:r w:rsidRPr="00A36D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8F393" w14:textId="77777777" w:rsidR="008F6FFB" w:rsidRPr="00A36DFF" w:rsidRDefault="008F6FFB" w:rsidP="00283768">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50818" w14:textId="77777777" w:rsidR="008F6FFB" w:rsidRPr="00A36DFF" w:rsidRDefault="008F6FFB" w:rsidP="00283768">
            <w:pPr>
              <w:pStyle w:val="rowtabella0"/>
              <w:jc w:val="center"/>
              <w:rPr>
                <w:color w:val="002060"/>
              </w:rPr>
            </w:pPr>
            <w:r w:rsidRPr="00A36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47BAD" w14:textId="77777777" w:rsidR="008F6FFB" w:rsidRPr="00A36DFF" w:rsidRDefault="008F6FFB" w:rsidP="00283768">
            <w:pPr>
              <w:pStyle w:val="rowtabella0"/>
              <w:jc w:val="center"/>
              <w:rPr>
                <w:color w:val="002060"/>
              </w:rPr>
            </w:pPr>
            <w:r w:rsidRPr="00A36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97889" w14:textId="77777777" w:rsidR="008F6FFB" w:rsidRPr="00A36DFF" w:rsidRDefault="008F6FFB" w:rsidP="00283768">
            <w:pPr>
              <w:pStyle w:val="rowtabella0"/>
              <w:jc w:val="center"/>
              <w:rPr>
                <w:color w:val="002060"/>
              </w:rPr>
            </w:pPr>
            <w:r w:rsidRPr="00A36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1EDB3" w14:textId="77777777" w:rsidR="008F6FFB" w:rsidRPr="00A36DFF" w:rsidRDefault="008F6FFB" w:rsidP="00283768">
            <w:pPr>
              <w:pStyle w:val="rowtabella0"/>
              <w:jc w:val="center"/>
              <w:rPr>
                <w:color w:val="002060"/>
              </w:rPr>
            </w:pPr>
            <w:r w:rsidRPr="00A36DF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89BE9" w14:textId="77777777" w:rsidR="008F6FFB" w:rsidRPr="00A36DFF" w:rsidRDefault="008F6FFB" w:rsidP="00283768">
            <w:pPr>
              <w:pStyle w:val="rowtabella0"/>
              <w:jc w:val="center"/>
              <w:rPr>
                <w:color w:val="002060"/>
              </w:rPr>
            </w:pPr>
            <w:r w:rsidRPr="00A36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1EFBE" w14:textId="77777777" w:rsidR="008F6FFB" w:rsidRPr="00A36DFF" w:rsidRDefault="008F6FFB" w:rsidP="00283768">
            <w:pPr>
              <w:pStyle w:val="rowtabella0"/>
              <w:jc w:val="center"/>
              <w:rPr>
                <w:color w:val="002060"/>
              </w:rPr>
            </w:pPr>
            <w:r w:rsidRPr="00A36DF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72B69" w14:textId="77777777" w:rsidR="008F6FFB" w:rsidRPr="00A36DFF" w:rsidRDefault="008F6FFB" w:rsidP="00283768">
            <w:pPr>
              <w:pStyle w:val="rowtabella0"/>
              <w:jc w:val="center"/>
              <w:rPr>
                <w:color w:val="002060"/>
              </w:rPr>
            </w:pPr>
            <w:r w:rsidRPr="00A36DFF">
              <w:rPr>
                <w:color w:val="002060"/>
              </w:rPr>
              <w:t>0</w:t>
            </w:r>
          </w:p>
        </w:tc>
      </w:tr>
      <w:tr w:rsidR="008F6FFB" w:rsidRPr="00A36DFF" w14:paraId="7C0D7A6E"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B30C4E" w14:textId="77777777" w:rsidR="008F6FFB" w:rsidRPr="00A36DFF" w:rsidRDefault="008F6FFB" w:rsidP="00283768">
            <w:pPr>
              <w:pStyle w:val="rowtabella0"/>
              <w:rPr>
                <w:color w:val="002060"/>
              </w:rPr>
            </w:pPr>
            <w:r w:rsidRPr="00A36DFF">
              <w:rPr>
                <w:color w:val="002060"/>
              </w:rPr>
              <w:lastRenderedPageBreak/>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BCFEC" w14:textId="77777777" w:rsidR="008F6FFB" w:rsidRPr="00A36DFF" w:rsidRDefault="008F6FFB" w:rsidP="00283768">
            <w:pPr>
              <w:pStyle w:val="rowtabella0"/>
              <w:jc w:val="center"/>
              <w:rPr>
                <w:color w:val="002060"/>
              </w:rPr>
            </w:pPr>
            <w:r w:rsidRPr="00A36D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4646D" w14:textId="77777777" w:rsidR="008F6FFB" w:rsidRPr="00A36DFF" w:rsidRDefault="008F6FFB" w:rsidP="00283768">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DA5AD" w14:textId="77777777" w:rsidR="008F6FFB" w:rsidRPr="00A36DFF" w:rsidRDefault="008F6FFB" w:rsidP="00283768">
            <w:pPr>
              <w:pStyle w:val="rowtabella0"/>
              <w:jc w:val="center"/>
              <w:rPr>
                <w:color w:val="002060"/>
              </w:rPr>
            </w:pPr>
            <w:r w:rsidRPr="00A36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9D641" w14:textId="77777777" w:rsidR="008F6FFB" w:rsidRPr="00A36DFF" w:rsidRDefault="008F6FFB" w:rsidP="00283768">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D77EB" w14:textId="77777777" w:rsidR="008F6FFB" w:rsidRPr="00A36DFF" w:rsidRDefault="008F6FFB" w:rsidP="00283768">
            <w:pPr>
              <w:pStyle w:val="rowtabella0"/>
              <w:jc w:val="center"/>
              <w:rPr>
                <w:color w:val="002060"/>
              </w:rPr>
            </w:pPr>
            <w:r w:rsidRPr="00A36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E5953" w14:textId="77777777" w:rsidR="008F6FFB" w:rsidRPr="00A36DFF" w:rsidRDefault="008F6FFB" w:rsidP="00283768">
            <w:pPr>
              <w:pStyle w:val="rowtabella0"/>
              <w:jc w:val="center"/>
              <w:rPr>
                <w:color w:val="002060"/>
              </w:rPr>
            </w:pPr>
            <w:r w:rsidRPr="00A36DF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58EA9" w14:textId="77777777" w:rsidR="008F6FFB" w:rsidRPr="00A36DFF" w:rsidRDefault="008F6FFB" w:rsidP="00283768">
            <w:pPr>
              <w:pStyle w:val="rowtabella0"/>
              <w:jc w:val="center"/>
              <w:rPr>
                <w:color w:val="002060"/>
              </w:rPr>
            </w:pPr>
            <w:r w:rsidRPr="00A36D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A423" w14:textId="77777777" w:rsidR="008F6FFB" w:rsidRPr="00A36DFF" w:rsidRDefault="008F6FFB" w:rsidP="00283768">
            <w:pPr>
              <w:pStyle w:val="rowtabella0"/>
              <w:jc w:val="center"/>
              <w:rPr>
                <w:color w:val="002060"/>
              </w:rPr>
            </w:pPr>
            <w:r w:rsidRPr="00A36DF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BBC24" w14:textId="77777777" w:rsidR="008F6FFB" w:rsidRPr="00A36DFF" w:rsidRDefault="008F6FFB" w:rsidP="00283768">
            <w:pPr>
              <w:pStyle w:val="rowtabella0"/>
              <w:jc w:val="center"/>
              <w:rPr>
                <w:color w:val="002060"/>
              </w:rPr>
            </w:pPr>
            <w:r w:rsidRPr="00A36DFF">
              <w:rPr>
                <w:color w:val="002060"/>
              </w:rPr>
              <w:t>0</w:t>
            </w:r>
          </w:p>
        </w:tc>
      </w:tr>
      <w:tr w:rsidR="008F6FFB" w:rsidRPr="00A36DFF" w14:paraId="252BA401"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1EC77F" w14:textId="77777777" w:rsidR="008F6FFB" w:rsidRPr="00A36DFF" w:rsidRDefault="008F6FFB" w:rsidP="00283768">
            <w:pPr>
              <w:pStyle w:val="rowtabella0"/>
              <w:rPr>
                <w:color w:val="002060"/>
              </w:rPr>
            </w:pPr>
            <w:r w:rsidRPr="00A36DFF">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81E71" w14:textId="77777777" w:rsidR="008F6FFB" w:rsidRPr="00A36DFF" w:rsidRDefault="008F6FFB" w:rsidP="00283768">
            <w:pPr>
              <w:pStyle w:val="rowtabella0"/>
              <w:jc w:val="center"/>
              <w:rPr>
                <w:color w:val="002060"/>
              </w:rPr>
            </w:pPr>
            <w:r w:rsidRPr="00A36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49D96" w14:textId="77777777" w:rsidR="008F6FFB" w:rsidRPr="00A36DFF" w:rsidRDefault="008F6FFB" w:rsidP="00283768">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E3061" w14:textId="77777777" w:rsidR="008F6FFB" w:rsidRPr="00A36DFF" w:rsidRDefault="008F6FFB" w:rsidP="00283768">
            <w:pPr>
              <w:pStyle w:val="rowtabella0"/>
              <w:jc w:val="center"/>
              <w:rPr>
                <w:color w:val="002060"/>
              </w:rPr>
            </w:pPr>
            <w:r w:rsidRPr="00A36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2A526" w14:textId="77777777" w:rsidR="008F6FFB" w:rsidRPr="00A36DFF" w:rsidRDefault="008F6FFB" w:rsidP="00283768">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66737" w14:textId="77777777" w:rsidR="008F6FFB" w:rsidRPr="00A36DFF" w:rsidRDefault="008F6FFB" w:rsidP="00283768">
            <w:pPr>
              <w:pStyle w:val="rowtabella0"/>
              <w:jc w:val="center"/>
              <w:rPr>
                <w:color w:val="002060"/>
              </w:rPr>
            </w:pPr>
            <w:r w:rsidRPr="00A36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29398" w14:textId="77777777" w:rsidR="008F6FFB" w:rsidRPr="00A36DFF" w:rsidRDefault="008F6FFB" w:rsidP="00283768">
            <w:pPr>
              <w:pStyle w:val="rowtabella0"/>
              <w:jc w:val="center"/>
              <w:rPr>
                <w:color w:val="002060"/>
              </w:rPr>
            </w:pPr>
            <w:r w:rsidRPr="00A36DF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50B0E" w14:textId="77777777" w:rsidR="008F6FFB" w:rsidRPr="00A36DFF" w:rsidRDefault="008F6FFB" w:rsidP="00283768">
            <w:pPr>
              <w:pStyle w:val="rowtabella0"/>
              <w:jc w:val="center"/>
              <w:rPr>
                <w:color w:val="002060"/>
              </w:rPr>
            </w:pPr>
            <w:r w:rsidRPr="00A36DF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5F3F3" w14:textId="77777777" w:rsidR="008F6FFB" w:rsidRPr="00A36DFF" w:rsidRDefault="008F6FFB" w:rsidP="00283768">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C7F47" w14:textId="77777777" w:rsidR="008F6FFB" w:rsidRPr="00A36DFF" w:rsidRDefault="008F6FFB" w:rsidP="00283768">
            <w:pPr>
              <w:pStyle w:val="rowtabella0"/>
              <w:jc w:val="center"/>
              <w:rPr>
                <w:color w:val="002060"/>
              </w:rPr>
            </w:pPr>
            <w:r w:rsidRPr="00A36DFF">
              <w:rPr>
                <w:color w:val="002060"/>
              </w:rPr>
              <w:t>0</w:t>
            </w:r>
          </w:p>
        </w:tc>
      </w:tr>
      <w:tr w:rsidR="008F6FFB" w:rsidRPr="00A36DFF" w14:paraId="748DCC51"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3F92B5" w14:textId="77777777" w:rsidR="008F6FFB" w:rsidRPr="00A36DFF" w:rsidRDefault="008F6FFB" w:rsidP="00283768">
            <w:pPr>
              <w:pStyle w:val="rowtabella0"/>
              <w:rPr>
                <w:color w:val="002060"/>
                <w:lang w:val="en-US"/>
              </w:rPr>
            </w:pPr>
            <w:r w:rsidRPr="00A36DFF">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BE327" w14:textId="77777777" w:rsidR="008F6FFB" w:rsidRPr="00A36DFF" w:rsidRDefault="008F6FFB" w:rsidP="00283768">
            <w:pPr>
              <w:pStyle w:val="rowtabella0"/>
              <w:jc w:val="center"/>
              <w:rPr>
                <w:color w:val="002060"/>
              </w:rPr>
            </w:pPr>
            <w:r w:rsidRPr="00A36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607E4" w14:textId="77777777" w:rsidR="008F6FFB" w:rsidRPr="00A36DFF" w:rsidRDefault="008F6FFB" w:rsidP="00283768">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97C8F" w14:textId="77777777" w:rsidR="008F6FFB" w:rsidRPr="00A36DFF" w:rsidRDefault="008F6FFB" w:rsidP="00283768">
            <w:pPr>
              <w:pStyle w:val="rowtabella0"/>
              <w:jc w:val="center"/>
              <w:rPr>
                <w:color w:val="002060"/>
              </w:rPr>
            </w:pPr>
            <w:r w:rsidRPr="00A36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C65C5" w14:textId="77777777" w:rsidR="008F6FFB" w:rsidRPr="00A36DFF" w:rsidRDefault="008F6FFB" w:rsidP="00283768">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91F04" w14:textId="77777777" w:rsidR="008F6FFB" w:rsidRPr="00A36DFF" w:rsidRDefault="008F6FFB" w:rsidP="00283768">
            <w:pPr>
              <w:pStyle w:val="rowtabella0"/>
              <w:jc w:val="center"/>
              <w:rPr>
                <w:color w:val="002060"/>
              </w:rPr>
            </w:pPr>
            <w:r w:rsidRPr="00A36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7BE3C" w14:textId="77777777" w:rsidR="008F6FFB" w:rsidRPr="00A36DFF" w:rsidRDefault="008F6FFB" w:rsidP="00283768">
            <w:pPr>
              <w:pStyle w:val="rowtabella0"/>
              <w:jc w:val="center"/>
              <w:rPr>
                <w:color w:val="002060"/>
              </w:rPr>
            </w:pPr>
            <w:r w:rsidRPr="00A36DF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9DF48" w14:textId="77777777" w:rsidR="008F6FFB" w:rsidRPr="00A36DFF" w:rsidRDefault="008F6FFB" w:rsidP="00283768">
            <w:pPr>
              <w:pStyle w:val="rowtabella0"/>
              <w:jc w:val="center"/>
              <w:rPr>
                <w:color w:val="002060"/>
              </w:rPr>
            </w:pPr>
            <w:r w:rsidRPr="00A36DF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7C50A" w14:textId="77777777" w:rsidR="008F6FFB" w:rsidRPr="00A36DFF" w:rsidRDefault="008F6FFB" w:rsidP="00283768">
            <w:pPr>
              <w:pStyle w:val="rowtabella0"/>
              <w:jc w:val="center"/>
              <w:rPr>
                <w:color w:val="002060"/>
              </w:rPr>
            </w:pPr>
            <w:r w:rsidRPr="00A36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F0274" w14:textId="77777777" w:rsidR="008F6FFB" w:rsidRPr="00A36DFF" w:rsidRDefault="008F6FFB" w:rsidP="00283768">
            <w:pPr>
              <w:pStyle w:val="rowtabella0"/>
              <w:jc w:val="center"/>
              <w:rPr>
                <w:color w:val="002060"/>
              </w:rPr>
            </w:pPr>
            <w:r w:rsidRPr="00A36DFF">
              <w:rPr>
                <w:color w:val="002060"/>
              </w:rPr>
              <w:t>0</w:t>
            </w:r>
          </w:p>
        </w:tc>
      </w:tr>
      <w:tr w:rsidR="008F6FFB" w:rsidRPr="00A36DFF" w14:paraId="738C9B06"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E437C2" w14:textId="77777777" w:rsidR="008F6FFB" w:rsidRPr="004E07A1" w:rsidRDefault="008F6FFB" w:rsidP="00283768">
            <w:pPr>
              <w:pStyle w:val="rowtabella0"/>
              <w:rPr>
                <w:color w:val="002060"/>
                <w:lang w:val="es-ES"/>
              </w:rPr>
            </w:pPr>
            <w:r w:rsidRPr="004E07A1">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C02BE" w14:textId="77777777" w:rsidR="008F6FFB" w:rsidRPr="00A36DFF" w:rsidRDefault="008F6FFB" w:rsidP="00283768">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1F0D6" w14:textId="77777777" w:rsidR="008F6FFB" w:rsidRPr="00A36DFF" w:rsidRDefault="008F6FFB" w:rsidP="00283768">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13C53" w14:textId="77777777" w:rsidR="008F6FFB" w:rsidRPr="00A36DFF" w:rsidRDefault="008F6FFB" w:rsidP="00283768">
            <w:pPr>
              <w:pStyle w:val="rowtabella0"/>
              <w:jc w:val="center"/>
              <w:rPr>
                <w:color w:val="002060"/>
              </w:rPr>
            </w:pPr>
            <w:r w:rsidRPr="00A36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41C4A" w14:textId="77777777" w:rsidR="008F6FFB" w:rsidRPr="00A36DFF" w:rsidRDefault="008F6FFB" w:rsidP="00283768">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DF814" w14:textId="77777777" w:rsidR="008F6FFB" w:rsidRPr="00A36DFF" w:rsidRDefault="008F6FFB" w:rsidP="00283768">
            <w:pPr>
              <w:pStyle w:val="rowtabella0"/>
              <w:jc w:val="center"/>
              <w:rPr>
                <w:color w:val="002060"/>
              </w:rPr>
            </w:pPr>
            <w:r w:rsidRPr="00A36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3161E" w14:textId="77777777" w:rsidR="008F6FFB" w:rsidRPr="00A36DFF" w:rsidRDefault="008F6FFB" w:rsidP="00283768">
            <w:pPr>
              <w:pStyle w:val="rowtabella0"/>
              <w:jc w:val="center"/>
              <w:rPr>
                <w:color w:val="002060"/>
              </w:rPr>
            </w:pPr>
            <w:r w:rsidRPr="00A36DF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46A98" w14:textId="77777777" w:rsidR="008F6FFB" w:rsidRPr="00A36DFF" w:rsidRDefault="008F6FFB" w:rsidP="00283768">
            <w:pPr>
              <w:pStyle w:val="rowtabella0"/>
              <w:jc w:val="center"/>
              <w:rPr>
                <w:color w:val="002060"/>
              </w:rPr>
            </w:pPr>
            <w:r w:rsidRPr="00A36DF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A200F" w14:textId="77777777" w:rsidR="008F6FFB" w:rsidRPr="00A36DFF" w:rsidRDefault="008F6FFB" w:rsidP="00283768">
            <w:pPr>
              <w:pStyle w:val="rowtabella0"/>
              <w:jc w:val="center"/>
              <w:rPr>
                <w:color w:val="002060"/>
              </w:rPr>
            </w:pPr>
            <w:r w:rsidRPr="00A36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CCD4C" w14:textId="77777777" w:rsidR="008F6FFB" w:rsidRPr="00A36DFF" w:rsidRDefault="008F6FFB" w:rsidP="00283768">
            <w:pPr>
              <w:pStyle w:val="rowtabella0"/>
              <w:jc w:val="center"/>
              <w:rPr>
                <w:color w:val="002060"/>
              </w:rPr>
            </w:pPr>
            <w:r w:rsidRPr="00A36DFF">
              <w:rPr>
                <w:color w:val="002060"/>
              </w:rPr>
              <w:t>0</w:t>
            </w:r>
          </w:p>
        </w:tc>
      </w:tr>
      <w:tr w:rsidR="008F6FFB" w:rsidRPr="00A36DFF" w14:paraId="5A81AEA6"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41AC8" w14:textId="77777777" w:rsidR="008F6FFB" w:rsidRPr="00A36DFF" w:rsidRDefault="008F6FFB" w:rsidP="00283768">
            <w:pPr>
              <w:pStyle w:val="rowtabella0"/>
              <w:rPr>
                <w:color w:val="002060"/>
              </w:rPr>
            </w:pPr>
            <w:r w:rsidRPr="00A36DF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45030" w14:textId="77777777" w:rsidR="008F6FFB" w:rsidRPr="00A36DFF" w:rsidRDefault="008F6FFB" w:rsidP="00283768">
            <w:pPr>
              <w:pStyle w:val="rowtabella0"/>
              <w:jc w:val="center"/>
              <w:rPr>
                <w:color w:val="002060"/>
              </w:rPr>
            </w:pPr>
            <w:r w:rsidRPr="00A36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4F9B6" w14:textId="77777777" w:rsidR="008F6FFB" w:rsidRPr="00A36DFF" w:rsidRDefault="008F6FFB" w:rsidP="00283768">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C7E67" w14:textId="77777777" w:rsidR="008F6FFB" w:rsidRPr="00A36DFF" w:rsidRDefault="008F6FFB" w:rsidP="00283768">
            <w:pPr>
              <w:pStyle w:val="rowtabella0"/>
              <w:jc w:val="center"/>
              <w:rPr>
                <w:color w:val="002060"/>
              </w:rPr>
            </w:pPr>
            <w:r w:rsidRPr="00A36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A139A" w14:textId="77777777" w:rsidR="008F6FFB" w:rsidRPr="00A36DFF" w:rsidRDefault="008F6FFB" w:rsidP="00283768">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EE126" w14:textId="77777777" w:rsidR="008F6FFB" w:rsidRPr="00A36DFF" w:rsidRDefault="008F6FFB" w:rsidP="00283768">
            <w:pPr>
              <w:pStyle w:val="rowtabella0"/>
              <w:jc w:val="center"/>
              <w:rPr>
                <w:color w:val="002060"/>
              </w:rPr>
            </w:pPr>
            <w:r w:rsidRPr="00A36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03F5B" w14:textId="77777777" w:rsidR="008F6FFB" w:rsidRPr="00A36DFF" w:rsidRDefault="008F6FFB" w:rsidP="00283768">
            <w:pPr>
              <w:pStyle w:val="rowtabella0"/>
              <w:jc w:val="center"/>
              <w:rPr>
                <w:color w:val="002060"/>
              </w:rPr>
            </w:pPr>
            <w:r w:rsidRPr="00A36D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B43A7" w14:textId="77777777" w:rsidR="008F6FFB" w:rsidRPr="00A36DFF" w:rsidRDefault="008F6FFB" w:rsidP="00283768">
            <w:pPr>
              <w:pStyle w:val="rowtabella0"/>
              <w:jc w:val="center"/>
              <w:rPr>
                <w:color w:val="002060"/>
              </w:rPr>
            </w:pPr>
            <w:r w:rsidRPr="00A36DF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F1CFC" w14:textId="77777777" w:rsidR="008F6FFB" w:rsidRPr="00A36DFF" w:rsidRDefault="008F6FFB" w:rsidP="00283768">
            <w:pPr>
              <w:pStyle w:val="rowtabella0"/>
              <w:jc w:val="center"/>
              <w:rPr>
                <w:color w:val="002060"/>
              </w:rPr>
            </w:pPr>
            <w:r w:rsidRPr="00A36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7B5AF" w14:textId="77777777" w:rsidR="008F6FFB" w:rsidRPr="00A36DFF" w:rsidRDefault="008F6FFB" w:rsidP="00283768">
            <w:pPr>
              <w:pStyle w:val="rowtabella0"/>
              <w:jc w:val="center"/>
              <w:rPr>
                <w:color w:val="002060"/>
              </w:rPr>
            </w:pPr>
            <w:r w:rsidRPr="00A36DFF">
              <w:rPr>
                <w:color w:val="002060"/>
              </w:rPr>
              <w:t>0</w:t>
            </w:r>
          </w:p>
        </w:tc>
      </w:tr>
      <w:tr w:rsidR="008F6FFB" w:rsidRPr="00A36DFF" w14:paraId="1B4EF60B"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15F95C" w14:textId="77777777" w:rsidR="008F6FFB" w:rsidRPr="00A36DFF" w:rsidRDefault="008F6FFB" w:rsidP="00283768">
            <w:pPr>
              <w:pStyle w:val="rowtabella0"/>
              <w:rPr>
                <w:color w:val="002060"/>
              </w:rPr>
            </w:pPr>
            <w:r w:rsidRPr="00A36DF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1D35" w14:textId="77777777" w:rsidR="008F6FFB" w:rsidRPr="00A36DFF" w:rsidRDefault="008F6FFB" w:rsidP="00283768">
            <w:pPr>
              <w:pStyle w:val="rowtabella0"/>
              <w:jc w:val="center"/>
              <w:rPr>
                <w:color w:val="002060"/>
              </w:rPr>
            </w:pPr>
            <w:r w:rsidRPr="00A36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94B7B" w14:textId="77777777" w:rsidR="008F6FFB" w:rsidRPr="00A36DFF" w:rsidRDefault="008F6FFB" w:rsidP="00283768">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15D43" w14:textId="77777777" w:rsidR="008F6FFB" w:rsidRPr="00A36DFF" w:rsidRDefault="008F6FFB" w:rsidP="00283768">
            <w:pPr>
              <w:pStyle w:val="rowtabella0"/>
              <w:jc w:val="center"/>
              <w:rPr>
                <w:color w:val="002060"/>
              </w:rPr>
            </w:pPr>
            <w:r w:rsidRPr="00A36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3BA4B" w14:textId="77777777" w:rsidR="008F6FFB" w:rsidRPr="00A36DFF" w:rsidRDefault="008F6FFB" w:rsidP="00283768">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E98C1" w14:textId="77777777" w:rsidR="008F6FFB" w:rsidRPr="00A36DFF" w:rsidRDefault="008F6FFB" w:rsidP="00283768">
            <w:pPr>
              <w:pStyle w:val="rowtabella0"/>
              <w:jc w:val="center"/>
              <w:rPr>
                <w:color w:val="002060"/>
              </w:rPr>
            </w:pPr>
            <w:r w:rsidRPr="00A36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6DEDC" w14:textId="77777777" w:rsidR="008F6FFB" w:rsidRPr="00A36DFF" w:rsidRDefault="008F6FFB" w:rsidP="00283768">
            <w:pPr>
              <w:pStyle w:val="rowtabella0"/>
              <w:jc w:val="center"/>
              <w:rPr>
                <w:color w:val="002060"/>
              </w:rPr>
            </w:pPr>
            <w:r w:rsidRPr="00A36DF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060FD" w14:textId="77777777" w:rsidR="008F6FFB" w:rsidRPr="00A36DFF" w:rsidRDefault="008F6FFB" w:rsidP="00283768">
            <w:pPr>
              <w:pStyle w:val="rowtabella0"/>
              <w:jc w:val="center"/>
              <w:rPr>
                <w:color w:val="002060"/>
              </w:rPr>
            </w:pPr>
            <w:r w:rsidRPr="00A36DF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5784A" w14:textId="77777777" w:rsidR="008F6FFB" w:rsidRPr="00A36DFF" w:rsidRDefault="008F6FFB" w:rsidP="00283768">
            <w:pPr>
              <w:pStyle w:val="rowtabella0"/>
              <w:jc w:val="center"/>
              <w:rPr>
                <w:color w:val="002060"/>
              </w:rPr>
            </w:pPr>
            <w:r w:rsidRPr="00A36DF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4996E" w14:textId="77777777" w:rsidR="008F6FFB" w:rsidRPr="00A36DFF" w:rsidRDefault="008F6FFB" w:rsidP="00283768">
            <w:pPr>
              <w:pStyle w:val="rowtabella0"/>
              <w:jc w:val="center"/>
              <w:rPr>
                <w:color w:val="002060"/>
              </w:rPr>
            </w:pPr>
            <w:r w:rsidRPr="00A36DFF">
              <w:rPr>
                <w:color w:val="002060"/>
              </w:rPr>
              <w:t>0</w:t>
            </w:r>
          </w:p>
        </w:tc>
      </w:tr>
      <w:tr w:rsidR="008F6FFB" w:rsidRPr="00A36DFF" w14:paraId="6033A893"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41B8D2" w14:textId="77777777" w:rsidR="008F6FFB" w:rsidRPr="00A36DFF" w:rsidRDefault="008F6FFB" w:rsidP="00283768">
            <w:pPr>
              <w:pStyle w:val="rowtabella0"/>
              <w:rPr>
                <w:color w:val="002060"/>
              </w:rPr>
            </w:pPr>
            <w:r w:rsidRPr="00A36DF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C2C4D" w14:textId="77777777" w:rsidR="008F6FFB" w:rsidRPr="00A36DFF" w:rsidRDefault="008F6FFB" w:rsidP="00283768">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C61EA" w14:textId="77777777" w:rsidR="008F6FFB" w:rsidRPr="00A36DFF" w:rsidRDefault="008F6FFB" w:rsidP="00283768">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4FC9E" w14:textId="77777777" w:rsidR="008F6FFB" w:rsidRPr="00A36DFF" w:rsidRDefault="008F6FFB" w:rsidP="00283768">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BEC20" w14:textId="77777777" w:rsidR="008F6FFB" w:rsidRPr="00A36DFF" w:rsidRDefault="008F6FFB" w:rsidP="00283768">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E6057" w14:textId="77777777" w:rsidR="008F6FFB" w:rsidRPr="00A36DFF" w:rsidRDefault="008F6FFB" w:rsidP="00283768">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2C5D8" w14:textId="77777777" w:rsidR="008F6FFB" w:rsidRPr="00A36DFF" w:rsidRDefault="008F6FFB" w:rsidP="00283768">
            <w:pPr>
              <w:pStyle w:val="rowtabella0"/>
              <w:jc w:val="center"/>
              <w:rPr>
                <w:color w:val="002060"/>
              </w:rPr>
            </w:pPr>
            <w:r w:rsidRPr="00A36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CB9F3" w14:textId="77777777" w:rsidR="008F6FFB" w:rsidRPr="00A36DFF" w:rsidRDefault="008F6FFB" w:rsidP="00283768">
            <w:pPr>
              <w:pStyle w:val="rowtabella0"/>
              <w:jc w:val="center"/>
              <w:rPr>
                <w:color w:val="002060"/>
              </w:rPr>
            </w:pPr>
            <w:r w:rsidRPr="00A36DF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667E2" w14:textId="77777777" w:rsidR="008F6FFB" w:rsidRPr="00A36DFF" w:rsidRDefault="008F6FFB" w:rsidP="00283768">
            <w:pPr>
              <w:pStyle w:val="rowtabella0"/>
              <w:jc w:val="center"/>
              <w:rPr>
                <w:color w:val="002060"/>
              </w:rPr>
            </w:pPr>
            <w:r w:rsidRPr="00A36DF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C2352" w14:textId="77777777" w:rsidR="008F6FFB" w:rsidRPr="00A36DFF" w:rsidRDefault="008F6FFB" w:rsidP="00283768">
            <w:pPr>
              <w:pStyle w:val="rowtabella0"/>
              <w:jc w:val="center"/>
              <w:rPr>
                <w:color w:val="002060"/>
              </w:rPr>
            </w:pPr>
            <w:r w:rsidRPr="00A36DFF">
              <w:rPr>
                <w:color w:val="002060"/>
              </w:rPr>
              <w:t>0</w:t>
            </w:r>
          </w:p>
        </w:tc>
      </w:tr>
    </w:tbl>
    <w:p w14:paraId="38D6FA8D" w14:textId="77777777" w:rsidR="008F6FFB" w:rsidRDefault="008F6FFB" w:rsidP="008F6FFB">
      <w:pPr>
        <w:pStyle w:val="breakline"/>
        <w:rPr>
          <w:color w:val="002060"/>
        </w:rPr>
      </w:pPr>
    </w:p>
    <w:p w14:paraId="2A56C353" w14:textId="77777777" w:rsidR="008F6FFB" w:rsidRPr="008559A6" w:rsidRDefault="008F6FFB" w:rsidP="008F6FFB">
      <w:pPr>
        <w:pStyle w:val="breakline"/>
        <w:rPr>
          <w:color w:val="002060"/>
        </w:rPr>
      </w:pPr>
    </w:p>
    <w:p w14:paraId="5D90014C" w14:textId="77777777" w:rsidR="008F6FFB" w:rsidRPr="008559A6" w:rsidRDefault="008F6FFB" w:rsidP="008F6FFB">
      <w:pPr>
        <w:pStyle w:val="sottotitolocampionato10"/>
        <w:rPr>
          <w:color w:val="002060"/>
        </w:rPr>
      </w:pPr>
      <w:r w:rsidRPr="008559A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8559A6" w14:paraId="3099B7D7"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E98A6" w14:textId="77777777" w:rsidR="008F6FFB" w:rsidRPr="008559A6" w:rsidRDefault="008F6FFB" w:rsidP="00283768">
            <w:pPr>
              <w:pStyle w:val="headertabella0"/>
              <w:rPr>
                <w:color w:val="002060"/>
              </w:rPr>
            </w:pPr>
            <w:r w:rsidRPr="008559A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3028E" w14:textId="77777777" w:rsidR="008F6FFB" w:rsidRPr="008559A6" w:rsidRDefault="008F6FFB" w:rsidP="00283768">
            <w:pPr>
              <w:pStyle w:val="headertabella0"/>
              <w:rPr>
                <w:color w:val="002060"/>
              </w:rPr>
            </w:pPr>
            <w:r w:rsidRPr="008559A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5CACA" w14:textId="77777777" w:rsidR="008F6FFB" w:rsidRPr="008559A6" w:rsidRDefault="008F6FFB" w:rsidP="00283768">
            <w:pPr>
              <w:pStyle w:val="headertabella0"/>
              <w:rPr>
                <w:color w:val="002060"/>
              </w:rPr>
            </w:pPr>
            <w:r w:rsidRPr="008559A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192FA" w14:textId="77777777" w:rsidR="008F6FFB" w:rsidRPr="008559A6" w:rsidRDefault="008F6FFB" w:rsidP="00283768">
            <w:pPr>
              <w:pStyle w:val="headertabella0"/>
              <w:rPr>
                <w:color w:val="002060"/>
              </w:rPr>
            </w:pPr>
            <w:r w:rsidRPr="008559A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07ABB" w14:textId="77777777" w:rsidR="008F6FFB" w:rsidRPr="008559A6" w:rsidRDefault="008F6FFB" w:rsidP="00283768">
            <w:pPr>
              <w:pStyle w:val="headertabella0"/>
              <w:rPr>
                <w:color w:val="002060"/>
              </w:rPr>
            </w:pPr>
            <w:r w:rsidRPr="008559A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11FCB" w14:textId="77777777" w:rsidR="008F6FFB" w:rsidRPr="008559A6" w:rsidRDefault="008F6FFB" w:rsidP="00283768">
            <w:pPr>
              <w:pStyle w:val="headertabella0"/>
              <w:rPr>
                <w:color w:val="002060"/>
              </w:rPr>
            </w:pPr>
            <w:r w:rsidRPr="008559A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D69A4" w14:textId="77777777" w:rsidR="008F6FFB" w:rsidRPr="008559A6" w:rsidRDefault="008F6FFB" w:rsidP="00283768">
            <w:pPr>
              <w:pStyle w:val="headertabella0"/>
              <w:rPr>
                <w:color w:val="002060"/>
              </w:rPr>
            </w:pPr>
            <w:r w:rsidRPr="008559A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A8993" w14:textId="77777777" w:rsidR="008F6FFB" w:rsidRPr="008559A6" w:rsidRDefault="008F6FFB" w:rsidP="00283768">
            <w:pPr>
              <w:pStyle w:val="headertabella0"/>
              <w:rPr>
                <w:color w:val="002060"/>
              </w:rPr>
            </w:pPr>
            <w:r w:rsidRPr="008559A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CB3CD" w14:textId="77777777" w:rsidR="008F6FFB" w:rsidRPr="008559A6" w:rsidRDefault="008F6FFB" w:rsidP="00283768">
            <w:pPr>
              <w:pStyle w:val="headertabella0"/>
              <w:rPr>
                <w:color w:val="002060"/>
              </w:rPr>
            </w:pPr>
            <w:r w:rsidRPr="008559A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AB2C9" w14:textId="77777777" w:rsidR="008F6FFB" w:rsidRPr="008559A6" w:rsidRDefault="008F6FFB" w:rsidP="00283768">
            <w:pPr>
              <w:pStyle w:val="headertabella0"/>
              <w:rPr>
                <w:color w:val="002060"/>
              </w:rPr>
            </w:pPr>
            <w:r w:rsidRPr="008559A6">
              <w:rPr>
                <w:color w:val="002060"/>
              </w:rPr>
              <w:t>PE</w:t>
            </w:r>
          </w:p>
        </w:tc>
      </w:tr>
      <w:tr w:rsidR="008F6FFB" w:rsidRPr="008559A6" w14:paraId="711A3AFC"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2E7F76" w14:textId="77777777" w:rsidR="008F6FFB" w:rsidRPr="008559A6" w:rsidRDefault="008F6FFB" w:rsidP="00283768">
            <w:pPr>
              <w:pStyle w:val="rowtabella0"/>
              <w:rPr>
                <w:color w:val="002060"/>
              </w:rPr>
            </w:pPr>
            <w:r w:rsidRPr="008559A6">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C88DD" w14:textId="77777777" w:rsidR="008F6FFB" w:rsidRPr="008559A6" w:rsidRDefault="008F6FFB" w:rsidP="00283768">
            <w:pPr>
              <w:pStyle w:val="rowtabella0"/>
              <w:jc w:val="center"/>
              <w:rPr>
                <w:color w:val="002060"/>
              </w:rPr>
            </w:pPr>
            <w:r w:rsidRPr="008559A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B6C8F" w14:textId="77777777" w:rsidR="008F6FFB" w:rsidRPr="008559A6" w:rsidRDefault="008F6FFB" w:rsidP="00283768">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0A7D4" w14:textId="77777777" w:rsidR="008F6FFB" w:rsidRPr="008559A6" w:rsidRDefault="008F6FFB" w:rsidP="00283768">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4FD9" w14:textId="77777777" w:rsidR="008F6FFB" w:rsidRPr="008559A6" w:rsidRDefault="008F6FFB" w:rsidP="00283768">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B1DE3" w14:textId="77777777" w:rsidR="008F6FFB" w:rsidRPr="008559A6" w:rsidRDefault="008F6FFB" w:rsidP="00283768">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5013" w14:textId="77777777" w:rsidR="008F6FFB" w:rsidRPr="008559A6" w:rsidRDefault="008F6FFB" w:rsidP="00283768">
            <w:pPr>
              <w:pStyle w:val="rowtabella0"/>
              <w:jc w:val="center"/>
              <w:rPr>
                <w:color w:val="002060"/>
              </w:rPr>
            </w:pPr>
            <w:r w:rsidRPr="008559A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AD519" w14:textId="77777777" w:rsidR="008F6FFB" w:rsidRPr="008559A6" w:rsidRDefault="008F6FFB" w:rsidP="00283768">
            <w:pPr>
              <w:pStyle w:val="rowtabella0"/>
              <w:jc w:val="center"/>
              <w:rPr>
                <w:color w:val="002060"/>
              </w:rPr>
            </w:pPr>
            <w:r w:rsidRPr="008559A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E0503" w14:textId="77777777" w:rsidR="008F6FFB" w:rsidRPr="008559A6" w:rsidRDefault="008F6FFB" w:rsidP="00283768">
            <w:pPr>
              <w:pStyle w:val="rowtabella0"/>
              <w:jc w:val="center"/>
              <w:rPr>
                <w:color w:val="002060"/>
              </w:rPr>
            </w:pPr>
            <w:r w:rsidRPr="008559A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31145" w14:textId="77777777" w:rsidR="008F6FFB" w:rsidRPr="008559A6" w:rsidRDefault="008F6FFB" w:rsidP="00283768">
            <w:pPr>
              <w:pStyle w:val="rowtabella0"/>
              <w:jc w:val="center"/>
              <w:rPr>
                <w:color w:val="002060"/>
              </w:rPr>
            </w:pPr>
            <w:r w:rsidRPr="008559A6">
              <w:rPr>
                <w:color w:val="002060"/>
              </w:rPr>
              <w:t>0</w:t>
            </w:r>
          </w:p>
        </w:tc>
      </w:tr>
      <w:tr w:rsidR="008F6FFB" w:rsidRPr="008559A6" w14:paraId="57619809"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55DB39" w14:textId="77777777" w:rsidR="008F6FFB" w:rsidRPr="008559A6" w:rsidRDefault="008F6FFB" w:rsidP="00283768">
            <w:pPr>
              <w:pStyle w:val="rowtabella0"/>
              <w:rPr>
                <w:color w:val="002060"/>
              </w:rPr>
            </w:pPr>
            <w:r w:rsidRPr="008559A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CEFA" w14:textId="77777777" w:rsidR="008F6FFB" w:rsidRPr="008559A6" w:rsidRDefault="008F6FFB" w:rsidP="00283768">
            <w:pPr>
              <w:pStyle w:val="rowtabella0"/>
              <w:jc w:val="center"/>
              <w:rPr>
                <w:color w:val="002060"/>
              </w:rPr>
            </w:pPr>
            <w:r w:rsidRPr="008559A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C52A4" w14:textId="77777777" w:rsidR="008F6FFB" w:rsidRPr="008559A6" w:rsidRDefault="008F6FFB" w:rsidP="00283768">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B4726" w14:textId="77777777" w:rsidR="008F6FFB" w:rsidRPr="008559A6" w:rsidRDefault="008F6FFB" w:rsidP="00283768">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57A62" w14:textId="77777777" w:rsidR="008F6FFB" w:rsidRPr="008559A6" w:rsidRDefault="008F6FFB" w:rsidP="00283768">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4EBED" w14:textId="77777777" w:rsidR="008F6FFB" w:rsidRPr="008559A6" w:rsidRDefault="008F6FFB" w:rsidP="00283768">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BB345" w14:textId="77777777" w:rsidR="008F6FFB" w:rsidRPr="008559A6" w:rsidRDefault="008F6FFB" w:rsidP="00283768">
            <w:pPr>
              <w:pStyle w:val="rowtabella0"/>
              <w:jc w:val="center"/>
              <w:rPr>
                <w:color w:val="002060"/>
              </w:rPr>
            </w:pPr>
            <w:r w:rsidRPr="008559A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9458B" w14:textId="77777777" w:rsidR="008F6FFB" w:rsidRPr="008559A6" w:rsidRDefault="008F6FFB" w:rsidP="00283768">
            <w:pPr>
              <w:pStyle w:val="rowtabella0"/>
              <w:jc w:val="center"/>
              <w:rPr>
                <w:color w:val="002060"/>
              </w:rPr>
            </w:pPr>
            <w:r w:rsidRPr="008559A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DB96A" w14:textId="77777777" w:rsidR="008F6FFB" w:rsidRPr="008559A6" w:rsidRDefault="008F6FFB" w:rsidP="00283768">
            <w:pPr>
              <w:pStyle w:val="rowtabella0"/>
              <w:jc w:val="center"/>
              <w:rPr>
                <w:color w:val="002060"/>
              </w:rPr>
            </w:pPr>
            <w:r w:rsidRPr="008559A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F0222" w14:textId="77777777" w:rsidR="008F6FFB" w:rsidRPr="008559A6" w:rsidRDefault="008F6FFB" w:rsidP="00283768">
            <w:pPr>
              <w:pStyle w:val="rowtabella0"/>
              <w:jc w:val="center"/>
              <w:rPr>
                <w:color w:val="002060"/>
              </w:rPr>
            </w:pPr>
            <w:r w:rsidRPr="008559A6">
              <w:rPr>
                <w:color w:val="002060"/>
              </w:rPr>
              <w:t>0</w:t>
            </w:r>
          </w:p>
        </w:tc>
      </w:tr>
      <w:tr w:rsidR="008F6FFB" w:rsidRPr="008559A6" w14:paraId="63BFE8D5"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126843" w14:textId="77777777" w:rsidR="008F6FFB" w:rsidRPr="008559A6" w:rsidRDefault="008F6FFB" w:rsidP="00283768">
            <w:pPr>
              <w:pStyle w:val="rowtabella0"/>
              <w:rPr>
                <w:color w:val="002060"/>
              </w:rPr>
            </w:pPr>
            <w:r w:rsidRPr="008559A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6A7C3" w14:textId="77777777" w:rsidR="008F6FFB" w:rsidRPr="008559A6" w:rsidRDefault="008F6FFB" w:rsidP="00283768">
            <w:pPr>
              <w:pStyle w:val="rowtabella0"/>
              <w:jc w:val="center"/>
              <w:rPr>
                <w:color w:val="002060"/>
              </w:rPr>
            </w:pPr>
            <w:r w:rsidRPr="008559A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E9A04" w14:textId="77777777" w:rsidR="008F6FFB" w:rsidRPr="008559A6" w:rsidRDefault="008F6FFB" w:rsidP="00283768">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74B72" w14:textId="77777777" w:rsidR="008F6FFB" w:rsidRPr="008559A6" w:rsidRDefault="008F6FFB" w:rsidP="00283768">
            <w:pPr>
              <w:pStyle w:val="rowtabella0"/>
              <w:jc w:val="center"/>
              <w:rPr>
                <w:color w:val="002060"/>
              </w:rPr>
            </w:pPr>
            <w:r w:rsidRPr="008559A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60C89" w14:textId="77777777" w:rsidR="008F6FFB" w:rsidRPr="008559A6" w:rsidRDefault="008F6FFB" w:rsidP="00283768">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BBF7C" w14:textId="77777777" w:rsidR="008F6FFB" w:rsidRPr="008559A6" w:rsidRDefault="008F6FFB" w:rsidP="00283768">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DCF1D" w14:textId="77777777" w:rsidR="008F6FFB" w:rsidRPr="008559A6" w:rsidRDefault="008F6FFB" w:rsidP="00283768">
            <w:pPr>
              <w:pStyle w:val="rowtabella0"/>
              <w:jc w:val="center"/>
              <w:rPr>
                <w:color w:val="002060"/>
              </w:rPr>
            </w:pPr>
            <w:r w:rsidRPr="008559A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F67ED" w14:textId="77777777" w:rsidR="008F6FFB" w:rsidRPr="008559A6" w:rsidRDefault="008F6FFB" w:rsidP="00283768">
            <w:pPr>
              <w:pStyle w:val="rowtabella0"/>
              <w:jc w:val="center"/>
              <w:rPr>
                <w:color w:val="002060"/>
              </w:rPr>
            </w:pPr>
            <w:r w:rsidRPr="008559A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2A126" w14:textId="77777777" w:rsidR="008F6FFB" w:rsidRPr="008559A6" w:rsidRDefault="008F6FFB" w:rsidP="00283768">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D1588" w14:textId="77777777" w:rsidR="008F6FFB" w:rsidRPr="008559A6" w:rsidRDefault="008F6FFB" w:rsidP="00283768">
            <w:pPr>
              <w:pStyle w:val="rowtabella0"/>
              <w:jc w:val="center"/>
              <w:rPr>
                <w:color w:val="002060"/>
              </w:rPr>
            </w:pPr>
            <w:r w:rsidRPr="008559A6">
              <w:rPr>
                <w:color w:val="002060"/>
              </w:rPr>
              <w:t>0</w:t>
            </w:r>
          </w:p>
        </w:tc>
      </w:tr>
      <w:tr w:rsidR="008F6FFB" w:rsidRPr="008559A6" w14:paraId="037F6BF8"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418E8" w14:textId="77777777" w:rsidR="008F6FFB" w:rsidRPr="008559A6" w:rsidRDefault="008F6FFB" w:rsidP="00283768">
            <w:pPr>
              <w:pStyle w:val="rowtabella0"/>
              <w:rPr>
                <w:color w:val="002060"/>
              </w:rPr>
            </w:pPr>
            <w:r w:rsidRPr="008559A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C5AD7" w14:textId="77777777" w:rsidR="008F6FFB" w:rsidRPr="008559A6" w:rsidRDefault="008F6FFB" w:rsidP="00283768">
            <w:pPr>
              <w:pStyle w:val="rowtabella0"/>
              <w:jc w:val="center"/>
              <w:rPr>
                <w:color w:val="002060"/>
              </w:rPr>
            </w:pPr>
            <w:r w:rsidRPr="008559A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5CCC9" w14:textId="77777777" w:rsidR="008F6FFB" w:rsidRPr="008559A6" w:rsidRDefault="008F6FFB" w:rsidP="00283768">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E1D54" w14:textId="77777777" w:rsidR="008F6FFB" w:rsidRPr="008559A6" w:rsidRDefault="008F6FFB" w:rsidP="00283768">
            <w:pPr>
              <w:pStyle w:val="rowtabella0"/>
              <w:jc w:val="center"/>
              <w:rPr>
                <w:color w:val="002060"/>
              </w:rPr>
            </w:pPr>
            <w:r w:rsidRPr="008559A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7DEFB" w14:textId="77777777" w:rsidR="008F6FFB" w:rsidRPr="008559A6" w:rsidRDefault="008F6FFB" w:rsidP="00283768">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1740" w14:textId="77777777" w:rsidR="008F6FFB" w:rsidRPr="008559A6" w:rsidRDefault="008F6FFB" w:rsidP="00283768">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2EAD0" w14:textId="77777777" w:rsidR="008F6FFB" w:rsidRPr="008559A6" w:rsidRDefault="008F6FFB" w:rsidP="00283768">
            <w:pPr>
              <w:pStyle w:val="rowtabella0"/>
              <w:jc w:val="center"/>
              <w:rPr>
                <w:color w:val="002060"/>
              </w:rPr>
            </w:pPr>
            <w:r w:rsidRPr="008559A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6EB15" w14:textId="77777777" w:rsidR="008F6FFB" w:rsidRPr="008559A6" w:rsidRDefault="008F6FFB" w:rsidP="00283768">
            <w:pPr>
              <w:pStyle w:val="rowtabella0"/>
              <w:jc w:val="center"/>
              <w:rPr>
                <w:color w:val="002060"/>
              </w:rPr>
            </w:pPr>
            <w:r w:rsidRPr="008559A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53CFA" w14:textId="77777777" w:rsidR="008F6FFB" w:rsidRPr="008559A6" w:rsidRDefault="008F6FFB" w:rsidP="00283768">
            <w:pPr>
              <w:pStyle w:val="rowtabella0"/>
              <w:jc w:val="center"/>
              <w:rPr>
                <w:color w:val="002060"/>
              </w:rPr>
            </w:pPr>
            <w:r w:rsidRPr="008559A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10D12" w14:textId="77777777" w:rsidR="008F6FFB" w:rsidRPr="008559A6" w:rsidRDefault="008F6FFB" w:rsidP="00283768">
            <w:pPr>
              <w:pStyle w:val="rowtabella0"/>
              <w:jc w:val="center"/>
              <w:rPr>
                <w:color w:val="002060"/>
              </w:rPr>
            </w:pPr>
            <w:r w:rsidRPr="008559A6">
              <w:rPr>
                <w:color w:val="002060"/>
              </w:rPr>
              <w:t>0</w:t>
            </w:r>
          </w:p>
        </w:tc>
      </w:tr>
      <w:tr w:rsidR="008F6FFB" w:rsidRPr="008559A6" w14:paraId="02E46E0B"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5DC94F" w14:textId="77777777" w:rsidR="008F6FFB" w:rsidRPr="008559A6" w:rsidRDefault="008F6FFB" w:rsidP="00283768">
            <w:pPr>
              <w:pStyle w:val="rowtabella0"/>
              <w:rPr>
                <w:color w:val="002060"/>
                <w:lang w:val="es-ES"/>
              </w:rPr>
            </w:pPr>
            <w:r w:rsidRPr="008559A6">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0A8BB" w14:textId="77777777" w:rsidR="008F6FFB" w:rsidRPr="008559A6" w:rsidRDefault="008F6FFB" w:rsidP="00283768">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5B6EC" w14:textId="77777777" w:rsidR="008F6FFB" w:rsidRPr="008559A6" w:rsidRDefault="008F6FFB" w:rsidP="00283768">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73CEB" w14:textId="77777777" w:rsidR="008F6FFB" w:rsidRPr="008559A6" w:rsidRDefault="008F6FFB" w:rsidP="00283768">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9049E" w14:textId="77777777" w:rsidR="008F6FFB" w:rsidRPr="008559A6" w:rsidRDefault="008F6FFB" w:rsidP="00283768">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32E56" w14:textId="77777777" w:rsidR="008F6FFB" w:rsidRPr="008559A6" w:rsidRDefault="008F6FFB" w:rsidP="00283768">
            <w:pPr>
              <w:pStyle w:val="rowtabella0"/>
              <w:jc w:val="center"/>
              <w:rPr>
                <w:color w:val="002060"/>
              </w:rPr>
            </w:pPr>
            <w:r w:rsidRPr="008559A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58CB5" w14:textId="77777777" w:rsidR="008F6FFB" w:rsidRPr="008559A6" w:rsidRDefault="008F6FFB" w:rsidP="00283768">
            <w:pPr>
              <w:pStyle w:val="rowtabella0"/>
              <w:jc w:val="center"/>
              <w:rPr>
                <w:color w:val="002060"/>
              </w:rPr>
            </w:pPr>
            <w:r w:rsidRPr="008559A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3D212" w14:textId="77777777" w:rsidR="008F6FFB" w:rsidRPr="008559A6" w:rsidRDefault="008F6FFB" w:rsidP="00283768">
            <w:pPr>
              <w:pStyle w:val="rowtabella0"/>
              <w:jc w:val="center"/>
              <w:rPr>
                <w:color w:val="002060"/>
              </w:rPr>
            </w:pPr>
            <w:r w:rsidRPr="008559A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EDFF9" w14:textId="77777777" w:rsidR="008F6FFB" w:rsidRPr="008559A6" w:rsidRDefault="008F6FFB" w:rsidP="00283768">
            <w:pPr>
              <w:pStyle w:val="rowtabella0"/>
              <w:jc w:val="center"/>
              <w:rPr>
                <w:color w:val="002060"/>
              </w:rPr>
            </w:pPr>
            <w:r w:rsidRPr="008559A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3085C" w14:textId="77777777" w:rsidR="008F6FFB" w:rsidRPr="008559A6" w:rsidRDefault="008F6FFB" w:rsidP="00283768">
            <w:pPr>
              <w:pStyle w:val="rowtabella0"/>
              <w:jc w:val="center"/>
              <w:rPr>
                <w:color w:val="002060"/>
              </w:rPr>
            </w:pPr>
            <w:r w:rsidRPr="008559A6">
              <w:rPr>
                <w:color w:val="002060"/>
              </w:rPr>
              <w:t>0</w:t>
            </w:r>
          </w:p>
        </w:tc>
      </w:tr>
      <w:tr w:rsidR="008F6FFB" w:rsidRPr="008559A6" w14:paraId="5C96EF3B"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5E4D74" w14:textId="77777777" w:rsidR="008F6FFB" w:rsidRPr="008559A6" w:rsidRDefault="008F6FFB" w:rsidP="00283768">
            <w:pPr>
              <w:pStyle w:val="rowtabella0"/>
              <w:rPr>
                <w:color w:val="002060"/>
                <w:lang w:val="es-ES"/>
              </w:rPr>
            </w:pPr>
            <w:r w:rsidRPr="008559A6">
              <w:rPr>
                <w:color w:val="002060"/>
                <w:lang w:val="es-ES"/>
              </w:rPr>
              <w:t xml:space="preserve">G.S. AUDAX 1970 </w:t>
            </w:r>
            <w:proofErr w:type="gramStart"/>
            <w:r w:rsidRPr="008559A6">
              <w:rPr>
                <w:color w:val="002060"/>
                <w:lang w:val="es-ES"/>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E0A20" w14:textId="77777777" w:rsidR="008F6FFB" w:rsidRPr="008559A6" w:rsidRDefault="008F6FFB" w:rsidP="00283768">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733D5" w14:textId="77777777" w:rsidR="008F6FFB" w:rsidRPr="008559A6" w:rsidRDefault="008F6FFB" w:rsidP="00283768">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C53CA" w14:textId="77777777" w:rsidR="008F6FFB" w:rsidRPr="008559A6" w:rsidRDefault="008F6FFB" w:rsidP="00283768">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724F3" w14:textId="77777777" w:rsidR="008F6FFB" w:rsidRPr="008559A6" w:rsidRDefault="008F6FFB" w:rsidP="00283768">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183CC" w14:textId="77777777" w:rsidR="008F6FFB" w:rsidRPr="008559A6" w:rsidRDefault="008F6FFB" w:rsidP="00283768">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A1D2D" w14:textId="77777777" w:rsidR="008F6FFB" w:rsidRPr="008559A6" w:rsidRDefault="008F6FFB" w:rsidP="00283768">
            <w:pPr>
              <w:pStyle w:val="rowtabella0"/>
              <w:jc w:val="center"/>
              <w:rPr>
                <w:color w:val="002060"/>
              </w:rPr>
            </w:pPr>
            <w:r w:rsidRPr="008559A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E08AF" w14:textId="77777777" w:rsidR="008F6FFB" w:rsidRPr="008559A6" w:rsidRDefault="008F6FFB" w:rsidP="00283768">
            <w:pPr>
              <w:pStyle w:val="rowtabella0"/>
              <w:jc w:val="center"/>
              <w:rPr>
                <w:color w:val="002060"/>
              </w:rPr>
            </w:pPr>
            <w:r w:rsidRPr="008559A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00A67" w14:textId="77777777" w:rsidR="008F6FFB" w:rsidRPr="008559A6" w:rsidRDefault="008F6FFB" w:rsidP="00283768">
            <w:pPr>
              <w:pStyle w:val="rowtabella0"/>
              <w:jc w:val="center"/>
              <w:rPr>
                <w:color w:val="002060"/>
              </w:rPr>
            </w:pPr>
            <w:r w:rsidRPr="008559A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BC950" w14:textId="77777777" w:rsidR="008F6FFB" w:rsidRPr="008559A6" w:rsidRDefault="008F6FFB" w:rsidP="00283768">
            <w:pPr>
              <w:pStyle w:val="rowtabella0"/>
              <w:jc w:val="center"/>
              <w:rPr>
                <w:color w:val="002060"/>
              </w:rPr>
            </w:pPr>
            <w:r w:rsidRPr="008559A6">
              <w:rPr>
                <w:color w:val="002060"/>
              </w:rPr>
              <w:t>0</w:t>
            </w:r>
          </w:p>
        </w:tc>
      </w:tr>
      <w:tr w:rsidR="008F6FFB" w:rsidRPr="008559A6" w14:paraId="346A7BD5"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649D3A" w14:textId="77777777" w:rsidR="008F6FFB" w:rsidRPr="008559A6" w:rsidRDefault="008F6FFB" w:rsidP="00283768">
            <w:pPr>
              <w:pStyle w:val="rowtabella0"/>
              <w:rPr>
                <w:color w:val="002060"/>
              </w:rPr>
            </w:pPr>
            <w:r w:rsidRPr="008559A6">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0780A" w14:textId="77777777" w:rsidR="008F6FFB" w:rsidRPr="008559A6" w:rsidRDefault="008F6FFB" w:rsidP="00283768">
            <w:pPr>
              <w:pStyle w:val="rowtabella0"/>
              <w:jc w:val="center"/>
              <w:rPr>
                <w:color w:val="002060"/>
              </w:rPr>
            </w:pPr>
            <w:r w:rsidRPr="008559A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9D36C" w14:textId="77777777" w:rsidR="008F6FFB" w:rsidRPr="008559A6" w:rsidRDefault="008F6FFB" w:rsidP="00283768">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0D47D" w14:textId="77777777" w:rsidR="008F6FFB" w:rsidRPr="008559A6" w:rsidRDefault="008F6FFB" w:rsidP="00283768">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49BB8" w14:textId="77777777" w:rsidR="008F6FFB" w:rsidRPr="008559A6" w:rsidRDefault="008F6FFB" w:rsidP="00283768">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6D9A8" w14:textId="77777777" w:rsidR="008F6FFB" w:rsidRPr="008559A6" w:rsidRDefault="008F6FFB" w:rsidP="00283768">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8C698" w14:textId="77777777" w:rsidR="008F6FFB" w:rsidRPr="008559A6" w:rsidRDefault="008F6FFB" w:rsidP="00283768">
            <w:pPr>
              <w:pStyle w:val="rowtabella0"/>
              <w:jc w:val="center"/>
              <w:rPr>
                <w:color w:val="002060"/>
              </w:rPr>
            </w:pPr>
            <w:r w:rsidRPr="008559A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77069" w14:textId="77777777" w:rsidR="008F6FFB" w:rsidRPr="008559A6" w:rsidRDefault="008F6FFB" w:rsidP="00283768">
            <w:pPr>
              <w:pStyle w:val="rowtabella0"/>
              <w:jc w:val="center"/>
              <w:rPr>
                <w:color w:val="002060"/>
              </w:rPr>
            </w:pPr>
            <w:r w:rsidRPr="008559A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5904" w14:textId="77777777" w:rsidR="008F6FFB" w:rsidRPr="008559A6" w:rsidRDefault="008F6FFB" w:rsidP="00283768">
            <w:pPr>
              <w:pStyle w:val="rowtabella0"/>
              <w:jc w:val="center"/>
              <w:rPr>
                <w:color w:val="002060"/>
              </w:rPr>
            </w:pPr>
            <w:r w:rsidRPr="008559A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3C572" w14:textId="77777777" w:rsidR="008F6FFB" w:rsidRPr="008559A6" w:rsidRDefault="008F6FFB" w:rsidP="00283768">
            <w:pPr>
              <w:pStyle w:val="rowtabella0"/>
              <w:jc w:val="center"/>
              <w:rPr>
                <w:color w:val="002060"/>
              </w:rPr>
            </w:pPr>
            <w:r w:rsidRPr="008559A6">
              <w:rPr>
                <w:color w:val="002060"/>
              </w:rPr>
              <w:t>0</w:t>
            </w:r>
          </w:p>
        </w:tc>
      </w:tr>
      <w:tr w:rsidR="008F6FFB" w:rsidRPr="008559A6" w14:paraId="46E7E502"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1D76EA" w14:textId="77777777" w:rsidR="008F6FFB" w:rsidRPr="008559A6" w:rsidRDefault="008F6FFB" w:rsidP="00283768">
            <w:pPr>
              <w:pStyle w:val="rowtabella0"/>
              <w:rPr>
                <w:color w:val="002060"/>
                <w:lang w:val="es-ES"/>
              </w:rPr>
            </w:pPr>
            <w:r w:rsidRPr="008559A6">
              <w:rPr>
                <w:color w:val="002060"/>
                <w:lang w:val="es-ES"/>
              </w:rPr>
              <w:t>A.S.D. JUNIOR JESINA 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7D55D" w14:textId="77777777" w:rsidR="008F6FFB" w:rsidRPr="008559A6" w:rsidRDefault="008F6FFB" w:rsidP="00283768">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108E9" w14:textId="77777777" w:rsidR="008F6FFB" w:rsidRPr="008559A6" w:rsidRDefault="008F6FFB" w:rsidP="00283768">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F87FD" w14:textId="77777777" w:rsidR="008F6FFB" w:rsidRPr="008559A6" w:rsidRDefault="008F6FFB" w:rsidP="00283768">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101B4" w14:textId="77777777" w:rsidR="008F6FFB" w:rsidRPr="008559A6" w:rsidRDefault="008F6FFB" w:rsidP="00283768">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B158E" w14:textId="77777777" w:rsidR="008F6FFB" w:rsidRPr="008559A6" w:rsidRDefault="008F6FFB" w:rsidP="00283768">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6C725" w14:textId="77777777" w:rsidR="008F6FFB" w:rsidRPr="008559A6" w:rsidRDefault="008F6FFB" w:rsidP="00283768">
            <w:pPr>
              <w:pStyle w:val="rowtabella0"/>
              <w:jc w:val="center"/>
              <w:rPr>
                <w:color w:val="002060"/>
              </w:rPr>
            </w:pPr>
            <w:r w:rsidRPr="008559A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2B920" w14:textId="77777777" w:rsidR="008F6FFB" w:rsidRPr="008559A6" w:rsidRDefault="008F6FFB" w:rsidP="00283768">
            <w:pPr>
              <w:pStyle w:val="rowtabella0"/>
              <w:jc w:val="center"/>
              <w:rPr>
                <w:color w:val="002060"/>
              </w:rPr>
            </w:pPr>
            <w:r w:rsidRPr="008559A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4BC91" w14:textId="77777777" w:rsidR="008F6FFB" w:rsidRPr="008559A6" w:rsidRDefault="008F6FFB" w:rsidP="00283768">
            <w:pPr>
              <w:pStyle w:val="rowtabella0"/>
              <w:jc w:val="center"/>
              <w:rPr>
                <w:color w:val="002060"/>
              </w:rPr>
            </w:pPr>
            <w:r w:rsidRPr="008559A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2EC82" w14:textId="77777777" w:rsidR="008F6FFB" w:rsidRPr="008559A6" w:rsidRDefault="008F6FFB" w:rsidP="00283768">
            <w:pPr>
              <w:pStyle w:val="rowtabella0"/>
              <w:jc w:val="center"/>
              <w:rPr>
                <w:color w:val="002060"/>
              </w:rPr>
            </w:pPr>
            <w:r w:rsidRPr="008559A6">
              <w:rPr>
                <w:color w:val="002060"/>
              </w:rPr>
              <w:t>1</w:t>
            </w:r>
          </w:p>
        </w:tc>
      </w:tr>
    </w:tbl>
    <w:p w14:paraId="494956E4" w14:textId="77777777" w:rsidR="008F6FFB" w:rsidRPr="008559A6" w:rsidRDefault="008F6FFB" w:rsidP="008F6FFB">
      <w:pPr>
        <w:pStyle w:val="breakline"/>
        <w:rPr>
          <w:rFonts w:eastAsiaTheme="minorEastAsia"/>
          <w:color w:val="002060"/>
        </w:rPr>
      </w:pPr>
    </w:p>
    <w:p w14:paraId="1D974884" w14:textId="77777777" w:rsidR="008F6FFB" w:rsidRPr="008559A6" w:rsidRDefault="008F6FFB" w:rsidP="008F6FFB">
      <w:pPr>
        <w:pStyle w:val="breakline"/>
        <w:rPr>
          <w:color w:val="002060"/>
        </w:rPr>
      </w:pPr>
    </w:p>
    <w:p w14:paraId="4FC5A1B4" w14:textId="77777777" w:rsidR="008F6FFB" w:rsidRPr="008559A6" w:rsidRDefault="008F6FFB" w:rsidP="008F6FFB">
      <w:pPr>
        <w:pStyle w:val="sottotitolocampionato10"/>
        <w:rPr>
          <w:color w:val="002060"/>
        </w:rPr>
      </w:pPr>
      <w:r w:rsidRPr="008559A6">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8559A6" w14:paraId="7689ADF3"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9679B" w14:textId="77777777" w:rsidR="008F6FFB" w:rsidRPr="008559A6" w:rsidRDefault="008F6FFB" w:rsidP="00283768">
            <w:pPr>
              <w:pStyle w:val="headertabella0"/>
              <w:rPr>
                <w:color w:val="002060"/>
              </w:rPr>
            </w:pPr>
            <w:r w:rsidRPr="008559A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890C2" w14:textId="77777777" w:rsidR="008F6FFB" w:rsidRPr="008559A6" w:rsidRDefault="008F6FFB" w:rsidP="00283768">
            <w:pPr>
              <w:pStyle w:val="headertabella0"/>
              <w:rPr>
                <w:color w:val="002060"/>
              </w:rPr>
            </w:pPr>
            <w:r w:rsidRPr="008559A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62815" w14:textId="77777777" w:rsidR="008F6FFB" w:rsidRPr="008559A6" w:rsidRDefault="008F6FFB" w:rsidP="00283768">
            <w:pPr>
              <w:pStyle w:val="headertabella0"/>
              <w:rPr>
                <w:color w:val="002060"/>
              </w:rPr>
            </w:pPr>
            <w:r w:rsidRPr="008559A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CA405" w14:textId="77777777" w:rsidR="008F6FFB" w:rsidRPr="008559A6" w:rsidRDefault="008F6FFB" w:rsidP="00283768">
            <w:pPr>
              <w:pStyle w:val="headertabella0"/>
              <w:rPr>
                <w:color w:val="002060"/>
              </w:rPr>
            </w:pPr>
            <w:r w:rsidRPr="008559A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D06FE" w14:textId="77777777" w:rsidR="008F6FFB" w:rsidRPr="008559A6" w:rsidRDefault="008F6FFB" w:rsidP="00283768">
            <w:pPr>
              <w:pStyle w:val="headertabella0"/>
              <w:rPr>
                <w:color w:val="002060"/>
              </w:rPr>
            </w:pPr>
            <w:r w:rsidRPr="008559A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21A70" w14:textId="77777777" w:rsidR="008F6FFB" w:rsidRPr="008559A6" w:rsidRDefault="008F6FFB" w:rsidP="00283768">
            <w:pPr>
              <w:pStyle w:val="headertabella0"/>
              <w:rPr>
                <w:color w:val="002060"/>
              </w:rPr>
            </w:pPr>
            <w:r w:rsidRPr="008559A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CFE32" w14:textId="77777777" w:rsidR="008F6FFB" w:rsidRPr="008559A6" w:rsidRDefault="008F6FFB" w:rsidP="00283768">
            <w:pPr>
              <w:pStyle w:val="headertabella0"/>
              <w:rPr>
                <w:color w:val="002060"/>
              </w:rPr>
            </w:pPr>
            <w:r w:rsidRPr="008559A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0B741" w14:textId="77777777" w:rsidR="008F6FFB" w:rsidRPr="008559A6" w:rsidRDefault="008F6FFB" w:rsidP="00283768">
            <w:pPr>
              <w:pStyle w:val="headertabella0"/>
              <w:rPr>
                <w:color w:val="002060"/>
              </w:rPr>
            </w:pPr>
            <w:r w:rsidRPr="008559A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31273" w14:textId="77777777" w:rsidR="008F6FFB" w:rsidRPr="008559A6" w:rsidRDefault="008F6FFB" w:rsidP="00283768">
            <w:pPr>
              <w:pStyle w:val="headertabella0"/>
              <w:rPr>
                <w:color w:val="002060"/>
              </w:rPr>
            </w:pPr>
            <w:r w:rsidRPr="008559A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7BDD0" w14:textId="77777777" w:rsidR="008F6FFB" w:rsidRPr="008559A6" w:rsidRDefault="008F6FFB" w:rsidP="00283768">
            <w:pPr>
              <w:pStyle w:val="headertabella0"/>
              <w:rPr>
                <w:color w:val="002060"/>
              </w:rPr>
            </w:pPr>
            <w:r w:rsidRPr="008559A6">
              <w:rPr>
                <w:color w:val="002060"/>
              </w:rPr>
              <w:t>PE</w:t>
            </w:r>
          </w:p>
        </w:tc>
      </w:tr>
      <w:tr w:rsidR="008F6FFB" w:rsidRPr="008559A6" w14:paraId="6100BC80"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E337DE" w14:textId="77777777" w:rsidR="008F6FFB" w:rsidRPr="008559A6" w:rsidRDefault="008F6FFB" w:rsidP="00283768">
            <w:pPr>
              <w:pStyle w:val="rowtabella0"/>
              <w:rPr>
                <w:color w:val="002060"/>
                <w:lang w:val="es-ES"/>
              </w:rPr>
            </w:pPr>
            <w:r w:rsidRPr="008559A6">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30B67" w14:textId="77777777" w:rsidR="008F6FFB" w:rsidRPr="008559A6" w:rsidRDefault="008F6FFB" w:rsidP="00283768">
            <w:pPr>
              <w:pStyle w:val="rowtabella0"/>
              <w:jc w:val="center"/>
              <w:rPr>
                <w:color w:val="002060"/>
              </w:rPr>
            </w:pPr>
            <w:r w:rsidRPr="008559A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93A65" w14:textId="77777777" w:rsidR="008F6FFB" w:rsidRPr="008559A6" w:rsidRDefault="008F6FFB" w:rsidP="00283768">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21593" w14:textId="77777777" w:rsidR="008F6FFB" w:rsidRPr="008559A6" w:rsidRDefault="008F6FFB" w:rsidP="00283768">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27CEC" w14:textId="77777777" w:rsidR="008F6FFB" w:rsidRPr="008559A6" w:rsidRDefault="008F6FFB" w:rsidP="00283768">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F3F60" w14:textId="77777777" w:rsidR="008F6FFB" w:rsidRPr="008559A6" w:rsidRDefault="008F6FFB" w:rsidP="00283768">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F3752" w14:textId="77777777" w:rsidR="008F6FFB" w:rsidRPr="008559A6" w:rsidRDefault="008F6FFB" w:rsidP="00283768">
            <w:pPr>
              <w:pStyle w:val="rowtabella0"/>
              <w:jc w:val="center"/>
              <w:rPr>
                <w:color w:val="002060"/>
              </w:rPr>
            </w:pPr>
            <w:r w:rsidRPr="008559A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9F86B" w14:textId="77777777" w:rsidR="008F6FFB" w:rsidRPr="008559A6" w:rsidRDefault="008F6FFB" w:rsidP="00283768">
            <w:pPr>
              <w:pStyle w:val="rowtabella0"/>
              <w:jc w:val="center"/>
              <w:rPr>
                <w:color w:val="002060"/>
              </w:rPr>
            </w:pPr>
            <w:r w:rsidRPr="008559A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BDA1E" w14:textId="77777777" w:rsidR="008F6FFB" w:rsidRPr="008559A6" w:rsidRDefault="008F6FFB" w:rsidP="00283768">
            <w:pPr>
              <w:pStyle w:val="rowtabella0"/>
              <w:jc w:val="center"/>
              <w:rPr>
                <w:color w:val="002060"/>
              </w:rPr>
            </w:pPr>
            <w:r w:rsidRPr="008559A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B906E" w14:textId="77777777" w:rsidR="008F6FFB" w:rsidRPr="008559A6" w:rsidRDefault="008F6FFB" w:rsidP="00283768">
            <w:pPr>
              <w:pStyle w:val="rowtabella0"/>
              <w:jc w:val="center"/>
              <w:rPr>
                <w:color w:val="002060"/>
              </w:rPr>
            </w:pPr>
            <w:r w:rsidRPr="008559A6">
              <w:rPr>
                <w:color w:val="002060"/>
              </w:rPr>
              <w:t>0</w:t>
            </w:r>
          </w:p>
        </w:tc>
      </w:tr>
      <w:tr w:rsidR="008F6FFB" w:rsidRPr="008559A6" w14:paraId="674D301C"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4C73F5" w14:textId="77777777" w:rsidR="008F6FFB" w:rsidRPr="008559A6" w:rsidRDefault="008F6FFB" w:rsidP="00283768">
            <w:pPr>
              <w:pStyle w:val="rowtabella0"/>
              <w:rPr>
                <w:color w:val="002060"/>
              </w:rPr>
            </w:pPr>
            <w:r w:rsidRPr="008559A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968B4" w14:textId="77777777" w:rsidR="008F6FFB" w:rsidRPr="008559A6" w:rsidRDefault="008F6FFB" w:rsidP="00283768">
            <w:pPr>
              <w:pStyle w:val="rowtabella0"/>
              <w:jc w:val="center"/>
              <w:rPr>
                <w:color w:val="002060"/>
              </w:rPr>
            </w:pPr>
            <w:r w:rsidRPr="008559A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28E0A" w14:textId="77777777" w:rsidR="008F6FFB" w:rsidRPr="008559A6" w:rsidRDefault="008F6FFB" w:rsidP="00283768">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00EDE" w14:textId="77777777" w:rsidR="008F6FFB" w:rsidRPr="008559A6" w:rsidRDefault="008F6FFB" w:rsidP="00283768">
            <w:pPr>
              <w:pStyle w:val="rowtabella0"/>
              <w:jc w:val="center"/>
              <w:rPr>
                <w:color w:val="002060"/>
              </w:rPr>
            </w:pPr>
            <w:r w:rsidRPr="008559A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73072" w14:textId="77777777" w:rsidR="008F6FFB" w:rsidRPr="008559A6" w:rsidRDefault="008F6FFB" w:rsidP="00283768">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A3810" w14:textId="77777777" w:rsidR="008F6FFB" w:rsidRPr="008559A6" w:rsidRDefault="008F6FFB" w:rsidP="00283768">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5B5ED" w14:textId="77777777" w:rsidR="008F6FFB" w:rsidRPr="008559A6" w:rsidRDefault="008F6FFB" w:rsidP="00283768">
            <w:pPr>
              <w:pStyle w:val="rowtabella0"/>
              <w:jc w:val="center"/>
              <w:rPr>
                <w:color w:val="002060"/>
              </w:rPr>
            </w:pPr>
            <w:r w:rsidRPr="008559A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0FF18" w14:textId="77777777" w:rsidR="008F6FFB" w:rsidRPr="008559A6" w:rsidRDefault="008F6FFB" w:rsidP="00283768">
            <w:pPr>
              <w:pStyle w:val="rowtabella0"/>
              <w:jc w:val="center"/>
              <w:rPr>
                <w:color w:val="002060"/>
              </w:rPr>
            </w:pPr>
            <w:r w:rsidRPr="008559A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705D2" w14:textId="77777777" w:rsidR="008F6FFB" w:rsidRPr="008559A6" w:rsidRDefault="008F6FFB" w:rsidP="00283768">
            <w:pPr>
              <w:pStyle w:val="rowtabella0"/>
              <w:jc w:val="center"/>
              <w:rPr>
                <w:color w:val="002060"/>
              </w:rPr>
            </w:pPr>
            <w:r w:rsidRPr="008559A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73BC8" w14:textId="77777777" w:rsidR="008F6FFB" w:rsidRPr="008559A6" w:rsidRDefault="008F6FFB" w:rsidP="00283768">
            <w:pPr>
              <w:pStyle w:val="rowtabella0"/>
              <w:jc w:val="center"/>
              <w:rPr>
                <w:color w:val="002060"/>
              </w:rPr>
            </w:pPr>
            <w:r w:rsidRPr="008559A6">
              <w:rPr>
                <w:color w:val="002060"/>
              </w:rPr>
              <w:t>0</w:t>
            </w:r>
          </w:p>
        </w:tc>
      </w:tr>
      <w:tr w:rsidR="008F6FFB" w:rsidRPr="008559A6" w14:paraId="50EC1619"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B94D1" w14:textId="77777777" w:rsidR="008F6FFB" w:rsidRPr="008559A6" w:rsidRDefault="008F6FFB" w:rsidP="00283768">
            <w:pPr>
              <w:pStyle w:val="rowtabella0"/>
              <w:rPr>
                <w:color w:val="002060"/>
              </w:rPr>
            </w:pPr>
            <w:r w:rsidRPr="008559A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8C5F4" w14:textId="77777777" w:rsidR="008F6FFB" w:rsidRPr="008559A6" w:rsidRDefault="008F6FFB" w:rsidP="00283768">
            <w:pPr>
              <w:pStyle w:val="rowtabella0"/>
              <w:jc w:val="center"/>
              <w:rPr>
                <w:color w:val="002060"/>
              </w:rPr>
            </w:pPr>
            <w:r w:rsidRPr="008559A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F0C0A" w14:textId="77777777" w:rsidR="008F6FFB" w:rsidRPr="008559A6" w:rsidRDefault="008F6FFB" w:rsidP="00283768">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DB2C6" w14:textId="77777777" w:rsidR="008F6FFB" w:rsidRPr="008559A6" w:rsidRDefault="008F6FFB" w:rsidP="00283768">
            <w:pPr>
              <w:pStyle w:val="rowtabella0"/>
              <w:jc w:val="center"/>
              <w:rPr>
                <w:color w:val="002060"/>
              </w:rPr>
            </w:pPr>
            <w:r w:rsidRPr="008559A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03948" w14:textId="77777777" w:rsidR="008F6FFB" w:rsidRPr="008559A6" w:rsidRDefault="008F6FFB" w:rsidP="00283768">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279D1" w14:textId="77777777" w:rsidR="008F6FFB" w:rsidRPr="008559A6" w:rsidRDefault="008F6FFB" w:rsidP="00283768">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807AA" w14:textId="77777777" w:rsidR="008F6FFB" w:rsidRPr="008559A6" w:rsidRDefault="008F6FFB" w:rsidP="00283768">
            <w:pPr>
              <w:pStyle w:val="rowtabella0"/>
              <w:jc w:val="center"/>
              <w:rPr>
                <w:color w:val="002060"/>
              </w:rPr>
            </w:pPr>
            <w:r w:rsidRPr="008559A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ADC33" w14:textId="77777777" w:rsidR="008F6FFB" w:rsidRPr="008559A6" w:rsidRDefault="008F6FFB" w:rsidP="00283768">
            <w:pPr>
              <w:pStyle w:val="rowtabella0"/>
              <w:jc w:val="center"/>
              <w:rPr>
                <w:color w:val="002060"/>
              </w:rPr>
            </w:pPr>
            <w:r w:rsidRPr="008559A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E6965" w14:textId="77777777" w:rsidR="008F6FFB" w:rsidRPr="008559A6" w:rsidRDefault="008F6FFB" w:rsidP="00283768">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E0B81" w14:textId="77777777" w:rsidR="008F6FFB" w:rsidRPr="008559A6" w:rsidRDefault="008F6FFB" w:rsidP="00283768">
            <w:pPr>
              <w:pStyle w:val="rowtabella0"/>
              <w:jc w:val="center"/>
              <w:rPr>
                <w:color w:val="002060"/>
              </w:rPr>
            </w:pPr>
            <w:r w:rsidRPr="008559A6">
              <w:rPr>
                <w:color w:val="002060"/>
              </w:rPr>
              <w:t>0</w:t>
            </w:r>
          </w:p>
        </w:tc>
      </w:tr>
      <w:tr w:rsidR="008F6FFB" w:rsidRPr="008559A6" w14:paraId="294E4247"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18ACCE" w14:textId="77777777" w:rsidR="008F6FFB" w:rsidRPr="008559A6" w:rsidRDefault="008F6FFB" w:rsidP="00283768">
            <w:pPr>
              <w:pStyle w:val="rowtabella0"/>
              <w:rPr>
                <w:color w:val="002060"/>
              </w:rPr>
            </w:pPr>
            <w:r w:rsidRPr="008559A6">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A07A5" w14:textId="77777777" w:rsidR="008F6FFB" w:rsidRPr="008559A6" w:rsidRDefault="008F6FFB" w:rsidP="00283768">
            <w:pPr>
              <w:pStyle w:val="rowtabella0"/>
              <w:jc w:val="center"/>
              <w:rPr>
                <w:color w:val="002060"/>
              </w:rPr>
            </w:pPr>
            <w:r w:rsidRPr="008559A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4103E" w14:textId="77777777" w:rsidR="008F6FFB" w:rsidRPr="008559A6" w:rsidRDefault="008F6FFB" w:rsidP="00283768">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0096C" w14:textId="77777777" w:rsidR="008F6FFB" w:rsidRPr="008559A6" w:rsidRDefault="008F6FFB" w:rsidP="00283768">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6211D" w14:textId="77777777" w:rsidR="008F6FFB" w:rsidRPr="008559A6" w:rsidRDefault="008F6FFB" w:rsidP="00283768">
            <w:pPr>
              <w:pStyle w:val="rowtabella0"/>
              <w:jc w:val="center"/>
              <w:rPr>
                <w:color w:val="002060"/>
              </w:rPr>
            </w:pPr>
            <w:r w:rsidRPr="008559A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14E2C" w14:textId="77777777" w:rsidR="008F6FFB" w:rsidRPr="008559A6" w:rsidRDefault="008F6FFB" w:rsidP="00283768">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0C0C8" w14:textId="77777777" w:rsidR="008F6FFB" w:rsidRPr="008559A6" w:rsidRDefault="008F6FFB" w:rsidP="00283768">
            <w:pPr>
              <w:pStyle w:val="rowtabella0"/>
              <w:jc w:val="center"/>
              <w:rPr>
                <w:color w:val="002060"/>
              </w:rPr>
            </w:pPr>
            <w:r w:rsidRPr="008559A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0877B" w14:textId="77777777" w:rsidR="008F6FFB" w:rsidRPr="008559A6" w:rsidRDefault="008F6FFB" w:rsidP="00283768">
            <w:pPr>
              <w:pStyle w:val="rowtabella0"/>
              <w:jc w:val="center"/>
              <w:rPr>
                <w:color w:val="002060"/>
              </w:rPr>
            </w:pPr>
            <w:r w:rsidRPr="008559A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A56D2" w14:textId="77777777" w:rsidR="008F6FFB" w:rsidRPr="008559A6" w:rsidRDefault="008F6FFB" w:rsidP="00283768">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187A9" w14:textId="77777777" w:rsidR="008F6FFB" w:rsidRPr="008559A6" w:rsidRDefault="008F6FFB" w:rsidP="00283768">
            <w:pPr>
              <w:pStyle w:val="rowtabella0"/>
              <w:jc w:val="center"/>
              <w:rPr>
                <w:color w:val="002060"/>
              </w:rPr>
            </w:pPr>
            <w:r w:rsidRPr="008559A6">
              <w:rPr>
                <w:color w:val="002060"/>
              </w:rPr>
              <w:t>0</w:t>
            </w:r>
          </w:p>
        </w:tc>
      </w:tr>
      <w:tr w:rsidR="008F6FFB" w:rsidRPr="008559A6" w14:paraId="0023B88B"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515624" w14:textId="77777777" w:rsidR="008F6FFB" w:rsidRPr="008559A6" w:rsidRDefault="008F6FFB" w:rsidP="00283768">
            <w:pPr>
              <w:pStyle w:val="rowtabella0"/>
              <w:rPr>
                <w:color w:val="002060"/>
              </w:rPr>
            </w:pPr>
            <w:r w:rsidRPr="008559A6">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26D55" w14:textId="77777777" w:rsidR="008F6FFB" w:rsidRPr="008559A6" w:rsidRDefault="008F6FFB" w:rsidP="00283768">
            <w:pPr>
              <w:pStyle w:val="rowtabella0"/>
              <w:jc w:val="center"/>
              <w:rPr>
                <w:color w:val="002060"/>
              </w:rPr>
            </w:pPr>
            <w:r w:rsidRPr="008559A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92FF2" w14:textId="77777777" w:rsidR="008F6FFB" w:rsidRPr="008559A6" w:rsidRDefault="008F6FFB" w:rsidP="00283768">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11722" w14:textId="77777777" w:rsidR="008F6FFB" w:rsidRPr="008559A6" w:rsidRDefault="008F6FFB" w:rsidP="00283768">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11A03" w14:textId="77777777" w:rsidR="008F6FFB" w:rsidRPr="008559A6" w:rsidRDefault="008F6FFB" w:rsidP="00283768">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FDACE" w14:textId="77777777" w:rsidR="008F6FFB" w:rsidRPr="008559A6" w:rsidRDefault="008F6FFB" w:rsidP="00283768">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9D206" w14:textId="77777777" w:rsidR="008F6FFB" w:rsidRPr="008559A6" w:rsidRDefault="008F6FFB" w:rsidP="00283768">
            <w:pPr>
              <w:pStyle w:val="rowtabella0"/>
              <w:jc w:val="center"/>
              <w:rPr>
                <w:color w:val="002060"/>
              </w:rPr>
            </w:pPr>
            <w:r w:rsidRPr="008559A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B0B11" w14:textId="77777777" w:rsidR="008F6FFB" w:rsidRPr="008559A6" w:rsidRDefault="008F6FFB" w:rsidP="00283768">
            <w:pPr>
              <w:pStyle w:val="rowtabella0"/>
              <w:jc w:val="center"/>
              <w:rPr>
                <w:color w:val="002060"/>
              </w:rPr>
            </w:pPr>
            <w:r w:rsidRPr="008559A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471AF" w14:textId="77777777" w:rsidR="008F6FFB" w:rsidRPr="008559A6" w:rsidRDefault="008F6FFB" w:rsidP="00283768">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9E645" w14:textId="77777777" w:rsidR="008F6FFB" w:rsidRPr="008559A6" w:rsidRDefault="008F6FFB" w:rsidP="00283768">
            <w:pPr>
              <w:pStyle w:val="rowtabella0"/>
              <w:jc w:val="center"/>
              <w:rPr>
                <w:color w:val="002060"/>
              </w:rPr>
            </w:pPr>
            <w:r w:rsidRPr="008559A6">
              <w:rPr>
                <w:color w:val="002060"/>
              </w:rPr>
              <w:t>0</w:t>
            </w:r>
          </w:p>
        </w:tc>
      </w:tr>
      <w:tr w:rsidR="008F6FFB" w:rsidRPr="008559A6" w14:paraId="3FEA5617"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6B5DF2" w14:textId="77777777" w:rsidR="008F6FFB" w:rsidRPr="008559A6" w:rsidRDefault="008F6FFB" w:rsidP="00283768">
            <w:pPr>
              <w:pStyle w:val="rowtabella0"/>
              <w:rPr>
                <w:color w:val="002060"/>
              </w:rPr>
            </w:pPr>
            <w:r w:rsidRPr="008559A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008A0" w14:textId="77777777" w:rsidR="008F6FFB" w:rsidRPr="008559A6" w:rsidRDefault="008F6FFB" w:rsidP="00283768">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79FA5" w14:textId="77777777" w:rsidR="008F6FFB" w:rsidRPr="008559A6" w:rsidRDefault="008F6FFB" w:rsidP="00283768">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43549" w14:textId="77777777" w:rsidR="008F6FFB" w:rsidRPr="008559A6" w:rsidRDefault="008F6FFB" w:rsidP="00283768">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D2224" w14:textId="77777777" w:rsidR="008F6FFB" w:rsidRPr="008559A6" w:rsidRDefault="008F6FFB" w:rsidP="00283768">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372DB" w14:textId="77777777" w:rsidR="008F6FFB" w:rsidRPr="008559A6" w:rsidRDefault="008F6FFB" w:rsidP="00283768">
            <w:pPr>
              <w:pStyle w:val="rowtabella0"/>
              <w:jc w:val="center"/>
              <w:rPr>
                <w:color w:val="002060"/>
              </w:rPr>
            </w:pPr>
            <w:r w:rsidRPr="008559A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A02BE" w14:textId="77777777" w:rsidR="008F6FFB" w:rsidRPr="008559A6" w:rsidRDefault="008F6FFB" w:rsidP="00283768">
            <w:pPr>
              <w:pStyle w:val="rowtabella0"/>
              <w:jc w:val="center"/>
              <w:rPr>
                <w:color w:val="002060"/>
              </w:rPr>
            </w:pPr>
            <w:r w:rsidRPr="008559A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7FBEF" w14:textId="77777777" w:rsidR="008F6FFB" w:rsidRPr="008559A6" w:rsidRDefault="008F6FFB" w:rsidP="00283768">
            <w:pPr>
              <w:pStyle w:val="rowtabella0"/>
              <w:jc w:val="center"/>
              <w:rPr>
                <w:color w:val="002060"/>
              </w:rPr>
            </w:pPr>
            <w:r w:rsidRPr="008559A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A930" w14:textId="77777777" w:rsidR="008F6FFB" w:rsidRPr="008559A6" w:rsidRDefault="008F6FFB" w:rsidP="00283768">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541B" w14:textId="77777777" w:rsidR="008F6FFB" w:rsidRPr="008559A6" w:rsidRDefault="008F6FFB" w:rsidP="00283768">
            <w:pPr>
              <w:pStyle w:val="rowtabella0"/>
              <w:jc w:val="center"/>
              <w:rPr>
                <w:color w:val="002060"/>
              </w:rPr>
            </w:pPr>
            <w:r w:rsidRPr="008559A6">
              <w:rPr>
                <w:color w:val="002060"/>
              </w:rPr>
              <w:t>0</w:t>
            </w:r>
          </w:p>
        </w:tc>
      </w:tr>
      <w:tr w:rsidR="008F6FFB" w:rsidRPr="008559A6" w14:paraId="2F862572"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F598BC" w14:textId="77777777" w:rsidR="008F6FFB" w:rsidRPr="008559A6" w:rsidRDefault="008F6FFB" w:rsidP="00283768">
            <w:pPr>
              <w:pStyle w:val="rowtabella0"/>
              <w:rPr>
                <w:color w:val="002060"/>
              </w:rPr>
            </w:pPr>
            <w:r w:rsidRPr="008559A6">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118BF" w14:textId="77777777" w:rsidR="008F6FFB" w:rsidRPr="008559A6" w:rsidRDefault="008F6FFB" w:rsidP="00283768">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F36EC" w14:textId="77777777" w:rsidR="008F6FFB" w:rsidRPr="008559A6" w:rsidRDefault="008F6FFB" w:rsidP="00283768">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AC5E9" w14:textId="77777777" w:rsidR="008F6FFB" w:rsidRPr="008559A6" w:rsidRDefault="008F6FFB" w:rsidP="00283768">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7751A" w14:textId="77777777" w:rsidR="008F6FFB" w:rsidRPr="008559A6" w:rsidRDefault="008F6FFB" w:rsidP="00283768">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45139" w14:textId="77777777" w:rsidR="008F6FFB" w:rsidRPr="008559A6" w:rsidRDefault="008F6FFB" w:rsidP="00283768">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A4F7" w14:textId="77777777" w:rsidR="008F6FFB" w:rsidRPr="008559A6" w:rsidRDefault="008F6FFB" w:rsidP="00283768">
            <w:pPr>
              <w:pStyle w:val="rowtabella0"/>
              <w:jc w:val="center"/>
              <w:rPr>
                <w:color w:val="002060"/>
              </w:rPr>
            </w:pPr>
            <w:r w:rsidRPr="008559A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1667B" w14:textId="77777777" w:rsidR="008F6FFB" w:rsidRPr="008559A6" w:rsidRDefault="008F6FFB" w:rsidP="00283768">
            <w:pPr>
              <w:pStyle w:val="rowtabella0"/>
              <w:jc w:val="center"/>
              <w:rPr>
                <w:color w:val="002060"/>
              </w:rPr>
            </w:pPr>
            <w:r w:rsidRPr="008559A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52DA" w14:textId="77777777" w:rsidR="008F6FFB" w:rsidRPr="008559A6" w:rsidRDefault="008F6FFB" w:rsidP="00283768">
            <w:pPr>
              <w:pStyle w:val="rowtabella0"/>
              <w:jc w:val="center"/>
              <w:rPr>
                <w:color w:val="002060"/>
              </w:rPr>
            </w:pPr>
            <w:r w:rsidRPr="008559A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84AB1" w14:textId="77777777" w:rsidR="008F6FFB" w:rsidRPr="008559A6" w:rsidRDefault="008F6FFB" w:rsidP="00283768">
            <w:pPr>
              <w:pStyle w:val="rowtabella0"/>
              <w:jc w:val="center"/>
              <w:rPr>
                <w:color w:val="002060"/>
              </w:rPr>
            </w:pPr>
            <w:r w:rsidRPr="008559A6">
              <w:rPr>
                <w:color w:val="002060"/>
              </w:rPr>
              <w:t>1</w:t>
            </w:r>
          </w:p>
        </w:tc>
      </w:tr>
      <w:bookmarkEnd w:id="15"/>
    </w:tbl>
    <w:p w14:paraId="48574248" w14:textId="77777777" w:rsidR="008F6FFB" w:rsidRPr="004E07A1" w:rsidRDefault="008F6FFB" w:rsidP="008F6FFB">
      <w:pPr>
        <w:pStyle w:val="TITOLOPRINC"/>
        <w:spacing w:before="0" w:beforeAutospacing="0" w:after="0" w:afterAutospacing="0"/>
        <w:rPr>
          <w:b w:val="0"/>
          <w:bCs/>
          <w:color w:val="002060"/>
          <w:sz w:val="22"/>
          <w:szCs w:val="22"/>
        </w:rPr>
      </w:pPr>
    </w:p>
    <w:p w14:paraId="5696A304" w14:textId="77777777" w:rsidR="008F6FFB" w:rsidRPr="00E15E32" w:rsidRDefault="008F6FFB" w:rsidP="008F6FFB">
      <w:pPr>
        <w:pStyle w:val="TITOLOPRINC"/>
        <w:spacing w:before="0" w:beforeAutospacing="0" w:after="0" w:afterAutospacing="0"/>
        <w:rPr>
          <w:color w:val="002060"/>
        </w:rPr>
      </w:pPr>
      <w:r>
        <w:rPr>
          <w:color w:val="002060"/>
        </w:rPr>
        <w:t>FASE FINALE</w:t>
      </w:r>
    </w:p>
    <w:p w14:paraId="6BF8A8A4" w14:textId="77777777" w:rsidR="008F6FFB" w:rsidRPr="00954ABB" w:rsidRDefault="008F6FFB" w:rsidP="008F6FFB">
      <w:pPr>
        <w:pStyle w:val="LndNormale1"/>
        <w:rPr>
          <w:color w:val="002060"/>
        </w:rPr>
      </w:pPr>
    </w:p>
    <w:p w14:paraId="3D6A93C3" w14:textId="77777777" w:rsidR="008F6FFB" w:rsidRPr="00954ABB" w:rsidRDefault="008F6FFB" w:rsidP="008F6FFB">
      <w:pPr>
        <w:pStyle w:val="LndNormale1"/>
        <w:rPr>
          <w:b/>
          <w:i/>
          <w:color w:val="002060"/>
        </w:rPr>
      </w:pPr>
      <w:r w:rsidRPr="00954ABB">
        <w:rPr>
          <w:b/>
          <w:bCs/>
          <w:i/>
          <w:iCs/>
          <w:color w:val="002060"/>
        </w:rPr>
        <w:t>Spareggi di qualificazione per gli Ottavi di Finale</w:t>
      </w:r>
      <w:r>
        <w:rPr>
          <w:b/>
          <w:bCs/>
          <w:i/>
          <w:iCs/>
          <w:color w:val="002060"/>
        </w:rPr>
        <w:t xml:space="preserve"> </w:t>
      </w:r>
    </w:p>
    <w:p w14:paraId="3CB3872B" w14:textId="77777777" w:rsidR="008F6FFB" w:rsidRPr="00316CA8" w:rsidRDefault="008F6FFB" w:rsidP="008F6FFB">
      <w:pPr>
        <w:pStyle w:val="Corpodeltesto21"/>
        <w:rPr>
          <w:rFonts w:ascii="Arial" w:hAnsi="Arial" w:cs="Arial"/>
          <w:color w:val="002060"/>
          <w:sz w:val="22"/>
        </w:rPr>
      </w:pPr>
      <w:r w:rsidRPr="00316CA8">
        <w:rPr>
          <w:rFonts w:ascii="Arial" w:hAnsi="Arial" w:cs="Arial"/>
          <w:color w:val="002060"/>
          <w:sz w:val="22"/>
        </w:rPr>
        <w:t>- 4^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1^ classificata girone “Silver B”</w:t>
      </w:r>
      <w:r>
        <w:rPr>
          <w:rFonts w:ascii="Arial" w:hAnsi="Arial" w:cs="Arial"/>
          <w:color w:val="002060"/>
          <w:sz w:val="22"/>
        </w:rPr>
        <w:tab/>
        <w:t>= 1</w:t>
      </w:r>
    </w:p>
    <w:p w14:paraId="4E55429B" w14:textId="77777777" w:rsidR="008F6FFB" w:rsidRPr="008559A6" w:rsidRDefault="008F6FFB" w:rsidP="008F6FFB">
      <w:pPr>
        <w:pStyle w:val="Corpodeltesto21"/>
        <w:rPr>
          <w:rFonts w:ascii="Arial" w:hAnsi="Arial" w:cs="Arial"/>
          <w:b/>
          <w:bCs/>
          <w:color w:val="002060"/>
          <w:sz w:val="22"/>
          <w:lang w:val="es-ES"/>
        </w:rPr>
      </w:pPr>
      <w:r w:rsidRPr="008559A6">
        <w:rPr>
          <w:rFonts w:ascii="Arial" w:hAnsi="Arial" w:cs="Arial"/>
          <w:b/>
          <w:bCs/>
          <w:color w:val="002060"/>
          <w:sz w:val="22"/>
          <w:lang w:val="es-ES"/>
        </w:rPr>
        <w:t>BULDOG T.N.T. LUCREZIA – REAL EAGLES VIRTUS PAGLIA</w:t>
      </w:r>
      <w:r>
        <w:rPr>
          <w:rFonts w:ascii="Arial" w:hAnsi="Arial" w:cs="Arial"/>
          <w:b/>
          <w:bCs/>
          <w:color w:val="002060"/>
          <w:sz w:val="22"/>
          <w:lang w:val="es-ES"/>
        </w:rPr>
        <w:tab/>
      </w:r>
      <w:r>
        <w:rPr>
          <w:rFonts w:ascii="Arial" w:hAnsi="Arial" w:cs="Arial"/>
          <w:b/>
          <w:bCs/>
          <w:color w:val="002060"/>
          <w:sz w:val="22"/>
          <w:lang w:val="es-ES"/>
        </w:rPr>
        <w:tab/>
      </w:r>
      <w:r>
        <w:rPr>
          <w:rFonts w:ascii="Arial" w:hAnsi="Arial" w:cs="Arial"/>
          <w:b/>
          <w:bCs/>
          <w:color w:val="002060"/>
          <w:sz w:val="22"/>
          <w:lang w:val="es-ES"/>
        </w:rPr>
        <w:tab/>
      </w:r>
      <w:r>
        <w:rPr>
          <w:rFonts w:ascii="Arial" w:hAnsi="Arial" w:cs="Arial"/>
          <w:b/>
          <w:bCs/>
          <w:color w:val="002060"/>
          <w:sz w:val="22"/>
          <w:lang w:val="es-ES"/>
        </w:rPr>
        <w:tab/>
        <w:t>1-5</w:t>
      </w:r>
      <w:r>
        <w:rPr>
          <w:rFonts w:ascii="Arial" w:hAnsi="Arial" w:cs="Arial"/>
          <w:b/>
          <w:bCs/>
          <w:color w:val="002060"/>
          <w:sz w:val="22"/>
          <w:lang w:val="es-ES"/>
        </w:rPr>
        <w:tab/>
        <w:t>5-5</w:t>
      </w:r>
    </w:p>
    <w:p w14:paraId="37E900D0" w14:textId="77777777" w:rsidR="008F6FFB" w:rsidRPr="008559A6" w:rsidRDefault="008F6FFB" w:rsidP="008F6FFB">
      <w:pPr>
        <w:pStyle w:val="Corpodeltesto21"/>
        <w:rPr>
          <w:rFonts w:ascii="Arial" w:hAnsi="Arial" w:cs="Arial"/>
          <w:color w:val="002060"/>
          <w:sz w:val="22"/>
          <w:lang w:val="es-ES"/>
        </w:rPr>
      </w:pPr>
      <w:r w:rsidRPr="008559A6">
        <w:rPr>
          <w:rFonts w:ascii="Arial" w:hAnsi="Arial" w:cs="Arial"/>
          <w:color w:val="002060"/>
          <w:sz w:val="22"/>
          <w:lang w:val="es-ES"/>
        </w:rPr>
        <w:t xml:space="preserve"> </w:t>
      </w:r>
    </w:p>
    <w:p w14:paraId="00D0F080" w14:textId="77777777" w:rsidR="008F6FFB" w:rsidRPr="00316CA8" w:rsidRDefault="008F6FFB" w:rsidP="008F6FFB">
      <w:pPr>
        <w:pStyle w:val="Corpodeltesto21"/>
        <w:rPr>
          <w:rFonts w:ascii="Arial" w:hAnsi="Arial" w:cs="Arial"/>
          <w:color w:val="002060"/>
          <w:sz w:val="22"/>
        </w:rPr>
      </w:pPr>
      <w:r w:rsidRPr="00316CA8">
        <w:rPr>
          <w:rFonts w:ascii="Arial" w:hAnsi="Arial" w:cs="Arial"/>
          <w:color w:val="002060"/>
          <w:sz w:val="22"/>
        </w:rPr>
        <w:t xml:space="preserve">- 4^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 xml:space="preserve">1^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2</w:t>
      </w:r>
    </w:p>
    <w:p w14:paraId="6AA7162B" w14:textId="77777777" w:rsidR="008F6FFB" w:rsidRPr="008559A6" w:rsidRDefault="008F6FFB" w:rsidP="008F6FFB">
      <w:pPr>
        <w:pStyle w:val="Corpodeltesto21"/>
        <w:rPr>
          <w:rFonts w:ascii="Arial" w:hAnsi="Arial" w:cs="Arial"/>
          <w:b/>
          <w:bCs/>
          <w:color w:val="002060"/>
          <w:sz w:val="22"/>
        </w:rPr>
      </w:pPr>
      <w:r w:rsidRPr="008559A6">
        <w:rPr>
          <w:rFonts w:ascii="Arial" w:hAnsi="Arial" w:cs="Arial"/>
          <w:b/>
          <w:bCs/>
          <w:color w:val="002060"/>
          <w:sz w:val="22"/>
        </w:rPr>
        <w:t>FIGHT BULLS CORRIDONIA – U.S. FORTUNA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1-5</w:t>
      </w:r>
      <w:r>
        <w:rPr>
          <w:rFonts w:ascii="Arial" w:hAnsi="Arial" w:cs="Arial"/>
          <w:b/>
          <w:bCs/>
          <w:color w:val="002060"/>
          <w:sz w:val="22"/>
        </w:rPr>
        <w:tab/>
        <w:t>1-1</w:t>
      </w:r>
    </w:p>
    <w:p w14:paraId="270A6E41" w14:textId="77777777" w:rsidR="008F6FFB" w:rsidRDefault="008F6FFB" w:rsidP="008F6FFB">
      <w:pPr>
        <w:pStyle w:val="Corpodeltesto21"/>
        <w:rPr>
          <w:rFonts w:ascii="Arial" w:hAnsi="Arial" w:cs="Arial"/>
          <w:color w:val="002060"/>
          <w:sz w:val="22"/>
        </w:rPr>
      </w:pPr>
    </w:p>
    <w:p w14:paraId="56347181" w14:textId="77777777" w:rsidR="008F6FFB" w:rsidRPr="00316CA8" w:rsidRDefault="008F6FFB" w:rsidP="008F6FFB">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classificata girone “Silver B”</w:t>
      </w:r>
      <w:r>
        <w:rPr>
          <w:rFonts w:ascii="Arial" w:hAnsi="Arial" w:cs="Arial"/>
          <w:color w:val="002060"/>
          <w:sz w:val="22"/>
        </w:rPr>
        <w:tab/>
        <w:t>= 3</w:t>
      </w:r>
    </w:p>
    <w:p w14:paraId="34F33D0D" w14:textId="77777777" w:rsidR="008F6FFB" w:rsidRPr="008559A6" w:rsidRDefault="008F6FFB" w:rsidP="008F6FFB">
      <w:pPr>
        <w:pStyle w:val="Corpodeltesto21"/>
        <w:rPr>
          <w:rFonts w:ascii="Arial" w:hAnsi="Arial" w:cs="Arial"/>
          <w:b/>
          <w:bCs/>
          <w:color w:val="002060"/>
          <w:sz w:val="22"/>
        </w:rPr>
      </w:pPr>
      <w:r w:rsidRPr="008559A6">
        <w:rPr>
          <w:rFonts w:ascii="Arial" w:hAnsi="Arial" w:cs="Arial"/>
          <w:b/>
          <w:bCs/>
          <w:color w:val="002060"/>
          <w:sz w:val="22"/>
        </w:rPr>
        <w:t>C.U.S. ANCONA – ACLI AUDAX MONTECOSARO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r>
        <w:rPr>
          <w:rFonts w:ascii="Arial" w:hAnsi="Arial" w:cs="Arial"/>
          <w:b/>
          <w:bCs/>
          <w:color w:val="002060"/>
          <w:sz w:val="22"/>
        </w:rPr>
        <w:tab/>
        <w:t>3-3</w:t>
      </w:r>
    </w:p>
    <w:p w14:paraId="7279F7BB" w14:textId="77777777" w:rsidR="008F6FFB" w:rsidRDefault="008F6FFB" w:rsidP="008F6FFB">
      <w:pPr>
        <w:pStyle w:val="Corpodeltesto21"/>
        <w:rPr>
          <w:rFonts w:ascii="Arial" w:hAnsi="Arial" w:cs="Arial"/>
          <w:color w:val="002060"/>
          <w:sz w:val="22"/>
        </w:rPr>
      </w:pPr>
    </w:p>
    <w:p w14:paraId="4C21C33C" w14:textId="77777777" w:rsidR="008F6FFB" w:rsidRPr="00316CA8" w:rsidRDefault="008F6FFB" w:rsidP="008F6FFB">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xml:space="preserve">^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xml:space="preserve">^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4</w:t>
      </w:r>
    </w:p>
    <w:p w14:paraId="464BA9D7" w14:textId="77777777" w:rsidR="008F6FFB" w:rsidRPr="008559A6" w:rsidRDefault="008F6FFB" w:rsidP="008F6FFB">
      <w:pPr>
        <w:pStyle w:val="Corpodeltesto21"/>
        <w:rPr>
          <w:rFonts w:ascii="Arial" w:hAnsi="Arial" w:cs="Arial"/>
          <w:b/>
          <w:bCs/>
          <w:color w:val="002060"/>
          <w:sz w:val="22"/>
        </w:rPr>
      </w:pPr>
      <w:r w:rsidRPr="008559A6">
        <w:rPr>
          <w:rFonts w:ascii="Arial" w:hAnsi="Arial" w:cs="Arial"/>
          <w:b/>
          <w:bCs/>
          <w:color w:val="002060"/>
          <w:sz w:val="22"/>
        </w:rPr>
        <w:t>MONTELUPONE CALCIO A 5 – OSIMO FIVE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r>
        <w:rPr>
          <w:rFonts w:ascii="Arial" w:hAnsi="Arial" w:cs="Arial"/>
          <w:b/>
          <w:bCs/>
          <w:color w:val="002060"/>
          <w:sz w:val="22"/>
        </w:rPr>
        <w:tab/>
        <w:t>0-4</w:t>
      </w:r>
    </w:p>
    <w:p w14:paraId="5FBF7D29" w14:textId="77777777" w:rsidR="008F6FFB" w:rsidRPr="008559A6" w:rsidRDefault="008F6FFB" w:rsidP="008F6FFB">
      <w:pPr>
        <w:pStyle w:val="Corpodeltesto21"/>
        <w:rPr>
          <w:rFonts w:ascii="Arial" w:hAnsi="Arial" w:cs="Arial"/>
          <w:color w:val="002060"/>
          <w:sz w:val="22"/>
        </w:rPr>
      </w:pPr>
    </w:p>
    <w:p w14:paraId="503188DA" w14:textId="77777777" w:rsidR="008F6FFB" w:rsidRDefault="008F6FFB" w:rsidP="008F6FFB">
      <w:pPr>
        <w:pStyle w:val="Corpodeltesto21"/>
        <w:rPr>
          <w:rFonts w:ascii="Arial" w:hAnsi="Arial" w:cs="Arial"/>
          <w:color w:val="002060"/>
          <w:sz w:val="22"/>
        </w:rPr>
      </w:pPr>
    </w:p>
    <w:p w14:paraId="175BEFCF" w14:textId="77777777" w:rsidR="008F6FFB" w:rsidRPr="00E762DC" w:rsidRDefault="008F6FFB" w:rsidP="008F6FFB">
      <w:pPr>
        <w:pStyle w:val="LndNormale1"/>
        <w:rPr>
          <w:b/>
          <w:i/>
          <w:color w:val="002060"/>
        </w:rPr>
      </w:pPr>
      <w:r>
        <w:rPr>
          <w:b/>
          <w:i/>
          <w:color w:val="002060"/>
        </w:rPr>
        <w:t>Ottavi</w:t>
      </w:r>
      <w:r w:rsidRPr="00E762DC">
        <w:rPr>
          <w:b/>
          <w:i/>
          <w:color w:val="002060"/>
        </w:rPr>
        <w:t xml:space="preserve"> di Finale</w:t>
      </w:r>
    </w:p>
    <w:p w14:paraId="3D0B9F28" w14:textId="77777777" w:rsidR="008F6FFB" w:rsidRPr="00E762DC" w:rsidRDefault="008F6FFB" w:rsidP="008F6FF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A</w:t>
      </w:r>
    </w:p>
    <w:p w14:paraId="01E59BE6" w14:textId="77777777" w:rsidR="008F6FFB" w:rsidRPr="00DC771A" w:rsidRDefault="008F6FFB" w:rsidP="008F6FFB">
      <w:pPr>
        <w:pStyle w:val="Corpodeltesto21"/>
        <w:rPr>
          <w:rFonts w:ascii="Arial" w:hAnsi="Arial" w:cs="Arial"/>
          <w:b/>
          <w:bCs/>
          <w:color w:val="002060"/>
          <w:sz w:val="22"/>
        </w:rPr>
      </w:pPr>
      <w:r>
        <w:rPr>
          <w:rFonts w:ascii="Arial" w:hAnsi="Arial" w:cs="Arial"/>
          <w:b/>
          <w:bCs/>
          <w:color w:val="002060"/>
          <w:sz w:val="22"/>
        </w:rPr>
        <w:t>AMICI DEL CENTROSOCIO SP.</w:t>
      </w:r>
      <w:r w:rsidRPr="00DC771A">
        <w:rPr>
          <w:rFonts w:ascii="Arial" w:hAnsi="Arial" w:cs="Arial"/>
          <w:b/>
          <w:bCs/>
          <w:color w:val="002060"/>
          <w:sz w:val="22"/>
        </w:rPr>
        <w:t xml:space="preserve"> – 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7-0</w:t>
      </w:r>
    </w:p>
    <w:p w14:paraId="609A7C47" w14:textId="77777777" w:rsidR="008F6FFB" w:rsidRDefault="008F6FFB" w:rsidP="008F6FFB">
      <w:pPr>
        <w:pStyle w:val="Corpodeltesto21"/>
        <w:rPr>
          <w:rFonts w:ascii="Arial" w:hAnsi="Arial" w:cs="Arial"/>
          <w:color w:val="002060"/>
          <w:sz w:val="22"/>
        </w:rPr>
      </w:pPr>
    </w:p>
    <w:p w14:paraId="219E92B4" w14:textId="77777777" w:rsidR="008F6FFB" w:rsidRPr="00E762DC" w:rsidRDefault="008F6FFB" w:rsidP="008F6FF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4</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B</w:t>
      </w:r>
    </w:p>
    <w:p w14:paraId="5B6EC4E0" w14:textId="77777777" w:rsidR="008F6FFB" w:rsidRPr="002D5D47" w:rsidRDefault="008F6FFB" w:rsidP="008F6FFB">
      <w:pPr>
        <w:pStyle w:val="Corpodeltesto21"/>
        <w:rPr>
          <w:rFonts w:ascii="Arial" w:hAnsi="Arial" w:cs="Arial"/>
          <w:b/>
          <w:bCs/>
          <w:color w:val="002060"/>
          <w:sz w:val="22"/>
        </w:rPr>
      </w:pPr>
      <w:r>
        <w:rPr>
          <w:rFonts w:ascii="Arial" w:hAnsi="Arial" w:cs="Arial"/>
          <w:b/>
          <w:bCs/>
          <w:color w:val="002060"/>
          <w:sz w:val="22"/>
        </w:rPr>
        <w:t xml:space="preserve">ACLI MANTOVANI CALCIO A 5 </w:t>
      </w:r>
      <w:r w:rsidRPr="002D5D47">
        <w:rPr>
          <w:rFonts w:ascii="Arial" w:hAnsi="Arial" w:cs="Arial"/>
          <w:b/>
          <w:bCs/>
          <w:color w:val="002060"/>
          <w:sz w:val="22"/>
        </w:rPr>
        <w:t xml:space="preserve">– </w:t>
      </w:r>
      <w:r>
        <w:rPr>
          <w:rFonts w:ascii="Arial" w:hAnsi="Arial" w:cs="Arial"/>
          <w:b/>
          <w:bCs/>
          <w:color w:val="002060"/>
          <w:sz w:val="22"/>
        </w:rPr>
        <w:t>OSIMO FIVE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8-1</w:t>
      </w:r>
    </w:p>
    <w:p w14:paraId="4383BC23" w14:textId="77777777" w:rsidR="008F6FFB" w:rsidRDefault="008F6FFB" w:rsidP="008F6FFB">
      <w:pPr>
        <w:pStyle w:val="Corpodeltesto21"/>
        <w:rPr>
          <w:rFonts w:ascii="Arial" w:hAnsi="Arial" w:cs="Arial"/>
          <w:color w:val="002060"/>
          <w:sz w:val="22"/>
        </w:rPr>
      </w:pPr>
    </w:p>
    <w:p w14:paraId="2FD560BC" w14:textId="77777777" w:rsidR="008F6FFB" w:rsidRPr="00E762DC" w:rsidRDefault="008F6FFB" w:rsidP="008F6FF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C</w:t>
      </w:r>
    </w:p>
    <w:p w14:paraId="27ECD3DB" w14:textId="77777777" w:rsidR="008F6FFB" w:rsidRPr="00FA3FB7" w:rsidRDefault="008F6FFB" w:rsidP="008F6FFB">
      <w:pPr>
        <w:pStyle w:val="Corpodeltesto21"/>
        <w:rPr>
          <w:rFonts w:ascii="Arial" w:hAnsi="Arial" w:cs="Arial"/>
          <w:b/>
          <w:bCs/>
          <w:color w:val="002060"/>
          <w:sz w:val="22"/>
          <w:lang w:val="en-US"/>
        </w:rPr>
      </w:pPr>
      <w:r w:rsidRPr="00FA3FB7">
        <w:rPr>
          <w:rFonts w:ascii="Arial" w:hAnsi="Arial" w:cs="Arial"/>
          <w:b/>
          <w:bCs/>
          <w:color w:val="002060"/>
          <w:sz w:val="22"/>
          <w:lang w:val="en-US"/>
        </w:rPr>
        <w:t>REAL SAN GIORGIO – REAL EAGLES VIRTUS PAGLIA</w:t>
      </w:r>
      <w:r>
        <w:rPr>
          <w:rFonts w:ascii="Arial" w:hAnsi="Arial" w:cs="Arial"/>
          <w:b/>
          <w:bCs/>
          <w:color w:val="002060"/>
          <w:sz w:val="22"/>
          <w:lang w:val="en-US"/>
        </w:rPr>
        <w:tab/>
      </w:r>
      <w:r>
        <w:rPr>
          <w:rFonts w:ascii="Arial" w:hAnsi="Arial" w:cs="Arial"/>
          <w:b/>
          <w:bCs/>
          <w:color w:val="002060"/>
          <w:sz w:val="22"/>
          <w:lang w:val="en-US"/>
        </w:rPr>
        <w:tab/>
      </w:r>
      <w:r>
        <w:rPr>
          <w:rFonts w:ascii="Arial" w:hAnsi="Arial" w:cs="Arial"/>
          <w:b/>
          <w:bCs/>
          <w:color w:val="002060"/>
          <w:sz w:val="22"/>
          <w:lang w:val="en-US"/>
        </w:rPr>
        <w:tab/>
        <w:t xml:space="preserve">          12-3</w:t>
      </w:r>
    </w:p>
    <w:p w14:paraId="43883DF1" w14:textId="77777777" w:rsidR="008F6FFB" w:rsidRPr="00FA3FB7" w:rsidRDefault="008F6FFB" w:rsidP="008F6FFB">
      <w:pPr>
        <w:pStyle w:val="Corpodeltesto21"/>
        <w:rPr>
          <w:rFonts w:ascii="Arial" w:hAnsi="Arial" w:cs="Arial"/>
          <w:color w:val="002060"/>
          <w:sz w:val="22"/>
          <w:lang w:val="en-US"/>
        </w:rPr>
      </w:pPr>
    </w:p>
    <w:p w14:paraId="5CBD2808" w14:textId="77777777" w:rsidR="008F6FFB" w:rsidRPr="00E762DC" w:rsidRDefault="008F6FFB" w:rsidP="008F6FF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D</w:t>
      </w:r>
    </w:p>
    <w:p w14:paraId="5FB5A0CF" w14:textId="77777777" w:rsidR="008F6FFB" w:rsidRPr="002D5D47" w:rsidRDefault="008F6FFB" w:rsidP="008F6FFB">
      <w:pPr>
        <w:pStyle w:val="Corpodeltesto21"/>
        <w:rPr>
          <w:rFonts w:ascii="Arial" w:hAnsi="Arial" w:cs="Arial"/>
          <w:b/>
          <w:bCs/>
          <w:color w:val="002060"/>
          <w:sz w:val="22"/>
        </w:rPr>
      </w:pPr>
      <w:r>
        <w:rPr>
          <w:rFonts w:ascii="Arial" w:hAnsi="Arial" w:cs="Arial"/>
          <w:b/>
          <w:bCs/>
          <w:color w:val="002060"/>
          <w:sz w:val="22"/>
        </w:rPr>
        <w:lastRenderedPageBreak/>
        <w:t>FUTSAL VIRE GEOSISTEM ASD</w:t>
      </w:r>
      <w:r w:rsidRPr="002D5D47">
        <w:rPr>
          <w:rFonts w:ascii="Arial" w:hAnsi="Arial" w:cs="Arial"/>
          <w:b/>
          <w:bCs/>
          <w:color w:val="002060"/>
          <w:sz w:val="22"/>
        </w:rPr>
        <w:t xml:space="preserve"> – </w:t>
      </w:r>
      <w:r>
        <w:rPr>
          <w:rFonts w:ascii="Arial" w:hAnsi="Arial" w:cs="Arial"/>
          <w:b/>
          <w:bCs/>
          <w:color w:val="002060"/>
          <w:sz w:val="22"/>
        </w:rPr>
        <w:t>U.S. FORTUNA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5-3</w:t>
      </w:r>
    </w:p>
    <w:p w14:paraId="55E7003C" w14:textId="77777777" w:rsidR="008F6FFB" w:rsidRDefault="008F6FFB" w:rsidP="008F6FFB">
      <w:pPr>
        <w:pStyle w:val="Corpodeltesto21"/>
        <w:rPr>
          <w:rFonts w:ascii="Arial" w:hAnsi="Arial" w:cs="Arial"/>
          <w:color w:val="002060"/>
          <w:sz w:val="22"/>
        </w:rPr>
      </w:pPr>
    </w:p>
    <w:p w14:paraId="1A00F23D" w14:textId="77777777" w:rsidR="008F6FFB" w:rsidRPr="00E762DC" w:rsidRDefault="008F6FFB" w:rsidP="008F6FF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7</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10^ classificata Girone “Gold”</w:t>
      </w:r>
      <w:r>
        <w:rPr>
          <w:rFonts w:ascii="Arial" w:hAnsi="Arial" w:cs="Arial"/>
          <w:color w:val="002060"/>
          <w:sz w:val="22"/>
        </w:rPr>
        <w:tab/>
        <w:t>= E</w:t>
      </w:r>
    </w:p>
    <w:p w14:paraId="3159CBFA" w14:textId="77777777" w:rsidR="008F6FFB" w:rsidRPr="00FA3FB7" w:rsidRDefault="008F6FFB" w:rsidP="008F6FFB">
      <w:pPr>
        <w:pStyle w:val="Corpodeltesto21"/>
        <w:rPr>
          <w:rFonts w:ascii="Arial" w:hAnsi="Arial" w:cs="Arial"/>
          <w:b/>
          <w:bCs/>
          <w:color w:val="002060"/>
          <w:sz w:val="22"/>
        </w:rPr>
      </w:pPr>
      <w:r w:rsidRPr="00FA3FB7">
        <w:rPr>
          <w:rFonts w:ascii="Arial" w:hAnsi="Arial" w:cs="Arial"/>
          <w:b/>
          <w:bCs/>
          <w:color w:val="002060"/>
          <w:sz w:val="22"/>
        </w:rPr>
        <w:t>JESINA S.R.L. – NUOVA JUVENTINA FFC</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6-0</w:t>
      </w:r>
    </w:p>
    <w:p w14:paraId="5CF30A0A" w14:textId="77777777" w:rsidR="008F6FFB" w:rsidRDefault="008F6FFB" w:rsidP="008F6FFB">
      <w:pPr>
        <w:pStyle w:val="Corpodeltesto21"/>
        <w:rPr>
          <w:rFonts w:ascii="Arial" w:hAnsi="Arial" w:cs="Arial"/>
          <w:color w:val="002060"/>
          <w:sz w:val="22"/>
        </w:rPr>
      </w:pPr>
      <w:r>
        <w:rPr>
          <w:rFonts w:ascii="Arial" w:hAnsi="Arial" w:cs="Arial"/>
          <w:color w:val="002060"/>
          <w:sz w:val="22"/>
        </w:rPr>
        <w:t xml:space="preserve"> </w:t>
      </w:r>
    </w:p>
    <w:p w14:paraId="72D501C3" w14:textId="77777777" w:rsidR="008F6FFB" w:rsidRPr="00E762DC" w:rsidRDefault="008F6FFB" w:rsidP="008F6FF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8</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t>= F</w:t>
      </w:r>
    </w:p>
    <w:p w14:paraId="70B197C3" w14:textId="77777777" w:rsidR="008F6FFB" w:rsidRPr="00FA3FB7" w:rsidRDefault="008F6FFB" w:rsidP="008F6FFB">
      <w:pPr>
        <w:pStyle w:val="Corpodeltesto21"/>
        <w:rPr>
          <w:rFonts w:ascii="Arial" w:hAnsi="Arial" w:cs="Arial"/>
          <w:b/>
          <w:bCs/>
          <w:color w:val="002060"/>
          <w:sz w:val="22"/>
        </w:rPr>
      </w:pPr>
      <w:r w:rsidRPr="00FA3FB7">
        <w:rPr>
          <w:rFonts w:ascii="Arial" w:hAnsi="Arial" w:cs="Arial"/>
          <w:b/>
          <w:bCs/>
          <w:color w:val="002060"/>
          <w:sz w:val="22"/>
        </w:rPr>
        <w:t>C.U.S. MACERATA CALCIO A 5 – CANTINE RIUNITE CSI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4-2</w:t>
      </w:r>
    </w:p>
    <w:p w14:paraId="681812B1" w14:textId="77777777" w:rsidR="008F6FFB" w:rsidRPr="001E6A72" w:rsidRDefault="008F6FFB" w:rsidP="008F6FFB">
      <w:pPr>
        <w:pStyle w:val="Corpodeltesto21"/>
        <w:rPr>
          <w:rFonts w:ascii="Arial" w:hAnsi="Arial" w:cs="Arial"/>
          <w:color w:val="002060"/>
          <w:sz w:val="22"/>
        </w:rPr>
      </w:pPr>
    </w:p>
    <w:p w14:paraId="7E91FE11" w14:textId="77777777" w:rsidR="008F6FFB" w:rsidRPr="004F0082" w:rsidRDefault="008F6FFB" w:rsidP="008F6FFB">
      <w:pPr>
        <w:pStyle w:val="LndNormale1"/>
        <w:rPr>
          <w:b/>
          <w:i/>
          <w:color w:val="002060"/>
        </w:rPr>
      </w:pPr>
      <w:r w:rsidRPr="004F0082">
        <w:rPr>
          <w:b/>
          <w:i/>
          <w:color w:val="002060"/>
        </w:rPr>
        <w:t>Quarti di Finale (gara unica 29/03/2025)</w:t>
      </w:r>
    </w:p>
    <w:p w14:paraId="41CCD659" w14:textId="77777777" w:rsidR="008F6FFB" w:rsidRPr="004F0082" w:rsidRDefault="008F6FFB" w:rsidP="008F6FFB">
      <w:pPr>
        <w:pStyle w:val="Corpodeltesto21"/>
        <w:rPr>
          <w:rFonts w:ascii="Arial" w:hAnsi="Arial" w:cs="Arial"/>
          <w:color w:val="002060"/>
          <w:sz w:val="22"/>
        </w:rPr>
      </w:pPr>
      <w:r w:rsidRPr="004F0082">
        <w:rPr>
          <w:rFonts w:ascii="Arial" w:hAnsi="Arial" w:cs="Arial"/>
          <w:color w:val="002060"/>
          <w:sz w:val="22"/>
        </w:rPr>
        <w:t xml:space="preserve">Le </w:t>
      </w:r>
      <w:r>
        <w:rPr>
          <w:rFonts w:ascii="Arial" w:hAnsi="Arial" w:cs="Arial"/>
          <w:color w:val="002060"/>
          <w:sz w:val="22"/>
        </w:rPr>
        <w:t>2</w:t>
      </w:r>
      <w:r w:rsidRPr="004F0082">
        <w:rPr>
          <w:rFonts w:ascii="Arial" w:hAnsi="Arial" w:cs="Arial"/>
          <w:color w:val="002060"/>
          <w:sz w:val="22"/>
        </w:rPr>
        <w:t xml:space="preserve"> squadre qualificate del girone “Gold”</w:t>
      </w:r>
      <w:r>
        <w:rPr>
          <w:rFonts w:ascii="Arial" w:hAnsi="Arial" w:cs="Arial"/>
          <w:color w:val="002060"/>
          <w:sz w:val="22"/>
        </w:rPr>
        <w:t xml:space="preserve"> (1^ e 2^ classificata)</w:t>
      </w:r>
      <w:r w:rsidRPr="004F0082">
        <w:rPr>
          <w:rFonts w:ascii="Arial" w:hAnsi="Arial" w:cs="Arial"/>
          <w:color w:val="002060"/>
          <w:sz w:val="22"/>
        </w:rPr>
        <w:t xml:space="preserve"> e le </w:t>
      </w:r>
      <w:r>
        <w:rPr>
          <w:rFonts w:ascii="Arial" w:hAnsi="Arial" w:cs="Arial"/>
          <w:color w:val="002060"/>
          <w:sz w:val="22"/>
        </w:rPr>
        <w:t>6</w:t>
      </w:r>
      <w:r w:rsidRPr="004F0082">
        <w:rPr>
          <w:rFonts w:ascii="Arial" w:hAnsi="Arial" w:cs="Arial"/>
          <w:color w:val="002060"/>
          <w:sz w:val="22"/>
        </w:rPr>
        <w:t xml:space="preserve"> squadre qualificate dagli Ottavi di Finale disputeranno i Quarti di Finale in gara unica come segue</w:t>
      </w:r>
      <w:r>
        <w:rPr>
          <w:rFonts w:ascii="Arial" w:hAnsi="Arial" w:cs="Arial"/>
          <w:color w:val="002060"/>
          <w:sz w:val="22"/>
        </w:rPr>
        <w:t xml:space="preserve"> </w:t>
      </w:r>
      <w:r w:rsidRPr="00740FA2">
        <w:rPr>
          <w:rFonts w:ascii="Arial" w:hAnsi="Arial" w:cs="Arial"/>
          <w:color w:val="002060"/>
          <w:sz w:val="22"/>
          <w:u w:val="single"/>
        </w:rPr>
        <w:t>in casa della squadra meglio classificata</w:t>
      </w:r>
      <w:r>
        <w:rPr>
          <w:rFonts w:ascii="Arial" w:hAnsi="Arial" w:cs="Arial"/>
          <w:color w:val="002060"/>
          <w:sz w:val="22"/>
        </w:rPr>
        <w:t xml:space="preserve"> al termine della seconda fase (precedenza del girone “Gold” sui “Silver”)</w:t>
      </w:r>
      <w:r w:rsidRPr="004F0082">
        <w:rPr>
          <w:rFonts w:ascii="Arial" w:hAnsi="Arial" w:cs="Arial"/>
          <w:color w:val="002060"/>
          <w:sz w:val="22"/>
        </w:rPr>
        <w:t>:</w:t>
      </w:r>
    </w:p>
    <w:p w14:paraId="6A47FE0E" w14:textId="77777777" w:rsidR="008F6FFB" w:rsidRPr="004F0082" w:rsidRDefault="008F6FFB" w:rsidP="008F6FFB">
      <w:pPr>
        <w:pStyle w:val="Corpodeltesto21"/>
        <w:rPr>
          <w:rFonts w:ascii="Arial" w:hAnsi="Arial" w:cs="Arial"/>
          <w:color w:val="002060"/>
          <w:sz w:val="22"/>
        </w:rPr>
      </w:pPr>
    </w:p>
    <w:p w14:paraId="66EA443D" w14:textId="77777777" w:rsidR="008F6FFB" w:rsidRPr="004F0082" w:rsidRDefault="008F6FFB" w:rsidP="008F6FFB">
      <w:pPr>
        <w:pStyle w:val="Corpodeltesto21"/>
        <w:rPr>
          <w:rFonts w:ascii="Arial" w:hAnsi="Arial" w:cs="Arial"/>
          <w:color w:val="002060"/>
          <w:sz w:val="22"/>
        </w:rPr>
      </w:pPr>
      <w:r w:rsidRPr="004F0082">
        <w:rPr>
          <w:rFonts w:ascii="Arial" w:hAnsi="Arial" w:cs="Arial"/>
          <w:color w:val="002060"/>
          <w:sz w:val="22"/>
        </w:rPr>
        <w:t>- 1^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F</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P</w:t>
      </w:r>
    </w:p>
    <w:p w14:paraId="4448BA3E" w14:textId="77777777" w:rsidR="008F6FFB" w:rsidRPr="004E07A1" w:rsidRDefault="008F6FFB" w:rsidP="008F6FFB">
      <w:pPr>
        <w:pStyle w:val="Corpodeltesto21"/>
        <w:rPr>
          <w:rFonts w:ascii="Arial" w:hAnsi="Arial" w:cs="Arial"/>
          <w:b/>
          <w:bCs/>
          <w:color w:val="002060"/>
          <w:sz w:val="22"/>
        </w:rPr>
      </w:pPr>
      <w:r w:rsidRPr="004E07A1">
        <w:rPr>
          <w:rFonts w:ascii="Arial" w:hAnsi="Arial" w:cs="Arial"/>
          <w:b/>
          <w:bCs/>
          <w:color w:val="002060"/>
          <w:sz w:val="22"/>
        </w:rPr>
        <w:t>ITALSERVICE C5 – C.U.S. MACERATA CALCIO A 5</w:t>
      </w:r>
    </w:p>
    <w:p w14:paraId="351DAD72" w14:textId="77777777" w:rsidR="008F6FFB" w:rsidRPr="004E07A1" w:rsidRDefault="008F6FFB" w:rsidP="008F6FFB">
      <w:pPr>
        <w:pStyle w:val="Corpodeltesto21"/>
        <w:rPr>
          <w:rFonts w:ascii="Arial" w:hAnsi="Arial" w:cs="Arial"/>
          <w:color w:val="002060"/>
          <w:sz w:val="22"/>
        </w:rPr>
      </w:pPr>
    </w:p>
    <w:p w14:paraId="4E93CED9" w14:textId="77777777" w:rsidR="008F6FFB" w:rsidRPr="004F0082" w:rsidRDefault="008F6FFB" w:rsidP="008F6FFB">
      <w:pPr>
        <w:pStyle w:val="Corpodeltesto21"/>
        <w:rPr>
          <w:rFonts w:ascii="Arial" w:hAnsi="Arial" w:cs="Arial"/>
          <w:color w:val="002060"/>
          <w:sz w:val="22"/>
        </w:rPr>
      </w:pPr>
      <w:r w:rsidRPr="004F0082">
        <w:rPr>
          <w:rFonts w:ascii="Arial" w:hAnsi="Arial" w:cs="Arial"/>
          <w:color w:val="002060"/>
          <w:sz w:val="22"/>
        </w:rPr>
        <w:t>- 2^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E</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Q</w:t>
      </w:r>
    </w:p>
    <w:p w14:paraId="17732BE8" w14:textId="77777777" w:rsidR="008F6FFB" w:rsidRPr="004E07A1" w:rsidRDefault="008F6FFB" w:rsidP="008F6FFB">
      <w:pPr>
        <w:pStyle w:val="Corpodeltesto21"/>
        <w:rPr>
          <w:rFonts w:ascii="Arial" w:hAnsi="Arial" w:cs="Arial"/>
          <w:b/>
          <w:bCs/>
          <w:color w:val="002060"/>
          <w:sz w:val="22"/>
        </w:rPr>
      </w:pPr>
      <w:r w:rsidRPr="004E07A1">
        <w:rPr>
          <w:rFonts w:ascii="Arial" w:hAnsi="Arial" w:cs="Arial"/>
          <w:b/>
          <w:bCs/>
          <w:color w:val="002060"/>
          <w:sz w:val="22"/>
        </w:rPr>
        <w:t>CALCIO A 5 CORINALDO – JESINA S.R.L.</w:t>
      </w:r>
    </w:p>
    <w:p w14:paraId="38682B4A" w14:textId="77777777" w:rsidR="008F6FFB" w:rsidRDefault="008F6FFB" w:rsidP="008F6FFB">
      <w:pPr>
        <w:pStyle w:val="Corpodeltesto21"/>
        <w:rPr>
          <w:rFonts w:ascii="Arial" w:hAnsi="Arial" w:cs="Arial"/>
          <w:color w:val="002060"/>
          <w:sz w:val="22"/>
        </w:rPr>
      </w:pPr>
    </w:p>
    <w:p w14:paraId="0F517EB7" w14:textId="77777777" w:rsidR="008F6FFB" w:rsidRPr="004F0082" w:rsidRDefault="008F6FFB" w:rsidP="008F6FFB">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A</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R</w:t>
      </w:r>
    </w:p>
    <w:p w14:paraId="4476FB3C" w14:textId="77777777" w:rsidR="008F6FFB" w:rsidRPr="004E07A1" w:rsidRDefault="008F6FFB" w:rsidP="008F6FFB">
      <w:pPr>
        <w:pStyle w:val="Corpodeltesto21"/>
        <w:rPr>
          <w:rFonts w:ascii="Arial" w:hAnsi="Arial" w:cs="Arial"/>
          <w:b/>
          <w:bCs/>
          <w:color w:val="002060"/>
          <w:sz w:val="22"/>
        </w:rPr>
      </w:pPr>
      <w:r w:rsidRPr="004E07A1">
        <w:rPr>
          <w:rFonts w:ascii="Arial" w:hAnsi="Arial" w:cs="Arial"/>
          <w:b/>
          <w:bCs/>
          <w:color w:val="002060"/>
          <w:sz w:val="22"/>
        </w:rPr>
        <w:t>AMICI DEL CENTROSOCIO SP. –  FUTSAL VIRE GEOSISTEM ASD</w:t>
      </w:r>
    </w:p>
    <w:p w14:paraId="239114F3" w14:textId="77777777" w:rsidR="008F6FFB" w:rsidRDefault="008F6FFB" w:rsidP="008F6FFB">
      <w:pPr>
        <w:pStyle w:val="Corpodeltesto21"/>
        <w:rPr>
          <w:rFonts w:ascii="Arial" w:hAnsi="Arial" w:cs="Arial"/>
          <w:color w:val="002060"/>
          <w:sz w:val="22"/>
        </w:rPr>
      </w:pPr>
    </w:p>
    <w:p w14:paraId="0FDD7430" w14:textId="77777777" w:rsidR="008F6FFB" w:rsidRPr="004F0082" w:rsidRDefault="008F6FFB" w:rsidP="008F6FFB">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B</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S</w:t>
      </w:r>
    </w:p>
    <w:p w14:paraId="3DBF1AF9" w14:textId="77777777" w:rsidR="008F6FFB" w:rsidRPr="004E07A1" w:rsidRDefault="008F6FFB" w:rsidP="008F6FFB">
      <w:pPr>
        <w:pStyle w:val="Corpodeltesto21"/>
        <w:rPr>
          <w:rFonts w:ascii="Arial" w:hAnsi="Arial" w:cs="Arial"/>
          <w:b/>
          <w:bCs/>
          <w:color w:val="002060"/>
          <w:sz w:val="22"/>
        </w:rPr>
      </w:pPr>
      <w:r w:rsidRPr="004E07A1">
        <w:rPr>
          <w:rFonts w:ascii="Arial" w:hAnsi="Arial" w:cs="Arial"/>
          <w:b/>
          <w:bCs/>
          <w:color w:val="002060"/>
          <w:sz w:val="22"/>
        </w:rPr>
        <w:t>ACLI MANTOVANI CALCIO A 5 – REAL SAN GIORGIO</w:t>
      </w:r>
    </w:p>
    <w:p w14:paraId="677A8B83" w14:textId="77777777" w:rsidR="008F6FFB" w:rsidRDefault="008F6FFB" w:rsidP="008F6FFB">
      <w:pPr>
        <w:pStyle w:val="Corpodeltesto21"/>
        <w:rPr>
          <w:rFonts w:ascii="Arial" w:hAnsi="Arial" w:cs="Arial"/>
          <w:color w:val="002060"/>
          <w:sz w:val="22"/>
        </w:rPr>
      </w:pPr>
    </w:p>
    <w:p w14:paraId="6346FE40" w14:textId="77777777" w:rsidR="008F6FFB" w:rsidRPr="004F0082" w:rsidRDefault="008F6FFB" w:rsidP="008F6FFB">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w:t>
      </w:r>
    </w:p>
    <w:p w14:paraId="3594B90A" w14:textId="77777777" w:rsidR="008F6FFB" w:rsidRPr="004F0082" w:rsidRDefault="008F6FFB" w:rsidP="008F6FFB">
      <w:pPr>
        <w:pStyle w:val="Corpodeltesto21"/>
        <w:rPr>
          <w:rFonts w:ascii="Arial" w:hAnsi="Arial" w:cs="Arial"/>
          <w:color w:val="002060"/>
          <w:sz w:val="22"/>
        </w:rPr>
      </w:pPr>
      <w:r w:rsidRPr="004F0082">
        <w:rPr>
          <w:rFonts w:ascii="Arial" w:hAnsi="Arial" w:cs="Arial"/>
          <w:color w:val="002060"/>
          <w:sz w:val="22"/>
        </w:rPr>
        <w:t>Se anche al termine dei tempi supplementari si verificasse la situazione di parità si qualificherà al turno successivo la squadra di casa.</w:t>
      </w:r>
    </w:p>
    <w:p w14:paraId="258B7BAB" w14:textId="77777777" w:rsidR="008F6FFB" w:rsidRPr="00FA4D1D" w:rsidRDefault="008F6FFB" w:rsidP="008F6FFB">
      <w:pPr>
        <w:pStyle w:val="Corpodeltesto21"/>
        <w:rPr>
          <w:color w:val="002060"/>
          <w:szCs w:val="22"/>
          <w:highlight w:val="yellow"/>
        </w:rPr>
      </w:pPr>
    </w:p>
    <w:p w14:paraId="73140A16" w14:textId="77777777" w:rsidR="008F6FFB" w:rsidRPr="00E762DC" w:rsidRDefault="008F6FFB" w:rsidP="008F6FFB">
      <w:pPr>
        <w:pStyle w:val="LndNormale1"/>
        <w:rPr>
          <w:b/>
          <w:i/>
          <w:color w:val="002060"/>
        </w:rPr>
      </w:pPr>
      <w:r>
        <w:rPr>
          <w:b/>
          <w:i/>
          <w:color w:val="002060"/>
        </w:rPr>
        <w:t>Semifinali (gara di andata 05/04/2025 –  gara di ritorno 12/04/2025)</w:t>
      </w:r>
    </w:p>
    <w:p w14:paraId="62D3EC52" w14:textId="77777777" w:rsidR="008F6FFB" w:rsidRPr="001E6A72" w:rsidRDefault="008F6FFB" w:rsidP="008F6FFB">
      <w:pPr>
        <w:pStyle w:val="Corpodeltesto21"/>
        <w:rPr>
          <w:rFonts w:ascii="Arial" w:hAnsi="Arial" w:cs="Arial"/>
          <w:color w:val="002060"/>
          <w:sz w:val="22"/>
        </w:rPr>
      </w:pPr>
      <w:r w:rsidRPr="004F0082">
        <w:rPr>
          <w:rFonts w:ascii="Arial" w:hAnsi="Arial" w:cs="Arial"/>
          <w:color w:val="002060"/>
          <w:sz w:val="22"/>
        </w:rPr>
        <w:t xml:space="preserve">Le 4 squadre qualificate disputeranno Semifinali in </w:t>
      </w:r>
      <w:r w:rsidRPr="001E6A72">
        <w:rPr>
          <w:rFonts w:ascii="Arial" w:hAnsi="Arial" w:cs="Arial"/>
          <w:color w:val="002060"/>
          <w:sz w:val="22"/>
        </w:rPr>
        <w:t>disputeranno gare di andata e ritorno ad eliminazione diretta.</w:t>
      </w:r>
    </w:p>
    <w:p w14:paraId="771DE911" w14:textId="77777777" w:rsidR="008F6FFB" w:rsidRPr="004F0082" w:rsidRDefault="008F6FFB" w:rsidP="008F6FFB">
      <w:pPr>
        <w:pStyle w:val="Corpodeltesto21"/>
        <w:rPr>
          <w:rFonts w:ascii="Arial" w:hAnsi="Arial" w:cs="Arial"/>
          <w:color w:val="002060"/>
          <w:sz w:val="22"/>
        </w:rPr>
      </w:pPr>
      <w:r w:rsidRPr="004F0082">
        <w:rPr>
          <w:rFonts w:ascii="Arial" w:hAnsi="Arial" w:cs="Arial"/>
          <w:color w:val="002060"/>
          <w:sz w:val="22"/>
        </w:rPr>
        <w:t>Gli abbinamenti saranno composti secondo il seguente criterio:</w:t>
      </w:r>
    </w:p>
    <w:p w14:paraId="518324DD" w14:textId="77777777" w:rsidR="008F6FFB" w:rsidRPr="004F0082" w:rsidRDefault="008F6FFB" w:rsidP="008F6FFB">
      <w:pPr>
        <w:pStyle w:val="Corpodeltesto21"/>
        <w:rPr>
          <w:rFonts w:ascii="Arial" w:hAnsi="Arial" w:cs="Arial"/>
          <w:color w:val="002060"/>
          <w:sz w:val="22"/>
        </w:rPr>
      </w:pPr>
      <w:r w:rsidRPr="004F0082">
        <w:rPr>
          <w:rFonts w:ascii="Arial" w:hAnsi="Arial" w:cs="Arial"/>
          <w:color w:val="002060"/>
          <w:sz w:val="22"/>
        </w:rPr>
        <w:t xml:space="preserve">- vincente </w:t>
      </w:r>
      <w:r>
        <w:rPr>
          <w:rFonts w:ascii="Arial" w:hAnsi="Arial" w:cs="Arial"/>
          <w:color w:val="002060"/>
          <w:sz w:val="22"/>
        </w:rPr>
        <w:t>P</w:t>
      </w:r>
      <w:r w:rsidRPr="004F0082">
        <w:rPr>
          <w:rFonts w:ascii="Arial" w:hAnsi="Arial" w:cs="Arial"/>
          <w:color w:val="002060"/>
          <w:sz w:val="22"/>
        </w:rPr>
        <w:t xml:space="preserve"> </w:t>
      </w:r>
      <w:r w:rsidRPr="004F0082">
        <w:rPr>
          <w:rFonts w:ascii="Arial" w:hAnsi="Arial" w:cs="Arial"/>
          <w:color w:val="002060"/>
          <w:sz w:val="22"/>
        </w:rPr>
        <w:tab/>
      </w:r>
      <w:r w:rsidRPr="004F0082">
        <w:rPr>
          <w:rFonts w:ascii="Arial" w:hAnsi="Arial" w:cs="Arial"/>
          <w:color w:val="002060"/>
          <w:sz w:val="22"/>
        </w:rPr>
        <w:tab/>
        <w:t xml:space="preserve">- </w:t>
      </w:r>
      <w:r w:rsidRPr="004F0082">
        <w:rPr>
          <w:rFonts w:ascii="Arial" w:hAnsi="Arial" w:cs="Arial"/>
          <w:color w:val="002060"/>
          <w:sz w:val="22"/>
        </w:rPr>
        <w:tab/>
        <w:t>vincente</w:t>
      </w:r>
      <w:r>
        <w:rPr>
          <w:rFonts w:ascii="Arial" w:hAnsi="Arial" w:cs="Arial"/>
          <w:color w:val="002060"/>
          <w:sz w:val="22"/>
        </w:rPr>
        <w:t xml:space="preserve"> S</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2F2A1D82" w14:textId="77777777" w:rsidR="008F6FFB" w:rsidRDefault="008F6FFB" w:rsidP="008F6FFB">
      <w:pPr>
        <w:pStyle w:val="Corpodeltesto21"/>
        <w:rPr>
          <w:rFonts w:ascii="Arial" w:hAnsi="Arial" w:cs="Arial"/>
          <w:color w:val="002060"/>
          <w:sz w:val="22"/>
        </w:rPr>
      </w:pPr>
      <w:r w:rsidRPr="004F0082">
        <w:rPr>
          <w:rFonts w:ascii="Arial" w:hAnsi="Arial" w:cs="Arial"/>
          <w:color w:val="002060"/>
          <w:sz w:val="22"/>
        </w:rPr>
        <w:t xml:space="preserve">- vincente </w:t>
      </w:r>
      <w:r>
        <w:rPr>
          <w:rFonts w:ascii="Arial" w:hAnsi="Arial" w:cs="Arial"/>
          <w:color w:val="002060"/>
          <w:sz w:val="22"/>
        </w:rPr>
        <w:t>Q</w:t>
      </w:r>
      <w:r w:rsidRPr="004F0082">
        <w:rPr>
          <w:rFonts w:ascii="Arial" w:hAnsi="Arial" w:cs="Arial"/>
          <w:color w:val="002060"/>
          <w:sz w:val="22"/>
        </w:rPr>
        <w:tab/>
      </w:r>
      <w:r w:rsidRPr="004F0082">
        <w:rPr>
          <w:rFonts w:ascii="Arial" w:hAnsi="Arial" w:cs="Arial"/>
          <w:color w:val="002060"/>
          <w:sz w:val="22"/>
        </w:rPr>
        <w:tab/>
        <w:t>-</w:t>
      </w:r>
      <w:r w:rsidRPr="004F0082">
        <w:rPr>
          <w:rFonts w:ascii="Arial" w:hAnsi="Arial" w:cs="Arial"/>
          <w:color w:val="002060"/>
          <w:sz w:val="22"/>
        </w:rPr>
        <w:tab/>
        <w:t xml:space="preserve">vincente </w:t>
      </w:r>
      <w:r>
        <w:rPr>
          <w:rFonts w:ascii="Arial" w:hAnsi="Arial" w:cs="Arial"/>
          <w:color w:val="002060"/>
          <w:sz w:val="22"/>
        </w:rPr>
        <w:t>R</w:t>
      </w:r>
    </w:p>
    <w:p w14:paraId="7DBADB4A" w14:textId="77777777" w:rsidR="008F6FFB" w:rsidRPr="004F0082" w:rsidRDefault="008F6FFB" w:rsidP="008F6FFB">
      <w:pPr>
        <w:pStyle w:val="Corpodeltesto21"/>
        <w:rPr>
          <w:rFonts w:ascii="Arial" w:hAnsi="Arial" w:cs="Arial"/>
          <w:color w:val="002060"/>
          <w:sz w:val="22"/>
        </w:rPr>
      </w:pPr>
      <w:r>
        <w:rPr>
          <w:rFonts w:ascii="Arial" w:hAnsi="Arial" w:cs="Arial"/>
          <w:color w:val="002060"/>
          <w:sz w:val="22"/>
        </w:rPr>
        <w:t xml:space="preserve">Giocherà in casa la gara di ritorno </w:t>
      </w:r>
      <w:proofErr w:type="gramStart"/>
      <w:r>
        <w:rPr>
          <w:rFonts w:ascii="Arial" w:hAnsi="Arial" w:cs="Arial"/>
          <w:color w:val="002060"/>
          <w:sz w:val="22"/>
        </w:rPr>
        <w:t>la squadre</w:t>
      </w:r>
      <w:proofErr w:type="gramEnd"/>
      <w:r>
        <w:rPr>
          <w:rFonts w:ascii="Arial" w:hAnsi="Arial" w:cs="Arial"/>
          <w:color w:val="002060"/>
          <w:sz w:val="22"/>
        </w:rPr>
        <w:t xml:space="preserve"> </w:t>
      </w:r>
      <w:r w:rsidRPr="00740FA2">
        <w:rPr>
          <w:rFonts w:ascii="Arial" w:hAnsi="Arial" w:cs="Arial"/>
          <w:color w:val="002060"/>
          <w:sz w:val="22"/>
          <w:u w:val="single"/>
        </w:rPr>
        <w:t>meglio classificata</w:t>
      </w:r>
      <w:r>
        <w:rPr>
          <w:rFonts w:ascii="Arial" w:hAnsi="Arial" w:cs="Arial"/>
          <w:color w:val="002060"/>
          <w:sz w:val="22"/>
        </w:rPr>
        <w:t xml:space="preserve"> al termine della seconda fase.</w:t>
      </w:r>
    </w:p>
    <w:p w14:paraId="047BA8A3" w14:textId="77777777" w:rsidR="008F6FFB" w:rsidRPr="004F0082" w:rsidRDefault="008F6FFB" w:rsidP="008F6FFB">
      <w:pPr>
        <w:pStyle w:val="Corpodeltesto21"/>
        <w:rPr>
          <w:color w:val="002060"/>
          <w:szCs w:val="22"/>
        </w:rPr>
      </w:pPr>
    </w:p>
    <w:p w14:paraId="17012758" w14:textId="77777777" w:rsidR="008F6FFB" w:rsidRPr="001E6A72" w:rsidRDefault="008F6FFB" w:rsidP="008F6FFB">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24F224D" w14:textId="77777777" w:rsidR="008F6FFB" w:rsidRPr="004F0082" w:rsidRDefault="008F6FFB" w:rsidP="008F6FFB">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w:t>
      </w:r>
      <w:r w:rsidRPr="004F0082">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che gioca in casa</w:t>
      </w:r>
      <w:r w:rsidRPr="004F0082">
        <w:rPr>
          <w:rFonts w:ascii="Arial" w:hAnsi="Arial" w:cs="Arial"/>
          <w:color w:val="002060"/>
          <w:sz w:val="22"/>
        </w:rPr>
        <w:t>.</w:t>
      </w:r>
    </w:p>
    <w:p w14:paraId="50E3BAD0" w14:textId="77777777" w:rsidR="008F6FFB" w:rsidRPr="004F0082" w:rsidRDefault="008F6FFB" w:rsidP="008F6FFB">
      <w:pPr>
        <w:pStyle w:val="Corpodeltesto21"/>
        <w:rPr>
          <w:rFonts w:ascii="Arial" w:hAnsi="Arial" w:cs="Arial"/>
          <w:color w:val="002060"/>
          <w:sz w:val="22"/>
        </w:rPr>
      </w:pPr>
    </w:p>
    <w:p w14:paraId="4B82AB68" w14:textId="77777777" w:rsidR="008F6FFB" w:rsidRPr="004F0082" w:rsidRDefault="008F6FFB" w:rsidP="008F6FFB">
      <w:pPr>
        <w:pStyle w:val="Corpodeltesto21"/>
        <w:rPr>
          <w:rFonts w:ascii="Arial" w:hAnsi="Arial" w:cs="Arial"/>
          <w:b/>
          <w:bCs/>
          <w:i/>
          <w:iCs/>
          <w:color w:val="002060"/>
          <w:sz w:val="22"/>
          <w:szCs w:val="22"/>
        </w:rPr>
      </w:pPr>
      <w:r w:rsidRPr="004F0082">
        <w:rPr>
          <w:rFonts w:ascii="Arial" w:hAnsi="Arial" w:cs="Arial"/>
          <w:b/>
          <w:bCs/>
          <w:i/>
          <w:iCs/>
          <w:color w:val="002060"/>
          <w:sz w:val="22"/>
          <w:szCs w:val="22"/>
        </w:rPr>
        <w:t>Finale (</w:t>
      </w:r>
      <w:r>
        <w:rPr>
          <w:rFonts w:ascii="Arial" w:hAnsi="Arial" w:cs="Arial"/>
          <w:b/>
          <w:bCs/>
          <w:i/>
          <w:iCs/>
          <w:color w:val="002060"/>
          <w:sz w:val="22"/>
          <w:szCs w:val="22"/>
        </w:rPr>
        <w:t>03</w:t>
      </w:r>
      <w:r w:rsidRPr="004F0082">
        <w:rPr>
          <w:rFonts w:ascii="Arial" w:hAnsi="Arial" w:cs="Arial"/>
          <w:b/>
          <w:bCs/>
          <w:i/>
          <w:iCs/>
          <w:color w:val="002060"/>
          <w:sz w:val="22"/>
          <w:szCs w:val="22"/>
        </w:rPr>
        <w:t>/0</w:t>
      </w:r>
      <w:r>
        <w:rPr>
          <w:rFonts w:ascii="Arial" w:hAnsi="Arial" w:cs="Arial"/>
          <w:b/>
          <w:bCs/>
          <w:i/>
          <w:iCs/>
          <w:color w:val="002060"/>
          <w:sz w:val="22"/>
          <w:szCs w:val="22"/>
        </w:rPr>
        <w:t>5</w:t>
      </w:r>
      <w:r w:rsidRPr="004F0082">
        <w:rPr>
          <w:rFonts w:ascii="Arial" w:hAnsi="Arial" w:cs="Arial"/>
          <w:b/>
          <w:bCs/>
          <w:i/>
          <w:iCs/>
          <w:color w:val="002060"/>
          <w:sz w:val="22"/>
          <w:szCs w:val="22"/>
        </w:rPr>
        <w:t>/202</w:t>
      </w:r>
      <w:r>
        <w:rPr>
          <w:rFonts w:ascii="Arial" w:hAnsi="Arial" w:cs="Arial"/>
          <w:b/>
          <w:bCs/>
          <w:i/>
          <w:iCs/>
          <w:color w:val="002060"/>
          <w:sz w:val="22"/>
          <w:szCs w:val="22"/>
        </w:rPr>
        <w:t>5</w:t>
      </w:r>
      <w:r w:rsidRPr="004F0082">
        <w:rPr>
          <w:rFonts w:ascii="Arial" w:hAnsi="Arial" w:cs="Arial"/>
          <w:b/>
          <w:bCs/>
          <w:i/>
          <w:iCs/>
          <w:color w:val="002060"/>
          <w:sz w:val="22"/>
          <w:szCs w:val="22"/>
        </w:rPr>
        <w:t>)</w:t>
      </w:r>
    </w:p>
    <w:p w14:paraId="6EF6998F" w14:textId="77777777" w:rsidR="008F6FFB" w:rsidRPr="004F0082" w:rsidRDefault="008F6FFB" w:rsidP="008F6FFB">
      <w:pPr>
        <w:pStyle w:val="Corpodeltesto21"/>
        <w:rPr>
          <w:rFonts w:ascii="Arial" w:hAnsi="Arial" w:cs="Arial"/>
          <w:color w:val="002060"/>
          <w:sz w:val="22"/>
        </w:rPr>
      </w:pPr>
      <w:r w:rsidRPr="004F0082">
        <w:rPr>
          <w:rFonts w:ascii="Arial" w:hAnsi="Arial" w:cs="Arial"/>
          <w:color w:val="002060"/>
          <w:sz w:val="22"/>
        </w:rPr>
        <w:t>Le 2 squadre qualificate disputeranno la Finale in gara unica in casa della squadra meglio piazzata al termine della seconda fase.</w:t>
      </w:r>
    </w:p>
    <w:p w14:paraId="056DE88E" w14:textId="77777777" w:rsidR="008F6FFB" w:rsidRPr="004F0082" w:rsidRDefault="008F6FFB" w:rsidP="008F6FFB">
      <w:pPr>
        <w:pStyle w:val="Corpodeltesto21"/>
        <w:rPr>
          <w:rFonts w:ascii="Arial" w:hAnsi="Arial" w:cs="Arial"/>
          <w:b/>
          <w:bCs/>
          <w:i/>
          <w:iCs/>
          <w:color w:val="002060"/>
          <w:sz w:val="22"/>
          <w:szCs w:val="22"/>
        </w:rPr>
      </w:pPr>
    </w:p>
    <w:p w14:paraId="647F4EC0" w14:textId="77777777" w:rsidR="008F6FFB" w:rsidRDefault="008F6FFB" w:rsidP="008F6FFB">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2FCFA50" w14:textId="77777777" w:rsidR="008F6FFB" w:rsidRDefault="008F6FFB" w:rsidP="008F6FFB">
      <w:pPr>
        <w:pStyle w:val="Corpodeltesto21"/>
        <w:rPr>
          <w:rFonts w:ascii="Arial" w:hAnsi="Arial" w:cs="Arial"/>
          <w:color w:val="002060"/>
          <w:sz w:val="22"/>
        </w:rPr>
      </w:pPr>
    </w:p>
    <w:p w14:paraId="3E1B8B61" w14:textId="77777777" w:rsidR="008F6FFB" w:rsidRPr="006E61AC" w:rsidRDefault="008F6FFB" w:rsidP="008F6FFB">
      <w:pPr>
        <w:pStyle w:val="titoloprinc0"/>
        <w:rPr>
          <w:color w:val="002060"/>
        </w:rPr>
      </w:pPr>
      <w:r w:rsidRPr="006E61AC">
        <w:rPr>
          <w:color w:val="002060"/>
        </w:rPr>
        <w:lastRenderedPageBreak/>
        <w:t>PROGRAMMA GARE</w:t>
      </w:r>
    </w:p>
    <w:p w14:paraId="41BEEA8C" w14:textId="77777777" w:rsidR="008F6FFB" w:rsidRPr="006E61AC" w:rsidRDefault="008F6FFB" w:rsidP="008F6FFB">
      <w:pPr>
        <w:pStyle w:val="breakline"/>
        <w:rPr>
          <w:color w:val="002060"/>
        </w:rPr>
      </w:pPr>
    </w:p>
    <w:p w14:paraId="5438D353" w14:textId="77777777" w:rsidR="008F6FFB" w:rsidRPr="006E61AC" w:rsidRDefault="008F6FFB" w:rsidP="008F6FFB">
      <w:pPr>
        <w:pStyle w:val="sottotitolocampionato10"/>
        <w:rPr>
          <w:color w:val="002060"/>
        </w:rPr>
      </w:pPr>
      <w:r w:rsidRPr="006E61AC">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8F6FFB" w:rsidRPr="006E61AC" w14:paraId="63D76E18" w14:textId="77777777" w:rsidTr="00283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00885" w14:textId="77777777" w:rsidR="008F6FFB" w:rsidRPr="006E61AC" w:rsidRDefault="008F6FFB" w:rsidP="00283768">
            <w:pPr>
              <w:pStyle w:val="headertabella0"/>
              <w:rPr>
                <w:color w:val="002060"/>
              </w:rPr>
            </w:pPr>
            <w:r w:rsidRPr="006E6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3A956" w14:textId="77777777" w:rsidR="008F6FFB" w:rsidRPr="006E61AC" w:rsidRDefault="008F6FFB" w:rsidP="00283768">
            <w:pPr>
              <w:pStyle w:val="headertabella0"/>
              <w:rPr>
                <w:color w:val="002060"/>
              </w:rPr>
            </w:pPr>
            <w:r w:rsidRPr="006E6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42BF9" w14:textId="77777777" w:rsidR="008F6FFB" w:rsidRPr="006E61AC" w:rsidRDefault="008F6FFB" w:rsidP="00283768">
            <w:pPr>
              <w:pStyle w:val="headertabella0"/>
              <w:rPr>
                <w:color w:val="002060"/>
              </w:rPr>
            </w:pPr>
            <w:r w:rsidRPr="006E6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7C03C" w14:textId="77777777" w:rsidR="008F6FFB" w:rsidRPr="006E61AC" w:rsidRDefault="008F6FFB" w:rsidP="00283768">
            <w:pPr>
              <w:pStyle w:val="headertabella0"/>
              <w:rPr>
                <w:color w:val="002060"/>
              </w:rPr>
            </w:pPr>
            <w:r w:rsidRPr="006E6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669EE" w14:textId="77777777" w:rsidR="008F6FFB" w:rsidRPr="006E61AC" w:rsidRDefault="008F6FFB" w:rsidP="00283768">
            <w:pPr>
              <w:pStyle w:val="headertabella0"/>
              <w:rPr>
                <w:color w:val="002060"/>
              </w:rPr>
            </w:pPr>
            <w:r w:rsidRPr="006E6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AA8C7" w14:textId="77777777" w:rsidR="008F6FFB" w:rsidRPr="006E61AC" w:rsidRDefault="008F6FFB" w:rsidP="00283768">
            <w:pPr>
              <w:pStyle w:val="headertabella0"/>
              <w:rPr>
                <w:color w:val="002060"/>
              </w:rPr>
            </w:pPr>
            <w:proofErr w:type="spellStart"/>
            <w:r w:rsidRPr="006E61AC">
              <w:rPr>
                <w:color w:val="002060"/>
              </w:rPr>
              <w:t>Localita'</w:t>
            </w:r>
            <w:proofErr w:type="spellEnd"/>
            <w:r w:rsidRPr="006E6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9A18D" w14:textId="77777777" w:rsidR="008F6FFB" w:rsidRPr="006E61AC" w:rsidRDefault="008F6FFB" w:rsidP="00283768">
            <w:pPr>
              <w:pStyle w:val="headertabella0"/>
              <w:rPr>
                <w:color w:val="002060"/>
              </w:rPr>
            </w:pPr>
            <w:r w:rsidRPr="006E61AC">
              <w:rPr>
                <w:color w:val="002060"/>
              </w:rPr>
              <w:t>Indirizzo Impianto</w:t>
            </w:r>
          </w:p>
        </w:tc>
      </w:tr>
      <w:tr w:rsidR="008F6FFB" w:rsidRPr="006E61AC" w14:paraId="796DCD43" w14:textId="77777777" w:rsidTr="0028376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A780AF" w14:textId="77777777" w:rsidR="008F6FFB" w:rsidRPr="006E61AC" w:rsidRDefault="008F6FFB" w:rsidP="00283768">
            <w:pPr>
              <w:pStyle w:val="rowtabella0"/>
              <w:rPr>
                <w:color w:val="002060"/>
              </w:rPr>
            </w:pPr>
            <w:r w:rsidRPr="006E61AC">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09DFA" w14:textId="77777777" w:rsidR="008F6FFB" w:rsidRPr="006E61AC" w:rsidRDefault="008F6FFB" w:rsidP="00283768">
            <w:pPr>
              <w:pStyle w:val="rowtabella0"/>
              <w:rPr>
                <w:color w:val="002060"/>
              </w:rPr>
            </w:pPr>
            <w:r w:rsidRPr="006E61AC">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968F2" w14:textId="77777777" w:rsidR="008F6FFB" w:rsidRPr="006E61AC" w:rsidRDefault="008F6FFB" w:rsidP="00283768">
            <w:pPr>
              <w:pStyle w:val="rowtabella0"/>
              <w:jc w:val="center"/>
              <w:rPr>
                <w:color w:val="002060"/>
              </w:rPr>
            </w:pPr>
            <w:r w:rsidRPr="006E61A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BDFAE" w14:textId="77777777" w:rsidR="008F6FFB" w:rsidRPr="006E61AC" w:rsidRDefault="008F6FFB" w:rsidP="00283768">
            <w:pPr>
              <w:pStyle w:val="rowtabella0"/>
              <w:rPr>
                <w:color w:val="002060"/>
              </w:rPr>
            </w:pPr>
            <w:r w:rsidRPr="006E61AC">
              <w:rPr>
                <w:color w:val="002060"/>
              </w:rPr>
              <w:t>29/03/2025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C11943" w14:textId="77777777" w:rsidR="008F6FFB" w:rsidRPr="006E61AC" w:rsidRDefault="008F6FFB" w:rsidP="00283768">
            <w:pPr>
              <w:pStyle w:val="rowtabella0"/>
              <w:rPr>
                <w:color w:val="002060"/>
              </w:rPr>
            </w:pPr>
            <w:r w:rsidRPr="006E61AC">
              <w:rPr>
                <w:color w:val="002060"/>
              </w:rPr>
              <w:t xml:space="preserve">5429 PAL.COM. </w:t>
            </w:r>
            <w:proofErr w:type="gramStart"/>
            <w:r w:rsidRPr="006E61AC">
              <w:rPr>
                <w:color w:val="002060"/>
              </w:rPr>
              <w:t>S.MICHELE</w:t>
            </w:r>
            <w:proofErr w:type="gramEnd"/>
            <w:r w:rsidRPr="006E61AC">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2ED57" w14:textId="77777777" w:rsidR="008F6FFB" w:rsidRPr="006E61AC" w:rsidRDefault="008F6FFB" w:rsidP="00283768">
            <w:pPr>
              <w:pStyle w:val="rowtabella0"/>
              <w:rPr>
                <w:color w:val="002060"/>
              </w:rPr>
            </w:pPr>
            <w:r w:rsidRPr="006E61AC">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7FFD2" w14:textId="77777777" w:rsidR="008F6FFB" w:rsidRPr="006E61AC" w:rsidRDefault="008F6FFB" w:rsidP="00283768">
            <w:pPr>
              <w:pStyle w:val="rowtabella0"/>
              <w:rPr>
                <w:color w:val="002060"/>
              </w:rPr>
            </w:pPr>
            <w:r w:rsidRPr="006E61AC">
              <w:rPr>
                <w:color w:val="002060"/>
              </w:rPr>
              <w:t>VIA LORETO</w:t>
            </w:r>
          </w:p>
        </w:tc>
      </w:tr>
      <w:tr w:rsidR="008F6FFB" w:rsidRPr="006E61AC" w14:paraId="297139BC"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688977" w14:textId="77777777" w:rsidR="008F6FFB" w:rsidRPr="006E61AC" w:rsidRDefault="008F6FFB" w:rsidP="00283768">
            <w:pPr>
              <w:pStyle w:val="rowtabella0"/>
              <w:rPr>
                <w:color w:val="002060"/>
              </w:rPr>
            </w:pPr>
            <w:r w:rsidRPr="006E61AC">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6E52F4" w14:textId="77777777" w:rsidR="008F6FFB" w:rsidRPr="006E61AC" w:rsidRDefault="008F6FFB" w:rsidP="00283768">
            <w:pPr>
              <w:pStyle w:val="rowtabella0"/>
              <w:rPr>
                <w:color w:val="002060"/>
              </w:rPr>
            </w:pPr>
            <w:r w:rsidRPr="006E61AC">
              <w:rPr>
                <w:color w:val="002060"/>
              </w:rPr>
              <w:t>JESINA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71215F"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1A2556" w14:textId="77777777" w:rsidR="008F6FFB" w:rsidRPr="006E61AC" w:rsidRDefault="008F6FFB" w:rsidP="00283768">
            <w:pPr>
              <w:pStyle w:val="rowtabella0"/>
              <w:rPr>
                <w:color w:val="002060"/>
              </w:rPr>
            </w:pPr>
            <w:r w:rsidRPr="006E61AC">
              <w:rPr>
                <w:color w:val="002060"/>
              </w:rPr>
              <w:t>29/03/2025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171655" w14:textId="77777777" w:rsidR="008F6FFB" w:rsidRPr="006E61AC" w:rsidRDefault="008F6FFB" w:rsidP="00283768">
            <w:pPr>
              <w:pStyle w:val="rowtabella0"/>
              <w:rPr>
                <w:color w:val="002060"/>
              </w:rPr>
            </w:pPr>
            <w:r w:rsidRPr="006E61AC">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C0764C" w14:textId="77777777" w:rsidR="008F6FFB" w:rsidRPr="006E61AC" w:rsidRDefault="008F6FFB" w:rsidP="00283768">
            <w:pPr>
              <w:pStyle w:val="rowtabella0"/>
              <w:rPr>
                <w:color w:val="002060"/>
              </w:rPr>
            </w:pPr>
            <w:r w:rsidRPr="006E61AC">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871D06" w14:textId="77777777" w:rsidR="008F6FFB" w:rsidRPr="006E61AC" w:rsidRDefault="008F6FFB" w:rsidP="00283768">
            <w:pPr>
              <w:pStyle w:val="rowtabella0"/>
              <w:rPr>
                <w:color w:val="002060"/>
              </w:rPr>
            </w:pPr>
            <w:r w:rsidRPr="006E61AC">
              <w:rPr>
                <w:color w:val="002060"/>
              </w:rPr>
              <w:t>STR.DEL BURELLO LOC.VAL NEVOLA</w:t>
            </w:r>
          </w:p>
        </w:tc>
      </w:tr>
      <w:tr w:rsidR="008F6FFB" w:rsidRPr="006E61AC" w14:paraId="70020CB7"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C0B0DE" w14:textId="77777777" w:rsidR="008F6FFB" w:rsidRPr="006E61AC" w:rsidRDefault="008F6FFB" w:rsidP="00283768">
            <w:pPr>
              <w:pStyle w:val="rowtabella0"/>
              <w:rPr>
                <w:color w:val="002060"/>
              </w:rPr>
            </w:pPr>
            <w:r w:rsidRPr="006E61AC">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4E311B" w14:textId="77777777" w:rsidR="008F6FFB" w:rsidRPr="006E61AC" w:rsidRDefault="008F6FFB" w:rsidP="00283768">
            <w:pPr>
              <w:pStyle w:val="rowtabella0"/>
              <w:rPr>
                <w:color w:val="002060"/>
              </w:rPr>
            </w:pPr>
            <w:r w:rsidRPr="006E61AC">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BEA768"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292F60" w14:textId="77777777" w:rsidR="008F6FFB" w:rsidRPr="006E61AC" w:rsidRDefault="008F6FFB" w:rsidP="00283768">
            <w:pPr>
              <w:pStyle w:val="rowtabella0"/>
              <w:rPr>
                <w:color w:val="002060"/>
              </w:rPr>
            </w:pPr>
            <w:r w:rsidRPr="006E61AC">
              <w:rPr>
                <w:color w:val="002060"/>
              </w:rPr>
              <w:t>29/03/2025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0B539D" w14:textId="77777777" w:rsidR="008F6FFB" w:rsidRPr="006E61AC" w:rsidRDefault="008F6FFB" w:rsidP="00283768">
            <w:pPr>
              <w:pStyle w:val="rowtabella0"/>
              <w:rPr>
                <w:color w:val="002060"/>
              </w:rPr>
            </w:pPr>
            <w:r w:rsidRPr="006E61AC">
              <w:rPr>
                <w:color w:val="002060"/>
              </w:rPr>
              <w:t xml:space="preserve">5442 TENSOSTRUTTURA </w:t>
            </w:r>
            <w:proofErr w:type="gramStart"/>
            <w:r w:rsidRPr="006E61AC">
              <w:rPr>
                <w:color w:val="002060"/>
              </w:rPr>
              <w:t>B.GO</w:t>
            </w:r>
            <w:proofErr w:type="gramEnd"/>
            <w:r w:rsidRPr="006E61AC">
              <w:rPr>
                <w:color w:val="002060"/>
              </w:rPr>
              <w:t xml:space="preserve">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936A6E" w14:textId="77777777" w:rsidR="008F6FFB" w:rsidRPr="006E61AC" w:rsidRDefault="008F6FFB" w:rsidP="00283768">
            <w:pPr>
              <w:pStyle w:val="rowtabella0"/>
              <w:rPr>
                <w:color w:val="002060"/>
              </w:rPr>
            </w:pPr>
            <w:r w:rsidRPr="006E61AC">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6C0DF" w14:textId="77777777" w:rsidR="008F6FFB" w:rsidRPr="006E61AC" w:rsidRDefault="008F6FFB" w:rsidP="00283768">
            <w:pPr>
              <w:pStyle w:val="rowtabella0"/>
              <w:rPr>
                <w:color w:val="002060"/>
              </w:rPr>
            </w:pPr>
            <w:r w:rsidRPr="006E61AC">
              <w:rPr>
                <w:color w:val="002060"/>
              </w:rPr>
              <w:t xml:space="preserve">STRADA DEL FOGLIA - </w:t>
            </w:r>
            <w:proofErr w:type="gramStart"/>
            <w:r w:rsidRPr="006E61AC">
              <w:rPr>
                <w:color w:val="002060"/>
              </w:rPr>
              <w:t>B.GO</w:t>
            </w:r>
            <w:proofErr w:type="gramEnd"/>
            <w:r w:rsidRPr="006E61AC">
              <w:rPr>
                <w:color w:val="002060"/>
              </w:rPr>
              <w:t xml:space="preserve"> S.MAR</w:t>
            </w:r>
          </w:p>
        </w:tc>
      </w:tr>
      <w:tr w:rsidR="008F6FFB" w:rsidRPr="006E61AC" w14:paraId="24188EBE" w14:textId="77777777" w:rsidTr="0028376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AEC34A" w14:textId="77777777" w:rsidR="008F6FFB" w:rsidRPr="006E61AC" w:rsidRDefault="008F6FFB" w:rsidP="00283768">
            <w:pPr>
              <w:pStyle w:val="rowtabella0"/>
              <w:rPr>
                <w:color w:val="002060"/>
              </w:rPr>
            </w:pPr>
            <w:r w:rsidRPr="006E61AC">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6BCA1" w14:textId="77777777" w:rsidR="008F6FFB" w:rsidRPr="006E61AC" w:rsidRDefault="008F6FFB" w:rsidP="00283768">
            <w:pPr>
              <w:pStyle w:val="rowtabella0"/>
              <w:rPr>
                <w:color w:val="002060"/>
              </w:rPr>
            </w:pPr>
            <w:r w:rsidRPr="006E61AC">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F6905"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CBA50" w14:textId="77777777" w:rsidR="008F6FFB" w:rsidRPr="006E61AC" w:rsidRDefault="008F6FFB" w:rsidP="00283768">
            <w:pPr>
              <w:pStyle w:val="rowtabella0"/>
              <w:rPr>
                <w:color w:val="002060"/>
              </w:rPr>
            </w:pPr>
            <w:r w:rsidRPr="006E61AC">
              <w:rPr>
                <w:color w:val="002060"/>
              </w:rPr>
              <w:t>30/03/2025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344C34" w14:textId="77777777" w:rsidR="008F6FFB" w:rsidRPr="006E61AC" w:rsidRDefault="008F6FFB" w:rsidP="00283768">
            <w:pPr>
              <w:pStyle w:val="rowtabella0"/>
              <w:rPr>
                <w:color w:val="002060"/>
              </w:rPr>
            </w:pPr>
            <w:r w:rsidRPr="006E61AC">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C491F" w14:textId="77777777" w:rsidR="008F6FFB" w:rsidRPr="006E61AC" w:rsidRDefault="008F6FFB" w:rsidP="00283768">
            <w:pPr>
              <w:pStyle w:val="rowtabella0"/>
              <w:rPr>
                <w:color w:val="002060"/>
              </w:rPr>
            </w:pPr>
            <w:r w:rsidRPr="006E61AC">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6E1497" w14:textId="77777777" w:rsidR="008F6FFB" w:rsidRPr="006E61AC" w:rsidRDefault="008F6FFB" w:rsidP="00283768">
            <w:pPr>
              <w:pStyle w:val="rowtabella0"/>
              <w:rPr>
                <w:color w:val="002060"/>
              </w:rPr>
            </w:pPr>
            <w:r w:rsidRPr="006E61AC">
              <w:rPr>
                <w:color w:val="002060"/>
              </w:rPr>
              <w:t>VIA MADRE TERESA DI CALCUTTA</w:t>
            </w:r>
          </w:p>
        </w:tc>
      </w:tr>
    </w:tbl>
    <w:p w14:paraId="5D28D71A" w14:textId="77777777" w:rsidR="008F6FFB" w:rsidRPr="006E61AC" w:rsidRDefault="008F6FFB" w:rsidP="008F6FFB">
      <w:pPr>
        <w:pStyle w:val="breakline"/>
        <w:rPr>
          <w:color w:val="002060"/>
        </w:rPr>
      </w:pPr>
    </w:p>
    <w:p w14:paraId="02D0F69C" w14:textId="77777777" w:rsidR="008F6FFB" w:rsidRPr="006E61AC" w:rsidRDefault="008F6FFB" w:rsidP="008F6FFB">
      <w:pPr>
        <w:pStyle w:val="breakline"/>
        <w:rPr>
          <w:color w:val="002060"/>
        </w:rPr>
      </w:pPr>
    </w:p>
    <w:p w14:paraId="2591834F" w14:textId="77777777" w:rsidR="008F6FFB" w:rsidRPr="006E61AC" w:rsidRDefault="008F6FFB" w:rsidP="008F6FFB">
      <w:pPr>
        <w:pStyle w:val="breakline"/>
        <w:rPr>
          <w:color w:val="002060"/>
        </w:rPr>
      </w:pPr>
    </w:p>
    <w:p w14:paraId="5A672FDD" w14:textId="77777777" w:rsidR="008F6FFB" w:rsidRPr="006E61AC" w:rsidRDefault="008F6FFB" w:rsidP="008F6FFB">
      <w:pPr>
        <w:pStyle w:val="breakline"/>
        <w:rPr>
          <w:color w:val="002060"/>
        </w:rPr>
      </w:pPr>
    </w:p>
    <w:p w14:paraId="43A40AAD" w14:textId="77777777" w:rsidR="008F6FFB" w:rsidRPr="006E61AC" w:rsidRDefault="008F6FFB" w:rsidP="008F6FFB">
      <w:pPr>
        <w:pStyle w:val="titolocampionato0"/>
        <w:shd w:val="clear" w:color="auto" w:fill="CCCCCC"/>
        <w:spacing w:before="80" w:after="40"/>
        <w:rPr>
          <w:color w:val="002060"/>
        </w:rPr>
      </w:pPr>
      <w:r w:rsidRPr="006E61AC">
        <w:rPr>
          <w:color w:val="002060"/>
        </w:rPr>
        <w:t>UNDER 15 C5 REGIONALI MASCHILI</w:t>
      </w:r>
    </w:p>
    <w:p w14:paraId="073A5D14" w14:textId="77777777" w:rsidR="008F6FFB" w:rsidRPr="008559A6" w:rsidRDefault="008F6FFB" w:rsidP="008F6FFB">
      <w:pPr>
        <w:pStyle w:val="titoloprinc0"/>
        <w:rPr>
          <w:color w:val="002060"/>
        </w:rPr>
      </w:pPr>
      <w:r w:rsidRPr="008559A6">
        <w:rPr>
          <w:color w:val="002060"/>
        </w:rPr>
        <w:t>CLASSIFIC</w:t>
      </w:r>
      <w:r>
        <w:rPr>
          <w:color w:val="002060"/>
        </w:rPr>
        <w:t>HE SECONDA FASE GIRONI GOLD E SILVER</w:t>
      </w:r>
    </w:p>
    <w:p w14:paraId="65116DA7" w14:textId="77777777" w:rsidR="008F6FFB" w:rsidRPr="00CC0113" w:rsidRDefault="008F6FFB" w:rsidP="008F6FFB">
      <w:pPr>
        <w:pStyle w:val="breakline"/>
        <w:rPr>
          <w:color w:val="002060"/>
        </w:rPr>
      </w:pPr>
    </w:p>
    <w:p w14:paraId="68A89202" w14:textId="77777777" w:rsidR="008F6FFB" w:rsidRPr="00CC0113" w:rsidRDefault="008F6FFB" w:rsidP="008F6FFB">
      <w:pPr>
        <w:pStyle w:val="breakline"/>
        <w:rPr>
          <w:color w:val="002060"/>
        </w:rPr>
      </w:pPr>
    </w:p>
    <w:p w14:paraId="25F6379C" w14:textId="77777777" w:rsidR="008F6FFB" w:rsidRPr="00CC0113" w:rsidRDefault="008F6FFB" w:rsidP="008F6FFB">
      <w:pPr>
        <w:pStyle w:val="sottotitolocampionato10"/>
        <w:rPr>
          <w:color w:val="002060"/>
        </w:rPr>
      </w:pPr>
      <w:r w:rsidRPr="00CC011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CC0113" w14:paraId="61503A01"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03030" w14:textId="77777777" w:rsidR="008F6FFB" w:rsidRPr="00CC0113" w:rsidRDefault="008F6FFB" w:rsidP="00283768">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59D71" w14:textId="77777777" w:rsidR="008F6FFB" w:rsidRPr="00CC0113" w:rsidRDefault="008F6FFB" w:rsidP="00283768">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5E990" w14:textId="77777777" w:rsidR="008F6FFB" w:rsidRPr="00CC0113" w:rsidRDefault="008F6FFB" w:rsidP="00283768">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E40B6" w14:textId="77777777" w:rsidR="008F6FFB" w:rsidRPr="00CC0113" w:rsidRDefault="008F6FFB" w:rsidP="00283768">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54249" w14:textId="77777777" w:rsidR="008F6FFB" w:rsidRPr="00CC0113" w:rsidRDefault="008F6FFB" w:rsidP="00283768">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CBEE3" w14:textId="77777777" w:rsidR="008F6FFB" w:rsidRPr="00CC0113" w:rsidRDefault="008F6FFB" w:rsidP="00283768">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3F888" w14:textId="77777777" w:rsidR="008F6FFB" w:rsidRPr="00CC0113" w:rsidRDefault="008F6FFB" w:rsidP="00283768">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27317" w14:textId="77777777" w:rsidR="008F6FFB" w:rsidRPr="00CC0113" w:rsidRDefault="008F6FFB" w:rsidP="00283768">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61299" w14:textId="77777777" w:rsidR="008F6FFB" w:rsidRPr="00CC0113" w:rsidRDefault="008F6FFB" w:rsidP="00283768">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437E0" w14:textId="77777777" w:rsidR="008F6FFB" w:rsidRPr="00CC0113" w:rsidRDefault="008F6FFB" w:rsidP="00283768">
            <w:pPr>
              <w:pStyle w:val="headertabella0"/>
              <w:rPr>
                <w:color w:val="002060"/>
              </w:rPr>
            </w:pPr>
            <w:r w:rsidRPr="00CC0113">
              <w:rPr>
                <w:color w:val="002060"/>
              </w:rPr>
              <w:t>PE</w:t>
            </w:r>
          </w:p>
        </w:tc>
      </w:tr>
      <w:tr w:rsidR="008F6FFB" w:rsidRPr="00CC0113" w14:paraId="76E5551C"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CE29F4" w14:textId="77777777" w:rsidR="008F6FFB" w:rsidRPr="00CC0113" w:rsidRDefault="008F6FFB" w:rsidP="00283768">
            <w:pPr>
              <w:pStyle w:val="rowtabella0"/>
              <w:rPr>
                <w:color w:val="002060"/>
              </w:rPr>
            </w:pPr>
            <w:r w:rsidRPr="00CC011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C5D91" w14:textId="77777777" w:rsidR="008F6FFB" w:rsidRPr="00CC0113" w:rsidRDefault="008F6FFB" w:rsidP="00283768">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E5B0B"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786E5"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EC720"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9D87D"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3004A" w14:textId="77777777" w:rsidR="008F6FFB" w:rsidRPr="00CC0113" w:rsidRDefault="008F6FFB" w:rsidP="00283768">
            <w:pPr>
              <w:pStyle w:val="rowtabella0"/>
              <w:jc w:val="center"/>
              <w:rPr>
                <w:color w:val="002060"/>
              </w:rPr>
            </w:pPr>
            <w:r w:rsidRPr="00CC011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ED84D" w14:textId="77777777" w:rsidR="008F6FFB" w:rsidRPr="00CC0113" w:rsidRDefault="008F6FFB" w:rsidP="00283768">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CA50B" w14:textId="77777777" w:rsidR="008F6FFB" w:rsidRPr="00CC0113" w:rsidRDefault="008F6FFB" w:rsidP="00283768">
            <w:pPr>
              <w:pStyle w:val="rowtabella0"/>
              <w:jc w:val="center"/>
              <w:rPr>
                <w:color w:val="002060"/>
              </w:rPr>
            </w:pPr>
            <w:r w:rsidRPr="00CC011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44AC6" w14:textId="77777777" w:rsidR="008F6FFB" w:rsidRPr="00CC0113" w:rsidRDefault="008F6FFB" w:rsidP="00283768">
            <w:pPr>
              <w:pStyle w:val="rowtabella0"/>
              <w:jc w:val="center"/>
              <w:rPr>
                <w:color w:val="002060"/>
              </w:rPr>
            </w:pPr>
            <w:r w:rsidRPr="00CC0113">
              <w:rPr>
                <w:color w:val="002060"/>
              </w:rPr>
              <w:t>0</w:t>
            </w:r>
          </w:p>
        </w:tc>
      </w:tr>
      <w:tr w:rsidR="008F6FFB" w:rsidRPr="00CC0113" w14:paraId="4F453653"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F0270" w14:textId="77777777" w:rsidR="008F6FFB" w:rsidRPr="00CC0113" w:rsidRDefault="008F6FFB" w:rsidP="00283768">
            <w:pPr>
              <w:pStyle w:val="rowtabella0"/>
              <w:rPr>
                <w:color w:val="002060"/>
              </w:rPr>
            </w:pPr>
            <w:r w:rsidRPr="00CC011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D78DA" w14:textId="77777777" w:rsidR="008F6FFB" w:rsidRPr="00CC0113" w:rsidRDefault="008F6FFB" w:rsidP="00283768">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207D4"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3388A"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CEEF6"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80B43"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4F684" w14:textId="77777777" w:rsidR="008F6FFB" w:rsidRPr="00CC0113" w:rsidRDefault="008F6FFB" w:rsidP="00283768">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1CC03" w14:textId="77777777" w:rsidR="008F6FFB" w:rsidRPr="00CC0113" w:rsidRDefault="008F6FFB" w:rsidP="00283768">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C99C9" w14:textId="77777777" w:rsidR="008F6FFB" w:rsidRPr="00CC0113" w:rsidRDefault="008F6FFB" w:rsidP="00283768">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46FE4" w14:textId="77777777" w:rsidR="008F6FFB" w:rsidRPr="00CC0113" w:rsidRDefault="008F6FFB" w:rsidP="00283768">
            <w:pPr>
              <w:pStyle w:val="rowtabella0"/>
              <w:jc w:val="center"/>
              <w:rPr>
                <w:color w:val="002060"/>
              </w:rPr>
            </w:pPr>
            <w:r w:rsidRPr="00CC0113">
              <w:rPr>
                <w:color w:val="002060"/>
              </w:rPr>
              <w:t>0</w:t>
            </w:r>
          </w:p>
        </w:tc>
      </w:tr>
      <w:tr w:rsidR="008F6FFB" w:rsidRPr="00CC0113" w14:paraId="6E47E5E1"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41E658" w14:textId="77777777" w:rsidR="008F6FFB" w:rsidRPr="00CC0113" w:rsidRDefault="008F6FFB" w:rsidP="00283768">
            <w:pPr>
              <w:pStyle w:val="rowtabella0"/>
              <w:rPr>
                <w:color w:val="002060"/>
              </w:rPr>
            </w:pPr>
            <w:r w:rsidRPr="00CC011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E8FCA" w14:textId="77777777" w:rsidR="008F6FFB" w:rsidRPr="00CC0113" w:rsidRDefault="008F6FFB" w:rsidP="00283768">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F1FB6"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04F1B"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764F2"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88337"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E8CA6" w14:textId="77777777" w:rsidR="008F6FFB" w:rsidRPr="00CC0113" w:rsidRDefault="008F6FFB" w:rsidP="00283768">
            <w:pPr>
              <w:pStyle w:val="rowtabella0"/>
              <w:jc w:val="center"/>
              <w:rPr>
                <w:color w:val="002060"/>
              </w:rPr>
            </w:pPr>
            <w:r w:rsidRPr="00CC011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BAF0" w14:textId="77777777" w:rsidR="008F6FFB" w:rsidRPr="00CC0113" w:rsidRDefault="008F6FFB" w:rsidP="00283768">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E3B9D" w14:textId="77777777" w:rsidR="008F6FFB" w:rsidRPr="00CC0113" w:rsidRDefault="008F6FFB" w:rsidP="00283768">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1D93D" w14:textId="77777777" w:rsidR="008F6FFB" w:rsidRPr="00CC0113" w:rsidRDefault="008F6FFB" w:rsidP="00283768">
            <w:pPr>
              <w:pStyle w:val="rowtabella0"/>
              <w:jc w:val="center"/>
              <w:rPr>
                <w:color w:val="002060"/>
              </w:rPr>
            </w:pPr>
            <w:r w:rsidRPr="00CC0113">
              <w:rPr>
                <w:color w:val="002060"/>
              </w:rPr>
              <w:t>0</w:t>
            </w:r>
          </w:p>
        </w:tc>
      </w:tr>
      <w:tr w:rsidR="008F6FFB" w:rsidRPr="00CC0113" w14:paraId="55B6C831"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4AD815" w14:textId="77777777" w:rsidR="008F6FFB" w:rsidRPr="00CC0113" w:rsidRDefault="008F6FFB" w:rsidP="00283768">
            <w:pPr>
              <w:pStyle w:val="rowtabella0"/>
              <w:rPr>
                <w:color w:val="002060"/>
              </w:rPr>
            </w:pPr>
            <w:r w:rsidRPr="00CC011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07452" w14:textId="77777777" w:rsidR="008F6FFB" w:rsidRPr="00CC0113" w:rsidRDefault="008F6FFB" w:rsidP="00283768">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B4DB3"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092AF"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8286D"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3CA2C"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FB506" w14:textId="77777777" w:rsidR="008F6FFB" w:rsidRPr="00CC0113" w:rsidRDefault="008F6FFB" w:rsidP="00283768">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0AC7A" w14:textId="77777777" w:rsidR="008F6FFB" w:rsidRPr="00CC0113" w:rsidRDefault="008F6FFB" w:rsidP="00283768">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5A38E"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05342" w14:textId="77777777" w:rsidR="008F6FFB" w:rsidRPr="00CC0113" w:rsidRDefault="008F6FFB" w:rsidP="00283768">
            <w:pPr>
              <w:pStyle w:val="rowtabella0"/>
              <w:jc w:val="center"/>
              <w:rPr>
                <w:color w:val="002060"/>
              </w:rPr>
            </w:pPr>
            <w:r w:rsidRPr="00CC0113">
              <w:rPr>
                <w:color w:val="002060"/>
              </w:rPr>
              <w:t>0</w:t>
            </w:r>
          </w:p>
        </w:tc>
      </w:tr>
      <w:tr w:rsidR="008F6FFB" w:rsidRPr="00CC0113" w14:paraId="544B815C"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2AE900" w14:textId="77777777" w:rsidR="008F6FFB" w:rsidRPr="00CC0113" w:rsidRDefault="008F6FFB" w:rsidP="00283768">
            <w:pPr>
              <w:pStyle w:val="rowtabella0"/>
              <w:rPr>
                <w:color w:val="002060"/>
              </w:rPr>
            </w:pPr>
            <w:r w:rsidRPr="00CC011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97FBC"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64E39"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3D55E"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D703C"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775A7"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968ED" w14:textId="77777777" w:rsidR="008F6FFB" w:rsidRPr="00CC0113" w:rsidRDefault="008F6FFB" w:rsidP="00283768">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B1D19" w14:textId="77777777" w:rsidR="008F6FFB" w:rsidRPr="00CC0113" w:rsidRDefault="008F6FFB" w:rsidP="00283768">
            <w:pPr>
              <w:pStyle w:val="rowtabella0"/>
              <w:jc w:val="center"/>
              <w:rPr>
                <w:color w:val="002060"/>
              </w:rPr>
            </w:pPr>
            <w:r w:rsidRPr="00CC011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8091F" w14:textId="77777777" w:rsidR="008F6FFB" w:rsidRPr="00CC0113" w:rsidRDefault="008F6FFB" w:rsidP="00283768">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2B736" w14:textId="77777777" w:rsidR="008F6FFB" w:rsidRPr="00CC0113" w:rsidRDefault="008F6FFB" w:rsidP="00283768">
            <w:pPr>
              <w:pStyle w:val="rowtabella0"/>
              <w:jc w:val="center"/>
              <w:rPr>
                <w:color w:val="002060"/>
              </w:rPr>
            </w:pPr>
            <w:r w:rsidRPr="00CC0113">
              <w:rPr>
                <w:color w:val="002060"/>
              </w:rPr>
              <w:t>0</w:t>
            </w:r>
          </w:p>
        </w:tc>
      </w:tr>
      <w:tr w:rsidR="008F6FFB" w:rsidRPr="00CC0113" w14:paraId="4D7A55C8"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AE9217" w14:textId="77777777" w:rsidR="008F6FFB" w:rsidRPr="00CC0113" w:rsidRDefault="008F6FFB" w:rsidP="00283768">
            <w:pPr>
              <w:pStyle w:val="rowtabella0"/>
              <w:rPr>
                <w:color w:val="002060"/>
              </w:rPr>
            </w:pPr>
            <w:r w:rsidRPr="00CC011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77D3C"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C2A75"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5A52B"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E3438"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61AC3"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DA38C"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8239B" w14:textId="77777777" w:rsidR="008F6FFB" w:rsidRPr="00CC0113" w:rsidRDefault="008F6FFB" w:rsidP="00283768">
            <w:pPr>
              <w:pStyle w:val="rowtabella0"/>
              <w:jc w:val="center"/>
              <w:rPr>
                <w:color w:val="002060"/>
              </w:rPr>
            </w:pPr>
            <w:r w:rsidRPr="00CC011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A9A72" w14:textId="77777777" w:rsidR="008F6FFB" w:rsidRPr="00CC0113" w:rsidRDefault="008F6FFB" w:rsidP="00283768">
            <w:pPr>
              <w:pStyle w:val="rowtabella0"/>
              <w:jc w:val="center"/>
              <w:rPr>
                <w:color w:val="002060"/>
              </w:rPr>
            </w:pPr>
            <w:r w:rsidRPr="00CC011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3D68A" w14:textId="77777777" w:rsidR="008F6FFB" w:rsidRPr="00CC0113" w:rsidRDefault="008F6FFB" w:rsidP="00283768">
            <w:pPr>
              <w:pStyle w:val="rowtabella0"/>
              <w:jc w:val="center"/>
              <w:rPr>
                <w:color w:val="002060"/>
              </w:rPr>
            </w:pPr>
            <w:r w:rsidRPr="00CC0113">
              <w:rPr>
                <w:color w:val="002060"/>
              </w:rPr>
              <w:t>0</w:t>
            </w:r>
          </w:p>
        </w:tc>
      </w:tr>
    </w:tbl>
    <w:p w14:paraId="6939B7D7" w14:textId="77777777" w:rsidR="008F6FFB" w:rsidRPr="00CC0113" w:rsidRDefault="008F6FFB" w:rsidP="008F6FFB">
      <w:pPr>
        <w:pStyle w:val="breakline"/>
        <w:rPr>
          <w:rFonts w:eastAsiaTheme="minorEastAsia"/>
          <w:color w:val="002060"/>
        </w:rPr>
      </w:pPr>
    </w:p>
    <w:p w14:paraId="664E994E" w14:textId="77777777" w:rsidR="008F6FFB" w:rsidRPr="00CC0113" w:rsidRDefault="008F6FFB" w:rsidP="008F6FFB">
      <w:pPr>
        <w:pStyle w:val="breakline"/>
        <w:rPr>
          <w:color w:val="002060"/>
        </w:rPr>
      </w:pPr>
    </w:p>
    <w:p w14:paraId="705C3C3F" w14:textId="77777777" w:rsidR="008F6FFB" w:rsidRPr="00CC0113" w:rsidRDefault="008F6FFB" w:rsidP="008F6FFB">
      <w:pPr>
        <w:pStyle w:val="sottotitolocampionato10"/>
        <w:rPr>
          <w:color w:val="002060"/>
        </w:rPr>
      </w:pPr>
      <w:r w:rsidRPr="00CC0113">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CC0113" w14:paraId="2C431AF5"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020D8" w14:textId="77777777" w:rsidR="008F6FFB" w:rsidRPr="00CC0113" w:rsidRDefault="008F6FFB" w:rsidP="00283768">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8BDC8" w14:textId="77777777" w:rsidR="008F6FFB" w:rsidRPr="00CC0113" w:rsidRDefault="008F6FFB" w:rsidP="00283768">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58E27" w14:textId="77777777" w:rsidR="008F6FFB" w:rsidRPr="00CC0113" w:rsidRDefault="008F6FFB" w:rsidP="00283768">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B489C" w14:textId="77777777" w:rsidR="008F6FFB" w:rsidRPr="00CC0113" w:rsidRDefault="008F6FFB" w:rsidP="00283768">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D455D" w14:textId="77777777" w:rsidR="008F6FFB" w:rsidRPr="00CC0113" w:rsidRDefault="008F6FFB" w:rsidP="00283768">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ADF92" w14:textId="77777777" w:rsidR="008F6FFB" w:rsidRPr="00CC0113" w:rsidRDefault="008F6FFB" w:rsidP="00283768">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FB544" w14:textId="77777777" w:rsidR="008F6FFB" w:rsidRPr="00CC0113" w:rsidRDefault="008F6FFB" w:rsidP="00283768">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9A149" w14:textId="77777777" w:rsidR="008F6FFB" w:rsidRPr="00CC0113" w:rsidRDefault="008F6FFB" w:rsidP="00283768">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D2E1B" w14:textId="77777777" w:rsidR="008F6FFB" w:rsidRPr="00CC0113" w:rsidRDefault="008F6FFB" w:rsidP="00283768">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EB1AC" w14:textId="77777777" w:rsidR="008F6FFB" w:rsidRPr="00CC0113" w:rsidRDefault="008F6FFB" w:rsidP="00283768">
            <w:pPr>
              <w:pStyle w:val="headertabella0"/>
              <w:rPr>
                <w:color w:val="002060"/>
              </w:rPr>
            </w:pPr>
            <w:r w:rsidRPr="00CC0113">
              <w:rPr>
                <w:color w:val="002060"/>
              </w:rPr>
              <w:t>PE</w:t>
            </w:r>
          </w:p>
        </w:tc>
      </w:tr>
      <w:tr w:rsidR="008F6FFB" w:rsidRPr="00CC0113" w14:paraId="2EBBCB91"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6DEC11" w14:textId="77777777" w:rsidR="008F6FFB" w:rsidRPr="00CC0113" w:rsidRDefault="008F6FFB" w:rsidP="00283768">
            <w:pPr>
              <w:pStyle w:val="rowtabella0"/>
              <w:rPr>
                <w:color w:val="002060"/>
              </w:rPr>
            </w:pPr>
            <w:r w:rsidRPr="00CC011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61176" w14:textId="77777777" w:rsidR="008F6FFB" w:rsidRPr="00CC0113" w:rsidRDefault="008F6FFB" w:rsidP="00283768">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881B4"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4CC2E"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C8DF"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BC36B"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4A063" w14:textId="77777777" w:rsidR="008F6FFB" w:rsidRPr="00CC0113" w:rsidRDefault="008F6FFB" w:rsidP="00283768">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9B880"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7EBBB" w14:textId="77777777" w:rsidR="008F6FFB" w:rsidRPr="00CC0113" w:rsidRDefault="008F6FFB" w:rsidP="00283768">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B27A0" w14:textId="77777777" w:rsidR="008F6FFB" w:rsidRPr="00CC0113" w:rsidRDefault="008F6FFB" w:rsidP="00283768">
            <w:pPr>
              <w:pStyle w:val="rowtabella0"/>
              <w:jc w:val="center"/>
              <w:rPr>
                <w:color w:val="002060"/>
              </w:rPr>
            </w:pPr>
            <w:r w:rsidRPr="00CC0113">
              <w:rPr>
                <w:color w:val="002060"/>
              </w:rPr>
              <w:t>0</w:t>
            </w:r>
          </w:p>
        </w:tc>
      </w:tr>
      <w:tr w:rsidR="008F6FFB" w:rsidRPr="00CC0113" w14:paraId="41C195F3"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7D3F9E" w14:textId="77777777" w:rsidR="008F6FFB" w:rsidRPr="00CC0113" w:rsidRDefault="008F6FFB" w:rsidP="00283768">
            <w:pPr>
              <w:pStyle w:val="rowtabella0"/>
              <w:rPr>
                <w:color w:val="002060"/>
              </w:rPr>
            </w:pPr>
            <w:r w:rsidRPr="00CC011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E92F6" w14:textId="77777777" w:rsidR="008F6FFB" w:rsidRPr="00CC0113" w:rsidRDefault="008F6FFB" w:rsidP="00283768">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8C182"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45F68"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D080C"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AAA73"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9BB71" w14:textId="77777777" w:rsidR="008F6FFB" w:rsidRPr="00CC0113" w:rsidRDefault="008F6FFB" w:rsidP="00283768">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8CAB2" w14:textId="77777777" w:rsidR="008F6FFB" w:rsidRPr="00CC0113" w:rsidRDefault="008F6FFB" w:rsidP="00283768">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4F70B"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61572" w14:textId="77777777" w:rsidR="008F6FFB" w:rsidRPr="00CC0113" w:rsidRDefault="008F6FFB" w:rsidP="00283768">
            <w:pPr>
              <w:pStyle w:val="rowtabella0"/>
              <w:jc w:val="center"/>
              <w:rPr>
                <w:color w:val="002060"/>
              </w:rPr>
            </w:pPr>
            <w:r w:rsidRPr="00CC0113">
              <w:rPr>
                <w:color w:val="002060"/>
              </w:rPr>
              <w:t>0</w:t>
            </w:r>
          </w:p>
        </w:tc>
      </w:tr>
      <w:tr w:rsidR="008F6FFB" w:rsidRPr="00CC0113" w14:paraId="19856B7E"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A25575" w14:textId="77777777" w:rsidR="008F6FFB" w:rsidRPr="00CC0113" w:rsidRDefault="008F6FFB" w:rsidP="00283768">
            <w:pPr>
              <w:pStyle w:val="rowtabella0"/>
              <w:rPr>
                <w:color w:val="002060"/>
              </w:rPr>
            </w:pPr>
            <w:r w:rsidRPr="00CC011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53C9B"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2A448"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52ACF"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82588"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4C68C"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1B12B" w14:textId="77777777" w:rsidR="008F6FFB" w:rsidRPr="00CC0113" w:rsidRDefault="008F6FFB" w:rsidP="00283768">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67CF6" w14:textId="77777777" w:rsidR="008F6FFB" w:rsidRPr="00CC0113" w:rsidRDefault="008F6FFB" w:rsidP="00283768">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4C801"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991A7" w14:textId="77777777" w:rsidR="008F6FFB" w:rsidRPr="00CC0113" w:rsidRDefault="008F6FFB" w:rsidP="00283768">
            <w:pPr>
              <w:pStyle w:val="rowtabella0"/>
              <w:jc w:val="center"/>
              <w:rPr>
                <w:color w:val="002060"/>
              </w:rPr>
            </w:pPr>
            <w:r w:rsidRPr="00CC0113">
              <w:rPr>
                <w:color w:val="002060"/>
              </w:rPr>
              <w:t>0</w:t>
            </w:r>
          </w:p>
        </w:tc>
      </w:tr>
      <w:tr w:rsidR="008F6FFB" w:rsidRPr="00CC0113" w14:paraId="7E561388"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9809D" w14:textId="77777777" w:rsidR="008F6FFB" w:rsidRPr="00CC0113" w:rsidRDefault="008F6FFB" w:rsidP="00283768">
            <w:pPr>
              <w:pStyle w:val="rowtabella0"/>
              <w:rPr>
                <w:color w:val="002060"/>
              </w:rPr>
            </w:pPr>
            <w:r w:rsidRPr="00CC011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7D796"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65316"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E324F"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CC6D5"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4B3D2"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33BFC"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0EAF8" w14:textId="77777777" w:rsidR="008F6FFB" w:rsidRPr="00CC0113" w:rsidRDefault="008F6FFB" w:rsidP="00283768">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31453" w14:textId="77777777" w:rsidR="008F6FFB" w:rsidRPr="00CC0113" w:rsidRDefault="008F6FFB" w:rsidP="00283768">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F5AAB" w14:textId="77777777" w:rsidR="008F6FFB" w:rsidRPr="00CC0113" w:rsidRDefault="008F6FFB" w:rsidP="00283768">
            <w:pPr>
              <w:pStyle w:val="rowtabella0"/>
              <w:jc w:val="center"/>
              <w:rPr>
                <w:color w:val="002060"/>
              </w:rPr>
            </w:pPr>
            <w:r w:rsidRPr="00CC0113">
              <w:rPr>
                <w:color w:val="002060"/>
              </w:rPr>
              <w:t>0</w:t>
            </w:r>
          </w:p>
        </w:tc>
      </w:tr>
      <w:tr w:rsidR="008F6FFB" w:rsidRPr="00CC0113" w14:paraId="71309E86"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843B3" w14:textId="77777777" w:rsidR="008F6FFB" w:rsidRPr="00CC0113" w:rsidRDefault="008F6FFB" w:rsidP="00283768">
            <w:pPr>
              <w:pStyle w:val="rowtabella0"/>
              <w:rPr>
                <w:color w:val="002060"/>
              </w:rPr>
            </w:pPr>
            <w:proofErr w:type="spellStart"/>
            <w:proofErr w:type="gramStart"/>
            <w:r w:rsidRPr="00CC0113">
              <w:rPr>
                <w:color w:val="002060"/>
              </w:rPr>
              <w:t>sq.B</w:t>
            </w:r>
            <w:proofErr w:type="spellEnd"/>
            <w:proofErr w:type="gramEnd"/>
            <w:r w:rsidRPr="00CC0113">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A12DA"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21374"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1364F"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D677C"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80ABE"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0D6E5"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C7B0"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98320"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85ACF" w14:textId="77777777" w:rsidR="008F6FFB" w:rsidRPr="00CC0113" w:rsidRDefault="008F6FFB" w:rsidP="00283768">
            <w:pPr>
              <w:pStyle w:val="rowtabella0"/>
              <w:jc w:val="center"/>
              <w:rPr>
                <w:color w:val="002060"/>
              </w:rPr>
            </w:pPr>
            <w:r w:rsidRPr="00CC0113">
              <w:rPr>
                <w:color w:val="002060"/>
              </w:rPr>
              <w:t>0</w:t>
            </w:r>
          </w:p>
        </w:tc>
      </w:tr>
      <w:tr w:rsidR="008F6FFB" w:rsidRPr="00CC0113" w14:paraId="40306A1F"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3E6706" w14:textId="77777777" w:rsidR="008F6FFB" w:rsidRPr="00CC0113" w:rsidRDefault="008F6FFB" w:rsidP="00283768">
            <w:pPr>
              <w:pStyle w:val="rowtabella0"/>
              <w:rPr>
                <w:color w:val="002060"/>
              </w:rPr>
            </w:pPr>
            <w:proofErr w:type="spellStart"/>
            <w:proofErr w:type="gramStart"/>
            <w:r w:rsidRPr="00CC0113">
              <w:rPr>
                <w:color w:val="002060"/>
              </w:rPr>
              <w:t>sq.B</w:t>
            </w:r>
            <w:proofErr w:type="spellEnd"/>
            <w:proofErr w:type="gramEnd"/>
            <w:r w:rsidRPr="00CC0113">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3440D"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6455E"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00C27"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F1F51"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13687"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9330"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C707B"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3E292"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7C43E" w14:textId="77777777" w:rsidR="008F6FFB" w:rsidRPr="00CC0113" w:rsidRDefault="008F6FFB" w:rsidP="00283768">
            <w:pPr>
              <w:pStyle w:val="rowtabella0"/>
              <w:jc w:val="center"/>
              <w:rPr>
                <w:color w:val="002060"/>
              </w:rPr>
            </w:pPr>
            <w:r w:rsidRPr="00CC0113">
              <w:rPr>
                <w:color w:val="002060"/>
              </w:rPr>
              <w:t>0</w:t>
            </w:r>
          </w:p>
        </w:tc>
      </w:tr>
    </w:tbl>
    <w:p w14:paraId="1C63FACF" w14:textId="77777777" w:rsidR="008F6FFB" w:rsidRPr="00CC0113" w:rsidRDefault="008F6FFB" w:rsidP="008F6FFB">
      <w:pPr>
        <w:pStyle w:val="breakline"/>
        <w:rPr>
          <w:rFonts w:eastAsiaTheme="minorEastAsia"/>
          <w:color w:val="002060"/>
        </w:rPr>
      </w:pPr>
    </w:p>
    <w:p w14:paraId="42999EFB" w14:textId="77777777" w:rsidR="008F6FFB" w:rsidRPr="00CC0113" w:rsidRDefault="008F6FFB" w:rsidP="008F6FFB">
      <w:pPr>
        <w:pStyle w:val="breakline"/>
        <w:rPr>
          <w:color w:val="002060"/>
        </w:rPr>
      </w:pPr>
    </w:p>
    <w:p w14:paraId="1A74DD7A" w14:textId="77777777" w:rsidR="008F6FFB" w:rsidRPr="00CC0113" w:rsidRDefault="008F6FFB" w:rsidP="008F6FFB">
      <w:pPr>
        <w:pStyle w:val="sottotitolocampionato10"/>
        <w:rPr>
          <w:color w:val="002060"/>
        </w:rPr>
      </w:pPr>
      <w:r w:rsidRPr="00CC011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CC0113" w14:paraId="70533F32"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14014" w14:textId="77777777" w:rsidR="008F6FFB" w:rsidRPr="00CC0113" w:rsidRDefault="008F6FFB" w:rsidP="00283768">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3FFED" w14:textId="77777777" w:rsidR="008F6FFB" w:rsidRPr="00CC0113" w:rsidRDefault="008F6FFB" w:rsidP="00283768">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E1DEF" w14:textId="77777777" w:rsidR="008F6FFB" w:rsidRPr="00CC0113" w:rsidRDefault="008F6FFB" w:rsidP="00283768">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F36D0" w14:textId="77777777" w:rsidR="008F6FFB" w:rsidRPr="00CC0113" w:rsidRDefault="008F6FFB" w:rsidP="00283768">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68D00" w14:textId="77777777" w:rsidR="008F6FFB" w:rsidRPr="00CC0113" w:rsidRDefault="008F6FFB" w:rsidP="00283768">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BFEC2" w14:textId="77777777" w:rsidR="008F6FFB" w:rsidRPr="00CC0113" w:rsidRDefault="008F6FFB" w:rsidP="00283768">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93670" w14:textId="77777777" w:rsidR="008F6FFB" w:rsidRPr="00CC0113" w:rsidRDefault="008F6FFB" w:rsidP="00283768">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A37FC" w14:textId="77777777" w:rsidR="008F6FFB" w:rsidRPr="00CC0113" w:rsidRDefault="008F6FFB" w:rsidP="00283768">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29B75" w14:textId="77777777" w:rsidR="008F6FFB" w:rsidRPr="00CC0113" w:rsidRDefault="008F6FFB" w:rsidP="00283768">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2BA56" w14:textId="77777777" w:rsidR="008F6FFB" w:rsidRPr="00CC0113" w:rsidRDefault="008F6FFB" w:rsidP="00283768">
            <w:pPr>
              <w:pStyle w:val="headertabella0"/>
              <w:rPr>
                <w:color w:val="002060"/>
              </w:rPr>
            </w:pPr>
            <w:r w:rsidRPr="00CC0113">
              <w:rPr>
                <w:color w:val="002060"/>
              </w:rPr>
              <w:t>PE</w:t>
            </w:r>
          </w:p>
        </w:tc>
      </w:tr>
      <w:tr w:rsidR="008F6FFB" w:rsidRPr="00CC0113" w14:paraId="28902920"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AC45B8" w14:textId="77777777" w:rsidR="008F6FFB" w:rsidRPr="00CC0113" w:rsidRDefault="008F6FFB" w:rsidP="00283768">
            <w:pPr>
              <w:pStyle w:val="rowtabella0"/>
              <w:rPr>
                <w:color w:val="002060"/>
              </w:rPr>
            </w:pPr>
            <w:r w:rsidRPr="00CC0113">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B748B" w14:textId="77777777" w:rsidR="008F6FFB" w:rsidRPr="00CC0113" w:rsidRDefault="008F6FFB" w:rsidP="00283768">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2C407"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6F79E"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62F48"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0B08D"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1F16F" w14:textId="77777777" w:rsidR="008F6FFB" w:rsidRPr="00CC0113" w:rsidRDefault="008F6FFB" w:rsidP="00283768">
            <w:pPr>
              <w:pStyle w:val="rowtabella0"/>
              <w:jc w:val="center"/>
              <w:rPr>
                <w:color w:val="002060"/>
              </w:rPr>
            </w:pPr>
            <w:r w:rsidRPr="00CC011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EB7E" w14:textId="77777777" w:rsidR="008F6FFB" w:rsidRPr="00CC0113" w:rsidRDefault="008F6FFB" w:rsidP="00283768">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21525" w14:textId="77777777" w:rsidR="008F6FFB" w:rsidRPr="00CC0113" w:rsidRDefault="008F6FFB" w:rsidP="00283768">
            <w:pPr>
              <w:pStyle w:val="rowtabella0"/>
              <w:jc w:val="center"/>
              <w:rPr>
                <w:color w:val="002060"/>
              </w:rPr>
            </w:pPr>
            <w:r w:rsidRPr="00CC011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1F427" w14:textId="77777777" w:rsidR="008F6FFB" w:rsidRPr="00CC0113" w:rsidRDefault="008F6FFB" w:rsidP="00283768">
            <w:pPr>
              <w:pStyle w:val="rowtabella0"/>
              <w:jc w:val="center"/>
              <w:rPr>
                <w:color w:val="002060"/>
              </w:rPr>
            </w:pPr>
            <w:r w:rsidRPr="00CC0113">
              <w:rPr>
                <w:color w:val="002060"/>
              </w:rPr>
              <w:t>0</w:t>
            </w:r>
          </w:p>
        </w:tc>
      </w:tr>
      <w:tr w:rsidR="008F6FFB" w:rsidRPr="00CC0113" w14:paraId="2DFEC6E4"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689DD" w14:textId="77777777" w:rsidR="008F6FFB" w:rsidRPr="00CC0113" w:rsidRDefault="008F6FFB" w:rsidP="00283768">
            <w:pPr>
              <w:pStyle w:val="rowtabella0"/>
              <w:rPr>
                <w:color w:val="002060"/>
              </w:rPr>
            </w:pPr>
            <w:r w:rsidRPr="00CC0113">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3C9EF" w14:textId="77777777" w:rsidR="008F6FFB" w:rsidRPr="00CC0113" w:rsidRDefault="008F6FFB" w:rsidP="00283768">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6D02F"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D6661"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D5FC4"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FDBD0"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08CE8" w14:textId="77777777" w:rsidR="008F6FFB" w:rsidRPr="00CC0113" w:rsidRDefault="008F6FFB" w:rsidP="00283768">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A9205" w14:textId="77777777" w:rsidR="008F6FFB" w:rsidRPr="00CC0113" w:rsidRDefault="008F6FFB" w:rsidP="00283768">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0BFAE"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64556" w14:textId="77777777" w:rsidR="008F6FFB" w:rsidRPr="00CC0113" w:rsidRDefault="008F6FFB" w:rsidP="00283768">
            <w:pPr>
              <w:pStyle w:val="rowtabella0"/>
              <w:jc w:val="center"/>
              <w:rPr>
                <w:color w:val="002060"/>
              </w:rPr>
            </w:pPr>
            <w:r w:rsidRPr="00CC0113">
              <w:rPr>
                <w:color w:val="002060"/>
              </w:rPr>
              <w:t>0</w:t>
            </w:r>
          </w:p>
        </w:tc>
      </w:tr>
      <w:tr w:rsidR="008F6FFB" w:rsidRPr="00CC0113" w14:paraId="7AAED539"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0D9B8" w14:textId="77777777" w:rsidR="008F6FFB" w:rsidRPr="005068B8" w:rsidRDefault="008F6FFB" w:rsidP="00283768">
            <w:pPr>
              <w:pStyle w:val="rowtabella0"/>
              <w:rPr>
                <w:color w:val="002060"/>
                <w:lang w:val="es-ES"/>
              </w:rPr>
            </w:pPr>
            <w:r w:rsidRPr="005068B8">
              <w:rPr>
                <w:color w:val="002060"/>
                <w:lang w:val="es-ES"/>
              </w:rPr>
              <w:t xml:space="preserve">G.S. AUDAX 1970 </w:t>
            </w:r>
            <w:proofErr w:type="gramStart"/>
            <w:r w:rsidRPr="005068B8">
              <w:rPr>
                <w:color w:val="002060"/>
                <w:lang w:val="es-ES"/>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D26DB"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8968B"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43D6A"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5136D"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2978"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EB784"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2EB0A" w14:textId="77777777" w:rsidR="008F6FFB" w:rsidRPr="00CC0113" w:rsidRDefault="008F6FFB" w:rsidP="00283768">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FBF4C" w14:textId="77777777" w:rsidR="008F6FFB" w:rsidRPr="00CC0113" w:rsidRDefault="008F6FFB" w:rsidP="00283768">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A76DD" w14:textId="77777777" w:rsidR="008F6FFB" w:rsidRPr="00CC0113" w:rsidRDefault="008F6FFB" w:rsidP="00283768">
            <w:pPr>
              <w:pStyle w:val="rowtabella0"/>
              <w:jc w:val="center"/>
              <w:rPr>
                <w:color w:val="002060"/>
              </w:rPr>
            </w:pPr>
            <w:r w:rsidRPr="00CC0113">
              <w:rPr>
                <w:color w:val="002060"/>
              </w:rPr>
              <w:t>0</w:t>
            </w:r>
          </w:p>
        </w:tc>
      </w:tr>
      <w:tr w:rsidR="008F6FFB" w:rsidRPr="00CC0113" w14:paraId="0F1F562C"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36DCDA" w14:textId="77777777" w:rsidR="008F6FFB" w:rsidRPr="00CC0113" w:rsidRDefault="008F6FFB" w:rsidP="00283768">
            <w:pPr>
              <w:pStyle w:val="rowtabella0"/>
              <w:rPr>
                <w:color w:val="002060"/>
              </w:rPr>
            </w:pPr>
            <w:r w:rsidRPr="00CC011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3554F"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CA7CB"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DE666"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8DC1"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6EF85"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F82F5" w14:textId="77777777" w:rsidR="008F6FFB" w:rsidRPr="00CC0113" w:rsidRDefault="008F6FFB" w:rsidP="00283768">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FA8FA" w14:textId="77777777" w:rsidR="008F6FFB" w:rsidRPr="00CC0113" w:rsidRDefault="008F6FFB" w:rsidP="00283768">
            <w:pPr>
              <w:pStyle w:val="rowtabella0"/>
              <w:jc w:val="center"/>
              <w:rPr>
                <w:color w:val="002060"/>
              </w:rPr>
            </w:pPr>
            <w:r w:rsidRPr="00CC011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24C99" w14:textId="77777777" w:rsidR="008F6FFB" w:rsidRPr="00CC0113" w:rsidRDefault="008F6FFB" w:rsidP="00283768">
            <w:pPr>
              <w:pStyle w:val="rowtabella0"/>
              <w:jc w:val="center"/>
              <w:rPr>
                <w:color w:val="002060"/>
              </w:rPr>
            </w:pPr>
            <w:r w:rsidRPr="00CC011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151E3" w14:textId="77777777" w:rsidR="008F6FFB" w:rsidRPr="00CC0113" w:rsidRDefault="008F6FFB" w:rsidP="00283768">
            <w:pPr>
              <w:pStyle w:val="rowtabella0"/>
              <w:jc w:val="center"/>
              <w:rPr>
                <w:color w:val="002060"/>
              </w:rPr>
            </w:pPr>
            <w:r w:rsidRPr="00CC0113">
              <w:rPr>
                <w:color w:val="002060"/>
              </w:rPr>
              <w:t>0</w:t>
            </w:r>
          </w:p>
        </w:tc>
      </w:tr>
      <w:tr w:rsidR="008F6FFB" w:rsidRPr="00CC0113" w14:paraId="4FF40571"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98E41" w14:textId="77777777" w:rsidR="008F6FFB" w:rsidRPr="00CC0113" w:rsidRDefault="008F6FFB" w:rsidP="00283768">
            <w:pPr>
              <w:pStyle w:val="rowtabella0"/>
              <w:rPr>
                <w:color w:val="002060"/>
              </w:rPr>
            </w:pPr>
            <w:proofErr w:type="spellStart"/>
            <w:proofErr w:type="gramStart"/>
            <w:r w:rsidRPr="00CC0113">
              <w:rPr>
                <w:color w:val="002060"/>
              </w:rPr>
              <w:t>sq.B</w:t>
            </w:r>
            <w:proofErr w:type="spellEnd"/>
            <w:proofErr w:type="gramEnd"/>
            <w:r w:rsidRPr="00CC0113">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33D42"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21187"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727F5"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4B985"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E0325"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BAEDB"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FF088"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B7DAD"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141BE" w14:textId="77777777" w:rsidR="008F6FFB" w:rsidRPr="00CC0113" w:rsidRDefault="008F6FFB" w:rsidP="00283768">
            <w:pPr>
              <w:pStyle w:val="rowtabella0"/>
              <w:jc w:val="center"/>
              <w:rPr>
                <w:color w:val="002060"/>
              </w:rPr>
            </w:pPr>
            <w:r w:rsidRPr="00CC0113">
              <w:rPr>
                <w:color w:val="002060"/>
              </w:rPr>
              <w:t>0</w:t>
            </w:r>
          </w:p>
        </w:tc>
      </w:tr>
      <w:tr w:rsidR="008F6FFB" w:rsidRPr="00CC0113" w14:paraId="5FACE9AB"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819DC9" w14:textId="77777777" w:rsidR="008F6FFB" w:rsidRPr="00CC0113" w:rsidRDefault="008F6FFB" w:rsidP="00283768">
            <w:pPr>
              <w:pStyle w:val="rowtabella0"/>
              <w:rPr>
                <w:color w:val="002060"/>
              </w:rPr>
            </w:pPr>
            <w:proofErr w:type="spellStart"/>
            <w:r w:rsidRPr="00CC0113">
              <w:rPr>
                <w:color w:val="002060"/>
              </w:rPr>
              <w:t>sq.C</w:t>
            </w:r>
            <w:proofErr w:type="spellEnd"/>
            <w:r w:rsidRPr="00CC0113">
              <w:rPr>
                <w:color w:val="002060"/>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0AC7"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D3735"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BA799"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96D07"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87438"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F578A"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E491C"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79A4D"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761B9" w14:textId="77777777" w:rsidR="008F6FFB" w:rsidRPr="00CC0113" w:rsidRDefault="008F6FFB" w:rsidP="00283768">
            <w:pPr>
              <w:pStyle w:val="rowtabella0"/>
              <w:jc w:val="center"/>
              <w:rPr>
                <w:color w:val="002060"/>
              </w:rPr>
            </w:pPr>
            <w:r w:rsidRPr="00CC0113">
              <w:rPr>
                <w:color w:val="002060"/>
              </w:rPr>
              <w:t>0</w:t>
            </w:r>
          </w:p>
        </w:tc>
      </w:tr>
    </w:tbl>
    <w:p w14:paraId="078D41CE" w14:textId="77777777" w:rsidR="008F6FFB" w:rsidRPr="00CC0113" w:rsidRDefault="008F6FFB" w:rsidP="008F6FFB">
      <w:pPr>
        <w:pStyle w:val="breakline"/>
        <w:rPr>
          <w:rFonts w:eastAsiaTheme="minorEastAsia"/>
          <w:color w:val="002060"/>
        </w:rPr>
      </w:pPr>
    </w:p>
    <w:p w14:paraId="512238E7" w14:textId="77777777" w:rsidR="008F6FFB" w:rsidRPr="00CC0113" w:rsidRDefault="008F6FFB" w:rsidP="008F6FFB">
      <w:pPr>
        <w:pStyle w:val="breakline"/>
        <w:rPr>
          <w:color w:val="002060"/>
        </w:rPr>
      </w:pPr>
    </w:p>
    <w:p w14:paraId="28EDD12F" w14:textId="77777777" w:rsidR="008F6FFB" w:rsidRPr="00CC0113" w:rsidRDefault="008F6FFB" w:rsidP="008F6FFB">
      <w:pPr>
        <w:pStyle w:val="sottotitolocampionato10"/>
        <w:rPr>
          <w:color w:val="002060"/>
        </w:rPr>
      </w:pPr>
      <w:r w:rsidRPr="00CC0113">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CC0113" w14:paraId="1DBCE62E"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EB4B1" w14:textId="77777777" w:rsidR="008F6FFB" w:rsidRPr="00CC0113" w:rsidRDefault="008F6FFB" w:rsidP="00283768">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6C21F" w14:textId="77777777" w:rsidR="008F6FFB" w:rsidRPr="00CC0113" w:rsidRDefault="008F6FFB" w:rsidP="00283768">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1CE3F" w14:textId="77777777" w:rsidR="008F6FFB" w:rsidRPr="00CC0113" w:rsidRDefault="008F6FFB" w:rsidP="00283768">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1F618" w14:textId="77777777" w:rsidR="008F6FFB" w:rsidRPr="00CC0113" w:rsidRDefault="008F6FFB" w:rsidP="00283768">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ABAD5" w14:textId="77777777" w:rsidR="008F6FFB" w:rsidRPr="00CC0113" w:rsidRDefault="008F6FFB" w:rsidP="00283768">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E4098" w14:textId="77777777" w:rsidR="008F6FFB" w:rsidRPr="00CC0113" w:rsidRDefault="008F6FFB" w:rsidP="00283768">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0B813" w14:textId="77777777" w:rsidR="008F6FFB" w:rsidRPr="00CC0113" w:rsidRDefault="008F6FFB" w:rsidP="00283768">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274DD" w14:textId="77777777" w:rsidR="008F6FFB" w:rsidRPr="00CC0113" w:rsidRDefault="008F6FFB" w:rsidP="00283768">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A1275" w14:textId="77777777" w:rsidR="008F6FFB" w:rsidRPr="00CC0113" w:rsidRDefault="008F6FFB" w:rsidP="00283768">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2F9FB" w14:textId="77777777" w:rsidR="008F6FFB" w:rsidRPr="00CC0113" w:rsidRDefault="008F6FFB" w:rsidP="00283768">
            <w:pPr>
              <w:pStyle w:val="headertabella0"/>
              <w:rPr>
                <w:color w:val="002060"/>
              </w:rPr>
            </w:pPr>
            <w:r w:rsidRPr="00CC0113">
              <w:rPr>
                <w:color w:val="002060"/>
              </w:rPr>
              <w:t>PE</w:t>
            </w:r>
          </w:p>
        </w:tc>
      </w:tr>
      <w:tr w:rsidR="008F6FFB" w:rsidRPr="00CC0113" w14:paraId="21E70BC0"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D73DF0" w14:textId="77777777" w:rsidR="008F6FFB" w:rsidRPr="00CC0113" w:rsidRDefault="008F6FFB" w:rsidP="00283768">
            <w:pPr>
              <w:pStyle w:val="rowtabella0"/>
              <w:rPr>
                <w:color w:val="002060"/>
              </w:rPr>
            </w:pPr>
            <w:r w:rsidRPr="00CC011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0081D" w14:textId="77777777" w:rsidR="008F6FFB" w:rsidRPr="00CC0113" w:rsidRDefault="008F6FFB" w:rsidP="00283768">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417FA"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AAAF"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8E5BF"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2B90F"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26B36" w14:textId="77777777" w:rsidR="008F6FFB" w:rsidRPr="00CC0113" w:rsidRDefault="008F6FFB" w:rsidP="00283768">
            <w:pPr>
              <w:pStyle w:val="rowtabella0"/>
              <w:jc w:val="center"/>
              <w:rPr>
                <w:color w:val="002060"/>
              </w:rPr>
            </w:pPr>
            <w:r w:rsidRPr="00CC011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7CCB6"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530A4" w14:textId="77777777" w:rsidR="008F6FFB" w:rsidRPr="00CC0113" w:rsidRDefault="008F6FFB" w:rsidP="00283768">
            <w:pPr>
              <w:pStyle w:val="rowtabella0"/>
              <w:jc w:val="center"/>
              <w:rPr>
                <w:color w:val="002060"/>
              </w:rPr>
            </w:pPr>
            <w:r w:rsidRPr="00CC011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7EB35" w14:textId="77777777" w:rsidR="008F6FFB" w:rsidRPr="00CC0113" w:rsidRDefault="008F6FFB" w:rsidP="00283768">
            <w:pPr>
              <w:pStyle w:val="rowtabella0"/>
              <w:jc w:val="center"/>
              <w:rPr>
                <w:color w:val="002060"/>
              </w:rPr>
            </w:pPr>
            <w:r w:rsidRPr="00CC0113">
              <w:rPr>
                <w:color w:val="002060"/>
              </w:rPr>
              <w:t>0</w:t>
            </w:r>
          </w:p>
        </w:tc>
      </w:tr>
      <w:tr w:rsidR="008F6FFB" w:rsidRPr="00CC0113" w14:paraId="058B4B54"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BA80C5" w14:textId="77777777" w:rsidR="008F6FFB" w:rsidRPr="00CC0113" w:rsidRDefault="008F6FFB" w:rsidP="00283768">
            <w:pPr>
              <w:pStyle w:val="rowtabella0"/>
              <w:rPr>
                <w:color w:val="002060"/>
              </w:rPr>
            </w:pPr>
            <w:r w:rsidRPr="00CC011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ACC01" w14:textId="77777777" w:rsidR="008F6FFB" w:rsidRPr="00CC0113" w:rsidRDefault="008F6FFB" w:rsidP="00283768">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0EBF3"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89BD9"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FB41E"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DA60A"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77785" w14:textId="77777777" w:rsidR="008F6FFB" w:rsidRPr="00CC0113" w:rsidRDefault="008F6FFB" w:rsidP="00283768">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0F166" w14:textId="77777777" w:rsidR="008F6FFB" w:rsidRPr="00CC0113" w:rsidRDefault="008F6FFB" w:rsidP="00283768">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9A5DA"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C8731" w14:textId="77777777" w:rsidR="008F6FFB" w:rsidRPr="00CC0113" w:rsidRDefault="008F6FFB" w:rsidP="00283768">
            <w:pPr>
              <w:pStyle w:val="rowtabella0"/>
              <w:jc w:val="center"/>
              <w:rPr>
                <w:color w:val="002060"/>
              </w:rPr>
            </w:pPr>
            <w:r w:rsidRPr="00CC0113">
              <w:rPr>
                <w:color w:val="002060"/>
              </w:rPr>
              <w:t>0</w:t>
            </w:r>
          </w:p>
        </w:tc>
      </w:tr>
      <w:tr w:rsidR="008F6FFB" w:rsidRPr="00CC0113" w14:paraId="051090E6"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D597E7" w14:textId="77777777" w:rsidR="008F6FFB" w:rsidRPr="00CC0113" w:rsidRDefault="008F6FFB" w:rsidP="00283768">
            <w:pPr>
              <w:pStyle w:val="rowtabella0"/>
              <w:rPr>
                <w:color w:val="002060"/>
              </w:rPr>
            </w:pPr>
            <w:r w:rsidRPr="00CC0113">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15035" w14:textId="77777777" w:rsidR="008F6FFB" w:rsidRPr="00CC0113" w:rsidRDefault="008F6FFB" w:rsidP="00283768">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EF28B"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BB0EA"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EC293"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B3268"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991AE" w14:textId="77777777" w:rsidR="008F6FFB" w:rsidRPr="00CC0113" w:rsidRDefault="008F6FFB" w:rsidP="00283768">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8825" w14:textId="77777777" w:rsidR="008F6FFB" w:rsidRPr="00CC0113" w:rsidRDefault="008F6FFB" w:rsidP="00283768">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1B54E"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53E36" w14:textId="77777777" w:rsidR="008F6FFB" w:rsidRPr="00CC0113" w:rsidRDefault="008F6FFB" w:rsidP="00283768">
            <w:pPr>
              <w:pStyle w:val="rowtabella0"/>
              <w:jc w:val="center"/>
              <w:rPr>
                <w:color w:val="002060"/>
              </w:rPr>
            </w:pPr>
            <w:r w:rsidRPr="00CC0113">
              <w:rPr>
                <w:color w:val="002060"/>
              </w:rPr>
              <w:t>0</w:t>
            </w:r>
          </w:p>
        </w:tc>
      </w:tr>
      <w:tr w:rsidR="008F6FFB" w:rsidRPr="00CC0113" w14:paraId="150C59FB"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3794E" w14:textId="77777777" w:rsidR="008F6FFB" w:rsidRPr="00CC0113" w:rsidRDefault="008F6FFB" w:rsidP="00283768">
            <w:pPr>
              <w:pStyle w:val="rowtabella0"/>
              <w:rPr>
                <w:color w:val="002060"/>
              </w:rPr>
            </w:pPr>
            <w:r w:rsidRPr="00CC011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1968E"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98AAC"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9AE19"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89EBF"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EB890"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B4879" w14:textId="77777777" w:rsidR="008F6FFB" w:rsidRPr="00CC0113" w:rsidRDefault="008F6FFB" w:rsidP="00283768">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833D4" w14:textId="77777777" w:rsidR="008F6FFB" w:rsidRPr="00CC0113" w:rsidRDefault="008F6FFB" w:rsidP="00283768">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93F1C"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6C8A5" w14:textId="77777777" w:rsidR="008F6FFB" w:rsidRPr="00CC0113" w:rsidRDefault="008F6FFB" w:rsidP="00283768">
            <w:pPr>
              <w:pStyle w:val="rowtabella0"/>
              <w:jc w:val="center"/>
              <w:rPr>
                <w:color w:val="002060"/>
              </w:rPr>
            </w:pPr>
            <w:r w:rsidRPr="00CC0113">
              <w:rPr>
                <w:color w:val="002060"/>
              </w:rPr>
              <w:t>0</w:t>
            </w:r>
          </w:p>
        </w:tc>
      </w:tr>
      <w:tr w:rsidR="008F6FFB" w:rsidRPr="00CC0113" w14:paraId="5A24A8EE"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E4A536" w14:textId="77777777" w:rsidR="008F6FFB" w:rsidRPr="00CC0113" w:rsidRDefault="008F6FFB" w:rsidP="00283768">
            <w:pPr>
              <w:pStyle w:val="rowtabella0"/>
              <w:rPr>
                <w:color w:val="002060"/>
              </w:rPr>
            </w:pPr>
            <w:r w:rsidRPr="00CC0113">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2D6D7"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8E839"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19EC2"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46054"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046EA"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D5506" w14:textId="77777777" w:rsidR="008F6FFB" w:rsidRPr="00CC0113" w:rsidRDefault="008F6FFB" w:rsidP="00283768">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3B519" w14:textId="77777777" w:rsidR="008F6FFB" w:rsidRPr="00CC0113" w:rsidRDefault="008F6FFB" w:rsidP="00283768">
            <w:pPr>
              <w:pStyle w:val="rowtabella0"/>
              <w:jc w:val="center"/>
              <w:rPr>
                <w:color w:val="002060"/>
              </w:rPr>
            </w:pPr>
            <w:r w:rsidRPr="00CC011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76BE7" w14:textId="77777777" w:rsidR="008F6FFB" w:rsidRPr="00CC0113" w:rsidRDefault="008F6FFB" w:rsidP="00283768">
            <w:pPr>
              <w:pStyle w:val="rowtabella0"/>
              <w:jc w:val="center"/>
              <w:rPr>
                <w:color w:val="002060"/>
              </w:rPr>
            </w:pPr>
            <w:r w:rsidRPr="00CC011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3655E" w14:textId="77777777" w:rsidR="008F6FFB" w:rsidRPr="00CC0113" w:rsidRDefault="008F6FFB" w:rsidP="00283768">
            <w:pPr>
              <w:pStyle w:val="rowtabella0"/>
              <w:jc w:val="center"/>
              <w:rPr>
                <w:color w:val="002060"/>
              </w:rPr>
            </w:pPr>
            <w:r w:rsidRPr="00CC0113">
              <w:rPr>
                <w:color w:val="002060"/>
              </w:rPr>
              <w:t>0</w:t>
            </w:r>
          </w:p>
        </w:tc>
      </w:tr>
      <w:tr w:rsidR="008F6FFB" w:rsidRPr="00CC0113" w14:paraId="26513A8D"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718DE0" w14:textId="77777777" w:rsidR="008F6FFB" w:rsidRPr="00CC0113" w:rsidRDefault="008F6FFB" w:rsidP="00283768">
            <w:pPr>
              <w:pStyle w:val="rowtabella0"/>
              <w:rPr>
                <w:color w:val="002060"/>
              </w:rPr>
            </w:pPr>
            <w:proofErr w:type="spellStart"/>
            <w:r w:rsidRPr="00CC0113">
              <w:rPr>
                <w:color w:val="002060"/>
              </w:rPr>
              <w:t>sq.C</w:t>
            </w:r>
            <w:proofErr w:type="spellEnd"/>
            <w:r w:rsidRPr="00CC0113">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C94ED"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A3E09"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AB55E"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C7F4F"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CE153"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D0F03"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5A21C"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8D29B"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45442" w14:textId="77777777" w:rsidR="008F6FFB" w:rsidRPr="00CC0113" w:rsidRDefault="008F6FFB" w:rsidP="00283768">
            <w:pPr>
              <w:pStyle w:val="rowtabella0"/>
              <w:jc w:val="center"/>
              <w:rPr>
                <w:color w:val="002060"/>
              </w:rPr>
            </w:pPr>
            <w:r w:rsidRPr="00CC0113">
              <w:rPr>
                <w:color w:val="002060"/>
              </w:rPr>
              <w:t>0</w:t>
            </w:r>
          </w:p>
        </w:tc>
      </w:tr>
    </w:tbl>
    <w:p w14:paraId="153FED25" w14:textId="77777777" w:rsidR="008F6FFB" w:rsidRPr="00CC0113" w:rsidRDefault="008F6FFB" w:rsidP="008F6FFB">
      <w:pPr>
        <w:pStyle w:val="breakline"/>
        <w:rPr>
          <w:rFonts w:eastAsiaTheme="minorEastAsia"/>
          <w:color w:val="002060"/>
        </w:rPr>
      </w:pPr>
    </w:p>
    <w:p w14:paraId="50796794" w14:textId="77777777" w:rsidR="008F6FFB" w:rsidRPr="00CC0113" w:rsidRDefault="008F6FFB" w:rsidP="008F6FFB">
      <w:pPr>
        <w:pStyle w:val="breakline"/>
        <w:rPr>
          <w:color w:val="002060"/>
        </w:rPr>
      </w:pPr>
    </w:p>
    <w:p w14:paraId="5C876903" w14:textId="77777777" w:rsidR="008F6FFB" w:rsidRPr="00CC0113" w:rsidRDefault="008F6FFB" w:rsidP="008F6FFB">
      <w:pPr>
        <w:pStyle w:val="sottotitolocampionato10"/>
        <w:rPr>
          <w:color w:val="002060"/>
        </w:rPr>
      </w:pPr>
      <w:r w:rsidRPr="00CC0113">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CC0113" w14:paraId="1935196E"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48689" w14:textId="77777777" w:rsidR="008F6FFB" w:rsidRPr="00CC0113" w:rsidRDefault="008F6FFB" w:rsidP="00283768">
            <w:pPr>
              <w:pStyle w:val="headertabella0"/>
              <w:rPr>
                <w:color w:val="002060"/>
              </w:rPr>
            </w:pPr>
            <w:r w:rsidRPr="00CC0113">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A0591" w14:textId="77777777" w:rsidR="008F6FFB" w:rsidRPr="00CC0113" w:rsidRDefault="008F6FFB" w:rsidP="00283768">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476AD" w14:textId="77777777" w:rsidR="008F6FFB" w:rsidRPr="00CC0113" w:rsidRDefault="008F6FFB" w:rsidP="00283768">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98D03" w14:textId="77777777" w:rsidR="008F6FFB" w:rsidRPr="00CC0113" w:rsidRDefault="008F6FFB" w:rsidP="00283768">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36E7B" w14:textId="77777777" w:rsidR="008F6FFB" w:rsidRPr="00CC0113" w:rsidRDefault="008F6FFB" w:rsidP="00283768">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2159D" w14:textId="77777777" w:rsidR="008F6FFB" w:rsidRPr="00CC0113" w:rsidRDefault="008F6FFB" w:rsidP="00283768">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409F5" w14:textId="77777777" w:rsidR="008F6FFB" w:rsidRPr="00CC0113" w:rsidRDefault="008F6FFB" w:rsidP="00283768">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ED611" w14:textId="77777777" w:rsidR="008F6FFB" w:rsidRPr="00CC0113" w:rsidRDefault="008F6FFB" w:rsidP="00283768">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730C0" w14:textId="77777777" w:rsidR="008F6FFB" w:rsidRPr="00CC0113" w:rsidRDefault="008F6FFB" w:rsidP="00283768">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62924" w14:textId="77777777" w:rsidR="008F6FFB" w:rsidRPr="00CC0113" w:rsidRDefault="008F6FFB" w:rsidP="00283768">
            <w:pPr>
              <w:pStyle w:val="headertabella0"/>
              <w:rPr>
                <w:color w:val="002060"/>
              </w:rPr>
            </w:pPr>
            <w:r w:rsidRPr="00CC0113">
              <w:rPr>
                <w:color w:val="002060"/>
              </w:rPr>
              <w:t>PE</w:t>
            </w:r>
          </w:p>
        </w:tc>
      </w:tr>
      <w:tr w:rsidR="008F6FFB" w:rsidRPr="00CC0113" w14:paraId="15CF4CE7"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1D5227" w14:textId="77777777" w:rsidR="008F6FFB" w:rsidRPr="00CC0113" w:rsidRDefault="008F6FFB" w:rsidP="00283768">
            <w:pPr>
              <w:pStyle w:val="rowtabella0"/>
              <w:rPr>
                <w:color w:val="002060"/>
              </w:rPr>
            </w:pPr>
            <w:r w:rsidRPr="00CC011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556B1" w14:textId="77777777" w:rsidR="008F6FFB" w:rsidRPr="00CC0113" w:rsidRDefault="008F6FFB" w:rsidP="00283768">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BAACE"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466E4"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C32AA"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06492"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F1372" w14:textId="77777777" w:rsidR="008F6FFB" w:rsidRPr="00CC0113" w:rsidRDefault="008F6FFB" w:rsidP="00283768">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9F786"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993DD" w14:textId="77777777" w:rsidR="008F6FFB" w:rsidRPr="00CC0113" w:rsidRDefault="008F6FFB" w:rsidP="00283768">
            <w:pPr>
              <w:pStyle w:val="rowtabella0"/>
              <w:jc w:val="center"/>
              <w:rPr>
                <w:color w:val="002060"/>
              </w:rPr>
            </w:pPr>
            <w:r w:rsidRPr="00CC011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A6A5E" w14:textId="77777777" w:rsidR="008F6FFB" w:rsidRPr="00CC0113" w:rsidRDefault="008F6FFB" w:rsidP="00283768">
            <w:pPr>
              <w:pStyle w:val="rowtabella0"/>
              <w:jc w:val="center"/>
              <w:rPr>
                <w:color w:val="002060"/>
              </w:rPr>
            </w:pPr>
            <w:r w:rsidRPr="00CC0113">
              <w:rPr>
                <w:color w:val="002060"/>
              </w:rPr>
              <w:t>0</w:t>
            </w:r>
          </w:p>
        </w:tc>
      </w:tr>
      <w:tr w:rsidR="008F6FFB" w:rsidRPr="00CC0113" w14:paraId="144A47DF"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C5E899" w14:textId="77777777" w:rsidR="008F6FFB" w:rsidRPr="00CC0113" w:rsidRDefault="008F6FFB" w:rsidP="00283768">
            <w:pPr>
              <w:pStyle w:val="rowtabella0"/>
              <w:rPr>
                <w:color w:val="002060"/>
              </w:rPr>
            </w:pPr>
            <w:r w:rsidRPr="00CC0113">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915A3" w14:textId="77777777" w:rsidR="008F6FFB" w:rsidRPr="00CC0113" w:rsidRDefault="008F6FFB" w:rsidP="00283768">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0092C"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CB999"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8E98B"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42D7F"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23D3A" w14:textId="77777777" w:rsidR="008F6FFB" w:rsidRPr="00CC0113" w:rsidRDefault="008F6FFB" w:rsidP="00283768">
            <w:pPr>
              <w:pStyle w:val="rowtabella0"/>
              <w:jc w:val="center"/>
              <w:rPr>
                <w:color w:val="002060"/>
              </w:rPr>
            </w:pPr>
            <w:r w:rsidRPr="00CC011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3969D" w14:textId="77777777" w:rsidR="008F6FFB" w:rsidRPr="00CC0113" w:rsidRDefault="008F6FFB" w:rsidP="00283768">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5D5E2" w14:textId="77777777" w:rsidR="008F6FFB" w:rsidRPr="00CC0113" w:rsidRDefault="008F6FFB" w:rsidP="00283768">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B1890" w14:textId="77777777" w:rsidR="008F6FFB" w:rsidRPr="00CC0113" w:rsidRDefault="008F6FFB" w:rsidP="00283768">
            <w:pPr>
              <w:pStyle w:val="rowtabella0"/>
              <w:jc w:val="center"/>
              <w:rPr>
                <w:color w:val="002060"/>
              </w:rPr>
            </w:pPr>
            <w:r w:rsidRPr="00CC0113">
              <w:rPr>
                <w:color w:val="002060"/>
              </w:rPr>
              <w:t>0</w:t>
            </w:r>
          </w:p>
        </w:tc>
      </w:tr>
      <w:tr w:rsidR="008F6FFB" w:rsidRPr="00CC0113" w14:paraId="07A63126"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B3FDB9" w14:textId="77777777" w:rsidR="008F6FFB" w:rsidRPr="00CC0113" w:rsidRDefault="008F6FFB" w:rsidP="00283768">
            <w:pPr>
              <w:pStyle w:val="rowtabella0"/>
              <w:rPr>
                <w:color w:val="002060"/>
              </w:rPr>
            </w:pPr>
            <w:r w:rsidRPr="00CC011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94F2B" w14:textId="77777777" w:rsidR="008F6FFB" w:rsidRPr="00CC0113" w:rsidRDefault="008F6FFB" w:rsidP="00283768">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ED780"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E154B"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39A87"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BF8B0"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02651" w14:textId="77777777" w:rsidR="008F6FFB" w:rsidRPr="00CC0113" w:rsidRDefault="008F6FFB" w:rsidP="00283768">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ADBF9" w14:textId="77777777" w:rsidR="008F6FFB" w:rsidRPr="00CC0113" w:rsidRDefault="008F6FFB" w:rsidP="00283768">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5C489" w14:textId="77777777" w:rsidR="008F6FFB" w:rsidRPr="00CC0113" w:rsidRDefault="008F6FFB" w:rsidP="00283768">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196E2" w14:textId="77777777" w:rsidR="008F6FFB" w:rsidRPr="00CC0113" w:rsidRDefault="008F6FFB" w:rsidP="00283768">
            <w:pPr>
              <w:pStyle w:val="rowtabella0"/>
              <w:jc w:val="center"/>
              <w:rPr>
                <w:color w:val="002060"/>
              </w:rPr>
            </w:pPr>
            <w:r w:rsidRPr="00CC0113">
              <w:rPr>
                <w:color w:val="002060"/>
              </w:rPr>
              <w:t>0</w:t>
            </w:r>
          </w:p>
        </w:tc>
      </w:tr>
      <w:tr w:rsidR="008F6FFB" w:rsidRPr="00CC0113" w14:paraId="5D501DE0"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B83881" w14:textId="77777777" w:rsidR="008F6FFB" w:rsidRPr="00CC0113" w:rsidRDefault="008F6FFB" w:rsidP="00283768">
            <w:pPr>
              <w:pStyle w:val="rowtabella0"/>
              <w:rPr>
                <w:color w:val="002060"/>
              </w:rPr>
            </w:pPr>
            <w:r w:rsidRPr="00CC011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C5B17" w14:textId="77777777" w:rsidR="008F6FFB" w:rsidRPr="00CC0113" w:rsidRDefault="008F6FFB" w:rsidP="00283768">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F8455"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477D6"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6271B"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12E5" w14:textId="77777777" w:rsidR="008F6FFB" w:rsidRPr="00CC0113" w:rsidRDefault="008F6FFB" w:rsidP="00283768">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CBE1A" w14:textId="77777777" w:rsidR="008F6FFB" w:rsidRPr="00CC0113" w:rsidRDefault="008F6FFB" w:rsidP="00283768">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595EE" w14:textId="77777777" w:rsidR="008F6FFB" w:rsidRPr="00CC0113" w:rsidRDefault="008F6FFB" w:rsidP="00283768">
            <w:pPr>
              <w:pStyle w:val="rowtabella0"/>
              <w:jc w:val="center"/>
              <w:rPr>
                <w:color w:val="002060"/>
              </w:rPr>
            </w:pPr>
            <w:r w:rsidRPr="00CC011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5A4EE" w14:textId="77777777" w:rsidR="008F6FFB" w:rsidRPr="00CC0113" w:rsidRDefault="008F6FFB" w:rsidP="00283768">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4ED4B" w14:textId="77777777" w:rsidR="008F6FFB" w:rsidRPr="00CC0113" w:rsidRDefault="008F6FFB" w:rsidP="00283768">
            <w:pPr>
              <w:pStyle w:val="rowtabella0"/>
              <w:jc w:val="center"/>
              <w:rPr>
                <w:color w:val="002060"/>
              </w:rPr>
            </w:pPr>
            <w:r w:rsidRPr="00CC0113">
              <w:rPr>
                <w:color w:val="002060"/>
              </w:rPr>
              <w:t>0</w:t>
            </w:r>
          </w:p>
        </w:tc>
      </w:tr>
      <w:tr w:rsidR="008F6FFB" w:rsidRPr="00CC0113" w14:paraId="44ACC55B"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70D17" w14:textId="77777777" w:rsidR="008F6FFB" w:rsidRPr="00CC0113" w:rsidRDefault="008F6FFB" w:rsidP="00283768">
            <w:pPr>
              <w:pStyle w:val="rowtabella0"/>
              <w:rPr>
                <w:color w:val="002060"/>
              </w:rPr>
            </w:pPr>
            <w:r w:rsidRPr="00CC0113">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E08B7" w14:textId="77777777" w:rsidR="008F6FFB" w:rsidRPr="00CC0113" w:rsidRDefault="008F6FFB" w:rsidP="00283768">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13AC2"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7FC11" w14:textId="77777777" w:rsidR="008F6FFB" w:rsidRPr="00CC0113" w:rsidRDefault="008F6FFB" w:rsidP="00283768">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FEFB"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B9EC1" w14:textId="77777777" w:rsidR="008F6FFB" w:rsidRPr="00CC0113" w:rsidRDefault="008F6FFB" w:rsidP="00283768">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6151A" w14:textId="77777777" w:rsidR="008F6FFB" w:rsidRPr="00CC0113" w:rsidRDefault="008F6FFB" w:rsidP="00283768">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448C3" w14:textId="77777777" w:rsidR="008F6FFB" w:rsidRPr="00CC0113" w:rsidRDefault="008F6FFB" w:rsidP="00283768">
            <w:pPr>
              <w:pStyle w:val="rowtabella0"/>
              <w:jc w:val="center"/>
              <w:rPr>
                <w:color w:val="002060"/>
              </w:rPr>
            </w:pPr>
            <w:r w:rsidRPr="00CC011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80ACD" w14:textId="77777777" w:rsidR="008F6FFB" w:rsidRPr="00CC0113" w:rsidRDefault="008F6FFB" w:rsidP="00283768">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32986" w14:textId="77777777" w:rsidR="008F6FFB" w:rsidRPr="00CC0113" w:rsidRDefault="008F6FFB" w:rsidP="00283768">
            <w:pPr>
              <w:pStyle w:val="rowtabella0"/>
              <w:jc w:val="center"/>
              <w:rPr>
                <w:color w:val="002060"/>
              </w:rPr>
            </w:pPr>
            <w:r w:rsidRPr="00CC0113">
              <w:rPr>
                <w:color w:val="002060"/>
              </w:rPr>
              <w:t>1</w:t>
            </w:r>
          </w:p>
        </w:tc>
      </w:tr>
      <w:tr w:rsidR="008F6FFB" w:rsidRPr="00CC0113" w14:paraId="70973A6F"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1C1F6F" w14:textId="77777777" w:rsidR="008F6FFB" w:rsidRPr="00CC0113" w:rsidRDefault="008F6FFB" w:rsidP="00283768">
            <w:pPr>
              <w:pStyle w:val="rowtabella0"/>
              <w:rPr>
                <w:color w:val="002060"/>
              </w:rPr>
            </w:pPr>
            <w:r w:rsidRPr="00CC011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EA3F7"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50EE0"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8808B"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80DD0" w14:textId="77777777" w:rsidR="008F6FFB" w:rsidRPr="00CC0113" w:rsidRDefault="008F6FFB" w:rsidP="00283768">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6E30B" w14:textId="77777777" w:rsidR="008F6FFB" w:rsidRPr="00CC0113" w:rsidRDefault="008F6FFB" w:rsidP="00283768">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0F363" w14:textId="77777777" w:rsidR="008F6FFB" w:rsidRPr="00CC0113" w:rsidRDefault="008F6FFB" w:rsidP="00283768">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6075E" w14:textId="77777777" w:rsidR="008F6FFB" w:rsidRPr="00CC0113" w:rsidRDefault="008F6FFB" w:rsidP="00283768">
            <w:pPr>
              <w:pStyle w:val="rowtabella0"/>
              <w:jc w:val="center"/>
              <w:rPr>
                <w:color w:val="002060"/>
              </w:rPr>
            </w:pPr>
            <w:r w:rsidRPr="00CC011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551EE" w14:textId="77777777" w:rsidR="008F6FFB" w:rsidRPr="00CC0113" w:rsidRDefault="008F6FFB" w:rsidP="00283768">
            <w:pPr>
              <w:pStyle w:val="rowtabella0"/>
              <w:jc w:val="center"/>
              <w:rPr>
                <w:color w:val="002060"/>
              </w:rPr>
            </w:pPr>
            <w:r w:rsidRPr="00CC011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4D474" w14:textId="77777777" w:rsidR="008F6FFB" w:rsidRPr="00CC0113" w:rsidRDefault="008F6FFB" w:rsidP="00283768">
            <w:pPr>
              <w:pStyle w:val="rowtabella0"/>
              <w:jc w:val="center"/>
              <w:rPr>
                <w:color w:val="002060"/>
              </w:rPr>
            </w:pPr>
            <w:r w:rsidRPr="00CC0113">
              <w:rPr>
                <w:color w:val="002060"/>
              </w:rPr>
              <w:t>0</w:t>
            </w:r>
          </w:p>
        </w:tc>
      </w:tr>
    </w:tbl>
    <w:p w14:paraId="74A99B6C" w14:textId="77777777" w:rsidR="008F6FFB" w:rsidRPr="00C5033A" w:rsidRDefault="008F6FFB" w:rsidP="008F6FFB">
      <w:pPr>
        <w:pStyle w:val="TITOLOPRINC"/>
        <w:spacing w:before="0" w:beforeAutospacing="0" w:after="0" w:afterAutospacing="0"/>
        <w:rPr>
          <w:color w:val="002060"/>
          <w:sz w:val="22"/>
          <w:szCs w:val="22"/>
        </w:rPr>
      </w:pPr>
    </w:p>
    <w:p w14:paraId="29BC7C0A" w14:textId="77777777" w:rsidR="008F6FFB" w:rsidRPr="00E15E32" w:rsidRDefault="008F6FFB" w:rsidP="008F6FFB">
      <w:pPr>
        <w:pStyle w:val="TITOLOPRINC"/>
        <w:spacing w:before="0" w:beforeAutospacing="0" w:after="0" w:afterAutospacing="0"/>
        <w:rPr>
          <w:color w:val="002060"/>
        </w:rPr>
      </w:pPr>
      <w:r>
        <w:rPr>
          <w:color w:val="002060"/>
        </w:rPr>
        <w:t>FASE FINALE</w:t>
      </w:r>
    </w:p>
    <w:p w14:paraId="3EEF6493" w14:textId="77777777" w:rsidR="008F6FFB" w:rsidRPr="00C02215" w:rsidRDefault="008F6FFB" w:rsidP="008F6FFB">
      <w:pPr>
        <w:pStyle w:val="LndNormale1"/>
        <w:rPr>
          <w:color w:val="002060"/>
        </w:rPr>
      </w:pPr>
    </w:p>
    <w:p w14:paraId="00F2262F" w14:textId="77777777" w:rsidR="008F6FFB" w:rsidRPr="00C02215" w:rsidRDefault="008F6FFB" w:rsidP="008F6FFB">
      <w:pPr>
        <w:pStyle w:val="LndNormale1"/>
        <w:rPr>
          <w:b/>
          <w:i/>
          <w:color w:val="002060"/>
        </w:rPr>
      </w:pPr>
      <w:r w:rsidRPr="00C02215">
        <w:rPr>
          <w:b/>
          <w:i/>
          <w:color w:val="002060"/>
        </w:rPr>
        <w:t>Ottavi di Finale (gara unica 29/03/2025)</w:t>
      </w:r>
    </w:p>
    <w:p w14:paraId="64AF9730" w14:textId="77777777" w:rsidR="008F6FFB" w:rsidRPr="00C02215" w:rsidRDefault="008F6FFB" w:rsidP="008F6FFB">
      <w:pPr>
        <w:pStyle w:val="Corpodeltesto21"/>
        <w:rPr>
          <w:rFonts w:ascii="Arial" w:hAnsi="Arial" w:cs="Arial"/>
          <w:color w:val="002060"/>
          <w:sz w:val="22"/>
        </w:rPr>
      </w:pPr>
      <w:r w:rsidRPr="00C02215">
        <w:rPr>
          <w:rFonts w:ascii="Arial" w:hAnsi="Arial" w:cs="Arial"/>
          <w:color w:val="002060"/>
          <w:sz w:val="22"/>
        </w:rPr>
        <w:t>Le 2 squadre del girone “Gold” (4^ e 5^ classificata) e le prime 2 squadre classificate nei 4 gironi “Silver” disputeranno gli Ottavi di Finale in gara unica come segue (per determinare la graduatoria delle prime e delle seconde classificate dei gironi “Silver” si terrà conto del rapporto punti/gare disputate):</w:t>
      </w:r>
    </w:p>
    <w:p w14:paraId="3F47FC88" w14:textId="77777777" w:rsidR="008F6FFB" w:rsidRPr="00C02215" w:rsidRDefault="008F6FFB" w:rsidP="008F6FFB">
      <w:pPr>
        <w:pStyle w:val="Corpodeltesto21"/>
        <w:rPr>
          <w:rFonts w:ascii="Arial" w:hAnsi="Arial" w:cs="Arial"/>
          <w:color w:val="002060"/>
          <w:sz w:val="22"/>
        </w:rPr>
      </w:pPr>
    </w:p>
    <w:p w14:paraId="47AFC885" w14:textId="77777777" w:rsidR="008F6FFB" w:rsidRPr="00C02215" w:rsidRDefault="008F6FFB" w:rsidP="008F6FFB">
      <w:pPr>
        <w:pStyle w:val="Corpodeltesto21"/>
        <w:rPr>
          <w:rFonts w:ascii="Arial" w:hAnsi="Arial" w:cs="Arial"/>
          <w:color w:val="002060"/>
          <w:sz w:val="22"/>
        </w:rPr>
      </w:pPr>
      <w:r w:rsidRPr="00C02215">
        <w:rPr>
          <w:rFonts w:ascii="Arial" w:hAnsi="Arial" w:cs="Arial"/>
          <w:color w:val="002060"/>
          <w:sz w:val="22"/>
        </w:rPr>
        <w:t>- 4^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quarta miglior seconda classificata “Silver”</w:t>
      </w:r>
      <w:r w:rsidRPr="00C02215">
        <w:rPr>
          <w:rFonts w:ascii="Arial" w:hAnsi="Arial" w:cs="Arial"/>
          <w:color w:val="002060"/>
          <w:sz w:val="22"/>
        </w:rPr>
        <w:tab/>
        <w:t>= 1</w:t>
      </w:r>
    </w:p>
    <w:p w14:paraId="3DAC6B5C" w14:textId="77777777" w:rsidR="008F6FFB" w:rsidRPr="00F723AC" w:rsidRDefault="008F6FFB" w:rsidP="008F6FFB">
      <w:pPr>
        <w:pStyle w:val="Corpodeltesto21"/>
        <w:rPr>
          <w:rFonts w:ascii="Arial" w:hAnsi="Arial" w:cs="Arial"/>
          <w:b/>
          <w:bCs/>
          <w:color w:val="002060"/>
          <w:sz w:val="22"/>
        </w:rPr>
      </w:pPr>
      <w:r w:rsidRPr="00F723AC">
        <w:rPr>
          <w:rFonts w:ascii="Arial" w:hAnsi="Arial" w:cs="Arial"/>
          <w:b/>
          <w:bCs/>
          <w:color w:val="002060"/>
          <w:sz w:val="22"/>
        </w:rPr>
        <w:t>CALCIO A 5 CORINALDO – SPECIAL ONE SPORTING CLUB</w:t>
      </w:r>
    </w:p>
    <w:p w14:paraId="1A9F887C" w14:textId="77777777" w:rsidR="008F6FFB" w:rsidRDefault="008F6FFB" w:rsidP="008F6FFB">
      <w:pPr>
        <w:pStyle w:val="Corpodeltesto21"/>
        <w:rPr>
          <w:rFonts w:ascii="Arial" w:hAnsi="Arial" w:cs="Arial"/>
          <w:color w:val="002060"/>
          <w:sz w:val="22"/>
        </w:rPr>
      </w:pPr>
    </w:p>
    <w:p w14:paraId="7543AB46" w14:textId="77777777" w:rsidR="008F6FFB" w:rsidRPr="00C02215" w:rsidRDefault="008F6FFB" w:rsidP="008F6FFB">
      <w:pPr>
        <w:pStyle w:val="Corpodeltesto21"/>
        <w:rPr>
          <w:rFonts w:ascii="Arial" w:hAnsi="Arial" w:cs="Arial"/>
          <w:color w:val="002060"/>
          <w:sz w:val="22"/>
        </w:rPr>
      </w:pPr>
      <w:r w:rsidRPr="00C02215">
        <w:rPr>
          <w:rFonts w:ascii="Arial" w:hAnsi="Arial" w:cs="Arial"/>
          <w:color w:val="002060"/>
          <w:sz w:val="22"/>
        </w:rPr>
        <w:t>- 5^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terza miglior seconda classificata “Silver”</w:t>
      </w:r>
      <w:r w:rsidRPr="00C02215">
        <w:rPr>
          <w:rFonts w:ascii="Arial" w:hAnsi="Arial" w:cs="Arial"/>
          <w:color w:val="002060"/>
          <w:sz w:val="22"/>
        </w:rPr>
        <w:tab/>
        <w:t>= 2</w:t>
      </w:r>
    </w:p>
    <w:p w14:paraId="400E9F68" w14:textId="77777777" w:rsidR="008F6FFB" w:rsidRPr="00F723AC" w:rsidRDefault="008F6FFB" w:rsidP="008F6FFB">
      <w:pPr>
        <w:pStyle w:val="Corpodeltesto21"/>
        <w:rPr>
          <w:rFonts w:ascii="Arial" w:hAnsi="Arial" w:cs="Arial"/>
          <w:b/>
          <w:bCs/>
          <w:color w:val="002060"/>
          <w:sz w:val="22"/>
        </w:rPr>
      </w:pPr>
      <w:r w:rsidRPr="00F723AC">
        <w:rPr>
          <w:rFonts w:ascii="Arial" w:hAnsi="Arial" w:cs="Arial"/>
          <w:b/>
          <w:bCs/>
          <w:color w:val="002060"/>
          <w:sz w:val="22"/>
        </w:rPr>
        <w:t>C.U.S. MACERATA CALCIO A5 – U.S. FORTUNA FANO</w:t>
      </w:r>
    </w:p>
    <w:p w14:paraId="0C061FBE" w14:textId="77777777" w:rsidR="008F6FFB" w:rsidRPr="00F723AC" w:rsidRDefault="008F6FFB" w:rsidP="008F6FFB">
      <w:pPr>
        <w:pStyle w:val="Corpodeltesto21"/>
        <w:rPr>
          <w:rFonts w:ascii="Arial" w:hAnsi="Arial" w:cs="Arial"/>
          <w:color w:val="002060"/>
          <w:sz w:val="22"/>
        </w:rPr>
      </w:pPr>
    </w:p>
    <w:p w14:paraId="61FC7006" w14:textId="77777777" w:rsidR="008F6FFB" w:rsidRPr="00C02215" w:rsidRDefault="008F6FFB" w:rsidP="008F6FFB">
      <w:pPr>
        <w:pStyle w:val="Corpodeltesto21"/>
        <w:rPr>
          <w:rFonts w:ascii="Arial" w:hAnsi="Arial" w:cs="Arial"/>
          <w:color w:val="002060"/>
          <w:sz w:val="22"/>
        </w:rPr>
      </w:pPr>
      <w:r w:rsidRPr="00C02215">
        <w:rPr>
          <w:rFonts w:ascii="Arial" w:hAnsi="Arial" w:cs="Arial"/>
          <w:color w:val="002060"/>
          <w:sz w:val="22"/>
        </w:rPr>
        <w:t xml:space="preserve">- miglior prima classificata Girone “Silver” </w:t>
      </w:r>
      <w:r w:rsidRPr="00C02215">
        <w:rPr>
          <w:rFonts w:ascii="Arial" w:hAnsi="Arial" w:cs="Arial"/>
          <w:color w:val="002060"/>
          <w:sz w:val="22"/>
        </w:rPr>
        <w:tab/>
        <w:t xml:space="preserve">- </w:t>
      </w:r>
      <w:r w:rsidRPr="00C02215">
        <w:rPr>
          <w:rFonts w:ascii="Arial" w:hAnsi="Arial" w:cs="Arial"/>
          <w:color w:val="002060"/>
          <w:sz w:val="22"/>
        </w:rPr>
        <w:tab/>
      </w:r>
      <w:r w:rsidRPr="00C02215">
        <w:rPr>
          <w:rFonts w:ascii="Arial" w:hAnsi="Arial" w:cs="Arial"/>
          <w:color w:val="002060"/>
          <w:sz w:val="21"/>
          <w:szCs w:val="21"/>
        </w:rPr>
        <w:t>seconda miglior seconda classificata “Silver”</w:t>
      </w:r>
      <w:r w:rsidRPr="00C02215">
        <w:rPr>
          <w:rFonts w:ascii="Arial" w:hAnsi="Arial" w:cs="Arial"/>
          <w:color w:val="002060"/>
          <w:sz w:val="22"/>
        </w:rPr>
        <w:tab/>
        <w:t>= 3</w:t>
      </w:r>
    </w:p>
    <w:p w14:paraId="2C627245" w14:textId="77777777" w:rsidR="008F6FFB" w:rsidRPr="00F723AC" w:rsidRDefault="008F6FFB" w:rsidP="008F6FFB">
      <w:pPr>
        <w:pStyle w:val="Corpodeltesto21"/>
        <w:rPr>
          <w:rFonts w:ascii="Arial" w:hAnsi="Arial" w:cs="Arial"/>
          <w:b/>
          <w:bCs/>
          <w:color w:val="002060"/>
          <w:sz w:val="22"/>
        </w:rPr>
      </w:pPr>
      <w:r w:rsidRPr="00F723AC">
        <w:rPr>
          <w:rFonts w:ascii="Arial" w:hAnsi="Arial" w:cs="Arial"/>
          <w:b/>
          <w:bCs/>
          <w:color w:val="002060"/>
          <w:sz w:val="22"/>
        </w:rPr>
        <w:t>RECANATI CALCIO A 5 – OSIMO FIVE</w:t>
      </w:r>
    </w:p>
    <w:p w14:paraId="57C67D9B" w14:textId="77777777" w:rsidR="008F6FFB" w:rsidRDefault="008F6FFB" w:rsidP="008F6FFB">
      <w:pPr>
        <w:pStyle w:val="Corpodeltesto21"/>
        <w:rPr>
          <w:rFonts w:ascii="Arial" w:hAnsi="Arial" w:cs="Arial"/>
          <w:color w:val="002060"/>
          <w:sz w:val="22"/>
        </w:rPr>
      </w:pPr>
    </w:p>
    <w:p w14:paraId="74CD9A84" w14:textId="77777777" w:rsidR="008F6FFB" w:rsidRPr="00C02215" w:rsidRDefault="008F6FFB" w:rsidP="008F6FFB">
      <w:pPr>
        <w:pStyle w:val="Corpodeltesto21"/>
        <w:rPr>
          <w:rFonts w:ascii="Arial" w:hAnsi="Arial" w:cs="Arial"/>
          <w:color w:val="002060"/>
          <w:sz w:val="22"/>
        </w:rPr>
      </w:pPr>
      <w:r w:rsidRPr="00C02215">
        <w:rPr>
          <w:rFonts w:ascii="Arial" w:hAnsi="Arial" w:cs="Arial"/>
          <w:color w:val="002060"/>
          <w:sz w:val="22"/>
        </w:rPr>
        <w:t>- seconda miglior prima classificata “Silver”</w:t>
      </w:r>
      <w:r w:rsidRPr="00C02215">
        <w:rPr>
          <w:rFonts w:ascii="Arial" w:hAnsi="Arial" w:cs="Arial"/>
          <w:color w:val="002060"/>
          <w:sz w:val="22"/>
        </w:rPr>
        <w:tab/>
        <w:t xml:space="preserve">- </w:t>
      </w:r>
      <w:r w:rsidRPr="00C02215">
        <w:rPr>
          <w:rFonts w:ascii="Arial" w:hAnsi="Arial" w:cs="Arial"/>
          <w:color w:val="002060"/>
          <w:sz w:val="22"/>
        </w:rPr>
        <w:tab/>
        <w:t>miglior seconda classificata Girone “Silver”</w:t>
      </w:r>
      <w:r w:rsidRPr="00C02215">
        <w:rPr>
          <w:rFonts w:ascii="Arial" w:hAnsi="Arial" w:cs="Arial"/>
          <w:color w:val="002060"/>
          <w:sz w:val="22"/>
        </w:rPr>
        <w:tab/>
        <w:t>= 4</w:t>
      </w:r>
    </w:p>
    <w:p w14:paraId="0EADB9C9" w14:textId="77777777" w:rsidR="008F6FFB" w:rsidRPr="00F723AC" w:rsidRDefault="008F6FFB" w:rsidP="008F6FFB">
      <w:pPr>
        <w:pStyle w:val="Corpodeltesto21"/>
        <w:rPr>
          <w:rFonts w:ascii="Arial" w:hAnsi="Arial" w:cs="Arial"/>
          <w:b/>
          <w:bCs/>
          <w:color w:val="002060"/>
          <w:sz w:val="22"/>
        </w:rPr>
      </w:pPr>
      <w:r w:rsidRPr="00F723AC">
        <w:rPr>
          <w:rFonts w:ascii="Arial" w:hAnsi="Arial" w:cs="Arial"/>
          <w:b/>
          <w:bCs/>
          <w:color w:val="002060"/>
          <w:sz w:val="22"/>
        </w:rPr>
        <w:t>SPORTFLY ARL – ASCOLI CALCIO A 5</w:t>
      </w:r>
    </w:p>
    <w:p w14:paraId="39BD02DA" w14:textId="77777777" w:rsidR="008F6FFB" w:rsidRDefault="008F6FFB" w:rsidP="008F6FFB">
      <w:pPr>
        <w:pStyle w:val="Corpodeltesto21"/>
        <w:rPr>
          <w:rFonts w:ascii="Arial" w:hAnsi="Arial" w:cs="Arial"/>
          <w:color w:val="002060"/>
          <w:sz w:val="22"/>
        </w:rPr>
      </w:pPr>
    </w:p>
    <w:p w14:paraId="23232CD4" w14:textId="77777777" w:rsidR="008F6FFB" w:rsidRPr="00C02215" w:rsidRDefault="008F6FFB" w:rsidP="008F6FFB">
      <w:pPr>
        <w:pStyle w:val="Corpodeltesto21"/>
        <w:rPr>
          <w:rFonts w:ascii="Arial" w:hAnsi="Arial" w:cs="Arial"/>
          <w:color w:val="002060"/>
          <w:sz w:val="22"/>
        </w:rPr>
      </w:pPr>
      <w:r w:rsidRPr="00C02215">
        <w:rPr>
          <w:rFonts w:ascii="Arial" w:hAnsi="Arial" w:cs="Arial"/>
          <w:color w:val="002060"/>
          <w:sz w:val="22"/>
        </w:rPr>
        <w:t>- terza prima classificata Girone “Silver”</w:t>
      </w:r>
      <w:r w:rsidRPr="00C02215">
        <w:rPr>
          <w:rFonts w:ascii="Arial" w:hAnsi="Arial" w:cs="Arial"/>
          <w:color w:val="002060"/>
          <w:sz w:val="22"/>
        </w:rPr>
        <w:tab/>
        <w:t xml:space="preserve">- </w:t>
      </w:r>
      <w:r w:rsidRPr="00C02215">
        <w:rPr>
          <w:rFonts w:ascii="Arial" w:hAnsi="Arial" w:cs="Arial"/>
          <w:color w:val="002060"/>
          <w:sz w:val="22"/>
        </w:rPr>
        <w:tab/>
        <w:t>quarta prima classificata Girone “Silver”</w:t>
      </w:r>
      <w:r w:rsidRPr="00C02215">
        <w:rPr>
          <w:rFonts w:ascii="Arial" w:hAnsi="Arial" w:cs="Arial"/>
          <w:color w:val="002060"/>
          <w:sz w:val="22"/>
        </w:rPr>
        <w:tab/>
        <w:t>= 5</w:t>
      </w:r>
    </w:p>
    <w:p w14:paraId="177B8D5F" w14:textId="77777777" w:rsidR="008F6FFB" w:rsidRPr="00F723AC" w:rsidRDefault="008F6FFB" w:rsidP="008F6FFB">
      <w:pPr>
        <w:pStyle w:val="Corpodeltesto21"/>
        <w:rPr>
          <w:rFonts w:ascii="Arial" w:hAnsi="Arial" w:cs="Arial"/>
          <w:b/>
          <w:bCs/>
          <w:color w:val="002060"/>
          <w:sz w:val="22"/>
        </w:rPr>
      </w:pPr>
      <w:r w:rsidRPr="00F723AC">
        <w:rPr>
          <w:rFonts w:ascii="Arial" w:hAnsi="Arial" w:cs="Arial"/>
          <w:b/>
          <w:bCs/>
          <w:color w:val="002060"/>
          <w:sz w:val="22"/>
        </w:rPr>
        <w:t>BULDOG T.N.T. LUCREZIA – CANTINE RIUNITE CSI</w:t>
      </w:r>
    </w:p>
    <w:p w14:paraId="79EB2C82" w14:textId="77777777" w:rsidR="008F6FFB" w:rsidRPr="00F723AC" w:rsidRDefault="008F6FFB" w:rsidP="008F6FFB">
      <w:pPr>
        <w:pStyle w:val="Corpodeltesto21"/>
        <w:rPr>
          <w:rFonts w:ascii="Arial" w:hAnsi="Arial" w:cs="Arial"/>
          <w:color w:val="002060"/>
          <w:sz w:val="22"/>
        </w:rPr>
      </w:pPr>
    </w:p>
    <w:p w14:paraId="4E175D81" w14:textId="77777777" w:rsidR="008F6FFB" w:rsidRPr="00C02215" w:rsidRDefault="008F6FFB" w:rsidP="008F6FFB">
      <w:pPr>
        <w:pStyle w:val="Corpodeltesto21"/>
        <w:rPr>
          <w:rFonts w:ascii="Arial" w:hAnsi="Arial" w:cs="Arial"/>
          <w:color w:val="002060"/>
          <w:sz w:val="22"/>
        </w:rPr>
      </w:pPr>
      <w:r w:rsidRPr="00C02215">
        <w:rPr>
          <w:rFonts w:ascii="Arial" w:hAnsi="Arial" w:cs="Arial"/>
          <w:color w:val="002060"/>
          <w:sz w:val="22"/>
        </w:rPr>
        <w:t xml:space="preserve">Al termine dei tempi regolamentari, in caso di parità, si disputeranno due tempi supplementari di </w:t>
      </w:r>
      <w:proofErr w:type="gramStart"/>
      <w:r w:rsidRPr="00C02215">
        <w:rPr>
          <w:rFonts w:ascii="Arial" w:hAnsi="Arial" w:cs="Arial"/>
          <w:color w:val="002060"/>
          <w:sz w:val="22"/>
        </w:rPr>
        <w:t>5</w:t>
      </w:r>
      <w:proofErr w:type="gramEnd"/>
      <w:r w:rsidRPr="00C02215">
        <w:rPr>
          <w:rFonts w:ascii="Arial" w:hAnsi="Arial" w:cs="Arial"/>
          <w:color w:val="002060"/>
          <w:sz w:val="22"/>
        </w:rPr>
        <w:t xml:space="preserve"> minuti ciascuno.</w:t>
      </w:r>
    </w:p>
    <w:p w14:paraId="716AF574" w14:textId="77777777" w:rsidR="008F6FFB" w:rsidRPr="00C02215" w:rsidRDefault="008F6FFB" w:rsidP="008F6FFB">
      <w:pPr>
        <w:pStyle w:val="Corpodeltesto21"/>
        <w:rPr>
          <w:rFonts w:ascii="Arial" w:hAnsi="Arial" w:cs="Arial"/>
          <w:color w:val="002060"/>
          <w:sz w:val="22"/>
        </w:rPr>
      </w:pPr>
      <w:r w:rsidRPr="00C02215">
        <w:rPr>
          <w:rFonts w:ascii="Arial" w:hAnsi="Arial" w:cs="Arial"/>
          <w:color w:val="002060"/>
          <w:sz w:val="22"/>
        </w:rPr>
        <w:t>Se anche al termine dei tempi supplementari si verificasse la situazione di parità si qualificherà al turno successivo la squadra di casa.</w:t>
      </w:r>
    </w:p>
    <w:p w14:paraId="2F5749F2" w14:textId="77777777" w:rsidR="008F6FFB" w:rsidRPr="00C02215" w:rsidRDefault="008F6FFB" w:rsidP="008F6FFB">
      <w:pPr>
        <w:pStyle w:val="LndNormale1"/>
        <w:rPr>
          <w:color w:val="002060"/>
        </w:rPr>
      </w:pPr>
      <w:r w:rsidRPr="00C02215">
        <w:rPr>
          <w:color w:val="002060"/>
        </w:rPr>
        <w:tab/>
      </w:r>
    </w:p>
    <w:p w14:paraId="42BC847B" w14:textId="77777777" w:rsidR="008F6FFB" w:rsidRPr="0034028A" w:rsidRDefault="008F6FFB" w:rsidP="008F6FFB">
      <w:pPr>
        <w:pStyle w:val="LndNormale1"/>
        <w:rPr>
          <w:b/>
          <w:i/>
          <w:color w:val="002060"/>
        </w:rPr>
      </w:pPr>
      <w:r w:rsidRPr="0034028A">
        <w:rPr>
          <w:b/>
          <w:i/>
          <w:color w:val="002060"/>
        </w:rPr>
        <w:t>Quarti di Finale (gara unica 05/04/2025)</w:t>
      </w:r>
    </w:p>
    <w:p w14:paraId="55334C08"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Le 3 squadre qualificate del girone “Gold” e le 5 squadre qualificate dagli Ottavi di Finale disputeranno i Quarti di Finale in gara unica in casa della squadra meglio classificata al termine della seconda fase:</w:t>
      </w:r>
    </w:p>
    <w:p w14:paraId="2BF8B795" w14:textId="77777777" w:rsidR="008F6FFB" w:rsidRPr="0034028A" w:rsidRDefault="008F6FFB" w:rsidP="008F6FFB">
      <w:pPr>
        <w:pStyle w:val="Corpodeltesto21"/>
        <w:rPr>
          <w:rFonts w:ascii="Arial" w:hAnsi="Arial" w:cs="Arial"/>
          <w:color w:val="002060"/>
          <w:sz w:val="22"/>
        </w:rPr>
      </w:pPr>
    </w:p>
    <w:p w14:paraId="7FA79F73"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- 1^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A</w:t>
      </w:r>
    </w:p>
    <w:p w14:paraId="5C9CF430"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- 2^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B</w:t>
      </w:r>
    </w:p>
    <w:p w14:paraId="0C50C78F"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- 3^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3</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C</w:t>
      </w:r>
    </w:p>
    <w:p w14:paraId="12045E91"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 vincente 1</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2</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D</w:t>
      </w:r>
    </w:p>
    <w:p w14:paraId="4CAC9B32" w14:textId="77777777" w:rsidR="008F6FFB" w:rsidRPr="0034028A" w:rsidRDefault="008F6FFB" w:rsidP="008F6FFB">
      <w:pPr>
        <w:pStyle w:val="Corpodeltesto21"/>
        <w:rPr>
          <w:rFonts w:ascii="Arial" w:hAnsi="Arial" w:cs="Arial"/>
          <w:color w:val="002060"/>
          <w:sz w:val="22"/>
        </w:rPr>
      </w:pPr>
    </w:p>
    <w:p w14:paraId="14CAA1B0"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3CA98C38"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di casa.</w:t>
      </w:r>
    </w:p>
    <w:p w14:paraId="4F750B6C" w14:textId="77777777" w:rsidR="008F6FFB" w:rsidRPr="00FA4D1D" w:rsidRDefault="008F6FFB" w:rsidP="008F6FFB">
      <w:pPr>
        <w:pStyle w:val="Corpodeltesto21"/>
        <w:rPr>
          <w:color w:val="002060"/>
          <w:szCs w:val="22"/>
          <w:highlight w:val="yellow"/>
        </w:rPr>
      </w:pPr>
    </w:p>
    <w:p w14:paraId="58440839" w14:textId="77777777" w:rsidR="008F6FFB" w:rsidRPr="0034028A" w:rsidRDefault="008F6FFB" w:rsidP="008F6FFB">
      <w:pPr>
        <w:pStyle w:val="LndNormale1"/>
        <w:rPr>
          <w:b/>
          <w:i/>
          <w:color w:val="002060"/>
        </w:rPr>
      </w:pPr>
      <w:r w:rsidRPr="0034028A">
        <w:rPr>
          <w:b/>
          <w:i/>
          <w:color w:val="002060"/>
        </w:rPr>
        <w:t>Semifinali (gara unica 12/04/2025)</w:t>
      </w:r>
    </w:p>
    <w:p w14:paraId="44FC5251"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Le 4 squadre qualificate disputeranno Semifinali in gara unica in casa della squadra meglio piazzata al termine della seconda fase.</w:t>
      </w:r>
    </w:p>
    <w:p w14:paraId="1EEEBE93"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Gli abbinamenti saranno composti secondo il seguente criterio:</w:t>
      </w:r>
    </w:p>
    <w:p w14:paraId="4811DC60"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lastRenderedPageBreak/>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704039F2"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6AFBE868" w14:textId="77777777" w:rsidR="008F6FFB" w:rsidRPr="0034028A" w:rsidRDefault="008F6FFB" w:rsidP="008F6FFB">
      <w:pPr>
        <w:pStyle w:val="Corpodeltesto21"/>
        <w:rPr>
          <w:color w:val="002060"/>
          <w:szCs w:val="22"/>
        </w:rPr>
      </w:pPr>
    </w:p>
    <w:p w14:paraId="5D0FC269"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40A20DE3"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23FB8BD8" w14:textId="77777777" w:rsidR="008F6FFB" w:rsidRPr="0034028A" w:rsidRDefault="008F6FFB" w:rsidP="008F6FFB">
      <w:pPr>
        <w:pStyle w:val="Corpodeltesto21"/>
        <w:rPr>
          <w:rFonts w:ascii="Arial" w:hAnsi="Arial" w:cs="Arial"/>
          <w:color w:val="002060"/>
          <w:sz w:val="22"/>
        </w:rPr>
      </w:pPr>
    </w:p>
    <w:p w14:paraId="043090CC" w14:textId="77777777" w:rsidR="008F6FFB" w:rsidRPr="0034028A" w:rsidRDefault="008F6FFB" w:rsidP="008F6FFB">
      <w:pPr>
        <w:pStyle w:val="Corpodeltesto21"/>
        <w:rPr>
          <w:rFonts w:ascii="Arial" w:hAnsi="Arial" w:cs="Arial"/>
          <w:b/>
          <w:bCs/>
          <w:i/>
          <w:iCs/>
          <w:color w:val="002060"/>
          <w:sz w:val="22"/>
          <w:szCs w:val="22"/>
        </w:rPr>
      </w:pPr>
      <w:r w:rsidRPr="0034028A">
        <w:rPr>
          <w:rFonts w:ascii="Arial" w:hAnsi="Arial" w:cs="Arial"/>
          <w:b/>
          <w:bCs/>
          <w:i/>
          <w:iCs/>
          <w:color w:val="002060"/>
          <w:sz w:val="22"/>
          <w:szCs w:val="22"/>
        </w:rPr>
        <w:t>Finale (03/05/2024)</w:t>
      </w:r>
    </w:p>
    <w:p w14:paraId="562FA5D8"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Le 2 squadre qualificate disputeranno la Finale in gara unica in casa della squadra meglio piazzata al termine della seconda fase.</w:t>
      </w:r>
    </w:p>
    <w:p w14:paraId="7CFA3119" w14:textId="77777777" w:rsidR="008F6FFB" w:rsidRPr="0034028A" w:rsidRDefault="008F6FFB" w:rsidP="008F6FFB">
      <w:pPr>
        <w:pStyle w:val="Corpodeltesto21"/>
        <w:rPr>
          <w:rFonts w:ascii="Arial" w:hAnsi="Arial" w:cs="Arial"/>
          <w:b/>
          <w:bCs/>
          <w:i/>
          <w:iCs/>
          <w:color w:val="002060"/>
          <w:sz w:val="22"/>
          <w:szCs w:val="22"/>
        </w:rPr>
      </w:pPr>
    </w:p>
    <w:p w14:paraId="253A7FEC" w14:textId="77777777" w:rsidR="008F6FFB" w:rsidRDefault="008F6FFB" w:rsidP="008F6FFB">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04A5388" w14:textId="77777777" w:rsidR="008F6FFB" w:rsidRDefault="008F6FFB" w:rsidP="008F6FFB">
      <w:pPr>
        <w:pStyle w:val="Corpodeltesto21"/>
        <w:rPr>
          <w:rFonts w:ascii="Arial" w:hAnsi="Arial" w:cs="Arial"/>
          <w:color w:val="002060"/>
          <w:sz w:val="22"/>
        </w:rPr>
      </w:pPr>
    </w:p>
    <w:p w14:paraId="0424DA51" w14:textId="77777777" w:rsidR="008F6FFB" w:rsidRPr="006E61AC" w:rsidRDefault="008F6FFB" w:rsidP="008F6FFB">
      <w:pPr>
        <w:pStyle w:val="titoloprinc0"/>
        <w:rPr>
          <w:color w:val="002060"/>
        </w:rPr>
      </w:pPr>
      <w:r w:rsidRPr="006E61AC">
        <w:rPr>
          <w:color w:val="002060"/>
        </w:rPr>
        <w:t>PROGRAMMA GARE</w:t>
      </w:r>
    </w:p>
    <w:p w14:paraId="14D80888" w14:textId="77777777" w:rsidR="008F6FFB" w:rsidRPr="006E61AC" w:rsidRDefault="008F6FFB" w:rsidP="008F6FFB">
      <w:pPr>
        <w:pStyle w:val="titoloprinc0"/>
        <w:rPr>
          <w:color w:val="002060"/>
        </w:rPr>
      </w:pPr>
    </w:p>
    <w:p w14:paraId="3ECBF83D" w14:textId="77777777" w:rsidR="008F6FFB" w:rsidRPr="006E61AC" w:rsidRDefault="008F6FFB" w:rsidP="008F6FFB">
      <w:pPr>
        <w:pStyle w:val="sottotitolocampionato10"/>
        <w:rPr>
          <w:color w:val="002060"/>
        </w:rPr>
      </w:pPr>
      <w:r w:rsidRPr="006E61AC">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F6FFB" w:rsidRPr="006E61AC" w14:paraId="6BC5D717" w14:textId="77777777" w:rsidTr="00283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F03CB" w14:textId="77777777" w:rsidR="008F6FFB" w:rsidRPr="006E61AC" w:rsidRDefault="008F6FFB" w:rsidP="00283768">
            <w:pPr>
              <w:pStyle w:val="headertabella0"/>
              <w:rPr>
                <w:color w:val="002060"/>
              </w:rPr>
            </w:pPr>
            <w:r w:rsidRPr="006E6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14F1A" w14:textId="77777777" w:rsidR="008F6FFB" w:rsidRPr="006E61AC" w:rsidRDefault="008F6FFB" w:rsidP="00283768">
            <w:pPr>
              <w:pStyle w:val="headertabella0"/>
              <w:rPr>
                <w:color w:val="002060"/>
              </w:rPr>
            </w:pPr>
            <w:r w:rsidRPr="006E6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44F72" w14:textId="77777777" w:rsidR="008F6FFB" w:rsidRPr="006E61AC" w:rsidRDefault="008F6FFB" w:rsidP="00283768">
            <w:pPr>
              <w:pStyle w:val="headertabella0"/>
              <w:rPr>
                <w:color w:val="002060"/>
              </w:rPr>
            </w:pPr>
            <w:r w:rsidRPr="006E6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88855" w14:textId="77777777" w:rsidR="008F6FFB" w:rsidRPr="006E61AC" w:rsidRDefault="008F6FFB" w:rsidP="00283768">
            <w:pPr>
              <w:pStyle w:val="headertabella0"/>
              <w:rPr>
                <w:color w:val="002060"/>
              </w:rPr>
            </w:pPr>
            <w:r w:rsidRPr="006E6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2D609" w14:textId="77777777" w:rsidR="008F6FFB" w:rsidRPr="006E61AC" w:rsidRDefault="008F6FFB" w:rsidP="00283768">
            <w:pPr>
              <w:pStyle w:val="headertabella0"/>
              <w:rPr>
                <w:color w:val="002060"/>
              </w:rPr>
            </w:pPr>
            <w:r w:rsidRPr="006E6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9D0BE" w14:textId="77777777" w:rsidR="008F6FFB" w:rsidRPr="006E61AC" w:rsidRDefault="008F6FFB" w:rsidP="00283768">
            <w:pPr>
              <w:pStyle w:val="headertabella0"/>
              <w:rPr>
                <w:color w:val="002060"/>
              </w:rPr>
            </w:pPr>
            <w:proofErr w:type="spellStart"/>
            <w:r w:rsidRPr="006E61AC">
              <w:rPr>
                <w:color w:val="002060"/>
              </w:rPr>
              <w:t>Localita'</w:t>
            </w:r>
            <w:proofErr w:type="spellEnd"/>
            <w:r w:rsidRPr="006E6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9C8B6" w14:textId="77777777" w:rsidR="008F6FFB" w:rsidRPr="006E61AC" w:rsidRDefault="008F6FFB" w:rsidP="00283768">
            <w:pPr>
              <w:pStyle w:val="headertabella0"/>
              <w:rPr>
                <w:color w:val="002060"/>
              </w:rPr>
            </w:pPr>
            <w:r w:rsidRPr="006E61AC">
              <w:rPr>
                <w:color w:val="002060"/>
              </w:rPr>
              <w:t>Indirizzo Impianto</w:t>
            </w:r>
          </w:p>
        </w:tc>
      </w:tr>
      <w:tr w:rsidR="008F6FFB" w:rsidRPr="006E61AC" w14:paraId="7E9E90AA" w14:textId="77777777" w:rsidTr="0028376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D9798E" w14:textId="77777777" w:rsidR="008F6FFB" w:rsidRPr="006E61AC" w:rsidRDefault="008F6FFB" w:rsidP="00283768">
            <w:pPr>
              <w:pStyle w:val="rowtabella0"/>
              <w:rPr>
                <w:color w:val="002060"/>
              </w:rPr>
            </w:pPr>
            <w:r w:rsidRPr="006E61AC">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18FB26" w14:textId="77777777" w:rsidR="008F6FFB" w:rsidRPr="006E61AC" w:rsidRDefault="008F6FFB" w:rsidP="00283768">
            <w:pPr>
              <w:pStyle w:val="rowtabella0"/>
              <w:rPr>
                <w:color w:val="002060"/>
              </w:rPr>
            </w:pPr>
            <w:r w:rsidRPr="006E61AC">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67D458" w14:textId="77777777" w:rsidR="008F6FFB" w:rsidRPr="006E61AC" w:rsidRDefault="008F6FFB" w:rsidP="00283768">
            <w:pPr>
              <w:pStyle w:val="rowtabella0"/>
              <w:jc w:val="center"/>
              <w:rPr>
                <w:color w:val="002060"/>
              </w:rPr>
            </w:pPr>
            <w:r w:rsidRPr="006E61A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4A1141" w14:textId="77777777" w:rsidR="008F6FFB" w:rsidRPr="006E61AC" w:rsidRDefault="008F6FFB" w:rsidP="00283768">
            <w:pPr>
              <w:pStyle w:val="rowtabella0"/>
              <w:rPr>
                <w:color w:val="002060"/>
              </w:rPr>
            </w:pPr>
            <w:r w:rsidRPr="006E61AC">
              <w:rPr>
                <w:color w:val="002060"/>
              </w:rPr>
              <w:t>29/03/2025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4C9ED" w14:textId="77777777" w:rsidR="008F6FFB" w:rsidRPr="006E61AC" w:rsidRDefault="008F6FFB" w:rsidP="00283768">
            <w:pPr>
              <w:pStyle w:val="rowtabella0"/>
              <w:rPr>
                <w:color w:val="002060"/>
              </w:rPr>
            </w:pPr>
            <w:r w:rsidRPr="006E61AC">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33E60" w14:textId="77777777" w:rsidR="008F6FFB" w:rsidRPr="006E61AC" w:rsidRDefault="008F6FFB" w:rsidP="00283768">
            <w:pPr>
              <w:pStyle w:val="rowtabella0"/>
              <w:rPr>
                <w:color w:val="002060"/>
              </w:rPr>
            </w:pPr>
            <w:r w:rsidRPr="006E61AC">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CA1F9" w14:textId="77777777" w:rsidR="008F6FFB" w:rsidRPr="006E61AC" w:rsidRDefault="008F6FFB" w:rsidP="00283768">
            <w:pPr>
              <w:pStyle w:val="rowtabella0"/>
              <w:rPr>
                <w:color w:val="002060"/>
              </w:rPr>
            </w:pPr>
            <w:r w:rsidRPr="006E61AC">
              <w:rPr>
                <w:color w:val="002060"/>
              </w:rPr>
              <w:t>VIA ALDO MORO</w:t>
            </w:r>
          </w:p>
        </w:tc>
      </w:tr>
      <w:tr w:rsidR="008F6FFB" w:rsidRPr="006E61AC" w14:paraId="0CCF0448"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20C757" w14:textId="77777777" w:rsidR="008F6FFB" w:rsidRPr="006E61AC" w:rsidRDefault="008F6FFB" w:rsidP="00283768">
            <w:pPr>
              <w:pStyle w:val="rowtabella0"/>
              <w:rPr>
                <w:color w:val="002060"/>
              </w:rPr>
            </w:pPr>
            <w:r w:rsidRPr="006E61AC">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8C1891" w14:textId="77777777" w:rsidR="008F6FFB" w:rsidRPr="006E61AC" w:rsidRDefault="008F6FFB" w:rsidP="00283768">
            <w:pPr>
              <w:pStyle w:val="rowtabella0"/>
              <w:rPr>
                <w:color w:val="002060"/>
              </w:rPr>
            </w:pPr>
            <w:r w:rsidRPr="006E61AC">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9742D9"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EC664F" w14:textId="77777777" w:rsidR="008F6FFB" w:rsidRPr="006E61AC" w:rsidRDefault="008F6FFB" w:rsidP="00283768">
            <w:pPr>
              <w:pStyle w:val="rowtabella0"/>
              <w:rPr>
                <w:color w:val="002060"/>
              </w:rPr>
            </w:pPr>
            <w:r w:rsidRPr="006E61AC">
              <w:rPr>
                <w:color w:val="002060"/>
              </w:rPr>
              <w:t>29/03/2025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1DB89F" w14:textId="77777777" w:rsidR="008F6FFB" w:rsidRPr="006E61AC" w:rsidRDefault="008F6FFB" w:rsidP="00283768">
            <w:pPr>
              <w:pStyle w:val="rowtabella0"/>
              <w:rPr>
                <w:color w:val="002060"/>
              </w:rPr>
            </w:pPr>
            <w:r w:rsidRPr="006E61AC">
              <w:rPr>
                <w:color w:val="002060"/>
              </w:rPr>
              <w:t xml:space="preserve">5454 </w:t>
            </w:r>
            <w:proofErr w:type="gramStart"/>
            <w:r w:rsidRPr="006E61AC">
              <w:rPr>
                <w:color w:val="002060"/>
              </w:rPr>
              <w:t>C.COPERTO</w:t>
            </w:r>
            <w:proofErr w:type="gramEnd"/>
            <w:r w:rsidRPr="006E61AC">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407006" w14:textId="77777777" w:rsidR="008F6FFB" w:rsidRPr="006E61AC" w:rsidRDefault="008F6FFB" w:rsidP="00283768">
            <w:pPr>
              <w:pStyle w:val="rowtabella0"/>
              <w:rPr>
                <w:color w:val="002060"/>
              </w:rPr>
            </w:pPr>
            <w:r w:rsidRPr="006E61AC">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165BDC" w14:textId="77777777" w:rsidR="008F6FFB" w:rsidRPr="006E61AC" w:rsidRDefault="008F6FFB" w:rsidP="00283768">
            <w:pPr>
              <w:pStyle w:val="rowtabella0"/>
              <w:rPr>
                <w:color w:val="002060"/>
              </w:rPr>
            </w:pPr>
            <w:r w:rsidRPr="006E61AC">
              <w:rPr>
                <w:color w:val="002060"/>
              </w:rPr>
              <w:t>VIA VILLA TOMBARI</w:t>
            </w:r>
          </w:p>
        </w:tc>
      </w:tr>
      <w:tr w:rsidR="008F6FFB" w:rsidRPr="006E61AC" w14:paraId="31A6DB9F"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E3ED48" w14:textId="77777777" w:rsidR="008F6FFB" w:rsidRPr="006E61AC" w:rsidRDefault="008F6FFB" w:rsidP="00283768">
            <w:pPr>
              <w:pStyle w:val="rowtabella0"/>
              <w:rPr>
                <w:color w:val="002060"/>
              </w:rPr>
            </w:pPr>
            <w:r w:rsidRPr="006E61AC">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12ED06" w14:textId="77777777" w:rsidR="008F6FFB" w:rsidRPr="006E61AC" w:rsidRDefault="008F6FFB" w:rsidP="00283768">
            <w:pPr>
              <w:pStyle w:val="rowtabella0"/>
              <w:rPr>
                <w:color w:val="002060"/>
              </w:rPr>
            </w:pPr>
            <w:r w:rsidRPr="006E61AC">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1BE16A"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A35801" w14:textId="77777777" w:rsidR="008F6FFB" w:rsidRPr="006E61AC" w:rsidRDefault="008F6FFB" w:rsidP="00283768">
            <w:pPr>
              <w:pStyle w:val="rowtabella0"/>
              <w:rPr>
                <w:color w:val="002060"/>
              </w:rPr>
            </w:pPr>
            <w:r w:rsidRPr="006E61AC">
              <w:rPr>
                <w:color w:val="002060"/>
              </w:rPr>
              <w:t>30/03/2025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73F68F" w14:textId="77777777" w:rsidR="008F6FFB" w:rsidRPr="006E61AC" w:rsidRDefault="008F6FFB" w:rsidP="00283768">
            <w:pPr>
              <w:pStyle w:val="rowtabella0"/>
              <w:rPr>
                <w:color w:val="002060"/>
              </w:rPr>
            </w:pPr>
            <w:r w:rsidRPr="006E61AC">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C67768" w14:textId="77777777" w:rsidR="008F6FFB" w:rsidRPr="006E61AC" w:rsidRDefault="008F6FFB" w:rsidP="00283768">
            <w:pPr>
              <w:pStyle w:val="rowtabella0"/>
              <w:rPr>
                <w:color w:val="002060"/>
              </w:rPr>
            </w:pPr>
            <w:r w:rsidRPr="006E61AC">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DFB81C" w14:textId="77777777" w:rsidR="008F6FFB" w:rsidRPr="006E61AC" w:rsidRDefault="008F6FFB" w:rsidP="00283768">
            <w:pPr>
              <w:pStyle w:val="rowtabella0"/>
              <w:rPr>
                <w:color w:val="002060"/>
              </w:rPr>
            </w:pPr>
            <w:r w:rsidRPr="006E61AC">
              <w:rPr>
                <w:color w:val="002060"/>
              </w:rPr>
              <w:t>VIA NAZARIO SAURO</w:t>
            </w:r>
          </w:p>
        </w:tc>
      </w:tr>
      <w:tr w:rsidR="008F6FFB" w:rsidRPr="006E61AC" w14:paraId="71CC08D2"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44273E" w14:textId="77777777" w:rsidR="008F6FFB" w:rsidRPr="006E61AC" w:rsidRDefault="008F6FFB" w:rsidP="00283768">
            <w:pPr>
              <w:pStyle w:val="rowtabella0"/>
              <w:rPr>
                <w:color w:val="002060"/>
              </w:rPr>
            </w:pPr>
            <w:r w:rsidRPr="006E61AC">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A27679" w14:textId="77777777" w:rsidR="008F6FFB" w:rsidRPr="006E61AC" w:rsidRDefault="008F6FFB" w:rsidP="00283768">
            <w:pPr>
              <w:pStyle w:val="rowtabella0"/>
              <w:rPr>
                <w:color w:val="002060"/>
              </w:rPr>
            </w:pPr>
            <w:r w:rsidRPr="006E61AC">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A7F0F3"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D370D2" w14:textId="77777777" w:rsidR="008F6FFB" w:rsidRPr="006E61AC" w:rsidRDefault="008F6FFB" w:rsidP="00283768">
            <w:pPr>
              <w:pStyle w:val="rowtabella0"/>
              <w:rPr>
                <w:color w:val="002060"/>
              </w:rPr>
            </w:pPr>
            <w:r w:rsidRPr="006E61AC">
              <w:rPr>
                <w:color w:val="002060"/>
              </w:rPr>
              <w:t>30/03/2025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9BFA42" w14:textId="77777777" w:rsidR="008F6FFB" w:rsidRPr="006E61AC" w:rsidRDefault="008F6FFB" w:rsidP="00283768">
            <w:pPr>
              <w:pStyle w:val="rowtabella0"/>
              <w:rPr>
                <w:color w:val="002060"/>
              </w:rPr>
            </w:pPr>
            <w:r w:rsidRPr="006E61AC">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DCAB3E" w14:textId="77777777" w:rsidR="008F6FFB" w:rsidRPr="006E61AC" w:rsidRDefault="008F6FFB" w:rsidP="00283768">
            <w:pPr>
              <w:pStyle w:val="rowtabella0"/>
              <w:rPr>
                <w:color w:val="002060"/>
              </w:rPr>
            </w:pPr>
            <w:r w:rsidRPr="006E61AC">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A22758" w14:textId="77777777" w:rsidR="008F6FFB" w:rsidRPr="006E61AC" w:rsidRDefault="008F6FFB" w:rsidP="00283768">
            <w:pPr>
              <w:pStyle w:val="rowtabella0"/>
              <w:rPr>
                <w:color w:val="002060"/>
              </w:rPr>
            </w:pPr>
            <w:r w:rsidRPr="006E61AC">
              <w:rPr>
                <w:color w:val="002060"/>
              </w:rPr>
              <w:t>VIA FRATELLI CERVI</w:t>
            </w:r>
          </w:p>
        </w:tc>
      </w:tr>
      <w:tr w:rsidR="008F6FFB" w:rsidRPr="006E61AC" w14:paraId="570F7770" w14:textId="77777777" w:rsidTr="0028376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7B66C9" w14:textId="77777777" w:rsidR="008F6FFB" w:rsidRPr="006E61AC" w:rsidRDefault="008F6FFB" w:rsidP="00283768">
            <w:pPr>
              <w:pStyle w:val="rowtabella0"/>
              <w:rPr>
                <w:color w:val="002060"/>
              </w:rPr>
            </w:pPr>
            <w:r w:rsidRPr="006E61AC">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2308A9" w14:textId="77777777" w:rsidR="008F6FFB" w:rsidRPr="006E61AC" w:rsidRDefault="008F6FFB" w:rsidP="00283768">
            <w:pPr>
              <w:pStyle w:val="rowtabella0"/>
              <w:rPr>
                <w:color w:val="002060"/>
              </w:rPr>
            </w:pPr>
            <w:r w:rsidRPr="006E61AC">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FF47D"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2348FC" w14:textId="77777777" w:rsidR="008F6FFB" w:rsidRPr="006E61AC" w:rsidRDefault="008F6FFB" w:rsidP="00283768">
            <w:pPr>
              <w:pStyle w:val="rowtabella0"/>
              <w:rPr>
                <w:color w:val="002060"/>
              </w:rPr>
            </w:pPr>
            <w:r w:rsidRPr="006E61AC">
              <w:rPr>
                <w:color w:val="002060"/>
              </w:rPr>
              <w:t>30/03/2025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B3C2C4" w14:textId="77777777" w:rsidR="008F6FFB" w:rsidRPr="006E61AC" w:rsidRDefault="008F6FFB" w:rsidP="00283768">
            <w:pPr>
              <w:pStyle w:val="rowtabella0"/>
              <w:rPr>
                <w:color w:val="002060"/>
              </w:rPr>
            </w:pPr>
            <w:r w:rsidRPr="006E61AC">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439D29" w14:textId="77777777" w:rsidR="008F6FFB" w:rsidRPr="006E61AC" w:rsidRDefault="008F6FFB" w:rsidP="00283768">
            <w:pPr>
              <w:pStyle w:val="rowtabella0"/>
              <w:rPr>
                <w:color w:val="002060"/>
              </w:rPr>
            </w:pPr>
            <w:r w:rsidRPr="006E61AC">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F1246E" w14:textId="77777777" w:rsidR="008F6FFB" w:rsidRPr="006E61AC" w:rsidRDefault="008F6FFB" w:rsidP="00283768">
            <w:pPr>
              <w:pStyle w:val="rowtabella0"/>
              <w:rPr>
                <w:color w:val="002060"/>
              </w:rPr>
            </w:pPr>
            <w:r w:rsidRPr="006E61AC">
              <w:rPr>
                <w:color w:val="002060"/>
              </w:rPr>
              <w:t>STR.DEL BURELLO LOC.VAL NEVOLA</w:t>
            </w:r>
          </w:p>
        </w:tc>
      </w:tr>
    </w:tbl>
    <w:p w14:paraId="0765D7B0" w14:textId="77777777" w:rsidR="008F6FFB" w:rsidRPr="006E61AC" w:rsidRDefault="008F6FFB" w:rsidP="008F6FFB">
      <w:pPr>
        <w:pStyle w:val="titoloprinc0"/>
        <w:rPr>
          <w:color w:val="002060"/>
        </w:rPr>
      </w:pPr>
    </w:p>
    <w:p w14:paraId="69101FCD" w14:textId="77777777" w:rsidR="008F6FFB" w:rsidRPr="006E61AC" w:rsidRDefault="008F6FFB" w:rsidP="008F6FFB">
      <w:pPr>
        <w:pStyle w:val="breakline"/>
        <w:rPr>
          <w:color w:val="002060"/>
        </w:rPr>
      </w:pPr>
    </w:p>
    <w:p w14:paraId="2AA0E366" w14:textId="77777777" w:rsidR="008F6FFB" w:rsidRPr="006E61AC" w:rsidRDefault="008F6FFB" w:rsidP="008F6FFB">
      <w:pPr>
        <w:pStyle w:val="breakline"/>
        <w:rPr>
          <w:color w:val="002060"/>
        </w:rPr>
      </w:pPr>
    </w:p>
    <w:p w14:paraId="7940976B" w14:textId="77777777" w:rsidR="008F6FFB" w:rsidRPr="006E61AC" w:rsidRDefault="008F6FFB" w:rsidP="008F6FFB">
      <w:pPr>
        <w:pStyle w:val="titolocampionato0"/>
        <w:shd w:val="clear" w:color="auto" w:fill="CCCCCC"/>
        <w:spacing w:before="80" w:after="40"/>
        <w:rPr>
          <w:color w:val="002060"/>
        </w:rPr>
      </w:pPr>
      <w:r w:rsidRPr="006E61AC">
        <w:rPr>
          <w:color w:val="002060"/>
        </w:rPr>
        <w:t>CALCIO A 5 UNDER 15 FEM. REG.</w:t>
      </w:r>
    </w:p>
    <w:p w14:paraId="6465EA84" w14:textId="77777777" w:rsidR="008F6FFB" w:rsidRPr="00AF18C6" w:rsidRDefault="008F6FFB" w:rsidP="008F6FFB">
      <w:pPr>
        <w:pStyle w:val="titoloprinc0"/>
        <w:rPr>
          <w:color w:val="002060"/>
        </w:rPr>
      </w:pPr>
      <w:r w:rsidRPr="00AF18C6">
        <w:rPr>
          <w:color w:val="002060"/>
        </w:rPr>
        <w:t>CLASSIFICA</w:t>
      </w:r>
    </w:p>
    <w:p w14:paraId="34E2BD45" w14:textId="77777777" w:rsidR="008F6FFB" w:rsidRPr="00AF18C6" w:rsidRDefault="008F6FFB" w:rsidP="008F6FFB">
      <w:pPr>
        <w:pStyle w:val="breakline"/>
        <w:rPr>
          <w:color w:val="002060"/>
        </w:rPr>
      </w:pPr>
    </w:p>
    <w:p w14:paraId="7983D3E8" w14:textId="77777777" w:rsidR="008F6FFB" w:rsidRPr="00AF18C6" w:rsidRDefault="008F6FFB" w:rsidP="008F6FFB">
      <w:pPr>
        <w:pStyle w:val="breakline"/>
        <w:rPr>
          <w:color w:val="002060"/>
        </w:rPr>
      </w:pPr>
    </w:p>
    <w:p w14:paraId="5165754C" w14:textId="77777777" w:rsidR="008F6FFB" w:rsidRPr="00AF18C6" w:rsidRDefault="008F6FFB" w:rsidP="008F6FFB">
      <w:pPr>
        <w:pStyle w:val="sottotitolocampionato10"/>
        <w:rPr>
          <w:color w:val="002060"/>
        </w:rPr>
      </w:pPr>
      <w:r w:rsidRPr="00AF18C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AF18C6" w14:paraId="1CFF2CD6"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1D4C7" w14:textId="77777777" w:rsidR="008F6FFB" w:rsidRPr="00AF18C6" w:rsidRDefault="008F6FFB" w:rsidP="00283768">
            <w:pPr>
              <w:pStyle w:val="headertabella0"/>
              <w:rPr>
                <w:color w:val="002060"/>
              </w:rPr>
            </w:pPr>
            <w:r w:rsidRPr="00AF18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CACE9" w14:textId="77777777" w:rsidR="008F6FFB" w:rsidRPr="00AF18C6" w:rsidRDefault="008F6FFB" w:rsidP="00283768">
            <w:pPr>
              <w:pStyle w:val="headertabella0"/>
              <w:rPr>
                <w:color w:val="002060"/>
              </w:rPr>
            </w:pPr>
            <w:r w:rsidRPr="00AF18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23F96" w14:textId="77777777" w:rsidR="008F6FFB" w:rsidRPr="00AF18C6" w:rsidRDefault="008F6FFB" w:rsidP="00283768">
            <w:pPr>
              <w:pStyle w:val="headertabella0"/>
              <w:rPr>
                <w:color w:val="002060"/>
              </w:rPr>
            </w:pPr>
            <w:r w:rsidRPr="00AF18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E2846" w14:textId="77777777" w:rsidR="008F6FFB" w:rsidRPr="00AF18C6" w:rsidRDefault="008F6FFB" w:rsidP="00283768">
            <w:pPr>
              <w:pStyle w:val="headertabella0"/>
              <w:rPr>
                <w:color w:val="002060"/>
              </w:rPr>
            </w:pPr>
            <w:r w:rsidRPr="00AF18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BC38C" w14:textId="77777777" w:rsidR="008F6FFB" w:rsidRPr="00AF18C6" w:rsidRDefault="008F6FFB" w:rsidP="00283768">
            <w:pPr>
              <w:pStyle w:val="headertabella0"/>
              <w:rPr>
                <w:color w:val="002060"/>
              </w:rPr>
            </w:pPr>
            <w:r w:rsidRPr="00AF18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99B97" w14:textId="77777777" w:rsidR="008F6FFB" w:rsidRPr="00AF18C6" w:rsidRDefault="008F6FFB" w:rsidP="00283768">
            <w:pPr>
              <w:pStyle w:val="headertabella0"/>
              <w:rPr>
                <w:color w:val="002060"/>
              </w:rPr>
            </w:pPr>
            <w:r w:rsidRPr="00AF18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2BF81" w14:textId="77777777" w:rsidR="008F6FFB" w:rsidRPr="00AF18C6" w:rsidRDefault="008F6FFB" w:rsidP="00283768">
            <w:pPr>
              <w:pStyle w:val="headertabella0"/>
              <w:rPr>
                <w:color w:val="002060"/>
              </w:rPr>
            </w:pPr>
            <w:r w:rsidRPr="00AF18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994EE" w14:textId="77777777" w:rsidR="008F6FFB" w:rsidRPr="00AF18C6" w:rsidRDefault="008F6FFB" w:rsidP="00283768">
            <w:pPr>
              <w:pStyle w:val="headertabella0"/>
              <w:rPr>
                <w:color w:val="002060"/>
              </w:rPr>
            </w:pPr>
            <w:r w:rsidRPr="00AF18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31280" w14:textId="77777777" w:rsidR="008F6FFB" w:rsidRPr="00AF18C6" w:rsidRDefault="008F6FFB" w:rsidP="00283768">
            <w:pPr>
              <w:pStyle w:val="headertabella0"/>
              <w:rPr>
                <w:color w:val="002060"/>
              </w:rPr>
            </w:pPr>
            <w:r w:rsidRPr="00AF18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9A081" w14:textId="77777777" w:rsidR="008F6FFB" w:rsidRPr="00AF18C6" w:rsidRDefault="008F6FFB" w:rsidP="00283768">
            <w:pPr>
              <w:pStyle w:val="headertabella0"/>
              <w:rPr>
                <w:color w:val="002060"/>
              </w:rPr>
            </w:pPr>
            <w:r w:rsidRPr="00AF18C6">
              <w:rPr>
                <w:color w:val="002060"/>
              </w:rPr>
              <w:t>PE</w:t>
            </w:r>
          </w:p>
        </w:tc>
      </w:tr>
      <w:tr w:rsidR="008F6FFB" w:rsidRPr="00AF18C6" w14:paraId="2840BBF6" w14:textId="77777777" w:rsidTr="00283768">
        <w:tc>
          <w:tcPr>
            <w:tcW w:w="5640" w:type="dxa"/>
            <w:tcBorders>
              <w:top w:val="outset" w:sz="6" w:space="0" w:color="auto"/>
              <w:left w:val="outset" w:sz="6" w:space="0" w:color="auto"/>
              <w:right w:val="nil"/>
            </w:tcBorders>
            <w:tcMar>
              <w:top w:w="20" w:type="dxa"/>
              <w:left w:w="20" w:type="dxa"/>
              <w:bottom w:w="20" w:type="dxa"/>
              <w:right w:w="20" w:type="dxa"/>
            </w:tcMar>
            <w:vAlign w:val="center"/>
          </w:tcPr>
          <w:p w14:paraId="0467DB86" w14:textId="77777777" w:rsidR="008F6FFB" w:rsidRPr="00AF18C6" w:rsidRDefault="008F6FFB" w:rsidP="00283768">
            <w:pPr>
              <w:pStyle w:val="rowtabella0"/>
              <w:rPr>
                <w:color w:val="002060"/>
              </w:rPr>
            </w:pPr>
            <w:r w:rsidRPr="00AF18C6">
              <w:rPr>
                <w:color w:val="002060"/>
              </w:rPr>
              <w:t>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D45A0" w14:textId="77777777" w:rsidR="008F6FFB" w:rsidRPr="00AF18C6" w:rsidRDefault="008F6FFB" w:rsidP="00283768">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44C977" w14:textId="77777777" w:rsidR="008F6FFB" w:rsidRPr="00AF18C6" w:rsidRDefault="008F6FFB" w:rsidP="00283768">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1B8DD" w14:textId="77777777" w:rsidR="008F6FFB" w:rsidRPr="00AF18C6" w:rsidRDefault="008F6FFB" w:rsidP="00283768">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DDFF0" w14:textId="77777777" w:rsidR="008F6FFB" w:rsidRPr="00AF18C6" w:rsidRDefault="008F6FFB" w:rsidP="00283768">
            <w:pPr>
              <w:pStyle w:val="rowtabella0"/>
              <w:jc w:val="center"/>
              <w:rPr>
                <w:color w:val="002060"/>
              </w:rPr>
            </w:pPr>
            <w:r w:rsidRPr="00AF18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4B202" w14:textId="77777777" w:rsidR="008F6FFB" w:rsidRPr="00AF18C6" w:rsidRDefault="008F6FFB" w:rsidP="00283768">
            <w:pPr>
              <w:pStyle w:val="rowtabella0"/>
              <w:jc w:val="center"/>
              <w:rPr>
                <w:color w:val="002060"/>
              </w:rPr>
            </w:pPr>
            <w:r w:rsidRPr="00AF18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7DDCEE" w14:textId="77777777" w:rsidR="008F6FFB" w:rsidRPr="00AF18C6" w:rsidRDefault="008F6FFB" w:rsidP="00283768">
            <w:pPr>
              <w:pStyle w:val="rowtabella0"/>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16702" w14:textId="77777777" w:rsidR="008F6FFB" w:rsidRPr="00AF18C6" w:rsidRDefault="008F6FFB" w:rsidP="00283768">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99BAF" w14:textId="77777777" w:rsidR="008F6FFB" w:rsidRPr="00AF18C6" w:rsidRDefault="008F6FFB" w:rsidP="00283768">
            <w:pPr>
              <w:pStyle w:val="rowtabella0"/>
              <w:jc w:val="center"/>
              <w:rPr>
                <w:color w:val="002060"/>
              </w:rPr>
            </w:pPr>
            <w:r>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647E3" w14:textId="77777777" w:rsidR="008F6FFB" w:rsidRPr="00AF18C6" w:rsidRDefault="008F6FFB" w:rsidP="00283768">
            <w:pPr>
              <w:pStyle w:val="rowtabella0"/>
              <w:jc w:val="center"/>
              <w:rPr>
                <w:color w:val="002060"/>
              </w:rPr>
            </w:pPr>
            <w:r w:rsidRPr="00AF18C6">
              <w:rPr>
                <w:color w:val="002060"/>
              </w:rPr>
              <w:t>0</w:t>
            </w:r>
          </w:p>
        </w:tc>
      </w:tr>
      <w:tr w:rsidR="008F6FFB" w:rsidRPr="00AF18C6" w14:paraId="35D9DDD4" w14:textId="77777777" w:rsidTr="00283768">
        <w:tc>
          <w:tcPr>
            <w:tcW w:w="5640" w:type="dxa"/>
            <w:tcBorders>
              <w:left w:val="outset" w:sz="6" w:space="0" w:color="auto"/>
              <w:right w:val="nil"/>
            </w:tcBorders>
            <w:tcMar>
              <w:top w:w="20" w:type="dxa"/>
              <w:left w:w="20" w:type="dxa"/>
              <w:bottom w:w="20" w:type="dxa"/>
              <w:right w:w="20" w:type="dxa"/>
            </w:tcMar>
            <w:vAlign w:val="center"/>
          </w:tcPr>
          <w:p w14:paraId="5677A6CE" w14:textId="77777777" w:rsidR="008F6FFB" w:rsidRPr="00AF18C6" w:rsidRDefault="008F6FFB" w:rsidP="00283768">
            <w:pPr>
              <w:pStyle w:val="rowtabella0"/>
              <w:rPr>
                <w:color w:val="002060"/>
              </w:rPr>
            </w:pPr>
            <w:r w:rsidRPr="00AF18C6">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470FE4" w14:textId="77777777" w:rsidR="008F6FFB" w:rsidRPr="00AF18C6" w:rsidRDefault="008F6FFB" w:rsidP="00283768">
            <w:pPr>
              <w:pStyle w:val="rowtabella0"/>
              <w:jc w:val="center"/>
              <w:rPr>
                <w:color w:val="002060"/>
              </w:rPr>
            </w:pPr>
            <w:r w:rsidRPr="00AF18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97C9E" w14:textId="77777777" w:rsidR="008F6FFB" w:rsidRPr="00AF18C6" w:rsidRDefault="008F6FFB" w:rsidP="00283768">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E6443" w14:textId="77777777" w:rsidR="008F6FFB" w:rsidRPr="00AF18C6" w:rsidRDefault="008F6FFB" w:rsidP="00283768">
            <w:pPr>
              <w:pStyle w:val="rowtabella0"/>
              <w:jc w:val="center"/>
              <w:rPr>
                <w:color w:val="002060"/>
              </w:rPr>
            </w:pPr>
            <w:r w:rsidRPr="00AF18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90DEB" w14:textId="77777777" w:rsidR="008F6FFB" w:rsidRPr="00AF18C6" w:rsidRDefault="008F6FFB" w:rsidP="00283768">
            <w:pPr>
              <w:pStyle w:val="rowtabella0"/>
              <w:jc w:val="center"/>
              <w:rPr>
                <w:color w:val="002060"/>
              </w:rPr>
            </w:pPr>
            <w:r w:rsidRPr="00AF18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7D752" w14:textId="77777777" w:rsidR="008F6FFB" w:rsidRPr="00AF18C6" w:rsidRDefault="008F6FFB" w:rsidP="0028376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C54A8" w14:textId="77777777" w:rsidR="008F6FFB" w:rsidRPr="00AF18C6" w:rsidRDefault="008F6FFB" w:rsidP="00283768">
            <w:pPr>
              <w:pStyle w:val="rowtabella0"/>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89236" w14:textId="77777777" w:rsidR="008F6FFB" w:rsidRPr="00AF18C6" w:rsidRDefault="008F6FFB" w:rsidP="00283768">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E1203" w14:textId="77777777" w:rsidR="008F6FFB" w:rsidRPr="00AF18C6" w:rsidRDefault="008F6FFB" w:rsidP="00283768">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5C240" w14:textId="77777777" w:rsidR="008F6FFB" w:rsidRPr="00AF18C6" w:rsidRDefault="008F6FFB" w:rsidP="00283768">
            <w:pPr>
              <w:pStyle w:val="rowtabella0"/>
              <w:jc w:val="center"/>
              <w:rPr>
                <w:color w:val="002060"/>
              </w:rPr>
            </w:pPr>
            <w:r w:rsidRPr="00AF18C6">
              <w:rPr>
                <w:color w:val="002060"/>
              </w:rPr>
              <w:t>0</w:t>
            </w:r>
          </w:p>
        </w:tc>
      </w:tr>
      <w:tr w:rsidR="008F6FFB" w:rsidRPr="00AF18C6" w14:paraId="4453F8FC"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tcPr>
          <w:p w14:paraId="021FD9EC" w14:textId="77777777" w:rsidR="008F6FFB" w:rsidRPr="00AF18C6" w:rsidRDefault="008F6FFB" w:rsidP="00283768">
            <w:pPr>
              <w:pStyle w:val="rowtabella0"/>
              <w:rPr>
                <w:color w:val="002060"/>
              </w:rPr>
            </w:pPr>
            <w:r w:rsidRPr="00AF18C6">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F7E64A" w14:textId="77777777" w:rsidR="008F6FFB" w:rsidRPr="00AF18C6" w:rsidRDefault="008F6FFB" w:rsidP="00283768">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4A572A" w14:textId="77777777" w:rsidR="008F6FFB" w:rsidRPr="00AF18C6" w:rsidRDefault="008F6FFB" w:rsidP="00283768">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EAC2A" w14:textId="77777777" w:rsidR="008F6FFB" w:rsidRPr="00AF18C6" w:rsidRDefault="008F6FFB" w:rsidP="00283768">
            <w:pPr>
              <w:pStyle w:val="rowtabella0"/>
              <w:jc w:val="center"/>
              <w:rPr>
                <w:color w:val="002060"/>
              </w:rPr>
            </w:pPr>
            <w:r w:rsidRPr="00AF18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1FB327" w14:textId="77777777" w:rsidR="008F6FFB" w:rsidRPr="00AF18C6" w:rsidRDefault="008F6FFB" w:rsidP="0028376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8CE97" w14:textId="77777777" w:rsidR="008F6FFB" w:rsidRPr="00AF18C6" w:rsidRDefault="008F6FFB" w:rsidP="00283768">
            <w:pPr>
              <w:pStyle w:val="rowtabella0"/>
              <w:jc w:val="center"/>
              <w:rPr>
                <w:color w:val="002060"/>
              </w:rPr>
            </w:pPr>
            <w:r w:rsidRPr="00AF18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8A2E27" w14:textId="77777777" w:rsidR="008F6FFB" w:rsidRPr="00AF18C6" w:rsidRDefault="008F6FFB" w:rsidP="00283768">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969F4" w14:textId="77777777" w:rsidR="008F6FFB" w:rsidRPr="00AF18C6" w:rsidRDefault="008F6FFB" w:rsidP="00283768">
            <w:pPr>
              <w:pStyle w:val="rowtabella0"/>
              <w:jc w:val="center"/>
              <w:rPr>
                <w:color w:val="002060"/>
              </w:rPr>
            </w:pPr>
            <w:r>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2A309" w14:textId="77777777" w:rsidR="008F6FFB" w:rsidRPr="00AF18C6" w:rsidRDefault="008F6FFB" w:rsidP="00283768">
            <w:pPr>
              <w:pStyle w:val="rowtabella0"/>
              <w:jc w:val="center"/>
              <w:rPr>
                <w:color w:val="002060"/>
              </w:rPr>
            </w:pPr>
            <w:r w:rsidRPr="00AF18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5719A" w14:textId="77777777" w:rsidR="008F6FFB" w:rsidRPr="00AF18C6" w:rsidRDefault="008F6FFB" w:rsidP="00283768">
            <w:pPr>
              <w:pStyle w:val="rowtabella0"/>
              <w:jc w:val="center"/>
              <w:rPr>
                <w:color w:val="002060"/>
              </w:rPr>
            </w:pPr>
            <w:r w:rsidRPr="00AF18C6">
              <w:rPr>
                <w:color w:val="002060"/>
              </w:rPr>
              <w:t>0</w:t>
            </w:r>
          </w:p>
        </w:tc>
      </w:tr>
      <w:tr w:rsidR="008F6FFB" w:rsidRPr="00CC0113" w14:paraId="57FB1BAA"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483C5CB" w14:textId="77777777" w:rsidR="008F6FFB" w:rsidRPr="00AF18C6" w:rsidRDefault="008F6FFB" w:rsidP="00283768">
            <w:pPr>
              <w:pStyle w:val="rowtabella0"/>
              <w:rPr>
                <w:color w:val="002060"/>
              </w:rPr>
            </w:pPr>
            <w:r w:rsidRPr="00AF18C6">
              <w:rPr>
                <w:color w:val="002060"/>
              </w:rPr>
              <w:t>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47EC51" w14:textId="77777777" w:rsidR="008F6FFB" w:rsidRPr="00AF18C6" w:rsidRDefault="008F6FFB" w:rsidP="0028376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41A4AA" w14:textId="77777777" w:rsidR="008F6FFB" w:rsidRPr="00AF18C6" w:rsidRDefault="008F6FFB" w:rsidP="00283768">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6BAF1" w14:textId="77777777" w:rsidR="008F6FFB" w:rsidRPr="00AF18C6" w:rsidRDefault="008F6FFB" w:rsidP="00283768">
            <w:pPr>
              <w:pStyle w:val="rowtabella0"/>
              <w:jc w:val="center"/>
              <w:rPr>
                <w:color w:val="002060"/>
              </w:rPr>
            </w:pPr>
            <w:r w:rsidRPr="00AF18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E7754" w14:textId="77777777" w:rsidR="008F6FFB" w:rsidRPr="00AF18C6" w:rsidRDefault="008F6FFB" w:rsidP="0028376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44D22C" w14:textId="77777777" w:rsidR="008F6FFB" w:rsidRPr="00AF18C6" w:rsidRDefault="008F6FFB" w:rsidP="00283768">
            <w:pPr>
              <w:pStyle w:val="rowtabella0"/>
              <w:jc w:val="center"/>
              <w:rPr>
                <w:color w:val="002060"/>
              </w:rPr>
            </w:pPr>
            <w:r w:rsidRPr="00AF18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F90D0" w14:textId="77777777" w:rsidR="008F6FFB" w:rsidRPr="00AF18C6" w:rsidRDefault="008F6FFB" w:rsidP="00283768">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36990" w14:textId="77777777" w:rsidR="008F6FFB" w:rsidRPr="00AF18C6" w:rsidRDefault="008F6FFB" w:rsidP="00283768">
            <w:pPr>
              <w:pStyle w:val="rowtabella0"/>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56DB1" w14:textId="77777777" w:rsidR="008F6FFB" w:rsidRPr="00AF18C6" w:rsidRDefault="008F6FFB" w:rsidP="00283768">
            <w:pPr>
              <w:pStyle w:val="rowtabella0"/>
              <w:jc w:val="center"/>
              <w:rPr>
                <w:color w:val="002060"/>
              </w:rPr>
            </w:pPr>
            <w:r w:rsidRPr="00AF18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1DD182" w14:textId="77777777" w:rsidR="008F6FFB" w:rsidRPr="00CC0113" w:rsidRDefault="008F6FFB" w:rsidP="00283768">
            <w:pPr>
              <w:pStyle w:val="rowtabella0"/>
              <w:jc w:val="center"/>
              <w:rPr>
                <w:color w:val="002060"/>
              </w:rPr>
            </w:pPr>
            <w:r w:rsidRPr="00AF18C6">
              <w:rPr>
                <w:color w:val="002060"/>
              </w:rPr>
              <w:t>0</w:t>
            </w:r>
          </w:p>
        </w:tc>
      </w:tr>
    </w:tbl>
    <w:p w14:paraId="57612A20" w14:textId="77777777" w:rsidR="008F6FFB" w:rsidRPr="006E61AC" w:rsidRDefault="008F6FFB" w:rsidP="008F6FFB">
      <w:pPr>
        <w:pStyle w:val="breakline"/>
        <w:rPr>
          <w:color w:val="002060"/>
        </w:rPr>
      </w:pPr>
    </w:p>
    <w:p w14:paraId="4599FC4B" w14:textId="77777777" w:rsidR="008F6FFB" w:rsidRPr="006E61AC" w:rsidRDefault="008F6FFB" w:rsidP="008F6FFB">
      <w:pPr>
        <w:pStyle w:val="titoloprinc0"/>
        <w:rPr>
          <w:color w:val="002060"/>
        </w:rPr>
      </w:pPr>
      <w:r w:rsidRPr="006E61AC">
        <w:rPr>
          <w:color w:val="002060"/>
        </w:rPr>
        <w:t>PROGRAMMA GARE</w:t>
      </w:r>
    </w:p>
    <w:p w14:paraId="3F70ADF3" w14:textId="77777777" w:rsidR="008F6FFB" w:rsidRPr="006E61AC" w:rsidRDefault="008F6FFB" w:rsidP="008F6FFB">
      <w:pPr>
        <w:pStyle w:val="breakline"/>
        <w:rPr>
          <w:color w:val="002060"/>
        </w:rPr>
      </w:pPr>
    </w:p>
    <w:p w14:paraId="60CE21E9" w14:textId="77777777" w:rsidR="008F6FFB" w:rsidRPr="006E61AC" w:rsidRDefault="008F6FFB" w:rsidP="008F6FFB">
      <w:pPr>
        <w:pStyle w:val="sottotitolocampionato10"/>
        <w:rPr>
          <w:color w:val="002060"/>
        </w:rPr>
      </w:pPr>
      <w:r w:rsidRPr="006E61AC">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4"/>
        <w:gridCol w:w="385"/>
        <w:gridCol w:w="898"/>
        <w:gridCol w:w="1198"/>
        <w:gridCol w:w="1543"/>
        <w:gridCol w:w="1543"/>
      </w:tblGrid>
      <w:tr w:rsidR="008F6FFB" w:rsidRPr="006E61AC" w14:paraId="1430278F" w14:textId="77777777" w:rsidTr="00283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7D14B" w14:textId="77777777" w:rsidR="008F6FFB" w:rsidRPr="006E61AC" w:rsidRDefault="008F6FFB" w:rsidP="00283768">
            <w:pPr>
              <w:pStyle w:val="headertabella0"/>
              <w:rPr>
                <w:color w:val="002060"/>
              </w:rPr>
            </w:pPr>
            <w:r w:rsidRPr="006E6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5086E" w14:textId="77777777" w:rsidR="008F6FFB" w:rsidRPr="006E61AC" w:rsidRDefault="008F6FFB" w:rsidP="00283768">
            <w:pPr>
              <w:pStyle w:val="headertabella0"/>
              <w:rPr>
                <w:color w:val="002060"/>
              </w:rPr>
            </w:pPr>
            <w:r w:rsidRPr="006E6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14A29" w14:textId="77777777" w:rsidR="008F6FFB" w:rsidRPr="006E61AC" w:rsidRDefault="008F6FFB" w:rsidP="00283768">
            <w:pPr>
              <w:pStyle w:val="headertabella0"/>
              <w:rPr>
                <w:color w:val="002060"/>
              </w:rPr>
            </w:pPr>
            <w:r w:rsidRPr="006E6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6FDCE" w14:textId="77777777" w:rsidR="008F6FFB" w:rsidRPr="006E61AC" w:rsidRDefault="008F6FFB" w:rsidP="00283768">
            <w:pPr>
              <w:pStyle w:val="headertabella0"/>
              <w:rPr>
                <w:color w:val="002060"/>
              </w:rPr>
            </w:pPr>
            <w:r w:rsidRPr="006E6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3ABDD" w14:textId="77777777" w:rsidR="008F6FFB" w:rsidRPr="006E61AC" w:rsidRDefault="008F6FFB" w:rsidP="00283768">
            <w:pPr>
              <w:pStyle w:val="headertabella0"/>
              <w:rPr>
                <w:color w:val="002060"/>
              </w:rPr>
            </w:pPr>
            <w:r w:rsidRPr="006E6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529EE" w14:textId="77777777" w:rsidR="008F6FFB" w:rsidRPr="006E61AC" w:rsidRDefault="008F6FFB" w:rsidP="00283768">
            <w:pPr>
              <w:pStyle w:val="headertabella0"/>
              <w:rPr>
                <w:color w:val="002060"/>
              </w:rPr>
            </w:pPr>
            <w:proofErr w:type="spellStart"/>
            <w:r w:rsidRPr="006E61AC">
              <w:rPr>
                <w:color w:val="002060"/>
              </w:rPr>
              <w:t>Localita'</w:t>
            </w:r>
            <w:proofErr w:type="spellEnd"/>
            <w:r w:rsidRPr="006E6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677D5" w14:textId="77777777" w:rsidR="008F6FFB" w:rsidRPr="006E61AC" w:rsidRDefault="008F6FFB" w:rsidP="00283768">
            <w:pPr>
              <w:pStyle w:val="headertabella0"/>
              <w:rPr>
                <w:color w:val="002060"/>
              </w:rPr>
            </w:pPr>
            <w:r w:rsidRPr="006E61AC">
              <w:rPr>
                <w:color w:val="002060"/>
              </w:rPr>
              <w:t>Indirizzo Impianto</w:t>
            </w:r>
          </w:p>
        </w:tc>
      </w:tr>
      <w:tr w:rsidR="008F6FFB" w:rsidRPr="006E61AC" w14:paraId="72656B80" w14:textId="77777777" w:rsidTr="0028376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6A521F" w14:textId="77777777" w:rsidR="008F6FFB" w:rsidRPr="006E61AC" w:rsidRDefault="008F6FFB" w:rsidP="00283768">
            <w:pPr>
              <w:pStyle w:val="rowtabella0"/>
              <w:rPr>
                <w:color w:val="002060"/>
              </w:rPr>
            </w:pPr>
            <w:r w:rsidRPr="006E61AC">
              <w:rPr>
                <w:color w:val="002060"/>
              </w:rPr>
              <w:t>POLISPORTIVA BOCA S.E.M.</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DD3972" w14:textId="77777777" w:rsidR="008F6FFB" w:rsidRPr="006E61AC" w:rsidRDefault="008F6FFB" w:rsidP="00283768">
            <w:pPr>
              <w:pStyle w:val="rowtabella0"/>
              <w:rPr>
                <w:color w:val="002060"/>
              </w:rPr>
            </w:pPr>
            <w:r w:rsidRPr="006E61AC">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F17725" w14:textId="77777777" w:rsidR="008F6FFB" w:rsidRPr="006E61AC" w:rsidRDefault="008F6FFB" w:rsidP="00283768">
            <w:pPr>
              <w:pStyle w:val="rowtabella0"/>
              <w:jc w:val="center"/>
              <w:rPr>
                <w:color w:val="002060"/>
              </w:rPr>
            </w:pPr>
            <w:r w:rsidRPr="006E61A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4B123" w14:textId="77777777" w:rsidR="008F6FFB" w:rsidRPr="006E61AC" w:rsidRDefault="008F6FFB" w:rsidP="00283768">
            <w:pPr>
              <w:pStyle w:val="rowtabella0"/>
              <w:rPr>
                <w:color w:val="002060"/>
              </w:rPr>
            </w:pPr>
            <w:r w:rsidRPr="006E61AC">
              <w:rPr>
                <w:color w:val="002060"/>
              </w:rPr>
              <w:t>28/03/2025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C7EBB" w14:textId="77777777" w:rsidR="008F6FFB" w:rsidRPr="006E61AC" w:rsidRDefault="008F6FFB" w:rsidP="00283768">
            <w:pPr>
              <w:pStyle w:val="rowtabella0"/>
              <w:rPr>
                <w:color w:val="002060"/>
              </w:rPr>
            </w:pPr>
            <w:r w:rsidRPr="006E61AC">
              <w:rPr>
                <w:color w:val="002060"/>
              </w:rPr>
              <w:t>5280 TENSOSTRUTTURA S.</w:t>
            </w:r>
            <w:proofErr w:type="gramStart"/>
            <w:r w:rsidRPr="006E61AC">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69ECE" w14:textId="77777777" w:rsidR="008F6FFB" w:rsidRPr="006E61AC" w:rsidRDefault="008F6FFB" w:rsidP="00283768">
            <w:pPr>
              <w:pStyle w:val="rowtabella0"/>
              <w:rPr>
                <w:color w:val="002060"/>
              </w:rPr>
            </w:pPr>
            <w:r w:rsidRPr="006E61AC">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171AA1" w14:textId="77777777" w:rsidR="008F6FFB" w:rsidRPr="006E61AC" w:rsidRDefault="008F6FFB" w:rsidP="00283768">
            <w:pPr>
              <w:pStyle w:val="rowtabella0"/>
              <w:rPr>
                <w:color w:val="002060"/>
              </w:rPr>
            </w:pPr>
            <w:r w:rsidRPr="006E61AC">
              <w:rPr>
                <w:color w:val="002060"/>
              </w:rPr>
              <w:t>VIA LORENZO LOTTO</w:t>
            </w:r>
          </w:p>
        </w:tc>
      </w:tr>
      <w:tr w:rsidR="008F6FFB" w:rsidRPr="006E61AC" w14:paraId="3785A5A2" w14:textId="77777777" w:rsidTr="0028376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DA059C" w14:textId="77777777" w:rsidR="008F6FFB" w:rsidRPr="006E61AC" w:rsidRDefault="008F6FFB" w:rsidP="00283768">
            <w:pPr>
              <w:pStyle w:val="rowtabella0"/>
              <w:rPr>
                <w:color w:val="002060"/>
              </w:rPr>
            </w:pPr>
            <w:proofErr w:type="gramStart"/>
            <w:r w:rsidRPr="006E61AC">
              <w:rPr>
                <w:color w:val="002060"/>
              </w:rPr>
              <w:lastRenderedPageBreak/>
              <w:t>CITTA</w:t>
            </w:r>
            <w:proofErr w:type="gramEnd"/>
            <w:r w:rsidRPr="006E61AC">
              <w:rPr>
                <w:color w:val="002060"/>
              </w:rPr>
              <w:t xml:space="preserve"> DI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6121B" w14:textId="77777777" w:rsidR="008F6FFB" w:rsidRPr="006E61AC" w:rsidRDefault="008F6FFB" w:rsidP="00283768">
            <w:pPr>
              <w:pStyle w:val="rowtabella0"/>
              <w:rPr>
                <w:color w:val="002060"/>
              </w:rPr>
            </w:pPr>
            <w:r w:rsidRPr="006E61AC">
              <w:rPr>
                <w:color w:val="002060"/>
              </w:rPr>
              <w:t>MONTELUPONESE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166E1" w14:textId="77777777" w:rsidR="008F6FFB" w:rsidRPr="006E61AC" w:rsidRDefault="008F6FFB" w:rsidP="00283768">
            <w:pPr>
              <w:pStyle w:val="rowtabella0"/>
              <w:jc w:val="center"/>
              <w:rPr>
                <w:color w:val="002060"/>
              </w:rPr>
            </w:pPr>
            <w:r w:rsidRPr="006E61A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94B41C" w14:textId="77777777" w:rsidR="008F6FFB" w:rsidRPr="006E61AC" w:rsidRDefault="008F6FFB" w:rsidP="00283768">
            <w:pPr>
              <w:pStyle w:val="rowtabella0"/>
              <w:rPr>
                <w:color w:val="002060"/>
              </w:rPr>
            </w:pPr>
            <w:r w:rsidRPr="006E61AC">
              <w:rPr>
                <w:color w:val="002060"/>
              </w:rPr>
              <w:t>30/03/2025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E5F01" w14:textId="77777777" w:rsidR="008F6FFB" w:rsidRPr="006E61AC" w:rsidRDefault="008F6FFB" w:rsidP="00283768">
            <w:pPr>
              <w:pStyle w:val="rowtabella0"/>
              <w:rPr>
                <w:color w:val="002060"/>
              </w:rPr>
            </w:pPr>
            <w:r w:rsidRPr="006E61AC">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F721F" w14:textId="77777777" w:rsidR="008F6FFB" w:rsidRPr="006E61AC" w:rsidRDefault="008F6FFB" w:rsidP="00283768">
            <w:pPr>
              <w:pStyle w:val="rowtabella0"/>
              <w:rPr>
                <w:color w:val="002060"/>
              </w:rPr>
            </w:pPr>
            <w:r w:rsidRPr="006E61AC">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9D10D" w14:textId="77777777" w:rsidR="008F6FFB" w:rsidRPr="006E61AC" w:rsidRDefault="008F6FFB" w:rsidP="00283768">
            <w:pPr>
              <w:pStyle w:val="rowtabella0"/>
              <w:rPr>
                <w:color w:val="002060"/>
              </w:rPr>
            </w:pPr>
            <w:r w:rsidRPr="006E61AC">
              <w:rPr>
                <w:color w:val="002060"/>
              </w:rPr>
              <w:t>VIA DELLO STADIO</w:t>
            </w:r>
          </w:p>
        </w:tc>
      </w:tr>
    </w:tbl>
    <w:p w14:paraId="1D2FFD63" w14:textId="77777777" w:rsidR="008F6FFB" w:rsidRPr="006E61AC" w:rsidRDefault="008F6FFB" w:rsidP="008F6FFB">
      <w:pPr>
        <w:pStyle w:val="breakline"/>
        <w:rPr>
          <w:color w:val="002060"/>
        </w:rPr>
      </w:pPr>
    </w:p>
    <w:p w14:paraId="55188805" w14:textId="77777777" w:rsidR="008F6FFB" w:rsidRPr="006E61AC" w:rsidRDefault="008F6FFB" w:rsidP="008F6FFB">
      <w:pPr>
        <w:pStyle w:val="breakline"/>
        <w:rPr>
          <w:color w:val="002060"/>
        </w:rPr>
      </w:pPr>
    </w:p>
    <w:p w14:paraId="2927057A" w14:textId="77777777" w:rsidR="008F6FFB" w:rsidRPr="006E61AC" w:rsidRDefault="008F6FFB" w:rsidP="008F6FFB">
      <w:pPr>
        <w:pStyle w:val="breakline"/>
        <w:rPr>
          <w:color w:val="002060"/>
        </w:rPr>
      </w:pPr>
    </w:p>
    <w:p w14:paraId="5909F51B" w14:textId="77777777" w:rsidR="008F6FFB" w:rsidRPr="006E61AC" w:rsidRDefault="008F6FFB" w:rsidP="008F6FFB">
      <w:pPr>
        <w:pStyle w:val="titolocampionato0"/>
        <w:shd w:val="clear" w:color="auto" w:fill="CCCCCC"/>
        <w:spacing w:before="80" w:after="40"/>
        <w:rPr>
          <w:color w:val="002060"/>
        </w:rPr>
      </w:pPr>
      <w:r w:rsidRPr="006E61AC">
        <w:rPr>
          <w:color w:val="002060"/>
        </w:rPr>
        <w:t>COPPA PRIMAVERA C5 UNDER 18</w:t>
      </w:r>
    </w:p>
    <w:p w14:paraId="6E0CFA34" w14:textId="77777777" w:rsidR="008F6FFB" w:rsidRPr="006E61AC" w:rsidRDefault="008F6FFB" w:rsidP="008F6FFB">
      <w:pPr>
        <w:pStyle w:val="titoloprinc0"/>
        <w:rPr>
          <w:color w:val="002060"/>
        </w:rPr>
      </w:pPr>
      <w:r w:rsidRPr="006E61AC">
        <w:rPr>
          <w:color w:val="002060"/>
        </w:rPr>
        <w:t>VARIAZIONI AL PROGRAMMA GARE</w:t>
      </w:r>
    </w:p>
    <w:p w14:paraId="02E77E3A" w14:textId="77777777" w:rsidR="008F6FFB" w:rsidRPr="006E61AC" w:rsidRDefault="008F6FFB" w:rsidP="008F6FFB">
      <w:pPr>
        <w:pStyle w:val="breakline"/>
        <w:rPr>
          <w:color w:val="002060"/>
        </w:rPr>
      </w:pPr>
    </w:p>
    <w:p w14:paraId="05E228C0" w14:textId="77777777" w:rsidR="008F6FFB" w:rsidRPr="006E61AC" w:rsidRDefault="008F6FFB" w:rsidP="008F6FFB">
      <w:pPr>
        <w:pStyle w:val="breakline"/>
        <w:rPr>
          <w:color w:val="002060"/>
        </w:rPr>
      </w:pPr>
    </w:p>
    <w:p w14:paraId="3D0F39FB" w14:textId="77777777" w:rsidR="008F6FFB" w:rsidRPr="006E61AC" w:rsidRDefault="008F6FFB" w:rsidP="008F6FFB">
      <w:pPr>
        <w:pStyle w:val="sottotitolocampionato10"/>
        <w:rPr>
          <w:color w:val="002060"/>
        </w:rPr>
      </w:pPr>
      <w:r w:rsidRPr="006E61A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F6FFB" w:rsidRPr="006E61AC" w14:paraId="25C48993" w14:textId="77777777" w:rsidTr="00461A2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0183F" w14:textId="77777777" w:rsidR="008F6FFB" w:rsidRPr="006E61AC" w:rsidRDefault="008F6FFB" w:rsidP="00283768">
            <w:pPr>
              <w:pStyle w:val="headertabella0"/>
              <w:rPr>
                <w:color w:val="002060"/>
              </w:rPr>
            </w:pPr>
            <w:r w:rsidRPr="006E61A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ED5FF" w14:textId="77777777" w:rsidR="008F6FFB" w:rsidRPr="006E61AC" w:rsidRDefault="008F6FFB" w:rsidP="00283768">
            <w:pPr>
              <w:pStyle w:val="headertabella0"/>
              <w:rPr>
                <w:color w:val="002060"/>
              </w:rPr>
            </w:pPr>
            <w:r w:rsidRPr="006E61AC">
              <w:rPr>
                <w:color w:val="002060"/>
              </w:rPr>
              <w:t xml:space="preserve">N° </w:t>
            </w:r>
            <w:proofErr w:type="spellStart"/>
            <w:r w:rsidRPr="006E61AC">
              <w:rPr>
                <w:color w:val="002060"/>
              </w:rPr>
              <w:t>Gior</w:t>
            </w:r>
            <w:proofErr w:type="spellEnd"/>
            <w:r w:rsidRPr="006E61A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45873" w14:textId="77777777" w:rsidR="008F6FFB" w:rsidRPr="006E61AC" w:rsidRDefault="008F6FFB" w:rsidP="00283768">
            <w:pPr>
              <w:pStyle w:val="headertabella0"/>
              <w:rPr>
                <w:color w:val="002060"/>
              </w:rPr>
            </w:pPr>
            <w:r w:rsidRPr="006E61A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2122F" w14:textId="77777777" w:rsidR="008F6FFB" w:rsidRPr="006E61AC" w:rsidRDefault="008F6FFB" w:rsidP="00283768">
            <w:pPr>
              <w:pStyle w:val="headertabella0"/>
              <w:rPr>
                <w:color w:val="002060"/>
              </w:rPr>
            </w:pPr>
            <w:r w:rsidRPr="006E61A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0902F" w14:textId="77777777" w:rsidR="008F6FFB" w:rsidRPr="006E61AC" w:rsidRDefault="008F6FFB" w:rsidP="00283768">
            <w:pPr>
              <w:pStyle w:val="headertabella0"/>
              <w:rPr>
                <w:color w:val="002060"/>
              </w:rPr>
            </w:pPr>
            <w:r w:rsidRPr="006E61AC">
              <w:rPr>
                <w:color w:val="002060"/>
              </w:rPr>
              <w:t xml:space="preserve">Data </w:t>
            </w:r>
            <w:proofErr w:type="spellStart"/>
            <w:r w:rsidRPr="006E61AC">
              <w:rPr>
                <w:color w:val="002060"/>
              </w:rPr>
              <w:t>Orig</w:t>
            </w:r>
            <w:proofErr w:type="spellEnd"/>
            <w:r w:rsidRPr="006E61A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81F42" w14:textId="77777777" w:rsidR="008F6FFB" w:rsidRPr="006E61AC" w:rsidRDefault="008F6FFB" w:rsidP="00283768">
            <w:pPr>
              <w:pStyle w:val="headertabella0"/>
              <w:rPr>
                <w:color w:val="002060"/>
              </w:rPr>
            </w:pPr>
            <w:r w:rsidRPr="006E61A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40C0E" w14:textId="77777777" w:rsidR="008F6FFB" w:rsidRPr="006E61AC" w:rsidRDefault="008F6FFB" w:rsidP="00283768">
            <w:pPr>
              <w:pStyle w:val="headertabella0"/>
              <w:rPr>
                <w:color w:val="002060"/>
              </w:rPr>
            </w:pPr>
            <w:r w:rsidRPr="006E61AC">
              <w:rPr>
                <w:color w:val="002060"/>
              </w:rPr>
              <w:t xml:space="preserve">Ora </w:t>
            </w:r>
            <w:proofErr w:type="spellStart"/>
            <w:r w:rsidRPr="006E61AC">
              <w:rPr>
                <w:color w:val="002060"/>
              </w:rPr>
              <w:t>Orig</w:t>
            </w:r>
            <w:proofErr w:type="spellEnd"/>
            <w:r w:rsidRPr="006E61A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F5033" w14:textId="77777777" w:rsidR="008F6FFB" w:rsidRPr="006E61AC" w:rsidRDefault="008F6FFB" w:rsidP="00283768">
            <w:pPr>
              <w:pStyle w:val="headertabella0"/>
              <w:rPr>
                <w:color w:val="002060"/>
              </w:rPr>
            </w:pPr>
            <w:r w:rsidRPr="006E61AC">
              <w:rPr>
                <w:color w:val="002060"/>
              </w:rPr>
              <w:t>Impianto</w:t>
            </w:r>
          </w:p>
        </w:tc>
      </w:tr>
      <w:tr w:rsidR="008F6FFB" w:rsidRPr="006E61AC" w14:paraId="6EA12AC4" w14:textId="77777777" w:rsidTr="00461A2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E55EC" w14:textId="77777777" w:rsidR="008F6FFB" w:rsidRPr="00461A21" w:rsidRDefault="008F6FFB" w:rsidP="00283768">
            <w:pPr>
              <w:pStyle w:val="rowtabella0"/>
              <w:rPr>
                <w:color w:val="002060"/>
                <w:highlight w:val="yellow"/>
              </w:rPr>
            </w:pPr>
            <w:r w:rsidRPr="00461A21">
              <w:rPr>
                <w:color w:val="002060"/>
                <w:highlight w:val="yellow"/>
              </w:rPr>
              <w:t>31/03/2025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3126F" w14:textId="77777777" w:rsidR="008F6FFB" w:rsidRPr="00461A21" w:rsidRDefault="008F6FFB" w:rsidP="00283768">
            <w:pPr>
              <w:pStyle w:val="rowtabella0"/>
              <w:jc w:val="center"/>
              <w:rPr>
                <w:color w:val="002060"/>
                <w:highlight w:val="yellow"/>
              </w:rPr>
            </w:pPr>
            <w:r w:rsidRPr="00461A2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6DBAD" w14:textId="77777777" w:rsidR="008F6FFB" w:rsidRPr="00461A21" w:rsidRDefault="008F6FFB" w:rsidP="00283768">
            <w:pPr>
              <w:pStyle w:val="rowtabella0"/>
              <w:rPr>
                <w:color w:val="002060"/>
                <w:highlight w:val="yellow"/>
              </w:rPr>
            </w:pPr>
            <w:r w:rsidRPr="00461A21">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67442" w14:textId="77777777" w:rsidR="008F6FFB" w:rsidRPr="00461A21" w:rsidRDefault="008F6FFB" w:rsidP="00283768">
            <w:pPr>
              <w:pStyle w:val="rowtabella0"/>
              <w:rPr>
                <w:color w:val="002060"/>
                <w:highlight w:val="yellow"/>
              </w:rPr>
            </w:pPr>
            <w:r w:rsidRPr="00461A21">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6DDD8" w14:textId="77777777" w:rsidR="008F6FFB" w:rsidRPr="006E61AC" w:rsidRDefault="008F6FFB" w:rsidP="00283768">
            <w:pPr>
              <w:pStyle w:val="rowtabella0"/>
              <w:rPr>
                <w:color w:val="002060"/>
              </w:rPr>
            </w:pPr>
            <w:r w:rsidRPr="006E61AC">
              <w:rPr>
                <w:color w:val="002060"/>
              </w:rPr>
              <w:t>29/03/2025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98775" w14:textId="77777777" w:rsidR="008F6FFB" w:rsidRPr="006E61AC" w:rsidRDefault="008F6FFB" w:rsidP="00283768">
            <w:pPr>
              <w:pStyle w:val="rowtabella0"/>
              <w:jc w:val="center"/>
              <w:rPr>
                <w:color w:val="002060"/>
              </w:rPr>
            </w:pPr>
            <w:r w:rsidRPr="00461A21">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E3AC4" w14:textId="77777777" w:rsidR="008F6FFB" w:rsidRPr="006E61AC" w:rsidRDefault="008F6FFB" w:rsidP="00283768">
            <w:pPr>
              <w:pStyle w:val="rowtabella0"/>
              <w:jc w:val="center"/>
              <w:rPr>
                <w:color w:val="002060"/>
              </w:rPr>
            </w:pPr>
            <w:r w:rsidRPr="006E61AC">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151F0" w14:textId="77777777" w:rsidR="008F6FFB" w:rsidRPr="006E61AC" w:rsidRDefault="008F6FFB" w:rsidP="00283768">
            <w:pPr>
              <w:pStyle w:val="rowtabella0"/>
              <w:rPr>
                <w:color w:val="002060"/>
              </w:rPr>
            </w:pPr>
            <w:r w:rsidRPr="00461A21">
              <w:rPr>
                <w:color w:val="002060"/>
                <w:highlight w:val="yellow"/>
              </w:rPr>
              <w:t>PALLONE GEODETICO "CIOMMEI" TOLENTINO VIA WEBER - ZONA STICCHI</w:t>
            </w:r>
          </w:p>
        </w:tc>
      </w:tr>
    </w:tbl>
    <w:p w14:paraId="59B66B66" w14:textId="77777777" w:rsidR="008F6FFB" w:rsidRPr="006E61AC" w:rsidRDefault="008F6FFB" w:rsidP="008F6FFB">
      <w:pPr>
        <w:pStyle w:val="breakline"/>
        <w:rPr>
          <w:color w:val="002060"/>
        </w:rPr>
      </w:pPr>
    </w:p>
    <w:p w14:paraId="4642FF59" w14:textId="77777777" w:rsidR="008F6FFB" w:rsidRPr="006E61AC" w:rsidRDefault="008F6FFB" w:rsidP="008F6FFB">
      <w:pPr>
        <w:pStyle w:val="breakline"/>
        <w:rPr>
          <w:color w:val="002060"/>
        </w:rPr>
      </w:pPr>
    </w:p>
    <w:p w14:paraId="134AC443" w14:textId="77777777" w:rsidR="008F6FFB" w:rsidRPr="006E61AC" w:rsidRDefault="008F6FFB" w:rsidP="008F6FFB">
      <w:pPr>
        <w:pStyle w:val="titoloprinc0"/>
        <w:rPr>
          <w:color w:val="002060"/>
        </w:rPr>
      </w:pPr>
      <w:r w:rsidRPr="006E61AC">
        <w:rPr>
          <w:color w:val="002060"/>
        </w:rPr>
        <w:t>CLASSIFICA</w:t>
      </w:r>
    </w:p>
    <w:p w14:paraId="36580A65" w14:textId="77777777" w:rsidR="008F6FFB" w:rsidRPr="006E61AC" w:rsidRDefault="008F6FFB" w:rsidP="008F6FFB">
      <w:pPr>
        <w:pStyle w:val="breakline"/>
        <w:rPr>
          <w:color w:val="002060"/>
        </w:rPr>
      </w:pPr>
    </w:p>
    <w:p w14:paraId="6A93862D" w14:textId="77777777" w:rsidR="008F6FFB" w:rsidRPr="006E61AC" w:rsidRDefault="008F6FFB" w:rsidP="008F6FFB">
      <w:pPr>
        <w:pStyle w:val="breakline"/>
        <w:rPr>
          <w:color w:val="002060"/>
        </w:rPr>
      </w:pPr>
    </w:p>
    <w:p w14:paraId="388F631C" w14:textId="77777777" w:rsidR="008F6FFB" w:rsidRPr="006E61AC" w:rsidRDefault="008F6FFB" w:rsidP="008F6FFB">
      <w:pPr>
        <w:pStyle w:val="sottotitolocampionato10"/>
        <w:rPr>
          <w:color w:val="002060"/>
        </w:rPr>
      </w:pPr>
      <w:r w:rsidRPr="006E61A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6E61AC" w14:paraId="65D48A8D"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9FF30" w14:textId="77777777" w:rsidR="008F6FFB" w:rsidRPr="006E61AC" w:rsidRDefault="008F6FFB" w:rsidP="00283768">
            <w:pPr>
              <w:pStyle w:val="headertabella0"/>
              <w:rPr>
                <w:color w:val="002060"/>
              </w:rPr>
            </w:pPr>
            <w:r w:rsidRPr="006E61A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FC25C" w14:textId="77777777" w:rsidR="008F6FFB" w:rsidRPr="006E61AC" w:rsidRDefault="008F6FFB" w:rsidP="00283768">
            <w:pPr>
              <w:pStyle w:val="headertabella0"/>
              <w:rPr>
                <w:color w:val="002060"/>
              </w:rPr>
            </w:pPr>
            <w:r w:rsidRPr="006E61A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008E1" w14:textId="77777777" w:rsidR="008F6FFB" w:rsidRPr="006E61AC" w:rsidRDefault="008F6FFB" w:rsidP="00283768">
            <w:pPr>
              <w:pStyle w:val="headertabella0"/>
              <w:rPr>
                <w:color w:val="002060"/>
              </w:rPr>
            </w:pPr>
            <w:r w:rsidRPr="006E61A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18830" w14:textId="77777777" w:rsidR="008F6FFB" w:rsidRPr="006E61AC" w:rsidRDefault="008F6FFB" w:rsidP="00283768">
            <w:pPr>
              <w:pStyle w:val="headertabella0"/>
              <w:rPr>
                <w:color w:val="002060"/>
              </w:rPr>
            </w:pPr>
            <w:r w:rsidRPr="006E61A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27B37" w14:textId="77777777" w:rsidR="008F6FFB" w:rsidRPr="006E61AC" w:rsidRDefault="008F6FFB" w:rsidP="00283768">
            <w:pPr>
              <w:pStyle w:val="headertabella0"/>
              <w:rPr>
                <w:color w:val="002060"/>
              </w:rPr>
            </w:pPr>
            <w:r w:rsidRPr="006E61A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DEEC1" w14:textId="77777777" w:rsidR="008F6FFB" w:rsidRPr="006E61AC" w:rsidRDefault="008F6FFB" w:rsidP="00283768">
            <w:pPr>
              <w:pStyle w:val="headertabella0"/>
              <w:rPr>
                <w:color w:val="002060"/>
              </w:rPr>
            </w:pPr>
            <w:r w:rsidRPr="006E61A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D5308" w14:textId="77777777" w:rsidR="008F6FFB" w:rsidRPr="006E61AC" w:rsidRDefault="008F6FFB" w:rsidP="00283768">
            <w:pPr>
              <w:pStyle w:val="headertabella0"/>
              <w:rPr>
                <w:color w:val="002060"/>
              </w:rPr>
            </w:pPr>
            <w:r w:rsidRPr="006E61A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7297C" w14:textId="77777777" w:rsidR="008F6FFB" w:rsidRPr="006E61AC" w:rsidRDefault="008F6FFB" w:rsidP="00283768">
            <w:pPr>
              <w:pStyle w:val="headertabella0"/>
              <w:rPr>
                <w:color w:val="002060"/>
              </w:rPr>
            </w:pPr>
            <w:r w:rsidRPr="006E61A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F29C7" w14:textId="77777777" w:rsidR="008F6FFB" w:rsidRPr="006E61AC" w:rsidRDefault="008F6FFB" w:rsidP="00283768">
            <w:pPr>
              <w:pStyle w:val="headertabella0"/>
              <w:rPr>
                <w:color w:val="002060"/>
              </w:rPr>
            </w:pPr>
            <w:r w:rsidRPr="006E61A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285D1" w14:textId="77777777" w:rsidR="008F6FFB" w:rsidRPr="006E61AC" w:rsidRDefault="008F6FFB" w:rsidP="00283768">
            <w:pPr>
              <w:pStyle w:val="headertabella0"/>
              <w:rPr>
                <w:color w:val="002060"/>
              </w:rPr>
            </w:pPr>
            <w:r w:rsidRPr="006E61AC">
              <w:rPr>
                <w:color w:val="002060"/>
              </w:rPr>
              <w:t>PE</w:t>
            </w:r>
          </w:p>
        </w:tc>
      </w:tr>
      <w:tr w:rsidR="008F6FFB" w:rsidRPr="006E61AC" w14:paraId="7362F310"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D42528" w14:textId="77777777" w:rsidR="008F6FFB" w:rsidRPr="006E61AC" w:rsidRDefault="008F6FFB" w:rsidP="00283768">
            <w:pPr>
              <w:pStyle w:val="rowtabella0"/>
              <w:rPr>
                <w:color w:val="002060"/>
              </w:rPr>
            </w:pPr>
            <w:r w:rsidRPr="006E61A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23284"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8DAA1"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822C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C549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6D6B7"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7EF7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B736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77DA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C48D5" w14:textId="77777777" w:rsidR="008F6FFB" w:rsidRPr="006E61AC" w:rsidRDefault="008F6FFB" w:rsidP="00283768">
            <w:pPr>
              <w:pStyle w:val="rowtabella0"/>
              <w:jc w:val="center"/>
              <w:rPr>
                <w:color w:val="002060"/>
              </w:rPr>
            </w:pPr>
            <w:r w:rsidRPr="006E61AC">
              <w:rPr>
                <w:color w:val="002060"/>
              </w:rPr>
              <w:t>0</w:t>
            </w:r>
          </w:p>
        </w:tc>
      </w:tr>
      <w:tr w:rsidR="008F6FFB" w:rsidRPr="006E61AC" w14:paraId="0870948E"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139BEF" w14:textId="77777777" w:rsidR="008F6FFB" w:rsidRPr="006E61AC" w:rsidRDefault="008F6FFB" w:rsidP="00283768">
            <w:pPr>
              <w:pStyle w:val="rowtabella0"/>
              <w:rPr>
                <w:color w:val="002060"/>
              </w:rPr>
            </w:pPr>
            <w:proofErr w:type="spellStart"/>
            <w:proofErr w:type="gramStart"/>
            <w:r w:rsidRPr="006E61AC">
              <w:rPr>
                <w:color w:val="002060"/>
              </w:rPr>
              <w:t>sq</w:t>
            </w:r>
            <w:proofErr w:type="spellEnd"/>
            <w:r w:rsidRPr="006E61AC">
              <w:rPr>
                <w:color w:val="002060"/>
              </w:rPr>
              <w:t>..</w:t>
            </w:r>
            <w:proofErr w:type="gramEnd"/>
            <w:r w:rsidRPr="006E61AC">
              <w:rPr>
                <w:color w:val="002060"/>
              </w:rPr>
              <w:t xml:space="preserve"> U.S. FORTUNA FANO </w:t>
            </w:r>
            <w:proofErr w:type="gramStart"/>
            <w:r w:rsidRPr="006E61AC">
              <w:rPr>
                <w:color w:val="002060"/>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1E1B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BE9D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5B857"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DAB0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7526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14D54"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0586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CF6F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AF90A" w14:textId="77777777" w:rsidR="008F6FFB" w:rsidRPr="006E61AC" w:rsidRDefault="008F6FFB" w:rsidP="00283768">
            <w:pPr>
              <w:pStyle w:val="rowtabella0"/>
              <w:jc w:val="center"/>
              <w:rPr>
                <w:color w:val="002060"/>
              </w:rPr>
            </w:pPr>
            <w:r w:rsidRPr="006E61AC">
              <w:rPr>
                <w:color w:val="002060"/>
              </w:rPr>
              <w:t>0</w:t>
            </w:r>
          </w:p>
        </w:tc>
      </w:tr>
      <w:tr w:rsidR="008F6FFB" w:rsidRPr="006E61AC" w14:paraId="10E7092E"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FCD99" w14:textId="77777777" w:rsidR="008F6FFB" w:rsidRPr="006E61AC" w:rsidRDefault="008F6FFB" w:rsidP="00283768">
            <w:pPr>
              <w:pStyle w:val="rowtabella0"/>
              <w:rPr>
                <w:color w:val="002060"/>
              </w:rPr>
            </w:pPr>
            <w:r w:rsidRPr="006E61A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F5864"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BB8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C597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22CD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FD7F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C71F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E32F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69DE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37A48" w14:textId="77777777" w:rsidR="008F6FFB" w:rsidRPr="006E61AC" w:rsidRDefault="008F6FFB" w:rsidP="00283768">
            <w:pPr>
              <w:pStyle w:val="rowtabella0"/>
              <w:jc w:val="center"/>
              <w:rPr>
                <w:color w:val="002060"/>
              </w:rPr>
            </w:pPr>
            <w:r w:rsidRPr="006E61AC">
              <w:rPr>
                <w:color w:val="002060"/>
              </w:rPr>
              <w:t>0</w:t>
            </w:r>
          </w:p>
        </w:tc>
      </w:tr>
      <w:tr w:rsidR="008F6FFB" w:rsidRPr="006E61AC" w14:paraId="2F3E86CC"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57E834" w14:textId="77777777" w:rsidR="008F6FFB" w:rsidRPr="006E61AC" w:rsidRDefault="008F6FFB" w:rsidP="00283768">
            <w:pPr>
              <w:pStyle w:val="rowtabella0"/>
              <w:rPr>
                <w:color w:val="002060"/>
              </w:rPr>
            </w:pPr>
            <w:r w:rsidRPr="006E61AC">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3D91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C757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1B5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9DE2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B65B1"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8F8B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A4DE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BBDC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C8F34" w14:textId="77777777" w:rsidR="008F6FFB" w:rsidRPr="006E61AC" w:rsidRDefault="008F6FFB" w:rsidP="00283768">
            <w:pPr>
              <w:pStyle w:val="rowtabella0"/>
              <w:jc w:val="center"/>
              <w:rPr>
                <w:color w:val="002060"/>
              </w:rPr>
            </w:pPr>
            <w:r w:rsidRPr="006E61AC">
              <w:rPr>
                <w:color w:val="002060"/>
              </w:rPr>
              <w:t>0</w:t>
            </w:r>
          </w:p>
        </w:tc>
      </w:tr>
      <w:tr w:rsidR="008F6FFB" w:rsidRPr="006E61AC" w14:paraId="15B9A8AE"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C60FD6" w14:textId="77777777" w:rsidR="008F6FFB" w:rsidRPr="006E61AC" w:rsidRDefault="008F6FFB" w:rsidP="00283768">
            <w:pPr>
              <w:pStyle w:val="rowtabella0"/>
              <w:rPr>
                <w:color w:val="002060"/>
              </w:rPr>
            </w:pPr>
            <w:r w:rsidRPr="006E61AC">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A426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27C6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C49F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EB04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D269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EAC21"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E1AB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3EF8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97426" w14:textId="77777777" w:rsidR="008F6FFB" w:rsidRPr="006E61AC" w:rsidRDefault="008F6FFB" w:rsidP="00283768">
            <w:pPr>
              <w:pStyle w:val="rowtabella0"/>
              <w:jc w:val="center"/>
              <w:rPr>
                <w:color w:val="002060"/>
              </w:rPr>
            </w:pPr>
            <w:r w:rsidRPr="006E61AC">
              <w:rPr>
                <w:color w:val="002060"/>
              </w:rPr>
              <w:t>0</w:t>
            </w:r>
          </w:p>
        </w:tc>
      </w:tr>
      <w:tr w:rsidR="008F6FFB" w:rsidRPr="006E61AC" w14:paraId="729F3A8F"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8CAA5" w14:textId="77777777" w:rsidR="008F6FFB" w:rsidRPr="006E61AC" w:rsidRDefault="008F6FFB" w:rsidP="00283768">
            <w:pPr>
              <w:pStyle w:val="rowtabella0"/>
              <w:rPr>
                <w:color w:val="002060"/>
              </w:rPr>
            </w:pPr>
            <w:r w:rsidRPr="006E61AC">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2CE9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C6EF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9DA1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6E7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A70F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DAF17"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2F7F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0C80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69F05" w14:textId="77777777" w:rsidR="008F6FFB" w:rsidRPr="006E61AC" w:rsidRDefault="008F6FFB" w:rsidP="00283768">
            <w:pPr>
              <w:pStyle w:val="rowtabella0"/>
              <w:jc w:val="center"/>
              <w:rPr>
                <w:color w:val="002060"/>
              </w:rPr>
            </w:pPr>
            <w:r w:rsidRPr="006E61AC">
              <w:rPr>
                <w:color w:val="002060"/>
              </w:rPr>
              <w:t>0</w:t>
            </w:r>
          </w:p>
        </w:tc>
      </w:tr>
      <w:tr w:rsidR="008F6FFB" w:rsidRPr="006E61AC" w14:paraId="5C8C74E7"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96858B" w14:textId="77777777" w:rsidR="008F6FFB" w:rsidRPr="006E61AC" w:rsidRDefault="008F6FFB" w:rsidP="00283768">
            <w:pPr>
              <w:pStyle w:val="rowtabella0"/>
              <w:rPr>
                <w:color w:val="002060"/>
              </w:rPr>
            </w:pPr>
            <w:r w:rsidRPr="006E61AC">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E209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59E7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E2CD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B8261"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5C59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AF3F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E6C6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26AB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3BAA6" w14:textId="77777777" w:rsidR="008F6FFB" w:rsidRPr="006E61AC" w:rsidRDefault="008F6FFB" w:rsidP="00283768">
            <w:pPr>
              <w:pStyle w:val="rowtabella0"/>
              <w:jc w:val="center"/>
              <w:rPr>
                <w:color w:val="002060"/>
              </w:rPr>
            </w:pPr>
            <w:r w:rsidRPr="006E61AC">
              <w:rPr>
                <w:color w:val="002060"/>
              </w:rPr>
              <w:t>0</w:t>
            </w:r>
          </w:p>
        </w:tc>
      </w:tr>
      <w:tr w:rsidR="008F6FFB" w:rsidRPr="006E61AC" w14:paraId="658D5F7E"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6DB2D7" w14:textId="77777777" w:rsidR="008F6FFB" w:rsidRPr="006E61AC" w:rsidRDefault="008F6FFB" w:rsidP="00283768">
            <w:pPr>
              <w:pStyle w:val="rowtabella0"/>
              <w:rPr>
                <w:color w:val="002060"/>
              </w:rPr>
            </w:pPr>
            <w:r w:rsidRPr="006E61AC">
              <w:rPr>
                <w:color w:val="002060"/>
              </w:rPr>
              <w:t xml:space="preserve">G.S. AUDAX 1970 </w:t>
            </w:r>
            <w:proofErr w:type="gramStart"/>
            <w:r w:rsidRPr="006E61AC">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28B5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7788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754E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1839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288A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25DF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BB602"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2318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32133" w14:textId="77777777" w:rsidR="008F6FFB" w:rsidRPr="006E61AC" w:rsidRDefault="008F6FFB" w:rsidP="00283768">
            <w:pPr>
              <w:pStyle w:val="rowtabella0"/>
              <w:jc w:val="center"/>
              <w:rPr>
                <w:color w:val="002060"/>
              </w:rPr>
            </w:pPr>
            <w:r w:rsidRPr="006E61AC">
              <w:rPr>
                <w:color w:val="002060"/>
              </w:rPr>
              <w:t>0</w:t>
            </w:r>
          </w:p>
        </w:tc>
      </w:tr>
      <w:tr w:rsidR="008F6FFB" w:rsidRPr="006E61AC" w14:paraId="37217DB6"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546ED" w14:textId="77777777" w:rsidR="008F6FFB" w:rsidRPr="006E61AC" w:rsidRDefault="008F6FFB" w:rsidP="00283768">
            <w:pPr>
              <w:pStyle w:val="rowtabella0"/>
              <w:rPr>
                <w:color w:val="002060"/>
              </w:rPr>
            </w:pPr>
            <w:r w:rsidRPr="006E61AC">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EF05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7891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2C30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163B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B8B2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6DE1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300A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D00E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77508" w14:textId="77777777" w:rsidR="008F6FFB" w:rsidRPr="006E61AC" w:rsidRDefault="008F6FFB" w:rsidP="00283768">
            <w:pPr>
              <w:pStyle w:val="rowtabella0"/>
              <w:jc w:val="center"/>
              <w:rPr>
                <w:color w:val="002060"/>
              </w:rPr>
            </w:pPr>
            <w:r w:rsidRPr="006E61AC">
              <w:rPr>
                <w:color w:val="002060"/>
              </w:rPr>
              <w:t>0</w:t>
            </w:r>
          </w:p>
        </w:tc>
      </w:tr>
      <w:tr w:rsidR="008F6FFB" w:rsidRPr="006E61AC" w14:paraId="51DD5CE5"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085BD" w14:textId="77777777" w:rsidR="008F6FFB" w:rsidRPr="006E61AC" w:rsidRDefault="008F6FFB" w:rsidP="00283768">
            <w:pPr>
              <w:pStyle w:val="rowtabella0"/>
              <w:rPr>
                <w:color w:val="002060"/>
              </w:rPr>
            </w:pPr>
            <w:r w:rsidRPr="006E61AC">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7563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42CF1"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CD7A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A84D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76ED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43187"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CF8C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2054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133CF" w14:textId="77777777" w:rsidR="008F6FFB" w:rsidRPr="006E61AC" w:rsidRDefault="008F6FFB" w:rsidP="00283768">
            <w:pPr>
              <w:pStyle w:val="rowtabella0"/>
              <w:jc w:val="center"/>
              <w:rPr>
                <w:color w:val="002060"/>
              </w:rPr>
            </w:pPr>
            <w:r w:rsidRPr="006E61AC">
              <w:rPr>
                <w:color w:val="002060"/>
              </w:rPr>
              <w:t>0</w:t>
            </w:r>
          </w:p>
        </w:tc>
      </w:tr>
      <w:tr w:rsidR="008F6FFB" w:rsidRPr="006E61AC" w14:paraId="1A097018"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1AF15" w14:textId="77777777" w:rsidR="008F6FFB" w:rsidRPr="006E61AC" w:rsidRDefault="008F6FFB" w:rsidP="00283768">
            <w:pPr>
              <w:pStyle w:val="rowtabella0"/>
              <w:rPr>
                <w:color w:val="002060"/>
              </w:rPr>
            </w:pPr>
            <w:r w:rsidRPr="006E61A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6961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7D10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BFFD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2E1A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88C6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E399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4DD61"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DA58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53831" w14:textId="77777777" w:rsidR="008F6FFB" w:rsidRPr="006E61AC" w:rsidRDefault="008F6FFB" w:rsidP="00283768">
            <w:pPr>
              <w:pStyle w:val="rowtabella0"/>
              <w:jc w:val="center"/>
              <w:rPr>
                <w:color w:val="002060"/>
              </w:rPr>
            </w:pPr>
            <w:r w:rsidRPr="006E61AC">
              <w:rPr>
                <w:color w:val="002060"/>
              </w:rPr>
              <w:t>0</w:t>
            </w:r>
          </w:p>
        </w:tc>
      </w:tr>
      <w:tr w:rsidR="008F6FFB" w:rsidRPr="006E61AC" w14:paraId="385E12DE"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1DF659" w14:textId="77777777" w:rsidR="008F6FFB" w:rsidRPr="006E61AC" w:rsidRDefault="008F6FFB" w:rsidP="00283768">
            <w:pPr>
              <w:pStyle w:val="rowtabella0"/>
              <w:rPr>
                <w:color w:val="002060"/>
              </w:rPr>
            </w:pPr>
            <w:r w:rsidRPr="006E61AC">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0A5E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A36A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FC8C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5B2B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6C49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0BD1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29B82"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48BA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DDC02" w14:textId="77777777" w:rsidR="008F6FFB" w:rsidRPr="006E61AC" w:rsidRDefault="008F6FFB" w:rsidP="00283768">
            <w:pPr>
              <w:pStyle w:val="rowtabella0"/>
              <w:jc w:val="center"/>
              <w:rPr>
                <w:color w:val="002060"/>
              </w:rPr>
            </w:pPr>
            <w:r w:rsidRPr="006E61AC">
              <w:rPr>
                <w:color w:val="002060"/>
              </w:rPr>
              <w:t>0</w:t>
            </w:r>
          </w:p>
        </w:tc>
      </w:tr>
      <w:tr w:rsidR="008F6FFB" w:rsidRPr="006E61AC" w14:paraId="61937A93"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0695D5" w14:textId="77777777" w:rsidR="008F6FFB" w:rsidRPr="006E61AC" w:rsidRDefault="008F6FFB" w:rsidP="00283768">
            <w:pPr>
              <w:pStyle w:val="rowtabella0"/>
              <w:rPr>
                <w:color w:val="002060"/>
              </w:rPr>
            </w:pPr>
            <w:r w:rsidRPr="006E61A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ED54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9213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D2B8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ACD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0A90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125F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B60C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DAF61"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DEF56" w14:textId="77777777" w:rsidR="008F6FFB" w:rsidRPr="006E61AC" w:rsidRDefault="008F6FFB" w:rsidP="00283768">
            <w:pPr>
              <w:pStyle w:val="rowtabella0"/>
              <w:jc w:val="center"/>
              <w:rPr>
                <w:color w:val="002060"/>
              </w:rPr>
            </w:pPr>
            <w:r w:rsidRPr="006E61AC">
              <w:rPr>
                <w:color w:val="002060"/>
              </w:rPr>
              <w:t>0</w:t>
            </w:r>
          </w:p>
        </w:tc>
      </w:tr>
      <w:tr w:rsidR="008F6FFB" w:rsidRPr="006E61AC" w14:paraId="44B2FB54"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D24C6A" w14:textId="77777777" w:rsidR="008F6FFB" w:rsidRPr="006E61AC" w:rsidRDefault="008F6FFB" w:rsidP="00283768">
            <w:pPr>
              <w:pStyle w:val="rowtabella0"/>
              <w:rPr>
                <w:color w:val="002060"/>
              </w:rPr>
            </w:pPr>
            <w:r w:rsidRPr="006E61AC">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A77B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089D2"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3EFF1"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8C24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2BDF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E9D3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179A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4EA7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489B1" w14:textId="77777777" w:rsidR="008F6FFB" w:rsidRPr="006E61AC" w:rsidRDefault="008F6FFB" w:rsidP="00283768">
            <w:pPr>
              <w:pStyle w:val="rowtabella0"/>
              <w:jc w:val="center"/>
              <w:rPr>
                <w:color w:val="002060"/>
              </w:rPr>
            </w:pPr>
            <w:r w:rsidRPr="006E61AC">
              <w:rPr>
                <w:color w:val="002060"/>
              </w:rPr>
              <w:t>0</w:t>
            </w:r>
          </w:p>
        </w:tc>
      </w:tr>
    </w:tbl>
    <w:p w14:paraId="2160AFEA" w14:textId="77777777" w:rsidR="008F6FFB" w:rsidRPr="006E61AC" w:rsidRDefault="008F6FFB" w:rsidP="008F6FFB">
      <w:pPr>
        <w:pStyle w:val="breakline"/>
        <w:rPr>
          <w:color w:val="002060"/>
        </w:rPr>
      </w:pPr>
    </w:p>
    <w:p w14:paraId="15497B27" w14:textId="77777777" w:rsidR="008F6FFB" w:rsidRPr="006E61AC" w:rsidRDefault="008F6FFB" w:rsidP="008F6FFB">
      <w:pPr>
        <w:pStyle w:val="titoloprinc0"/>
        <w:rPr>
          <w:color w:val="002060"/>
        </w:rPr>
      </w:pPr>
      <w:r w:rsidRPr="006E61AC">
        <w:rPr>
          <w:color w:val="002060"/>
        </w:rPr>
        <w:t>PROGRAMMA GARE</w:t>
      </w:r>
    </w:p>
    <w:p w14:paraId="3F064429" w14:textId="77777777" w:rsidR="008F6FFB" w:rsidRPr="006E61AC" w:rsidRDefault="008F6FFB" w:rsidP="008F6FFB">
      <w:pPr>
        <w:pStyle w:val="breakline"/>
        <w:rPr>
          <w:color w:val="002060"/>
        </w:rPr>
      </w:pPr>
    </w:p>
    <w:p w14:paraId="6E71AD30" w14:textId="77777777" w:rsidR="008F6FFB" w:rsidRPr="006E61AC" w:rsidRDefault="008F6FFB" w:rsidP="008F6FFB">
      <w:pPr>
        <w:pStyle w:val="sottotitolocampionato10"/>
        <w:rPr>
          <w:color w:val="002060"/>
        </w:rPr>
      </w:pPr>
      <w:r w:rsidRPr="006E61AC">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21"/>
        <w:gridCol w:w="385"/>
        <w:gridCol w:w="898"/>
        <w:gridCol w:w="1199"/>
        <w:gridCol w:w="1546"/>
        <w:gridCol w:w="1546"/>
      </w:tblGrid>
      <w:tr w:rsidR="008F6FFB" w:rsidRPr="006E61AC" w14:paraId="206F19B7" w14:textId="77777777" w:rsidTr="00283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DF18B" w14:textId="77777777" w:rsidR="008F6FFB" w:rsidRPr="006E61AC" w:rsidRDefault="008F6FFB" w:rsidP="00283768">
            <w:pPr>
              <w:pStyle w:val="headertabella0"/>
              <w:rPr>
                <w:color w:val="002060"/>
              </w:rPr>
            </w:pPr>
            <w:r w:rsidRPr="006E6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81293" w14:textId="77777777" w:rsidR="008F6FFB" w:rsidRPr="006E61AC" w:rsidRDefault="008F6FFB" w:rsidP="00283768">
            <w:pPr>
              <w:pStyle w:val="headertabella0"/>
              <w:rPr>
                <w:color w:val="002060"/>
              </w:rPr>
            </w:pPr>
            <w:r w:rsidRPr="006E6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D6A44" w14:textId="77777777" w:rsidR="008F6FFB" w:rsidRPr="006E61AC" w:rsidRDefault="008F6FFB" w:rsidP="00283768">
            <w:pPr>
              <w:pStyle w:val="headertabella0"/>
              <w:rPr>
                <w:color w:val="002060"/>
              </w:rPr>
            </w:pPr>
            <w:r w:rsidRPr="006E6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29CE0" w14:textId="77777777" w:rsidR="008F6FFB" w:rsidRPr="006E61AC" w:rsidRDefault="008F6FFB" w:rsidP="00283768">
            <w:pPr>
              <w:pStyle w:val="headertabella0"/>
              <w:rPr>
                <w:color w:val="002060"/>
              </w:rPr>
            </w:pPr>
            <w:r w:rsidRPr="006E6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9260C" w14:textId="77777777" w:rsidR="008F6FFB" w:rsidRPr="006E61AC" w:rsidRDefault="008F6FFB" w:rsidP="00283768">
            <w:pPr>
              <w:pStyle w:val="headertabella0"/>
              <w:rPr>
                <w:color w:val="002060"/>
              </w:rPr>
            </w:pPr>
            <w:r w:rsidRPr="006E6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5911E" w14:textId="77777777" w:rsidR="008F6FFB" w:rsidRPr="006E61AC" w:rsidRDefault="008F6FFB" w:rsidP="00283768">
            <w:pPr>
              <w:pStyle w:val="headertabella0"/>
              <w:rPr>
                <w:color w:val="002060"/>
              </w:rPr>
            </w:pPr>
            <w:proofErr w:type="spellStart"/>
            <w:r w:rsidRPr="006E61AC">
              <w:rPr>
                <w:color w:val="002060"/>
              </w:rPr>
              <w:t>Localita'</w:t>
            </w:r>
            <w:proofErr w:type="spellEnd"/>
            <w:r w:rsidRPr="006E6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D2848" w14:textId="77777777" w:rsidR="008F6FFB" w:rsidRPr="006E61AC" w:rsidRDefault="008F6FFB" w:rsidP="00283768">
            <w:pPr>
              <w:pStyle w:val="headertabella0"/>
              <w:rPr>
                <w:color w:val="002060"/>
              </w:rPr>
            </w:pPr>
            <w:r w:rsidRPr="006E61AC">
              <w:rPr>
                <w:color w:val="002060"/>
              </w:rPr>
              <w:t>Indirizzo Impianto</w:t>
            </w:r>
          </w:p>
        </w:tc>
      </w:tr>
      <w:tr w:rsidR="008F6FFB" w:rsidRPr="006E61AC" w14:paraId="15309121" w14:textId="77777777" w:rsidTr="0028376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3A46DD" w14:textId="77777777" w:rsidR="008F6FFB" w:rsidRPr="006E61AC" w:rsidRDefault="008F6FFB" w:rsidP="00283768">
            <w:pPr>
              <w:pStyle w:val="rowtabella0"/>
              <w:rPr>
                <w:color w:val="002060"/>
              </w:rPr>
            </w:pPr>
            <w:r w:rsidRPr="006E61AC">
              <w:rPr>
                <w:color w:val="002060"/>
              </w:rPr>
              <w:t xml:space="preserve">AUDAX 1970 </w:t>
            </w:r>
            <w:proofErr w:type="gramStart"/>
            <w:r w:rsidRPr="006E61AC">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D6DC5" w14:textId="77777777" w:rsidR="008F6FFB" w:rsidRPr="006E61AC" w:rsidRDefault="008F6FFB" w:rsidP="00283768">
            <w:pPr>
              <w:pStyle w:val="rowtabella0"/>
              <w:rPr>
                <w:color w:val="002060"/>
              </w:rPr>
            </w:pPr>
            <w:r w:rsidRPr="006E61AC">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8DE1B" w14:textId="77777777" w:rsidR="008F6FFB" w:rsidRPr="006E61AC" w:rsidRDefault="008F6FFB" w:rsidP="00283768">
            <w:pPr>
              <w:pStyle w:val="rowtabella0"/>
              <w:jc w:val="center"/>
              <w:rPr>
                <w:color w:val="002060"/>
              </w:rPr>
            </w:pPr>
            <w:r w:rsidRPr="006E61A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D8CD8" w14:textId="77777777" w:rsidR="008F6FFB" w:rsidRPr="006E61AC" w:rsidRDefault="008F6FFB" w:rsidP="00283768">
            <w:pPr>
              <w:pStyle w:val="rowtabella0"/>
              <w:rPr>
                <w:color w:val="002060"/>
              </w:rPr>
            </w:pPr>
            <w:r w:rsidRPr="006E61AC">
              <w:rPr>
                <w:color w:val="002060"/>
              </w:rPr>
              <w:t>29/03/2025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712EE9" w14:textId="77777777" w:rsidR="008F6FFB" w:rsidRPr="006E61AC" w:rsidRDefault="008F6FFB" w:rsidP="00283768">
            <w:pPr>
              <w:pStyle w:val="rowtabella0"/>
              <w:rPr>
                <w:color w:val="002060"/>
              </w:rPr>
            </w:pPr>
            <w:r w:rsidRPr="006E61AC">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215E75" w14:textId="77777777" w:rsidR="008F6FFB" w:rsidRPr="006E61AC" w:rsidRDefault="008F6FFB" w:rsidP="00283768">
            <w:pPr>
              <w:pStyle w:val="rowtabella0"/>
              <w:rPr>
                <w:color w:val="002060"/>
              </w:rPr>
            </w:pPr>
            <w:r w:rsidRPr="006E61AC">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31A917" w14:textId="77777777" w:rsidR="008F6FFB" w:rsidRPr="006E61AC" w:rsidRDefault="008F6FFB" w:rsidP="00283768">
            <w:pPr>
              <w:pStyle w:val="rowtabella0"/>
              <w:rPr>
                <w:color w:val="002060"/>
              </w:rPr>
            </w:pPr>
            <w:r w:rsidRPr="006E61AC">
              <w:rPr>
                <w:color w:val="002060"/>
              </w:rPr>
              <w:t>VIA ANTONIO ROSMINI 22/B</w:t>
            </w:r>
          </w:p>
        </w:tc>
      </w:tr>
      <w:tr w:rsidR="008F6FFB" w:rsidRPr="006E61AC" w14:paraId="372079AE"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3C5431" w14:textId="77777777" w:rsidR="008F6FFB" w:rsidRPr="006E61AC" w:rsidRDefault="008F6FFB" w:rsidP="00283768">
            <w:pPr>
              <w:pStyle w:val="rowtabella0"/>
              <w:rPr>
                <w:color w:val="002060"/>
              </w:rPr>
            </w:pPr>
            <w:r w:rsidRPr="006E61AC">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768DEE" w14:textId="77777777" w:rsidR="008F6FFB" w:rsidRPr="006E61AC" w:rsidRDefault="008F6FFB" w:rsidP="00283768">
            <w:pPr>
              <w:pStyle w:val="rowtabella0"/>
              <w:rPr>
                <w:color w:val="002060"/>
              </w:rPr>
            </w:pPr>
            <w:r w:rsidRPr="006E61AC">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2FAACC"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B81B97" w14:textId="77777777" w:rsidR="008F6FFB" w:rsidRPr="006E61AC" w:rsidRDefault="008F6FFB" w:rsidP="00283768">
            <w:pPr>
              <w:pStyle w:val="rowtabella0"/>
              <w:rPr>
                <w:color w:val="002060"/>
              </w:rPr>
            </w:pPr>
            <w:r w:rsidRPr="006E61AC">
              <w:rPr>
                <w:color w:val="002060"/>
              </w:rPr>
              <w:t>29/03/2025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0754A2" w14:textId="77777777" w:rsidR="008F6FFB" w:rsidRPr="006E61AC" w:rsidRDefault="008F6FFB" w:rsidP="00283768">
            <w:pPr>
              <w:pStyle w:val="rowtabella0"/>
              <w:rPr>
                <w:color w:val="002060"/>
              </w:rPr>
            </w:pPr>
            <w:r w:rsidRPr="006E61AC">
              <w:rPr>
                <w:color w:val="002060"/>
              </w:rPr>
              <w:t>5266 CAMPO SCOPERTO "</w:t>
            </w:r>
            <w:proofErr w:type="gramStart"/>
            <w:r w:rsidRPr="006E61AC">
              <w:rPr>
                <w:color w:val="002060"/>
              </w:rPr>
              <w:t>S.BORGONOVO</w:t>
            </w:r>
            <w:proofErr w:type="gramEnd"/>
            <w:r w:rsidRPr="006E61A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46B075" w14:textId="77777777" w:rsidR="008F6FFB" w:rsidRPr="006E61AC" w:rsidRDefault="008F6FFB" w:rsidP="00283768">
            <w:pPr>
              <w:pStyle w:val="rowtabella0"/>
              <w:rPr>
                <w:color w:val="002060"/>
              </w:rPr>
            </w:pPr>
            <w:r w:rsidRPr="006E61AC">
              <w:rPr>
                <w:color w:val="002060"/>
              </w:rPr>
              <w:t>GAGLIOLE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EC37AB" w14:textId="77777777" w:rsidR="008F6FFB" w:rsidRPr="006E61AC" w:rsidRDefault="008F6FFB" w:rsidP="00283768">
            <w:pPr>
              <w:pStyle w:val="rowtabella0"/>
              <w:rPr>
                <w:color w:val="002060"/>
              </w:rPr>
            </w:pPr>
            <w:r w:rsidRPr="006E61AC">
              <w:rPr>
                <w:color w:val="002060"/>
              </w:rPr>
              <w:t>LOCALITA' MADONNA DELLA PIEVE</w:t>
            </w:r>
          </w:p>
        </w:tc>
      </w:tr>
      <w:tr w:rsidR="008F6FFB" w:rsidRPr="006E61AC" w14:paraId="5CCCF149"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E8EAE3" w14:textId="77777777" w:rsidR="008F6FFB" w:rsidRPr="006E61AC" w:rsidRDefault="008F6FFB" w:rsidP="00283768">
            <w:pPr>
              <w:pStyle w:val="rowtabella0"/>
              <w:rPr>
                <w:color w:val="002060"/>
              </w:rPr>
            </w:pPr>
            <w:r w:rsidRPr="006E61AC">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880F22" w14:textId="77777777" w:rsidR="008F6FFB" w:rsidRPr="006E61AC" w:rsidRDefault="008F6FFB" w:rsidP="00283768">
            <w:pPr>
              <w:pStyle w:val="rowtabella0"/>
              <w:rPr>
                <w:color w:val="002060"/>
              </w:rPr>
            </w:pPr>
            <w:r w:rsidRPr="006E61AC">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B9712F"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37C5C7" w14:textId="77777777" w:rsidR="008F6FFB" w:rsidRPr="006E61AC" w:rsidRDefault="008F6FFB" w:rsidP="00283768">
            <w:pPr>
              <w:pStyle w:val="rowtabella0"/>
              <w:rPr>
                <w:color w:val="002060"/>
              </w:rPr>
            </w:pPr>
            <w:r w:rsidRPr="006E61AC">
              <w:rPr>
                <w:color w:val="002060"/>
              </w:rPr>
              <w:t>29/03/2025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AB5BDB" w14:textId="77777777" w:rsidR="008F6FFB" w:rsidRPr="006E61AC" w:rsidRDefault="008F6FFB" w:rsidP="00283768">
            <w:pPr>
              <w:pStyle w:val="rowtabella0"/>
              <w:rPr>
                <w:color w:val="002060"/>
              </w:rPr>
            </w:pPr>
            <w:r w:rsidRPr="006E61AC">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EF9E14" w14:textId="77777777" w:rsidR="008F6FFB" w:rsidRPr="006E61AC" w:rsidRDefault="008F6FFB" w:rsidP="00283768">
            <w:pPr>
              <w:pStyle w:val="rowtabella0"/>
              <w:rPr>
                <w:color w:val="002060"/>
              </w:rPr>
            </w:pPr>
            <w:r w:rsidRPr="006E61AC">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901D9D" w14:textId="77777777" w:rsidR="008F6FFB" w:rsidRPr="006E61AC" w:rsidRDefault="008F6FFB" w:rsidP="00283768">
            <w:pPr>
              <w:pStyle w:val="rowtabella0"/>
              <w:rPr>
                <w:color w:val="002060"/>
              </w:rPr>
            </w:pPr>
            <w:r w:rsidRPr="006E61AC">
              <w:rPr>
                <w:color w:val="002060"/>
              </w:rPr>
              <w:t>VIA VESCOVARA, 7</w:t>
            </w:r>
          </w:p>
        </w:tc>
      </w:tr>
      <w:tr w:rsidR="008F6FFB" w:rsidRPr="006E61AC" w14:paraId="0A13D0DF"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516D3D" w14:textId="77777777" w:rsidR="008F6FFB" w:rsidRPr="006E61AC" w:rsidRDefault="008F6FFB" w:rsidP="00283768">
            <w:pPr>
              <w:pStyle w:val="rowtabella0"/>
              <w:rPr>
                <w:color w:val="002060"/>
              </w:rPr>
            </w:pPr>
            <w:r w:rsidRPr="006E61AC">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D89054" w14:textId="77777777" w:rsidR="008F6FFB" w:rsidRPr="006E61AC" w:rsidRDefault="008F6FFB" w:rsidP="00283768">
            <w:pPr>
              <w:pStyle w:val="rowtabella0"/>
              <w:rPr>
                <w:color w:val="002060"/>
              </w:rPr>
            </w:pPr>
            <w:r w:rsidRPr="006E61AC">
              <w:rPr>
                <w:color w:val="002060"/>
              </w:rPr>
              <w:t xml:space="preserve">U.S. FORTUNA FANO </w:t>
            </w:r>
            <w:proofErr w:type="gramStart"/>
            <w:r w:rsidRPr="006E61AC">
              <w:rPr>
                <w:color w:val="002060"/>
              </w:rPr>
              <w:t>SQ..</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25D82E"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E34BAE" w14:textId="77777777" w:rsidR="008F6FFB" w:rsidRPr="006E61AC" w:rsidRDefault="008F6FFB" w:rsidP="00283768">
            <w:pPr>
              <w:pStyle w:val="rowtabella0"/>
              <w:rPr>
                <w:color w:val="002060"/>
              </w:rPr>
            </w:pPr>
            <w:r w:rsidRPr="006E61AC">
              <w:rPr>
                <w:color w:val="002060"/>
              </w:rPr>
              <w:t>29/03/2025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DB2C6D" w14:textId="77777777" w:rsidR="008F6FFB" w:rsidRPr="006E61AC" w:rsidRDefault="008F6FFB" w:rsidP="00283768">
            <w:pPr>
              <w:pStyle w:val="rowtabella0"/>
              <w:rPr>
                <w:color w:val="002060"/>
              </w:rPr>
            </w:pPr>
            <w:r w:rsidRPr="006E61AC">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441FC0" w14:textId="77777777" w:rsidR="008F6FFB" w:rsidRPr="006E61AC" w:rsidRDefault="008F6FFB" w:rsidP="00283768">
            <w:pPr>
              <w:pStyle w:val="rowtabella0"/>
              <w:rPr>
                <w:color w:val="002060"/>
              </w:rPr>
            </w:pPr>
            <w:r w:rsidRPr="006E61AC">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82CD88" w14:textId="77777777" w:rsidR="008F6FFB" w:rsidRPr="006E61AC" w:rsidRDefault="008F6FFB" w:rsidP="00283768">
            <w:pPr>
              <w:pStyle w:val="rowtabella0"/>
              <w:rPr>
                <w:color w:val="002060"/>
              </w:rPr>
            </w:pPr>
            <w:r w:rsidRPr="006E61AC">
              <w:rPr>
                <w:color w:val="002060"/>
              </w:rPr>
              <w:t xml:space="preserve">VIA </w:t>
            </w:r>
            <w:proofErr w:type="gramStart"/>
            <w:r w:rsidRPr="006E61AC">
              <w:rPr>
                <w:color w:val="002060"/>
              </w:rPr>
              <w:t>B.BUOZZI</w:t>
            </w:r>
            <w:proofErr w:type="gramEnd"/>
          </w:p>
        </w:tc>
      </w:tr>
      <w:tr w:rsidR="008F6FFB" w:rsidRPr="006E61AC" w14:paraId="0A0A2ED2"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40B528" w14:textId="77777777" w:rsidR="008F6FFB" w:rsidRPr="006E61AC" w:rsidRDefault="008F6FFB" w:rsidP="00283768">
            <w:pPr>
              <w:pStyle w:val="rowtabella0"/>
              <w:rPr>
                <w:color w:val="002060"/>
              </w:rPr>
            </w:pPr>
            <w:r w:rsidRPr="006E61AC">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729793" w14:textId="77777777" w:rsidR="008F6FFB" w:rsidRPr="006E61AC" w:rsidRDefault="008F6FFB" w:rsidP="00283768">
            <w:pPr>
              <w:pStyle w:val="rowtabella0"/>
              <w:rPr>
                <w:color w:val="002060"/>
              </w:rPr>
            </w:pPr>
            <w:r w:rsidRPr="006E61AC">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2DA649"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512E17" w14:textId="77777777" w:rsidR="008F6FFB" w:rsidRPr="006E61AC" w:rsidRDefault="008F6FFB" w:rsidP="00283768">
            <w:pPr>
              <w:pStyle w:val="rowtabella0"/>
              <w:rPr>
                <w:color w:val="002060"/>
              </w:rPr>
            </w:pPr>
            <w:r w:rsidRPr="006E61AC">
              <w:rPr>
                <w:color w:val="002060"/>
              </w:rPr>
              <w:t>29/03/2025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61ED97" w14:textId="77777777" w:rsidR="008F6FFB" w:rsidRPr="006E61AC" w:rsidRDefault="008F6FFB" w:rsidP="00283768">
            <w:pPr>
              <w:pStyle w:val="rowtabella0"/>
              <w:rPr>
                <w:color w:val="002060"/>
              </w:rPr>
            </w:pPr>
            <w:r w:rsidRPr="006E61AC">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E48D67" w14:textId="77777777" w:rsidR="008F6FFB" w:rsidRPr="006E61AC" w:rsidRDefault="008F6FFB" w:rsidP="00283768">
            <w:pPr>
              <w:pStyle w:val="rowtabella0"/>
              <w:rPr>
                <w:color w:val="002060"/>
              </w:rPr>
            </w:pPr>
            <w:r w:rsidRPr="006E61AC">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117032" w14:textId="77777777" w:rsidR="008F6FFB" w:rsidRPr="006E61AC" w:rsidRDefault="008F6FFB" w:rsidP="00283768">
            <w:pPr>
              <w:pStyle w:val="rowtabella0"/>
              <w:rPr>
                <w:color w:val="002060"/>
              </w:rPr>
            </w:pPr>
            <w:r w:rsidRPr="006E61AC">
              <w:rPr>
                <w:color w:val="002060"/>
              </w:rPr>
              <w:t>VIA LUDOVICO SCARFIOTTI</w:t>
            </w:r>
          </w:p>
        </w:tc>
      </w:tr>
      <w:tr w:rsidR="008F6FFB" w:rsidRPr="006E61AC" w14:paraId="337C4D41"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B2DD1F" w14:textId="77777777" w:rsidR="008F6FFB" w:rsidRPr="006E61AC" w:rsidRDefault="008F6FFB" w:rsidP="00283768">
            <w:pPr>
              <w:pStyle w:val="rowtabella0"/>
              <w:rPr>
                <w:color w:val="002060"/>
              </w:rPr>
            </w:pPr>
            <w:r w:rsidRPr="006E61AC">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D9B5E5" w14:textId="77777777" w:rsidR="008F6FFB" w:rsidRPr="006E61AC" w:rsidRDefault="008F6FFB" w:rsidP="00283768">
            <w:pPr>
              <w:pStyle w:val="rowtabella0"/>
              <w:rPr>
                <w:color w:val="002060"/>
              </w:rPr>
            </w:pPr>
            <w:r w:rsidRPr="006E61AC">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23DE8C"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1D57DB" w14:textId="77777777" w:rsidR="008F6FFB" w:rsidRPr="006E61AC" w:rsidRDefault="008F6FFB" w:rsidP="00283768">
            <w:pPr>
              <w:pStyle w:val="rowtabella0"/>
              <w:rPr>
                <w:color w:val="002060"/>
              </w:rPr>
            </w:pPr>
            <w:r w:rsidRPr="006E61AC">
              <w:rPr>
                <w:color w:val="002060"/>
              </w:rPr>
              <w:t>30/03/2025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C052D6" w14:textId="77777777" w:rsidR="008F6FFB" w:rsidRPr="006E61AC" w:rsidRDefault="008F6FFB" w:rsidP="00283768">
            <w:pPr>
              <w:pStyle w:val="rowtabella0"/>
              <w:rPr>
                <w:color w:val="002060"/>
              </w:rPr>
            </w:pPr>
            <w:r w:rsidRPr="006E61AC">
              <w:rPr>
                <w:color w:val="002060"/>
              </w:rPr>
              <w:t xml:space="preserve">5295 TENSOSTRUTTURA VIA </w:t>
            </w:r>
            <w:proofErr w:type="gramStart"/>
            <w:r w:rsidRPr="006E61AC">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36B343" w14:textId="77777777" w:rsidR="008F6FFB" w:rsidRPr="006E61AC" w:rsidRDefault="008F6FFB" w:rsidP="00283768">
            <w:pPr>
              <w:pStyle w:val="rowtabella0"/>
              <w:rPr>
                <w:color w:val="002060"/>
              </w:rPr>
            </w:pPr>
            <w:r w:rsidRPr="006E61AC">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87CACF" w14:textId="77777777" w:rsidR="008F6FFB" w:rsidRPr="006E61AC" w:rsidRDefault="008F6FFB" w:rsidP="00283768">
            <w:pPr>
              <w:pStyle w:val="rowtabella0"/>
              <w:rPr>
                <w:color w:val="002060"/>
              </w:rPr>
            </w:pPr>
            <w:r w:rsidRPr="006E61AC">
              <w:rPr>
                <w:color w:val="002060"/>
              </w:rPr>
              <w:t xml:space="preserve">VIA </w:t>
            </w:r>
            <w:proofErr w:type="gramStart"/>
            <w:r w:rsidRPr="006E61AC">
              <w:rPr>
                <w:color w:val="002060"/>
              </w:rPr>
              <w:t>E.MATTEI</w:t>
            </w:r>
            <w:proofErr w:type="gramEnd"/>
          </w:p>
        </w:tc>
      </w:tr>
      <w:tr w:rsidR="008F6FFB" w:rsidRPr="006E61AC" w14:paraId="02514422" w14:textId="77777777" w:rsidTr="0028376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AC793A" w14:textId="77777777" w:rsidR="008F6FFB" w:rsidRPr="006E61AC" w:rsidRDefault="008F6FFB" w:rsidP="00283768">
            <w:pPr>
              <w:pStyle w:val="rowtabella0"/>
              <w:rPr>
                <w:color w:val="002060"/>
              </w:rPr>
            </w:pPr>
            <w:r w:rsidRPr="006E61AC">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36BE7" w14:textId="77777777" w:rsidR="008F6FFB" w:rsidRPr="006E61AC" w:rsidRDefault="008F6FFB" w:rsidP="00283768">
            <w:pPr>
              <w:pStyle w:val="rowtabella0"/>
              <w:rPr>
                <w:color w:val="002060"/>
              </w:rPr>
            </w:pPr>
            <w:r w:rsidRPr="006E61AC">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F61D9"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998F15" w14:textId="77777777" w:rsidR="008F6FFB" w:rsidRPr="006E61AC" w:rsidRDefault="008F6FFB" w:rsidP="00283768">
            <w:pPr>
              <w:pStyle w:val="rowtabella0"/>
              <w:rPr>
                <w:color w:val="002060"/>
              </w:rPr>
            </w:pPr>
            <w:r w:rsidRPr="006E61AC">
              <w:rPr>
                <w:color w:val="002060"/>
              </w:rPr>
              <w:t>31/03/2025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12FCE3" w14:textId="77777777" w:rsidR="008F6FFB" w:rsidRPr="006E61AC" w:rsidRDefault="008F6FFB" w:rsidP="00283768">
            <w:pPr>
              <w:pStyle w:val="rowtabella0"/>
              <w:rPr>
                <w:color w:val="002060"/>
              </w:rPr>
            </w:pPr>
            <w:r w:rsidRPr="006E61AC">
              <w:rPr>
                <w:color w:val="002060"/>
              </w:rPr>
              <w:t>5255 PALLONE GEODETICO "CIOMMEI"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7C454A" w14:textId="77777777" w:rsidR="008F6FFB" w:rsidRPr="006E61AC" w:rsidRDefault="008F6FFB" w:rsidP="00283768">
            <w:pPr>
              <w:pStyle w:val="rowtabella0"/>
              <w:rPr>
                <w:color w:val="002060"/>
              </w:rPr>
            </w:pPr>
            <w:r w:rsidRPr="006E61AC">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7B03E5" w14:textId="77777777" w:rsidR="008F6FFB" w:rsidRPr="006E61AC" w:rsidRDefault="008F6FFB" w:rsidP="00283768">
            <w:pPr>
              <w:pStyle w:val="rowtabella0"/>
              <w:rPr>
                <w:color w:val="002060"/>
              </w:rPr>
            </w:pPr>
            <w:r w:rsidRPr="006E61AC">
              <w:rPr>
                <w:color w:val="002060"/>
              </w:rPr>
              <w:t>VIA WEBER - ZONA STICCHI</w:t>
            </w:r>
          </w:p>
        </w:tc>
      </w:tr>
    </w:tbl>
    <w:p w14:paraId="02AF7AF6" w14:textId="77777777" w:rsidR="008F6FFB" w:rsidRPr="006E61AC" w:rsidRDefault="008F6FFB" w:rsidP="008F6FFB">
      <w:pPr>
        <w:pStyle w:val="breakline"/>
        <w:rPr>
          <w:color w:val="002060"/>
        </w:rPr>
      </w:pPr>
    </w:p>
    <w:p w14:paraId="210CE219" w14:textId="77777777" w:rsidR="008F6FFB" w:rsidRPr="006E61AC" w:rsidRDefault="008F6FFB" w:rsidP="008F6FFB">
      <w:pPr>
        <w:pStyle w:val="breakline"/>
        <w:rPr>
          <w:color w:val="002060"/>
        </w:rPr>
      </w:pPr>
    </w:p>
    <w:p w14:paraId="064AA270" w14:textId="77777777" w:rsidR="008F6FFB" w:rsidRPr="006E61AC" w:rsidRDefault="008F6FFB" w:rsidP="008F6FFB">
      <w:pPr>
        <w:pStyle w:val="titolocampionato0"/>
        <w:shd w:val="clear" w:color="auto" w:fill="CCCCCC"/>
        <w:spacing w:before="80" w:after="40"/>
        <w:rPr>
          <w:color w:val="002060"/>
        </w:rPr>
      </w:pPr>
      <w:r w:rsidRPr="006E61AC">
        <w:rPr>
          <w:color w:val="002060"/>
        </w:rPr>
        <w:t>COPPA PRIMAVERA C5 UNDER 16</w:t>
      </w:r>
    </w:p>
    <w:p w14:paraId="784647D9" w14:textId="77777777" w:rsidR="008F6FFB" w:rsidRPr="006E61AC" w:rsidRDefault="008F6FFB" w:rsidP="008F6FFB">
      <w:pPr>
        <w:pStyle w:val="titoloprinc0"/>
        <w:rPr>
          <w:color w:val="002060"/>
        </w:rPr>
      </w:pPr>
      <w:r w:rsidRPr="006E61AC">
        <w:rPr>
          <w:color w:val="002060"/>
        </w:rPr>
        <w:t>VARIAZIONI AL PROGRAMMA GARE</w:t>
      </w:r>
    </w:p>
    <w:p w14:paraId="3B3F53A2" w14:textId="77777777" w:rsidR="008F6FFB" w:rsidRPr="006E61AC" w:rsidRDefault="008F6FFB" w:rsidP="008F6FFB">
      <w:pPr>
        <w:pStyle w:val="breakline"/>
        <w:rPr>
          <w:color w:val="002060"/>
        </w:rPr>
      </w:pPr>
    </w:p>
    <w:p w14:paraId="077834D0" w14:textId="77777777" w:rsidR="008F6FFB" w:rsidRPr="006E61AC" w:rsidRDefault="008F6FFB" w:rsidP="008F6FFB">
      <w:pPr>
        <w:pStyle w:val="breakline"/>
        <w:rPr>
          <w:color w:val="002060"/>
        </w:rPr>
      </w:pPr>
    </w:p>
    <w:p w14:paraId="7EAB0C36" w14:textId="77777777" w:rsidR="008F6FFB" w:rsidRPr="006E61AC" w:rsidRDefault="008F6FFB" w:rsidP="008F6FFB">
      <w:pPr>
        <w:pStyle w:val="sottotitolocampionato10"/>
        <w:rPr>
          <w:color w:val="002060"/>
        </w:rPr>
      </w:pPr>
      <w:r w:rsidRPr="006E61AC">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F6FFB" w:rsidRPr="006E61AC" w14:paraId="412CDAFC" w14:textId="77777777" w:rsidTr="00461A2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07373" w14:textId="77777777" w:rsidR="008F6FFB" w:rsidRPr="006E61AC" w:rsidRDefault="008F6FFB" w:rsidP="00283768">
            <w:pPr>
              <w:pStyle w:val="headertabella0"/>
              <w:rPr>
                <w:color w:val="002060"/>
              </w:rPr>
            </w:pPr>
            <w:r w:rsidRPr="006E61A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9B19C" w14:textId="77777777" w:rsidR="008F6FFB" w:rsidRPr="006E61AC" w:rsidRDefault="008F6FFB" w:rsidP="00283768">
            <w:pPr>
              <w:pStyle w:val="headertabella0"/>
              <w:rPr>
                <w:color w:val="002060"/>
              </w:rPr>
            </w:pPr>
            <w:r w:rsidRPr="006E61AC">
              <w:rPr>
                <w:color w:val="002060"/>
              </w:rPr>
              <w:t xml:space="preserve">N° </w:t>
            </w:r>
            <w:proofErr w:type="spellStart"/>
            <w:r w:rsidRPr="006E61AC">
              <w:rPr>
                <w:color w:val="002060"/>
              </w:rPr>
              <w:t>Gior</w:t>
            </w:r>
            <w:proofErr w:type="spellEnd"/>
            <w:r w:rsidRPr="006E61A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F754E" w14:textId="77777777" w:rsidR="008F6FFB" w:rsidRPr="006E61AC" w:rsidRDefault="008F6FFB" w:rsidP="00283768">
            <w:pPr>
              <w:pStyle w:val="headertabella0"/>
              <w:rPr>
                <w:color w:val="002060"/>
              </w:rPr>
            </w:pPr>
            <w:r w:rsidRPr="006E61A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414B0" w14:textId="77777777" w:rsidR="008F6FFB" w:rsidRPr="006E61AC" w:rsidRDefault="008F6FFB" w:rsidP="00283768">
            <w:pPr>
              <w:pStyle w:val="headertabella0"/>
              <w:rPr>
                <w:color w:val="002060"/>
              </w:rPr>
            </w:pPr>
            <w:r w:rsidRPr="006E61A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A9E99" w14:textId="77777777" w:rsidR="008F6FFB" w:rsidRPr="006E61AC" w:rsidRDefault="008F6FFB" w:rsidP="00283768">
            <w:pPr>
              <w:pStyle w:val="headertabella0"/>
              <w:rPr>
                <w:color w:val="002060"/>
              </w:rPr>
            </w:pPr>
            <w:r w:rsidRPr="006E61AC">
              <w:rPr>
                <w:color w:val="002060"/>
              </w:rPr>
              <w:t xml:space="preserve">Data </w:t>
            </w:r>
            <w:proofErr w:type="spellStart"/>
            <w:r w:rsidRPr="006E61AC">
              <w:rPr>
                <w:color w:val="002060"/>
              </w:rPr>
              <w:t>Orig</w:t>
            </w:r>
            <w:proofErr w:type="spellEnd"/>
            <w:r w:rsidRPr="006E61A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31465" w14:textId="77777777" w:rsidR="008F6FFB" w:rsidRPr="006E61AC" w:rsidRDefault="008F6FFB" w:rsidP="00283768">
            <w:pPr>
              <w:pStyle w:val="headertabella0"/>
              <w:rPr>
                <w:color w:val="002060"/>
              </w:rPr>
            </w:pPr>
            <w:r w:rsidRPr="006E61A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24519" w14:textId="77777777" w:rsidR="008F6FFB" w:rsidRPr="006E61AC" w:rsidRDefault="008F6FFB" w:rsidP="00283768">
            <w:pPr>
              <w:pStyle w:val="headertabella0"/>
              <w:rPr>
                <w:color w:val="002060"/>
              </w:rPr>
            </w:pPr>
            <w:r w:rsidRPr="006E61AC">
              <w:rPr>
                <w:color w:val="002060"/>
              </w:rPr>
              <w:t xml:space="preserve">Ora </w:t>
            </w:r>
            <w:proofErr w:type="spellStart"/>
            <w:r w:rsidRPr="006E61AC">
              <w:rPr>
                <w:color w:val="002060"/>
              </w:rPr>
              <w:t>Orig</w:t>
            </w:r>
            <w:proofErr w:type="spellEnd"/>
            <w:r w:rsidRPr="006E61A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1CB31" w14:textId="77777777" w:rsidR="008F6FFB" w:rsidRPr="006E61AC" w:rsidRDefault="008F6FFB" w:rsidP="00283768">
            <w:pPr>
              <w:pStyle w:val="headertabella0"/>
              <w:rPr>
                <w:color w:val="002060"/>
              </w:rPr>
            </w:pPr>
            <w:r w:rsidRPr="006E61AC">
              <w:rPr>
                <w:color w:val="002060"/>
              </w:rPr>
              <w:t>Impianto</w:t>
            </w:r>
          </w:p>
        </w:tc>
      </w:tr>
      <w:tr w:rsidR="008F6FFB" w:rsidRPr="006E61AC" w14:paraId="05D3A2CE" w14:textId="77777777" w:rsidTr="00461A2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DCF5B" w14:textId="77777777" w:rsidR="008F6FFB" w:rsidRPr="00461A21" w:rsidRDefault="008F6FFB" w:rsidP="00283768">
            <w:pPr>
              <w:pStyle w:val="rowtabella0"/>
              <w:rPr>
                <w:color w:val="002060"/>
                <w:highlight w:val="yellow"/>
              </w:rPr>
            </w:pPr>
            <w:r w:rsidRPr="00461A21">
              <w:rPr>
                <w:color w:val="002060"/>
                <w:highlight w:val="yellow"/>
              </w:rPr>
              <w:t>30/03/2025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8912C" w14:textId="77777777" w:rsidR="008F6FFB" w:rsidRPr="00461A21" w:rsidRDefault="008F6FFB" w:rsidP="00283768">
            <w:pPr>
              <w:pStyle w:val="rowtabella0"/>
              <w:jc w:val="center"/>
              <w:rPr>
                <w:color w:val="002060"/>
                <w:highlight w:val="yellow"/>
              </w:rPr>
            </w:pPr>
            <w:r w:rsidRPr="00461A2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65141" w14:textId="77777777" w:rsidR="008F6FFB" w:rsidRPr="00461A21" w:rsidRDefault="008F6FFB" w:rsidP="00283768">
            <w:pPr>
              <w:pStyle w:val="rowtabella0"/>
              <w:rPr>
                <w:color w:val="002060"/>
                <w:highlight w:val="yellow"/>
              </w:rPr>
            </w:pPr>
            <w:r w:rsidRPr="00461A21">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7DF4A" w14:textId="77777777" w:rsidR="008F6FFB" w:rsidRPr="00461A21" w:rsidRDefault="008F6FFB" w:rsidP="00283768">
            <w:pPr>
              <w:pStyle w:val="rowtabella0"/>
              <w:rPr>
                <w:color w:val="002060"/>
                <w:highlight w:val="yellow"/>
              </w:rPr>
            </w:pPr>
            <w:r w:rsidRPr="00461A21">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DE7F6" w14:textId="6C42FCA0" w:rsidR="008F6FFB" w:rsidRPr="006E61AC" w:rsidRDefault="008F6FFB" w:rsidP="0028376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8862F" w14:textId="77777777" w:rsidR="008F6FFB" w:rsidRPr="006E61AC" w:rsidRDefault="008F6FFB" w:rsidP="00283768">
            <w:pPr>
              <w:pStyle w:val="rowtabella0"/>
              <w:jc w:val="center"/>
              <w:rPr>
                <w:color w:val="002060"/>
              </w:rPr>
            </w:pPr>
            <w:r w:rsidRPr="00461A21">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08D4B" w14:textId="77777777" w:rsidR="008F6FFB" w:rsidRPr="006E61AC" w:rsidRDefault="008F6FFB" w:rsidP="00283768">
            <w:pPr>
              <w:pStyle w:val="rowtabella0"/>
              <w:jc w:val="center"/>
              <w:rPr>
                <w:color w:val="002060"/>
              </w:rPr>
            </w:pPr>
            <w:r w:rsidRPr="006E61AC">
              <w:rPr>
                <w:color w:val="002060"/>
              </w:rPr>
              <w:t>11:30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95661" w14:textId="77777777" w:rsidR="008F6FFB" w:rsidRPr="006E61AC" w:rsidRDefault="008F6FFB" w:rsidP="00283768">
            <w:pPr>
              <w:rPr>
                <w:color w:val="002060"/>
              </w:rPr>
            </w:pPr>
          </w:p>
        </w:tc>
      </w:tr>
      <w:tr w:rsidR="008F6FFB" w:rsidRPr="006E61AC" w14:paraId="7BFA1CAA" w14:textId="77777777" w:rsidTr="00461A2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3572F" w14:textId="77777777" w:rsidR="008F6FFB" w:rsidRPr="00461A21" w:rsidRDefault="008F6FFB" w:rsidP="00283768">
            <w:pPr>
              <w:pStyle w:val="rowtabella0"/>
              <w:rPr>
                <w:color w:val="002060"/>
                <w:highlight w:val="yellow"/>
              </w:rPr>
            </w:pPr>
            <w:r w:rsidRPr="00461A21">
              <w:rPr>
                <w:color w:val="002060"/>
                <w:highlight w:val="yellow"/>
              </w:rPr>
              <w:t>02/04/2025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4658A" w14:textId="77777777" w:rsidR="008F6FFB" w:rsidRPr="00461A21" w:rsidRDefault="008F6FFB" w:rsidP="00283768">
            <w:pPr>
              <w:pStyle w:val="rowtabella0"/>
              <w:jc w:val="center"/>
              <w:rPr>
                <w:color w:val="002060"/>
                <w:highlight w:val="yellow"/>
              </w:rPr>
            </w:pPr>
            <w:r w:rsidRPr="00461A2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83335" w14:textId="77777777" w:rsidR="008F6FFB" w:rsidRPr="00461A21" w:rsidRDefault="008F6FFB" w:rsidP="00283768">
            <w:pPr>
              <w:pStyle w:val="rowtabella0"/>
              <w:rPr>
                <w:color w:val="002060"/>
                <w:highlight w:val="yellow"/>
              </w:rPr>
            </w:pPr>
            <w:r w:rsidRPr="00461A21">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12416" w14:textId="77777777" w:rsidR="008F6FFB" w:rsidRPr="00461A21" w:rsidRDefault="008F6FFB" w:rsidP="00283768">
            <w:pPr>
              <w:pStyle w:val="rowtabella0"/>
              <w:rPr>
                <w:color w:val="002060"/>
                <w:highlight w:val="yellow"/>
              </w:rPr>
            </w:pPr>
            <w:r w:rsidRPr="00461A21">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243CC" w14:textId="77777777" w:rsidR="008F6FFB" w:rsidRPr="006E61AC" w:rsidRDefault="008F6FFB" w:rsidP="00283768">
            <w:pPr>
              <w:pStyle w:val="rowtabella0"/>
              <w:rPr>
                <w:color w:val="002060"/>
              </w:rPr>
            </w:pPr>
            <w:r w:rsidRPr="006E61AC">
              <w:rPr>
                <w:color w:val="002060"/>
              </w:rPr>
              <w:t>29/03/2025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FC0DB" w14:textId="77777777" w:rsidR="008F6FFB" w:rsidRPr="006E61AC" w:rsidRDefault="008F6FFB" w:rsidP="00283768">
            <w:pPr>
              <w:pStyle w:val="rowtabella0"/>
              <w:jc w:val="center"/>
              <w:rPr>
                <w:color w:val="002060"/>
              </w:rPr>
            </w:pPr>
            <w:r w:rsidRPr="00461A21">
              <w:rPr>
                <w:color w:val="002060"/>
                <w:highlight w:val="yellow"/>
              </w:rPr>
              <w:t>15:15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63992" w14:textId="77777777" w:rsidR="008F6FFB" w:rsidRPr="006E61AC" w:rsidRDefault="008F6FFB" w:rsidP="00283768">
            <w:pPr>
              <w:pStyle w:val="rowtabella0"/>
              <w:jc w:val="center"/>
              <w:rPr>
                <w:color w:val="002060"/>
              </w:rPr>
            </w:pPr>
            <w:r w:rsidRPr="006E61AC">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B6FBA" w14:textId="77777777" w:rsidR="008F6FFB" w:rsidRPr="006E61AC" w:rsidRDefault="008F6FFB" w:rsidP="00283768">
            <w:pPr>
              <w:rPr>
                <w:color w:val="002060"/>
              </w:rPr>
            </w:pPr>
          </w:p>
        </w:tc>
      </w:tr>
      <w:tr w:rsidR="008F6FFB" w:rsidRPr="006E61AC" w14:paraId="0CC2E9A6" w14:textId="77777777" w:rsidTr="00461A2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0AB76" w14:textId="77777777" w:rsidR="008F6FFB" w:rsidRPr="00461A21" w:rsidRDefault="008F6FFB" w:rsidP="00283768">
            <w:pPr>
              <w:pStyle w:val="rowtabella0"/>
              <w:rPr>
                <w:color w:val="002060"/>
                <w:highlight w:val="yellow"/>
              </w:rPr>
            </w:pPr>
            <w:r w:rsidRPr="00461A21">
              <w:rPr>
                <w:color w:val="002060"/>
                <w:highlight w:val="yellow"/>
              </w:rPr>
              <w:t>17/04/2025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EB6EB" w14:textId="77777777" w:rsidR="008F6FFB" w:rsidRPr="00461A21" w:rsidRDefault="008F6FFB" w:rsidP="00283768">
            <w:pPr>
              <w:pStyle w:val="rowtabella0"/>
              <w:jc w:val="center"/>
              <w:rPr>
                <w:color w:val="002060"/>
                <w:highlight w:val="yellow"/>
              </w:rPr>
            </w:pPr>
            <w:r w:rsidRPr="00461A2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C222C" w14:textId="77777777" w:rsidR="008F6FFB" w:rsidRPr="00461A21" w:rsidRDefault="008F6FFB" w:rsidP="00283768">
            <w:pPr>
              <w:pStyle w:val="rowtabella0"/>
              <w:rPr>
                <w:color w:val="002060"/>
                <w:highlight w:val="yellow"/>
              </w:rPr>
            </w:pPr>
            <w:r w:rsidRPr="00461A21">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7D2CA" w14:textId="77777777" w:rsidR="008F6FFB" w:rsidRPr="00461A21" w:rsidRDefault="008F6FFB" w:rsidP="00283768">
            <w:pPr>
              <w:pStyle w:val="rowtabella0"/>
              <w:rPr>
                <w:color w:val="002060"/>
                <w:highlight w:val="yellow"/>
              </w:rPr>
            </w:pPr>
            <w:r w:rsidRPr="00461A21">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E834C" w14:textId="2FB91F6B" w:rsidR="008F6FFB" w:rsidRPr="006E61AC" w:rsidRDefault="00461A21" w:rsidP="00283768">
            <w:pPr>
              <w:pStyle w:val="rowtabella0"/>
              <w:rPr>
                <w:color w:val="002060"/>
              </w:rPr>
            </w:pPr>
            <w:r>
              <w:rPr>
                <w:color w:val="002060"/>
              </w:rPr>
              <w:t>30</w:t>
            </w:r>
            <w:r w:rsidR="008F6FFB" w:rsidRPr="006E61AC">
              <w:rPr>
                <w:color w:val="002060"/>
              </w:rPr>
              <w:t>/03/2025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FD460" w14:textId="77777777" w:rsidR="008F6FFB" w:rsidRPr="006E61AC" w:rsidRDefault="008F6FFB" w:rsidP="00283768">
            <w:pPr>
              <w:pStyle w:val="rowtabella0"/>
              <w:jc w:val="center"/>
              <w:rPr>
                <w:color w:val="002060"/>
              </w:rPr>
            </w:pPr>
            <w:r w:rsidRPr="00461A21">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33195" w14:textId="77777777" w:rsidR="008F6FFB" w:rsidRPr="006E61AC" w:rsidRDefault="008F6FFB" w:rsidP="00283768">
            <w:pPr>
              <w:pStyle w:val="rowtabella0"/>
              <w:jc w:val="center"/>
              <w:rPr>
                <w:color w:val="002060"/>
              </w:rPr>
            </w:pPr>
            <w:r w:rsidRPr="006E61AC">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1D847" w14:textId="77777777" w:rsidR="008F6FFB" w:rsidRPr="006E61AC" w:rsidRDefault="008F6FFB" w:rsidP="00283768">
            <w:pPr>
              <w:rPr>
                <w:color w:val="002060"/>
              </w:rPr>
            </w:pPr>
          </w:p>
        </w:tc>
      </w:tr>
    </w:tbl>
    <w:p w14:paraId="2C8A2E38" w14:textId="77777777" w:rsidR="008F6FFB" w:rsidRPr="006E61AC" w:rsidRDefault="008F6FFB" w:rsidP="008F6FFB">
      <w:pPr>
        <w:pStyle w:val="breakline"/>
        <w:rPr>
          <w:color w:val="002060"/>
        </w:rPr>
      </w:pPr>
    </w:p>
    <w:p w14:paraId="4C1BD490" w14:textId="77777777" w:rsidR="008F6FFB" w:rsidRPr="006E61AC" w:rsidRDefault="008F6FFB" w:rsidP="008F6FFB">
      <w:pPr>
        <w:pStyle w:val="breakline"/>
        <w:rPr>
          <w:color w:val="002060"/>
        </w:rPr>
      </w:pPr>
    </w:p>
    <w:p w14:paraId="62B67752" w14:textId="77777777" w:rsidR="008F6FFB" w:rsidRPr="006E61AC" w:rsidRDefault="008F6FFB" w:rsidP="008F6FFB">
      <w:pPr>
        <w:pStyle w:val="titoloprinc0"/>
        <w:rPr>
          <w:color w:val="002060"/>
        </w:rPr>
      </w:pPr>
      <w:r w:rsidRPr="006E61AC">
        <w:rPr>
          <w:color w:val="002060"/>
        </w:rPr>
        <w:t>CLASSIFICA</w:t>
      </w:r>
    </w:p>
    <w:p w14:paraId="0D0C6AEB" w14:textId="77777777" w:rsidR="008F6FFB" w:rsidRPr="006E61AC" w:rsidRDefault="008F6FFB" w:rsidP="008F6FFB">
      <w:pPr>
        <w:pStyle w:val="breakline"/>
        <w:rPr>
          <w:color w:val="002060"/>
        </w:rPr>
      </w:pPr>
    </w:p>
    <w:p w14:paraId="306E82F4" w14:textId="77777777" w:rsidR="008F6FFB" w:rsidRPr="006E61AC" w:rsidRDefault="008F6FFB" w:rsidP="008F6FFB">
      <w:pPr>
        <w:pStyle w:val="breakline"/>
        <w:rPr>
          <w:color w:val="002060"/>
        </w:rPr>
      </w:pPr>
    </w:p>
    <w:p w14:paraId="1AA28C5B" w14:textId="77777777" w:rsidR="008F6FFB" w:rsidRPr="006E61AC" w:rsidRDefault="008F6FFB" w:rsidP="008F6FFB">
      <w:pPr>
        <w:pStyle w:val="sottotitolocampionato10"/>
        <w:rPr>
          <w:color w:val="002060"/>
        </w:rPr>
      </w:pPr>
      <w:r w:rsidRPr="006E61A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6E61AC" w14:paraId="58601956"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F3DFF" w14:textId="77777777" w:rsidR="008F6FFB" w:rsidRPr="006E61AC" w:rsidRDefault="008F6FFB" w:rsidP="00283768">
            <w:pPr>
              <w:pStyle w:val="headertabella0"/>
              <w:rPr>
                <w:color w:val="002060"/>
              </w:rPr>
            </w:pPr>
            <w:r w:rsidRPr="006E61A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A4FA8" w14:textId="77777777" w:rsidR="008F6FFB" w:rsidRPr="006E61AC" w:rsidRDefault="008F6FFB" w:rsidP="00283768">
            <w:pPr>
              <w:pStyle w:val="headertabella0"/>
              <w:rPr>
                <w:color w:val="002060"/>
              </w:rPr>
            </w:pPr>
            <w:r w:rsidRPr="006E61A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EA8B7" w14:textId="77777777" w:rsidR="008F6FFB" w:rsidRPr="006E61AC" w:rsidRDefault="008F6FFB" w:rsidP="00283768">
            <w:pPr>
              <w:pStyle w:val="headertabella0"/>
              <w:rPr>
                <w:color w:val="002060"/>
              </w:rPr>
            </w:pPr>
            <w:r w:rsidRPr="006E61A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B2F4C" w14:textId="77777777" w:rsidR="008F6FFB" w:rsidRPr="006E61AC" w:rsidRDefault="008F6FFB" w:rsidP="00283768">
            <w:pPr>
              <w:pStyle w:val="headertabella0"/>
              <w:rPr>
                <w:color w:val="002060"/>
              </w:rPr>
            </w:pPr>
            <w:r w:rsidRPr="006E61A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26700" w14:textId="77777777" w:rsidR="008F6FFB" w:rsidRPr="006E61AC" w:rsidRDefault="008F6FFB" w:rsidP="00283768">
            <w:pPr>
              <w:pStyle w:val="headertabella0"/>
              <w:rPr>
                <w:color w:val="002060"/>
              </w:rPr>
            </w:pPr>
            <w:r w:rsidRPr="006E61A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65686" w14:textId="77777777" w:rsidR="008F6FFB" w:rsidRPr="006E61AC" w:rsidRDefault="008F6FFB" w:rsidP="00283768">
            <w:pPr>
              <w:pStyle w:val="headertabella0"/>
              <w:rPr>
                <w:color w:val="002060"/>
              </w:rPr>
            </w:pPr>
            <w:r w:rsidRPr="006E61A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21F55" w14:textId="77777777" w:rsidR="008F6FFB" w:rsidRPr="006E61AC" w:rsidRDefault="008F6FFB" w:rsidP="00283768">
            <w:pPr>
              <w:pStyle w:val="headertabella0"/>
              <w:rPr>
                <w:color w:val="002060"/>
              </w:rPr>
            </w:pPr>
            <w:r w:rsidRPr="006E61A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8D2C0" w14:textId="77777777" w:rsidR="008F6FFB" w:rsidRPr="006E61AC" w:rsidRDefault="008F6FFB" w:rsidP="00283768">
            <w:pPr>
              <w:pStyle w:val="headertabella0"/>
              <w:rPr>
                <w:color w:val="002060"/>
              </w:rPr>
            </w:pPr>
            <w:r w:rsidRPr="006E61A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9E58A" w14:textId="77777777" w:rsidR="008F6FFB" w:rsidRPr="006E61AC" w:rsidRDefault="008F6FFB" w:rsidP="00283768">
            <w:pPr>
              <w:pStyle w:val="headertabella0"/>
              <w:rPr>
                <w:color w:val="002060"/>
              </w:rPr>
            </w:pPr>
            <w:r w:rsidRPr="006E61A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7DE82" w14:textId="77777777" w:rsidR="008F6FFB" w:rsidRPr="006E61AC" w:rsidRDefault="008F6FFB" w:rsidP="00283768">
            <w:pPr>
              <w:pStyle w:val="headertabella0"/>
              <w:rPr>
                <w:color w:val="002060"/>
              </w:rPr>
            </w:pPr>
            <w:r w:rsidRPr="006E61AC">
              <w:rPr>
                <w:color w:val="002060"/>
              </w:rPr>
              <w:t>PE</w:t>
            </w:r>
          </w:p>
        </w:tc>
      </w:tr>
      <w:tr w:rsidR="008F6FFB" w:rsidRPr="006E61AC" w14:paraId="71F9FCFD"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B8D8AC" w14:textId="77777777" w:rsidR="008F6FFB" w:rsidRPr="006E61AC" w:rsidRDefault="008F6FFB" w:rsidP="00283768">
            <w:pPr>
              <w:pStyle w:val="rowtabella0"/>
              <w:rPr>
                <w:color w:val="002060"/>
              </w:rPr>
            </w:pPr>
            <w:r w:rsidRPr="006E61AC">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D35E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A66B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44FD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84D5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ADE3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BA9E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1555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499D7"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EAAC3" w14:textId="77777777" w:rsidR="008F6FFB" w:rsidRPr="006E61AC" w:rsidRDefault="008F6FFB" w:rsidP="00283768">
            <w:pPr>
              <w:pStyle w:val="rowtabella0"/>
              <w:jc w:val="center"/>
              <w:rPr>
                <w:color w:val="002060"/>
              </w:rPr>
            </w:pPr>
            <w:r w:rsidRPr="006E61AC">
              <w:rPr>
                <w:color w:val="002060"/>
              </w:rPr>
              <w:t>0</w:t>
            </w:r>
          </w:p>
        </w:tc>
      </w:tr>
      <w:tr w:rsidR="008F6FFB" w:rsidRPr="006E61AC" w14:paraId="0FC324AD"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6B6362" w14:textId="77777777" w:rsidR="008F6FFB" w:rsidRPr="006E61AC" w:rsidRDefault="008F6FFB" w:rsidP="00283768">
            <w:pPr>
              <w:pStyle w:val="rowtabella0"/>
              <w:rPr>
                <w:color w:val="002060"/>
              </w:rPr>
            </w:pPr>
            <w:r w:rsidRPr="006E61AC">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0689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A29D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4495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F6554"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F1A9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CBD6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9B22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4C821"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E6FC9" w14:textId="77777777" w:rsidR="008F6FFB" w:rsidRPr="006E61AC" w:rsidRDefault="008F6FFB" w:rsidP="00283768">
            <w:pPr>
              <w:pStyle w:val="rowtabella0"/>
              <w:jc w:val="center"/>
              <w:rPr>
                <w:color w:val="002060"/>
              </w:rPr>
            </w:pPr>
            <w:r w:rsidRPr="006E61AC">
              <w:rPr>
                <w:color w:val="002060"/>
              </w:rPr>
              <w:t>0</w:t>
            </w:r>
          </w:p>
        </w:tc>
      </w:tr>
      <w:tr w:rsidR="008F6FFB" w:rsidRPr="006E61AC" w14:paraId="4E4F54D9"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62AC3B" w14:textId="77777777" w:rsidR="008F6FFB" w:rsidRPr="006E61AC" w:rsidRDefault="008F6FFB" w:rsidP="00283768">
            <w:pPr>
              <w:pStyle w:val="rowtabella0"/>
              <w:rPr>
                <w:color w:val="002060"/>
              </w:rPr>
            </w:pPr>
            <w:r w:rsidRPr="006E61AC">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633C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DBCD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2C354"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C1B12"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76C2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D4CF1"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D908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EF9E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6628C" w14:textId="77777777" w:rsidR="008F6FFB" w:rsidRPr="006E61AC" w:rsidRDefault="008F6FFB" w:rsidP="00283768">
            <w:pPr>
              <w:pStyle w:val="rowtabella0"/>
              <w:jc w:val="center"/>
              <w:rPr>
                <w:color w:val="002060"/>
              </w:rPr>
            </w:pPr>
            <w:r w:rsidRPr="006E61AC">
              <w:rPr>
                <w:color w:val="002060"/>
              </w:rPr>
              <w:t>0</w:t>
            </w:r>
          </w:p>
        </w:tc>
      </w:tr>
      <w:tr w:rsidR="008F6FFB" w:rsidRPr="006E61AC" w14:paraId="2E2EC2B0"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6E751" w14:textId="77777777" w:rsidR="008F6FFB" w:rsidRPr="006E61AC" w:rsidRDefault="008F6FFB" w:rsidP="00283768">
            <w:pPr>
              <w:pStyle w:val="rowtabella0"/>
              <w:rPr>
                <w:color w:val="002060"/>
              </w:rPr>
            </w:pPr>
            <w:proofErr w:type="spellStart"/>
            <w:proofErr w:type="gramStart"/>
            <w:r w:rsidRPr="006E61AC">
              <w:rPr>
                <w:color w:val="002060"/>
              </w:rPr>
              <w:t>sq</w:t>
            </w:r>
            <w:proofErr w:type="spellEnd"/>
            <w:r w:rsidRPr="006E61AC">
              <w:rPr>
                <w:color w:val="002060"/>
              </w:rPr>
              <w:t>..</w:t>
            </w:r>
            <w:proofErr w:type="gramEnd"/>
            <w:r w:rsidRPr="006E61AC">
              <w:rPr>
                <w:color w:val="002060"/>
              </w:rPr>
              <w:t xml:space="preserve"> U.S. FORTUNA FANO </w:t>
            </w:r>
            <w:proofErr w:type="gramStart"/>
            <w:r w:rsidRPr="006E61AC">
              <w:rPr>
                <w:color w:val="002060"/>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4EA2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7272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5759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D99D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4BC5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9C4D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0921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25CF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5684A" w14:textId="77777777" w:rsidR="008F6FFB" w:rsidRPr="006E61AC" w:rsidRDefault="008F6FFB" w:rsidP="00283768">
            <w:pPr>
              <w:pStyle w:val="rowtabella0"/>
              <w:jc w:val="center"/>
              <w:rPr>
                <w:color w:val="002060"/>
              </w:rPr>
            </w:pPr>
            <w:r w:rsidRPr="006E61AC">
              <w:rPr>
                <w:color w:val="002060"/>
              </w:rPr>
              <w:t>0</w:t>
            </w:r>
          </w:p>
        </w:tc>
      </w:tr>
      <w:tr w:rsidR="008F6FFB" w:rsidRPr="006E61AC" w14:paraId="2170807E"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EFB1AD" w14:textId="77777777" w:rsidR="008F6FFB" w:rsidRPr="006E61AC" w:rsidRDefault="008F6FFB" w:rsidP="00283768">
            <w:pPr>
              <w:pStyle w:val="rowtabella0"/>
              <w:rPr>
                <w:color w:val="002060"/>
              </w:rPr>
            </w:pPr>
            <w:r w:rsidRPr="006E61A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02E9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80A2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B70C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396D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E36D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B425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D6BF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37A1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0516C" w14:textId="77777777" w:rsidR="008F6FFB" w:rsidRPr="006E61AC" w:rsidRDefault="008F6FFB" w:rsidP="00283768">
            <w:pPr>
              <w:pStyle w:val="rowtabella0"/>
              <w:jc w:val="center"/>
              <w:rPr>
                <w:color w:val="002060"/>
              </w:rPr>
            </w:pPr>
            <w:r w:rsidRPr="006E61AC">
              <w:rPr>
                <w:color w:val="002060"/>
              </w:rPr>
              <w:t>0</w:t>
            </w:r>
          </w:p>
        </w:tc>
      </w:tr>
      <w:tr w:rsidR="008F6FFB" w:rsidRPr="006E61AC" w14:paraId="08B1B120"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FE1698" w14:textId="77777777" w:rsidR="008F6FFB" w:rsidRPr="006E61AC" w:rsidRDefault="008F6FFB" w:rsidP="00283768">
            <w:pPr>
              <w:pStyle w:val="rowtabella0"/>
              <w:rPr>
                <w:color w:val="002060"/>
              </w:rPr>
            </w:pPr>
            <w:r w:rsidRPr="006E61AC">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5C797"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6EE2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B499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26C7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7BF77"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8EE7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1ABA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28CF1"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5D5A3" w14:textId="77777777" w:rsidR="008F6FFB" w:rsidRPr="006E61AC" w:rsidRDefault="008F6FFB" w:rsidP="00283768">
            <w:pPr>
              <w:pStyle w:val="rowtabella0"/>
              <w:jc w:val="center"/>
              <w:rPr>
                <w:color w:val="002060"/>
              </w:rPr>
            </w:pPr>
            <w:r w:rsidRPr="006E61AC">
              <w:rPr>
                <w:color w:val="002060"/>
              </w:rPr>
              <w:t>0</w:t>
            </w:r>
          </w:p>
        </w:tc>
      </w:tr>
      <w:tr w:rsidR="008F6FFB" w:rsidRPr="006E61AC" w14:paraId="6706F332"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E4C31D" w14:textId="77777777" w:rsidR="008F6FFB" w:rsidRPr="006E61AC" w:rsidRDefault="008F6FFB" w:rsidP="00283768">
            <w:pPr>
              <w:pStyle w:val="rowtabella0"/>
              <w:rPr>
                <w:color w:val="002060"/>
              </w:rPr>
            </w:pPr>
            <w:r w:rsidRPr="006E61A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DE2A4"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C5C6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1EFC7"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871A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A44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8044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7E2C4"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3700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E0C9E" w14:textId="77777777" w:rsidR="008F6FFB" w:rsidRPr="006E61AC" w:rsidRDefault="008F6FFB" w:rsidP="00283768">
            <w:pPr>
              <w:pStyle w:val="rowtabella0"/>
              <w:jc w:val="center"/>
              <w:rPr>
                <w:color w:val="002060"/>
              </w:rPr>
            </w:pPr>
            <w:r w:rsidRPr="006E61AC">
              <w:rPr>
                <w:color w:val="002060"/>
              </w:rPr>
              <w:t>0</w:t>
            </w:r>
          </w:p>
        </w:tc>
      </w:tr>
      <w:tr w:rsidR="008F6FFB" w:rsidRPr="006E61AC" w14:paraId="0AE74AC0"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ACB14A" w14:textId="77777777" w:rsidR="008F6FFB" w:rsidRPr="006E61AC" w:rsidRDefault="008F6FFB" w:rsidP="00283768">
            <w:pPr>
              <w:pStyle w:val="rowtabella0"/>
              <w:rPr>
                <w:color w:val="002060"/>
              </w:rPr>
            </w:pPr>
            <w:r w:rsidRPr="006E61A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A1B7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D0EF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4901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8CB8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5AA1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B850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B58B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7A2B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A742A" w14:textId="77777777" w:rsidR="008F6FFB" w:rsidRPr="006E61AC" w:rsidRDefault="008F6FFB" w:rsidP="00283768">
            <w:pPr>
              <w:pStyle w:val="rowtabella0"/>
              <w:jc w:val="center"/>
              <w:rPr>
                <w:color w:val="002060"/>
              </w:rPr>
            </w:pPr>
            <w:r w:rsidRPr="006E61AC">
              <w:rPr>
                <w:color w:val="002060"/>
              </w:rPr>
              <w:t>0</w:t>
            </w:r>
          </w:p>
        </w:tc>
      </w:tr>
      <w:tr w:rsidR="008F6FFB" w:rsidRPr="006E61AC" w14:paraId="0847CC0C"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B52E8" w14:textId="77777777" w:rsidR="008F6FFB" w:rsidRPr="006E61AC" w:rsidRDefault="008F6FFB" w:rsidP="00283768">
            <w:pPr>
              <w:pStyle w:val="rowtabella0"/>
              <w:rPr>
                <w:color w:val="002060"/>
              </w:rPr>
            </w:pPr>
            <w:r w:rsidRPr="006E61AC">
              <w:rPr>
                <w:color w:val="002060"/>
              </w:rPr>
              <w:t xml:space="preserve">G.S. AUDAX 1970 </w:t>
            </w:r>
            <w:proofErr w:type="gramStart"/>
            <w:r w:rsidRPr="006E61AC">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8801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7158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28D3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0BD2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5DEF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729A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5E4E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B47B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AEA35" w14:textId="77777777" w:rsidR="008F6FFB" w:rsidRPr="006E61AC" w:rsidRDefault="008F6FFB" w:rsidP="00283768">
            <w:pPr>
              <w:pStyle w:val="rowtabella0"/>
              <w:jc w:val="center"/>
              <w:rPr>
                <w:color w:val="002060"/>
              </w:rPr>
            </w:pPr>
            <w:r w:rsidRPr="006E61AC">
              <w:rPr>
                <w:color w:val="002060"/>
              </w:rPr>
              <w:t>0</w:t>
            </w:r>
          </w:p>
        </w:tc>
      </w:tr>
      <w:tr w:rsidR="008F6FFB" w:rsidRPr="006E61AC" w14:paraId="0E1B3746"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BA533" w14:textId="77777777" w:rsidR="008F6FFB" w:rsidRPr="006E61AC" w:rsidRDefault="008F6FFB" w:rsidP="00283768">
            <w:pPr>
              <w:pStyle w:val="rowtabella0"/>
              <w:rPr>
                <w:color w:val="002060"/>
              </w:rPr>
            </w:pPr>
            <w:r w:rsidRPr="006E61AC">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D823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A9A3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BA02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ACB8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F0D6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2F37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26F5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68AD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83377" w14:textId="77777777" w:rsidR="008F6FFB" w:rsidRPr="006E61AC" w:rsidRDefault="008F6FFB" w:rsidP="00283768">
            <w:pPr>
              <w:pStyle w:val="rowtabella0"/>
              <w:jc w:val="center"/>
              <w:rPr>
                <w:color w:val="002060"/>
              </w:rPr>
            </w:pPr>
            <w:r w:rsidRPr="006E61AC">
              <w:rPr>
                <w:color w:val="002060"/>
              </w:rPr>
              <w:t>0</w:t>
            </w:r>
          </w:p>
        </w:tc>
      </w:tr>
      <w:tr w:rsidR="008F6FFB" w:rsidRPr="006E61AC" w14:paraId="1F2A5BFC"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42024" w14:textId="77777777" w:rsidR="008F6FFB" w:rsidRPr="006E61AC" w:rsidRDefault="008F6FFB" w:rsidP="00283768">
            <w:pPr>
              <w:pStyle w:val="rowtabella0"/>
              <w:rPr>
                <w:color w:val="002060"/>
              </w:rPr>
            </w:pPr>
            <w:r w:rsidRPr="006E61AC">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E94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E5D31"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A274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26A3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2D26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F436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A0C9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25AB7"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F1877" w14:textId="77777777" w:rsidR="008F6FFB" w:rsidRPr="006E61AC" w:rsidRDefault="008F6FFB" w:rsidP="00283768">
            <w:pPr>
              <w:pStyle w:val="rowtabella0"/>
              <w:jc w:val="center"/>
              <w:rPr>
                <w:color w:val="002060"/>
              </w:rPr>
            </w:pPr>
            <w:r w:rsidRPr="006E61AC">
              <w:rPr>
                <w:color w:val="002060"/>
              </w:rPr>
              <w:t>0</w:t>
            </w:r>
          </w:p>
        </w:tc>
      </w:tr>
      <w:tr w:rsidR="008F6FFB" w:rsidRPr="006E61AC" w14:paraId="2151AC27"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7825A" w14:textId="77777777" w:rsidR="008F6FFB" w:rsidRPr="006E61AC" w:rsidRDefault="008F6FFB" w:rsidP="00283768">
            <w:pPr>
              <w:pStyle w:val="rowtabella0"/>
              <w:rPr>
                <w:color w:val="002060"/>
              </w:rPr>
            </w:pPr>
            <w:r w:rsidRPr="006E61A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08C31"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EF0F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E2FC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BEA9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3820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FA127"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63CD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9F97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47538" w14:textId="77777777" w:rsidR="008F6FFB" w:rsidRPr="006E61AC" w:rsidRDefault="008F6FFB" w:rsidP="00283768">
            <w:pPr>
              <w:pStyle w:val="rowtabella0"/>
              <w:jc w:val="center"/>
              <w:rPr>
                <w:color w:val="002060"/>
              </w:rPr>
            </w:pPr>
            <w:r w:rsidRPr="006E61AC">
              <w:rPr>
                <w:color w:val="002060"/>
              </w:rPr>
              <w:t>0</w:t>
            </w:r>
          </w:p>
        </w:tc>
      </w:tr>
      <w:tr w:rsidR="008F6FFB" w:rsidRPr="006E61AC" w14:paraId="32761CD5"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62098" w14:textId="77777777" w:rsidR="008F6FFB" w:rsidRPr="006E61AC" w:rsidRDefault="008F6FFB" w:rsidP="00283768">
            <w:pPr>
              <w:pStyle w:val="rowtabella0"/>
              <w:rPr>
                <w:color w:val="002060"/>
              </w:rPr>
            </w:pPr>
            <w:r w:rsidRPr="006E61AC">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D4B8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81C04"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79D5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C154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93C9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6CAC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EA85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CC15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1CEC4" w14:textId="77777777" w:rsidR="008F6FFB" w:rsidRPr="006E61AC" w:rsidRDefault="008F6FFB" w:rsidP="00283768">
            <w:pPr>
              <w:pStyle w:val="rowtabella0"/>
              <w:jc w:val="center"/>
              <w:rPr>
                <w:color w:val="002060"/>
              </w:rPr>
            </w:pPr>
            <w:r w:rsidRPr="006E61AC">
              <w:rPr>
                <w:color w:val="002060"/>
              </w:rPr>
              <w:t>0</w:t>
            </w:r>
          </w:p>
        </w:tc>
      </w:tr>
      <w:tr w:rsidR="008F6FFB" w:rsidRPr="006E61AC" w14:paraId="5BFB791D"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3CD2DE" w14:textId="77777777" w:rsidR="008F6FFB" w:rsidRPr="006E61AC" w:rsidRDefault="008F6FFB" w:rsidP="00283768">
            <w:pPr>
              <w:pStyle w:val="rowtabella0"/>
              <w:rPr>
                <w:color w:val="002060"/>
              </w:rPr>
            </w:pPr>
            <w:r w:rsidRPr="006E61AC">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29764"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6C43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1AF7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476D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0DCF2"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8EF8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9F00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AECA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68D66" w14:textId="77777777" w:rsidR="008F6FFB" w:rsidRPr="006E61AC" w:rsidRDefault="008F6FFB" w:rsidP="00283768">
            <w:pPr>
              <w:pStyle w:val="rowtabella0"/>
              <w:jc w:val="center"/>
              <w:rPr>
                <w:color w:val="002060"/>
              </w:rPr>
            </w:pPr>
            <w:r w:rsidRPr="006E61AC">
              <w:rPr>
                <w:color w:val="002060"/>
              </w:rPr>
              <w:t>0</w:t>
            </w:r>
          </w:p>
        </w:tc>
      </w:tr>
      <w:tr w:rsidR="008F6FFB" w:rsidRPr="006E61AC" w14:paraId="0F15009B"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623F6D" w14:textId="77777777" w:rsidR="008F6FFB" w:rsidRPr="006E61AC" w:rsidRDefault="008F6FFB" w:rsidP="00283768">
            <w:pPr>
              <w:pStyle w:val="rowtabella0"/>
              <w:rPr>
                <w:color w:val="002060"/>
              </w:rPr>
            </w:pPr>
            <w:r w:rsidRPr="006E61A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8160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21E2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B919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C2187"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EE4D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E4A7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CF00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1538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E15BE" w14:textId="77777777" w:rsidR="008F6FFB" w:rsidRPr="006E61AC" w:rsidRDefault="008F6FFB" w:rsidP="00283768">
            <w:pPr>
              <w:pStyle w:val="rowtabella0"/>
              <w:jc w:val="center"/>
              <w:rPr>
                <w:color w:val="002060"/>
              </w:rPr>
            </w:pPr>
            <w:r w:rsidRPr="006E61AC">
              <w:rPr>
                <w:color w:val="002060"/>
              </w:rPr>
              <w:t>0</w:t>
            </w:r>
          </w:p>
        </w:tc>
      </w:tr>
      <w:tr w:rsidR="008F6FFB" w:rsidRPr="006E61AC" w14:paraId="352A293B"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C4E0F9" w14:textId="77777777" w:rsidR="008F6FFB" w:rsidRPr="006E61AC" w:rsidRDefault="008F6FFB" w:rsidP="00283768">
            <w:pPr>
              <w:pStyle w:val="rowtabella0"/>
              <w:rPr>
                <w:color w:val="002060"/>
              </w:rPr>
            </w:pPr>
            <w:r w:rsidRPr="006E61AC">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77FC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EE964"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C55D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672B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B031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23677"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0340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96867"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73287" w14:textId="77777777" w:rsidR="008F6FFB" w:rsidRPr="006E61AC" w:rsidRDefault="008F6FFB" w:rsidP="00283768">
            <w:pPr>
              <w:pStyle w:val="rowtabella0"/>
              <w:jc w:val="center"/>
              <w:rPr>
                <w:color w:val="002060"/>
              </w:rPr>
            </w:pPr>
            <w:r w:rsidRPr="006E61AC">
              <w:rPr>
                <w:color w:val="002060"/>
              </w:rPr>
              <w:t>0</w:t>
            </w:r>
          </w:p>
        </w:tc>
      </w:tr>
    </w:tbl>
    <w:p w14:paraId="2D7C7B26" w14:textId="77777777" w:rsidR="008F6FFB" w:rsidRPr="006E61AC" w:rsidRDefault="008F6FFB" w:rsidP="008F6FFB">
      <w:pPr>
        <w:pStyle w:val="breakline"/>
        <w:rPr>
          <w:color w:val="002060"/>
        </w:rPr>
      </w:pPr>
    </w:p>
    <w:p w14:paraId="1B8D3BEC" w14:textId="77777777" w:rsidR="008F6FFB" w:rsidRPr="006E61AC" w:rsidRDefault="008F6FFB" w:rsidP="008F6FFB">
      <w:pPr>
        <w:pStyle w:val="titoloprinc0"/>
        <w:rPr>
          <w:color w:val="002060"/>
        </w:rPr>
      </w:pPr>
      <w:r w:rsidRPr="006E61AC">
        <w:rPr>
          <w:color w:val="002060"/>
        </w:rPr>
        <w:t>PROGRAMMA GARE</w:t>
      </w:r>
    </w:p>
    <w:p w14:paraId="14407B6B" w14:textId="77777777" w:rsidR="008F6FFB" w:rsidRPr="006E61AC" w:rsidRDefault="008F6FFB" w:rsidP="008F6FFB">
      <w:pPr>
        <w:pStyle w:val="breakline"/>
        <w:rPr>
          <w:color w:val="002060"/>
        </w:rPr>
      </w:pPr>
    </w:p>
    <w:p w14:paraId="08CB7192" w14:textId="77777777" w:rsidR="008F6FFB" w:rsidRPr="006E61AC" w:rsidRDefault="008F6FFB" w:rsidP="008F6FFB">
      <w:pPr>
        <w:pStyle w:val="sottotitolocampionato10"/>
        <w:rPr>
          <w:color w:val="002060"/>
        </w:rPr>
      </w:pPr>
      <w:r w:rsidRPr="006E61AC">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8"/>
        <w:gridCol w:w="1553"/>
        <w:gridCol w:w="1545"/>
      </w:tblGrid>
      <w:tr w:rsidR="008F6FFB" w:rsidRPr="006E61AC" w14:paraId="09012CB1" w14:textId="77777777" w:rsidTr="00283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09C44" w14:textId="77777777" w:rsidR="008F6FFB" w:rsidRPr="006E61AC" w:rsidRDefault="008F6FFB" w:rsidP="00283768">
            <w:pPr>
              <w:pStyle w:val="headertabella0"/>
              <w:rPr>
                <w:color w:val="002060"/>
              </w:rPr>
            </w:pPr>
            <w:r w:rsidRPr="006E6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7DFAF" w14:textId="77777777" w:rsidR="008F6FFB" w:rsidRPr="006E61AC" w:rsidRDefault="008F6FFB" w:rsidP="00283768">
            <w:pPr>
              <w:pStyle w:val="headertabella0"/>
              <w:rPr>
                <w:color w:val="002060"/>
              </w:rPr>
            </w:pPr>
            <w:r w:rsidRPr="006E6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CDD2C" w14:textId="77777777" w:rsidR="008F6FFB" w:rsidRPr="006E61AC" w:rsidRDefault="008F6FFB" w:rsidP="00283768">
            <w:pPr>
              <w:pStyle w:val="headertabella0"/>
              <w:rPr>
                <w:color w:val="002060"/>
              </w:rPr>
            </w:pPr>
            <w:r w:rsidRPr="006E6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D94FD" w14:textId="77777777" w:rsidR="008F6FFB" w:rsidRPr="006E61AC" w:rsidRDefault="008F6FFB" w:rsidP="00283768">
            <w:pPr>
              <w:pStyle w:val="headertabella0"/>
              <w:rPr>
                <w:color w:val="002060"/>
              </w:rPr>
            </w:pPr>
            <w:r w:rsidRPr="006E6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96F22" w14:textId="77777777" w:rsidR="008F6FFB" w:rsidRPr="006E61AC" w:rsidRDefault="008F6FFB" w:rsidP="00283768">
            <w:pPr>
              <w:pStyle w:val="headertabella0"/>
              <w:rPr>
                <w:color w:val="002060"/>
              </w:rPr>
            </w:pPr>
            <w:r w:rsidRPr="006E6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95CF1" w14:textId="77777777" w:rsidR="008F6FFB" w:rsidRPr="006E61AC" w:rsidRDefault="008F6FFB" w:rsidP="00283768">
            <w:pPr>
              <w:pStyle w:val="headertabella0"/>
              <w:rPr>
                <w:color w:val="002060"/>
              </w:rPr>
            </w:pPr>
            <w:proofErr w:type="spellStart"/>
            <w:r w:rsidRPr="006E61AC">
              <w:rPr>
                <w:color w:val="002060"/>
              </w:rPr>
              <w:t>Localita'</w:t>
            </w:r>
            <w:proofErr w:type="spellEnd"/>
            <w:r w:rsidRPr="006E6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F717A" w14:textId="77777777" w:rsidR="008F6FFB" w:rsidRPr="006E61AC" w:rsidRDefault="008F6FFB" w:rsidP="00283768">
            <w:pPr>
              <w:pStyle w:val="headertabella0"/>
              <w:rPr>
                <w:color w:val="002060"/>
              </w:rPr>
            </w:pPr>
            <w:r w:rsidRPr="006E61AC">
              <w:rPr>
                <w:color w:val="002060"/>
              </w:rPr>
              <w:t>Indirizzo Impianto</w:t>
            </w:r>
          </w:p>
        </w:tc>
      </w:tr>
      <w:tr w:rsidR="008F6FFB" w:rsidRPr="006E61AC" w14:paraId="3E21CFC6" w14:textId="77777777" w:rsidTr="0028376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1C2DD6" w14:textId="77777777" w:rsidR="008F6FFB" w:rsidRPr="006E61AC" w:rsidRDefault="008F6FFB" w:rsidP="00283768">
            <w:pPr>
              <w:pStyle w:val="rowtabella0"/>
              <w:rPr>
                <w:color w:val="002060"/>
              </w:rPr>
            </w:pPr>
            <w:r w:rsidRPr="006E61AC">
              <w:rPr>
                <w:color w:val="002060"/>
              </w:rPr>
              <w:t>A.V.I.S.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732AD" w14:textId="77777777" w:rsidR="008F6FFB" w:rsidRPr="006E61AC" w:rsidRDefault="008F6FFB" w:rsidP="00283768">
            <w:pPr>
              <w:pStyle w:val="rowtabella0"/>
              <w:rPr>
                <w:color w:val="002060"/>
              </w:rPr>
            </w:pPr>
            <w:r w:rsidRPr="006E61AC">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FD8B6" w14:textId="77777777" w:rsidR="008F6FFB" w:rsidRPr="006E61AC" w:rsidRDefault="008F6FFB" w:rsidP="00283768">
            <w:pPr>
              <w:pStyle w:val="rowtabella0"/>
              <w:jc w:val="center"/>
              <w:rPr>
                <w:color w:val="002060"/>
              </w:rPr>
            </w:pPr>
            <w:r w:rsidRPr="006E61A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98AFE" w14:textId="77777777" w:rsidR="008F6FFB" w:rsidRPr="006E61AC" w:rsidRDefault="008F6FFB" w:rsidP="00283768">
            <w:pPr>
              <w:pStyle w:val="rowtabella0"/>
              <w:rPr>
                <w:color w:val="002060"/>
              </w:rPr>
            </w:pPr>
            <w:r w:rsidRPr="006E61AC">
              <w:rPr>
                <w:color w:val="002060"/>
              </w:rPr>
              <w:t>29/03/2025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61A0D" w14:textId="77777777" w:rsidR="008F6FFB" w:rsidRPr="006E61AC" w:rsidRDefault="008F6FFB" w:rsidP="00283768">
            <w:pPr>
              <w:pStyle w:val="rowtabella0"/>
              <w:rPr>
                <w:color w:val="002060"/>
              </w:rPr>
            </w:pPr>
            <w:r w:rsidRPr="006E61AC">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22E3A" w14:textId="77777777" w:rsidR="008F6FFB" w:rsidRPr="006E61AC" w:rsidRDefault="008F6FFB" w:rsidP="00283768">
            <w:pPr>
              <w:pStyle w:val="rowtabella0"/>
              <w:rPr>
                <w:color w:val="002060"/>
              </w:rPr>
            </w:pPr>
            <w:r w:rsidRPr="006E61AC">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14482D" w14:textId="77777777" w:rsidR="008F6FFB" w:rsidRPr="006E61AC" w:rsidRDefault="008F6FFB" w:rsidP="00283768">
            <w:pPr>
              <w:pStyle w:val="rowtabella0"/>
              <w:rPr>
                <w:color w:val="002060"/>
              </w:rPr>
            </w:pPr>
            <w:r w:rsidRPr="006E61AC">
              <w:rPr>
                <w:color w:val="002060"/>
              </w:rPr>
              <w:t>VIA FONTE ABECETO, 4</w:t>
            </w:r>
          </w:p>
        </w:tc>
      </w:tr>
      <w:tr w:rsidR="008F6FFB" w:rsidRPr="006E61AC" w14:paraId="39485CDA"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2CA849" w14:textId="77777777" w:rsidR="008F6FFB" w:rsidRPr="006E61AC" w:rsidRDefault="008F6FFB" w:rsidP="00283768">
            <w:pPr>
              <w:pStyle w:val="rowtabella0"/>
              <w:rPr>
                <w:color w:val="002060"/>
              </w:rPr>
            </w:pPr>
            <w:r w:rsidRPr="006E61AC">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40CBB0" w14:textId="77777777" w:rsidR="008F6FFB" w:rsidRPr="006E61AC" w:rsidRDefault="008F6FFB" w:rsidP="00283768">
            <w:pPr>
              <w:pStyle w:val="rowtabella0"/>
              <w:rPr>
                <w:color w:val="002060"/>
              </w:rPr>
            </w:pPr>
            <w:r w:rsidRPr="006E61AC">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D3109B"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30D2E9" w14:textId="77777777" w:rsidR="008F6FFB" w:rsidRPr="006E61AC" w:rsidRDefault="008F6FFB" w:rsidP="00283768">
            <w:pPr>
              <w:pStyle w:val="rowtabella0"/>
              <w:rPr>
                <w:color w:val="002060"/>
              </w:rPr>
            </w:pPr>
            <w:r w:rsidRPr="006E61AC">
              <w:rPr>
                <w:color w:val="002060"/>
              </w:rPr>
              <w:t>29/03/2025 16:15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183538" w14:textId="77777777" w:rsidR="008F6FFB" w:rsidRPr="006E61AC" w:rsidRDefault="008F6FFB" w:rsidP="00283768">
            <w:pPr>
              <w:pStyle w:val="rowtabella0"/>
              <w:rPr>
                <w:color w:val="002060"/>
              </w:rPr>
            </w:pPr>
            <w:r w:rsidRPr="006E61AC">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BE99DB" w14:textId="77777777" w:rsidR="008F6FFB" w:rsidRPr="006E61AC" w:rsidRDefault="008F6FFB" w:rsidP="00283768">
            <w:pPr>
              <w:pStyle w:val="rowtabella0"/>
              <w:rPr>
                <w:color w:val="002060"/>
              </w:rPr>
            </w:pPr>
            <w:r w:rsidRPr="006E61AC">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2151B5" w14:textId="77777777" w:rsidR="008F6FFB" w:rsidRPr="006E61AC" w:rsidRDefault="008F6FFB" w:rsidP="00283768">
            <w:pPr>
              <w:pStyle w:val="rowtabella0"/>
              <w:rPr>
                <w:color w:val="002060"/>
              </w:rPr>
            </w:pPr>
            <w:r w:rsidRPr="006E61AC">
              <w:rPr>
                <w:color w:val="002060"/>
              </w:rPr>
              <w:t>VIA PERTINI</w:t>
            </w:r>
          </w:p>
        </w:tc>
      </w:tr>
      <w:tr w:rsidR="008F6FFB" w:rsidRPr="006E61AC" w14:paraId="3ECED84D"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1EF7B4" w14:textId="77777777" w:rsidR="008F6FFB" w:rsidRPr="006E61AC" w:rsidRDefault="008F6FFB" w:rsidP="00283768">
            <w:pPr>
              <w:pStyle w:val="rowtabella0"/>
              <w:rPr>
                <w:color w:val="002060"/>
              </w:rPr>
            </w:pPr>
            <w:r w:rsidRPr="006E61AC">
              <w:rPr>
                <w:color w:val="002060"/>
              </w:rPr>
              <w:t xml:space="preserve">U.S. FORTUNA FANO </w:t>
            </w:r>
            <w:proofErr w:type="gramStart"/>
            <w:r w:rsidRPr="006E61AC">
              <w:rPr>
                <w:color w:val="002060"/>
              </w:rPr>
              <w:t>SQ..</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118C6E" w14:textId="77777777" w:rsidR="008F6FFB" w:rsidRPr="006E61AC" w:rsidRDefault="008F6FFB" w:rsidP="00283768">
            <w:pPr>
              <w:pStyle w:val="rowtabella0"/>
              <w:rPr>
                <w:color w:val="002060"/>
              </w:rPr>
            </w:pPr>
            <w:r w:rsidRPr="006E61AC">
              <w:rPr>
                <w:color w:val="002060"/>
              </w:rPr>
              <w:t xml:space="preserve">AUDAX 1970 </w:t>
            </w:r>
            <w:proofErr w:type="gramStart"/>
            <w:r w:rsidRPr="006E61AC">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454237"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09DAD3" w14:textId="77777777" w:rsidR="008F6FFB" w:rsidRPr="006E61AC" w:rsidRDefault="008F6FFB" w:rsidP="00283768">
            <w:pPr>
              <w:pStyle w:val="rowtabella0"/>
              <w:rPr>
                <w:color w:val="002060"/>
              </w:rPr>
            </w:pPr>
            <w:r w:rsidRPr="006E61AC">
              <w:rPr>
                <w:color w:val="002060"/>
              </w:rPr>
              <w:t>29/03/2025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1C95E3" w14:textId="77777777" w:rsidR="008F6FFB" w:rsidRPr="006E61AC" w:rsidRDefault="008F6FFB" w:rsidP="00283768">
            <w:pPr>
              <w:pStyle w:val="rowtabella0"/>
              <w:rPr>
                <w:color w:val="002060"/>
              </w:rPr>
            </w:pPr>
            <w:r w:rsidRPr="006E61AC">
              <w:rPr>
                <w:color w:val="002060"/>
              </w:rPr>
              <w:t xml:space="preserve">5454 </w:t>
            </w:r>
            <w:proofErr w:type="gramStart"/>
            <w:r w:rsidRPr="006E61AC">
              <w:rPr>
                <w:color w:val="002060"/>
              </w:rPr>
              <w:t>C.COPERTO</w:t>
            </w:r>
            <w:proofErr w:type="gramEnd"/>
            <w:r w:rsidRPr="006E61AC">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AEF904" w14:textId="77777777" w:rsidR="008F6FFB" w:rsidRPr="006E61AC" w:rsidRDefault="008F6FFB" w:rsidP="00283768">
            <w:pPr>
              <w:pStyle w:val="rowtabella0"/>
              <w:rPr>
                <w:color w:val="002060"/>
              </w:rPr>
            </w:pPr>
            <w:r w:rsidRPr="006E61AC">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93AFDE" w14:textId="77777777" w:rsidR="008F6FFB" w:rsidRPr="006E61AC" w:rsidRDefault="008F6FFB" w:rsidP="00283768">
            <w:pPr>
              <w:pStyle w:val="rowtabella0"/>
              <w:rPr>
                <w:color w:val="002060"/>
              </w:rPr>
            </w:pPr>
            <w:r w:rsidRPr="006E61AC">
              <w:rPr>
                <w:color w:val="002060"/>
              </w:rPr>
              <w:t>VIA VILLA TOMBARI</w:t>
            </w:r>
          </w:p>
        </w:tc>
      </w:tr>
      <w:tr w:rsidR="008F6FFB" w:rsidRPr="006E61AC" w14:paraId="7737D74F"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4CD718" w14:textId="77777777" w:rsidR="008F6FFB" w:rsidRPr="006E61AC" w:rsidRDefault="008F6FFB" w:rsidP="00283768">
            <w:pPr>
              <w:pStyle w:val="rowtabella0"/>
              <w:rPr>
                <w:color w:val="002060"/>
              </w:rPr>
            </w:pPr>
            <w:r w:rsidRPr="006E61AC">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E47462" w14:textId="77777777" w:rsidR="008F6FFB" w:rsidRPr="006E61AC" w:rsidRDefault="008F6FFB" w:rsidP="00283768">
            <w:pPr>
              <w:pStyle w:val="rowtabella0"/>
              <w:rPr>
                <w:color w:val="002060"/>
              </w:rPr>
            </w:pPr>
            <w:r w:rsidRPr="006E61AC">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51A413"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1049E4" w14:textId="77777777" w:rsidR="008F6FFB" w:rsidRPr="006E61AC" w:rsidRDefault="008F6FFB" w:rsidP="00283768">
            <w:pPr>
              <w:pStyle w:val="rowtabella0"/>
              <w:rPr>
                <w:color w:val="002060"/>
              </w:rPr>
            </w:pPr>
            <w:r w:rsidRPr="006E61AC">
              <w:rPr>
                <w:color w:val="002060"/>
              </w:rPr>
              <w:t>30/03/2025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EF7344" w14:textId="77777777" w:rsidR="008F6FFB" w:rsidRPr="006E61AC" w:rsidRDefault="008F6FFB" w:rsidP="00283768">
            <w:pPr>
              <w:pStyle w:val="rowtabella0"/>
              <w:rPr>
                <w:color w:val="002060"/>
              </w:rPr>
            </w:pPr>
            <w:r w:rsidRPr="006E61AC">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25BD77" w14:textId="77777777" w:rsidR="008F6FFB" w:rsidRPr="006E61AC" w:rsidRDefault="008F6FFB" w:rsidP="00283768">
            <w:pPr>
              <w:pStyle w:val="rowtabella0"/>
              <w:rPr>
                <w:color w:val="002060"/>
              </w:rPr>
            </w:pPr>
            <w:r w:rsidRPr="006E61AC">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E235D3" w14:textId="77777777" w:rsidR="008F6FFB" w:rsidRPr="006E61AC" w:rsidRDefault="008F6FFB" w:rsidP="00283768">
            <w:pPr>
              <w:pStyle w:val="rowtabella0"/>
              <w:rPr>
                <w:color w:val="002060"/>
              </w:rPr>
            </w:pPr>
            <w:r w:rsidRPr="006E61AC">
              <w:rPr>
                <w:color w:val="002060"/>
              </w:rPr>
              <w:t>VIA AMATO</w:t>
            </w:r>
          </w:p>
        </w:tc>
      </w:tr>
      <w:tr w:rsidR="008F6FFB" w:rsidRPr="006E61AC" w14:paraId="51F86D47"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4BF50D" w14:textId="77777777" w:rsidR="008F6FFB" w:rsidRPr="006E61AC" w:rsidRDefault="008F6FFB" w:rsidP="00283768">
            <w:pPr>
              <w:pStyle w:val="rowtabella0"/>
              <w:rPr>
                <w:color w:val="002060"/>
              </w:rPr>
            </w:pPr>
            <w:r w:rsidRPr="006E61AC">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04B73B" w14:textId="77777777" w:rsidR="008F6FFB" w:rsidRPr="006E61AC" w:rsidRDefault="008F6FFB" w:rsidP="00283768">
            <w:pPr>
              <w:pStyle w:val="rowtabella0"/>
              <w:rPr>
                <w:color w:val="002060"/>
              </w:rPr>
            </w:pPr>
            <w:r w:rsidRPr="006E61AC">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F64587"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D5FF84" w14:textId="77777777" w:rsidR="008F6FFB" w:rsidRPr="006E61AC" w:rsidRDefault="008F6FFB" w:rsidP="00283768">
            <w:pPr>
              <w:pStyle w:val="rowtabella0"/>
              <w:rPr>
                <w:color w:val="002060"/>
              </w:rPr>
            </w:pPr>
            <w:r w:rsidRPr="006E61AC">
              <w:rPr>
                <w:color w:val="002060"/>
              </w:rPr>
              <w:t>30/03/2025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B862FD" w14:textId="77777777" w:rsidR="008F6FFB" w:rsidRPr="006E61AC" w:rsidRDefault="008F6FFB" w:rsidP="00283768">
            <w:pPr>
              <w:pStyle w:val="rowtabella0"/>
              <w:rPr>
                <w:color w:val="002060"/>
              </w:rPr>
            </w:pPr>
            <w:r w:rsidRPr="006E61AC">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BA5D4E" w14:textId="77777777" w:rsidR="008F6FFB" w:rsidRPr="006E61AC" w:rsidRDefault="008F6FFB" w:rsidP="00283768">
            <w:pPr>
              <w:pStyle w:val="rowtabella0"/>
              <w:rPr>
                <w:color w:val="002060"/>
              </w:rPr>
            </w:pPr>
            <w:r w:rsidRPr="006E61A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9A2133" w14:textId="77777777" w:rsidR="008F6FFB" w:rsidRPr="006E61AC" w:rsidRDefault="008F6FFB" w:rsidP="00283768">
            <w:pPr>
              <w:pStyle w:val="rowtabella0"/>
              <w:rPr>
                <w:color w:val="002060"/>
              </w:rPr>
            </w:pPr>
            <w:r w:rsidRPr="006E61AC">
              <w:rPr>
                <w:color w:val="002060"/>
              </w:rPr>
              <w:t>VIA GROTTE DI POSATORA 19/A</w:t>
            </w:r>
          </w:p>
        </w:tc>
      </w:tr>
      <w:tr w:rsidR="008F6FFB" w:rsidRPr="006E61AC" w14:paraId="04DCE88E"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852F22" w14:textId="77777777" w:rsidR="008F6FFB" w:rsidRPr="006E61AC" w:rsidRDefault="008F6FFB" w:rsidP="00283768">
            <w:pPr>
              <w:pStyle w:val="rowtabella0"/>
              <w:rPr>
                <w:color w:val="002060"/>
              </w:rPr>
            </w:pPr>
            <w:r w:rsidRPr="006E61AC">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6E0C3D" w14:textId="77777777" w:rsidR="008F6FFB" w:rsidRPr="006E61AC" w:rsidRDefault="008F6FFB" w:rsidP="00283768">
            <w:pPr>
              <w:pStyle w:val="rowtabella0"/>
              <w:rPr>
                <w:color w:val="002060"/>
              </w:rPr>
            </w:pPr>
            <w:r w:rsidRPr="006E61AC">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D82E51"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75AF12" w14:textId="77777777" w:rsidR="008F6FFB" w:rsidRPr="006E61AC" w:rsidRDefault="008F6FFB" w:rsidP="00283768">
            <w:pPr>
              <w:pStyle w:val="rowtabella0"/>
              <w:rPr>
                <w:color w:val="002060"/>
              </w:rPr>
            </w:pPr>
            <w:r w:rsidRPr="006E61AC">
              <w:rPr>
                <w:color w:val="002060"/>
              </w:rPr>
              <w:t>30/03/2025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CA109E" w14:textId="77777777" w:rsidR="008F6FFB" w:rsidRPr="006E61AC" w:rsidRDefault="008F6FFB" w:rsidP="00283768">
            <w:pPr>
              <w:pStyle w:val="rowtabella0"/>
              <w:rPr>
                <w:color w:val="002060"/>
              </w:rPr>
            </w:pPr>
            <w:r w:rsidRPr="006E61AC">
              <w:rPr>
                <w:color w:val="002060"/>
              </w:rPr>
              <w:t xml:space="preserve">5295 TENSOSTRUTTURA VIA </w:t>
            </w:r>
            <w:proofErr w:type="gramStart"/>
            <w:r w:rsidRPr="006E61AC">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EC5764" w14:textId="77777777" w:rsidR="008F6FFB" w:rsidRPr="006E61AC" w:rsidRDefault="008F6FFB" w:rsidP="00283768">
            <w:pPr>
              <w:pStyle w:val="rowtabella0"/>
              <w:rPr>
                <w:color w:val="002060"/>
              </w:rPr>
            </w:pPr>
            <w:r w:rsidRPr="006E61AC">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E15092" w14:textId="77777777" w:rsidR="008F6FFB" w:rsidRPr="006E61AC" w:rsidRDefault="008F6FFB" w:rsidP="00283768">
            <w:pPr>
              <w:pStyle w:val="rowtabella0"/>
              <w:rPr>
                <w:color w:val="002060"/>
              </w:rPr>
            </w:pPr>
            <w:r w:rsidRPr="006E61AC">
              <w:rPr>
                <w:color w:val="002060"/>
              </w:rPr>
              <w:t xml:space="preserve">VIA </w:t>
            </w:r>
            <w:proofErr w:type="gramStart"/>
            <w:r w:rsidRPr="006E61AC">
              <w:rPr>
                <w:color w:val="002060"/>
              </w:rPr>
              <w:t>E.MATTEI</w:t>
            </w:r>
            <w:proofErr w:type="gramEnd"/>
          </w:p>
        </w:tc>
      </w:tr>
      <w:tr w:rsidR="008F6FFB" w:rsidRPr="006E61AC" w14:paraId="379C9AE4" w14:textId="77777777" w:rsidTr="0028376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D23833" w14:textId="77777777" w:rsidR="008F6FFB" w:rsidRPr="006E61AC" w:rsidRDefault="008F6FFB" w:rsidP="00283768">
            <w:pPr>
              <w:pStyle w:val="rowtabella0"/>
              <w:rPr>
                <w:color w:val="002060"/>
              </w:rPr>
            </w:pPr>
            <w:r w:rsidRPr="006E61AC">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C2C13E" w14:textId="77777777" w:rsidR="008F6FFB" w:rsidRPr="006E61AC" w:rsidRDefault="008F6FFB" w:rsidP="00283768">
            <w:pPr>
              <w:pStyle w:val="rowtabella0"/>
              <w:rPr>
                <w:color w:val="002060"/>
              </w:rPr>
            </w:pPr>
            <w:r w:rsidRPr="006E61AC">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C0A4A"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39D84" w14:textId="77777777" w:rsidR="008F6FFB" w:rsidRPr="006E61AC" w:rsidRDefault="008F6FFB" w:rsidP="00283768">
            <w:pPr>
              <w:pStyle w:val="rowtabella0"/>
              <w:rPr>
                <w:color w:val="002060"/>
              </w:rPr>
            </w:pPr>
            <w:r w:rsidRPr="006E61AC">
              <w:rPr>
                <w:color w:val="002060"/>
              </w:rPr>
              <w:t>02/04/2025 15:15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DE8DB9" w14:textId="77777777" w:rsidR="008F6FFB" w:rsidRPr="006E61AC" w:rsidRDefault="008F6FFB" w:rsidP="00283768">
            <w:pPr>
              <w:pStyle w:val="rowtabella0"/>
              <w:rPr>
                <w:color w:val="002060"/>
              </w:rPr>
            </w:pPr>
            <w:r w:rsidRPr="006E61AC">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FB199" w14:textId="77777777" w:rsidR="008F6FFB" w:rsidRPr="006E61AC" w:rsidRDefault="008F6FFB" w:rsidP="00283768">
            <w:pPr>
              <w:pStyle w:val="rowtabella0"/>
              <w:rPr>
                <w:color w:val="002060"/>
              </w:rPr>
            </w:pPr>
            <w:r w:rsidRPr="006E61AC">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D07AE" w14:textId="77777777" w:rsidR="008F6FFB" w:rsidRPr="006E61AC" w:rsidRDefault="008F6FFB" w:rsidP="00283768">
            <w:pPr>
              <w:pStyle w:val="rowtabella0"/>
              <w:rPr>
                <w:color w:val="002060"/>
              </w:rPr>
            </w:pPr>
            <w:r w:rsidRPr="006E61AC">
              <w:rPr>
                <w:color w:val="002060"/>
              </w:rPr>
              <w:t>VIA NAZARIO SAURO</w:t>
            </w:r>
          </w:p>
        </w:tc>
      </w:tr>
    </w:tbl>
    <w:p w14:paraId="0DEF0043" w14:textId="77777777" w:rsidR="008F6FFB" w:rsidRPr="006E61AC" w:rsidRDefault="008F6FFB" w:rsidP="008F6FFB">
      <w:pPr>
        <w:pStyle w:val="breakline"/>
        <w:rPr>
          <w:color w:val="002060"/>
        </w:rPr>
      </w:pPr>
    </w:p>
    <w:p w14:paraId="24E9BF3E" w14:textId="77777777" w:rsidR="008F6FFB" w:rsidRPr="006E61AC" w:rsidRDefault="008F6FFB" w:rsidP="008F6FFB">
      <w:pPr>
        <w:pStyle w:val="breakline"/>
        <w:rPr>
          <w:color w:val="002060"/>
        </w:rPr>
      </w:pPr>
    </w:p>
    <w:p w14:paraId="365A6A24" w14:textId="77777777" w:rsidR="008F6FFB" w:rsidRPr="006E61AC" w:rsidRDefault="008F6FFB" w:rsidP="008F6FFB">
      <w:pPr>
        <w:pStyle w:val="titolocampionato0"/>
        <w:shd w:val="clear" w:color="auto" w:fill="CCCCCC"/>
        <w:spacing w:before="80" w:after="40"/>
        <w:rPr>
          <w:color w:val="002060"/>
        </w:rPr>
      </w:pPr>
      <w:r w:rsidRPr="006E61AC">
        <w:rPr>
          <w:color w:val="002060"/>
        </w:rPr>
        <w:t>COPPA PRIMAVERA C5 UNDER 14</w:t>
      </w:r>
    </w:p>
    <w:p w14:paraId="45A6BEE5" w14:textId="77777777" w:rsidR="008F6FFB" w:rsidRPr="00FD14DB" w:rsidRDefault="008F6FFB" w:rsidP="008F6FFB">
      <w:pPr>
        <w:pStyle w:val="titoloprinc0"/>
        <w:rPr>
          <w:color w:val="002060"/>
        </w:rPr>
      </w:pPr>
      <w:r w:rsidRPr="00FD14DB">
        <w:rPr>
          <w:color w:val="002060"/>
        </w:rPr>
        <w:t>ANAGRAFICA/INDIRIZZARIO/VARIAZIONI CALENDARIO</w:t>
      </w:r>
    </w:p>
    <w:p w14:paraId="28F62C89" w14:textId="77777777" w:rsidR="008F6FFB" w:rsidRDefault="008F6FFB" w:rsidP="008F6FFB">
      <w:pPr>
        <w:pStyle w:val="titoloprinc0"/>
        <w:jc w:val="both"/>
        <w:rPr>
          <w:b w:val="0"/>
          <w:bCs w:val="0"/>
          <w:color w:val="002060"/>
          <w:sz w:val="22"/>
          <w:szCs w:val="22"/>
        </w:rPr>
      </w:pPr>
    </w:p>
    <w:p w14:paraId="07175957" w14:textId="77777777" w:rsidR="008F6FFB" w:rsidRDefault="008F6FFB" w:rsidP="008F6FFB">
      <w:pPr>
        <w:pStyle w:val="titoloprinc0"/>
        <w:jc w:val="both"/>
        <w:rPr>
          <w:b w:val="0"/>
          <w:bCs w:val="0"/>
          <w:color w:val="002060"/>
          <w:sz w:val="22"/>
          <w:szCs w:val="22"/>
        </w:rPr>
      </w:pPr>
      <w:r w:rsidRPr="00E156FC">
        <w:rPr>
          <w:b w:val="0"/>
          <w:bCs w:val="0"/>
          <w:color w:val="002060"/>
          <w:sz w:val="22"/>
          <w:szCs w:val="22"/>
        </w:rPr>
        <w:t xml:space="preserve">La Società </w:t>
      </w:r>
      <w:r>
        <w:rPr>
          <w:color w:val="002060"/>
          <w:sz w:val="22"/>
          <w:szCs w:val="22"/>
        </w:rPr>
        <w:t>BULDOG T.N.T. LUCREZIA</w:t>
      </w:r>
      <w:r w:rsidRPr="00E156FC">
        <w:rPr>
          <w:color w:val="002060"/>
          <w:sz w:val="22"/>
          <w:szCs w:val="22"/>
        </w:rPr>
        <w:t xml:space="preserve"> </w:t>
      </w:r>
      <w:r w:rsidRPr="00E156FC">
        <w:rPr>
          <w:b w:val="0"/>
          <w:bCs w:val="0"/>
          <w:color w:val="002060"/>
          <w:sz w:val="22"/>
          <w:szCs w:val="22"/>
        </w:rPr>
        <w:t xml:space="preserve">comunica che disputerà </w:t>
      </w:r>
      <w:r w:rsidRPr="00E156FC">
        <w:rPr>
          <w:b w:val="0"/>
          <w:bCs w:val="0"/>
          <w:color w:val="002060"/>
          <w:sz w:val="22"/>
          <w:szCs w:val="22"/>
          <w:u w:val="single"/>
        </w:rPr>
        <w:t>tutte le gare interne con decorrenza immediata</w:t>
      </w:r>
      <w:r w:rsidRPr="00E156FC">
        <w:rPr>
          <w:b w:val="0"/>
          <w:bCs w:val="0"/>
          <w:color w:val="002060"/>
          <w:sz w:val="22"/>
          <w:szCs w:val="22"/>
        </w:rPr>
        <w:t xml:space="preserve"> </w:t>
      </w:r>
      <w:r>
        <w:rPr>
          <w:b w:val="0"/>
          <w:bCs w:val="0"/>
          <w:color w:val="002060"/>
          <w:sz w:val="22"/>
          <w:szCs w:val="22"/>
        </w:rPr>
        <w:t>la</w:t>
      </w:r>
      <w:r w:rsidRPr="00E156FC">
        <w:rPr>
          <w:b w:val="0"/>
          <w:bCs w:val="0"/>
          <w:color w:val="002060"/>
          <w:sz w:val="22"/>
          <w:szCs w:val="22"/>
        </w:rPr>
        <w:t xml:space="preserve"> </w:t>
      </w:r>
      <w:r>
        <w:rPr>
          <w:color w:val="002060"/>
          <w:sz w:val="22"/>
          <w:szCs w:val="22"/>
        </w:rPr>
        <w:t>DOMENICA</w:t>
      </w:r>
      <w:r w:rsidRPr="00E156FC">
        <w:rPr>
          <w:color w:val="002060"/>
          <w:sz w:val="22"/>
          <w:szCs w:val="22"/>
        </w:rPr>
        <w:t xml:space="preserve"> </w:t>
      </w:r>
      <w:r w:rsidRPr="00E156FC">
        <w:rPr>
          <w:b w:val="0"/>
          <w:bCs w:val="0"/>
          <w:color w:val="002060"/>
          <w:sz w:val="22"/>
          <w:szCs w:val="22"/>
        </w:rPr>
        <w:t xml:space="preserve">alle </w:t>
      </w:r>
      <w:r w:rsidRPr="00E156FC">
        <w:rPr>
          <w:color w:val="002060"/>
          <w:sz w:val="22"/>
          <w:szCs w:val="22"/>
        </w:rPr>
        <w:t xml:space="preserve">ore </w:t>
      </w:r>
      <w:r>
        <w:rPr>
          <w:color w:val="002060"/>
          <w:sz w:val="22"/>
          <w:szCs w:val="22"/>
        </w:rPr>
        <w:t>11:00</w:t>
      </w:r>
      <w:r w:rsidRPr="00E156FC">
        <w:rPr>
          <w:b w:val="0"/>
          <w:bCs w:val="0"/>
          <w:color w:val="002060"/>
          <w:sz w:val="22"/>
          <w:szCs w:val="22"/>
        </w:rPr>
        <w:t>,</w:t>
      </w:r>
      <w:r>
        <w:rPr>
          <w:b w:val="0"/>
          <w:bCs w:val="0"/>
          <w:color w:val="002060"/>
          <w:sz w:val="22"/>
          <w:szCs w:val="22"/>
        </w:rPr>
        <w:t xml:space="preserve"> stesso campo.</w:t>
      </w:r>
      <w:r w:rsidRPr="00E156FC">
        <w:rPr>
          <w:b w:val="0"/>
          <w:bCs w:val="0"/>
          <w:color w:val="002060"/>
          <w:sz w:val="22"/>
          <w:szCs w:val="22"/>
        </w:rPr>
        <w:t xml:space="preserve"> </w:t>
      </w:r>
    </w:p>
    <w:p w14:paraId="25CB22B8" w14:textId="77777777" w:rsidR="008F6FFB" w:rsidRDefault="008F6FFB" w:rsidP="008F6FFB">
      <w:pPr>
        <w:pStyle w:val="titoloprinc0"/>
        <w:jc w:val="both"/>
        <w:rPr>
          <w:b w:val="0"/>
          <w:bCs w:val="0"/>
          <w:color w:val="002060"/>
          <w:sz w:val="22"/>
          <w:szCs w:val="22"/>
        </w:rPr>
      </w:pPr>
    </w:p>
    <w:p w14:paraId="7CFFA496" w14:textId="77777777" w:rsidR="008F6FFB" w:rsidRPr="006E61AC" w:rsidRDefault="008F6FFB" w:rsidP="008F6FFB">
      <w:pPr>
        <w:pStyle w:val="titoloprinc0"/>
        <w:rPr>
          <w:color w:val="002060"/>
        </w:rPr>
      </w:pPr>
      <w:r w:rsidRPr="006E61AC">
        <w:rPr>
          <w:color w:val="002060"/>
        </w:rPr>
        <w:t>VARIAZIONI AL PROGRAMMA GARE</w:t>
      </w:r>
    </w:p>
    <w:p w14:paraId="765A1416" w14:textId="77777777" w:rsidR="008F6FFB" w:rsidRPr="006E61AC" w:rsidRDefault="008F6FFB" w:rsidP="008F6FFB">
      <w:pPr>
        <w:pStyle w:val="breakline"/>
        <w:rPr>
          <w:color w:val="002060"/>
        </w:rPr>
      </w:pPr>
    </w:p>
    <w:p w14:paraId="78C18B19" w14:textId="77777777" w:rsidR="008F6FFB" w:rsidRPr="006E61AC" w:rsidRDefault="008F6FFB" w:rsidP="008F6FFB">
      <w:pPr>
        <w:pStyle w:val="breakline"/>
        <w:rPr>
          <w:color w:val="002060"/>
        </w:rPr>
      </w:pPr>
    </w:p>
    <w:p w14:paraId="1578AA86" w14:textId="77777777" w:rsidR="008F6FFB" w:rsidRPr="006E61AC" w:rsidRDefault="008F6FFB" w:rsidP="008F6FFB">
      <w:pPr>
        <w:pStyle w:val="sottotitolocampionato10"/>
        <w:rPr>
          <w:color w:val="002060"/>
        </w:rPr>
      </w:pPr>
      <w:r w:rsidRPr="006E61AC">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F6FFB" w:rsidRPr="006E61AC" w14:paraId="70CF0CA8" w14:textId="77777777" w:rsidTr="00461A2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28D3A" w14:textId="77777777" w:rsidR="008F6FFB" w:rsidRPr="006E61AC" w:rsidRDefault="008F6FFB" w:rsidP="00283768">
            <w:pPr>
              <w:pStyle w:val="headertabella0"/>
              <w:rPr>
                <w:color w:val="002060"/>
              </w:rPr>
            </w:pPr>
            <w:r w:rsidRPr="006E61A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0CCE7" w14:textId="77777777" w:rsidR="008F6FFB" w:rsidRPr="006E61AC" w:rsidRDefault="008F6FFB" w:rsidP="00283768">
            <w:pPr>
              <w:pStyle w:val="headertabella0"/>
              <w:rPr>
                <w:color w:val="002060"/>
              </w:rPr>
            </w:pPr>
            <w:r w:rsidRPr="006E61AC">
              <w:rPr>
                <w:color w:val="002060"/>
              </w:rPr>
              <w:t xml:space="preserve">N° </w:t>
            </w:r>
            <w:proofErr w:type="spellStart"/>
            <w:r w:rsidRPr="006E61AC">
              <w:rPr>
                <w:color w:val="002060"/>
              </w:rPr>
              <w:t>Gior</w:t>
            </w:r>
            <w:proofErr w:type="spellEnd"/>
            <w:r w:rsidRPr="006E61A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183CC" w14:textId="77777777" w:rsidR="008F6FFB" w:rsidRPr="006E61AC" w:rsidRDefault="008F6FFB" w:rsidP="00283768">
            <w:pPr>
              <w:pStyle w:val="headertabella0"/>
              <w:rPr>
                <w:color w:val="002060"/>
              </w:rPr>
            </w:pPr>
            <w:r w:rsidRPr="006E61A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A06B2" w14:textId="77777777" w:rsidR="008F6FFB" w:rsidRPr="006E61AC" w:rsidRDefault="008F6FFB" w:rsidP="00283768">
            <w:pPr>
              <w:pStyle w:val="headertabella0"/>
              <w:rPr>
                <w:color w:val="002060"/>
              </w:rPr>
            </w:pPr>
            <w:r w:rsidRPr="006E61A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FAF8E" w14:textId="77777777" w:rsidR="008F6FFB" w:rsidRPr="006E61AC" w:rsidRDefault="008F6FFB" w:rsidP="00283768">
            <w:pPr>
              <w:pStyle w:val="headertabella0"/>
              <w:rPr>
                <w:color w:val="002060"/>
              </w:rPr>
            </w:pPr>
            <w:r w:rsidRPr="006E61AC">
              <w:rPr>
                <w:color w:val="002060"/>
              </w:rPr>
              <w:t xml:space="preserve">Data </w:t>
            </w:r>
            <w:proofErr w:type="spellStart"/>
            <w:r w:rsidRPr="006E61AC">
              <w:rPr>
                <w:color w:val="002060"/>
              </w:rPr>
              <w:t>Orig</w:t>
            </w:r>
            <w:proofErr w:type="spellEnd"/>
            <w:r w:rsidRPr="006E61A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ED312" w14:textId="77777777" w:rsidR="008F6FFB" w:rsidRPr="006E61AC" w:rsidRDefault="008F6FFB" w:rsidP="00283768">
            <w:pPr>
              <w:pStyle w:val="headertabella0"/>
              <w:rPr>
                <w:color w:val="002060"/>
              </w:rPr>
            </w:pPr>
            <w:r w:rsidRPr="006E61A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4365F" w14:textId="77777777" w:rsidR="008F6FFB" w:rsidRPr="006E61AC" w:rsidRDefault="008F6FFB" w:rsidP="00283768">
            <w:pPr>
              <w:pStyle w:val="headertabella0"/>
              <w:rPr>
                <w:color w:val="002060"/>
              </w:rPr>
            </w:pPr>
            <w:r w:rsidRPr="006E61AC">
              <w:rPr>
                <w:color w:val="002060"/>
              </w:rPr>
              <w:t xml:space="preserve">Ora </w:t>
            </w:r>
            <w:proofErr w:type="spellStart"/>
            <w:r w:rsidRPr="006E61AC">
              <w:rPr>
                <w:color w:val="002060"/>
              </w:rPr>
              <w:t>Orig</w:t>
            </w:r>
            <w:proofErr w:type="spellEnd"/>
            <w:r w:rsidRPr="006E61A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6DCBD" w14:textId="77777777" w:rsidR="008F6FFB" w:rsidRPr="006E61AC" w:rsidRDefault="008F6FFB" w:rsidP="00283768">
            <w:pPr>
              <w:pStyle w:val="headertabella0"/>
              <w:rPr>
                <w:color w:val="002060"/>
              </w:rPr>
            </w:pPr>
            <w:r w:rsidRPr="006E61AC">
              <w:rPr>
                <w:color w:val="002060"/>
              </w:rPr>
              <w:t>Impianto</w:t>
            </w:r>
          </w:p>
        </w:tc>
      </w:tr>
      <w:tr w:rsidR="008F6FFB" w:rsidRPr="006E61AC" w14:paraId="0C41EF6F" w14:textId="77777777" w:rsidTr="00461A2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58C9B" w14:textId="77777777" w:rsidR="008F6FFB" w:rsidRPr="00461A21" w:rsidRDefault="008F6FFB" w:rsidP="00283768">
            <w:pPr>
              <w:pStyle w:val="rowtabella0"/>
              <w:rPr>
                <w:color w:val="002060"/>
                <w:highlight w:val="yellow"/>
              </w:rPr>
            </w:pPr>
            <w:r w:rsidRPr="00461A21">
              <w:rPr>
                <w:color w:val="002060"/>
                <w:highlight w:val="yellow"/>
              </w:rPr>
              <w:t>28/03/2025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FEEA7" w14:textId="77777777" w:rsidR="008F6FFB" w:rsidRPr="00461A21" w:rsidRDefault="008F6FFB" w:rsidP="00283768">
            <w:pPr>
              <w:pStyle w:val="rowtabella0"/>
              <w:jc w:val="center"/>
              <w:rPr>
                <w:color w:val="002060"/>
                <w:highlight w:val="yellow"/>
              </w:rPr>
            </w:pPr>
            <w:r w:rsidRPr="00461A2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3360F" w14:textId="77777777" w:rsidR="008F6FFB" w:rsidRPr="00461A21" w:rsidRDefault="008F6FFB" w:rsidP="00283768">
            <w:pPr>
              <w:pStyle w:val="rowtabella0"/>
              <w:rPr>
                <w:color w:val="002060"/>
                <w:highlight w:val="yellow"/>
              </w:rPr>
            </w:pPr>
            <w:r w:rsidRPr="00461A21">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DE2E6" w14:textId="77777777" w:rsidR="008F6FFB" w:rsidRPr="00461A21" w:rsidRDefault="008F6FFB" w:rsidP="00283768">
            <w:pPr>
              <w:pStyle w:val="rowtabella0"/>
              <w:rPr>
                <w:color w:val="002060"/>
                <w:highlight w:val="yellow"/>
              </w:rPr>
            </w:pPr>
            <w:r w:rsidRPr="00461A21">
              <w:rPr>
                <w:color w:val="002060"/>
                <w:highlight w:val="yellow"/>
              </w:rPr>
              <w:t>POL. TRODICA SPORT</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6585C" w14:textId="03F00C0D" w:rsidR="008F6FFB" w:rsidRPr="006E61AC" w:rsidRDefault="00461A21" w:rsidP="00283768">
            <w:pPr>
              <w:pStyle w:val="rowtabella0"/>
              <w:rPr>
                <w:color w:val="002060"/>
              </w:rPr>
            </w:pPr>
            <w:r>
              <w:rPr>
                <w:color w:val="002060"/>
              </w:rPr>
              <w:t>30</w:t>
            </w:r>
            <w:r w:rsidR="008F6FFB" w:rsidRPr="006E61AC">
              <w:rPr>
                <w:color w:val="002060"/>
              </w:rPr>
              <w:t>/03/2025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8B436" w14:textId="77777777" w:rsidR="008F6FFB" w:rsidRPr="00461A21" w:rsidRDefault="008F6FFB" w:rsidP="00283768">
            <w:pPr>
              <w:pStyle w:val="rowtabella0"/>
              <w:jc w:val="center"/>
              <w:rPr>
                <w:color w:val="002060"/>
                <w:highlight w:val="yellow"/>
              </w:rPr>
            </w:pPr>
            <w:r w:rsidRPr="00461A21">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65FF2" w14:textId="77777777" w:rsidR="008F6FFB" w:rsidRPr="006E61AC" w:rsidRDefault="008F6FFB" w:rsidP="00283768">
            <w:pPr>
              <w:pStyle w:val="rowtabella0"/>
              <w:jc w:val="center"/>
              <w:rPr>
                <w:color w:val="002060"/>
              </w:rPr>
            </w:pPr>
            <w:r w:rsidRPr="006E61AC">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BA913" w14:textId="77777777" w:rsidR="008F6FFB" w:rsidRPr="006E61AC" w:rsidRDefault="008F6FFB" w:rsidP="00283768">
            <w:pPr>
              <w:rPr>
                <w:color w:val="002060"/>
              </w:rPr>
            </w:pPr>
          </w:p>
        </w:tc>
      </w:tr>
      <w:tr w:rsidR="008F6FFB" w:rsidRPr="006E61AC" w14:paraId="473A7FEF" w14:textId="77777777" w:rsidTr="00461A2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34F69" w14:textId="77777777" w:rsidR="008F6FFB" w:rsidRPr="00461A21" w:rsidRDefault="008F6FFB" w:rsidP="00283768">
            <w:pPr>
              <w:pStyle w:val="rowtabella0"/>
              <w:rPr>
                <w:color w:val="002060"/>
                <w:highlight w:val="yellow"/>
              </w:rPr>
            </w:pPr>
            <w:r w:rsidRPr="00461A21">
              <w:rPr>
                <w:color w:val="002060"/>
                <w:highlight w:val="yellow"/>
              </w:rPr>
              <w:t>02/04/2025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A6755" w14:textId="77777777" w:rsidR="008F6FFB" w:rsidRPr="00461A21" w:rsidRDefault="008F6FFB" w:rsidP="00283768">
            <w:pPr>
              <w:pStyle w:val="rowtabella0"/>
              <w:jc w:val="center"/>
              <w:rPr>
                <w:color w:val="002060"/>
                <w:highlight w:val="yellow"/>
              </w:rPr>
            </w:pPr>
            <w:r w:rsidRPr="00461A2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AE8D7" w14:textId="77777777" w:rsidR="008F6FFB" w:rsidRPr="00461A21" w:rsidRDefault="008F6FFB" w:rsidP="00283768">
            <w:pPr>
              <w:pStyle w:val="rowtabella0"/>
              <w:rPr>
                <w:color w:val="002060"/>
                <w:highlight w:val="yellow"/>
              </w:rPr>
            </w:pPr>
            <w:r w:rsidRPr="00461A21">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36C73" w14:textId="77777777" w:rsidR="008F6FFB" w:rsidRPr="00461A21" w:rsidRDefault="008F6FFB" w:rsidP="00283768">
            <w:pPr>
              <w:pStyle w:val="rowtabella0"/>
              <w:rPr>
                <w:color w:val="002060"/>
                <w:highlight w:val="yellow"/>
              </w:rPr>
            </w:pPr>
            <w:r w:rsidRPr="00461A21">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46AA4" w14:textId="77777777" w:rsidR="008F6FFB" w:rsidRPr="006E61AC" w:rsidRDefault="008F6FFB" w:rsidP="00283768">
            <w:pPr>
              <w:pStyle w:val="rowtabella0"/>
              <w:rPr>
                <w:color w:val="002060"/>
              </w:rPr>
            </w:pPr>
            <w:r w:rsidRPr="006E61AC">
              <w:rPr>
                <w:color w:val="002060"/>
              </w:rPr>
              <w:t>29/03/2025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C00E1" w14:textId="77777777" w:rsidR="008F6FFB" w:rsidRPr="00461A21" w:rsidRDefault="008F6FFB" w:rsidP="00283768">
            <w:pPr>
              <w:pStyle w:val="rowtabella0"/>
              <w:jc w:val="center"/>
              <w:rPr>
                <w:color w:val="002060"/>
                <w:highlight w:val="yellow"/>
              </w:rPr>
            </w:pPr>
            <w:r w:rsidRPr="00461A21">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A6F6A" w14:textId="77777777" w:rsidR="008F6FFB" w:rsidRPr="006E61AC" w:rsidRDefault="008F6FFB" w:rsidP="00283768">
            <w:pPr>
              <w:pStyle w:val="rowtabella0"/>
              <w:jc w:val="center"/>
              <w:rPr>
                <w:color w:val="002060"/>
              </w:rPr>
            </w:pPr>
            <w:r w:rsidRPr="006E61AC">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0E76A" w14:textId="77777777" w:rsidR="008F6FFB" w:rsidRPr="006E61AC" w:rsidRDefault="008F6FFB" w:rsidP="00283768">
            <w:pPr>
              <w:rPr>
                <w:color w:val="002060"/>
              </w:rPr>
            </w:pPr>
          </w:p>
        </w:tc>
      </w:tr>
    </w:tbl>
    <w:p w14:paraId="4109AC37" w14:textId="77777777" w:rsidR="008F6FFB" w:rsidRPr="006E61AC" w:rsidRDefault="008F6FFB" w:rsidP="008F6FFB">
      <w:pPr>
        <w:pStyle w:val="breakline"/>
        <w:rPr>
          <w:color w:val="002060"/>
        </w:rPr>
      </w:pPr>
    </w:p>
    <w:p w14:paraId="2B209ACA" w14:textId="77777777" w:rsidR="008F6FFB" w:rsidRPr="006E61AC" w:rsidRDefault="008F6FFB" w:rsidP="008F6FFB">
      <w:pPr>
        <w:pStyle w:val="breakline"/>
        <w:rPr>
          <w:color w:val="002060"/>
        </w:rPr>
      </w:pPr>
    </w:p>
    <w:p w14:paraId="1CDF04F0" w14:textId="77777777" w:rsidR="008F6FFB" w:rsidRPr="006E61AC" w:rsidRDefault="008F6FFB" w:rsidP="008F6FFB">
      <w:pPr>
        <w:pStyle w:val="titoloprinc0"/>
        <w:rPr>
          <w:color w:val="002060"/>
        </w:rPr>
      </w:pPr>
      <w:r w:rsidRPr="006E61AC">
        <w:rPr>
          <w:color w:val="002060"/>
        </w:rPr>
        <w:t>CLASSIFICA</w:t>
      </w:r>
    </w:p>
    <w:p w14:paraId="32CD1E97" w14:textId="77777777" w:rsidR="008F6FFB" w:rsidRPr="006E61AC" w:rsidRDefault="008F6FFB" w:rsidP="008F6FFB">
      <w:pPr>
        <w:pStyle w:val="breakline"/>
        <w:rPr>
          <w:color w:val="002060"/>
        </w:rPr>
      </w:pPr>
    </w:p>
    <w:p w14:paraId="021B5190" w14:textId="77777777" w:rsidR="008F6FFB" w:rsidRPr="006E61AC" w:rsidRDefault="008F6FFB" w:rsidP="008F6FFB">
      <w:pPr>
        <w:pStyle w:val="breakline"/>
        <w:rPr>
          <w:color w:val="002060"/>
        </w:rPr>
      </w:pPr>
    </w:p>
    <w:p w14:paraId="6D14B875" w14:textId="77777777" w:rsidR="008F6FFB" w:rsidRPr="006E61AC" w:rsidRDefault="008F6FFB" w:rsidP="008F6FFB">
      <w:pPr>
        <w:pStyle w:val="sottotitolocampionato10"/>
        <w:rPr>
          <w:color w:val="002060"/>
        </w:rPr>
      </w:pPr>
      <w:r w:rsidRPr="006E61A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6FFB" w:rsidRPr="006E61AC" w14:paraId="790A591D" w14:textId="77777777" w:rsidTr="002837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554B8" w14:textId="77777777" w:rsidR="008F6FFB" w:rsidRPr="006E61AC" w:rsidRDefault="008F6FFB" w:rsidP="00283768">
            <w:pPr>
              <w:pStyle w:val="headertabella0"/>
              <w:rPr>
                <w:color w:val="002060"/>
              </w:rPr>
            </w:pPr>
            <w:r w:rsidRPr="006E61A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FFD1F" w14:textId="77777777" w:rsidR="008F6FFB" w:rsidRPr="006E61AC" w:rsidRDefault="008F6FFB" w:rsidP="00283768">
            <w:pPr>
              <w:pStyle w:val="headertabella0"/>
              <w:rPr>
                <w:color w:val="002060"/>
              </w:rPr>
            </w:pPr>
            <w:r w:rsidRPr="006E61A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E65C7" w14:textId="77777777" w:rsidR="008F6FFB" w:rsidRPr="006E61AC" w:rsidRDefault="008F6FFB" w:rsidP="00283768">
            <w:pPr>
              <w:pStyle w:val="headertabella0"/>
              <w:rPr>
                <w:color w:val="002060"/>
              </w:rPr>
            </w:pPr>
            <w:r w:rsidRPr="006E61A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36320" w14:textId="77777777" w:rsidR="008F6FFB" w:rsidRPr="006E61AC" w:rsidRDefault="008F6FFB" w:rsidP="00283768">
            <w:pPr>
              <w:pStyle w:val="headertabella0"/>
              <w:rPr>
                <w:color w:val="002060"/>
              </w:rPr>
            </w:pPr>
            <w:r w:rsidRPr="006E61A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EA8AE" w14:textId="77777777" w:rsidR="008F6FFB" w:rsidRPr="006E61AC" w:rsidRDefault="008F6FFB" w:rsidP="00283768">
            <w:pPr>
              <w:pStyle w:val="headertabella0"/>
              <w:rPr>
                <w:color w:val="002060"/>
              </w:rPr>
            </w:pPr>
            <w:r w:rsidRPr="006E61A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9DDD3" w14:textId="77777777" w:rsidR="008F6FFB" w:rsidRPr="006E61AC" w:rsidRDefault="008F6FFB" w:rsidP="00283768">
            <w:pPr>
              <w:pStyle w:val="headertabella0"/>
              <w:rPr>
                <w:color w:val="002060"/>
              </w:rPr>
            </w:pPr>
            <w:r w:rsidRPr="006E61A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FAD7D" w14:textId="77777777" w:rsidR="008F6FFB" w:rsidRPr="006E61AC" w:rsidRDefault="008F6FFB" w:rsidP="00283768">
            <w:pPr>
              <w:pStyle w:val="headertabella0"/>
              <w:rPr>
                <w:color w:val="002060"/>
              </w:rPr>
            </w:pPr>
            <w:r w:rsidRPr="006E61A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F52FA" w14:textId="77777777" w:rsidR="008F6FFB" w:rsidRPr="006E61AC" w:rsidRDefault="008F6FFB" w:rsidP="00283768">
            <w:pPr>
              <w:pStyle w:val="headertabella0"/>
              <w:rPr>
                <w:color w:val="002060"/>
              </w:rPr>
            </w:pPr>
            <w:r w:rsidRPr="006E61A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F0DFE" w14:textId="77777777" w:rsidR="008F6FFB" w:rsidRPr="006E61AC" w:rsidRDefault="008F6FFB" w:rsidP="00283768">
            <w:pPr>
              <w:pStyle w:val="headertabella0"/>
              <w:rPr>
                <w:color w:val="002060"/>
              </w:rPr>
            </w:pPr>
            <w:r w:rsidRPr="006E61A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8CCEC" w14:textId="77777777" w:rsidR="008F6FFB" w:rsidRPr="006E61AC" w:rsidRDefault="008F6FFB" w:rsidP="00283768">
            <w:pPr>
              <w:pStyle w:val="headertabella0"/>
              <w:rPr>
                <w:color w:val="002060"/>
              </w:rPr>
            </w:pPr>
            <w:r w:rsidRPr="006E61AC">
              <w:rPr>
                <w:color w:val="002060"/>
              </w:rPr>
              <w:t>PE</w:t>
            </w:r>
          </w:p>
        </w:tc>
      </w:tr>
      <w:tr w:rsidR="008F6FFB" w:rsidRPr="006E61AC" w14:paraId="1E4A623B" w14:textId="77777777" w:rsidTr="0028376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09B682" w14:textId="77777777" w:rsidR="008F6FFB" w:rsidRPr="006E61AC" w:rsidRDefault="008F6FFB" w:rsidP="00283768">
            <w:pPr>
              <w:pStyle w:val="rowtabella0"/>
              <w:rPr>
                <w:color w:val="002060"/>
              </w:rPr>
            </w:pPr>
            <w:r w:rsidRPr="006E61A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B4E34"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3E47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0F00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49F4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E0CE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1CBA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F191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35E01"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A187E" w14:textId="77777777" w:rsidR="008F6FFB" w:rsidRPr="006E61AC" w:rsidRDefault="008F6FFB" w:rsidP="00283768">
            <w:pPr>
              <w:pStyle w:val="rowtabella0"/>
              <w:jc w:val="center"/>
              <w:rPr>
                <w:color w:val="002060"/>
              </w:rPr>
            </w:pPr>
            <w:r w:rsidRPr="006E61AC">
              <w:rPr>
                <w:color w:val="002060"/>
              </w:rPr>
              <w:t>0</w:t>
            </w:r>
          </w:p>
        </w:tc>
      </w:tr>
      <w:tr w:rsidR="008F6FFB" w:rsidRPr="006E61AC" w14:paraId="07F6AE71"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A73DB6" w14:textId="77777777" w:rsidR="008F6FFB" w:rsidRPr="006E61AC" w:rsidRDefault="008F6FFB" w:rsidP="00283768">
            <w:pPr>
              <w:pStyle w:val="rowtabella0"/>
              <w:rPr>
                <w:color w:val="002060"/>
              </w:rPr>
            </w:pPr>
            <w:r w:rsidRPr="006E61A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74582"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276A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DAF44"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9A70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ABEB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4662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EB11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BB20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A13CE" w14:textId="77777777" w:rsidR="008F6FFB" w:rsidRPr="006E61AC" w:rsidRDefault="008F6FFB" w:rsidP="00283768">
            <w:pPr>
              <w:pStyle w:val="rowtabella0"/>
              <w:jc w:val="center"/>
              <w:rPr>
                <w:color w:val="002060"/>
              </w:rPr>
            </w:pPr>
            <w:r w:rsidRPr="006E61AC">
              <w:rPr>
                <w:color w:val="002060"/>
              </w:rPr>
              <w:t>0</w:t>
            </w:r>
          </w:p>
        </w:tc>
      </w:tr>
      <w:tr w:rsidR="008F6FFB" w:rsidRPr="006E61AC" w14:paraId="2B766EA8"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8EC80B" w14:textId="77777777" w:rsidR="008F6FFB" w:rsidRPr="006E61AC" w:rsidRDefault="008F6FFB" w:rsidP="00283768">
            <w:pPr>
              <w:pStyle w:val="rowtabella0"/>
              <w:rPr>
                <w:color w:val="002060"/>
              </w:rPr>
            </w:pPr>
            <w:r w:rsidRPr="006E61AC">
              <w:rPr>
                <w:color w:val="002060"/>
              </w:rPr>
              <w:t xml:space="preserve">G.S. AUDAX 1970 </w:t>
            </w:r>
            <w:proofErr w:type="gramStart"/>
            <w:r w:rsidRPr="006E61AC">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D212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E39E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101A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850B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0EA4"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49B51"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7684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8AE1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B353E" w14:textId="77777777" w:rsidR="008F6FFB" w:rsidRPr="006E61AC" w:rsidRDefault="008F6FFB" w:rsidP="00283768">
            <w:pPr>
              <w:pStyle w:val="rowtabella0"/>
              <w:jc w:val="center"/>
              <w:rPr>
                <w:color w:val="002060"/>
              </w:rPr>
            </w:pPr>
            <w:r w:rsidRPr="006E61AC">
              <w:rPr>
                <w:color w:val="002060"/>
              </w:rPr>
              <w:t>0</w:t>
            </w:r>
          </w:p>
        </w:tc>
      </w:tr>
      <w:tr w:rsidR="008F6FFB" w:rsidRPr="006E61AC" w14:paraId="4720D9EE"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7FE26B" w14:textId="77777777" w:rsidR="008F6FFB" w:rsidRPr="006E61AC" w:rsidRDefault="008F6FFB" w:rsidP="00283768">
            <w:pPr>
              <w:pStyle w:val="rowtabella0"/>
              <w:rPr>
                <w:color w:val="002060"/>
              </w:rPr>
            </w:pPr>
            <w:r w:rsidRPr="006E61AC">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E165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BB7A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0AC41"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CEA6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8E1B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6CAD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18DC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7D632"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0EEAB" w14:textId="77777777" w:rsidR="008F6FFB" w:rsidRPr="006E61AC" w:rsidRDefault="008F6FFB" w:rsidP="00283768">
            <w:pPr>
              <w:pStyle w:val="rowtabella0"/>
              <w:jc w:val="center"/>
              <w:rPr>
                <w:color w:val="002060"/>
              </w:rPr>
            </w:pPr>
            <w:r w:rsidRPr="006E61AC">
              <w:rPr>
                <w:color w:val="002060"/>
              </w:rPr>
              <w:t>0</w:t>
            </w:r>
          </w:p>
        </w:tc>
      </w:tr>
      <w:tr w:rsidR="008F6FFB" w:rsidRPr="006E61AC" w14:paraId="5BB940C8"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55680F" w14:textId="77777777" w:rsidR="008F6FFB" w:rsidRPr="006E61AC" w:rsidRDefault="008F6FFB" w:rsidP="00283768">
            <w:pPr>
              <w:pStyle w:val="rowtabella0"/>
              <w:rPr>
                <w:color w:val="002060"/>
              </w:rPr>
            </w:pPr>
            <w:r w:rsidRPr="006E61AC">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5F72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7FFC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CDA0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5ED54"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E89B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6991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BA5C7"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39364"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A43D5" w14:textId="77777777" w:rsidR="008F6FFB" w:rsidRPr="006E61AC" w:rsidRDefault="008F6FFB" w:rsidP="00283768">
            <w:pPr>
              <w:pStyle w:val="rowtabella0"/>
              <w:jc w:val="center"/>
              <w:rPr>
                <w:color w:val="002060"/>
              </w:rPr>
            </w:pPr>
            <w:r w:rsidRPr="006E61AC">
              <w:rPr>
                <w:color w:val="002060"/>
              </w:rPr>
              <w:t>0</w:t>
            </w:r>
          </w:p>
        </w:tc>
      </w:tr>
      <w:tr w:rsidR="008F6FFB" w:rsidRPr="006E61AC" w14:paraId="6D1CBE59"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F722E7" w14:textId="77777777" w:rsidR="008F6FFB" w:rsidRPr="006E61AC" w:rsidRDefault="008F6FFB" w:rsidP="00283768">
            <w:pPr>
              <w:pStyle w:val="rowtabella0"/>
              <w:rPr>
                <w:color w:val="002060"/>
              </w:rPr>
            </w:pPr>
            <w:r w:rsidRPr="006E61AC">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2E77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76BB7"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C4C5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A291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6E54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756D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B8C3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DE09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E8BF9" w14:textId="77777777" w:rsidR="008F6FFB" w:rsidRPr="006E61AC" w:rsidRDefault="008F6FFB" w:rsidP="00283768">
            <w:pPr>
              <w:pStyle w:val="rowtabella0"/>
              <w:jc w:val="center"/>
              <w:rPr>
                <w:color w:val="002060"/>
              </w:rPr>
            </w:pPr>
            <w:r w:rsidRPr="006E61AC">
              <w:rPr>
                <w:color w:val="002060"/>
              </w:rPr>
              <w:t>0</w:t>
            </w:r>
          </w:p>
        </w:tc>
      </w:tr>
      <w:tr w:rsidR="008F6FFB" w:rsidRPr="006E61AC" w14:paraId="23C4D7C8"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F55F2" w14:textId="77777777" w:rsidR="008F6FFB" w:rsidRPr="006E61AC" w:rsidRDefault="008F6FFB" w:rsidP="00283768">
            <w:pPr>
              <w:pStyle w:val="rowtabella0"/>
              <w:rPr>
                <w:color w:val="002060"/>
              </w:rPr>
            </w:pPr>
            <w:r w:rsidRPr="006E61AC">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0D0E7"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AD2F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B0152"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E801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9B1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FA08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EDBD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3F3A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680B7" w14:textId="77777777" w:rsidR="008F6FFB" w:rsidRPr="006E61AC" w:rsidRDefault="008F6FFB" w:rsidP="00283768">
            <w:pPr>
              <w:pStyle w:val="rowtabella0"/>
              <w:jc w:val="center"/>
              <w:rPr>
                <w:color w:val="002060"/>
              </w:rPr>
            </w:pPr>
            <w:r w:rsidRPr="006E61AC">
              <w:rPr>
                <w:color w:val="002060"/>
              </w:rPr>
              <w:t>0</w:t>
            </w:r>
          </w:p>
        </w:tc>
      </w:tr>
      <w:tr w:rsidR="008F6FFB" w:rsidRPr="006E61AC" w14:paraId="133811D5"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6CB54" w14:textId="77777777" w:rsidR="008F6FFB" w:rsidRPr="006E61AC" w:rsidRDefault="008F6FFB" w:rsidP="00283768">
            <w:pPr>
              <w:pStyle w:val="rowtabella0"/>
              <w:rPr>
                <w:color w:val="002060"/>
              </w:rPr>
            </w:pPr>
            <w:r w:rsidRPr="006E61AC">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32DC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02A7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93A9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AAC1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9EA3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C233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FD4F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9D55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AE4CB" w14:textId="77777777" w:rsidR="008F6FFB" w:rsidRPr="006E61AC" w:rsidRDefault="008F6FFB" w:rsidP="00283768">
            <w:pPr>
              <w:pStyle w:val="rowtabella0"/>
              <w:jc w:val="center"/>
              <w:rPr>
                <w:color w:val="002060"/>
              </w:rPr>
            </w:pPr>
            <w:r w:rsidRPr="006E61AC">
              <w:rPr>
                <w:color w:val="002060"/>
              </w:rPr>
              <w:t>0</w:t>
            </w:r>
          </w:p>
        </w:tc>
      </w:tr>
      <w:tr w:rsidR="008F6FFB" w:rsidRPr="006E61AC" w14:paraId="45379411"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10DE96" w14:textId="77777777" w:rsidR="008F6FFB" w:rsidRPr="006E61AC" w:rsidRDefault="008F6FFB" w:rsidP="00283768">
            <w:pPr>
              <w:pStyle w:val="rowtabella0"/>
              <w:rPr>
                <w:color w:val="002060"/>
              </w:rPr>
            </w:pPr>
            <w:r w:rsidRPr="006E61A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801E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DB37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BA19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22BB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4D95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3873F"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85A2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72A9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A9589" w14:textId="77777777" w:rsidR="008F6FFB" w:rsidRPr="006E61AC" w:rsidRDefault="008F6FFB" w:rsidP="00283768">
            <w:pPr>
              <w:pStyle w:val="rowtabella0"/>
              <w:jc w:val="center"/>
              <w:rPr>
                <w:color w:val="002060"/>
              </w:rPr>
            </w:pPr>
            <w:r w:rsidRPr="006E61AC">
              <w:rPr>
                <w:color w:val="002060"/>
              </w:rPr>
              <w:t>0</w:t>
            </w:r>
          </w:p>
        </w:tc>
      </w:tr>
      <w:tr w:rsidR="008F6FFB" w:rsidRPr="006E61AC" w14:paraId="143896BB"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382E37" w14:textId="77777777" w:rsidR="008F6FFB" w:rsidRPr="006E61AC" w:rsidRDefault="008F6FFB" w:rsidP="00283768">
            <w:pPr>
              <w:pStyle w:val="rowtabella0"/>
              <w:rPr>
                <w:color w:val="002060"/>
              </w:rPr>
            </w:pPr>
            <w:r w:rsidRPr="006E61AC">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1A5E3"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5A7E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6C76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CB1D1"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EA49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D5D39"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E0CC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DFE0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7E994" w14:textId="77777777" w:rsidR="008F6FFB" w:rsidRPr="006E61AC" w:rsidRDefault="008F6FFB" w:rsidP="00283768">
            <w:pPr>
              <w:pStyle w:val="rowtabella0"/>
              <w:jc w:val="center"/>
              <w:rPr>
                <w:color w:val="002060"/>
              </w:rPr>
            </w:pPr>
            <w:r w:rsidRPr="006E61AC">
              <w:rPr>
                <w:color w:val="002060"/>
              </w:rPr>
              <w:t>0</w:t>
            </w:r>
          </w:p>
        </w:tc>
      </w:tr>
      <w:tr w:rsidR="008F6FFB" w:rsidRPr="006E61AC" w14:paraId="722D6E89"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FB2DBE" w14:textId="77777777" w:rsidR="008F6FFB" w:rsidRPr="006E61AC" w:rsidRDefault="008F6FFB" w:rsidP="00283768">
            <w:pPr>
              <w:pStyle w:val="rowtabella0"/>
              <w:rPr>
                <w:color w:val="002060"/>
              </w:rPr>
            </w:pPr>
            <w:r w:rsidRPr="006E61AC">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6B981"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7376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5EE7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B43D2"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A647"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8ED94"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EFCF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A698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FC88D" w14:textId="77777777" w:rsidR="008F6FFB" w:rsidRPr="006E61AC" w:rsidRDefault="008F6FFB" w:rsidP="00283768">
            <w:pPr>
              <w:pStyle w:val="rowtabella0"/>
              <w:jc w:val="center"/>
              <w:rPr>
                <w:color w:val="002060"/>
              </w:rPr>
            </w:pPr>
            <w:r w:rsidRPr="006E61AC">
              <w:rPr>
                <w:color w:val="002060"/>
              </w:rPr>
              <w:t>0</w:t>
            </w:r>
          </w:p>
        </w:tc>
      </w:tr>
      <w:tr w:rsidR="008F6FFB" w:rsidRPr="006E61AC" w14:paraId="234175CF" w14:textId="77777777" w:rsidTr="0028376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F66924" w14:textId="77777777" w:rsidR="008F6FFB" w:rsidRPr="006E61AC" w:rsidRDefault="008F6FFB" w:rsidP="00283768">
            <w:pPr>
              <w:pStyle w:val="rowtabella0"/>
              <w:rPr>
                <w:color w:val="002060"/>
              </w:rPr>
            </w:pPr>
            <w:r w:rsidRPr="006E61AC">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6F2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12CA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A8AF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2C59B"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39FE7"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A3D88"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7515E"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93725"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588E5" w14:textId="77777777" w:rsidR="008F6FFB" w:rsidRPr="006E61AC" w:rsidRDefault="008F6FFB" w:rsidP="00283768">
            <w:pPr>
              <w:pStyle w:val="rowtabella0"/>
              <w:jc w:val="center"/>
              <w:rPr>
                <w:color w:val="002060"/>
              </w:rPr>
            </w:pPr>
            <w:r w:rsidRPr="006E61AC">
              <w:rPr>
                <w:color w:val="002060"/>
              </w:rPr>
              <w:t>0</w:t>
            </w:r>
          </w:p>
        </w:tc>
      </w:tr>
      <w:tr w:rsidR="008F6FFB" w:rsidRPr="006E61AC" w14:paraId="3CF933AA" w14:textId="77777777" w:rsidTr="0028376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515E04" w14:textId="77777777" w:rsidR="008F6FFB" w:rsidRPr="006E61AC" w:rsidRDefault="008F6FFB" w:rsidP="00283768">
            <w:pPr>
              <w:pStyle w:val="rowtabella0"/>
              <w:rPr>
                <w:color w:val="002060"/>
              </w:rPr>
            </w:pPr>
            <w:r w:rsidRPr="006E61AC">
              <w:rPr>
                <w:color w:val="002060"/>
              </w:rPr>
              <w:t>A.S.D. POL. TRODICA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094CC"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92BA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D7652"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105E6"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C27CA"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F450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8E74D"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E5E40" w14:textId="77777777" w:rsidR="008F6FFB" w:rsidRPr="006E61AC" w:rsidRDefault="008F6FFB" w:rsidP="00283768">
            <w:pPr>
              <w:pStyle w:val="rowtabella0"/>
              <w:jc w:val="center"/>
              <w:rPr>
                <w:color w:val="002060"/>
              </w:rPr>
            </w:pPr>
            <w:r w:rsidRPr="006E61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27897" w14:textId="77777777" w:rsidR="008F6FFB" w:rsidRPr="006E61AC" w:rsidRDefault="008F6FFB" w:rsidP="00283768">
            <w:pPr>
              <w:pStyle w:val="rowtabella0"/>
              <w:jc w:val="center"/>
              <w:rPr>
                <w:color w:val="002060"/>
              </w:rPr>
            </w:pPr>
            <w:r w:rsidRPr="006E61AC">
              <w:rPr>
                <w:color w:val="002060"/>
              </w:rPr>
              <w:t>0</w:t>
            </w:r>
          </w:p>
        </w:tc>
      </w:tr>
    </w:tbl>
    <w:p w14:paraId="3F3FCF6F" w14:textId="77777777" w:rsidR="008F6FFB" w:rsidRPr="006E61AC" w:rsidRDefault="008F6FFB" w:rsidP="008F6FFB">
      <w:pPr>
        <w:pStyle w:val="breakline"/>
        <w:rPr>
          <w:color w:val="002060"/>
        </w:rPr>
      </w:pPr>
    </w:p>
    <w:p w14:paraId="0E05A487" w14:textId="77777777" w:rsidR="008F6FFB" w:rsidRPr="006E61AC" w:rsidRDefault="008F6FFB" w:rsidP="008F6FFB">
      <w:pPr>
        <w:pStyle w:val="titoloprinc0"/>
        <w:rPr>
          <w:color w:val="002060"/>
        </w:rPr>
      </w:pPr>
      <w:r w:rsidRPr="006E61AC">
        <w:rPr>
          <w:color w:val="002060"/>
        </w:rPr>
        <w:t>PROGRAMMA GARE</w:t>
      </w:r>
    </w:p>
    <w:p w14:paraId="0985824C" w14:textId="77777777" w:rsidR="008F6FFB" w:rsidRPr="006E61AC" w:rsidRDefault="008F6FFB" w:rsidP="008F6FFB">
      <w:pPr>
        <w:pStyle w:val="breakline"/>
        <w:rPr>
          <w:color w:val="002060"/>
        </w:rPr>
      </w:pPr>
    </w:p>
    <w:p w14:paraId="61E45A60" w14:textId="77777777" w:rsidR="008F6FFB" w:rsidRPr="006E61AC" w:rsidRDefault="008F6FFB" w:rsidP="008F6FFB">
      <w:pPr>
        <w:pStyle w:val="sottotitolocampionato10"/>
        <w:rPr>
          <w:color w:val="002060"/>
        </w:rPr>
      </w:pPr>
      <w:r w:rsidRPr="006E61AC">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9"/>
        <w:gridCol w:w="385"/>
        <w:gridCol w:w="898"/>
        <w:gridCol w:w="1198"/>
        <w:gridCol w:w="1552"/>
        <w:gridCol w:w="1544"/>
      </w:tblGrid>
      <w:tr w:rsidR="008F6FFB" w:rsidRPr="006E61AC" w14:paraId="4AB48210" w14:textId="77777777" w:rsidTr="002837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BFAA1" w14:textId="77777777" w:rsidR="008F6FFB" w:rsidRPr="006E61AC" w:rsidRDefault="008F6FFB" w:rsidP="00283768">
            <w:pPr>
              <w:pStyle w:val="headertabella0"/>
              <w:rPr>
                <w:color w:val="002060"/>
              </w:rPr>
            </w:pPr>
            <w:r w:rsidRPr="006E61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ABF98" w14:textId="77777777" w:rsidR="008F6FFB" w:rsidRPr="006E61AC" w:rsidRDefault="008F6FFB" w:rsidP="00283768">
            <w:pPr>
              <w:pStyle w:val="headertabella0"/>
              <w:rPr>
                <w:color w:val="002060"/>
              </w:rPr>
            </w:pPr>
            <w:r w:rsidRPr="006E61A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4DA2D" w14:textId="77777777" w:rsidR="008F6FFB" w:rsidRPr="006E61AC" w:rsidRDefault="008F6FFB" w:rsidP="00283768">
            <w:pPr>
              <w:pStyle w:val="headertabella0"/>
              <w:rPr>
                <w:color w:val="002060"/>
              </w:rPr>
            </w:pPr>
            <w:r w:rsidRPr="006E61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2AD6A" w14:textId="77777777" w:rsidR="008F6FFB" w:rsidRPr="006E61AC" w:rsidRDefault="008F6FFB" w:rsidP="00283768">
            <w:pPr>
              <w:pStyle w:val="headertabella0"/>
              <w:rPr>
                <w:color w:val="002060"/>
              </w:rPr>
            </w:pPr>
            <w:r w:rsidRPr="006E61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396C5" w14:textId="77777777" w:rsidR="008F6FFB" w:rsidRPr="006E61AC" w:rsidRDefault="008F6FFB" w:rsidP="00283768">
            <w:pPr>
              <w:pStyle w:val="headertabella0"/>
              <w:rPr>
                <w:color w:val="002060"/>
              </w:rPr>
            </w:pPr>
            <w:r w:rsidRPr="006E61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BE68D" w14:textId="77777777" w:rsidR="008F6FFB" w:rsidRPr="006E61AC" w:rsidRDefault="008F6FFB" w:rsidP="00283768">
            <w:pPr>
              <w:pStyle w:val="headertabella0"/>
              <w:rPr>
                <w:color w:val="002060"/>
              </w:rPr>
            </w:pPr>
            <w:proofErr w:type="spellStart"/>
            <w:r w:rsidRPr="006E61AC">
              <w:rPr>
                <w:color w:val="002060"/>
              </w:rPr>
              <w:t>Localita'</w:t>
            </w:r>
            <w:proofErr w:type="spellEnd"/>
            <w:r w:rsidRPr="006E61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860C0" w14:textId="77777777" w:rsidR="008F6FFB" w:rsidRPr="006E61AC" w:rsidRDefault="008F6FFB" w:rsidP="00283768">
            <w:pPr>
              <w:pStyle w:val="headertabella0"/>
              <w:rPr>
                <w:color w:val="002060"/>
              </w:rPr>
            </w:pPr>
            <w:r w:rsidRPr="006E61AC">
              <w:rPr>
                <w:color w:val="002060"/>
              </w:rPr>
              <w:t>Indirizzo Impianto</w:t>
            </w:r>
          </w:p>
        </w:tc>
      </w:tr>
      <w:tr w:rsidR="008F6FFB" w:rsidRPr="006E61AC" w14:paraId="6BF8537A" w14:textId="77777777" w:rsidTr="0028376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EE7143" w14:textId="77777777" w:rsidR="008F6FFB" w:rsidRPr="006E61AC" w:rsidRDefault="008F6FFB" w:rsidP="00283768">
            <w:pPr>
              <w:pStyle w:val="rowtabella0"/>
              <w:rPr>
                <w:color w:val="002060"/>
              </w:rPr>
            </w:pPr>
            <w:r w:rsidRPr="006E61AC">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BDBD4" w14:textId="77777777" w:rsidR="008F6FFB" w:rsidRPr="006E61AC" w:rsidRDefault="008F6FFB" w:rsidP="00283768">
            <w:pPr>
              <w:pStyle w:val="rowtabella0"/>
              <w:rPr>
                <w:color w:val="002060"/>
              </w:rPr>
            </w:pPr>
            <w:r w:rsidRPr="006E61AC">
              <w:rPr>
                <w:color w:val="002060"/>
              </w:rPr>
              <w:t>POL. TRODICA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AD083D" w14:textId="77777777" w:rsidR="008F6FFB" w:rsidRPr="006E61AC" w:rsidRDefault="008F6FFB" w:rsidP="00283768">
            <w:pPr>
              <w:pStyle w:val="rowtabella0"/>
              <w:jc w:val="center"/>
              <w:rPr>
                <w:color w:val="002060"/>
              </w:rPr>
            </w:pPr>
            <w:r w:rsidRPr="006E61A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1FD26" w14:textId="77777777" w:rsidR="008F6FFB" w:rsidRPr="006E61AC" w:rsidRDefault="008F6FFB" w:rsidP="00283768">
            <w:pPr>
              <w:pStyle w:val="rowtabella0"/>
              <w:rPr>
                <w:color w:val="002060"/>
              </w:rPr>
            </w:pPr>
            <w:r w:rsidRPr="006E61AC">
              <w:rPr>
                <w:color w:val="002060"/>
              </w:rPr>
              <w:t>28/03/2025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997B5" w14:textId="77777777" w:rsidR="008F6FFB" w:rsidRPr="006E61AC" w:rsidRDefault="008F6FFB" w:rsidP="00283768">
            <w:pPr>
              <w:pStyle w:val="rowtabella0"/>
              <w:rPr>
                <w:color w:val="002060"/>
              </w:rPr>
            </w:pPr>
            <w:r w:rsidRPr="006E61AC">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DF32B" w14:textId="77777777" w:rsidR="008F6FFB" w:rsidRPr="006E61AC" w:rsidRDefault="008F6FFB" w:rsidP="00283768">
            <w:pPr>
              <w:pStyle w:val="rowtabella0"/>
              <w:rPr>
                <w:color w:val="002060"/>
              </w:rPr>
            </w:pPr>
            <w:r w:rsidRPr="006E61AC">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A66833" w14:textId="77777777" w:rsidR="008F6FFB" w:rsidRPr="006E61AC" w:rsidRDefault="008F6FFB" w:rsidP="00283768">
            <w:pPr>
              <w:pStyle w:val="rowtabella0"/>
              <w:rPr>
                <w:color w:val="002060"/>
              </w:rPr>
            </w:pPr>
            <w:r w:rsidRPr="006E61AC">
              <w:rPr>
                <w:color w:val="002060"/>
              </w:rPr>
              <w:t>VIA SAN SERGIO FZ. GROTTACCIA</w:t>
            </w:r>
          </w:p>
        </w:tc>
      </w:tr>
      <w:tr w:rsidR="008F6FFB" w:rsidRPr="006E61AC" w14:paraId="4BD22C51"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A75F31" w14:textId="77777777" w:rsidR="008F6FFB" w:rsidRPr="006E61AC" w:rsidRDefault="008F6FFB" w:rsidP="00283768">
            <w:pPr>
              <w:pStyle w:val="rowtabella0"/>
              <w:rPr>
                <w:color w:val="002060"/>
              </w:rPr>
            </w:pPr>
            <w:r w:rsidRPr="006E61AC">
              <w:rPr>
                <w:color w:val="002060"/>
              </w:rPr>
              <w:t xml:space="preserve">AUDAX 1970 </w:t>
            </w:r>
            <w:proofErr w:type="gramStart"/>
            <w:r w:rsidRPr="006E61AC">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FB959F" w14:textId="77777777" w:rsidR="008F6FFB" w:rsidRPr="006E61AC" w:rsidRDefault="008F6FFB" w:rsidP="00283768">
            <w:pPr>
              <w:pStyle w:val="rowtabella0"/>
              <w:rPr>
                <w:color w:val="002060"/>
              </w:rPr>
            </w:pPr>
            <w:r w:rsidRPr="006E61AC">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A7BECB"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4F36E7" w14:textId="77777777" w:rsidR="008F6FFB" w:rsidRPr="006E61AC" w:rsidRDefault="008F6FFB" w:rsidP="00283768">
            <w:pPr>
              <w:pStyle w:val="rowtabella0"/>
              <w:rPr>
                <w:color w:val="002060"/>
              </w:rPr>
            </w:pPr>
            <w:r w:rsidRPr="006E61AC">
              <w:rPr>
                <w:color w:val="002060"/>
              </w:rPr>
              <w:t>29/03/2025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FA2EDB" w14:textId="77777777" w:rsidR="008F6FFB" w:rsidRPr="006E61AC" w:rsidRDefault="008F6FFB" w:rsidP="00283768">
            <w:pPr>
              <w:pStyle w:val="rowtabella0"/>
              <w:rPr>
                <w:color w:val="002060"/>
              </w:rPr>
            </w:pPr>
            <w:r w:rsidRPr="006E61AC">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E479D4" w14:textId="77777777" w:rsidR="008F6FFB" w:rsidRPr="006E61AC" w:rsidRDefault="008F6FFB" w:rsidP="00283768">
            <w:pPr>
              <w:pStyle w:val="rowtabella0"/>
              <w:rPr>
                <w:color w:val="002060"/>
              </w:rPr>
            </w:pPr>
            <w:r w:rsidRPr="006E61AC">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226D91" w14:textId="77777777" w:rsidR="008F6FFB" w:rsidRPr="006E61AC" w:rsidRDefault="008F6FFB" w:rsidP="00283768">
            <w:pPr>
              <w:pStyle w:val="rowtabella0"/>
              <w:rPr>
                <w:color w:val="002060"/>
              </w:rPr>
            </w:pPr>
            <w:r w:rsidRPr="006E61AC">
              <w:rPr>
                <w:color w:val="002060"/>
              </w:rPr>
              <w:t>VIA ANTONIO ROSMINI 22/B</w:t>
            </w:r>
          </w:p>
        </w:tc>
      </w:tr>
      <w:tr w:rsidR="008F6FFB" w:rsidRPr="006E61AC" w14:paraId="3CB667AD"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FAF4B1" w14:textId="77777777" w:rsidR="008F6FFB" w:rsidRPr="006E61AC" w:rsidRDefault="008F6FFB" w:rsidP="00283768">
            <w:pPr>
              <w:pStyle w:val="rowtabella0"/>
              <w:rPr>
                <w:color w:val="002060"/>
              </w:rPr>
            </w:pPr>
            <w:r w:rsidRPr="006E61AC">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8A1F44" w14:textId="77777777" w:rsidR="008F6FFB" w:rsidRPr="006E61AC" w:rsidRDefault="008F6FFB" w:rsidP="00283768">
            <w:pPr>
              <w:pStyle w:val="rowtabella0"/>
              <w:rPr>
                <w:color w:val="002060"/>
              </w:rPr>
            </w:pPr>
            <w:r w:rsidRPr="006E61AC">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DE3BF0"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AE1D8E" w14:textId="77777777" w:rsidR="008F6FFB" w:rsidRPr="006E61AC" w:rsidRDefault="008F6FFB" w:rsidP="00283768">
            <w:pPr>
              <w:pStyle w:val="rowtabella0"/>
              <w:rPr>
                <w:color w:val="002060"/>
              </w:rPr>
            </w:pPr>
            <w:r w:rsidRPr="006E61AC">
              <w:rPr>
                <w:color w:val="002060"/>
              </w:rPr>
              <w:t>29/03/2025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B0D9B4" w14:textId="77777777" w:rsidR="008F6FFB" w:rsidRPr="006E61AC" w:rsidRDefault="008F6FFB" w:rsidP="00283768">
            <w:pPr>
              <w:pStyle w:val="rowtabella0"/>
              <w:rPr>
                <w:color w:val="002060"/>
              </w:rPr>
            </w:pPr>
            <w:r w:rsidRPr="006E61AC">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9CB7A9" w14:textId="77777777" w:rsidR="008F6FFB" w:rsidRPr="006E61AC" w:rsidRDefault="008F6FFB" w:rsidP="00283768">
            <w:pPr>
              <w:pStyle w:val="rowtabella0"/>
              <w:rPr>
                <w:color w:val="002060"/>
              </w:rPr>
            </w:pPr>
            <w:r w:rsidRPr="006E61AC">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3ED677" w14:textId="77777777" w:rsidR="008F6FFB" w:rsidRPr="006E61AC" w:rsidRDefault="008F6FFB" w:rsidP="00283768">
            <w:pPr>
              <w:pStyle w:val="rowtabella0"/>
              <w:rPr>
                <w:color w:val="002060"/>
              </w:rPr>
            </w:pPr>
            <w:r w:rsidRPr="006E61AC">
              <w:rPr>
                <w:color w:val="002060"/>
              </w:rPr>
              <w:t>VIA PERTINI</w:t>
            </w:r>
          </w:p>
        </w:tc>
      </w:tr>
      <w:tr w:rsidR="008F6FFB" w:rsidRPr="006E61AC" w14:paraId="47EDEB4D"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B42686" w14:textId="77777777" w:rsidR="008F6FFB" w:rsidRPr="006E61AC" w:rsidRDefault="008F6FFB" w:rsidP="00283768">
            <w:pPr>
              <w:pStyle w:val="rowtabella0"/>
              <w:rPr>
                <w:color w:val="002060"/>
              </w:rPr>
            </w:pPr>
            <w:r w:rsidRPr="006E61AC">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36B1E0" w14:textId="77777777" w:rsidR="008F6FFB" w:rsidRPr="006E61AC" w:rsidRDefault="008F6FFB" w:rsidP="00283768">
            <w:pPr>
              <w:pStyle w:val="rowtabella0"/>
              <w:rPr>
                <w:color w:val="002060"/>
              </w:rPr>
            </w:pPr>
            <w:r w:rsidRPr="006E61AC">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52DE5A"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2905D4" w14:textId="77777777" w:rsidR="008F6FFB" w:rsidRPr="006E61AC" w:rsidRDefault="008F6FFB" w:rsidP="00283768">
            <w:pPr>
              <w:pStyle w:val="rowtabella0"/>
              <w:rPr>
                <w:color w:val="002060"/>
              </w:rPr>
            </w:pPr>
            <w:r w:rsidRPr="006E61AC">
              <w:rPr>
                <w:color w:val="002060"/>
              </w:rPr>
              <w:t>30/03/2025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D15567" w14:textId="77777777" w:rsidR="008F6FFB" w:rsidRPr="006E61AC" w:rsidRDefault="008F6FFB" w:rsidP="00283768">
            <w:pPr>
              <w:pStyle w:val="rowtabella0"/>
              <w:rPr>
                <w:color w:val="002060"/>
              </w:rPr>
            </w:pPr>
            <w:r w:rsidRPr="006E61AC">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C643E2" w14:textId="77777777" w:rsidR="008F6FFB" w:rsidRPr="006E61AC" w:rsidRDefault="008F6FFB" w:rsidP="00283768">
            <w:pPr>
              <w:pStyle w:val="rowtabella0"/>
              <w:rPr>
                <w:color w:val="002060"/>
              </w:rPr>
            </w:pPr>
            <w:r w:rsidRPr="006E61A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270B6B" w14:textId="77777777" w:rsidR="008F6FFB" w:rsidRPr="006E61AC" w:rsidRDefault="008F6FFB" w:rsidP="00283768">
            <w:pPr>
              <w:pStyle w:val="rowtabella0"/>
              <w:rPr>
                <w:color w:val="002060"/>
              </w:rPr>
            </w:pPr>
            <w:r w:rsidRPr="006E61AC">
              <w:rPr>
                <w:color w:val="002060"/>
              </w:rPr>
              <w:t>VIA DEI TESSITORI</w:t>
            </w:r>
          </w:p>
        </w:tc>
      </w:tr>
      <w:tr w:rsidR="008F6FFB" w:rsidRPr="006E61AC" w14:paraId="5CDFDAEE" w14:textId="77777777" w:rsidTr="0028376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68C450" w14:textId="77777777" w:rsidR="008F6FFB" w:rsidRPr="006E61AC" w:rsidRDefault="008F6FFB" w:rsidP="00283768">
            <w:pPr>
              <w:pStyle w:val="rowtabella0"/>
              <w:rPr>
                <w:color w:val="002060"/>
              </w:rPr>
            </w:pPr>
            <w:r w:rsidRPr="006E61AC">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3FF4A7" w14:textId="77777777" w:rsidR="008F6FFB" w:rsidRPr="006E61AC" w:rsidRDefault="008F6FFB" w:rsidP="00283768">
            <w:pPr>
              <w:pStyle w:val="rowtabella0"/>
              <w:rPr>
                <w:color w:val="002060"/>
              </w:rPr>
            </w:pPr>
            <w:r w:rsidRPr="006E61AC">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995800"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D1CDB9" w14:textId="77777777" w:rsidR="008F6FFB" w:rsidRPr="006E61AC" w:rsidRDefault="008F6FFB" w:rsidP="00283768">
            <w:pPr>
              <w:pStyle w:val="rowtabella0"/>
              <w:rPr>
                <w:color w:val="002060"/>
              </w:rPr>
            </w:pPr>
            <w:r w:rsidRPr="006E61AC">
              <w:rPr>
                <w:color w:val="002060"/>
              </w:rPr>
              <w:t>30/03/2025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CDDDE3" w14:textId="77777777" w:rsidR="008F6FFB" w:rsidRPr="006E61AC" w:rsidRDefault="008F6FFB" w:rsidP="00283768">
            <w:pPr>
              <w:pStyle w:val="rowtabella0"/>
              <w:rPr>
                <w:color w:val="002060"/>
              </w:rPr>
            </w:pPr>
            <w:r w:rsidRPr="006E61AC">
              <w:rPr>
                <w:color w:val="002060"/>
              </w:rPr>
              <w:t xml:space="preserve">5442 TENSOSTRUTTURA </w:t>
            </w:r>
            <w:proofErr w:type="gramStart"/>
            <w:r w:rsidRPr="006E61AC">
              <w:rPr>
                <w:color w:val="002060"/>
              </w:rPr>
              <w:t>B.GO</w:t>
            </w:r>
            <w:proofErr w:type="gramEnd"/>
            <w:r w:rsidRPr="006E61AC">
              <w:rPr>
                <w:color w:val="002060"/>
              </w:rPr>
              <w:t xml:space="preserve">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C649B3" w14:textId="77777777" w:rsidR="008F6FFB" w:rsidRPr="006E61AC" w:rsidRDefault="008F6FFB" w:rsidP="00283768">
            <w:pPr>
              <w:pStyle w:val="rowtabella0"/>
              <w:rPr>
                <w:color w:val="002060"/>
              </w:rPr>
            </w:pPr>
            <w:r w:rsidRPr="006E61AC">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0611A6" w14:textId="77777777" w:rsidR="008F6FFB" w:rsidRPr="006E61AC" w:rsidRDefault="008F6FFB" w:rsidP="00283768">
            <w:pPr>
              <w:pStyle w:val="rowtabella0"/>
              <w:rPr>
                <w:color w:val="002060"/>
              </w:rPr>
            </w:pPr>
            <w:r w:rsidRPr="006E61AC">
              <w:rPr>
                <w:color w:val="002060"/>
              </w:rPr>
              <w:t xml:space="preserve">STRADA DEL FOGLIA - </w:t>
            </w:r>
            <w:proofErr w:type="gramStart"/>
            <w:r w:rsidRPr="006E61AC">
              <w:rPr>
                <w:color w:val="002060"/>
              </w:rPr>
              <w:t>B.GO</w:t>
            </w:r>
            <w:proofErr w:type="gramEnd"/>
            <w:r w:rsidRPr="006E61AC">
              <w:rPr>
                <w:color w:val="002060"/>
              </w:rPr>
              <w:t xml:space="preserve"> S.MAR</w:t>
            </w:r>
          </w:p>
        </w:tc>
      </w:tr>
      <w:tr w:rsidR="008F6FFB" w:rsidRPr="006E61AC" w14:paraId="159909A7" w14:textId="77777777" w:rsidTr="0028376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DEBD32" w14:textId="77777777" w:rsidR="008F6FFB" w:rsidRPr="006E61AC" w:rsidRDefault="008F6FFB" w:rsidP="00283768">
            <w:pPr>
              <w:pStyle w:val="rowtabella0"/>
              <w:rPr>
                <w:color w:val="002060"/>
              </w:rPr>
            </w:pPr>
            <w:r w:rsidRPr="006E61AC">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CEDC0" w14:textId="77777777" w:rsidR="008F6FFB" w:rsidRPr="006E61AC" w:rsidRDefault="008F6FFB" w:rsidP="00283768">
            <w:pPr>
              <w:pStyle w:val="rowtabella0"/>
              <w:rPr>
                <w:color w:val="002060"/>
              </w:rPr>
            </w:pPr>
            <w:r w:rsidRPr="006E61AC">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99646" w14:textId="77777777" w:rsidR="008F6FFB" w:rsidRPr="006E61AC" w:rsidRDefault="008F6FFB" w:rsidP="00283768">
            <w:pPr>
              <w:pStyle w:val="rowtabella0"/>
              <w:jc w:val="center"/>
              <w:rPr>
                <w:color w:val="002060"/>
              </w:rPr>
            </w:pPr>
            <w:r w:rsidRPr="006E61A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D6C5C2" w14:textId="77777777" w:rsidR="008F6FFB" w:rsidRPr="006E61AC" w:rsidRDefault="008F6FFB" w:rsidP="00283768">
            <w:pPr>
              <w:pStyle w:val="rowtabella0"/>
              <w:rPr>
                <w:color w:val="002060"/>
              </w:rPr>
            </w:pPr>
            <w:r w:rsidRPr="006E61AC">
              <w:rPr>
                <w:color w:val="002060"/>
              </w:rPr>
              <w:t>02/04/2025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D8483" w14:textId="77777777" w:rsidR="008F6FFB" w:rsidRPr="006E61AC" w:rsidRDefault="008F6FFB" w:rsidP="00283768">
            <w:pPr>
              <w:pStyle w:val="rowtabella0"/>
              <w:rPr>
                <w:color w:val="002060"/>
              </w:rPr>
            </w:pPr>
            <w:r w:rsidRPr="006E61AC">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8151AE" w14:textId="77777777" w:rsidR="008F6FFB" w:rsidRPr="006E61AC" w:rsidRDefault="008F6FFB" w:rsidP="00283768">
            <w:pPr>
              <w:pStyle w:val="rowtabella0"/>
              <w:rPr>
                <w:color w:val="002060"/>
              </w:rPr>
            </w:pPr>
            <w:r w:rsidRPr="006E61AC">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773FA" w14:textId="77777777" w:rsidR="008F6FFB" w:rsidRPr="006E61AC" w:rsidRDefault="008F6FFB" w:rsidP="00283768">
            <w:pPr>
              <w:pStyle w:val="rowtabella0"/>
              <w:rPr>
                <w:color w:val="002060"/>
              </w:rPr>
            </w:pPr>
            <w:r w:rsidRPr="006E61AC">
              <w:rPr>
                <w:color w:val="002060"/>
              </w:rPr>
              <w:t>VIA BRAMANTE</w:t>
            </w:r>
          </w:p>
        </w:tc>
      </w:tr>
    </w:tbl>
    <w:p w14:paraId="2B13F840" w14:textId="77777777" w:rsidR="008F6FFB" w:rsidRDefault="008F6FFB" w:rsidP="008F6FFB">
      <w:pPr>
        <w:pStyle w:val="breakline"/>
        <w:rPr>
          <w:color w:val="002060"/>
        </w:rPr>
      </w:pPr>
    </w:p>
    <w:p w14:paraId="5AF8DFC0" w14:textId="77777777" w:rsidR="009476DC" w:rsidRDefault="009476DC" w:rsidP="008F6FFB">
      <w:pPr>
        <w:pStyle w:val="breakline"/>
        <w:rPr>
          <w:color w:val="002060"/>
        </w:rPr>
      </w:pPr>
    </w:p>
    <w:p w14:paraId="78A2B39C" w14:textId="77777777" w:rsidR="009476DC" w:rsidRDefault="009476DC" w:rsidP="008F6FFB">
      <w:pPr>
        <w:pStyle w:val="breakline"/>
        <w:rPr>
          <w:color w:val="002060"/>
        </w:rPr>
      </w:pPr>
    </w:p>
    <w:p w14:paraId="1AEC03C0" w14:textId="77777777" w:rsidR="009476DC" w:rsidRDefault="009476DC" w:rsidP="008F6FFB">
      <w:pPr>
        <w:pStyle w:val="breakline"/>
        <w:rPr>
          <w:color w:val="002060"/>
        </w:rPr>
      </w:pPr>
    </w:p>
    <w:p w14:paraId="04C52E1F" w14:textId="77777777" w:rsidR="009476DC" w:rsidRPr="00937FDE" w:rsidRDefault="009476DC" w:rsidP="009476DC">
      <w:pPr>
        <w:pStyle w:val="TITOLOCAMPIONATO"/>
        <w:shd w:val="clear" w:color="auto" w:fill="002060"/>
        <w:spacing w:before="0" w:beforeAutospacing="0" w:after="0" w:afterAutospacing="0"/>
        <w:rPr>
          <w:color w:val="FFFFFF"/>
          <w:szCs w:val="30"/>
        </w:rPr>
      </w:pPr>
      <w:bookmarkStart w:id="16" w:name="_Toc193901639"/>
      <w:r w:rsidRPr="00937FDE">
        <w:rPr>
          <w:color w:val="FFFFFF"/>
          <w:szCs w:val="30"/>
        </w:rPr>
        <w:t>DELIBERE DELLA CORTE SPORTIVA DI APPELLO TERRITORIALE</w:t>
      </w:r>
      <w:bookmarkEnd w:id="16"/>
    </w:p>
    <w:p w14:paraId="1B871602" w14:textId="77777777" w:rsidR="009476DC" w:rsidRDefault="009476DC" w:rsidP="009476DC">
      <w:pPr>
        <w:pStyle w:val="LndNormale1"/>
      </w:pPr>
    </w:p>
    <w:p w14:paraId="28640DCA" w14:textId="77777777" w:rsidR="009476DC" w:rsidRPr="009476DC" w:rsidRDefault="009476DC" w:rsidP="009476DC">
      <w:pPr>
        <w:pStyle w:val="Standard"/>
        <w:jc w:val="center"/>
        <w:rPr>
          <w:rFonts w:ascii="Arial" w:hAnsi="Arial"/>
          <w:color w:val="002060"/>
          <w:sz w:val="22"/>
          <w:szCs w:val="22"/>
        </w:rPr>
      </w:pPr>
      <w:r w:rsidRPr="009476DC">
        <w:rPr>
          <w:rFonts w:ascii="Arial" w:hAnsi="Arial"/>
          <w:color w:val="002060"/>
          <w:sz w:val="22"/>
          <w:szCs w:val="22"/>
        </w:rPr>
        <w:t>TESTO DELLE DECISIONI RELATIVE AL</w:t>
      </w:r>
    </w:p>
    <w:p w14:paraId="2171C7AA" w14:textId="77777777" w:rsidR="009476DC" w:rsidRPr="009476DC" w:rsidRDefault="009476DC" w:rsidP="009476DC">
      <w:pPr>
        <w:pStyle w:val="Standard"/>
        <w:jc w:val="center"/>
        <w:rPr>
          <w:rFonts w:ascii="Arial" w:hAnsi="Arial"/>
          <w:color w:val="002060"/>
          <w:sz w:val="22"/>
          <w:szCs w:val="22"/>
        </w:rPr>
      </w:pPr>
      <w:r w:rsidRPr="009476DC">
        <w:rPr>
          <w:rFonts w:ascii="Arial" w:hAnsi="Arial"/>
          <w:color w:val="002060"/>
          <w:sz w:val="22"/>
          <w:szCs w:val="22"/>
        </w:rPr>
        <w:t xml:space="preserve">COM. UFF. N. </w:t>
      </w:r>
      <w:proofErr w:type="gramStart"/>
      <w:r w:rsidRPr="009476DC">
        <w:rPr>
          <w:rFonts w:ascii="Arial" w:hAnsi="Arial"/>
          <w:color w:val="002060"/>
          <w:sz w:val="22"/>
          <w:szCs w:val="22"/>
        </w:rPr>
        <w:t>204  –</w:t>
      </w:r>
      <w:proofErr w:type="gramEnd"/>
      <w:r w:rsidRPr="009476DC">
        <w:rPr>
          <w:rFonts w:ascii="Arial" w:hAnsi="Arial"/>
          <w:color w:val="002060"/>
          <w:sz w:val="22"/>
          <w:szCs w:val="22"/>
        </w:rPr>
        <w:t xml:space="preserve">  RIUNIONE DEL 17 marzo 2025</w:t>
      </w:r>
    </w:p>
    <w:p w14:paraId="248184B1" w14:textId="77777777" w:rsidR="009476DC" w:rsidRPr="009476DC" w:rsidRDefault="009476DC" w:rsidP="009476DC">
      <w:pPr>
        <w:pStyle w:val="LndNormale1"/>
        <w:rPr>
          <w:color w:val="002060"/>
          <w:szCs w:val="22"/>
        </w:rPr>
      </w:pPr>
    </w:p>
    <w:p w14:paraId="17CC46F5" w14:textId="77777777" w:rsidR="009476DC" w:rsidRPr="009476DC" w:rsidRDefault="009476DC" w:rsidP="009476DC">
      <w:pPr>
        <w:pStyle w:val="LndNormale1"/>
        <w:jc w:val="center"/>
        <w:rPr>
          <w:color w:val="002060"/>
          <w:szCs w:val="22"/>
        </w:rPr>
      </w:pPr>
      <w:r w:rsidRPr="009476DC">
        <w:rPr>
          <w:rFonts w:cs="Arial"/>
          <w:color w:val="002060"/>
          <w:szCs w:val="22"/>
        </w:rPr>
        <w:t>Reclamo   n. 42/CSAT 2024/2025</w:t>
      </w:r>
    </w:p>
    <w:p w14:paraId="12CAD184" w14:textId="77777777" w:rsidR="009476DC" w:rsidRPr="009476DC" w:rsidRDefault="009476DC" w:rsidP="009476DC">
      <w:pPr>
        <w:pStyle w:val="LndNormale1"/>
        <w:jc w:val="center"/>
        <w:rPr>
          <w:color w:val="002060"/>
        </w:rPr>
      </w:pPr>
      <w:r w:rsidRPr="009476DC">
        <w:rPr>
          <w:rFonts w:cs="Arial"/>
          <w:color w:val="002060"/>
          <w:szCs w:val="22"/>
        </w:rPr>
        <w:t>Decisione n. 43/CSAT 2024/2025</w:t>
      </w:r>
    </w:p>
    <w:p w14:paraId="09D46463" w14:textId="77777777" w:rsidR="009476DC" w:rsidRPr="009476DC" w:rsidRDefault="009476DC" w:rsidP="009476DC">
      <w:pPr>
        <w:pStyle w:val="LndNormale1"/>
        <w:jc w:val="center"/>
        <w:rPr>
          <w:color w:val="002060"/>
          <w:szCs w:val="22"/>
        </w:rPr>
      </w:pPr>
    </w:p>
    <w:p w14:paraId="341BDC9E" w14:textId="77777777" w:rsidR="009476DC" w:rsidRPr="009476DC" w:rsidRDefault="009476DC" w:rsidP="009476DC">
      <w:pPr>
        <w:pStyle w:val="Titolo"/>
        <w:jc w:val="both"/>
        <w:rPr>
          <w:b w:val="0"/>
          <w:color w:val="002060"/>
          <w:szCs w:val="22"/>
        </w:rPr>
      </w:pPr>
      <w:r w:rsidRPr="009476DC">
        <w:rPr>
          <w:b w:val="0"/>
          <w:color w:val="002060"/>
          <w:szCs w:val="22"/>
        </w:rPr>
        <w:t>La Corte sportiva d’appello territoriale presso il Comitato Regionale Marche, composta da</w:t>
      </w:r>
      <w:bookmarkStart w:id="17" w:name="Copia_di_Copia_di__Hlk130203631_5_1"/>
      <w:bookmarkEnd w:id="17"/>
    </w:p>
    <w:p w14:paraId="2BEB6B26" w14:textId="77777777" w:rsidR="009476DC" w:rsidRPr="009476DC" w:rsidRDefault="009476DC" w:rsidP="009476DC">
      <w:pPr>
        <w:pStyle w:val="Titolo"/>
        <w:jc w:val="both"/>
        <w:rPr>
          <w:b w:val="0"/>
          <w:color w:val="002060"/>
          <w:szCs w:val="22"/>
        </w:rPr>
      </w:pPr>
      <w:r w:rsidRPr="009476DC">
        <w:rPr>
          <w:b w:val="0"/>
          <w:color w:val="002060"/>
          <w:szCs w:val="22"/>
        </w:rPr>
        <w:t xml:space="preserve">Avv. Piero </w:t>
      </w:r>
      <w:proofErr w:type="spellStart"/>
      <w:r w:rsidRPr="009476DC">
        <w:rPr>
          <w:b w:val="0"/>
          <w:color w:val="002060"/>
          <w:szCs w:val="22"/>
        </w:rPr>
        <w:t>Paciaroni</w:t>
      </w:r>
      <w:proofErr w:type="spellEnd"/>
      <w:r w:rsidRPr="009476DC">
        <w:rPr>
          <w:b w:val="0"/>
          <w:color w:val="002060"/>
          <w:szCs w:val="22"/>
        </w:rPr>
        <w:t xml:space="preserve"> – Presidente</w:t>
      </w:r>
      <w:bookmarkStart w:id="18" w:name="Copia_di_Copia_di__Hlk159494453_2_1"/>
    </w:p>
    <w:p w14:paraId="017A4ACE" w14:textId="77777777" w:rsidR="009476DC" w:rsidRPr="009476DC" w:rsidRDefault="009476DC" w:rsidP="009476DC">
      <w:pPr>
        <w:pStyle w:val="Titolo"/>
        <w:jc w:val="both"/>
        <w:rPr>
          <w:b w:val="0"/>
          <w:color w:val="002060"/>
          <w:szCs w:val="22"/>
        </w:rPr>
      </w:pPr>
      <w:r w:rsidRPr="009476DC">
        <w:rPr>
          <w:b w:val="0"/>
          <w:color w:val="002060"/>
          <w:szCs w:val="22"/>
        </w:rPr>
        <w:lastRenderedPageBreak/>
        <w:t>Dott. Giovanni Spanti – Vicepresidente</w:t>
      </w:r>
    </w:p>
    <w:p w14:paraId="4B946494" w14:textId="77777777" w:rsidR="009476DC" w:rsidRPr="009476DC" w:rsidRDefault="009476DC" w:rsidP="009476DC">
      <w:pPr>
        <w:pStyle w:val="Titolo"/>
        <w:jc w:val="both"/>
        <w:rPr>
          <w:b w:val="0"/>
          <w:color w:val="002060"/>
          <w:szCs w:val="22"/>
        </w:rPr>
      </w:pPr>
      <w:bookmarkStart w:id="19" w:name="Copia_di_Copia_di__Hlk190336448_4_1"/>
      <w:bookmarkEnd w:id="18"/>
      <w:r w:rsidRPr="009476DC">
        <w:rPr>
          <w:b w:val="0"/>
          <w:color w:val="002060"/>
          <w:szCs w:val="22"/>
        </w:rPr>
        <w:t>Avv. Francesco Scaloni – Componente</w:t>
      </w:r>
      <w:bookmarkStart w:id="20" w:name="Copia_di_Copia_di__Hlk157415929_2_1"/>
    </w:p>
    <w:p w14:paraId="16E34DE6" w14:textId="77777777" w:rsidR="009476DC" w:rsidRPr="009476DC" w:rsidRDefault="009476DC" w:rsidP="009476DC">
      <w:pPr>
        <w:pStyle w:val="Titolo"/>
        <w:jc w:val="both"/>
        <w:rPr>
          <w:b w:val="0"/>
          <w:color w:val="002060"/>
          <w:szCs w:val="22"/>
        </w:rPr>
      </w:pPr>
      <w:bookmarkStart w:id="21" w:name="Copia_di_Copia_di__Hlk187170581_2_1"/>
      <w:bookmarkEnd w:id="19"/>
      <w:r w:rsidRPr="009476DC">
        <w:rPr>
          <w:b w:val="0"/>
          <w:color w:val="002060"/>
          <w:szCs w:val="22"/>
        </w:rPr>
        <w:t>Dott. Lorenzo Casagrande Albano – Componente Segretario f.f.</w:t>
      </w:r>
      <w:bookmarkStart w:id="22" w:name="Copia_di_Copia_di__Hlk187139065_3_1"/>
      <w:bookmarkEnd w:id="20"/>
      <w:bookmarkEnd w:id="21"/>
    </w:p>
    <w:p w14:paraId="29301E1D" w14:textId="77777777" w:rsidR="009476DC" w:rsidRPr="009476DC" w:rsidRDefault="009476DC" w:rsidP="009476DC">
      <w:pPr>
        <w:pStyle w:val="Titolo"/>
        <w:tabs>
          <w:tab w:val="right" w:pos="9638"/>
        </w:tabs>
        <w:jc w:val="both"/>
        <w:rPr>
          <w:color w:val="002060"/>
          <w:szCs w:val="22"/>
        </w:rPr>
      </w:pPr>
      <w:r w:rsidRPr="009476DC">
        <w:rPr>
          <w:b w:val="0"/>
          <w:color w:val="002060"/>
          <w:szCs w:val="22"/>
        </w:rPr>
        <w:t xml:space="preserve">Avv. Francesco Paoletti </w:t>
      </w:r>
      <w:bookmarkStart w:id="23" w:name="Copia_di_Copia_di__Hlk190336489_1_1"/>
      <w:r w:rsidRPr="009476DC">
        <w:rPr>
          <w:b w:val="0"/>
          <w:color w:val="002060"/>
          <w:szCs w:val="22"/>
        </w:rPr>
        <w:t>– Componente</w:t>
      </w:r>
      <w:bookmarkEnd w:id="23"/>
      <w:r w:rsidRPr="009476DC">
        <w:rPr>
          <w:b w:val="0"/>
          <w:color w:val="002060"/>
          <w:szCs w:val="22"/>
        </w:rPr>
        <w:tab/>
      </w:r>
    </w:p>
    <w:p w14:paraId="360002CC" w14:textId="77777777" w:rsidR="009476DC" w:rsidRPr="009476DC" w:rsidRDefault="009476DC" w:rsidP="009476DC">
      <w:pPr>
        <w:pStyle w:val="Titolo"/>
        <w:jc w:val="both"/>
        <w:rPr>
          <w:b w:val="0"/>
          <w:color w:val="002060"/>
          <w:szCs w:val="22"/>
        </w:rPr>
      </w:pPr>
      <w:r w:rsidRPr="009476DC">
        <w:rPr>
          <w:b w:val="0"/>
          <w:color w:val="002060"/>
          <w:szCs w:val="22"/>
        </w:rPr>
        <w:t xml:space="preserve">Dott.ssa Donatella Bordi </w:t>
      </w:r>
      <w:r w:rsidRPr="009476DC">
        <w:rPr>
          <w:b w:val="0"/>
          <w:color w:val="002060"/>
          <w:szCs w:val="22"/>
        </w:rPr>
        <w:softHyphen/>
        <w:t>– Componente</w:t>
      </w:r>
      <w:bookmarkEnd w:id="22"/>
    </w:p>
    <w:p w14:paraId="397811CB" w14:textId="77777777" w:rsidR="009476DC" w:rsidRPr="009476DC" w:rsidRDefault="009476DC" w:rsidP="009476DC">
      <w:pPr>
        <w:pStyle w:val="Titolo"/>
        <w:jc w:val="both"/>
        <w:rPr>
          <w:color w:val="002060"/>
          <w:szCs w:val="22"/>
        </w:rPr>
      </w:pPr>
      <w:r w:rsidRPr="009476DC">
        <w:rPr>
          <w:b w:val="0"/>
          <w:color w:val="002060"/>
          <w:szCs w:val="22"/>
        </w:rPr>
        <w:t xml:space="preserve">nella riunione del </w:t>
      </w:r>
      <w:bookmarkStart w:id="24" w:name="Copia_di_Copia_di__Hlk152259935_2_1"/>
      <w:r w:rsidRPr="009476DC">
        <w:rPr>
          <w:b w:val="0"/>
          <w:color w:val="002060"/>
          <w:szCs w:val="22"/>
        </w:rPr>
        <w:t>17 marzo 2025,</w:t>
      </w:r>
      <w:bookmarkEnd w:id="24"/>
    </w:p>
    <w:p w14:paraId="4E4F6FBD" w14:textId="77777777" w:rsidR="009476DC" w:rsidRPr="009476DC" w:rsidRDefault="009476DC" w:rsidP="009476DC">
      <w:pPr>
        <w:pStyle w:val="LndNormale1"/>
        <w:tabs>
          <w:tab w:val="center" w:pos="4819"/>
          <w:tab w:val="right" w:pos="9638"/>
        </w:tabs>
        <w:rPr>
          <w:color w:val="002060"/>
          <w:szCs w:val="22"/>
        </w:rPr>
      </w:pPr>
      <w:bookmarkStart w:id="25" w:name="Copia_di_Copia_di__Hlk183189296_1_1"/>
      <w:bookmarkStart w:id="26" w:name="Copia_di_Copia_di__Hlk190338119_1_1"/>
      <w:bookmarkStart w:id="27" w:name="_Hlk192756174"/>
      <w:r w:rsidRPr="009476DC">
        <w:rPr>
          <w:rFonts w:cs="Arial"/>
          <w:color w:val="002060"/>
          <w:szCs w:val="22"/>
        </w:rPr>
        <w:t>a seguito del reclamo n. 42 promosso dalla società A.P.D. CERRETO D’ESI C5 A.S.D. in data 10/03/2025 avverso la sanzione sportiva della squalifica per 5 (cinque) giornate al calciatore RODRIGO DA SILVA applicata dal Giudice sportivo territoriale del Comitato Regionale Marche con delibera pubblicata sul c.u. n. 91 del 05/03/2025,</w:t>
      </w:r>
      <w:bookmarkEnd w:id="25"/>
      <w:bookmarkEnd w:id="26"/>
      <w:bookmarkEnd w:id="27"/>
    </w:p>
    <w:p w14:paraId="587E7B14" w14:textId="77777777" w:rsidR="009476DC" w:rsidRPr="009476DC" w:rsidRDefault="009476DC" w:rsidP="009476DC">
      <w:pPr>
        <w:pStyle w:val="LndNormale1"/>
        <w:tabs>
          <w:tab w:val="center" w:pos="4819"/>
          <w:tab w:val="right" w:pos="9638"/>
        </w:tabs>
        <w:rPr>
          <w:color w:val="002060"/>
          <w:szCs w:val="22"/>
        </w:rPr>
      </w:pPr>
      <w:bookmarkStart w:id="28" w:name="Copia_di_Copia_di__Hlk130203631_2_1"/>
      <w:bookmarkStart w:id="29" w:name="Copia_di_Copia_di__Hlk151030691_1_1"/>
      <w:bookmarkStart w:id="30" w:name="Copia_di_Copia_di__Hlk130203631_1_1"/>
      <w:bookmarkStart w:id="31" w:name="Copia_di_Copia_di__Hlk132362463_1_1"/>
      <w:bookmarkStart w:id="32" w:name="Copia_di_Copia_di__Hlk130203631_3_1"/>
      <w:bookmarkStart w:id="33" w:name="Copia_di_Copia_di__Hlk151030691_2_1"/>
      <w:bookmarkEnd w:id="28"/>
      <w:r w:rsidRPr="009476DC">
        <w:rPr>
          <w:rFonts w:cs="Arial"/>
          <w:color w:val="002060"/>
          <w:szCs w:val="22"/>
        </w:rPr>
        <w:t>- esaminati tutti gli atti e le norme in materia;</w:t>
      </w:r>
    </w:p>
    <w:p w14:paraId="07448ACE" w14:textId="77777777" w:rsidR="009476DC" w:rsidRPr="009476DC" w:rsidRDefault="009476DC" w:rsidP="009476DC">
      <w:pPr>
        <w:pStyle w:val="LndNormale1"/>
        <w:tabs>
          <w:tab w:val="center" w:pos="4819"/>
          <w:tab w:val="right" w:pos="9638"/>
        </w:tabs>
        <w:rPr>
          <w:color w:val="002060"/>
          <w:szCs w:val="22"/>
        </w:rPr>
      </w:pPr>
      <w:r w:rsidRPr="009476DC">
        <w:rPr>
          <w:rFonts w:cs="Arial"/>
          <w:color w:val="002060"/>
          <w:szCs w:val="22"/>
        </w:rPr>
        <w:t>- letto il reclamo;</w:t>
      </w:r>
    </w:p>
    <w:p w14:paraId="6B8DC0D3" w14:textId="77777777" w:rsidR="009476DC" w:rsidRPr="009476DC" w:rsidRDefault="009476DC" w:rsidP="009476DC">
      <w:pPr>
        <w:pStyle w:val="LndNormale1"/>
        <w:tabs>
          <w:tab w:val="center" w:pos="4819"/>
          <w:tab w:val="right" w:pos="9638"/>
        </w:tabs>
        <w:rPr>
          <w:color w:val="002060"/>
          <w:szCs w:val="22"/>
        </w:rPr>
      </w:pPr>
      <w:r w:rsidRPr="009476DC">
        <w:rPr>
          <w:rFonts w:cs="Arial"/>
          <w:color w:val="002060"/>
          <w:szCs w:val="22"/>
        </w:rPr>
        <w:t>- sentita la reclamante alla richiesta audizione;</w:t>
      </w:r>
    </w:p>
    <w:p w14:paraId="382B3D23" w14:textId="77777777" w:rsidR="009476DC" w:rsidRPr="009476DC" w:rsidRDefault="009476DC" w:rsidP="009476DC">
      <w:pPr>
        <w:pStyle w:val="LndNormale1"/>
        <w:tabs>
          <w:tab w:val="center" w:pos="4819"/>
          <w:tab w:val="right" w:pos="9638"/>
        </w:tabs>
        <w:rPr>
          <w:color w:val="002060"/>
          <w:szCs w:val="22"/>
        </w:rPr>
      </w:pPr>
      <w:r w:rsidRPr="009476DC">
        <w:rPr>
          <w:rFonts w:cs="Arial"/>
          <w:color w:val="002060"/>
          <w:szCs w:val="22"/>
        </w:rPr>
        <w:t>- sentito a chiarimenti il direttore di gara;</w:t>
      </w:r>
    </w:p>
    <w:p w14:paraId="6DD54380" w14:textId="77777777" w:rsidR="009476DC" w:rsidRPr="009476DC" w:rsidRDefault="009476DC" w:rsidP="009476DC">
      <w:pPr>
        <w:pStyle w:val="LndNormale1"/>
        <w:tabs>
          <w:tab w:val="center" w:pos="4819"/>
          <w:tab w:val="right" w:pos="9638"/>
        </w:tabs>
        <w:rPr>
          <w:color w:val="002060"/>
        </w:rPr>
      </w:pPr>
      <w:r w:rsidRPr="009476DC">
        <w:rPr>
          <w:rFonts w:cs="Arial"/>
          <w:color w:val="002060"/>
          <w:szCs w:val="22"/>
        </w:rPr>
        <w:t>- relatore Lorenzo Casagrande Albano;</w:t>
      </w:r>
    </w:p>
    <w:p w14:paraId="298B72E6" w14:textId="77777777" w:rsidR="009476DC" w:rsidRPr="009476DC" w:rsidRDefault="009476DC" w:rsidP="009476DC">
      <w:pPr>
        <w:pStyle w:val="Standard"/>
        <w:jc w:val="both"/>
        <w:rPr>
          <w:rFonts w:ascii="Arial" w:hAnsi="Arial"/>
          <w:color w:val="002060"/>
          <w:sz w:val="22"/>
          <w:szCs w:val="22"/>
        </w:rPr>
      </w:pPr>
      <w:r w:rsidRPr="009476DC">
        <w:rPr>
          <w:rFonts w:ascii="Arial" w:hAnsi="Arial"/>
          <w:color w:val="002060"/>
          <w:sz w:val="22"/>
          <w:szCs w:val="22"/>
        </w:rPr>
        <w:t>- ritenuto e considerato in fatto e diritto quanto segue,</w:t>
      </w:r>
    </w:p>
    <w:p w14:paraId="65C39C85" w14:textId="77777777" w:rsidR="009476DC" w:rsidRPr="009476DC" w:rsidRDefault="009476DC" w:rsidP="009476DC">
      <w:pPr>
        <w:pStyle w:val="Standard"/>
        <w:jc w:val="both"/>
        <w:rPr>
          <w:rFonts w:ascii="Arial" w:hAnsi="Arial"/>
          <w:color w:val="002060"/>
          <w:sz w:val="22"/>
          <w:szCs w:val="22"/>
        </w:rPr>
      </w:pPr>
      <w:r w:rsidRPr="009476DC">
        <w:rPr>
          <w:rFonts w:ascii="Arial" w:hAnsi="Arial"/>
          <w:color w:val="002060"/>
          <w:sz w:val="22"/>
          <w:szCs w:val="22"/>
        </w:rPr>
        <w:t>ha pronunciato la seguente decisione.</w:t>
      </w:r>
      <w:bookmarkEnd w:id="29"/>
      <w:bookmarkEnd w:id="30"/>
      <w:bookmarkEnd w:id="31"/>
      <w:bookmarkEnd w:id="32"/>
      <w:bookmarkEnd w:id="33"/>
    </w:p>
    <w:p w14:paraId="1C5898A6" w14:textId="77777777" w:rsidR="009476DC" w:rsidRPr="009476DC" w:rsidRDefault="009476DC" w:rsidP="009476DC">
      <w:pPr>
        <w:pStyle w:val="Standard"/>
        <w:jc w:val="center"/>
        <w:rPr>
          <w:rFonts w:ascii="Arial" w:hAnsi="Arial"/>
          <w:color w:val="002060"/>
          <w:sz w:val="22"/>
          <w:szCs w:val="22"/>
        </w:rPr>
      </w:pPr>
      <w:r w:rsidRPr="009476DC">
        <w:rPr>
          <w:rFonts w:ascii="Arial" w:hAnsi="Arial"/>
          <w:color w:val="002060"/>
          <w:sz w:val="22"/>
          <w:szCs w:val="22"/>
        </w:rPr>
        <w:t>SVOLGIMENTO DEL PROCEDIMENTO</w:t>
      </w:r>
    </w:p>
    <w:p w14:paraId="0DE4D53A" w14:textId="77777777" w:rsidR="009476DC" w:rsidRPr="009476DC" w:rsidRDefault="009476DC" w:rsidP="009476DC">
      <w:pPr>
        <w:pStyle w:val="Titolo"/>
        <w:jc w:val="both"/>
        <w:rPr>
          <w:color w:val="002060"/>
        </w:rPr>
      </w:pPr>
      <w:r w:rsidRPr="009476DC">
        <w:rPr>
          <w:b w:val="0"/>
          <w:color w:val="002060"/>
          <w:szCs w:val="22"/>
        </w:rPr>
        <w:tab/>
        <w:t xml:space="preserve">In data 10/03/2025 la società A.S.D. CERRETO D’ESI C5 A.S.D. ha proposto reclamo avverso la sanzione sportiva della squalifica per 5 (cinque) giornate al calciatore RODRIGO DA SILVA applicata dal Giudice sportivo territoriale del Comitato Regionale Marche con delibera pubblicata sul </w:t>
      </w:r>
      <w:proofErr w:type="spellStart"/>
      <w:r w:rsidRPr="009476DC">
        <w:rPr>
          <w:b w:val="0"/>
          <w:color w:val="002060"/>
          <w:szCs w:val="22"/>
        </w:rPr>
        <w:t>c.u.</w:t>
      </w:r>
      <w:proofErr w:type="spellEnd"/>
      <w:r w:rsidRPr="009476DC">
        <w:rPr>
          <w:b w:val="0"/>
          <w:color w:val="002060"/>
          <w:szCs w:val="22"/>
        </w:rPr>
        <w:t xml:space="preserve"> n. 91 del 05/03/2025, chiedendo la riforma della decisione impugnata con riduzione della squalifica in misura equamente rapportata all’effettiva gravità dei fatti in esame.</w:t>
      </w:r>
    </w:p>
    <w:p w14:paraId="1ED4B909" w14:textId="77777777" w:rsidR="009476DC" w:rsidRPr="009476DC" w:rsidRDefault="009476DC" w:rsidP="009476DC">
      <w:pPr>
        <w:pStyle w:val="Titolo"/>
        <w:jc w:val="both"/>
        <w:rPr>
          <w:color w:val="002060"/>
        </w:rPr>
      </w:pPr>
      <w:r w:rsidRPr="009476DC">
        <w:rPr>
          <w:b w:val="0"/>
          <w:color w:val="002060"/>
          <w:szCs w:val="22"/>
        </w:rPr>
        <w:tab/>
        <w:t>La reclamante ha confermato che il proprio calciatore ha effettivamente messo in atto quanto addebitatogli, ovvero aver colpito con uno sputo un avversario, ma ha sostenuto che tale deprecabile episodio sarebbe stato conseguente agli insulti alla famiglia e alle frasi razziste che gli avrebbe rivolto il giocatore antagonista.</w:t>
      </w:r>
    </w:p>
    <w:p w14:paraId="61CB5320" w14:textId="77777777" w:rsidR="009476DC" w:rsidRPr="009476DC" w:rsidRDefault="009476DC" w:rsidP="009476DC">
      <w:pPr>
        <w:pStyle w:val="Titolo"/>
        <w:jc w:val="both"/>
        <w:rPr>
          <w:color w:val="002060"/>
        </w:rPr>
      </w:pPr>
      <w:r w:rsidRPr="009476DC">
        <w:rPr>
          <w:b w:val="0"/>
          <w:color w:val="002060"/>
          <w:szCs w:val="22"/>
        </w:rPr>
        <w:tab/>
        <w:t>Alla richiesta audizione tale versione dei fatti è stata ribadita dalla reclamante.</w:t>
      </w:r>
    </w:p>
    <w:p w14:paraId="5040F00E" w14:textId="77777777" w:rsidR="009476DC" w:rsidRPr="009476DC" w:rsidRDefault="009476DC" w:rsidP="009476DC">
      <w:pPr>
        <w:pStyle w:val="Titolo"/>
        <w:jc w:val="both"/>
        <w:rPr>
          <w:color w:val="002060"/>
        </w:rPr>
      </w:pPr>
      <w:r w:rsidRPr="009476DC">
        <w:rPr>
          <w:b w:val="0"/>
          <w:color w:val="002060"/>
          <w:szCs w:val="22"/>
        </w:rPr>
        <w:tab/>
        <w:t>La Corte ha sentito a chiarimenti - telefonicamente, stante l’urgenza della decisione - il direttore di gara il quale ha confermato di aver espulso il calciatore Rodrigo Da Silva</w:t>
      </w:r>
      <w:r w:rsidRPr="009476DC">
        <w:rPr>
          <w:b w:val="0"/>
          <w:i/>
          <w:iCs/>
          <w:color w:val="002060"/>
          <w:szCs w:val="22"/>
        </w:rPr>
        <w:t xml:space="preserve"> “per aver sputato in volto ad un avversario “</w:t>
      </w:r>
      <w:r w:rsidRPr="009476DC">
        <w:rPr>
          <w:b w:val="0"/>
          <w:color w:val="002060"/>
          <w:szCs w:val="22"/>
        </w:rPr>
        <w:t>nonché di non aver</w:t>
      </w:r>
      <w:r w:rsidRPr="009476DC">
        <w:rPr>
          <w:b w:val="0"/>
          <w:i/>
          <w:iCs/>
          <w:color w:val="002060"/>
          <w:szCs w:val="22"/>
        </w:rPr>
        <w:t xml:space="preserve"> </w:t>
      </w:r>
      <w:proofErr w:type="gramStart"/>
      <w:r w:rsidRPr="009476DC">
        <w:rPr>
          <w:b w:val="0"/>
          <w:i/>
          <w:iCs/>
          <w:color w:val="002060"/>
          <w:szCs w:val="22"/>
        </w:rPr>
        <w:t>“ rilevato</w:t>
      </w:r>
      <w:proofErr w:type="gramEnd"/>
      <w:r w:rsidRPr="009476DC">
        <w:rPr>
          <w:b w:val="0"/>
          <w:i/>
          <w:iCs/>
          <w:color w:val="002060"/>
          <w:szCs w:val="22"/>
        </w:rPr>
        <w:t xml:space="preserve"> provocazioni o frase razziste da parte degli avversari.“ .</w:t>
      </w:r>
    </w:p>
    <w:p w14:paraId="66462578" w14:textId="77777777" w:rsidR="009476DC" w:rsidRPr="009476DC" w:rsidRDefault="009476DC" w:rsidP="009476DC">
      <w:pPr>
        <w:pStyle w:val="Titolo"/>
        <w:rPr>
          <w:color w:val="002060"/>
        </w:rPr>
      </w:pPr>
      <w:r w:rsidRPr="009476DC">
        <w:rPr>
          <w:b w:val="0"/>
          <w:color w:val="002060"/>
          <w:szCs w:val="22"/>
        </w:rPr>
        <w:t>MOTIVI DELLA DECISIONE</w:t>
      </w:r>
    </w:p>
    <w:p w14:paraId="2C186B60" w14:textId="77777777" w:rsidR="009476DC" w:rsidRPr="009476DC" w:rsidRDefault="009476DC" w:rsidP="009476DC">
      <w:pPr>
        <w:pStyle w:val="Standard"/>
        <w:jc w:val="both"/>
        <w:rPr>
          <w:color w:val="002060"/>
        </w:rPr>
      </w:pPr>
      <w:r w:rsidRPr="009476DC">
        <w:rPr>
          <w:rFonts w:ascii="Arial" w:hAnsi="Arial"/>
          <w:color w:val="002060"/>
          <w:sz w:val="22"/>
          <w:szCs w:val="22"/>
        </w:rPr>
        <w:tab/>
        <w:t xml:space="preserve">L’art. 61 del Codice di Giustizia Sportiva stabilisce che: </w:t>
      </w:r>
      <w:proofErr w:type="gramStart"/>
      <w:r w:rsidRPr="009476DC">
        <w:rPr>
          <w:rFonts w:ascii="Arial" w:hAnsi="Arial"/>
          <w:color w:val="002060"/>
          <w:sz w:val="22"/>
          <w:szCs w:val="22"/>
        </w:rPr>
        <w:t xml:space="preserve">“ </w:t>
      </w:r>
      <w:r w:rsidRPr="009476DC">
        <w:rPr>
          <w:rFonts w:ascii="Arial" w:hAnsi="Arial"/>
          <w:i/>
          <w:iCs/>
          <w:color w:val="002060"/>
          <w:sz w:val="22"/>
          <w:szCs w:val="22"/>
        </w:rPr>
        <w:t>I</w:t>
      </w:r>
      <w:proofErr w:type="gramEnd"/>
      <w:r w:rsidRPr="009476DC">
        <w:rPr>
          <w:rFonts w:ascii="Arial" w:hAnsi="Arial"/>
          <w:i/>
          <w:iCs/>
          <w:color w:val="002060"/>
          <w:sz w:val="22"/>
          <w:szCs w:val="22"/>
        </w:rPr>
        <w:t xml:space="preserve"> rapporti degli ufficiali di gara ...fanno piena prova circa i fatti accaduti e il comportamento di tesserati in occasione dello svolgimento delle gare. “.</w:t>
      </w:r>
    </w:p>
    <w:p w14:paraId="3FDC023D" w14:textId="77777777" w:rsidR="009476DC" w:rsidRPr="009476DC" w:rsidRDefault="009476DC" w:rsidP="009476DC">
      <w:pPr>
        <w:pStyle w:val="Standard"/>
        <w:jc w:val="both"/>
        <w:rPr>
          <w:color w:val="002060"/>
        </w:rPr>
      </w:pPr>
      <w:r w:rsidRPr="009476DC">
        <w:rPr>
          <w:rFonts w:ascii="Arial" w:hAnsi="Arial"/>
          <w:color w:val="002060"/>
          <w:sz w:val="22"/>
          <w:szCs w:val="22"/>
        </w:rPr>
        <w:tab/>
        <w:t>Alla luce del comportamento messo in atto dal calciatore sanzionato che costituisce una condotta violenta di particolare gravità e della inesistenza di una provocazione da parte degli avversari, la sanzione irrogata risulta congrua, per cui il reclamo va respinto.</w:t>
      </w:r>
    </w:p>
    <w:p w14:paraId="764EB91F" w14:textId="77777777" w:rsidR="009476DC" w:rsidRPr="009476DC" w:rsidRDefault="009476DC" w:rsidP="009476DC">
      <w:pPr>
        <w:pStyle w:val="LndNormale1"/>
        <w:tabs>
          <w:tab w:val="center" w:pos="4819"/>
          <w:tab w:val="right" w:pos="9638"/>
        </w:tabs>
        <w:jc w:val="center"/>
        <w:rPr>
          <w:color w:val="002060"/>
          <w:szCs w:val="22"/>
        </w:rPr>
      </w:pPr>
      <w:r w:rsidRPr="009476DC">
        <w:rPr>
          <w:rFonts w:cs="Arial"/>
          <w:bCs/>
          <w:color w:val="002060"/>
          <w:szCs w:val="22"/>
        </w:rPr>
        <w:t xml:space="preserve">    P.Q.M.</w:t>
      </w:r>
    </w:p>
    <w:p w14:paraId="4520C7BB" w14:textId="77777777" w:rsidR="009476DC" w:rsidRPr="009476DC" w:rsidRDefault="009476DC" w:rsidP="009476DC">
      <w:pPr>
        <w:pStyle w:val="Standard"/>
        <w:rPr>
          <w:rFonts w:ascii="Arial" w:hAnsi="Arial"/>
          <w:color w:val="002060"/>
          <w:sz w:val="22"/>
          <w:szCs w:val="22"/>
        </w:rPr>
      </w:pPr>
      <w:r w:rsidRPr="009476DC">
        <w:rPr>
          <w:rFonts w:ascii="Arial" w:hAnsi="Arial"/>
          <w:color w:val="002060"/>
          <w:sz w:val="22"/>
          <w:szCs w:val="22"/>
        </w:rPr>
        <w:t>la Corte sportiva d’appello territoriale, definitivamente pronunciando, respinge il reclamo come sopra proposto dalla A.P.D. CERRETO D’ESI C5 A.S.D.</w:t>
      </w:r>
    </w:p>
    <w:p w14:paraId="159B3950" w14:textId="77777777" w:rsidR="009476DC" w:rsidRPr="009476DC" w:rsidRDefault="009476DC" w:rsidP="009476DC">
      <w:pPr>
        <w:pStyle w:val="Standard"/>
        <w:rPr>
          <w:rFonts w:ascii="Arial" w:hAnsi="Arial"/>
          <w:color w:val="002060"/>
          <w:sz w:val="22"/>
          <w:szCs w:val="22"/>
        </w:rPr>
      </w:pPr>
      <w:r w:rsidRPr="009476DC">
        <w:rPr>
          <w:rFonts w:ascii="Arial" w:hAnsi="Arial"/>
          <w:color w:val="002060"/>
          <w:sz w:val="22"/>
          <w:szCs w:val="22"/>
        </w:rPr>
        <w:tab/>
        <w:t>Dispone addebitarsi il relativo contributo e manda alla Segreteria del Comitato Regionale Marche per gli adempimenti conseguenti.</w:t>
      </w:r>
    </w:p>
    <w:p w14:paraId="7EF26682" w14:textId="77777777" w:rsidR="009476DC" w:rsidRPr="009476DC" w:rsidRDefault="009476DC" w:rsidP="009476DC">
      <w:pPr>
        <w:pStyle w:val="Standard"/>
        <w:rPr>
          <w:rFonts w:ascii="Arial" w:hAnsi="Arial"/>
          <w:color w:val="002060"/>
          <w:sz w:val="22"/>
          <w:szCs w:val="22"/>
        </w:rPr>
      </w:pPr>
      <w:r w:rsidRPr="009476DC">
        <w:rPr>
          <w:rFonts w:ascii="Arial" w:hAnsi="Arial"/>
          <w:color w:val="002060"/>
          <w:sz w:val="22"/>
          <w:szCs w:val="22"/>
        </w:rPr>
        <w:tab/>
        <w:t>Così deciso in Ancona, nella sede della FIGC - LND - Comitato Regionale Marche, in data 17 marzo 2025.</w:t>
      </w:r>
    </w:p>
    <w:p w14:paraId="34538F20" w14:textId="77777777" w:rsidR="009476DC" w:rsidRPr="009476DC" w:rsidRDefault="009476DC" w:rsidP="009476DC">
      <w:pPr>
        <w:pStyle w:val="Standard"/>
        <w:rPr>
          <w:rFonts w:ascii="Arial" w:hAnsi="Arial"/>
          <w:color w:val="002060"/>
          <w:sz w:val="22"/>
          <w:szCs w:val="22"/>
        </w:rPr>
      </w:pPr>
      <w:bookmarkStart w:id="34" w:name="_Hlk192755897"/>
      <w:r w:rsidRPr="009476DC">
        <w:rPr>
          <w:rFonts w:ascii="Arial" w:hAnsi="Arial"/>
          <w:color w:val="002060"/>
          <w:sz w:val="22"/>
          <w:szCs w:val="22"/>
        </w:rPr>
        <w:t xml:space="preserve">Il Relatore                                                                                                        Il Presidente                                                                           Lorenzo Casagrande Albano                                                                           Piero </w:t>
      </w:r>
      <w:proofErr w:type="spellStart"/>
      <w:r w:rsidRPr="009476DC">
        <w:rPr>
          <w:rFonts w:ascii="Arial" w:hAnsi="Arial"/>
          <w:color w:val="002060"/>
          <w:sz w:val="22"/>
          <w:szCs w:val="22"/>
        </w:rPr>
        <w:t>Paciaroni</w:t>
      </w:r>
      <w:proofErr w:type="spellEnd"/>
      <w:r w:rsidRPr="009476DC">
        <w:rPr>
          <w:rFonts w:ascii="Arial" w:hAnsi="Arial"/>
          <w:color w:val="002060"/>
          <w:sz w:val="22"/>
          <w:szCs w:val="22"/>
        </w:rPr>
        <w:t xml:space="preserve">     </w:t>
      </w:r>
    </w:p>
    <w:bookmarkEnd w:id="34"/>
    <w:p w14:paraId="04A688E2" w14:textId="77777777" w:rsidR="009476DC" w:rsidRPr="009476DC" w:rsidRDefault="009476DC" w:rsidP="009476DC">
      <w:pPr>
        <w:pStyle w:val="LndNormale1"/>
        <w:tabs>
          <w:tab w:val="center" w:pos="4819"/>
          <w:tab w:val="right" w:pos="9638"/>
        </w:tabs>
        <w:jc w:val="center"/>
        <w:rPr>
          <w:color w:val="002060"/>
          <w:szCs w:val="22"/>
        </w:rPr>
      </w:pPr>
    </w:p>
    <w:p w14:paraId="03DDF9CE" w14:textId="77777777" w:rsidR="009476DC" w:rsidRPr="009476DC" w:rsidRDefault="009476DC" w:rsidP="009476DC">
      <w:pPr>
        <w:pStyle w:val="LndNormale1"/>
        <w:tabs>
          <w:tab w:val="center" w:pos="4819"/>
          <w:tab w:val="right" w:pos="9638"/>
        </w:tabs>
        <w:rPr>
          <w:color w:val="002060"/>
          <w:szCs w:val="22"/>
        </w:rPr>
      </w:pPr>
      <w:bookmarkStart w:id="35" w:name="Copia_di__Hlk161652990_1"/>
      <w:bookmarkStart w:id="36" w:name="Copia_di__Hlk161679090_1"/>
      <w:bookmarkEnd w:id="35"/>
      <w:bookmarkEnd w:id="36"/>
      <w:r w:rsidRPr="009476DC">
        <w:rPr>
          <w:rFonts w:cs="Arial"/>
          <w:color w:val="002060"/>
          <w:szCs w:val="22"/>
        </w:rPr>
        <w:t>Depositato in Ancona in data 26 marzo 2025</w:t>
      </w:r>
    </w:p>
    <w:p w14:paraId="75C5140C" w14:textId="77777777" w:rsidR="009476DC" w:rsidRPr="009476DC" w:rsidRDefault="009476DC" w:rsidP="009476DC">
      <w:pPr>
        <w:pStyle w:val="LndNormale1"/>
        <w:rPr>
          <w:color w:val="002060"/>
          <w:szCs w:val="22"/>
        </w:rPr>
      </w:pPr>
      <w:r w:rsidRPr="009476DC">
        <w:rPr>
          <w:rFonts w:cs="Arial"/>
          <w:color w:val="002060"/>
          <w:szCs w:val="22"/>
        </w:rPr>
        <w:t xml:space="preserve">Il Segretario f.f.                                                                                            </w:t>
      </w:r>
    </w:p>
    <w:p w14:paraId="249F03C0" w14:textId="77777777" w:rsidR="009476DC" w:rsidRPr="009476DC" w:rsidRDefault="009476DC" w:rsidP="009476DC">
      <w:pPr>
        <w:pStyle w:val="LndNormale1"/>
        <w:rPr>
          <w:color w:val="002060"/>
          <w:szCs w:val="22"/>
        </w:rPr>
      </w:pPr>
      <w:r w:rsidRPr="009476DC">
        <w:rPr>
          <w:rFonts w:cs="Arial"/>
          <w:color w:val="002060"/>
          <w:szCs w:val="22"/>
        </w:rPr>
        <w:t xml:space="preserve">Lorenzo Casagrande Albano  </w:t>
      </w:r>
    </w:p>
    <w:p w14:paraId="035FAC1A" w14:textId="77777777" w:rsidR="009476DC" w:rsidRPr="009476DC" w:rsidRDefault="009476DC" w:rsidP="009476DC">
      <w:pPr>
        <w:pStyle w:val="LndNormale1"/>
        <w:rPr>
          <w:color w:val="002060"/>
          <w:szCs w:val="22"/>
        </w:rPr>
      </w:pPr>
    </w:p>
    <w:p w14:paraId="085A22A3" w14:textId="77777777" w:rsidR="009476DC" w:rsidRPr="009476DC" w:rsidRDefault="009476DC" w:rsidP="009476DC">
      <w:pPr>
        <w:pStyle w:val="LndNormale1"/>
        <w:rPr>
          <w:color w:val="002060"/>
          <w:szCs w:val="22"/>
        </w:rPr>
      </w:pPr>
    </w:p>
    <w:p w14:paraId="04EF7BBE" w14:textId="77777777" w:rsidR="009476DC" w:rsidRPr="009476DC" w:rsidRDefault="009476DC" w:rsidP="009476DC">
      <w:pPr>
        <w:pStyle w:val="LndNormale1"/>
        <w:jc w:val="center"/>
        <w:rPr>
          <w:color w:val="002060"/>
          <w:szCs w:val="22"/>
        </w:rPr>
      </w:pPr>
      <w:r w:rsidRPr="009476DC">
        <w:rPr>
          <w:rFonts w:cs="Arial"/>
          <w:color w:val="002060"/>
          <w:szCs w:val="22"/>
        </w:rPr>
        <w:t>Reclamo   n. 43/CSAT 2024/2025</w:t>
      </w:r>
    </w:p>
    <w:p w14:paraId="726AE829" w14:textId="77777777" w:rsidR="009476DC" w:rsidRPr="009476DC" w:rsidRDefault="009476DC" w:rsidP="009476DC">
      <w:pPr>
        <w:pStyle w:val="LndNormale1"/>
        <w:jc w:val="center"/>
        <w:rPr>
          <w:color w:val="002060"/>
        </w:rPr>
      </w:pPr>
      <w:r w:rsidRPr="009476DC">
        <w:rPr>
          <w:rFonts w:cs="Arial"/>
          <w:color w:val="002060"/>
          <w:szCs w:val="22"/>
        </w:rPr>
        <w:t>Decisione n. 44/CSAT 2024/2025</w:t>
      </w:r>
    </w:p>
    <w:p w14:paraId="0A595952" w14:textId="77777777" w:rsidR="009476DC" w:rsidRPr="009476DC" w:rsidRDefault="009476DC" w:rsidP="009476DC">
      <w:pPr>
        <w:pStyle w:val="LndNormale1"/>
        <w:jc w:val="center"/>
        <w:rPr>
          <w:color w:val="002060"/>
          <w:szCs w:val="22"/>
        </w:rPr>
      </w:pPr>
    </w:p>
    <w:p w14:paraId="20C44BF9" w14:textId="77777777" w:rsidR="009476DC" w:rsidRPr="009476DC" w:rsidRDefault="009476DC" w:rsidP="009476DC">
      <w:pPr>
        <w:pStyle w:val="Titolo"/>
        <w:jc w:val="both"/>
        <w:rPr>
          <w:b w:val="0"/>
          <w:color w:val="002060"/>
          <w:szCs w:val="22"/>
        </w:rPr>
      </w:pPr>
      <w:r w:rsidRPr="009476DC">
        <w:rPr>
          <w:b w:val="0"/>
          <w:color w:val="002060"/>
          <w:szCs w:val="22"/>
        </w:rPr>
        <w:t>La Corte sportiva d’appello territoriale presso il Comitato Regionale Marche, composta da</w:t>
      </w:r>
      <w:bookmarkStart w:id="37" w:name="Copia_di_Copia_di__Hlk130203631_5_2"/>
      <w:bookmarkEnd w:id="37"/>
    </w:p>
    <w:p w14:paraId="25A3573E" w14:textId="77777777" w:rsidR="009476DC" w:rsidRPr="009476DC" w:rsidRDefault="009476DC" w:rsidP="009476DC">
      <w:pPr>
        <w:pStyle w:val="Titolo"/>
        <w:jc w:val="both"/>
        <w:rPr>
          <w:b w:val="0"/>
          <w:color w:val="002060"/>
          <w:szCs w:val="22"/>
        </w:rPr>
      </w:pPr>
      <w:r w:rsidRPr="009476DC">
        <w:rPr>
          <w:b w:val="0"/>
          <w:color w:val="002060"/>
          <w:szCs w:val="22"/>
        </w:rPr>
        <w:t xml:space="preserve">Avv. Piero </w:t>
      </w:r>
      <w:proofErr w:type="spellStart"/>
      <w:r w:rsidRPr="009476DC">
        <w:rPr>
          <w:b w:val="0"/>
          <w:color w:val="002060"/>
          <w:szCs w:val="22"/>
        </w:rPr>
        <w:t>Paciaroni</w:t>
      </w:r>
      <w:proofErr w:type="spellEnd"/>
      <w:r w:rsidRPr="009476DC">
        <w:rPr>
          <w:b w:val="0"/>
          <w:color w:val="002060"/>
          <w:szCs w:val="22"/>
        </w:rPr>
        <w:t xml:space="preserve"> – Presidente</w:t>
      </w:r>
      <w:bookmarkStart w:id="38" w:name="Copia_di_Copia_di__Hlk159494453_2_2"/>
    </w:p>
    <w:p w14:paraId="06569974" w14:textId="77777777" w:rsidR="009476DC" w:rsidRPr="009476DC" w:rsidRDefault="009476DC" w:rsidP="009476DC">
      <w:pPr>
        <w:pStyle w:val="Titolo"/>
        <w:jc w:val="both"/>
        <w:rPr>
          <w:b w:val="0"/>
          <w:color w:val="002060"/>
          <w:szCs w:val="22"/>
        </w:rPr>
      </w:pPr>
      <w:r w:rsidRPr="009476DC">
        <w:rPr>
          <w:b w:val="0"/>
          <w:color w:val="002060"/>
          <w:szCs w:val="22"/>
        </w:rPr>
        <w:t>Dott. Giovanni Spanti – Vicepresidente</w:t>
      </w:r>
    </w:p>
    <w:p w14:paraId="4349A5E5" w14:textId="77777777" w:rsidR="009476DC" w:rsidRPr="009476DC" w:rsidRDefault="009476DC" w:rsidP="009476DC">
      <w:pPr>
        <w:pStyle w:val="Titolo"/>
        <w:jc w:val="both"/>
        <w:rPr>
          <w:b w:val="0"/>
          <w:color w:val="002060"/>
          <w:szCs w:val="22"/>
        </w:rPr>
      </w:pPr>
      <w:bookmarkStart w:id="39" w:name="Copia_di_Copia_di__Hlk190336448_4_2"/>
      <w:bookmarkEnd w:id="38"/>
      <w:r w:rsidRPr="009476DC">
        <w:rPr>
          <w:b w:val="0"/>
          <w:color w:val="002060"/>
          <w:szCs w:val="22"/>
        </w:rPr>
        <w:t>Avv. Francesco Scaloni – Componente</w:t>
      </w:r>
      <w:bookmarkStart w:id="40" w:name="Copia_di_Copia_di__Hlk157415929_2_2"/>
    </w:p>
    <w:p w14:paraId="7B6E2937" w14:textId="77777777" w:rsidR="009476DC" w:rsidRPr="009476DC" w:rsidRDefault="009476DC" w:rsidP="009476DC">
      <w:pPr>
        <w:pStyle w:val="Titolo"/>
        <w:jc w:val="both"/>
        <w:rPr>
          <w:b w:val="0"/>
          <w:color w:val="002060"/>
          <w:szCs w:val="22"/>
        </w:rPr>
      </w:pPr>
      <w:bookmarkStart w:id="41" w:name="Copia_di_Copia_di__Hlk187170581_2_2"/>
      <w:bookmarkEnd w:id="39"/>
      <w:r w:rsidRPr="009476DC">
        <w:rPr>
          <w:b w:val="0"/>
          <w:color w:val="002060"/>
          <w:szCs w:val="22"/>
        </w:rPr>
        <w:t>Dott. Lorenzo Casagrande Albano – Componente Segretario f.f.</w:t>
      </w:r>
      <w:bookmarkStart w:id="42" w:name="Copia_di_Copia_di__Hlk187139065_3_2"/>
      <w:bookmarkEnd w:id="40"/>
      <w:bookmarkEnd w:id="41"/>
    </w:p>
    <w:p w14:paraId="4C3019D1" w14:textId="77777777" w:rsidR="009476DC" w:rsidRPr="009476DC" w:rsidRDefault="009476DC" w:rsidP="009476DC">
      <w:pPr>
        <w:pStyle w:val="Titolo"/>
        <w:tabs>
          <w:tab w:val="right" w:pos="9638"/>
        </w:tabs>
        <w:jc w:val="both"/>
        <w:rPr>
          <w:color w:val="002060"/>
          <w:szCs w:val="22"/>
        </w:rPr>
      </w:pPr>
      <w:r w:rsidRPr="009476DC">
        <w:rPr>
          <w:b w:val="0"/>
          <w:color w:val="002060"/>
          <w:szCs w:val="22"/>
        </w:rPr>
        <w:t xml:space="preserve">Avv. Francesco Paoletti </w:t>
      </w:r>
      <w:bookmarkStart w:id="43" w:name="Copia_di_Copia_di__Hlk190336489_1_2"/>
      <w:r w:rsidRPr="009476DC">
        <w:rPr>
          <w:b w:val="0"/>
          <w:color w:val="002060"/>
          <w:szCs w:val="22"/>
        </w:rPr>
        <w:t>– Componente</w:t>
      </w:r>
      <w:bookmarkEnd w:id="43"/>
      <w:r w:rsidRPr="009476DC">
        <w:rPr>
          <w:b w:val="0"/>
          <w:color w:val="002060"/>
          <w:szCs w:val="22"/>
        </w:rPr>
        <w:tab/>
      </w:r>
    </w:p>
    <w:p w14:paraId="6C5B43E9" w14:textId="77777777" w:rsidR="009476DC" w:rsidRPr="009476DC" w:rsidRDefault="009476DC" w:rsidP="009476DC">
      <w:pPr>
        <w:pStyle w:val="Titolo"/>
        <w:jc w:val="both"/>
        <w:rPr>
          <w:b w:val="0"/>
          <w:color w:val="002060"/>
          <w:szCs w:val="22"/>
        </w:rPr>
      </w:pPr>
      <w:r w:rsidRPr="009476DC">
        <w:rPr>
          <w:b w:val="0"/>
          <w:color w:val="002060"/>
          <w:szCs w:val="22"/>
        </w:rPr>
        <w:t xml:space="preserve">Dott.ssa Donatella Bordi </w:t>
      </w:r>
      <w:r w:rsidRPr="009476DC">
        <w:rPr>
          <w:b w:val="0"/>
          <w:color w:val="002060"/>
          <w:szCs w:val="22"/>
        </w:rPr>
        <w:softHyphen/>
        <w:t>– Componente</w:t>
      </w:r>
      <w:bookmarkEnd w:id="42"/>
    </w:p>
    <w:p w14:paraId="04492B72" w14:textId="77777777" w:rsidR="009476DC" w:rsidRPr="009476DC" w:rsidRDefault="009476DC" w:rsidP="009476DC">
      <w:pPr>
        <w:pStyle w:val="Titolo"/>
        <w:jc w:val="both"/>
        <w:rPr>
          <w:color w:val="002060"/>
        </w:rPr>
      </w:pPr>
      <w:r w:rsidRPr="009476DC">
        <w:rPr>
          <w:b w:val="0"/>
          <w:color w:val="002060"/>
          <w:szCs w:val="22"/>
        </w:rPr>
        <w:t xml:space="preserve">nella riunione del </w:t>
      </w:r>
      <w:bookmarkStart w:id="44" w:name="Copia_di_Copia_di__Hlk152259935_2_2"/>
      <w:r w:rsidRPr="009476DC">
        <w:rPr>
          <w:b w:val="0"/>
          <w:color w:val="002060"/>
          <w:szCs w:val="22"/>
        </w:rPr>
        <w:t>17 marzo 2025,</w:t>
      </w:r>
      <w:bookmarkStart w:id="45" w:name="Copia_di_Copia_di__Hlk183189296_1_2"/>
      <w:bookmarkStart w:id="46" w:name="Copia_di_Copia_di__Hlk190338119_1_2"/>
      <w:bookmarkEnd w:id="44"/>
    </w:p>
    <w:p w14:paraId="06147A2D" w14:textId="77777777" w:rsidR="009476DC" w:rsidRPr="009476DC" w:rsidRDefault="009476DC" w:rsidP="009476DC">
      <w:pPr>
        <w:pStyle w:val="LndNormale1"/>
        <w:tabs>
          <w:tab w:val="center" w:pos="4819"/>
          <w:tab w:val="right" w:pos="9638"/>
        </w:tabs>
        <w:rPr>
          <w:color w:val="002060"/>
          <w:szCs w:val="22"/>
        </w:rPr>
      </w:pPr>
      <w:r w:rsidRPr="009476DC">
        <w:rPr>
          <w:rFonts w:cs="Arial"/>
          <w:color w:val="002060"/>
          <w:szCs w:val="22"/>
        </w:rPr>
        <w:t>a seguito del reclamo n. 43 promosso dalla società A.S.D. ACQUALAGNA CALCIO A 5 in data 10/03/2025 avverso la sanzione sportiva della squalifica fino al 12/05/2025 al sig. OSCAR VENTURINI applicata dal Giudice sportivo territoriale del Comitato Regionale Marche con delibera pubblicata sul c.u. n. 91 del 05/03/2025,</w:t>
      </w:r>
      <w:bookmarkEnd w:id="45"/>
      <w:bookmarkEnd w:id="46"/>
    </w:p>
    <w:p w14:paraId="5A9FC7F1" w14:textId="77777777" w:rsidR="009476DC" w:rsidRPr="009476DC" w:rsidRDefault="009476DC" w:rsidP="009476DC">
      <w:pPr>
        <w:pStyle w:val="LndNormale1"/>
        <w:tabs>
          <w:tab w:val="center" w:pos="4819"/>
          <w:tab w:val="right" w:pos="9638"/>
        </w:tabs>
        <w:rPr>
          <w:color w:val="002060"/>
          <w:szCs w:val="22"/>
        </w:rPr>
      </w:pPr>
      <w:bookmarkStart w:id="47" w:name="Copia_di_Copia_di__Hlk130203631_2_2"/>
      <w:bookmarkStart w:id="48" w:name="Copia_di_Copia_di__Hlk151030691_1_2"/>
      <w:bookmarkStart w:id="49" w:name="Copia_di_Copia_di__Hlk130203631_1_2"/>
      <w:bookmarkStart w:id="50" w:name="Copia_di_Copia_di__Hlk132362463_1_2"/>
      <w:bookmarkStart w:id="51" w:name="Copia_di_Copia_di__Hlk130203631_3_2"/>
      <w:bookmarkStart w:id="52" w:name="Copia_di_Copia_di__Hlk151030691_2_2"/>
      <w:bookmarkEnd w:id="47"/>
      <w:r w:rsidRPr="009476DC">
        <w:rPr>
          <w:rFonts w:cs="Arial"/>
          <w:color w:val="002060"/>
          <w:szCs w:val="22"/>
        </w:rPr>
        <w:t>- esaminati tutti gli atti e le norme in materia;</w:t>
      </w:r>
    </w:p>
    <w:p w14:paraId="3EC66036" w14:textId="77777777" w:rsidR="009476DC" w:rsidRPr="009476DC" w:rsidRDefault="009476DC" w:rsidP="009476DC">
      <w:pPr>
        <w:pStyle w:val="LndNormale1"/>
        <w:tabs>
          <w:tab w:val="center" w:pos="4819"/>
          <w:tab w:val="right" w:pos="9638"/>
        </w:tabs>
        <w:rPr>
          <w:color w:val="002060"/>
          <w:szCs w:val="22"/>
        </w:rPr>
      </w:pPr>
      <w:r w:rsidRPr="009476DC">
        <w:rPr>
          <w:rFonts w:cs="Arial"/>
          <w:color w:val="002060"/>
          <w:szCs w:val="22"/>
        </w:rPr>
        <w:t>- letto il reclamo;</w:t>
      </w:r>
    </w:p>
    <w:p w14:paraId="5B65D487" w14:textId="77777777" w:rsidR="009476DC" w:rsidRPr="009476DC" w:rsidRDefault="009476DC" w:rsidP="009476DC">
      <w:pPr>
        <w:pStyle w:val="LndNormale1"/>
        <w:tabs>
          <w:tab w:val="center" w:pos="4819"/>
          <w:tab w:val="right" w:pos="9638"/>
        </w:tabs>
        <w:rPr>
          <w:color w:val="002060"/>
        </w:rPr>
      </w:pPr>
      <w:r w:rsidRPr="009476DC">
        <w:rPr>
          <w:rFonts w:cs="Arial"/>
          <w:color w:val="002060"/>
          <w:szCs w:val="22"/>
        </w:rPr>
        <w:t>- relatore Francesco Paoletti;</w:t>
      </w:r>
    </w:p>
    <w:p w14:paraId="6C9721DF" w14:textId="77777777" w:rsidR="009476DC" w:rsidRPr="009476DC" w:rsidRDefault="009476DC" w:rsidP="009476DC">
      <w:pPr>
        <w:pStyle w:val="Standard"/>
        <w:jc w:val="both"/>
        <w:rPr>
          <w:rFonts w:ascii="Arial" w:hAnsi="Arial"/>
          <w:color w:val="002060"/>
          <w:sz w:val="22"/>
          <w:szCs w:val="22"/>
        </w:rPr>
      </w:pPr>
      <w:r w:rsidRPr="009476DC">
        <w:rPr>
          <w:rFonts w:ascii="Arial" w:hAnsi="Arial"/>
          <w:color w:val="002060"/>
          <w:sz w:val="22"/>
          <w:szCs w:val="22"/>
        </w:rPr>
        <w:t>- ritenuto e considerato in fatto e diritto quanto segue,</w:t>
      </w:r>
    </w:p>
    <w:p w14:paraId="7CFB5840" w14:textId="77777777" w:rsidR="009476DC" w:rsidRPr="009476DC" w:rsidRDefault="009476DC" w:rsidP="009476DC">
      <w:pPr>
        <w:pStyle w:val="Standard"/>
        <w:jc w:val="both"/>
        <w:rPr>
          <w:rFonts w:ascii="Arial" w:hAnsi="Arial"/>
          <w:color w:val="002060"/>
          <w:sz w:val="22"/>
          <w:szCs w:val="22"/>
        </w:rPr>
      </w:pPr>
      <w:r w:rsidRPr="009476DC">
        <w:rPr>
          <w:rFonts w:ascii="Arial" w:hAnsi="Arial"/>
          <w:color w:val="002060"/>
          <w:sz w:val="22"/>
          <w:szCs w:val="22"/>
        </w:rPr>
        <w:t>ha pronunciato la seguente decisione.</w:t>
      </w:r>
      <w:bookmarkEnd w:id="48"/>
      <w:bookmarkEnd w:id="49"/>
      <w:bookmarkEnd w:id="50"/>
      <w:bookmarkEnd w:id="51"/>
      <w:bookmarkEnd w:id="52"/>
    </w:p>
    <w:p w14:paraId="51759333" w14:textId="77777777" w:rsidR="009476DC" w:rsidRPr="009476DC" w:rsidRDefault="009476DC" w:rsidP="009476DC">
      <w:pPr>
        <w:pStyle w:val="Standard"/>
        <w:jc w:val="center"/>
        <w:rPr>
          <w:rFonts w:ascii="Arial" w:hAnsi="Arial"/>
          <w:color w:val="002060"/>
          <w:sz w:val="22"/>
          <w:szCs w:val="22"/>
        </w:rPr>
      </w:pPr>
      <w:r w:rsidRPr="009476DC">
        <w:rPr>
          <w:rFonts w:ascii="Arial" w:hAnsi="Arial"/>
          <w:color w:val="002060"/>
          <w:sz w:val="22"/>
          <w:szCs w:val="22"/>
        </w:rPr>
        <w:t>SVOLGIMENTO DEL PROCEDIMENTO</w:t>
      </w:r>
    </w:p>
    <w:p w14:paraId="269CE06C" w14:textId="77777777" w:rsidR="009476DC" w:rsidRPr="009476DC" w:rsidRDefault="009476DC" w:rsidP="009476DC">
      <w:pPr>
        <w:pStyle w:val="Titolo"/>
        <w:jc w:val="both"/>
        <w:rPr>
          <w:color w:val="002060"/>
        </w:rPr>
      </w:pPr>
      <w:r w:rsidRPr="009476DC">
        <w:rPr>
          <w:b w:val="0"/>
          <w:color w:val="002060"/>
          <w:szCs w:val="22"/>
        </w:rPr>
        <w:tab/>
        <w:t xml:space="preserve">In data 10/03/2025 la società A.S.D.  ACQUALAGNA CALCIO A 5 ha proposto reclamo avverso la sanzione sportiva della squalifica fino al 12/05/2025 al sig. OSCAR VENTURINI applicata dal Giudice sportivo territoriale del Comitato Regionale Marche con delibera pubblicata sul </w:t>
      </w:r>
      <w:proofErr w:type="spellStart"/>
      <w:r w:rsidRPr="009476DC">
        <w:rPr>
          <w:b w:val="0"/>
          <w:color w:val="002060"/>
          <w:szCs w:val="22"/>
        </w:rPr>
        <w:t>c.u.</w:t>
      </w:r>
      <w:proofErr w:type="spellEnd"/>
      <w:r w:rsidRPr="009476DC">
        <w:rPr>
          <w:b w:val="0"/>
          <w:color w:val="002060"/>
          <w:szCs w:val="22"/>
        </w:rPr>
        <w:t xml:space="preserve"> n. 91 del 05/03/2025, chiedendo una riduzione della pena inflitta in quanto il dirigente non avrebbe offeso il direttore di gara.</w:t>
      </w:r>
    </w:p>
    <w:p w14:paraId="6B5A615A" w14:textId="77777777" w:rsidR="009476DC" w:rsidRPr="009476DC" w:rsidRDefault="009476DC" w:rsidP="009476DC">
      <w:pPr>
        <w:pStyle w:val="Titolo"/>
        <w:jc w:val="both"/>
        <w:rPr>
          <w:color w:val="002060"/>
        </w:rPr>
      </w:pPr>
      <w:r w:rsidRPr="009476DC">
        <w:rPr>
          <w:b w:val="0"/>
          <w:color w:val="002060"/>
          <w:szCs w:val="22"/>
        </w:rPr>
        <w:tab/>
        <w:t>A sostengo del reclamo, la società ha allegato un video e due dichiarazioni.</w:t>
      </w:r>
    </w:p>
    <w:p w14:paraId="0555BCE6" w14:textId="77777777" w:rsidR="009476DC" w:rsidRPr="009476DC" w:rsidRDefault="009476DC" w:rsidP="009476DC">
      <w:pPr>
        <w:pStyle w:val="Titolo"/>
        <w:rPr>
          <w:color w:val="002060"/>
        </w:rPr>
      </w:pPr>
      <w:r w:rsidRPr="009476DC">
        <w:rPr>
          <w:b w:val="0"/>
          <w:color w:val="002060"/>
          <w:szCs w:val="22"/>
        </w:rPr>
        <w:t>MOTIVI DELLA DECISIONE</w:t>
      </w:r>
    </w:p>
    <w:p w14:paraId="453C7921" w14:textId="77777777" w:rsidR="009476DC" w:rsidRPr="009476DC" w:rsidRDefault="009476DC" w:rsidP="009476DC">
      <w:pPr>
        <w:pStyle w:val="Standard"/>
        <w:jc w:val="both"/>
        <w:rPr>
          <w:color w:val="002060"/>
        </w:rPr>
      </w:pPr>
      <w:r w:rsidRPr="009476DC">
        <w:rPr>
          <w:rFonts w:ascii="Arial" w:hAnsi="Arial"/>
          <w:color w:val="002060"/>
          <w:sz w:val="22"/>
          <w:szCs w:val="22"/>
        </w:rPr>
        <w:tab/>
        <w:t>Va preliminarmente dichiarata l’inammissibilità del video e delle dichiarazioni allegate al reclamo, non essendo prevista la loro utilizzabilità in fattispecie come quella in esame.</w:t>
      </w:r>
    </w:p>
    <w:p w14:paraId="3BFFBBF5" w14:textId="77777777" w:rsidR="009476DC" w:rsidRPr="009476DC" w:rsidRDefault="009476DC" w:rsidP="009476DC">
      <w:pPr>
        <w:pStyle w:val="Standard"/>
        <w:jc w:val="both"/>
        <w:rPr>
          <w:color w:val="002060"/>
        </w:rPr>
      </w:pPr>
      <w:r w:rsidRPr="009476DC">
        <w:rPr>
          <w:rFonts w:ascii="Arial" w:hAnsi="Arial"/>
          <w:color w:val="002060"/>
          <w:sz w:val="22"/>
          <w:szCs w:val="22"/>
        </w:rPr>
        <w:tab/>
        <w:t xml:space="preserve">Nel merito del reclamo va rammentato che l’art. 61 del Codice di Giustizia Sportiva stabilisce che: </w:t>
      </w:r>
      <w:proofErr w:type="gramStart"/>
      <w:r w:rsidRPr="009476DC">
        <w:rPr>
          <w:rFonts w:ascii="Arial" w:hAnsi="Arial"/>
          <w:color w:val="002060"/>
          <w:sz w:val="22"/>
          <w:szCs w:val="22"/>
        </w:rPr>
        <w:t xml:space="preserve">“ </w:t>
      </w:r>
      <w:r w:rsidRPr="009476DC">
        <w:rPr>
          <w:rFonts w:ascii="Arial" w:hAnsi="Arial"/>
          <w:i/>
          <w:iCs/>
          <w:color w:val="002060"/>
          <w:sz w:val="22"/>
          <w:szCs w:val="22"/>
        </w:rPr>
        <w:t>I</w:t>
      </w:r>
      <w:proofErr w:type="gramEnd"/>
      <w:r w:rsidRPr="009476DC">
        <w:rPr>
          <w:rFonts w:ascii="Arial" w:hAnsi="Arial"/>
          <w:i/>
          <w:iCs/>
          <w:color w:val="002060"/>
          <w:sz w:val="22"/>
          <w:szCs w:val="22"/>
        </w:rPr>
        <w:t xml:space="preserve"> rapporti degli ufficiali di gara ...fanno piena prova circa i fatti accaduti e il comportamento di tesserati in occasione dello svolgimento delle gare. “.</w:t>
      </w:r>
    </w:p>
    <w:p w14:paraId="5CDA7F18" w14:textId="77777777" w:rsidR="009476DC" w:rsidRPr="009476DC" w:rsidRDefault="009476DC" w:rsidP="009476DC">
      <w:pPr>
        <w:pStyle w:val="Standard"/>
        <w:jc w:val="both"/>
        <w:rPr>
          <w:color w:val="002060"/>
        </w:rPr>
      </w:pPr>
      <w:r w:rsidRPr="009476DC">
        <w:rPr>
          <w:rFonts w:ascii="Arial" w:hAnsi="Arial"/>
          <w:color w:val="002060"/>
          <w:sz w:val="22"/>
          <w:szCs w:val="22"/>
        </w:rPr>
        <w:tab/>
        <w:t xml:space="preserve">Nel referto il direttore di gara ha scritto sotto la voce ESPULSIONI DIRIGENTI con riferimento al dirigente Venturini Oscar che egli </w:t>
      </w:r>
      <w:proofErr w:type="gramStart"/>
      <w:r w:rsidRPr="009476DC">
        <w:rPr>
          <w:rFonts w:ascii="Arial" w:hAnsi="Arial"/>
          <w:i/>
          <w:iCs/>
          <w:color w:val="002060"/>
          <w:sz w:val="22"/>
          <w:szCs w:val="22"/>
        </w:rPr>
        <w:t>“ subito</w:t>
      </w:r>
      <w:proofErr w:type="gramEnd"/>
      <w:r w:rsidRPr="009476DC">
        <w:rPr>
          <w:rFonts w:ascii="Arial" w:hAnsi="Arial"/>
          <w:i/>
          <w:iCs/>
          <w:color w:val="002060"/>
          <w:sz w:val="22"/>
          <w:szCs w:val="22"/>
        </w:rPr>
        <w:t xml:space="preserve"> dopo aver ricevuto un ammonizione per avermi detto tu hai problemi, non capisci un cazzo, mi ripete nell’immediatezza e davanti la faccia tu hai proprio dei problemi, non capisci un cazzo. Durante tutta la metà del secondo tempo ha poi continuato dagli spalti, a bordo campo, a insultare e ad avere un atteggiamento intimidatorio nei miei confronti. “.</w:t>
      </w:r>
    </w:p>
    <w:p w14:paraId="454A946F" w14:textId="77777777" w:rsidR="009476DC" w:rsidRPr="009476DC" w:rsidRDefault="009476DC" w:rsidP="009476DC">
      <w:pPr>
        <w:pStyle w:val="Standard"/>
        <w:jc w:val="both"/>
        <w:rPr>
          <w:color w:val="002060"/>
        </w:rPr>
      </w:pPr>
      <w:r w:rsidRPr="009476DC">
        <w:rPr>
          <w:rFonts w:ascii="Arial" w:hAnsi="Arial"/>
          <w:i/>
          <w:iCs/>
          <w:color w:val="002060"/>
          <w:sz w:val="22"/>
          <w:szCs w:val="22"/>
        </w:rPr>
        <w:tab/>
      </w:r>
      <w:r w:rsidRPr="009476DC">
        <w:rPr>
          <w:rFonts w:ascii="Arial" w:hAnsi="Arial"/>
          <w:color w:val="002060"/>
          <w:sz w:val="22"/>
          <w:szCs w:val="22"/>
        </w:rPr>
        <w:t>Alla luce di tale comportamento refertato, risulta evidente che il dirigente Venturini Oscar ha messo in atto il comportamento previsto dall’art. 36, comma 2 C.G.S. che prevede la sanzione minima di due mesi: la sanzione irrigata risulta pertanto congrua rispetto a quanto messo in atto dal tesserato sanzionato.</w:t>
      </w:r>
    </w:p>
    <w:p w14:paraId="592D428F" w14:textId="77777777" w:rsidR="009476DC" w:rsidRPr="009476DC" w:rsidRDefault="009476DC" w:rsidP="009476DC">
      <w:pPr>
        <w:pStyle w:val="LndNormale1"/>
        <w:tabs>
          <w:tab w:val="center" w:pos="4819"/>
          <w:tab w:val="right" w:pos="9638"/>
        </w:tabs>
        <w:jc w:val="center"/>
        <w:rPr>
          <w:color w:val="002060"/>
          <w:szCs w:val="22"/>
        </w:rPr>
      </w:pPr>
      <w:r w:rsidRPr="009476DC">
        <w:rPr>
          <w:rFonts w:cs="Arial"/>
          <w:bCs/>
          <w:color w:val="002060"/>
          <w:szCs w:val="22"/>
        </w:rPr>
        <w:t xml:space="preserve">   P.Q.M.</w:t>
      </w:r>
    </w:p>
    <w:p w14:paraId="385F58CB" w14:textId="77777777" w:rsidR="009476DC" w:rsidRPr="009476DC" w:rsidRDefault="009476DC" w:rsidP="009476DC">
      <w:pPr>
        <w:pStyle w:val="Standard"/>
        <w:rPr>
          <w:rFonts w:ascii="Arial" w:hAnsi="Arial"/>
          <w:color w:val="002060"/>
          <w:sz w:val="22"/>
          <w:szCs w:val="22"/>
        </w:rPr>
      </w:pPr>
      <w:r w:rsidRPr="009476DC">
        <w:rPr>
          <w:rFonts w:ascii="Arial" w:hAnsi="Arial"/>
          <w:color w:val="002060"/>
          <w:sz w:val="22"/>
          <w:szCs w:val="22"/>
        </w:rPr>
        <w:t>la Corte sportiva d’appello territoriale, definitivamente pronunciando, respinge il reclamo come sopra proposto dalla A.S.D. ACQUALAGNA CALCIO A 5.</w:t>
      </w:r>
    </w:p>
    <w:p w14:paraId="3CDE2C5A" w14:textId="77777777" w:rsidR="009476DC" w:rsidRPr="009476DC" w:rsidRDefault="009476DC" w:rsidP="009476DC">
      <w:pPr>
        <w:pStyle w:val="Standard"/>
        <w:rPr>
          <w:rFonts w:ascii="Arial" w:hAnsi="Arial"/>
          <w:color w:val="002060"/>
          <w:sz w:val="22"/>
          <w:szCs w:val="22"/>
        </w:rPr>
      </w:pPr>
      <w:r w:rsidRPr="009476DC">
        <w:rPr>
          <w:rFonts w:ascii="Arial" w:hAnsi="Arial"/>
          <w:color w:val="002060"/>
          <w:sz w:val="22"/>
          <w:szCs w:val="22"/>
        </w:rPr>
        <w:tab/>
        <w:t>Dispone addebitarsi il relativo contributo e manda alla Segreteria del Comitato Regionale Marche per gli adempimenti conseguenti.</w:t>
      </w:r>
    </w:p>
    <w:p w14:paraId="325852E9" w14:textId="77777777" w:rsidR="009476DC" w:rsidRPr="009476DC" w:rsidRDefault="009476DC" w:rsidP="009476DC">
      <w:pPr>
        <w:pStyle w:val="Standard"/>
        <w:rPr>
          <w:rFonts w:ascii="Arial" w:hAnsi="Arial"/>
          <w:color w:val="002060"/>
          <w:sz w:val="22"/>
          <w:szCs w:val="22"/>
        </w:rPr>
      </w:pPr>
      <w:r w:rsidRPr="009476DC">
        <w:rPr>
          <w:rFonts w:ascii="Arial" w:hAnsi="Arial"/>
          <w:color w:val="002060"/>
          <w:sz w:val="22"/>
          <w:szCs w:val="22"/>
        </w:rPr>
        <w:tab/>
        <w:t>Così deciso in Ancona, nella sede della FIGC - LND - Comitato Regionale Marche, in data 17 marzo 2025.</w:t>
      </w:r>
    </w:p>
    <w:p w14:paraId="017182CD" w14:textId="77777777" w:rsidR="009476DC" w:rsidRPr="009476DC" w:rsidRDefault="009476DC" w:rsidP="009476DC">
      <w:pPr>
        <w:pStyle w:val="Standard"/>
        <w:rPr>
          <w:rFonts w:ascii="Arial" w:hAnsi="Arial"/>
          <w:color w:val="002060"/>
          <w:sz w:val="22"/>
          <w:szCs w:val="22"/>
        </w:rPr>
      </w:pPr>
      <w:r w:rsidRPr="009476DC">
        <w:rPr>
          <w:rFonts w:ascii="Arial" w:hAnsi="Arial"/>
          <w:color w:val="002060"/>
          <w:sz w:val="22"/>
          <w:szCs w:val="22"/>
        </w:rPr>
        <w:t xml:space="preserve">Il Relatore                                                                                                        Il Presidente  </w:t>
      </w:r>
    </w:p>
    <w:p w14:paraId="7AB390E4" w14:textId="77777777" w:rsidR="009476DC" w:rsidRPr="009476DC" w:rsidRDefault="009476DC" w:rsidP="009476DC">
      <w:pPr>
        <w:pStyle w:val="Standard"/>
        <w:rPr>
          <w:rFonts w:ascii="Arial" w:hAnsi="Arial"/>
          <w:bCs/>
          <w:color w:val="002060"/>
          <w:sz w:val="22"/>
          <w:szCs w:val="22"/>
        </w:rPr>
      </w:pPr>
      <w:r w:rsidRPr="009476DC">
        <w:rPr>
          <w:rFonts w:ascii="Arial" w:hAnsi="Arial"/>
          <w:bCs/>
          <w:color w:val="002060"/>
          <w:sz w:val="22"/>
          <w:szCs w:val="22"/>
        </w:rPr>
        <w:lastRenderedPageBreak/>
        <w:t xml:space="preserve"> Francesco Paoletti                                                                                           Piero </w:t>
      </w:r>
      <w:proofErr w:type="spellStart"/>
      <w:r w:rsidRPr="009476DC">
        <w:rPr>
          <w:rFonts w:ascii="Arial" w:hAnsi="Arial"/>
          <w:bCs/>
          <w:color w:val="002060"/>
          <w:sz w:val="22"/>
          <w:szCs w:val="22"/>
        </w:rPr>
        <w:t>Paciaroni</w:t>
      </w:r>
      <w:proofErr w:type="spellEnd"/>
      <w:r w:rsidRPr="009476DC">
        <w:rPr>
          <w:rFonts w:ascii="Arial" w:hAnsi="Arial"/>
          <w:bCs/>
          <w:color w:val="002060"/>
          <w:sz w:val="22"/>
          <w:szCs w:val="22"/>
        </w:rPr>
        <w:t xml:space="preserve">     </w:t>
      </w:r>
    </w:p>
    <w:p w14:paraId="55CA714A" w14:textId="77777777" w:rsidR="009476DC" w:rsidRPr="009476DC" w:rsidRDefault="009476DC" w:rsidP="009476DC">
      <w:pPr>
        <w:pStyle w:val="Standard"/>
        <w:rPr>
          <w:rFonts w:ascii="Arial" w:hAnsi="Arial"/>
          <w:color w:val="002060"/>
          <w:sz w:val="22"/>
          <w:szCs w:val="22"/>
        </w:rPr>
      </w:pPr>
    </w:p>
    <w:p w14:paraId="52690FDB" w14:textId="77777777" w:rsidR="009476DC" w:rsidRPr="009476DC" w:rsidRDefault="009476DC" w:rsidP="009476DC">
      <w:pPr>
        <w:pStyle w:val="LndNormale1"/>
        <w:tabs>
          <w:tab w:val="center" w:pos="4819"/>
          <w:tab w:val="right" w:pos="9638"/>
        </w:tabs>
        <w:rPr>
          <w:color w:val="002060"/>
          <w:szCs w:val="22"/>
        </w:rPr>
      </w:pPr>
      <w:bookmarkStart w:id="53" w:name="Copia_di__Hlk161652990_2"/>
      <w:bookmarkStart w:id="54" w:name="Copia_di__Hlk161679090_2"/>
      <w:bookmarkEnd w:id="53"/>
      <w:bookmarkEnd w:id="54"/>
      <w:r w:rsidRPr="009476DC">
        <w:rPr>
          <w:rFonts w:cs="Arial"/>
          <w:color w:val="002060"/>
          <w:szCs w:val="22"/>
        </w:rPr>
        <w:t>Depositato in Ancona in data 26 marzo 2025</w:t>
      </w:r>
    </w:p>
    <w:p w14:paraId="23921496" w14:textId="77777777" w:rsidR="009476DC" w:rsidRPr="009476DC" w:rsidRDefault="009476DC" w:rsidP="009476DC">
      <w:pPr>
        <w:pStyle w:val="LndNormale1"/>
        <w:rPr>
          <w:color w:val="002060"/>
          <w:szCs w:val="22"/>
        </w:rPr>
      </w:pPr>
      <w:r w:rsidRPr="009476DC">
        <w:rPr>
          <w:rFonts w:cs="Arial"/>
          <w:color w:val="002060"/>
          <w:szCs w:val="22"/>
        </w:rPr>
        <w:t xml:space="preserve">Il Segretario f.f.                                                                                            </w:t>
      </w:r>
    </w:p>
    <w:p w14:paraId="362C71AB" w14:textId="77777777" w:rsidR="009476DC" w:rsidRPr="009476DC" w:rsidRDefault="009476DC" w:rsidP="009476DC">
      <w:pPr>
        <w:pStyle w:val="LndNormale1"/>
        <w:rPr>
          <w:color w:val="002060"/>
          <w:szCs w:val="22"/>
        </w:rPr>
      </w:pPr>
      <w:r w:rsidRPr="009476DC">
        <w:rPr>
          <w:rFonts w:cs="Arial"/>
          <w:color w:val="002060"/>
          <w:szCs w:val="22"/>
        </w:rPr>
        <w:t xml:space="preserve">Lorenzo Casagrande Albano  </w:t>
      </w:r>
    </w:p>
    <w:p w14:paraId="277610A5" w14:textId="77777777" w:rsidR="00217921" w:rsidRDefault="00217921" w:rsidP="0020470C">
      <w:pPr>
        <w:pStyle w:val="LndNormale1"/>
        <w:rPr>
          <w:color w:val="002060"/>
        </w:rPr>
      </w:pPr>
    </w:p>
    <w:p w14:paraId="5E3EAAA9" w14:textId="77777777" w:rsidR="009476DC" w:rsidRDefault="009476DC" w:rsidP="0020470C">
      <w:pPr>
        <w:pStyle w:val="LndNormale1"/>
        <w:rPr>
          <w:color w:val="002060"/>
        </w:rPr>
      </w:pPr>
    </w:p>
    <w:p w14:paraId="63C398D3" w14:textId="65FBAD0E" w:rsidR="00FC3179" w:rsidRPr="00DE1EF7" w:rsidRDefault="00FC3179" w:rsidP="00FC3179">
      <w:pPr>
        <w:pStyle w:val="TITOLOCAMPIONATO"/>
        <w:shd w:val="clear" w:color="auto" w:fill="002060"/>
        <w:spacing w:before="0" w:beforeAutospacing="0" w:after="0" w:afterAutospacing="0"/>
        <w:rPr>
          <w:color w:val="FFFFFF" w:themeColor="background1"/>
        </w:rPr>
      </w:pPr>
      <w:bookmarkStart w:id="55" w:name="_Hlk129856054"/>
      <w:r>
        <w:rPr>
          <w:color w:val="FFFFFF" w:themeColor="background1"/>
        </w:rPr>
        <w:t>ERRATA CORRIGE</w:t>
      </w:r>
    </w:p>
    <w:bookmarkEnd w:id="55"/>
    <w:p w14:paraId="61CAC3AC" w14:textId="77777777" w:rsidR="00FC3179" w:rsidRDefault="00FC3179" w:rsidP="00FC3179">
      <w:pPr>
        <w:pStyle w:val="LndNormale1"/>
        <w:rPr>
          <w:rFonts w:cs="Arial"/>
          <w:color w:val="002060"/>
        </w:rPr>
      </w:pPr>
    </w:p>
    <w:p w14:paraId="3AC18257" w14:textId="01BBFA1E" w:rsidR="00FC3179" w:rsidRPr="00FC3179" w:rsidRDefault="00FC3179" w:rsidP="00FC3179">
      <w:pPr>
        <w:pStyle w:val="LndNormale1"/>
        <w:rPr>
          <w:b/>
          <w:color w:val="002060"/>
          <w:sz w:val="28"/>
          <w:szCs w:val="28"/>
        </w:rPr>
      </w:pPr>
      <w:r w:rsidRPr="00FC3179">
        <w:rPr>
          <w:b/>
          <w:color w:val="002060"/>
          <w:sz w:val="28"/>
          <w:szCs w:val="28"/>
        </w:rPr>
        <w:t xml:space="preserve">CAMPIONATO CALCIO A CINQUE SERIE </w:t>
      </w:r>
      <w:r>
        <w:rPr>
          <w:b/>
          <w:color w:val="002060"/>
          <w:sz w:val="28"/>
          <w:szCs w:val="28"/>
        </w:rPr>
        <w:t>D</w:t>
      </w:r>
      <w:r w:rsidRPr="00FC3179">
        <w:rPr>
          <w:b/>
          <w:color w:val="002060"/>
          <w:sz w:val="28"/>
          <w:szCs w:val="28"/>
        </w:rPr>
        <w:t xml:space="preserve">, </w:t>
      </w:r>
      <w:r>
        <w:rPr>
          <w:b/>
          <w:color w:val="002060"/>
          <w:sz w:val="28"/>
          <w:szCs w:val="28"/>
        </w:rPr>
        <w:t>GIRONE “E”</w:t>
      </w:r>
    </w:p>
    <w:p w14:paraId="2CB209D1" w14:textId="77777777" w:rsidR="00FC3179" w:rsidRPr="002F286D" w:rsidRDefault="00FC3179" w:rsidP="00FC3179">
      <w:pPr>
        <w:pStyle w:val="LndNormale1"/>
        <w:rPr>
          <w:rFonts w:cs="Arial"/>
          <w:color w:val="002060"/>
          <w:szCs w:val="22"/>
        </w:rPr>
      </w:pPr>
    </w:p>
    <w:p w14:paraId="27FBEE33" w14:textId="77777777" w:rsidR="00C67046" w:rsidRDefault="00FC3179" w:rsidP="00FC3179">
      <w:pPr>
        <w:pStyle w:val="breakline"/>
        <w:jc w:val="both"/>
        <w:rPr>
          <w:rFonts w:ascii="Arial" w:hAnsi="Arial" w:cs="Arial"/>
          <w:color w:val="002060"/>
          <w:sz w:val="22"/>
          <w:szCs w:val="22"/>
        </w:rPr>
      </w:pPr>
      <w:r>
        <w:rPr>
          <w:rFonts w:ascii="Arial" w:hAnsi="Arial" w:cs="Arial"/>
          <w:color w:val="002060"/>
          <w:sz w:val="22"/>
          <w:szCs w:val="22"/>
        </w:rPr>
        <w:t>A seguito della segnalazione della Società interessata</w:t>
      </w:r>
      <w:r w:rsidRPr="002F286D">
        <w:rPr>
          <w:rFonts w:ascii="Arial" w:hAnsi="Arial" w:cs="Arial"/>
          <w:color w:val="002060"/>
          <w:sz w:val="22"/>
          <w:szCs w:val="22"/>
        </w:rPr>
        <w:t>,</w:t>
      </w:r>
      <w:r>
        <w:rPr>
          <w:rFonts w:ascii="Arial" w:hAnsi="Arial" w:cs="Arial"/>
          <w:color w:val="002060"/>
          <w:sz w:val="22"/>
          <w:szCs w:val="22"/>
        </w:rPr>
        <w:t xml:space="preserve"> preso atto della rettifica arbitrale,</w:t>
      </w:r>
      <w:r w:rsidRPr="002F286D">
        <w:rPr>
          <w:rFonts w:ascii="Arial" w:hAnsi="Arial" w:cs="Arial"/>
          <w:color w:val="002060"/>
          <w:sz w:val="22"/>
          <w:szCs w:val="22"/>
        </w:rPr>
        <w:t xml:space="preserve"> nel Comunicato Ufficiale n° </w:t>
      </w:r>
      <w:r>
        <w:rPr>
          <w:rFonts w:ascii="Arial" w:hAnsi="Arial" w:cs="Arial"/>
          <w:color w:val="002060"/>
          <w:sz w:val="22"/>
          <w:szCs w:val="22"/>
        </w:rPr>
        <w:t>97</w:t>
      </w:r>
      <w:r w:rsidRPr="002F286D">
        <w:rPr>
          <w:rFonts w:ascii="Arial" w:hAnsi="Arial" w:cs="Arial"/>
          <w:color w:val="002060"/>
          <w:sz w:val="22"/>
          <w:szCs w:val="22"/>
        </w:rPr>
        <w:t xml:space="preserve"> del </w:t>
      </w:r>
      <w:r>
        <w:rPr>
          <w:rFonts w:ascii="Arial" w:hAnsi="Arial" w:cs="Arial"/>
          <w:color w:val="002060"/>
          <w:sz w:val="22"/>
          <w:szCs w:val="22"/>
        </w:rPr>
        <w:t>19</w:t>
      </w:r>
      <w:r w:rsidRPr="002F286D">
        <w:rPr>
          <w:rFonts w:ascii="Arial" w:hAnsi="Arial" w:cs="Arial"/>
          <w:color w:val="002060"/>
          <w:sz w:val="22"/>
          <w:szCs w:val="22"/>
        </w:rPr>
        <w:t>/</w:t>
      </w:r>
      <w:r>
        <w:rPr>
          <w:rFonts w:ascii="Arial" w:hAnsi="Arial" w:cs="Arial"/>
          <w:color w:val="002060"/>
          <w:sz w:val="22"/>
          <w:szCs w:val="22"/>
        </w:rPr>
        <w:t>03</w:t>
      </w:r>
      <w:r w:rsidRPr="002F286D">
        <w:rPr>
          <w:rFonts w:ascii="Arial" w:hAnsi="Arial" w:cs="Arial"/>
          <w:color w:val="002060"/>
          <w:sz w:val="22"/>
          <w:szCs w:val="22"/>
        </w:rPr>
        <w:t>/202</w:t>
      </w:r>
      <w:r>
        <w:rPr>
          <w:rFonts w:ascii="Arial" w:hAnsi="Arial" w:cs="Arial"/>
          <w:color w:val="002060"/>
          <w:sz w:val="22"/>
          <w:szCs w:val="22"/>
        </w:rPr>
        <w:t>5</w:t>
      </w:r>
      <w:r w:rsidRPr="002F286D">
        <w:rPr>
          <w:rFonts w:ascii="Arial" w:hAnsi="Arial" w:cs="Arial"/>
          <w:color w:val="002060"/>
          <w:sz w:val="22"/>
          <w:szCs w:val="22"/>
        </w:rPr>
        <w:t xml:space="preserve"> </w:t>
      </w:r>
      <w:r>
        <w:rPr>
          <w:rFonts w:ascii="Arial" w:hAnsi="Arial" w:cs="Arial"/>
          <w:color w:val="002060"/>
          <w:sz w:val="22"/>
          <w:szCs w:val="22"/>
        </w:rPr>
        <w:t>sono</w:t>
      </w:r>
      <w:r w:rsidRPr="002F286D">
        <w:rPr>
          <w:rFonts w:ascii="Arial" w:hAnsi="Arial" w:cs="Arial"/>
          <w:color w:val="002060"/>
          <w:sz w:val="22"/>
          <w:szCs w:val="22"/>
        </w:rPr>
        <w:t xml:space="preserve"> stat</w:t>
      </w:r>
      <w:r>
        <w:rPr>
          <w:rFonts w:ascii="Arial" w:hAnsi="Arial" w:cs="Arial"/>
          <w:color w:val="002060"/>
          <w:sz w:val="22"/>
          <w:szCs w:val="22"/>
        </w:rPr>
        <w:t>e omesse</w:t>
      </w:r>
      <w:r w:rsidRPr="002F286D">
        <w:rPr>
          <w:rFonts w:ascii="Arial" w:hAnsi="Arial" w:cs="Arial"/>
          <w:color w:val="002060"/>
          <w:sz w:val="22"/>
          <w:szCs w:val="22"/>
        </w:rPr>
        <w:t xml:space="preserve"> </w:t>
      </w:r>
      <w:r>
        <w:rPr>
          <w:rFonts w:ascii="Arial" w:hAnsi="Arial" w:cs="Arial"/>
          <w:color w:val="002060"/>
          <w:sz w:val="22"/>
          <w:szCs w:val="22"/>
        </w:rPr>
        <w:t>le sanzioni</w:t>
      </w:r>
      <w:r w:rsidR="00C67046">
        <w:rPr>
          <w:rFonts w:ascii="Arial" w:hAnsi="Arial" w:cs="Arial"/>
          <w:color w:val="002060"/>
          <w:sz w:val="22"/>
          <w:szCs w:val="22"/>
        </w:rPr>
        <w:t>:</w:t>
      </w:r>
    </w:p>
    <w:p w14:paraId="678245CB" w14:textId="3B10B53E" w:rsidR="00FC3179" w:rsidRDefault="00FC3179" w:rsidP="00C67046">
      <w:pPr>
        <w:pStyle w:val="breakline"/>
        <w:numPr>
          <w:ilvl w:val="0"/>
          <w:numId w:val="6"/>
        </w:numPr>
        <w:jc w:val="both"/>
        <w:rPr>
          <w:rFonts w:ascii="Arial" w:hAnsi="Arial" w:cs="Arial"/>
          <w:color w:val="002060"/>
          <w:sz w:val="22"/>
          <w:szCs w:val="22"/>
        </w:rPr>
      </w:pPr>
      <w:r>
        <w:rPr>
          <w:rFonts w:ascii="Arial" w:hAnsi="Arial" w:cs="Arial"/>
          <w:color w:val="002060"/>
          <w:sz w:val="22"/>
          <w:szCs w:val="22"/>
        </w:rPr>
        <w:t xml:space="preserve">della squalifica per una gara effettiva per recidività in ammonizione (V </w:t>
      </w:r>
      <w:proofErr w:type="spellStart"/>
      <w:r>
        <w:rPr>
          <w:rFonts w:ascii="Arial" w:hAnsi="Arial" w:cs="Arial"/>
          <w:color w:val="002060"/>
          <w:sz w:val="22"/>
          <w:szCs w:val="22"/>
        </w:rPr>
        <w:t>infr</w:t>
      </w:r>
      <w:proofErr w:type="spellEnd"/>
      <w:r>
        <w:rPr>
          <w:rFonts w:ascii="Arial" w:hAnsi="Arial" w:cs="Arial"/>
          <w:color w:val="002060"/>
          <w:sz w:val="22"/>
          <w:szCs w:val="22"/>
        </w:rPr>
        <w:t xml:space="preserve">) a carico del </w:t>
      </w:r>
      <w:r w:rsidR="00C67046">
        <w:rPr>
          <w:rFonts w:ascii="Arial" w:hAnsi="Arial" w:cs="Arial"/>
          <w:color w:val="002060"/>
          <w:sz w:val="22"/>
          <w:szCs w:val="22"/>
        </w:rPr>
        <w:t>c</w:t>
      </w:r>
      <w:r>
        <w:rPr>
          <w:rFonts w:ascii="Arial" w:hAnsi="Arial" w:cs="Arial"/>
          <w:color w:val="002060"/>
          <w:sz w:val="22"/>
          <w:szCs w:val="22"/>
        </w:rPr>
        <w:t>alciatore</w:t>
      </w:r>
      <w:r w:rsidRPr="002F286D">
        <w:rPr>
          <w:rFonts w:ascii="Arial" w:hAnsi="Arial" w:cs="Arial"/>
          <w:color w:val="002060"/>
          <w:sz w:val="22"/>
          <w:szCs w:val="22"/>
        </w:rPr>
        <w:t xml:space="preserve"> della Società </w:t>
      </w:r>
      <w:r>
        <w:rPr>
          <w:rFonts w:ascii="Arial" w:hAnsi="Arial" w:cs="Arial"/>
          <w:b/>
          <w:bCs/>
          <w:color w:val="002060"/>
          <w:sz w:val="22"/>
          <w:szCs w:val="22"/>
        </w:rPr>
        <w:t>G.S.A. LE DUE PALME</w:t>
      </w:r>
      <w:r w:rsidRPr="002F286D">
        <w:rPr>
          <w:rFonts w:ascii="Arial" w:hAnsi="Arial" w:cs="Arial"/>
          <w:color w:val="002060"/>
          <w:sz w:val="22"/>
          <w:szCs w:val="22"/>
        </w:rPr>
        <w:t xml:space="preserve"> Sig. </w:t>
      </w:r>
      <w:r>
        <w:rPr>
          <w:rFonts w:ascii="Arial" w:hAnsi="Arial" w:cs="Arial"/>
          <w:b/>
          <w:bCs/>
          <w:color w:val="002060"/>
          <w:sz w:val="22"/>
          <w:szCs w:val="22"/>
        </w:rPr>
        <w:t>STORTINI ALESSANDRO</w:t>
      </w:r>
      <w:r>
        <w:rPr>
          <w:rFonts w:ascii="Arial" w:hAnsi="Arial" w:cs="Arial"/>
          <w:color w:val="002060"/>
          <w:sz w:val="22"/>
          <w:szCs w:val="22"/>
        </w:rPr>
        <w:t xml:space="preserve"> e a</w:t>
      </w:r>
      <w:r w:rsidR="00C67046">
        <w:rPr>
          <w:rFonts w:ascii="Arial" w:hAnsi="Arial" w:cs="Arial"/>
          <w:color w:val="002060"/>
          <w:sz w:val="22"/>
          <w:szCs w:val="22"/>
        </w:rPr>
        <w:t xml:space="preserve"> carico del calciatore</w:t>
      </w:r>
      <w:r w:rsidR="00C67046" w:rsidRPr="002F286D">
        <w:rPr>
          <w:rFonts w:ascii="Arial" w:hAnsi="Arial" w:cs="Arial"/>
          <w:color w:val="002060"/>
          <w:sz w:val="22"/>
          <w:szCs w:val="22"/>
        </w:rPr>
        <w:t xml:space="preserve"> della Società </w:t>
      </w:r>
      <w:r w:rsidR="00C67046">
        <w:rPr>
          <w:rFonts w:ascii="Arial" w:hAnsi="Arial" w:cs="Arial"/>
          <w:b/>
          <w:bCs/>
          <w:color w:val="002060"/>
          <w:sz w:val="22"/>
          <w:szCs w:val="22"/>
        </w:rPr>
        <w:t>POL. SPORT COMMUNICATION</w:t>
      </w:r>
      <w:r w:rsidR="00C67046" w:rsidRPr="002F286D">
        <w:rPr>
          <w:rFonts w:ascii="Arial" w:hAnsi="Arial" w:cs="Arial"/>
          <w:color w:val="002060"/>
          <w:sz w:val="22"/>
          <w:szCs w:val="22"/>
        </w:rPr>
        <w:t xml:space="preserve"> Sig. </w:t>
      </w:r>
      <w:r w:rsidR="00C67046">
        <w:rPr>
          <w:rFonts w:ascii="Arial" w:hAnsi="Arial" w:cs="Arial"/>
          <w:b/>
          <w:bCs/>
          <w:color w:val="002060"/>
          <w:sz w:val="22"/>
          <w:szCs w:val="22"/>
        </w:rPr>
        <w:t>SPARVOLI LORENZO</w:t>
      </w:r>
      <w:r w:rsidRPr="002F286D">
        <w:rPr>
          <w:rFonts w:ascii="Arial" w:hAnsi="Arial" w:cs="Arial"/>
          <w:color w:val="002060"/>
          <w:sz w:val="22"/>
          <w:szCs w:val="22"/>
        </w:rPr>
        <w:t xml:space="preserve"> come da relativo paragrafo del presente Comunicato Ufficiale</w:t>
      </w:r>
      <w:r w:rsidR="00C67046">
        <w:rPr>
          <w:rFonts w:ascii="Arial" w:hAnsi="Arial" w:cs="Arial"/>
          <w:color w:val="002060"/>
          <w:sz w:val="22"/>
          <w:szCs w:val="22"/>
        </w:rPr>
        <w:t>;</w:t>
      </w:r>
    </w:p>
    <w:p w14:paraId="7B8ABA79" w14:textId="615117F8" w:rsidR="00C67046" w:rsidRPr="00C67046" w:rsidRDefault="00C67046" w:rsidP="00C67046">
      <w:pPr>
        <w:pStyle w:val="breakline"/>
        <w:numPr>
          <w:ilvl w:val="0"/>
          <w:numId w:val="6"/>
        </w:numPr>
        <w:jc w:val="both"/>
        <w:rPr>
          <w:rFonts w:ascii="Arial" w:hAnsi="Arial" w:cs="Arial"/>
          <w:color w:val="002060"/>
          <w:sz w:val="22"/>
          <w:szCs w:val="22"/>
        </w:rPr>
      </w:pPr>
      <w:r>
        <w:rPr>
          <w:rFonts w:ascii="Arial" w:hAnsi="Arial" w:cs="Arial"/>
          <w:color w:val="002060"/>
          <w:sz w:val="22"/>
          <w:szCs w:val="22"/>
        </w:rPr>
        <w:t xml:space="preserve">delle ammonizioni a carico dei calciatori </w:t>
      </w:r>
      <w:r w:rsidRPr="002F286D">
        <w:rPr>
          <w:rFonts w:ascii="Arial" w:hAnsi="Arial" w:cs="Arial"/>
          <w:color w:val="002060"/>
          <w:sz w:val="22"/>
          <w:szCs w:val="22"/>
        </w:rPr>
        <w:t xml:space="preserve">della Società </w:t>
      </w:r>
      <w:r>
        <w:rPr>
          <w:rFonts w:ascii="Arial" w:hAnsi="Arial" w:cs="Arial"/>
          <w:b/>
          <w:bCs/>
          <w:color w:val="002060"/>
          <w:sz w:val="22"/>
          <w:szCs w:val="22"/>
        </w:rPr>
        <w:t>POL. SPORT COMMUNICATION</w:t>
      </w:r>
      <w:r w:rsidRPr="002F286D">
        <w:rPr>
          <w:rFonts w:ascii="Arial" w:hAnsi="Arial" w:cs="Arial"/>
          <w:color w:val="002060"/>
          <w:sz w:val="22"/>
          <w:szCs w:val="22"/>
        </w:rPr>
        <w:t xml:space="preserve"> Sig</w:t>
      </w:r>
      <w:r>
        <w:rPr>
          <w:rFonts w:ascii="Arial" w:hAnsi="Arial" w:cs="Arial"/>
          <w:color w:val="002060"/>
          <w:sz w:val="22"/>
          <w:szCs w:val="22"/>
        </w:rPr>
        <w:t>g</w:t>
      </w:r>
      <w:r w:rsidRPr="002F286D">
        <w:rPr>
          <w:rFonts w:ascii="Arial" w:hAnsi="Arial" w:cs="Arial"/>
          <w:color w:val="002060"/>
          <w:sz w:val="22"/>
          <w:szCs w:val="22"/>
        </w:rPr>
        <w:t xml:space="preserve">. </w:t>
      </w:r>
      <w:r>
        <w:rPr>
          <w:rFonts w:ascii="Arial" w:hAnsi="Arial" w:cs="Arial"/>
          <w:b/>
          <w:bCs/>
          <w:color w:val="002060"/>
          <w:sz w:val="22"/>
          <w:szCs w:val="22"/>
        </w:rPr>
        <w:t>DRAMMIS MANUEL, EMILI GIANLUCA</w:t>
      </w:r>
      <w:r w:rsidRPr="002F286D">
        <w:rPr>
          <w:rFonts w:ascii="Arial" w:hAnsi="Arial" w:cs="Arial"/>
          <w:color w:val="002060"/>
          <w:sz w:val="22"/>
          <w:szCs w:val="22"/>
        </w:rPr>
        <w:t xml:space="preserve"> come da relativo paragrafo del presente Comunicato Ufficiale</w:t>
      </w:r>
      <w:r>
        <w:rPr>
          <w:rFonts w:ascii="Arial" w:hAnsi="Arial" w:cs="Arial"/>
          <w:color w:val="002060"/>
          <w:sz w:val="22"/>
          <w:szCs w:val="22"/>
        </w:rPr>
        <w:t>.</w:t>
      </w:r>
    </w:p>
    <w:p w14:paraId="24E33639" w14:textId="77777777" w:rsidR="002F24FD" w:rsidRDefault="002F24FD" w:rsidP="0020470C">
      <w:pPr>
        <w:pStyle w:val="LndNormale1"/>
        <w:rPr>
          <w:color w:val="002060"/>
        </w:rPr>
      </w:pPr>
    </w:p>
    <w:p w14:paraId="1CF05945" w14:textId="77777777" w:rsidR="00B3778D" w:rsidRDefault="00B3778D" w:rsidP="00630727">
      <w:pPr>
        <w:pStyle w:val="Corpodeltesto21"/>
        <w:jc w:val="center"/>
        <w:rPr>
          <w:rFonts w:ascii="Arial" w:hAnsi="Arial" w:cs="Arial"/>
          <w:b/>
          <w:color w:val="002060"/>
          <w:sz w:val="30"/>
          <w:szCs w:val="3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4CC6533D"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042AC">
        <w:rPr>
          <w:rFonts w:ascii="Arial" w:hAnsi="Arial" w:cs="Arial"/>
          <w:b/>
          <w:bCs/>
          <w:color w:val="002060"/>
        </w:rPr>
        <w:t>7 aprile</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1314303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8E6D8A">
        <w:rPr>
          <w:b/>
          <w:color w:val="002060"/>
          <w:u w:val="single"/>
        </w:rPr>
        <w:t>2</w:t>
      </w:r>
      <w:r w:rsidR="002F24FD">
        <w:rPr>
          <w:b/>
          <w:color w:val="002060"/>
          <w:u w:val="single"/>
        </w:rPr>
        <w:t>6</w:t>
      </w:r>
      <w:r w:rsidR="003D6BA1">
        <w:rPr>
          <w:b/>
          <w:color w:val="002060"/>
          <w:u w:val="single"/>
        </w:rPr>
        <w:t>/</w:t>
      </w:r>
      <w:r w:rsidR="00FE3D87">
        <w:rPr>
          <w:b/>
          <w:color w:val="002060"/>
          <w:u w:val="single"/>
        </w:rPr>
        <w:t>0</w:t>
      </w:r>
      <w:r w:rsidR="0093209E">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31054" w14:textId="77777777" w:rsidR="00F5666C" w:rsidRDefault="00F5666C">
      <w:r>
        <w:separator/>
      </w:r>
    </w:p>
  </w:endnote>
  <w:endnote w:type="continuationSeparator" w:id="0">
    <w:p w14:paraId="038E9CC5" w14:textId="77777777" w:rsidR="00F5666C" w:rsidRDefault="00F56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B3C30E3"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24FD">
      <w:rPr>
        <w:rStyle w:val="Numeropagina"/>
        <w:rFonts w:ascii="Arial" w:hAnsi="Arial" w:cs="Arial"/>
        <w:color w:val="002060"/>
      </w:rPr>
      <w:t>100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3A6E3" w14:textId="77777777" w:rsidR="00F5666C" w:rsidRDefault="00F5666C">
      <w:r>
        <w:separator/>
      </w:r>
    </w:p>
  </w:footnote>
  <w:footnote w:type="continuationSeparator" w:id="0">
    <w:p w14:paraId="433EEE29" w14:textId="77777777" w:rsidR="00F5666C" w:rsidRDefault="00F56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4"/>
  </w:num>
  <w:num w:numId="3" w16cid:durableId="57946484">
    <w:abstractNumId w:val="1"/>
  </w:num>
  <w:num w:numId="4" w16cid:durableId="564266614">
    <w:abstractNumId w:val="12"/>
  </w:num>
  <w:num w:numId="5" w16cid:durableId="1249315646">
    <w:abstractNumId w:val="10"/>
  </w:num>
  <w:num w:numId="6" w16cid:durableId="934754267">
    <w:abstractNumId w:val="2"/>
  </w:num>
  <w:num w:numId="7" w16cid:durableId="1125348853">
    <w:abstractNumId w:val="4"/>
  </w:num>
  <w:num w:numId="8" w16cid:durableId="392192102">
    <w:abstractNumId w:val="11"/>
  </w:num>
  <w:num w:numId="9" w16cid:durableId="421071194">
    <w:abstractNumId w:val="7"/>
  </w:num>
  <w:num w:numId="10" w16cid:durableId="1787889819">
    <w:abstractNumId w:val="5"/>
  </w:num>
  <w:num w:numId="11" w16cid:durableId="491065020">
    <w:abstractNumId w:val="8"/>
  </w:num>
  <w:num w:numId="12" w16cid:durableId="1574856181">
    <w:abstractNumId w:val="3"/>
  </w:num>
  <w:num w:numId="13" w16cid:durableId="935091177">
    <w:abstractNumId w:val="13"/>
  </w:num>
  <w:num w:numId="14" w16cid:durableId="1847743972">
    <w:abstractNumId w:val="6"/>
  </w:num>
  <w:num w:numId="15" w16cid:durableId="159300879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2FB"/>
    <w:rsid w:val="000443EF"/>
    <w:rsid w:val="00044BFA"/>
    <w:rsid w:val="00044DFA"/>
    <w:rsid w:val="00045108"/>
    <w:rsid w:val="00045838"/>
    <w:rsid w:val="00045DDA"/>
    <w:rsid w:val="00045E1D"/>
    <w:rsid w:val="0005018E"/>
    <w:rsid w:val="000512AD"/>
    <w:rsid w:val="0005158A"/>
    <w:rsid w:val="000515B6"/>
    <w:rsid w:val="00051C01"/>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1B3"/>
    <w:rsid w:val="00097AC7"/>
    <w:rsid w:val="00097CDB"/>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54DA"/>
    <w:rsid w:val="00325736"/>
    <w:rsid w:val="003261F3"/>
    <w:rsid w:val="00326561"/>
    <w:rsid w:val="00326607"/>
    <w:rsid w:val="00326D71"/>
    <w:rsid w:val="0032785D"/>
    <w:rsid w:val="003301DF"/>
    <w:rsid w:val="003305CC"/>
    <w:rsid w:val="0033077A"/>
    <w:rsid w:val="00330993"/>
    <w:rsid w:val="00330B73"/>
    <w:rsid w:val="00331AD6"/>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8EF"/>
    <w:rsid w:val="00433ACD"/>
    <w:rsid w:val="00433B70"/>
    <w:rsid w:val="00433CA0"/>
    <w:rsid w:val="00433FB5"/>
    <w:rsid w:val="0043401B"/>
    <w:rsid w:val="004340EC"/>
    <w:rsid w:val="004341ED"/>
    <w:rsid w:val="0043434A"/>
    <w:rsid w:val="0043469B"/>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6208"/>
    <w:rsid w:val="0052638A"/>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837"/>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D15"/>
    <w:rsid w:val="006C511D"/>
    <w:rsid w:val="006C5B97"/>
    <w:rsid w:val="006C691B"/>
    <w:rsid w:val="006C6ADC"/>
    <w:rsid w:val="006C6E24"/>
    <w:rsid w:val="006C7DD4"/>
    <w:rsid w:val="006D0590"/>
    <w:rsid w:val="006D145E"/>
    <w:rsid w:val="006D17D9"/>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2F7"/>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2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F78"/>
    <w:rsid w:val="008E2FCE"/>
    <w:rsid w:val="008E3101"/>
    <w:rsid w:val="008E3612"/>
    <w:rsid w:val="008E3853"/>
    <w:rsid w:val="008E43CD"/>
    <w:rsid w:val="008E4CAF"/>
    <w:rsid w:val="008E5315"/>
    <w:rsid w:val="008E55A9"/>
    <w:rsid w:val="008E5CEB"/>
    <w:rsid w:val="008E5E8B"/>
    <w:rsid w:val="008E6137"/>
    <w:rsid w:val="008E6B8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6FFB"/>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B60"/>
    <w:rsid w:val="00984CE1"/>
    <w:rsid w:val="00984F8C"/>
    <w:rsid w:val="009854FA"/>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62E"/>
    <w:rsid w:val="00A46C20"/>
    <w:rsid w:val="00A477CA"/>
    <w:rsid w:val="00A478E1"/>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C79A5"/>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1B32"/>
    <w:rsid w:val="00B122DC"/>
    <w:rsid w:val="00B125E4"/>
    <w:rsid w:val="00B12F1C"/>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D92"/>
    <w:rsid w:val="00B36E20"/>
    <w:rsid w:val="00B36ED2"/>
    <w:rsid w:val="00B370B9"/>
    <w:rsid w:val="00B3778D"/>
    <w:rsid w:val="00B37983"/>
    <w:rsid w:val="00B401EA"/>
    <w:rsid w:val="00B40254"/>
    <w:rsid w:val="00B40721"/>
    <w:rsid w:val="00B413D9"/>
    <w:rsid w:val="00B414D4"/>
    <w:rsid w:val="00B416D6"/>
    <w:rsid w:val="00B41876"/>
    <w:rsid w:val="00B424DE"/>
    <w:rsid w:val="00B42624"/>
    <w:rsid w:val="00B4297D"/>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71F"/>
    <w:rsid w:val="00C67A10"/>
    <w:rsid w:val="00C67C29"/>
    <w:rsid w:val="00C67F83"/>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1D5"/>
    <w:rsid w:val="00CE15FD"/>
    <w:rsid w:val="00CE189C"/>
    <w:rsid w:val="00CE199C"/>
    <w:rsid w:val="00CE1E1B"/>
    <w:rsid w:val="00CE291A"/>
    <w:rsid w:val="00CE29B4"/>
    <w:rsid w:val="00CE32E1"/>
    <w:rsid w:val="00CE3756"/>
    <w:rsid w:val="00CE381E"/>
    <w:rsid w:val="00CE41CC"/>
    <w:rsid w:val="00CE4467"/>
    <w:rsid w:val="00CE47C1"/>
    <w:rsid w:val="00CE51E8"/>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406"/>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D0"/>
    <w:rsid w:val="00DA16EA"/>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071"/>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8BA"/>
    <w:rsid w:val="00E14E17"/>
    <w:rsid w:val="00E14F97"/>
    <w:rsid w:val="00E1558C"/>
    <w:rsid w:val="00E156FC"/>
    <w:rsid w:val="00E15909"/>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2F0D"/>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7CA5"/>
    <w:rsid w:val="00F601B6"/>
    <w:rsid w:val="00F6032C"/>
    <w:rsid w:val="00F608E4"/>
    <w:rsid w:val="00F60B9C"/>
    <w:rsid w:val="00F60C9A"/>
    <w:rsid w:val="00F61161"/>
    <w:rsid w:val="00F61637"/>
    <w:rsid w:val="00F6204B"/>
    <w:rsid w:val="00F622D9"/>
    <w:rsid w:val="00F62CB6"/>
    <w:rsid w:val="00F62F26"/>
    <w:rsid w:val="00F6406A"/>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3AC"/>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179"/>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51E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www.myaiac.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27</Pages>
  <Words>9348</Words>
  <Characters>53285</Characters>
  <Application>Microsoft Office Word</Application>
  <DocSecurity>0</DocSecurity>
  <Lines>444</Lines>
  <Paragraphs>125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62508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2025-03-26T16:46:00Z</cp:lastPrinted>
  <dcterms:created xsi:type="dcterms:W3CDTF">2025-03-26T16:46:00Z</dcterms:created>
  <dcterms:modified xsi:type="dcterms:W3CDTF">2025-03-26T16:46:00Z</dcterms:modified>
</cp:coreProperties>
</file>